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header42.xml" ContentType="application/vnd.openxmlformats-officedocument.wordprocessingml.head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header45.xml" ContentType="application/vnd.openxmlformats-officedocument.wordprocessingml.head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header48.xml" ContentType="application/vnd.openxmlformats-officedocument.wordprocessingml.header+xml"/>
  <Override PartName="/word/header49.xml" ContentType="application/vnd.openxmlformats-officedocument.wordprocessingml.header+xml"/>
  <Override PartName="/word/header50.xml" ContentType="application/vnd.openxmlformats-officedocument.wordprocessingml.header+xml"/>
  <Override PartName="/word/header51.xml" ContentType="application/vnd.openxmlformats-officedocument.wordprocessingml.header+xml"/>
  <Override PartName="/word/header52.xml" ContentType="application/vnd.openxmlformats-officedocument.wordprocessingml.header+xml"/>
  <Override PartName="/word/header53.xml" ContentType="application/vnd.openxmlformats-officedocument.wordprocessingml.header+xml"/>
  <Override PartName="/word/header54.xml" ContentType="application/vnd.openxmlformats-officedocument.wordprocessingml.header+xml"/>
  <Override PartName="/word/header55.xml" ContentType="application/vnd.openxmlformats-officedocument.wordprocessingml.header+xml"/>
  <Override PartName="/word/header56.xml" ContentType="application/vnd.openxmlformats-officedocument.wordprocessingml.header+xml"/>
  <Override PartName="/word/header57.xml" ContentType="application/vnd.openxmlformats-officedocument.wordprocessingml.header+xml"/>
  <Override PartName="/word/header58.xml" ContentType="application/vnd.openxmlformats-officedocument.wordprocessingml.header+xml"/>
  <Override PartName="/word/header59.xml" ContentType="application/vnd.openxmlformats-officedocument.wordprocessingml.header+xml"/>
  <Override PartName="/word/header60.xml" ContentType="application/vnd.openxmlformats-officedocument.wordprocessingml.header+xml"/>
  <Override PartName="/word/header61.xml" ContentType="application/vnd.openxmlformats-officedocument.wordprocessingml.header+xml"/>
  <Override PartName="/word/header62.xml" ContentType="application/vnd.openxmlformats-officedocument.wordprocessingml.header+xml"/>
  <Override PartName="/word/header63.xml" ContentType="application/vnd.openxmlformats-officedocument.wordprocessingml.header+xml"/>
  <Override PartName="/word/header64.xml" ContentType="application/vnd.openxmlformats-officedocument.wordprocessingml.header+xml"/>
  <Override PartName="/word/header65.xml" ContentType="application/vnd.openxmlformats-officedocument.wordprocessingml.header+xml"/>
  <Override PartName="/word/header66.xml" ContentType="application/vnd.openxmlformats-officedocument.wordprocessingml.header+xml"/>
  <Override PartName="/word/header67.xml" ContentType="application/vnd.openxmlformats-officedocument.wordprocessingml.header+xml"/>
  <Override PartName="/word/header68.xml" ContentType="application/vnd.openxmlformats-officedocument.wordprocessingml.header+xml"/>
  <Override PartName="/word/header69.xml" ContentType="application/vnd.openxmlformats-officedocument.wordprocessingml.header+xml"/>
  <Override PartName="/word/header70.xml" ContentType="application/vnd.openxmlformats-officedocument.wordprocessingml.header+xml"/>
  <Override PartName="/word/header71.xml" ContentType="application/vnd.openxmlformats-officedocument.wordprocessingml.header+xml"/>
  <Override PartName="/word/header72.xml" ContentType="application/vnd.openxmlformats-officedocument.wordprocessingml.header+xml"/>
  <Override PartName="/word/header73.xml" ContentType="application/vnd.openxmlformats-officedocument.wordprocessingml.header+xml"/>
  <Override PartName="/word/header74.xml" ContentType="application/vnd.openxmlformats-officedocument.wordprocessingml.header+xml"/>
  <Override PartName="/word/header75.xml" ContentType="application/vnd.openxmlformats-officedocument.wordprocessingml.header+xml"/>
  <Override PartName="/word/header76.xml" ContentType="application/vnd.openxmlformats-officedocument.wordprocessingml.header+xml"/>
  <Override PartName="/word/header77.xml" ContentType="application/vnd.openxmlformats-officedocument.wordprocessingml.header+xml"/>
  <Override PartName="/word/header78.xml" ContentType="application/vnd.openxmlformats-officedocument.wordprocessingml.header+xml"/>
  <Override PartName="/word/header79.xml" ContentType="application/vnd.openxmlformats-officedocument.wordprocessingml.header+xml"/>
  <Override PartName="/word/header80.xml" ContentType="application/vnd.openxmlformats-officedocument.wordprocessingml.header+xml"/>
  <Override PartName="/word/header81.xml" ContentType="application/vnd.openxmlformats-officedocument.wordprocessingml.header+xml"/>
  <Override PartName="/word/header82.xml" ContentType="application/vnd.openxmlformats-officedocument.wordprocessingml.header+xml"/>
  <Override PartName="/word/header83.xml" ContentType="application/vnd.openxmlformats-officedocument.wordprocessingml.header+xml"/>
  <Override PartName="/word/header84.xml" ContentType="application/vnd.openxmlformats-officedocument.wordprocessingml.header+xml"/>
  <Override PartName="/word/header85.xml" ContentType="application/vnd.openxmlformats-officedocument.wordprocessingml.header+xml"/>
  <Override PartName="/word/header86.xml" ContentType="application/vnd.openxmlformats-officedocument.wordprocessingml.header+xml"/>
  <Override PartName="/word/header87.xml" ContentType="application/vnd.openxmlformats-officedocument.wordprocessingml.header+xml"/>
  <Override PartName="/word/header88.xml" ContentType="application/vnd.openxmlformats-officedocument.wordprocessingml.header+xml"/>
  <Override PartName="/word/header89.xml" ContentType="application/vnd.openxmlformats-officedocument.wordprocessingml.header+xml"/>
  <Override PartName="/word/header90.xml" ContentType="application/vnd.openxmlformats-officedocument.wordprocessingml.header+xml"/>
  <Override PartName="/word/header91.xml" ContentType="application/vnd.openxmlformats-officedocument.wordprocessingml.header+xml"/>
  <Override PartName="/word/header92.xml" ContentType="application/vnd.openxmlformats-officedocument.wordprocessingml.header+xml"/>
  <Override PartName="/word/header93.xml" ContentType="application/vnd.openxmlformats-officedocument.wordprocessingml.header+xml"/>
  <Override PartName="/word/header94.xml" ContentType="application/vnd.openxmlformats-officedocument.wordprocessingml.header+xml"/>
  <Override PartName="/word/header95.xml" ContentType="application/vnd.openxmlformats-officedocument.wordprocessingml.header+xml"/>
  <Override PartName="/word/header96.xml" ContentType="application/vnd.openxmlformats-officedocument.wordprocessingml.header+xml"/>
  <Override PartName="/word/header97.xml" ContentType="application/vnd.openxmlformats-officedocument.wordprocessingml.header+xml"/>
  <Override PartName="/word/header98.xml" ContentType="application/vnd.openxmlformats-officedocument.wordprocessingml.header+xml"/>
  <Override PartName="/word/header99.xml" ContentType="application/vnd.openxmlformats-officedocument.wordprocessingml.header+xml"/>
  <Override PartName="/word/header100.xml" ContentType="application/vnd.openxmlformats-officedocument.wordprocessingml.header+xml"/>
  <Override PartName="/word/header101.xml" ContentType="application/vnd.openxmlformats-officedocument.wordprocessingml.header+xml"/>
  <Override PartName="/word/header102.xml" ContentType="application/vnd.openxmlformats-officedocument.wordprocessingml.header+xml"/>
  <Override PartName="/word/header103.xml" ContentType="application/vnd.openxmlformats-officedocument.wordprocessingml.header+xml"/>
  <Override PartName="/word/header104.xml" ContentType="application/vnd.openxmlformats-officedocument.wordprocessingml.header+xml"/>
  <Override PartName="/word/header105.xml" ContentType="application/vnd.openxmlformats-officedocument.wordprocessingml.header+xml"/>
  <Override PartName="/word/header106.xml" ContentType="application/vnd.openxmlformats-officedocument.wordprocessingml.header+xml"/>
  <Override PartName="/word/header107.xml" ContentType="application/vnd.openxmlformats-officedocument.wordprocessingml.header+xml"/>
  <Override PartName="/word/header108.xml" ContentType="application/vnd.openxmlformats-officedocument.wordprocessingml.header+xml"/>
  <Override PartName="/word/header109.xml" ContentType="application/vnd.openxmlformats-officedocument.wordprocessingml.header+xml"/>
  <Override PartName="/word/header110.xml" ContentType="application/vnd.openxmlformats-officedocument.wordprocessingml.header+xml"/>
  <Override PartName="/word/header111.xml" ContentType="application/vnd.openxmlformats-officedocument.wordprocessingml.header+xml"/>
  <Override PartName="/word/header112.xml" ContentType="application/vnd.openxmlformats-officedocument.wordprocessingml.header+xml"/>
  <Override PartName="/word/header113.xml" ContentType="application/vnd.openxmlformats-officedocument.wordprocessingml.header+xml"/>
  <Override PartName="/word/header114.xml" ContentType="application/vnd.openxmlformats-officedocument.wordprocessingml.header+xml"/>
  <Override PartName="/word/header115.xml" ContentType="application/vnd.openxmlformats-officedocument.wordprocessingml.header+xml"/>
  <Override PartName="/word/header116.xml" ContentType="application/vnd.openxmlformats-officedocument.wordprocessingml.header+xml"/>
  <Override PartName="/word/header117.xml" ContentType="application/vnd.openxmlformats-officedocument.wordprocessingml.header+xml"/>
  <Override PartName="/word/header118.xml" ContentType="application/vnd.openxmlformats-officedocument.wordprocessingml.header+xml"/>
  <Override PartName="/word/header119.xml" ContentType="application/vnd.openxmlformats-officedocument.wordprocessingml.header+xml"/>
  <Override PartName="/word/header120.xml" ContentType="application/vnd.openxmlformats-officedocument.wordprocessingml.header+xml"/>
  <Override PartName="/word/header121.xml" ContentType="application/vnd.openxmlformats-officedocument.wordprocessingml.header+xml"/>
  <Override PartName="/word/header122.xml" ContentType="application/vnd.openxmlformats-officedocument.wordprocessingml.header+xml"/>
  <Override PartName="/word/header123.xml" ContentType="application/vnd.openxmlformats-officedocument.wordprocessingml.header+xml"/>
  <Override PartName="/word/header124.xml" ContentType="application/vnd.openxmlformats-officedocument.wordprocessingml.header+xml"/>
  <Override PartName="/word/header125.xml" ContentType="application/vnd.openxmlformats-officedocument.wordprocessingml.header+xml"/>
  <Override PartName="/word/header126.xml" ContentType="application/vnd.openxmlformats-officedocument.wordprocessingml.header+xml"/>
  <Override PartName="/word/header127.xml" ContentType="application/vnd.openxmlformats-officedocument.wordprocessingml.header+xml"/>
  <Override PartName="/word/header128.xml" ContentType="application/vnd.openxmlformats-officedocument.wordprocessingml.header+xml"/>
  <Override PartName="/word/header129.xml" ContentType="application/vnd.openxmlformats-officedocument.wordprocessingml.header+xml"/>
  <Override PartName="/word/header130.xml" ContentType="application/vnd.openxmlformats-officedocument.wordprocessingml.header+xml"/>
  <Override PartName="/word/header131.xml" ContentType="application/vnd.openxmlformats-officedocument.wordprocessingml.header+xml"/>
  <Override PartName="/word/header132.xml" ContentType="application/vnd.openxmlformats-officedocument.wordprocessingml.header+xml"/>
  <Override PartName="/word/header133.xml" ContentType="application/vnd.openxmlformats-officedocument.wordprocessingml.header+xml"/>
  <Override PartName="/word/header134.xml" ContentType="application/vnd.openxmlformats-officedocument.wordprocessingml.header+xml"/>
  <Override PartName="/word/header135.xml" ContentType="application/vnd.openxmlformats-officedocument.wordprocessingml.header+xml"/>
  <Override PartName="/word/header136.xml" ContentType="application/vnd.openxmlformats-officedocument.wordprocessingml.header+xml"/>
  <Override PartName="/word/header137.xml" ContentType="application/vnd.openxmlformats-officedocument.wordprocessingml.header+xml"/>
  <Override PartName="/word/header138.xml" ContentType="application/vnd.openxmlformats-officedocument.wordprocessingml.header+xml"/>
  <Override PartName="/word/header139.xml" ContentType="application/vnd.openxmlformats-officedocument.wordprocessingml.header+xml"/>
  <Override PartName="/word/header140.xml" ContentType="application/vnd.openxmlformats-officedocument.wordprocessingml.header+xml"/>
  <Override PartName="/word/header141.xml" ContentType="application/vnd.openxmlformats-officedocument.wordprocessingml.header+xml"/>
  <Override PartName="/word/header142.xml" ContentType="application/vnd.openxmlformats-officedocument.wordprocessingml.header+xml"/>
  <Override PartName="/word/header143.xml" ContentType="application/vnd.openxmlformats-officedocument.wordprocessingml.header+xml"/>
  <Override PartName="/word/header144.xml" ContentType="application/vnd.openxmlformats-officedocument.wordprocessingml.header+xml"/>
  <Override PartName="/word/header145.xml" ContentType="application/vnd.openxmlformats-officedocument.wordprocessingml.header+xml"/>
  <Override PartName="/word/header146.xml" ContentType="application/vnd.openxmlformats-officedocument.wordprocessingml.header+xml"/>
  <Override PartName="/word/header147.xml" ContentType="application/vnd.openxmlformats-officedocument.wordprocessingml.header+xml"/>
  <Override PartName="/word/header148.xml" ContentType="application/vnd.openxmlformats-officedocument.wordprocessingml.header+xml"/>
  <Override PartName="/word/header149.xml" ContentType="application/vnd.openxmlformats-officedocument.wordprocessingml.header+xml"/>
  <Override PartName="/word/header150.xml" ContentType="application/vnd.openxmlformats-officedocument.wordprocessingml.header+xml"/>
  <Override PartName="/word/header151.xml" ContentType="application/vnd.openxmlformats-officedocument.wordprocessingml.header+xml"/>
  <Override PartName="/word/header152.xml" ContentType="application/vnd.openxmlformats-officedocument.wordprocessingml.header+xml"/>
  <Override PartName="/word/header153.xml" ContentType="application/vnd.openxmlformats-officedocument.wordprocessingml.header+xml"/>
  <Override PartName="/word/header154.xml" ContentType="application/vnd.openxmlformats-officedocument.wordprocessingml.header+xml"/>
  <Override PartName="/word/header155.xml" ContentType="application/vnd.openxmlformats-officedocument.wordprocessingml.header+xml"/>
  <Override PartName="/word/header156.xml" ContentType="application/vnd.openxmlformats-officedocument.wordprocessingml.header+xml"/>
  <Override PartName="/word/header157.xml" ContentType="application/vnd.openxmlformats-officedocument.wordprocessingml.header+xml"/>
  <Override PartName="/word/header158.xml" ContentType="application/vnd.openxmlformats-officedocument.wordprocessingml.header+xml"/>
  <Override PartName="/word/header159.xml" ContentType="application/vnd.openxmlformats-officedocument.wordprocessingml.header+xml"/>
  <Override PartName="/word/header160.xml" ContentType="application/vnd.openxmlformats-officedocument.wordprocessingml.header+xml"/>
  <Override PartName="/word/header161.xml" ContentType="application/vnd.openxmlformats-officedocument.wordprocessingml.header+xml"/>
  <Override PartName="/word/header162.xml" ContentType="application/vnd.openxmlformats-officedocument.wordprocessingml.header+xml"/>
  <Override PartName="/word/header163.xml" ContentType="application/vnd.openxmlformats-officedocument.wordprocessingml.header+xml"/>
  <Override PartName="/word/header164.xml" ContentType="application/vnd.openxmlformats-officedocument.wordprocessingml.header+xml"/>
  <Override PartName="/word/header165.xml" ContentType="application/vnd.openxmlformats-officedocument.wordprocessingml.header+xml"/>
  <Override PartName="/word/header166.xml" ContentType="application/vnd.openxmlformats-officedocument.wordprocessingml.header+xml"/>
  <Override PartName="/word/header167.xml" ContentType="application/vnd.openxmlformats-officedocument.wordprocessingml.header+xml"/>
  <Override PartName="/word/header168.xml" ContentType="application/vnd.openxmlformats-officedocument.wordprocessingml.header+xml"/>
  <Override PartName="/word/header169.xml" ContentType="application/vnd.openxmlformats-officedocument.wordprocessingml.header+xml"/>
  <Override PartName="/word/header170.xml" ContentType="application/vnd.openxmlformats-officedocument.wordprocessingml.header+xml"/>
  <Override PartName="/word/header171.xml" ContentType="application/vnd.openxmlformats-officedocument.wordprocessingml.header+xml"/>
  <Override PartName="/word/header172.xml" ContentType="application/vnd.openxmlformats-officedocument.wordprocessingml.header+xml"/>
  <Override PartName="/word/header173.xml" ContentType="application/vnd.openxmlformats-officedocument.wordprocessingml.header+xml"/>
  <Override PartName="/word/header174.xml" ContentType="application/vnd.openxmlformats-officedocument.wordprocessingml.header+xml"/>
  <Override PartName="/word/header175.xml" ContentType="application/vnd.openxmlformats-officedocument.wordprocessingml.header+xml"/>
  <Override PartName="/word/header176.xml" ContentType="application/vnd.openxmlformats-officedocument.wordprocessingml.header+xml"/>
  <Override PartName="/word/header177.xml" ContentType="application/vnd.openxmlformats-officedocument.wordprocessingml.header+xml"/>
  <Override PartName="/word/header178.xml" ContentType="application/vnd.openxmlformats-officedocument.wordprocessingml.header+xml"/>
  <Override PartName="/word/header179.xml" ContentType="application/vnd.openxmlformats-officedocument.wordprocessingml.header+xml"/>
  <Override PartName="/word/header180.xml" ContentType="application/vnd.openxmlformats-officedocument.wordprocessingml.header+xml"/>
  <Override PartName="/word/header181.xml" ContentType="application/vnd.openxmlformats-officedocument.wordprocessingml.header+xml"/>
  <Override PartName="/word/header182.xml" ContentType="application/vnd.openxmlformats-officedocument.wordprocessingml.header+xml"/>
  <Override PartName="/word/header183.xml" ContentType="application/vnd.openxmlformats-officedocument.wordprocessingml.header+xml"/>
  <Override PartName="/word/header184.xml" ContentType="application/vnd.openxmlformats-officedocument.wordprocessingml.header+xml"/>
  <Override PartName="/word/header185.xml" ContentType="application/vnd.openxmlformats-officedocument.wordprocessingml.header+xml"/>
  <Override PartName="/word/header186.xml" ContentType="application/vnd.openxmlformats-officedocument.wordprocessingml.header+xml"/>
  <Override PartName="/word/header187.xml" ContentType="application/vnd.openxmlformats-officedocument.wordprocessingml.header+xml"/>
  <Override PartName="/word/header188.xml" ContentType="application/vnd.openxmlformats-officedocument.wordprocessingml.header+xml"/>
  <Override PartName="/word/header189.xml" ContentType="application/vnd.openxmlformats-officedocument.wordprocessingml.header+xml"/>
  <Override PartName="/word/header190.xml" ContentType="application/vnd.openxmlformats-officedocument.wordprocessingml.header+xml"/>
  <Override PartName="/word/header191.xml" ContentType="application/vnd.openxmlformats-officedocument.wordprocessingml.header+xml"/>
  <Override PartName="/word/header192.xml" ContentType="application/vnd.openxmlformats-officedocument.wordprocessingml.header+xml"/>
  <Override PartName="/word/header193.xml" ContentType="application/vnd.openxmlformats-officedocument.wordprocessingml.header+xml"/>
  <Override PartName="/word/header194.xml" ContentType="application/vnd.openxmlformats-officedocument.wordprocessingml.header+xml"/>
  <Override PartName="/word/header195.xml" ContentType="application/vnd.openxmlformats-officedocument.wordprocessingml.header+xml"/>
  <Override PartName="/word/header196.xml" ContentType="application/vnd.openxmlformats-officedocument.wordprocessingml.header+xml"/>
  <Override PartName="/word/header197.xml" ContentType="application/vnd.openxmlformats-officedocument.wordprocessingml.header+xml"/>
  <Override PartName="/word/header198.xml" ContentType="application/vnd.openxmlformats-officedocument.wordprocessingml.header+xml"/>
  <Override PartName="/word/header199.xml" ContentType="application/vnd.openxmlformats-officedocument.wordprocessingml.header+xml"/>
  <Override PartName="/word/header200.xml" ContentType="application/vnd.openxmlformats-officedocument.wordprocessingml.header+xml"/>
  <Override PartName="/word/header201.xml" ContentType="application/vnd.openxmlformats-officedocument.wordprocessingml.header+xml"/>
  <Override PartName="/word/header202.xml" ContentType="application/vnd.openxmlformats-officedocument.wordprocessingml.header+xml"/>
  <Override PartName="/word/header203.xml" ContentType="application/vnd.openxmlformats-officedocument.wordprocessingml.header+xml"/>
  <Override PartName="/word/header204.xml" ContentType="application/vnd.openxmlformats-officedocument.wordprocessingml.header+xml"/>
  <Override PartName="/word/header205.xml" ContentType="application/vnd.openxmlformats-officedocument.wordprocessingml.header+xml"/>
  <Override PartName="/word/header206.xml" ContentType="application/vnd.openxmlformats-officedocument.wordprocessingml.header+xml"/>
  <Override PartName="/word/header207.xml" ContentType="application/vnd.openxmlformats-officedocument.wordprocessingml.header+xml"/>
  <Override PartName="/word/header208.xml" ContentType="application/vnd.openxmlformats-officedocument.wordprocessingml.header+xml"/>
  <Override PartName="/word/header209.xml" ContentType="application/vnd.openxmlformats-officedocument.wordprocessingml.header+xml"/>
  <Override PartName="/word/header210.xml" ContentType="application/vnd.openxmlformats-officedocument.wordprocessingml.header+xml"/>
  <Override PartName="/word/header211.xml" ContentType="application/vnd.openxmlformats-officedocument.wordprocessingml.header+xml"/>
  <Override PartName="/word/header212.xml" ContentType="application/vnd.openxmlformats-officedocument.wordprocessingml.header+xml"/>
  <Override PartName="/word/header213.xml" ContentType="application/vnd.openxmlformats-officedocument.wordprocessingml.header+xml"/>
  <Override PartName="/word/header214.xml" ContentType="application/vnd.openxmlformats-officedocument.wordprocessingml.header+xml"/>
  <Override PartName="/word/header215.xml" ContentType="application/vnd.openxmlformats-officedocument.wordprocessingml.header+xml"/>
  <Override PartName="/word/header216.xml" ContentType="application/vnd.openxmlformats-officedocument.wordprocessingml.header+xml"/>
  <Override PartName="/word/header217.xml" ContentType="application/vnd.openxmlformats-officedocument.wordprocessingml.header+xml"/>
  <Override PartName="/word/header218.xml" ContentType="application/vnd.openxmlformats-officedocument.wordprocessingml.header+xml"/>
  <Override PartName="/word/header219.xml" ContentType="application/vnd.openxmlformats-officedocument.wordprocessingml.header+xml"/>
  <Override PartName="/word/header220.xml" ContentType="application/vnd.openxmlformats-officedocument.wordprocessingml.header+xml"/>
  <Override PartName="/word/header221.xml" ContentType="application/vnd.openxmlformats-officedocument.wordprocessingml.header+xml"/>
  <Override PartName="/word/header222.xml" ContentType="application/vnd.openxmlformats-officedocument.wordprocessingml.header+xml"/>
  <Override PartName="/word/header223.xml" ContentType="application/vnd.openxmlformats-officedocument.wordprocessingml.header+xml"/>
  <Override PartName="/word/header224.xml" ContentType="application/vnd.openxmlformats-officedocument.wordprocessingml.header+xml"/>
  <Override PartName="/word/header225.xml" ContentType="application/vnd.openxmlformats-officedocument.wordprocessingml.header+xml"/>
  <Override PartName="/word/header226.xml" ContentType="application/vnd.openxmlformats-officedocument.wordprocessingml.header+xml"/>
  <Override PartName="/word/header227.xml" ContentType="application/vnd.openxmlformats-officedocument.wordprocessingml.header+xml"/>
  <Override PartName="/word/header228.xml" ContentType="application/vnd.openxmlformats-officedocument.wordprocessingml.header+xml"/>
  <Override PartName="/word/header229.xml" ContentType="application/vnd.openxmlformats-officedocument.wordprocessingml.header+xml"/>
  <Override PartName="/word/header230.xml" ContentType="application/vnd.openxmlformats-officedocument.wordprocessingml.header+xml"/>
  <Override PartName="/word/header231.xml" ContentType="application/vnd.openxmlformats-officedocument.wordprocessingml.header+xml"/>
  <Override PartName="/word/header232.xml" ContentType="application/vnd.openxmlformats-officedocument.wordprocessingml.header+xml"/>
  <Override PartName="/word/header233.xml" ContentType="application/vnd.openxmlformats-officedocument.wordprocessingml.header+xml"/>
  <Override PartName="/word/header234.xml" ContentType="application/vnd.openxmlformats-officedocument.wordprocessingml.header+xml"/>
  <Override PartName="/word/header235.xml" ContentType="application/vnd.openxmlformats-officedocument.wordprocessingml.header+xml"/>
  <Override PartName="/word/header236.xml" ContentType="application/vnd.openxmlformats-officedocument.wordprocessingml.header+xml"/>
  <Override PartName="/word/header237.xml" ContentType="application/vnd.openxmlformats-officedocument.wordprocessingml.header+xml"/>
  <Override PartName="/word/header238.xml" ContentType="application/vnd.openxmlformats-officedocument.wordprocessingml.header+xml"/>
  <Override PartName="/word/header239.xml" ContentType="application/vnd.openxmlformats-officedocument.wordprocessingml.header+xml"/>
  <Override PartName="/word/header240.xml" ContentType="application/vnd.openxmlformats-officedocument.wordprocessingml.header+xml"/>
  <Override PartName="/word/header241.xml" ContentType="application/vnd.openxmlformats-officedocument.wordprocessingml.header+xml"/>
  <Override PartName="/word/header242.xml" ContentType="application/vnd.openxmlformats-officedocument.wordprocessingml.header+xml"/>
  <Override PartName="/word/header243.xml" ContentType="application/vnd.openxmlformats-officedocument.wordprocessingml.header+xml"/>
  <Override PartName="/word/header244.xml" ContentType="application/vnd.openxmlformats-officedocument.wordprocessingml.header+xml"/>
  <Override PartName="/word/header245.xml" ContentType="application/vnd.openxmlformats-officedocument.wordprocessingml.header+xml"/>
  <Override PartName="/word/header246.xml" ContentType="application/vnd.openxmlformats-officedocument.wordprocessingml.header+xml"/>
  <Override PartName="/word/header247.xml" ContentType="application/vnd.openxmlformats-officedocument.wordprocessingml.header+xml"/>
  <Override PartName="/word/header248.xml" ContentType="application/vnd.openxmlformats-officedocument.wordprocessingml.header+xml"/>
  <Override PartName="/word/header249.xml" ContentType="application/vnd.openxmlformats-officedocument.wordprocessingml.header+xml"/>
  <Override PartName="/word/header250.xml" ContentType="application/vnd.openxmlformats-officedocument.wordprocessingml.header+xml"/>
  <Override PartName="/word/header251.xml" ContentType="application/vnd.openxmlformats-officedocument.wordprocessingml.header+xml"/>
  <Override PartName="/word/header252.xml" ContentType="application/vnd.openxmlformats-officedocument.wordprocessingml.header+xml"/>
  <Override PartName="/word/header253.xml" ContentType="application/vnd.openxmlformats-officedocument.wordprocessingml.header+xml"/>
  <Override PartName="/word/header254.xml" ContentType="application/vnd.openxmlformats-officedocument.wordprocessingml.header+xml"/>
  <Override PartName="/word/header255.xml" ContentType="application/vnd.openxmlformats-officedocument.wordprocessingml.header+xml"/>
  <Override PartName="/word/header256.xml" ContentType="application/vnd.openxmlformats-officedocument.wordprocessingml.header+xml"/>
  <Override PartName="/word/header257.xml" ContentType="application/vnd.openxmlformats-officedocument.wordprocessingml.header+xml"/>
  <Override PartName="/word/header258.xml" ContentType="application/vnd.openxmlformats-officedocument.wordprocessingml.header+xml"/>
  <Override PartName="/word/header259.xml" ContentType="application/vnd.openxmlformats-officedocument.wordprocessingml.header+xml"/>
  <Override PartName="/word/header260.xml" ContentType="application/vnd.openxmlformats-officedocument.wordprocessingml.header+xml"/>
  <Override PartName="/word/header261.xml" ContentType="application/vnd.openxmlformats-officedocument.wordprocessingml.header+xml"/>
  <Override PartName="/word/header262.xml" ContentType="application/vnd.openxmlformats-officedocument.wordprocessingml.header+xml"/>
  <Override PartName="/word/header263.xml" ContentType="application/vnd.openxmlformats-officedocument.wordprocessingml.header+xml"/>
  <Override PartName="/word/header264.xml" ContentType="application/vnd.openxmlformats-officedocument.wordprocessingml.header+xml"/>
  <Override PartName="/word/header265.xml" ContentType="application/vnd.openxmlformats-officedocument.wordprocessingml.header+xml"/>
  <Override PartName="/word/header266.xml" ContentType="application/vnd.openxmlformats-officedocument.wordprocessingml.header+xml"/>
  <Override PartName="/word/header267.xml" ContentType="application/vnd.openxmlformats-officedocument.wordprocessingml.header+xml"/>
  <Override PartName="/word/header268.xml" ContentType="application/vnd.openxmlformats-officedocument.wordprocessingml.header+xml"/>
  <Override PartName="/word/header269.xml" ContentType="application/vnd.openxmlformats-officedocument.wordprocessingml.header+xml"/>
  <Override PartName="/word/header270.xml" ContentType="application/vnd.openxmlformats-officedocument.wordprocessingml.header+xml"/>
  <Override PartName="/word/header271.xml" ContentType="application/vnd.openxmlformats-officedocument.wordprocessingml.header+xml"/>
  <Override PartName="/word/header272.xml" ContentType="application/vnd.openxmlformats-officedocument.wordprocessingml.header+xml"/>
  <Override PartName="/word/header273.xml" ContentType="application/vnd.openxmlformats-officedocument.wordprocessingml.header+xml"/>
  <Override PartName="/word/header274.xml" ContentType="application/vnd.openxmlformats-officedocument.wordprocessingml.header+xml"/>
  <Override PartName="/word/header275.xml" ContentType="application/vnd.openxmlformats-officedocument.wordprocessingml.header+xml"/>
  <Override PartName="/word/header276.xml" ContentType="application/vnd.openxmlformats-officedocument.wordprocessingml.header+xml"/>
  <Override PartName="/word/header277.xml" ContentType="application/vnd.openxmlformats-officedocument.wordprocessingml.header+xml"/>
  <Override PartName="/word/header278.xml" ContentType="application/vnd.openxmlformats-officedocument.wordprocessingml.header+xml"/>
  <Override PartName="/word/header279.xml" ContentType="application/vnd.openxmlformats-officedocument.wordprocessingml.header+xml"/>
  <Override PartName="/word/header280.xml" ContentType="application/vnd.openxmlformats-officedocument.wordprocessingml.header+xml"/>
  <Override PartName="/word/header281.xml" ContentType="application/vnd.openxmlformats-officedocument.wordprocessingml.header+xml"/>
  <Override PartName="/word/header282.xml" ContentType="application/vnd.openxmlformats-officedocument.wordprocessingml.header+xml"/>
  <Override PartName="/word/header283.xml" ContentType="application/vnd.openxmlformats-officedocument.wordprocessingml.header+xml"/>
  <Override PartName="/word/header284.xml" ContentType="application/vnd.openxmlformats-officedocument.wordprocessingml.header+xml"/>
  <Override PartName="/word/header285.xml" ContentType="application/vnd.openxmlformats-officedocument.wordprocessingml.header+xml"/>
  <Override PartName="/word/header286.xml" ContentType="application/vnd.openxmlformats-officedocument.wordprocessingml.header+xml"/>
  <Override PartName="/word/header287.xml" ContentType="application/vnd.openxmlformats-officedocument.wordprocessingml.header+xml"/>
  <Override PartName="/word/header288.xml" ContentType="application/vnd.openxmlformats-officedocument.wordprocessingml.header+xml"/>
  <Override PartName="/word/header289.xml" ContentType="application/vnd.openxmlformats-officedocument.wordprocessingml.header+xml"/>
  <Override PartName="/word/header290.xml" ContentType="application/vnd.openxmlformats-officedocument.wordprocessingml.header+xml"/>
  <Override PartName="/word/header291.xml" ContentType="application/vnd.openxmlformats-officedocument.wordprocessingml.header+xml"/>
  <Override PartName="/word/header292.xml" ContentType="application/vnd.openxmlformats-officedocument.wordprocessingml.header+xml"/>
  <Override PartName="/word/header293.xml" ContentType="application/vnd.openxmlformats-officedocument.wordprocessingml.header+xml"/>
  <Override PartName="/word/header294.xml" ContentType="application/vnd.openxmlformats-officedocument.wordprocessingml.header+xml"/>
  <Override PartName="/word/header295.xml" ContentType="application/vnd.openxmlformats-officedocument.wordprocessingml.header+xml"/>
  <Override PartName="/word/header296.xml" ContentType="application/vnd.openxmlformats-officedocument.wordprocessingml.header+xml"/>
  <Override PartName="/word/header297.xml" ContentType="application/vnd.openxmlformats-officedocument.wordprocessingml.header+xml"/>
  <Override PartName="/word/header298.xml" ContentType="application/vnd.openxmlformats-officedocument.wordprocessingml.header+xml"/>
  <Override PartName="/word/header299.xml" ContentType="application/vnd.openxmlformats-officedocument.wordprocessingml.header+xml"/>
  <Override PartName="/word/header300.xml" ContentType="application/vnd.openxmlformats-officedocument.wordprocessingml.header+xml"/>
  <Override PartName="/word/header301.xml" ContentType="application/vnd.openxmlformats-officedocument.wordprocessingml.header+xml"/>
  <Override PartName="/word/header302.xml" ContentType="application/vnd.openxmlformats-officedocument.wordprocessingml.header+xml"/>
  <Override PartName="/word/header303.xml" ContentType="application/vnd.openxmlformats-officedocument.wordprocessingml.header+xml"/>
  <Override PartName="/word/header304.xml" ContentType="application/vnd.openxmlformats-officedocument.wordprocessingml.header+xml"/>
  <Override PartName="/word/header305.xml" ContentType="application/vnd.openxmlformats-officedocument.wordprocessingml.header+xml"/>
  <Override PartName="/word/header306.xml" ContentType="application/vnd.openxmlformats-officedocument.wordprocessingml.header+xml"/>
  <Override PartName="/word/header307.xml" ContentType="application/vnd.openxmlformats-officedocument.wordprocessingml.header+xml"/>
  <Override PartName="/word/header308.xml" ContentType="application/vnd.openxmlformats-officedocument.wordprocessingml.header+xml"/>
  <Override PartName="/word/header309.xml" ContentType="application/vnd.openxmlformats-officedocument.wordprocessingml.header+xml"/>
  <Override PartName="/word/header310.xml" ContentType="application/vnd.openxmlformats-officedocument.wordprocessingml.header+xml"/>
  <Override PartName="/word/header311.xml" ContentType="application/vnd.openxmlformats-officedocument.wordprocessingml.header+xml"/>
  <Override PartName="/word/header312.xml" ContentType="application/vnd.openxmlformats-officedocument.wordprocessingml.header+xml"/>
  <Override PartName="/word/header313.xml" ContentType="application/vnd.openxmlformats-officedocument.wordprocessingml.header+xml"/>
  <Override PartName="/word/header314.xml" ContentType="application/vnd.openxmlformats-officedocument.wordprocessingml.header+xml"/>
  <Override PartName="/word/header315.xml" ContentType="application/vnd.openxmlformats-officedocument.wordprocessingml.header+xml"/>
  <Override PartName="/word/header316.xml" ContentType="application/vnd.openxmlformats-officedocument.wordprocessingml.header+xml"/>
  <Override PartName="/word/header317.xml" ContentType="application/vnd.openxmlformats-officedocument.wordprocessingml.header+xml"/>
  <Override PartName="/word/header318.xml" ContentType="application/vnd.openxmlformats-officedocument.wordprocessingml.header+xml"/>
  <Override PartName="/word/header319.xml" ContentType="application/vnd.openxmlformats-officedocument.wordprocessingml.header+xml"/>
  <Override PartName="/word/header320.xml" ContentType="application/vnd.openxmlformats-officedocument.wordprocessingml.header+xml"/>
  <Override PartName="/word/header321.xml" ContentType="application/vnd.openxmlformats-officedocument.wordprocessingml.header+xml"/>
  <Override PartName="/word/header322.xml" ContentType="application/vnd.openxmlformats-officedocument.wordprocessingml.header+xml"/>
  <Override PartName="/word/header323.xml" ContentType="application/vnd.openxmlformats-officedocument.wordprocessingml.header+xml"/>
  <Override PartName="/word/header324.xml" ContentType="application/vnd.openxmlformats-officedocument.wordprocessingml.header+xml"/>
  <Override PartName="/word/header325.xml" ContentType="application/vnd.openxmlformats-officedocument.wordprocessingml.header+xml"/>
  <Override PartName="/word/header326.xml" ContentType="application/vnd.openxmlformats-officedocument.wordprocessingml.header+xml"/>
  <Override PartName="/word/header327.xml" ContentType="application/vnd.openxmlformats-officedocument.wordprocessingml.header+xml"/>
  <Override PartName="/word/header328.xml" ContentType="application/vnd.openxmlformats-officedocument.wordprocessingml.header+xml"/>
  <Override PartName="/word/header329.xml" ContentType="application/vnd.openxmlformats-officedocument.wordprocessingml.header+xml"/>
  <Override PartName="/word/header330.xml" ContentType="application/vnd.openxmlformats-officedocument.wordprocessingml.header+xml"/>
  <Override PartName="/word/header331.xml" ContentType="application/vnd.openxmlformats-officedocument.wordprocessingml.header+xml"/>
  <Override PartName="/word/header332.xml" ContentType="application/vnd.openxmlformats-officedocument.wordprocessingml.header+xml"/>
  <Override PartName="/word/header333.xml" ContentType="application/vnd.openxmlformats-officedocument.wordprocessingml.header+xml"/>
  <Override PartName="/word/header334.xml" ContentType="application/vnd.openxmlformats-officedocument.wordprocessingml.header+xml"/>
  <Override PartName="/word/header335.xml" ContentType="application/vnd.openxmlformats-officedocument.wordprocessingml.header+xml"/>
  <Override PartName="/word/header336.xml" ContentType="application/vnd.openxmlformats-officedocument.wordprocessingml.header+xml"/>
  <Override PartName="/word/header337.xml" ContentType="application/vnd.openxmlformats-officedocument.wordprocessingml.header+xml"/>
  <Override PartName="/word/header338.xml" ContentType="application/vnd.openxmlformats-officedocument.wordprocessingml.header+xml"/>
  <Override PartName="/word/header339.xml" ContentType="application/vnd.openxmlformats-officedocument.wordprocessingml.header+xml"/>
  <Override PartName="/word/header340.xml" ContentType="application/vnd.openxmlformats-officedocument.wordprocessingml.header+xml"/>
  <Override PartName="/word/header341.xml" ContentType="application/vnd.openxmlformats-officedocument.wordprocessingml.header+xml"/>
  <Override PartName="/word/header342.xml" ContentType="application/vnd.openxmlformats-officedocument.wordprocessingml.header+xml"/>
  <Override PartName="/word/header343.xml" ContentType="application/vnd.openxmlformats-officedocument.wordprocessingml.header+xml"/>
  <Override PartName="/word/header344.xml" ContentType="application/vnd.openxmlformats-officedocument.wordprocessingml.header+xml"/>
  <Override PartName="/word/header345.xml" ContentType="application/vnd.openxmlformats-officedocument.wordprocessingml.header+xml"/>
  <Override PartName="/word/header346.xml" ContentType="application/vnd.openxmlformats-officedocument.wordprocessingml.header+xml"/>
  <Override PartName="/word/header347.xml" ContentType="application/vnd.openxmlformats-officedocument.wordprocessingml.header+xml"/>
  <Override PartName="/word/header348.xml" ContentType="application/vnd.openxmlformats-officedocument.wordprocessingml.header+xml"/>
  <Override PartName="/word/header349.xml" ContentType="application/vnd.openxmlformats-officedocument.wordprocessingml.header+xml"/>
  <Override PartName="/word/header350.xml" ContentType="application/vnd.openxmlformats-officedocument.wordprocessingml.header+xml"/>
  <Override PartName="/word/header351.xml" ContentType="application/vnd.openxmlformats-officedocument.wordprocessingml.header+xml"/>
  <Override PartName="/word/header352.xml" ContentType="application/vnd.openxmlformats-officedocument.wordprocessingml.header+xml"/>
  <Override PartName="/word/header353.xml" ContentType="application/vnd.openxmlformats-officedocument.wordprocessingml.header+xml"/>
  <Override PartName="/word/header354.xml" ContentType="application/vnd.openxmlformats-officedocument.wordprocessingml.header+xml"/>
  <Override PartName="/word/header355.xml" ContentType="application/vnd.openxmlformats-officedocument.wordprocessingml.header+xml"/>
  <Override PartName="/word/header356.xml" ContentType="application/vnd.openxmlformats-officedocument.wordprocessingml.header+xml"/>
  <Override PartName="/word/header35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7C6D" w:rsidRDefault="00A21F0C" w:rsidP="00957C6D">
      <w:pPr>
        <w:pStyle w:val="rfdCenter"/>
        <w:rPr>
          <w:rtl/>
        </w:rPr>
      </w:pPr>
      <w:r>
        <w:rPr>
          <w:noProof/>
        </w:rPr>
        <w:drawing>
          <wp:inline distT="0" distB="0" distL="0" distR="0">
            <wp:extent cx="5829935" cy="8617585"/>
            <wp:effectExtent l="0" t="0" r="0" b="0"/>
            <wp:docPr id="6" name="Picture 6" descr="F:\BOOKS\Book-Library\END\QUEUE\Turathona-part026\images\page0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BOOKS\Book-Library\END\QUEUE\Turathona-part026\images\page000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935" cy="861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0B3" w:rsidRPr="003F60B3" w:rsidRDefault="00C64862" w:rsidP="003F60B3">
      <w:pPr>
        <w:rPr>
          <w:rtl/>
        </w:rPr>
      </w:pPr>
      <w:r w:rsidRPr="003F60B3">
        <w:rPr>
          <w:rtl/>
        </w:rPr>
        <w:br w:type="page"/>
      </w:r>
    </w:p>
    <w:tbl>
      <w:tblPr>
        <w:tblStyle w:val="TableGrid"/>
        <w:bidiVisual/>
        <w:tblW w:w="5000" w:type="pct"/>
        <w:tblBorders>
          <w:top w:val="double" w:sz="4" w:space="0" w:color="auto"/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2755"/>
        <w:gridCol w:w="1837"/>
        <w:gridCol w:w="4593"/>
      </w:tblGrid>
      <w:tr w:rsidR="003F60B3" w:rsidTr="00EE3C09">
        <w:tc>
          <w:tcPr>
            <w:tcW w:w="1500" w:type="pct"/>
            <w:tcBorders>
              <w:top w:val="single" w:sz="18" w:space="0" w:color="auto"/>
              <w:bottom w:val="single" w:sz="18" w:space="0" w:color="auto"/>
            </w:tcBorders>
          </w:tcPr>
          <w:p w:rsidR="003F60B3" w:rsidRPr="00436F21" w:rsidRDefault="003F60B3" w:rsidP="003F60B3">
            <w:pPr>
              <w:pStyle w:val="rfdCenterBold2"/>
              <w:rPr>
                <w:rtl/>
              </w:rPr>
            </w:pPr>
            <w:r>
              <w:rPr>
                <w:rtl/>
              </w:rPr>
              <w:lastRenderedPageBreak/>
              <w:t>تراثنا</w:t>
            </w:r>
          </w:p>
        </w:tc>
        <w:tc>
          <w:tcPr>
            <w:tcW w:w="3500" w:type="pct"/>
            <w:gridSpan w:val="2"/>
            <w:tcBorders>
              <w:top w:val="single" w:sz="18" w:space="0" w:color="auto"/>
              <w:bottom w:val="single" w:sz="18" w:space="0" w:color="auto"/>
            </w:tcBorders>
          </w:tcPr>
          <w:p w:rsidR="003F60B3" w:rsidRPr="00436F21" w:rsidRDefault="003F60B3" w:rsidP="003F60B3">
            <w:pPr>
              <w:rPr>
                <w:rtl/>
              </w:rPr>
            </w:pPr>
          </w:p>
        </w:tc>
      </w:tr>
      <w:tr w:rsidR="003F60B3" w:rsidTr="00EE3C09">
        <w:tc>
          <w:tcPr>
            <w:tcW w:w="2500" w:type="pct"/>
            <w:gridSpan w:val="2"/>
            <w:tcBorders>
              <w:top w:val="single" w:sz="18" w:space="0" w:color="auto"/>
              <w:left w:val="nil"/>
              <w:bottom w:val="single" w:sz="18" w:space="0" w:color="auto"/>
            </w:tcBorders>
          </w:tcPr>
          <w:p w:rsidR="003F60B3" w:rsidRPr="00436F21" w:rsidRDefault="003F60B3" w:rsidP="003F60B3">
            <w:pPr>
              <w:pStyle w:val="rfdNormal0"/>
              <w:rPr>
                <w:rtl/>
              </w:rPr>
            </w:pPr>
            <w:r>
              <w:rPr>
                <w:rtl/>
              </w:rPr>
              <w:t>العدد الأول [ 26 ]</w:t>
            </w:r>
          </w:p>
        </w:tc>
        <w:tc>
          <w:tcPr>
            <w:tcW w:w="2500" w:type="pct"/>
            <w:tcBorders>
              <w:top w:val="single" w:sz="18" w:space="0" w:color="auto"/>
              <w:bottom w:val="single" w:sz="18" w:space="0" w:color="auto"/>
              <w:right w:val="nil"/>
            </w:tcBorders>
          </w:tcPr>
          <w:p w:rsidR="003F60B3" w:rsidRPr="00436F21" w:rsidRDefault="003F60B3" w:rsidP="003F60B3">
            <w:pPr>
              <w:pStyle w:val="rfdLeft"/>
              <w:rPr>
                <w:rtl/>
              </w:rPr>
            </w:pPr>
            <w:r>
              <w:rPr>
                <w:rtl/>
              </w:rPr>
              <w:t>السنة السابعة</w:t>
            </w:r>
          </w:p>
        </w:tc>
      </w:tr>
    </w:tbl>
    <w:p w:rsidR="00AC6D18" w:rsidRDefault="00CC7DF3" w:rsidP="00377B65">
      <w:pPr>
        <w:pStyle w:val="rfdCenterBold1"/>
        <w:rPr>
          <w:rtl/>
        </w:rPr>
      </w:pPr>
      <w:r>
        <w:rPr>
          <w:rtl/>
        </w:rPr>
        <w:t>الفهرس</w:t>
      </w:r>
    </w:p>
    <w:p w:rsidR="00CC7DF3" w:rsidRDefault="007E0241" w:rsidP="0009749F">
      <w:pPr>
        <w:pStyle w:val="TOC1"/>
        <w:rPr>
          <w:rtl/>
        </w:rPr>
      </w:pPr>
      <w:r>
        <w:sym w:font="Wingdings 2" w:char="F0F5"/>
      </w:r>
      <w:r w:rsidR="00377B65">
        <w:rPr>
          <w:rtl/>
        </w:rPr>
        <w:t xml:space="preserve"> </w:t>
      </w:r>
      <w:r w:rsidR="00CC7DF3">
        <w:rPr>
          <w:rtl/>
        </w:rPr>
        <w:t>كلمة التحرير</w:t>
      </w:r>
      <w:r>
        <w:rPr>
          <w:rtl/>
        </w:rPr>
        <w:t xml:space="preserve"> :</w:t>
      </w:r>
    </w:p>
    <w:p w:rsidR="00CC7DF3" w:rsidRDefault="00AB3A9F" w:rsidP="0009749F">
      <w:pPr>
        <w:pStyle w:val="TOC2"/>
        <w:rPr>
          <w:rtl/>
        </w:rPr>
      </w:pPr>
      <w:r>
        <w:rPr>
          <w:rtl/>
        </w:rPr>
        <w:t>«</w:t>
      </w:r>
      <w:r w:rsidR="007E0241">
        <w:rPr>
          <w:rtl/>
        </w:rPr>
        <w:t xml:space="preserve"> </w:t>
      </w:r>
      <w:r w:rsidR="00CC7DF3">
        <w:rPr>
          <w:rtl/>
        </w:rPr>
        <w:t>تراثنا</w:t>
      </w:r>
      <w:r w:rsidR="007E0241">
        <w:rPr>
          <w:rtl/>
        </w:rPr>
        <w:t xml:space="preserve"> </w:t>
      </w:r>
      <w:r>
        <w:rPr>
          <w:rtl/>
        </w:rPr>
        <w:t>»</w:t>
      </w:r>
      <w:r w:rsidR="00CC7DF3">
        <w:rPr>
          <w:rtl/>
        </w:rPr>
        <w:t xml:space="preserve"> بين الماضي والمستقبل على طريق مذهب أهل البيت عليهم السلام</w:t>
      </w:r>
      <w:r w:rsidR="00095AA9">
        <w:rPr>
          <w:rtl/>
        </w:rPr>
        <w:t xml:space="preserve"> .</w:t>
      </w:r>
    </w:p>
    <w:p w:rsidR="00CC7DF3" w:rsidRDefault="007137CF" w:rsidP="0009749F">
      <w:pPr>
        <w:pStyle w:val="TOC2"/>
        <w:rPr>
          <w:rtl/>
        </w:rPr>
      </w:pPr>
      <w:r>
        <w:rPr>
          <w:rtl/>
        </w:rPr>
        <w:tab/>
      </w:r>
      <w:r w:rsidR="007E0241">
        <w:rPr>
          <w:rtl/>
        </w:rPr>
        <w:t xml:space="preserve"> </w:t>
      </w:r>
      <w:r w:rsidR="00CC7DF3">
        <w:rPr>
          <w:rtl/>
        </w:rPr>
        <w:t>هيئة التحرير 7</w:t>
      </w:r>
    </w:p>
    <w:p w:rsidR="00CC7DF3" w:rsidRPr="007137CF" w:rsidRDefault="007E0241" w:rsidP="0009749F">
      <w:pPr>
        <w:pStyle w:val="TOC1"/>
        <w:rPr>
          <w:rtl/>
        </w:rPr>
      </w:pPr>
      <w:r>
        <w:sym w:font="Wingdings 2" w:char="F0F5"/>
      </w:r>
      <w:r w:rsidR="00377B65">
        <w:rPr>
          <w:rtl/>
        </w:rPr>
        <w:t xml:space="preserve"> </w:t>
      </w:r>
      <w:r w:rsidR="008D6535">
        <w:rPr>
          <w:rtl/>
        </w:rPr>
        <w:t>الولادة في الكعبة المعظَّم</w:t>
      </w:r>
      <w:r w:rsidR="00CC7DF3" w:rsidRPr="007137CF">
        <w:rPr>
          <w:rtl/>
        </w:rPr>
        <w:t>ة</w:t>
      </w:r>
      <w:r>
        <w:rPr>
          <w:rtl/>
        </w:rPr>
        <w:t xml:space="preserve"> :</w:t>
      </w:r>
      <w:r w:rsidR="00CC7DF3" w:rsidRPr="007137CF">
        <w:rPr>
          <w:rtl/>
        </w:rPr>
        <w:t xml:space="preserve"> فضيلة لعليٍّ عليه السلام خصّه بها ربُّ البيت</w:t>
      </w:r>
      <w:r w:rsidR="00095AA9">
        <w:rPr>
          <w:rtl/>
        </w:rPr>
        <w:t xml:space="preserve"> .</w:t>
      </w:r>
    </w:p>
    <w:p w:rsidR="00CC7DF3" w:rsidRPr="007137CF" w:rsidRDefault="007137CF" w:rsidP="0009749F">
      <w:pPr>
        <w:pStyle w:val="TOC2"/>
        <w:rPr>
          <w:rtl/>
        </w:rPr>
      </w:pPr>
      <w:r>
        <w:rPr>
          <w:rtl/>
        </w:rPr>
        <w:tab/>
      </w:r>
      <w:r w:rsidR="007E0241">
        <w:rPr>
          <w:rtl/>
        </w:rPr>
        <w:t xml:space="preserve"> </w:t>
      </w:r>
      <w:r w:rsidR="00CC7DF3" w:rsidRPr="007137CF">
        <w:rPr>
          <w:rtl/>
        </w:rPr>
        <w:t xml:space="preserve">شاكر شبع </w:t>
      </w:r>
      <w:r w:rsidR="008D6535">
        <w:rPr>
          <w:rtl/>
        </w:rPr>
        <w:t>11</w:t>
      </w:r>
    </w:p>
    <w:p w:rsidR="00CC7DF3" w:rsidRPr="007137CF" w:rsidRDefault="007E0241" w:rsidP="0009749F">
      <w:pPr>
        <w:pStyle w:val="TOC1"/>
        <w:rPr>
          <w:rtl/>
        </w:rPr>
      </w:pPr>
      <w:r>
        <w:sym w:font="Wingdings 2" w:char="F0F5"/>
      </w:r>
      <w:r w:rsidR="00377B65">
        <w:rPr>
          <w:rtl/>
        </w:rPr>
        <w:t xml:space="preserve"> </w:t>
      </w:r>
      <w:r w:rsidR="00CC7DF3" w:rsidRPr="007137CF">
        <w:rPr>
          <w:rtl/>
        </w:rPr>
        <w:t>من الأحاديث الموضوعة (</w:t>
      </w:r>
      <w:r w:rsidR="00FB7845">
        <w:rPr>
          <w:rFonts w:hint="cs"/>
          <w:rtl/>
        </w:rPr>
        <w:t xml:space="preserve"> </w:t>
      </w:r>
      <w:r w:rsidR="00CC7DF3" w:rsidRPr="007137CF">
        <w:rPr>
          <w:rtl/>
        </w:rPr>
        <w:t>6</w:t>
      </w:r>
      <w:r w:rsidR="00FB7845">
        <w:rPr>
          <w:rFonts w:hint="cs"/>
          <w:rtl/>
        </w:rPr>
        <w:t xml:space="preserve"> </w:t>
      </w:r>
      <w:r w:rsidR="00CC7DF3" w:rsidRPr="007137CF">
        <w:rPr>
          <w:rtl/>
        </w:rPr>
        <w:t>)</w:t>
      </w:r>
      <w:r>
        <w:rPr>
          <w:rtl/>
        </w:rPr>
        <w:t xml:space="preserve"> :</w:t>
      </w:r>
    </w:p>
    <w:p w:rsidR="00CC7DF3" w:rsidRDefault="00CC7DF3" w:rsidP="0009749F">
      <w:pPr>
        <w:pStyle w:val="TOC2"/>
        <w:rPr>
          <w:rtl/>
        </w:rPr>
      </w:pPr>
      <w:r>
        <w:rPr>
          <w:rtl/>
        </w:rPr>
        <w:t xml:space="preserve">حديث </w:t>
      </w:r>
      <w:r w:rsidR="008D6535" w:rsidRPr="003C4772">
        <w:rPr>
          <w:rtl/>
        </w:rPr>
        <w:t>ٱ</w:t>
      </w:r>
      <w:r>
        <w:rPr>
          <w:rtl/>
        </w:rPr>
        <w:t>تّباع سُنّة الخلفاء وإطاعة ال</w:t>
      </w:r>
      <w:r w:rsidR="004450B0">
        <w:rPr>
          <w:rtl/>
        </w:rPr>
        <w:t>ْأ</w:t>
      </w:r>
      <w:r>
        <w:rPr>
          <w:rtl/>
        </w:rPr>
        <w:t>ُمراء</w:t>
      </w:r>
      <w:r w:rsidR="00095AA9">
        <w:rPr>
          <w:rtl/>
        </w:rPr>
        <w:t xml:space="preserve"> .</w:t>
      </w:r>
    </w:p>
    <w:p w:rsidR="00CC7DF3" w:rsidRDefault="007137CF" w:rsidP="0009749F">
      <w:pPr>
        <w:pStyle w:val="TOC2"/>
        <w:rPr>
          <w:rtl/>
        </w:rPr>
      </w:pPr>
      <w:r>
        <w:rPr>
          <w:rtl/>
        </w:rPr>
        <w:tab/>
      </w:r>
      <w:r w:rsidR="007E0241">
        <w:rPr>
          <w:rtl/>
        </w:rPr>
        <w:t xml:space="preserve"> </w:t>
      </w:r>
      <w:r w:rsidR="00CC7DF3">
        <w:rPr>
          <w:rtl/>
        </w:rPr>
        <w:t>السيّد عليّ الحسينيّ الميلانيّ 43</w:t>
      </w:r>
    </w:p>
    <w:p w:rsidR="00CC7DF3" w:rsidRPr="007137CF" w:rsidRDefault="007E0241" w:rsidP="0009749F">
      <w:pPr>
        <w:pStyle w:val="TOC1"/>
        <w:rPr>
          <w:rtl/>
        </w:rPr>
      </w:pPr>
      <w:r>
        <w:sym w:font="Wingdings 2" w:char="F0F5"/>
      </w:r>
      <w:r w:rsidR="00377B65">
        <w:rPr>
          <w:rtl/>
        </w:rPr>
        <w:t xml:space="preserve"> </w:t>
      </w:r>
      <w:r w:rsidR="00CC7DF3" w:rsidRPr="007137CF">
        <w:rPr>
          <w:rtl/>
        </w:rPr>
        <w:t>أهل البيت ـ عليهم السلام ـ في المكتبة العربية (</w:t>
      </w:r>
      <w:r w:rsidR="00FB7845">
        <w:rPr>
          <w:rFonts w:hint="cs"/>
          <w:rtl/>
        </w:rPr>
        <w:t xml:space="preserve"> </w:t>
      </w:r>
      <w:r w:rsidR="00CC7DF3" w:rsidRPr="007137CF">
        <w:rPr>
          <w:rtl/>
        </w:rPr>
        <w:t>17</w:t>
      </w:r>
      <w:r w:rsidR="00FB7845">
        <w:rPr>
          <w:rFonts w:hint="cs"/>
          <w:rtl/>
        </w:rPr>
        <w:t xml:space="preserve"> </w:t>
      </w:r>
      <w:r w:rsidR="00CC7DF3" w:rsidRPr="007137CF">
        <w:rPr>
          <w:rtl/>
        </w:rPr>
        <w:t>)</w:t>
      </w:r>
      <w:r w:rsidR="00095AA9">
        <w:rPr>
          <w:rtl/>
        </w:rPr>
        <w:t xml:space="preserve"> .</w:t>
      </w:r>
    </w:p>
    <w:p w:rsidR="00CC7DF3" w:rsidRDefault="007137CF" w:rsidP="0009749F">
      <w:pPr>
        <w:pStyle w:val="TOC2"/>
        <w:rPr>
          <w:rtl/>
        </w:rPr>
      </w:pPr>
      <w:r>
        <w:rPr>
          <w:rtl/>
        </w:rPr>
        <w:tab/>
      </w:r>
      <w:r w:rsidR="007E0241">
        <w:rPr>
          <w:rtl/>
        </w:rPr>
        <w:t xml:space="preserve"> </w:t>
      </w:r>
      <w:r w:rsidR="00CC7DF3" w:rsidRPr="007137CF">
        <w:rPr>
          <w:rtl/>
        </w:rPr>
        <w:t>السيّد عبد</w:t>
      </w:r>
      <w:r w:rsidR="004450B0">
        <w:rPr>
          <w:rtl/>
        </w:rPr>
        <w:t xml:space="preserve"> </w:t>
      </w:r>
      <w:r w:rsidR="00CC7DF3" w:rsidRPr="007137CF">
        <w:rPr>
          <w:rtl/>
        </w:rPr>
        <w:t>العزيز الطباطبائي 98</w:t>
      </w:r>
    </w:p>
    <w:p w:rsidR="00781936" w:rsidRPr="00781936" w:rsidRDefault="00781936" w:rsidP="00781936">
      <w:pPr>
        <w:pStyle w:val="rfdNormal0"/>
        <w:rPr>
          <w:rtl/>
        </w:rPr>
      </w:pPr>
    </w:p>
    <w:tbl>
      <w:tblPr>
        <w:tblStyle w:val="TableGrid"/>
        <w:bidiVisual/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85"/>
      </w:tblGrid>
      <w:tr w:rsidR="007E0241" w:rsidTr="007E0241">
        <w:tc>
          <w:tcPr>
            <w:tcW w:w="7371" w:type="dxa"/>
          </w:tcPr>
          <w:p w:rsidR="007E0241" w:rsidRDefault="007E0241" w:rsidP="00781936">
            <w:pPr>
              <w:pStyle w:val="rfdFootnoteCenter"/>
            </w:pPr>
            <w:r>
              <w:t>ISSN 1016 – 4030</w:t>
            </w:r>
          </w:p>
        </w:tc>
      </w:tr>
    </w:tbl>
    <w:p w:rsidR="0009749F" w:rsidRPr="0009749F" w:rsidRDefault="00AC6D18" w:rsidP="0009749F">
      <w:pPr>
        <w:rPr>
          <w:rtl/>
        </w:rPr>
      </w:pPr>
      <w:r w:rsidRPr="0009749F">
        <w:rPr>
          <w:rtl/>
        </w:rPr>
        <w:br w:type="page"/>
      </w:r>
    </w:p>
    <w:tbl>
      <w:tblPr>
        <w:tblStyle w:val="TableGrid"/>
        <w:bidiVisual/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2755"/>
        <w:gridCol w:w="1837"/>
        <w:gridCol w:w="4593"/>
      </w:tblGrid>
      <w:tr w:rsidR="0009749F" w:rsidTr="00EE3C09">
        <w:tc>
          <w:tcPr>
            <w:tcW w:w="1500" w:type="pct"/>
            <w:tcBorders>
              <w:top w:val="single" w:sz="18" w:space="0" w:color="auto"/>
              <w:bottom w:val="single" w:sz="18" w:space="0" w:color="auto"/>
            </w:tcBorders>
          </w:tcPr>
          <w:p w:rsidR="0009749F" w:rsidRPr="00616FB7" w:rsidRDefault="0009749F" w:rsidP="00716D4E">
            <w:pPr>
              <w:rPr>
                <w:rtl/>
              </w:rPr>
            </w:pPr>
          </w:p>
        </w:tc>
        <w:tc>
          <w:tcPr>
            <w:tcW w:w="3500" w:type="pct"/>
            <w:gridSpan w:val="2"/>
            <w:tcBorders>
              <w:top w:val="single" w:sz="18" w:space="0" w:color="auto"/>
              <w:bottom w:val="single" w:sz="18" w:space="0" w:color="auto"/>
            </w:tcBorders>
          </w:tcPr>
          <w:p w:rsidR="0009749F" w:rsidRPr="007D3648" w:rsidRDefault="0009749F" w:rsidP="00716D4E">
            <w:pPr>
              <w:pStyle w:val="rfdLeft"/>
              <w:rPr>
                <w:rtl/>
              </w:rPr>
            </w:pPr>
            <w:r w:rsidRPr="007D3648">
              <w:rPr>
                <w:noProof/>
              </w:rPr>
              <w:drawing>
                <wp:inline distT="0" distB="0" distL="0" distR="0" wp14:anchorId="3A66CFE4" wp14:editId="15423160">
                  <wp:extent cx="1619250" cy="2190750"/>
                  <wp:effectExtent l="0" t="0" r="0" b="0"/>
                  <wp:docPr id="1" name="Picture 1" descr="E:\BOOKS\Book-Library\END\QUEUE\Turathona-part079-080\images\page00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BOOKS\Book-Library\END\QUEUE\Turathona-part079-080\images\page00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749F" w:rsidTr="00EE3C09">
        <w:tc>
          <w:tcPr>
            <w:tcW w:w="2500" w:type="pct"/>
            <w:gridSpan w:val="2"/>
            <w:tcBorders>
              <w:top w:val="single" w:sz="18" w:space="0" w:color="auto"/>
              <w:left w:val="nil"/>
              <w:bottom w:val="single" w:sz="18" w:space="0" w:color="auto"/>
            </w:tcBorders>
          </w:tcPr>
          <w:p w:rsidR="0009749F" w:rsidRPr="00436F21" w:rsidRDefault="0009749F" w:rsidP="00716D4E">
            <w:pPr>
              <w:pStyle w:val="rfdNormal0"/>
              <w:rPr>
                <w:rtl/>
              </w:rPr>
            </w:pPr>
            <w:r>
              <w:rPr>
                <w:rtl/>
              </w:rPr>
              <w:t>محرّم ـ صفر ـ ربيع الأول</w:t>
            </w:r>
          </w:p>
        </w:tc>
        <w:tc>
          <w:tcPr>
            <w:tcW w:w="2500" w:type="pct"/>
            <w:tcBorders>
              <w:top w:val="single" w:sz="18" w:space="0" w:color="auto"/>
              <w:bottom w:val="single" w:sz="18" w:space="0" w:color="auto"/>
              <w:right w:val="nil"/>
            </w:tcBorders>
          </w:tcPr>
          <w:p w:rsidR="0009749F" w:rsidRPr="00436F21" w:rsidRDefault="0009749F" w:rsidP="00716D4E">
            <w:pPr>
              <w:pStyle w:val="rfdLeft"/>
              <w:rPr>
                <w:rtl/>
              </w:rPr>
            </w:pPr>
            <w:r>
              <w:rPr>
                <w:rtl/>
              </w:rPr>
              <w:t>1412 هـ</w:t>
            </w:r>
          </w:p>
        </w:tc>
      </w:tr>
    </w:tbl>
    <w:p w:rsidR="0009749F" w:rsidRPr="00224EC5" w:rsidRDefault="0009749F" w:rsidP="0009749F">
      <w:pPr>
        <w:pStyle w:val="rfdNormal0"/>
      </w:pPr>
    </w:p>
    <w:p w:rsidR="00CC7DF3" w:rsidRDefault="00A66794" w:rsidP="0009749F">
      <w:pPr>
        <w:pStyle w:val="TOC1"/>
        <w:rPr>
          <w:rtl/>
        </w:rPr>
      </w:pPr>
      <w:r>
        <w:sym w:font="Wingdings 2" w:char="F0F5"/>
      </w:r>
      <w:r w:rsidR="00377B65">
        <w:rPr>
          <w:rtl/>
        </w:rPr>
        <w:t xml:space="preserve"> </w:t>
      </w:r>
      <w:r w:rsidR="00CC7DF3">
        <w:rPr>
          <w:rtl/>
        </w:rPr>
        <w:t>فهرس مخطوطات المدرسة الباقرية ـ مشهد المقدّ</w:t>
      </w:r>
      <w:r w:rsidR="004450B0">
        <w:rPr>
          <w:rtl/>
        </w:rPr>
        <w:t>َ</w:t>
      </w:r>
      <w:r w:rsidR="00CC7DF3">
        <w:rPr>
          <w:rtl/>
        </w:rPr>
        <w:t>سة (</w:t>
      </w:r>
      <w:r w:rsidR="00FB7845">
        <w:rPr>
          <w:rFonts w:hint="cs"/>
          <w:rtl/>
        </w:rPr>
        <w:t xml:space="preserve"> </w:t>
      </w:r>
      <w:r w:rsidR="00CC7DF3">
        <w:rPr>
          <w:rtl/>
        </w:rPr>
        <w:t>5</w:t>
      </w:r>
      <w:r w:rsidR="00FB7845">
        <w:rPr>
          <w:rFonts w:hint="cs"/>
          <w:rtl/>
        </w:rPr>
        <w:t xml:space="preserve"> </w:t>
      </w:r>
      <w:r w:rsidR="00CC7DF3">
        <w:rPr>
          <w:rtl/>
        </w:rPr>
        <w:t>)</w:t>
      </w:r>
      <w:r w:rsidR="00095AA9">
        <w:rPr>
          <w:rtl/>
        </w:rPr>
        <w:t xml:space="preserve"> .</w:t>
      </w:r>
    </w:p>
    <w:p w:rsidR="00CC7DF3" w:rsidRDefault="007137CF" w:rsidP="0009749F">
      <w:pPr>
        <w:pStyle w:val="TOC2"/>
        <w:rPr>
          <w:rtl/>
        </w:rPr>
      </w:pPr>
      <w:r>
        <w:rPr>
          <w:rtl/>
        </w:rPr>
        <w:tab/>
      </w:r>
      <w:r w:rsidR="0009749F">
        <w:rPr>
          <w:rtl/>
        </w:rPr>
        <w:t xml:space="preserve"> </w:t>
      </w:r>
      <w:r w:rsidR="00CC7DF3">
        <w:rPr>
          <w:rtl/>
        </w:rPr>
        <w:t>الدكتور محمود فاضل 116</w:t>
      </w:r>
    </w:p>
    <w:p w:rsidR="00CC7DF3" w:rsidRDefault="0009749F" w:rsidP="0009749F">
      <w:pPr>
        <w:pStyle w:val="TOC1"/>
        <w:rPr>
          <w:rtl/>
        </w:rPr>
      </w:pPr>
      <w:r>
        <w:sym w:font="Wingdings 2" w:char="F0F5"/>
      </w:r>
      <w:r w:rsidR="00377B65">
        <w:rPr>
          <w:rtl/>
        </w:rPr>
        <w:t xml:space="preserve"> </w:t>
      </w:r>
      <w:r w:rsidR="00CC7DF3">
        <w:rPr>
          <w:rtl/>
        </w:rPr>
        <w:t>الإ</w:t>
      </w:r>
      <w:r w:rsidR="004450B0">
        <w:rPr>
          <w:rtl/>
        </w:rPr>
        <w:t>ِ</w:t>
      </w:r>
      <w:r w:rsidR="00CC7DF3">
        <w:rPr>
          <w:rtl/>
        </w:rPr>
        <w:t>مامة</w:t>
      </w:r>
      <w:r w:rsidR="007E0241">
        <w:rPr>
          <w:rtl/>
        </w:rPr>
        <w:t xml:space="preserve"> :</w:t>
      </w:r>
      <w:r w:rsidR="00CC7DF3">
        <w:rPr>
          <w:rtl/>
        </w:rPr>
        <w:t xml:space="preserve"> تعريف بمصادر الإ</w:t>
      </w:r>
      <w:r w:rsidR="004450B0">
        <w:rPr>
          <w:rtl/>
        </w:rPr>
        <w:t>ِ</w:t>
      </w:r>
      <w:r w:rsidR="00CC7DF3">
        <w:rPr>
          <w:rtl/>
        </w:rPr>
        <w:t>مامة في التراث الشيعي (</w:t>
      </w:r>
      <w:r w:rsidR="00FB7845">
        <w:rPr>
          <w:rFonts w:hint="cs"/>
          <w:rtl/>
        </w:rPr>
        <w:t xml:space="preserve"> </w:t>
      </w:r>
      <w:r w:rsidR="00CC7DF3">
        <w:rPr>
          <w:rtl/>
        </w:rPr>
        <w:t>9</w:t>
      </w:r>
      <w:r w:rsidR="00FB7845">
        <w:rPr>
          <w:rFonts w:hint="cs"/>
          <w:rtl/>
        </w:rPr>
        <w:t xml:space="preserve"> </w:t>
      </w:r>
      <w:r w:rsidR="00CC7DF3">
        <w:rPr>
          <w:rtl/>
        </w:rPr>
        <w:t>)</w:t>
      </w:r>
      <w:r w:rsidR="00095AA9">
        <w:rPr>
          <w:rtl/>
        </w:rPr>
        <w:t xml:space="preserve"> .</w:t>
      </w:r>
    </w:p>
    <w:p w:rsidR="00CC7DF3" w:rsidRDefault="007137CF" w:rsidP="0009749F">
      <w:pPr>
        <w:pStyle w:val="TOC2"/>
        <w:rPr>
          <w:rtl/>
        </w:rPr>
      </w:pPr>
      <w:r>
        <w:rPr>
          <w:rtl/>
        </w:rPr>
        <w:tab/>
      </w:r>
      <w:r w:rsidR="0009749F">
        <w:rPr>
          <w:rtl/>
        </w:rPr>
        <w:t xml:space="preserve"> </w:t>
      </w:r>
      <w:r w:rsidR="00CC7DF3">
        <w:rPr>
          <w:rtl/>
        </w:rPr>
        <w:t>عبد</w:t>
      </w:r>
      <w:r w:rsidR="004450B0">
        <w:rPr>
          <w:rtl/>
        </w:rPr>
        <w:t xml:space="preserve"> </w:t>
      </w:r>
      <w:r w:rsidR="00CC7DF3">
        <w:rPr>
          <w:rtl/>
        </w:rPr>
        <w:t>الجبّار الرفاعي 149</w:t>
      </w:r>
    </w:p>
    <w:p w:rsidR="00CC7DF3" w:rsidRDefault="0009749F" w:rsidP="0009749F">
      <w:pPr>
        <w:pStyle w:val="TOC1"/>
        <w:rPr>
          <w:rtl/>
        </w:rPr>
      </w:pPr>
      <w:r>
        <w:sym w:font="Wingdings 2" w:char="F0F5"/>
      </w:r>
      <w:r w:rsidR="00377B65">
        <w:rPr>
          <w:rtl/>
        </w:rPr>
        <w:t xml:space="preserve"> </w:t>
      </w:r>
      <w:r w:rsidR="00CC7DF3">
        <w:rPr>
          <w:rtl/>
        </w:rPr>
        <w:t xml:space="preserve">قراءة جديدة في كتاب </w:t>
      </w:r>
      <w:r w:rsidR="004450B0">
        <w:rPr>
          <w:rtl/>
        </w:rPr>
        <w:t>«</w:t>
      </w:r>
      <w:r>
        <w:rPr>
          <w:rtl/>
        </w:rPr>
        <w:t xml:space="preserve"> </w:t>
      </w:r>
      <w:r w:rsidR="00CC7DF3">
        <w:rPr>
          <w:rtl/>
        </w:rPr>
        <w:t>نهج البلاغة</w:t>
      </w:r>
      <w:r>
        <w:rPr>
          <w:rtl/>
        </w:rPr>
        <w:t xml:space="preserve"> </w:t>
      </w:r>
      <w:r w:rsidR="004450B0">
        <w:rPr>
          <w:rtl/>
        </w:rPr>
        <w:t>»</w:t>
      </w:r>
      <w:r w:rsidR="00CC7DF3">
        <w:rPr>
          <w:rtl/>
        </w:rPr>
        <w:t xml:space="preserve"> للإ</w:t>
      </w:r>
      <w:r w:rsidR="004450B0">
        <w:rPr>
          <w:rtl/>
        </w:rPr>
        <w:t>ِ</w:t>
      </w:r>
      <w:r w:rsidR="00CC7DF3">
        <w:rPr>
          <w:rtl/>
        </w:rPr>
        <w:t>مام عليّ بن أبي طالب عليه السلام</w:t>
      </w:r>
      <w:r w:rsidR="00095AA9">
        <w:rPr>
          <w:rtl/>
        </w:rPr>
        <w:t xml:space="preserve"> .</w:t>
      </w:r>
    </w:p>
    <w:p w:rsidR="00CC7DF3" w:rsidRDefault="007137CF" w:rsidP="0009749F">
      <w:pPr>
        <w:pStyle w:val="TOC2"/>
        <w:rPr>
          <w:rtl/>
        </w:rPr>
      </w:pPr>
      <w:r>
        <w:rPr>
          <w:rtl/>
        </w:rPr>
        <w:tab/>
      </w:r>
      <w:r w:rsidR="0009749F">
        <w:rPr>
          <w:rtl/>
        </w:rPr>
        <w:t xml:space="preserve"> </w:t>
      </w:r>
      <w:r w:rsidR="00CC7DF3">
        <w:rPr>
          <w:rtl/>
        </w:rPr>
        <w:t>الدكتور عبد</w:t>
      </w:r>
      <w:r w:rsidR="004450B0">
        <w:rPr>
          <w:rtl/>
        </w:rPr>
        <w:t xml:space="preserve"> </w:t>
      </w:r>
      <w:r w:rsidR="00CC7DF3">
        <w:rPr>
          <w:rtl/>
        </w:rPr>
        <w:t>الكريم الأشتر 170</w:t>
      </w:r>
    </w:p>
    <w:p w:rsidR="00CC7DF3" w:rsidRDefault="0009749F" w:rsidP="0009749F">
      <w:pPr>
        <w:pStyle w:val="TOC1"/>
        <w:rPr>
          <w:rtl/>
        </w:rPr>
      </w:pPr>
      <w:r>
        <w:sym w:font="Wingdings 2" w:char="F0F5"/>
      </w:r>
      <w:r w:rsidR="00377B65">
        <w:rPr>
          <w:rtl/>
        </w:rPr>
        <w:t xml:space="preserve"> </w:t>
      </w:r>
      <w:r w:rsidR="00CC7DF3">
        <w:rPr>
          <w:rtl/>
        </w:rPr>
        <w:t>تاريخ الأدب الشيعي في الحويزة والدورق</w:t>
      </w:r>
      <w:r w:rsidR="00095AA9">
        <w:rPr>
          <w:rtl/>
        </w:rPr>
        <w:t xml:space="preserve"> .</w:t>
      </w:r>
    </w:p>
    <w:p w:rsidR="00CC7DF3" w:rsidRDefault="007137CF" w:rsidP="0009749F">
      <w:pPr>
        <w:pStyle w:val="TOC2"/>
        <w:rPr>
          <w:rtl/>
        </w:rPr>
      </w:pPr>
      <w:r>
        <w:rPr>
          <w:rtl/>
        </w:rPr>
        <w:tab/>
      </w:r>
      <w:r w:rsidR="0009749F">
        <w:rPr>
          <w:rtl/>
        </w:rPr>
        <w:t xml:space="preserve"> </w:t>
      </w:r>
      <w:r w:rsidR="00CC7DF3">
        <w:rPr>
          <w:rtl/>
        </w:rPr>
        <w:t>السيّد هادي بالليل الموسوي 177</w:t>
      </w:r>
    </w:p>
    <w:p w:rsidR="00CC7DF3" w:rsidRDefault="0009749F" w:rsidP="0009749F">
      <w:pPr>
        <w:pStyle w:val="TOC1"/>
        <w:rPr>
          <w:rtl/>
        </w:rPr>
      </w:pPr>
      <w:r>
        <w:sym w:font="Wingdings 2" w:char="F0F5"/>
      </w:r>
      <w:r w:rsidR="00377B65">
        <w:rPr>
          <w:rtl/>
        </w:rPr>
        <w:t xml:space="preserve"> </w:t>
      </w:r>
      <w:r w:rsidR="00CC7DF3">
        <w:rPr>
          <w:rtl/>
        </w:rPr>
        <w:t>من ذخائر التراث</w:t>
      </w:r>
      <w:r w:rsidR="007E0241">
        <w:rPr>
          <w:rtl/>
        </w:rPr>
        <w:t xml:space="preserve"> :</w:t>
      </w:r>
    </w:p>
    <w:p w:rsidR="00CC7DF3" w:rsidRDefault="00CC7DF3" w:rsidP="0009749F">
      <w:pPr>
        <w:pStyle w:val="TOC2"/>
        <w:rPr>
          <w:rtl/>
        </w:rPr>
      </w:pPr>
      <w:r>
        <w:rPr>
          <w:rtl/>
        </w:rPr>
        <w:t>الباقيات الصالحات في أُصول الدين الإ</w:t>
      </w:r>
      <w:r w:rsidR="004450B0">
        <w:rPr>
          <w:rtl/>
        </w:rPr>
        <w:t>ِ</w:t>
      </w:r>
      <w:r>
        <w:rPr>
          <w:rtl/>
        </w:rPr>
        <w:t>سلامي ـ لآية الله الخراساني الحائري</w:t>
      </w:r>
      <w:r w:rsidR="00095AA9">
        <w:rPr>
          <w:rtl/>
        </w:rPr>
        <w:t xml:space="preserve"> .</w:t>
      </w:r>
    </w:p>
    <w:p w:rsidR="00CC7DF3" w:rsidRDefault="007137CF" w:rsidP="0009749F">
      <w:pPr>
        <w:pStyle w:val="TOC2"/>
        <w:rPr>
          <w:rtl/>
        </w:rPr>
      </w:pPr>
      <w:r>
        <w:rPr>
          <w:rtl/>
        </w:rPr>
        <w:tab/>
      </w:r>
      <w:r w:rsidR="0009749F">
        <w:rPr>
          <w:rtl/>
        </w:rPr>
        <w:t xml:space="preserve"> </w:t>
      </w:r>
      <w:r w:rsidR="00CC7DF3">
        <w:rPr>
          <w:rtl/>
        </w:rPr>
        <w:t>تقديم</w:t>
      </w:r>
      <w:r w:rsidR="007E0241">
        <w:rPr>
          <w:rtl/>
        </w:rPr>
        <w:t xml:space="preserve"> :</w:t>
      </w:r>
      <w:r w:rsidR="00CC7DF3">
        <w:rPr>
          <w:rtl/>
        </w:rPr>
        <w:t xml:space="preserve"> السيّد محمد</w:t>
      </w:r>
      <w:r w:rsidR="004450B0">
        <w:rPr>
          <w:rtl/>
        </w:rPr>
        <w:t xml:space="preserve"> </w:t>
      </w:r>
      <w:r w:rsidR="00CC7DF3">
        <w:rPr>
          <w:rtl/>
        </w:rPr>
        <w:t>رضا الحسينيّ 191</w:t>
      </w:r>
    </w:p>
    <w:p w:rsidR="0009749F" w:rsidRDefault="0009749F" w:rsidP="0009749F">
      <w:pPr>
        <w:pStyle w:val="TOC1"/>
        <w:rPr>
          <w:rtl/>
        </w:rPr>
      </w:pPr>
      <w:r>
        <w:sym w:font="Wingdings 2" w:char="F0F5"/>
      </w:r>
      <w:r w:rsidR="00377B65">
        <w:rPr>
          <w:rtl/>
        </w:rPr>
        <w:t xml:space="preserve"> </w:t>
      </w:r>
      <w:r w:rsidR="00CC7DF3">
        <w:rPr>
          <w:rtl/>
        </w:rPr>
        <w:t>من أنباء التراث</w:t>
      </w:r>
    </w:p>
    <w:p w:rsidR="00CC7DF3" w:rsidRDefault="00092CF1" w:rsidP="0009749F">
      <w:pPr>
        <w:pStyle w:val="TOC2"/>
        <w:rPr>
          <w:rtl/>
        </w:rPr>
      </w:pPr>
      <w:r>
        <w:rPr>
          <w:rtl/>
        </w:rPr>
        <w:tab/>
      </w:r>
      <w:r w:rsidR="0009749F">
        <w:rPr>
          <w:rtl/>
        </w:rPr>
        <w:t xml:space="preserve"> </w:t>
      </w:r>
      <w:r w:rsidR="00CC7DF3">
        <w:rPr>
          <w:rtl/>
        </w:rPr>
        <w:t>226</w:t>
      </w:r>
    </w:p>
    <w:p w:rsidR="0009749F" w:rsidRPr="00781936" w:rsidRDefault="0009749F" w:rsidP="0009749F">
      <w:pPr>
        <w:pStyle w:val="rfdNormal0"/>
        <w:rPr>
          <w:rtl/>
        </w:rPr>
      </w:pPr>
    </w:p>
    <w:tbl>
      <w:tblPr>
        <w:tblStyle w:val="TableGrid"/>
        <w:bidiVisual/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85"/>
      </w:tblGrid>
      <w:tr w:rsidR="0009749F" w:rsidTr="00716D4E">
        <w:tc>
          <w:tcPr>
            <w:tcW w:w="7371" w:type="dxa"/>
          </w:tcPr>
          <w:p w:rsidR="0009749F" w:rsidRPr="0009749F" w:rsidRDefault="0009749F" w:rsidP="0009749F">
            <w:pPr>
              <w:rPr>
                <w:rStyle w:val="rfdFootnote"/>
              </w:rPr>
            </w:pPr>
            <w:r w:rsidRPr="0009749F">
              <w:rPr>
                <w:rStyle w:val="rfdFootnote"/>
              </w:rPr>
              <w:sym w:font="Wingdings 2" w:char="F0F5"/>
            </w:r>
            <w:r w:rsidRPr="0009749F">
              <w:rPr>
                <w:rStyle w:val="rfdFootnote"/>
                <w:rtl/>
              </w:rPr>
              <w:t xml:space="preserve"> صورة الغلاف : نموذج من مخطوطة « الإِرشاد في معرفة حجج الله علی العباد » للشيخ المفيد ( ت 413 </w:t>
            </w:r>
            <w:r w:rsidRPr="0009749F">
              <w:rPr>
                <w:rStyle w:val="rfdFootnote"/>
                <w:rtl/>
              </w:rPr>
              <w:br/>
              <w:t xml:space="preserve">هـ ) تاريخها سنة 565 هـ ، مقابلة علی نسخة السيد فضل الله الراوندي بتاريخ سنة 566 هـ ، والذي تقوم </w:t>
            </w:r>
            <w:r w:rsidRPr="0009749F">
              <w:rPr>
                <w:rStyle w:val="rfdFootnote"/>
                <w:rtl/>
              </w:rPr>
              <w:br/>
              <w:t>مؤسسة آل البيت ـ عليهم السلام ـ لإِحياء التراث بتحقيقه ، راجع العدد 6 ص 227</w:t>
            </w:r>
            <w:r w:rsidR="00095AA9">
              <w:rPr>
                <w:rStyle w:val="rfdFootnote"/>
                <w:rtl/>
              </w:rPr>
              <w:t xml:space="preserve"> .</w:t>
            </w:r>
          </w:p>
        </w:tc>
      </w:tr>
    </w:tbl>
    <w:p w:rsidR="0009749F" w:rsidRPr="0009749F" w:rsidRDefault="00957C6D" w:rsidP="0009749F">
      <w:pPr>
        <w:rPr>
          <w:rtl/>
        </w:rPr>
      </w:pPr>
      <w:r w:rsidRPr="0009749F">
        <w:rPr>
          <w:rtl/>
        </w:rPr>
        <w:br w:type="page"/>
      </w:r>
    </w:p>
    <w:p w:rsidR="0009749F" w:rsidRPr="0009749F" w:rsidRDefault="00101383" w:rsidP="0009749F">
      <w:pPr>
        <w:pStyle w:val="rfdCenter"/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5829935" cy="8522335"/>
            <wp:effectExtent l="0" t="0" r="0" b="0"/>
            <wp:docPr id="2" name="Picture 2" descr="F:\BOOKS\Book-Library\END\QUEUE\Turathona-part026\images\raf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BOOKS\Book-Library\END\QUEUE\Turathona-part026\images\rafed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935" cy="852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C6D" w:rsidRPr="0009749F" w:rsidRDefault="00957C6D" w:rsidP="0009749F">
      <w:pPr>
        <w:rPr>
          <w:rtl/>
        </w:rPr>
      </w:pPr>
      <w:r w:rsidRPr="0009749F">
        <w:rPr>
          <w:rtl/>
        </w:rPr>
        <w:br w:type="page"/>
      </w:r>
    </w:p>
    <w:p w:rsidR="00EE3C09" w:rsidRPr="00EE3C09" w:rsidRDefault="00A21F0C" w:rsidP="00EE3C09">
      <w:pPr>
        <w:pStyle w:val="rfdCenter"/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5829935" cy="8617585"/>
            <wp:effectExtent l="0" t="0" r="0" b="0"/>
            <wp:docPr id="7" name="Picture 7" descr="F:\BOOKS\Book-Library\END\QUEUE\Turathona-part026\images\page0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BOOKS\Book-Library\END\QUEUE\Turathona-part026\images\page0005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935" cy="861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C09" w:rsidRPr="00EE3C09" w:rsidRDefault="00EE3C09" w:rsidP="00EE3C09">
      <w:pPr>
        <w:rPr>
          <w:rtl/>
        </w:rPr>
      </w:pPr>
      <w:r w:rsidRPr="00EE3C09">
        <w:rPr>
          <w:rtl/>
        </w:rPr>
        <w:br w:type="page"/>
      </w:r>
    </w:p>
    <w:p w:rsidR="00EE3C09" w:rsidRPr="00EE3C09" w:rsidRDefault="00101383" w:rsidP="00EE3C09">
      <w:pPr>
        <w:pStyle w:val="rfdCenter"/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5829935" cy="8522335"/>
            <wp:effectExtent l="0" t="0" r="0" b="0"/>
            <wp:docPr id="3" name="Picture 3" descr="F:\BOOKS\Book-Library\END\QUEUE\Turathona-part026\images\raf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BOOKS\Book-Library\END\QUEUE\Turathona-part026\images\rafed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935" cy="852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C09" w:rsidRPr="00EE3C09" w:rsidRDefault="00957C6D" w:rsidP="00EE3C09">
      <w:pPr>
        <w:rPr>
          <w:rtl/>
        </w:rPr>
      </w:pPr>
      <w:r w:rsidRPr="00EE3C09">
        <w:rPr>
          <w:rtl/>
        </w:rPr>
        <w:br w:type="page"/>
      </w:r>
    </w:p>
    <w:tbl>
      <w:tblPr>
        <w:tblStyle w:val="TableGrid"/>
        <w:bidiVisual/>
        <w:tblW w:w="5000" w:type="pct"/>
        <w:tblBorders>
          <w:top w:val="single" w:sz="18" w:space="0" w:color="auto"/>
          <w:bottom w:val="triple" w:sz="18" w:space="0" w:color="auto"/>
        </w:tblBorders>
        <w:tblLook w:val="04A0" w:firstRow="1" w:lastRow="0" w:firstColumn="1" w:lastColumn="0" w:noHBand="0" w:noVBand="1"/>
      </w:tblPr>
      <w:tblGrid>
        <w:gridCol w:w="1837"/>
        <w:gridCol w:w="7348"/>
      </w:tblGrid>
      <w:tr w:rsidR="00EE3C09" w:rsidTr="00EE3C09">
        <w:tc>
          <w:tcPr>
            <w:tcW w:w="1000" w:type="pct"/>
          </w:tcPr>
          <w:p w:rsidR="00EE3C09" w:rsidRPr="00EE3C09" w:rsidRDefault="00EE3C09" w:rsidP="00EE3C09">
            <w:pPr>
              <w:pStyle w:val="Heading1Center"/>
              <w:rPr>
                <w:rtl/>
              </w:rPr>
            </w:pPr>
            <w:r w:rsidRPr="00EE3C09">
              <w:rPr>
                <w:rtl/>
              </w:rPr>
              <w:lastRenderedPageBreak/>
              <w:t>كلمة التحرير</w:t>
            </w:r>
          </w:p>
        </w:tc>
        <w:tc>
          <w:tcPr>
            <w:tcW w:w="4000" w:type="pct"/>
          </w:tcPr>
          <w:p w:rsidR="00EE3C09" w:rsidRPr="00EE3C09" w:rsidRDefault="00EE3C09" w:rsidP="00EE3C09">
            <w:pPr>
              <w:rPr>
                <w:rtl/>
              </w:rPr>
            </w:pPr>
          </w:p>
        </w:tc>
      </w:tr>
      <w:tr w:rsidR="00EE3C09" w:rsidTr="00EE3C09">
        <w:tc>
          <w:tcPr>
            <w:tcW w:w="5000" w:type="pct"/>
            <w:gridSpan w:val="2"/>
          </w:tcPr>
          <w:p w:rsidR="00EE3C09" w:rsidRPr="00EE3C09" w:rsidRDefault="00EE3C09" w:rsidP="00EE3C09">
            <w:pPr>
              <w:pStyle w:val="Heading2Center"/>
              <w:rPr>
                <w:rtl/>
              </w:rPr>
            </w:pPr>
            <w:r w:rsidRPr="00EE3C09">
              <w:rPr>
                <w:rtl/>
              </w:rPr>
              <w:t>«</w:t>
            </w:r>
            <w:r w:rsidR="00BC2C52">
              <w:rPr>
                <w:rFonts w:hint="cs"/>
                <w:rtl/>
              </w:rPr>
              <w:t xml:space="preserve"> </w:t>
            </w:r>
            <w:r w:rsidRPr="00EE3C09">
              <w:rPr>
                <w:rtl/>
              </w:rPr>
              <w:t>تُراثنا</w:t>
            </w:r>
            <w:r w:rsidR="00BC2C52">
              <w:rPr>
                <w:rFonts w:hint="cs"/>
                <w:rtl/>
              </w:rPr>
              <w:t xml:space="preserve"> </w:t>
            </w:r>
            <w:r w:rsidRPr="00EE3C09">
              <w:rPr>
                <w:rtl/>
              </w:rPr>
              <w:t xml:space="preserve">» بين الماضي والمستقبل </w:t>
            </w:r>
            <w:r w:rsidRPr="00EE3C09">
              <w:rPr>
                <w:rtl/>
              </w:rPr>
              <w:br/>
              <w:t>على طريق مذهب أهل البيت عليهم السلام</w:t>
            </w:r>
          </w:p>
        </w:tc>
      </w:tr>
    </w:tbl>
    <w:p w:rsidR="00AC6D18" w:rsidRPr="00B51E6F" w:rsidRDefault="00AC6D18" w:rsidP="00B51E6F">
      <w:pPr>
        <w:pStyle w:val="rfdCenterBold1"/>
        <w:rPr>
          <w:rtl/>
        </w:rPr>
      </w:pPr>
      <w:r w:rsidRPr="00B51E6F">
        <w:rPr>
          <w:rtl/>
        </w:rPr>
        <w:t>بسم الله الرحمن الرحيم</w:t>
      </w:r>
    </w:p>
    <w:p w:rsidR="009724A0" w:rsidRDefault="00AC6D18" w:rsidP="004803AF">
      <w:pPr>
        <w:rPr>
          <w:rtl/>
        </w:rPr>
      </w:pPr>
      <w:r w:rsidRPr="00AC6D18">
        <w:rPr>
          <w:rtl/>
        </w:rPr>
        <w:t xml:space="preserve">بهذا العدد تدخل </w:t>
      </w:r>
      <w:r w:rsidR="00AB3A9F" w:rsidRPr="00AC6D18">
        <w:rPr>
          <w:rtl/>
        </w:rPr>
        <w:t>«</w:t>
      </w:r>
      <w:r w:rsidR="00B51E6F">
        <w:rPr>
          <w:rtl/>
        </w:rPr>
        <w:t xml:space="preserve"> </w:t>
      </w:r>
      <w:r w:rsidRPr="00AC6D18">
        <w:rPr>
          <w:rtl/>
        </w:rPr>
        <w:t>ت</w:t>
      </w:r>
      <w:r w:rsidR="00375CD3">
        <w:rPr>
          <w:rtl/>
        </w:rPr>
        <w:t>ُ</w:t>
      </w:r>
      <w:r w:rsidRPr="00AC6D18">
        <w:rPr>
          <w:rtl/>
        </w:rPr>
        <w:t>راثنا</w:t>
      </w:r>
      <w:r w:rsidR="00B51E6F">
        <w:rPr>
          <w:rtl/>
        </w:rPr>
        <w:t xml:space="preserve"> </w:t>
      </w:r>
      <w:r w:rsidR="00AB3A9F" w:rsidRPr="00AC6D18">
        <w:rPr>
          <w:rtl/>
        </w:rPr>
        <w:t>»</w:t>
      </w:r>
      <w:r w:rsidRPr="00AC6D18">
        <w:rPr>
          <w:rtl/>
        </w:rPr>
        <w:t xml:space="preserve"> عامها السابع</w:t>
      </w:r>
      <w:r w:rsidR="00095AA9">
        <w:rPr>
          <w:rtl/>
        </w:rPr>
        <w:t xml:space="preserve"> .</w:t>
      </w:r>
      <w:r w:rsidRPr="00AC6D18">
        <w:rPr>
          <w:rtl/>
        </w:rPr>
        <w:t xml:space="preserve"> وقد خل</w:t>
      </w:r>
      <w:r w:rsidR="00375CD3">
        <w:rPr>
          <w:rtl/>
        </w:rPr>
        <w:t>ّ</w:t>
      </w:r>
      <w:r w:rsidRPr="00AC6D18">
        <w:rPr>
          <w:rtl/>
        </w:rPr>
        <w:t>فت</w:t>
      </w:r>
      <w:r w:rsidR="00375CD3">
        <w:rPr>
          <w:rtl/>
        </w:rPr>
        <w:t>ْ</w:t>
      </w:r>
      <w:r w:rsidRPr="00AC6D18">
        <w:rPr>
          <w:rtl/>
        </w:rPr>
        <w:t xml:space="preserve"> أعدادا</w:t>
      </w:r>
      <w:r w:rsidR="00375CD3">
        <w:rPr>
          <w:rtl/>
        </w:rPr>
        <w:t>ً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وصفحات</w:t>
      </w:r>
      <w:r w:rsidR="00375CD3">
        <w:rPr>
          <w:rtl/>
        </w:rPr>
        <w:t>ٍ</w:t>
      </w:r>
      <w:r w:rsidRPr="00AC6D18">
        <w:rPr>
          <w:rtl/>
        </w:rPr>
        <w:t xml:space="preserve"> م</w:t>
      </w:r>
      <w:r w:rsidR="00375CD3">
        <w:rPr>
          <w:rtl/>
        </w:rPr>
        <w:t>ُ</w:t>
      </w:r>
      <w:r w:rsidRPr="00AC6D18">
        <w:rPr>
          <w:rtl/>
        </w:rPr>
        <w:t>ل</w:t>
      </w:r>
      <w:r w:rsidR="00375CD3">
        <w:rPr>
          <w:rtl/>
        </w:rPr>
        <w:t>ِ</w:t>
      </w:r>
      <w:r w:rsidRPr="00AC6D18">
        <w:rPr>
          <w:rtl/>
        </w:rPr>
        <w:t>ئ</w:t>
      </w:r>
      <w:r w:rsidR="00375CD3">
        <w:rPr>
          <w:rtl/>
        </w:rPr>
        <w:t>َ</w:t>
      </w:r>
      <w:r w:rsidRPr="00AC6D18">
        <w:rPr>
          <w:rtl/>
        </w:rPr>
        <w:t>ت</w:t>
      </w:r>
      <w:r w:rsidR="00375CD3">
        <w:rPr>
          <w:rtl/>
        </w:rPr>
        <w:t xml:space="preserve">ْ </w:t>
      </w:r>
      <w:r w:rsidR="00375CD3">
        <w:rPr>
          <w:rtl/>
        </w:rPr>
        <w:br/>
      </w:r>
      <w:r w:rsidRPr="00AC6D18">
        <w:rPr>
          <w:rtl/>
        </w:rPr>
        <w:t>بأعمال</w:t>
      </w:r>
      <w:r w:rsidR="00375CD3">
        <w:rPr>
          <w:rtl/>
        </w:rPr>
        <w:t>ٍ</w:t>
      </w:r>
      <w:r w:rsidRPr="00AC6D18">
        <w:rPr>
          <w:rtl/>
        </w:rPr>
        <w:t xml:space="preserve"> وجهود</w:t>
      </w:r>
      <w:r w:rsidR="004803AF">
        <w:rPr>
          <w:rtl/>
        </w:rPr>
        <w:t xml:space="preserve"> ـ </w:t>
      </w:r>
      <w:r w:rsidRPr="00AC6D18">
        <w:rPr>
          <w:rtl/>
        </w:rPr>
        <w:t>وإن</w:t>
      </w:r>
      <w:r w:rsidR="00375CD3">
        <w:rPr>
          <w:rtl/>
        </w:rPr>
        <w:t>ْ</w:t>
      </w:r>
      <w:r w:rsidRPr="00AC6D18">
        <w:rPr>
          <w:rtl/>
        </w:rPr>
        <w:t xml:space="preserve"> كانت كثيرة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وعديدة</w:t>
      </w:r>
      <w:r w:rsidR="00375CD3">
        <w:rPr>
          <w:rtl/>
        </w:rPr>
        <w:t>ً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وواسعة</w:t>
      </w:r>
      <w:r w:rsidR="00375CD3">
        <w:rPr>
          <w:rtl/>
        </w:rPr>
        <w:t>ً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ومثيرة</w:t>
      </w:r>
      <w:r w:rsidR="00375CD3">
        <w:rPr>
          <w:rtl/>
        </w:rPr>
        <w:t>ً</w:t>
      </w:r>
      <w:r w:rsidR="004803AF">
        <w:rPr>
          <w:rtl/>
        </w:rPr>
        <w:t xml:space="preserve"> ـ إل</w:t>
      </w:r>
      <w:r w:rsidR="00375CD3">
        <w:rPr>
          <w:rtl/>
        </w:rPr>
        <w:t>ّ</w:t>
      </w:r>
      <w:r w:rsidR="004803AF">
        <w:rPr>
          <w:rtl/>
        </w:rPr>
        <w:t>ا أن</w:t>
      </w:r>
      <w:r w:rsidR="00375CD3">
        <w:rPr>
          <w:rtl/>
        </w:rPr>
        <w:t>ّ</w:t>
      </w:r>
      <w:r w:rsidR="004803AF">
        <w:rPr>
          <w:rtl/>
        </w:rPr>
        <w:t xml:space="preserve">ها في </w:t>
      </w:r>
      <w:r w:rsidRPr="00AC6D18">
        <w:rPr>
          <w:rtl/>
        </w:rPr>
        <w:t xml:space="preserve">جنب </w:t>
      </w:r>
      <w:r w:rsidR="009724A0">
        <w:rPr>
          <w:rtl/>
        </w:rPr>
        <w:br/>
      </w:r>
      <w:r w:rsidR="00AB3A9F" w:rsidRPr="00AC6D18">
        <w:rPr>
          <w:rtl/>
        </w:rPr>
        <w:t>«</w:t>
      </w:r>
      <w:r w:rsidR="00B51E6F">
        <w:rPr>
          <w:rtl/>
        </w:rPr>
        <w:t xml:space="preserve"> </w:t>
      </w:r>
      <w:r w:rsidRPr="00AC6D18">
        <w:rPr>
          <w:rtl/>
        </w:rPr>
        <w:t>التراث الإ</w:t>
      </w:r>
      <w:r w:rsidR="009724A0">
        <w:rPr>
          <w:rtl/>
        </w:rPr>
        <w:t>ِ</w:t>
      </w:r>
      <w:r w:rsidRPr="00AC6D18">
        <w:rPr>
          <w:rtl/>
        </w:rPr>
        <w:t>سلامي</w:t>
      </w:r>
      <w:r w:rsidR="009724A0">
        <w:rPr>
          <w:rtl/>
        </w:rPr>
        <w:t>ّ</w:t>
      </w:r>
      <w:r w:rsidRPr="00AC6D18">
        <w:rPr>
          <w:rtl/>
        </w:rPr>
        <w:t xml:space="preserve"> العظيم</w:t>
      </w:r>
      <w:r w:rsidR="00B51E6F">
        <w:rPr>
          <w:rtl/>
        </w:rPr>
        <w:t xml:space="preserve"> </w:t>
      </w:r>
      <w:r w:rsidR="00AB3A9F" w:rsidRPr="00AC6D18">
        <w:rPr>
          <w:rtl/>
        </w:rPr>
        <w:t>»</w:t>
      </w:r>
      <w:r w:rsidRPr="00AC6D18">
        <w:rPr>
          <w:rtl/>
        </w:rPr>
        <w:t xml:space="preserve"> الذي يحمله الماضي</w:t>
      </w:r>
      <w:r w:rsidR="007E0241">
        <w:rPr>
          <w:rtl/>
        </w:rPr>
        <w:t xml:space="preserve"> ،</w:t>
      </w:r>
      <w:r w:rsidR="004803AF">
        <w:rPr>
          <w:rtl/>
        </w:rPr>
        <w:t xml:space="preserve"> جهد</w:t>
      </w:r>
      <w:r w:rsidR="009724A0">
        <w:rPr>
          <w:rtl/>
        </w:rPr>
        <w:t>ٌ</w:t>
      </w:r>
      <w:r w:rsidR="004803AF">
        <w:rPr>
          <w:rtl/>
        </w:rPr>
        <w:t xml:space="preserve"> لا يمث</w:t>
      </w:r>
      <w:r w:rsidR="009724A0">
        <w:rPr>
          <w:rtl/>
        </w:rPr>
        <w:t>ّ</w:t>
      </w:r>
      <w:r w:rsidR="004803AF">
        <w:rPr>
          <w:rtl/>
        </w:rPr>
        <w:t>ل سوى بعض ما يجب</w:t>
      </w:r>
      <w:r w:rsidR="00B51E6F">
        <w:rPr>
          <w:rtl/>
        </w:rPr>
        <w:t xml:space="preserve"> </w:t>
      </w:r>
      <w:r w:rsidR="00773F9D">
        <w:rPr>
          <w:rtl/>
        </w:rPr>
        <w:t>!</w:t>
      </w:r>
    </w:p>
    <w:p w:rsidR="009724A0" w:rsidRDefault="00AC6D18" w:rsidP="00855E6B">
      <w:pPr>
        <w:rPr>
          <w:rtl/>
        </w:rPr>
      </w:pPr>
      <w:r w:rsidRPr="00AC6D18">
        <w:rPr>
          <w:rtl/>
        </w:rPr>
        <w:t>وأم</w:t>
      </w:r>
      <w:r w:rsidR="009724A0">
        <w:rPr>
          <w:rtl/>
        </w:rPr>
        <w:t>ّ</w:t>
      </w:r>
      <w:r w:rsidRPr="00AC6D18">
        <w:rPr>
          <w:rtl/>
        </w:rPr>
        <w:t>ا المستقبل</w:t>
      </w:r>
      <w:r w:rsidR="004803AF">
        <w:rPr>
          <w:rtl/>
        </w:rPr>
        <w:t xml:space="preserve"> ـ </w:t>
      </w:r>
      <w:r w:rsidRPr="00AC6D18">
        <w:rPr>
          <w:rtl/>
        </w:rPr>
        <w:t>المنظور وغير المنظور</w:t>
      </w:r>
      <w:r w:rsidR="004803AF">
        <w:rPr>
          <w:rtl/>
        </w:rPr>
        <w:t xml:space="preserve"> ـ </w:t>
      </w:r>
      <w:r w:rsidRPr="00AC6D18">
        <w:rPr>
          <w:rtl/>
        </w:rPr>
        <w:t>فهو بلا ريب</w:t>
      </w:r>
      <w:r w:rsidR="009724A0">
        <w:rPr>
          <w:rtl/>
        </w:rPr>
        <w:t>ٍ</w:t>
      </w:r>
      <w:r w:rsidRPr="00AC6D18">
        <w:rPr>
          <w:rtl/>
        </w:rPr>
        <w:t xml:space="preserve"> يتطل</w:t>
      </w:r>
      <w:r w:rsidR="009724A0">
        <w:rPr>
          <w:rtl/>
        </w:rPr>
        <w:t>ّ</w:t>
      </w:r>
      <w:r w:rsidRPr="00AC6D18">
        <w:rPr>
          <w:rtl/>
        </w:rPr>
        <w:t>ب من أحب</w:t>
      </w:r>
      <w:r w:rsidR="009724A0">
        <w:rPr>
          <w:rtl/>
        </w:rPr>
        <w:t>ّ</w:t>
      </w:r>
      <w:r w:rsidRPr="00AC6D18">
        <w:rPr>
          <w:rtl/>
        </w:rPr>
        <w:t>اء هذ</w:t>
      </w:r>
      <w:r w:rsidR="004803AF">
        <w:rPr>
          <w:rtl/>
        </w:rPr>
        <w:t xml:space="preserve">ا </w:t>
      </w:r>
      <w:r w:rsidR="00855E6B">
        <w:rPr>
          <w:rtl/>
        </w:rPr>
        <w:br/>
      </w:r>
      <w:r w:rsidRPr="00AC6D18">
        <w:rPr>
          <w:rtl/>
        </w:rPr>
        <w:t>التراث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وه</w:t>
      </w:r>
      <w:r w:rsidR="009724A0">
        <w:rPr>
          <w:rtl/>
        </w:rPr>
        <w:t>ُ</w:t>
      </w:r>
      <w:r w:rsidRPr="00AC6D18">
        <w:rPr>
          <w:rtl/>
        </w:rPr>
        <w:t>واته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وعارفيه</w:t>
      </w:r>
      <w:r w:rsidR="007E0241">
        <w:rPr>
          <w:rtl/>
        </w:rPr>
        <w:t xml:space="preserve"> :</w:t>
      </w:r>
      <w:r w:rsidRPr="00AC6D18">
        <w:rPr>
          <w:rtl/>
        </w:rPr>
        <w:t xml:space="preserve"> جهودا</w:t>
      </w:r>
      <w:r w:rsidR="009724A0">
        <w:rPr>
          <w:rtl/>
        </w:rPr>
        <w:t>ً</w:t>
      </w:r>
      <w:r w:rsidRPr="00AC6D18">
        <w:rPr>
          <w:rtl/>
        </w:rPr>
        <w:t xml:space="preserve"> أ</w:t>
      </w:r>
      <w:r w:rsidR="004803AF">
        <w:rPr>
          <w:rtl/>
        </w:rPr>
        <w:t>كبر وأوفر</w:t>
      </w:r>
      <w:r w:rsidR="007E0241">
        <w:rPr>
          <w:rtl/>
        </w:rPr>
        <w:t xml:space="preserve"> ،</w:t>
      </w:r>
      <w:r w:rsidR="004803AF">
        <w:rPr>
          <w:rtl/>
        </w:rPr>
        <w:t xml:space="preserve"> وسعيا</w:t>
      </w:r>
      <w:r w:rsidR="009724A0">
        <w:rPr>
          <w:rtl/>
        </w:rPr>
        <w:t>ً</w:t>
      </w:r>
      <w:r w:rsidR="004803AF">
        <w:rPr>
          <w:rtl/>
        </w:rPr>
        <w:t xml:space="preserve"> أدق</w:t>
      </w:r>
      <w:r w:rsidR="009724A0">
        <w:rPr>
          <w:rtl/>
        </w:rPr>
        <w:t>ّ</w:t>
      </w:r>
      <w:r w:rsidR="007E0241">
        <w:rPr>
          <w:rtl/>
        </w:rPr>
        <w:t xml:space="preserve"> ،</w:t>
      </w:r>
      <w:r w:rsidR="004803AF">
        <w:rPr>
          <w:rtl/>
        </w:rPr>
        <w:t xml:space="preserve"> وأكثر</w:t>
      </w:r>
      <w:r w:rsidR="00B51E6F">
        <w:rPr>
          <w:rtl/>
        </w:rPr>
        <w:t xml:space="preserve"> </w:t>
      </w:r>
      <w:r w:rsidR="00773F9D">
        <w:rPr>
          <w:rtl/>
        </w:rPr>
        <w:t>!</w:t>
      </w:r>
    </w:p>
    <w:p w:rsidR="00AC6D18" w:rsidRPr="00AC6D18" w:rsidRDefault="00AC6D18" w:rsidP="001A2CC4">
      <w:pPr>
        <w:rPr>
          <w:rtl/>
        </w:rPr>
      </w:pPr>
      <w:r w:rsidRPr="00AC6D18">
        <w:rPr>
          <w:rtl/>
        </w:rPr>
        <w:t>فما حصل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ويحصل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عليه إنسان</w:t>
      </w:r>
      <w:r w:rsidR="009724A0">
        <w:rPr>
          <w:rtl/>
        </w:rPr>
        <w:t>ُ</w:t>
      </w:r>
      <w:r w:rsidRPr="00AC6D18">
        <w:rPr>
          <w:rtl/>
        </w:rPr>
        <w:t xml:space="preserve"> العص</w:t>
      </w:r>
      <w:r w:rsidR="004803AF">
        <w:rPr>
          <w:rtl/>
        </w:rPr>
        <w:t>ر من إمكانات</w:t>
      </w:r>
      <w:r w:rsidR="007E0241">
        <w:rPr>
          <w:rtl/>
        </w:rPr>
        <w:t xml:space="preserve"> ،</w:t>
      </w:r>
      <w:r w:rsidR="004803AF">
        <w:rPr>
          <w:rtl/>
        </w:rPr>
        <w:t xml:space="preserve"> وقدرات</w:t>
      </w:r>
      <w:r w:rsidR="007E0241">
        <w:rPr>
          <w:rtl/>
        </w:rPr>
        <w:t xml:space="preserve"> ،</w:t>
      </w:r>
      <w:r w:rsidR="004803AF">
        <w:rPr>
          <w:rtl/>
        </w:rPr>
        <w:t xml:space="preserve"> وأساليب</w:t>
      </w:r>
      <w:r w:rsidR="00855E6B">
        <w:rPr>
          <w:rtl/>
        </w:rPr>
        <w:t xml:space="preserve"> </w:t>
      </w:r>
      <w:r w:rsidR="00855E6B">
        <w:rPr>
          <w:rtl/>
        </w:rPr>
        <w:br/>
      </w:r>
      <w:r w:rsidRPr="00AC6D18">
        <w:rPr>
          <w:rtl/>
        </w:rPr>
        <w:t>ووسائل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تغري بالتوس</w:t>
      </w:r>
      <w:r w:rsidR="00855E6B">
        <w:rPr>
          <w:rtl/>
        </w:rPr>
        <w:t>ّ</w:t>
      </w:r>
      <w:r w:rsidRPr="00AC6D18">
        <w:rPr>
          <w:rtl/>
        </w:rPr>
        <w:t>ع في العمل التراثي</w:t>
      </w:r>
      <w:r w:rsidR="00855E6B">
        <w:rPr>
          <w:rtl/>
        </w:rPr>
        <w:t>ّ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وا</w:t>
      </w:r>
      <w:r w:rsidR="004803AF">
        <w:rPr>
          <w:rtl/>
        </w:rPr>
        <w:t>لاستفادة من التقد</w:t>
      </w:r>
      <w:r w:rsidR="00855E6B">
        <w:rPr>
          <w:rtl/>
        </w:rPr>
        <w:t>ّ</w:t>
      </w:r>
      <w:r w:rsidR="004803AF">
        <w:rPr>
          <w:rtl/>
        </w:rPr>
        <w:t>م التكنولوجي</w:t>
      </w:r>
      <w:r w:rsidR="007E0241">
        <w:rPr>
          <w:rtl/>
        </w:rPr>
        <w:t xml:space="preserve"> ،</w:t>
      </w:r>
      <w:r w:rsidR="004803AF">
        <w:rPr>
          <w:rtl/>
        </w:rPr>
        <w:t xml:space="preserve"> </w:t>
      </w:r>
      <w:r w:rsidR="001A2CC4">
        <w:rPr>
          <w:rtl/>
        </w:rPr>
        <w:br/>
      </w:r>
      <w:r w:rsidRPr="00AC6D18">
        <w:rPr>
          <w:rtl/>
        </w:rPr>
        <w:t>والألكتروني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بالسرعة الفائقة التي وصلت إليها أ</w:t>
      </w:r>
      <w:r w:rsidR="004803AF">
        <w:rPr>
          <w:rtl/>
        </w:rPr>
        <w:t>جهزة الات</w:t>
      </w:r>
      <w:r w:rsidR="001A2CC4">
        <w:rPr>
          <w:rtl/>
        </w:rPr>
        <w:t>ّ</w:t>
      </w:r>
      <w:r w:rsidR="004803AF">
        <w:rPr>
          <w:rtl/>
        </w:rPr>
        <w:t>صال</w:t>
      </w:r>
      <w:r w:rsidR="007E0241">
        <w:rPr>
          <w:rtl/>
        </w:rPr>
        <w:t xml:space="preserve"> ،</w:t>
      </w:r>
      <w:r w:rsidR="004803AF">
        <w:rPr>
          <w:rtl/>
        </w:rPr>
        <w:t xml:space="preserve"> والتصوير</w:t>
      </w:r>
      <w:r w:rsidR="007E0241">
        <w:rPr>
          <w:rtl/>
        </w:rPr>
        <w:t xml:space="preserve"> ،</w:t>
      </w:r>
      <w:r w:rsidR="004803AF">
        <w:rPr>
          <w:rtl/>
        </w:rPr>
        <w:t xml:space="preserve"> </w:t>
      </w:r>
      <w:r w:rsidR="001A2CC4">
        <w:rPr>
          <w:rtl/>
        </w:rPr>
        <w:br/>
      </w:r>
      <w:r w:rsidRPr="00AC6D18">
        <w:rPr>
          <w:rtl/>
        </w:rPr>
        <w:t>وال</w:t>
      </w:r>
      <w:r w:rsidR="001A2CC4">
        <w:rPr>
          <w:rtl/>
        </w:rPr>
        <w:t>إِ</w:t>
      </w:r>
      <w:r w:rsidRPr="00AC6D18">
        <w:rPr>
          <w:rtl/>
        </w:rPr>
        <w:t>رسال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والطبع والنشر</w:t>
      </w:r>
      <w:r w:rsidR="009724A0">
        <w:rPr>
          <w:rtl/>
        </w:rPr>
        <w:t xml:space="preserve"> </w:t>
      </w:r>
      <w:r w:rsidRPr="00AC6D18">
        <w:rPr>
          <w:rtl/>
        </w:rPr>
        <w:t>والتوزيع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وم</w:t>
      </w:r>
      <w:r w:rsidR="00037CEF">
        <w:rPr>
          <w:rtl/>
        </w:rPr>
        <w:t>ا إلى ذلك من نعم الله على البشر</w:t>
      </w:r>
      <w:r w:rsidR="00095AA9">
        <w:rPr>
          <w:rtl/>
        </w:rPr>
        <w:t xml:space="preserve"> .</w:t>
      </w:r>
    </w:p>
    <w:p w:rsidR="00855E6B" w:rsidRDefault="00AC6D18" w:rsidP="001A2CC4">
      <w:pPr>
        <w:rPr>
          <w:rtl/>
        </w:rPr>
      </w:pPr>
      <w:r w:rsidRPr="00AC6D18">
        <w:rPr>
          <w:rtl/>
        </w:rPr>
        <w:t>ولكن المستقبل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بما فيه من أخطار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وأمراض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وأعراض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بشكل حروب</w:t>
      </w:r>
      <w:r w:rsidR="007E0241">
        <w:rPr>
          <w:rtl/>
        </w:rPr>
        <w:t xml:space="preserve"> ،</w:t>
      </w:r>
      <w:r w:rsidR="00375CD3">
        <w:rPr>
          <w:rtl/>
        </w:rPr>
        <w:t xml:space="preserve"> </w:t>
      </w:r>
      <w:r w:rsidR="001A2CC4">
        <w:rPr>
          <w:rtl/>
        </w:rPr>
        <w:br/>
      </w:r>
      <w:r w:rsidRPr="00AC6D18">
        <w:rPr>
          <w:rtl/>
        </w:rPr>
        <w:t>بأسلحة الدمار الواسعة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والعصبي</w:t>
      </w:r>
      <w:r w:rsidR="001A2CC4">
        <w:rPr>
          <w:rtl/>
        </w:rPr>
        <w:t>ّ</w:t>
      </w:r>
      <w:r w:rsidRPr="00AC6D18">
        <w:rPr>
          <w:rtl/>
        </w:rPr>
        <w:t>ات المقيتة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التي إن كانت في الماضي تحرق كتابا</w:t>
      </w:r>
      <w:r w:rsidR="001A2CC4">
        <w:rPr>
          <w:rtl/>
        </w:rPr>
        <w:t>ً</w:t>
      </w:r>
      <w:r w:rsidRPr="00AC6D18">
        <w:rPr>
          <w:rtl/>
        </w:rPr>
        <w:t xml:space="preserve"> أو</w:t>
      </w:r>
      <w:r w:rsidR="00375CD3">
        <w:rPr>
          <w:rtl/>
        </w:rPr>
        <w:t xml:space="preserve"> </w:t>
      </w:r>
      <w:r w:rsidR="001A2CC4">
        <w:rPr>
          <w:rtl/>
        </w:rPr>
        <w:br/>
      </w:r>
      <w:r w:rsidRPr="00AC6D18">
        <w:rPr>
          <w:rtl/>
        </w:rPr>
        <w:t>تقتل مؤل</w:t>
      </w:r>
      <w:r w:rsidR="001A2CC4">
        <w:rPr>
          <w:rtl/>
        </w:rPr>
        <w:t>ِّ</w:t>
      </w:r>
      <w:r w:rsidRPr="00AC6D18">
        <w:rPr>
          <w:rtl/>
        </w:rPr>
        <w:t>فا</w:t>
      </w:r>
      <w:r w:rsidR="001A2CC4">
        <w:rPr>
          <w:rtl/>
        </w:rPr>
        <w:t>ً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فهي الآن</w:t>
      </w:r>
      <w:r w:rsidR="001A2CC4">
        <w:rPr>
          <w:rtl/>
        </w:rPr>
        <w:t>َ</w:t>
      </w:r>
      <w:r w:rsidRPr="00AC6D18">
        <w:rPr>
          <w:rtl/>
        </w:rPr>
        <w:t xml:space="preserve"> تحرق مكتبات</w:t>
      </w:r>
      <w:r w:rsidR="001A2CC4">
        <w:rPr>
          <w:rtl/>
        </w:rPr>
        <w:t>ٍ</w:t>
      </w:r>
      <w:r w:rsidRPr="00AC6D18">
        <w:rPr>
          <w:rtl/>
        </w:rPr>
        <w:t xml:space="preserve"> ومدنا</w:t>
      </w:r>
      <w:r w:rsidR="001A2CC4">
        <w:rPr>
          <w:rtl/>
        </w:rPr>
        <w:t>ً</w:t>
      </w:r>
      <w:r w:rsidRPr="00AC6D18">
        <w:rPr>
          <w:rtl/>
        </w:rPr>
        <w:t xml:space="preserve"> بأكملها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وتقتل شعبا</w:t>
      </w:r>
      <w:r w:rsidR="001A2CC4">
        <w:rPr>
          <w:rtl/>
        </w:rPr>
        <w:t>ً</w:t>
      </w:r>
      <w:r w:rsidRPr="00AC6D18">
        <w:rPr>
          <w:rtl/>
        </w:rPr>
        <w:t xml:space="preserve"> بكامله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إن</w:t>
      </w:r>
      <w:r w:rsidR="001A2CC4">
        <w:rPr>
          <w:rtl/>
        </w:rPr>
        <w:t>ّ</w:t>
      </w:r>
      <w:r w:rsidRPr="00AC6D18">
        <w:rPr>
          <w:rtl/>
        </w:rPr>
        <w:t xml:space="preserve"> المستقبل</w:t>
      </w:r>
      <w:r w:rsidR="001A2CC4">
        <w:rPr>
          <w:rtl/>
        </w:rPr>
        <w:t>َ</w:t>
      </w:r>
      <w:r w:rsidR="00375CD3">
        <w:rPr>
          <w:rtl/>
        </w:rPr>
        <w:t xml:space="preserve"> </w:t>
      </w:r>
      <w:r w:rsidR="001A2CC4">
        <w:rPr>
          <w:rtl/>
        </w:rPr>
        <w:br/>
      </w:r>
      <w:r w:rsidRPr="00AC6D18">
        <w:rPr>
          <w:rtl/>
        </w:rPr>
        <w:t>مهدد فيه التراث الغالي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بأكثر مم</w:t>
      </w:r>
      <w:r w:rsidR="00B51E6F">
        <w:rPr>
          <w:rtl/>
        </w:rPr>
        <w:t>ّ</w:t>
      </w:r>
      <w:r w:rsidRPr="00AC6D18">
        <w:rPr>
          <w:rtl/>
        </w:rPr>
        <w:t xml:space="preserve">ا كان </w:t>
      </w:r>
      <w:r w:rsidR="00037CEF">
        <w:rPr>
          <w:rtl/>
        </w:rPr>
        <w:t>في الماضي</w:t>
      </w:r>
      <w:r w:rsidR="00095AA9">
        <w:rPr>
          <w:rtl/>
        </w:rPr>
        <w:t xml:space="preserve"> .</w:t>
      </w:r>
    </w:p>
    <w:p w:rsidR="00101383" w:rsidRDefault="00101383" w:rsidP="00D92F00">
      <w:pPr>
        <w:rPr>
          <w:rtl/>
        </w:rPr>
        <w:sectPr w:rsidR="00101383" w:rsidSect="00107863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7" w:h="16840" w:code="9"/>
          <w:pgMar w:top="1247" w:right="1361" w:bottom="1247" w:left="1361" w:header="720" w:footer="720" w:gutter="0"/>
          <w:cols w:space="720"/>
          <w:titlePg/>
          <w:bidi/>
          <w:rtlGutter/>
          <w:docGrid w:linePitch="360"/>
        </w:sectPr>
      </w:pPr>
    </w:p>
    <w:p w:rsidR="00AC6D18" w:rsidRPr="00AC6D18" w:rsidRDefault="00855E6B" w:rsidP="00D92F00">
      <w:pPr>
        <w:rPr>
          <w:rtl/>
        </w:rPr>
      </w:pPr>
      <w:r>
        <w:rPr>
          <w:rtl/>
        </w:rPr>
        <w:lastRenderedPageBreak/>
        <w:br w:type="page"/>
      </w:r>
      <w:r w:rsidR="00AC6D18" w:rsidRPr="00AC6D18">
        <w:rPr>
          <w:rtl/>
        </w:rPr>
        <w:lastRenderedPageBreak/>
        <w:t>ولئن كان التوس</w:t>
      </w:r>
      <w:r w:rsidR="001A2CC4">
        <w:rPr>
          <w:rtl/>
        </w:rPr>
        <w:t>ّ</w:t>
      </w:r>
      <w:r w:rsidR="00AC6D18" w:rsidRPr="00AC6D18">
        <w:rPr>
          <w:rtl/>
        </w:rPr>
        <w:t>ع في تحقيق الت</w:t>
      </w:r>
      <w:r w:rsidR="001A2CC4">
        <w:rPr>
          <w:rtl/>
        </w:rPr>
        <w:t>ُ</w:t>
      </w:r>
      <w:r w:rsidR="00AC6D18" w:rsidRPr="00AC6D18">
        <w:rPr>
          <w:rtl/>
        </w:rPr>
        <w:t>راث ونشره</w:t>
      </w:r>
      <w:r w:rsidR="007E0241">
        <w:rPr>
          <w:rtl/>
        </w:rPr>
        <w:t xml:space="preserve"> ،</w:t>
      </w:r>
      <w:r w:rsidR="00AC6D18" w:rsidRPr="00AC6D18">
        <w:rPr>
          <w:rtl/>
        </w:rPr>
        <w:t xml:space="preserve"> والاستفادة من إمكانات العصر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="00AC6D18" w:rsidRPr="00AC6D18">
        <w:rPr>
          <w:rtl/>
        </w:rPr>
        <w:t>الحاضر في هذا السبيل</w:t>
      </w:r>
      <w:r w:rsidR="007E0241">
        <w:rPr>
          <w:rtl/>
        </w:rPr>
        <w:t xml:space="preserve"> ،</w:t>
      </w:r>
      <w:r w:rsidR="00AC6D18" w:rsidRPr="00AC6D18">
        <w:rPr>
          <w:rtl/>
        </w:rPr>
        <w:t xml:space="preserve"> أمرا</w:t>
      </w:r>
      <w:r w:rsidR="001A2CC4">
        <w:rPr>
          <w:rtl/>
        </w:rPr>
        <w:t>ً</w:t>
      </w:r>
      <w:r w:rsidR="00AC6D18" w:rsidRPr="00AC6D18">
        <w:rPr>
          <w:rtl/>
        </w:rPr>
        <w:t xml:space="preserve"> يبعث على الأمل</w:t>
      </w:r>
      <w:r w:rsidR="007E0241">
        <w:rPr>
          <w:rtl/>
        </w:rPr>
        <w:t xml:space="preserve"> ،</w:t>
      </w:r>
      <w:r w:rsidR="00AC6D18" w:rsidRPr="00AC6D18">
        <w:rPr>
          <w:rtl/>
        </w:rPr>
        <w:t xml:space="preserve"> لكن</w:t>
      </w:r>
      <w:r w:rsidR="001A2CC4">
        <w:rPr>
          <w:rtl/>
        </w:rPr>
        <w:t>ّ</w:t>
      </w:r>
      <w:r w:rsidR="00AC6D18" w:rsidRPr="00AC6D18">
        <w:rPr>
          <w:rtl/>
        </w:rPr>
        <w:t xml:space="preserve"> ما ي</w:t>
      </w:r>
      <w:r w:rsidR="001A2CC4">
        <w:rPr>
          <w:rtl/>
        </w:rPr>
        <w:t>ُ</w:t>
      </w:r>
      <w:r w:rsidR="00AC6D18" w:rsidRPr="00AC6D18">
        <w:rPr>
          <w:rtl/>
        </w:rPr>
        <w:t>رى من العبث بالكتاب</w:t>
      </w:r>
      <w:r w:rsidR="007E0241">
        <w:rPr>
          <w:rtl/>
        </w:rPr>
        <w:t xml:space="preserve"> ،</w:t>
      </w:r>
      <w:r w:rsidR="00375CD3">
        <w:rPr>
          <w:rtl/>
        </w:rPr>
        <w:t xml:space="preserve"> </w:t>
      </w:r>
      <w:r w:rsidR="00D92F00">
        <w:rPr>
          <w:rtl/>
        </w:rPr>
        <w:br/>
      </w:r>
      <w:r w:rsidR="00AC6D18" w:rsidRPr="00AC6D18">
        <w:rPr>
          <w:rtl/>
        </w:rPr>
        <w:t>والتراث منه بخاص</w:t>
      </w:r>
      <w:r w:rsidR="001A2CC4">
        <w:rPr>
          <w:rtl/>
        </w:rPr>
        <w:t>ّ</w:t>
      </w:r>
      <w:r w:rsidR="00AC6D18" w:rsidRPr="00AC6D18">
        <w:rPr>
          <w:rtl/>
        </w:rPr>
        <w:t>ة</w:t>
      </w:r>
      <w:r w:rsidR="007E0241">
        <w:rPr>
          <w:rtl/>
        </w:rPr>
        <w:t xml:space="preserve"> ،</w:t>
      </w:r>
      <w:r w:rsidR="00AC6D18" w:rsidRPr="00AC6D18">
        <w:rPr>
          <w:rtl/>
        </w:rPr>
        <w:t xml:space="preserve"> وما ت</w:t>
      </w:r>
      <w:r w:rsidR="001A2CC4">
        <w:rPr>
          <w:rtl/>
        </w:rPr>
        <w:t>َ</w:t>
      </w:r>
      <w:r w:rsidR="00AC6D18" w:rsidRPr="00AC6D18">
        <w:rPr>
          <w:rtl/>
        </w:rPr>
        <w:t>طال</w:t>
      </w:r>
      <w:r w:rsidR="001A2CC4">
        <w:rPr>
          <w:rtl/>
        </w:rPr>
        <w:t>ُ</w:t>
      </w:r>
      <w:r w:rsidR="00AC6D18" w:rsidRPr="00AC6D18">
        <w:rPr>
          <w:rtl/>
        </w:rPr>
        <w:t xml:space="preserve"> الأيدي عليه باسم التصحيح</w:t>
      </w:r>
      <w:r w:rsidR="007E0241">
        <w:rPr>
          <w:rtl/>
        </w:rPr>
        <w:t xml:space="preserve"> ،</w:t>
      </w:r>
      <w:r w:rsidR="00AC6D18" w:rsidRPr="00AC6D18">
        <w:rPr>
          <w:rtl/>
        </w:rPr>
        <w:t xml:space="preserve"> ولكن</w:t>
      </w:r>
      <w:r w:rsidR="001A2CC4">
        <w:rPr>
          <w:rtl/>
        </w:rPr>
        <w:t>ّ</w:t>
      </w:r>
      <w:r w:rsidR="00AC6D18" w:rsidRPr="00AC6D18">
        <w:rPr>
          <w:rtl/>
        </w:rPr>
        <w:t>ه التصحيف</w:t>
      </w:r>
      <w:r w:rsidR="00375CD3">
        <w:rPr>
          <w:rtl/>
        </w:rPr>
        <w:t xml:space="preserve"> </w:t>
      </w:r>
      <w:r w:rsidR="001A2CC4">
        <w:rPr>
          <w:rtl/>
        </w:rPr>
        <w:br/>
      </w:r>
      <w:r w:rsidR="00AC6D18" w:rsidRPr="00AC6D18">
        <w:rPr>
          <w:rtl/>
        </w:rPr>
        <w:t>والتحريف</w:t>
      </w:r>
      <w:r w:rsidR="007E0241">
        <w:rPr>
          <w:rtl/>
        </w:rPr>
        <w:t xml:space="preserve"> ،</w:t>
      </w:r>
      <w:r w:rsidR="00AC6D18" w:rsidRPr="00AC6D18">
        <w:rPr>
          <w:rtl/>
        </w:rPr>
        <w:t xml:space="preserve"> وباسم التحقيق</w:t>
      </w:r>
      <w:r w:rsidR="007E0241">
        <w:rPr>
          <w:rtl/>
        </w:rPr>
        <w:t xml:space="preserve"> ،</w:t>
      </w:r>
      <w:r w:rsidR="00AC6D18" w:rsidRPr="00AC6D18">
        <w:rPr>
          <w:rtl/>
        </w:rPr>
        <w:t xml:space="preserve"> لكن</w:t>
      </w:r>
      <w:r w:rsidR="001A2CC4">
        <w:rPr>
          <w:rtl/>
        </w:rPr>
        <w:t>ّ</w:t>
      </w:r>
      <w:r w:rsidR="00037CEF">
        <w:rPr>
          <w:rtl/>
        </w:rPr>
        <w:t>ه التخفيق والتزييف</w:t>
      </w:r>
      <w:r w:rsidR="00095AA9">
        <w:rPr>
          <w:rtl/>
        </w:rPr>
        <w:t xml:space="preserve"> .</w:t>
      </w:r>
    </w:p>
    <w:p w:rsidR="00AC6D18" w:rsidRPr="00AC6D18" w:rsidRDefault="00AC6D18" w:rsidP="00D92F00">
      <w:pPr>
        <w:rPr>
          <w:rtl/>
        </w:rPr>
      </w:pPr>
      <w:r w:rsidRPr="00AC6D18">
        <w:rPr>
          <w:rtl/>
        </w:rPr>
        <w:t>إن</w:t>
      </w:r>
      <w:r w:rsidR="001A2CC4">
        <w:rPr>
          <w:rtl/>
        </w:rPr>
        <w:t>ّ</w:t>
      </w:r>
      <w:r w:rsidRPr="00AC6D18">
        <w:rPr>
          <w:rtl/>
        </w:rPr>
        <w:t xml:space="preserve"> هذا التعد</w:t>
      </w:r>
      <w:r w:rsidR="001A2CC4">
        <w:rPr>
          <w:rtl/>
        </w:rPr>
        <w:t>ّ</w:t>
      </w:r>
      <w:r w:rsidRPr="00AC6D18">
        <w:rPr>
          <w:rtl/>
        </w:rPr>
        <w:t>ي على الكتاب الإ</w:t>
      </w:r>
      <w:r w:rsidR="008B49B2">
        <w:rPr>
          <w:rtl/>
        </w:rPr>
        <w:t>ِ</w:t>
      </w:r>
      <w:r w:rsidRPr="00AC6D18">
        <w:rPr>
          <w:rtl/>
        </w:rPr>
        <w:t>سلامي</w:t>
      </w:r>
      <w:r w:rsidR="008B49B2">
        <w:rPr>
          <w:rtl/>
        </w:rPr>
        <w:t>ّ</w:t>
      </w:r>
      <w:r w:rsidR="004803AF">
        <w:rPr>
          <w:rtl/>
        </w:rPr>
        <w:t xml:space="preserve"> ـ </w:t>
      </w:r>
      <w:r w:rsidRPr="00AC6D18">
        <w:rPr>
          <w:rtl/>
        </w:rPr>
        <w:t>والتراث منه بخاص</w:t>
      </w:r>
      <w:r w:rsidR="008B49B2">
        <w:rPr>
          <w:rtl/>
        </w:rPr>
        <w:t>ّ</w:t>
      </w:r>
      <w:r w:rsidRPr="00AC6D18">
        <w:rPr>
          <w:rtl/>
        </w:rPr>
        <w:t>ة</w:t>
      </w:r>
      <w:r w:rsidR="004803AF">
        <w:rPr>
          <w:rtl/>
        </w:rPr>
        <w:t xml:space="preserve"> ـ </w:t>
      </w:r>
      <w:r w:rsidR="00037CEF">
        <w:rPr>
          <w:rtl/>
        </w:rPr>
        <w:t>لهو مم</w:t>
      </w:r>
      <w:r w:rsidR="008B49B2">
        <w:rPr>
          <w:rtl/>
        </w:rPr>
        <w:t>ّ</w:t>
      </w:r>
      <w:r w:rsidR="00037CEF">
        <w:rPr>
          <w:rtl/>
        </w:rPr>
        <w:t xml:space="preserve">ا يزري </w:t>
      </w:r>
      <w:r w:rsidR="00D92F00">
        <w:rPr>
          <w:rtl/>
        </w:rPr>
        <w:br/>
      </w:r>
      <w:r w:rsidRPr="00AC6D18">
        <w:rPr>
          <w:rtl/>
        </w:rPr>
        <w:t>بكرامة</w:t>
      </w:r>
      <w:r w:rsidR="009724A0">
        <w:rPr>
          <w:rtl/>
        </w:rPr>
        <w:t xml:space="preserve"> </w:t>
      </w:r>
      <w:r w:rsidRPr="00AC6D18">
        <w:rPr>
          <w:rtl/>
        </w:rPr>
        <w:t>العلم والعلماء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وبحرمة التراث والثقافة والحضارة ا</w:t>
      </w:r>
      <w:r w:rsidR="004803AF">
        <w:rPr>
          <w:rtl/>
        </w:rPr>
        <w:t>لإ</w:t>
      </w:r>
      <w:r w:rsidR="008B49B2">
        <w:rPr>
          <w:rtl/>
        </w:rPr>
        <w:t>ِ</w:t>
      </w:r>
      <w:r w:rsidR="004803AF">
        <w:rPr>
          <w:rtl/>
        </w:rPr>
        <w:t xml:space="preserve">سلامية في ماضيها </w:t>
      </w:r>
      <w:r w:rsidR="008B49B2">
        <w:rPr>
          <w:rtl/>
        </w:rPr>
        <w:br/>
      </w:r>
      <w:r w:rsidRPr="00AC6D18">
        <w:rPr>
          <w:rtl/>
        </w:rPr>
        <w:t>ومستقبلها</w:t>
      </w:r>
      <w:r w:rsidR="00095AA9">
        <w:rPr>
          <w:rtl/>
        </w:rPr>
        <w:t xml:space="preserve"> .</w:t>
      </w:r>
    </w:p>
    <w:p w:rsidR="00037CEF" w:rsidRDefault="00AC6D18" w:rsidP="00D92F00">
      <w:pPr>
        <w:rPr>
          <w:rtl/>
        </w:rPr>
      </w:pPr>
      <w:r w:rsidRPr="00AC6D18">
        <w:rPr>
          <w:rtl/>
        </w:rPr>
        <w:t>مع أن</w:t>
      </w:r>
      <w:r w:rsidR="008B49B2">
        <w:rPr>
          <w:rtl/>
        </w:rPr>
        <w:t>ّ</w:t>
      </w:r>
      <w:r w:rsidRPr="00AC6D18">
        <w:rPr>
          <w:rtl/>
        </w:rPr>
        <w:t xml:space="preserve"> الإ</w:t>
      </w:r>
      <w:r w:rsidR="008B49B2">
        <w:rPr>
          <w:rtl/>
        </w:rPr>
        <w:t>ِ</w:t>
      </w:r>
      <w:r w:rsidRPr="00AC6D18">
        <w:rPr>
          <w:rtl/>
        </w:rPr>
        <w:t>قدام على الطبع بذلك الشكل السي</w:t>
      </w:r>
      <w:r w:rsidR="008B49B2">
        <w:rPr>
          <w:rtl/>
        </w:rPr>
        <w:t>ّ</w:t>
      </w:r>
      <w:r w:rsidRPr="00AC6D18">
        <w:rPr>
          <w:rtl/>
        </w:rPr>
        <w:t>ئ</w:t>
      </w:r>
      <w:r w:rsidR="004803AF">
        <w:rPr>
          <w:rtl/>
        </w:rPr>
        <w:t xml:space="preserve"> ـ </w:t>
      </w:r>
      <w:r w:rsidRPr="00AC6D18">
        <w:rPr>
          <w:rtl/>
        </w:rPr>
        <w:t>مضمونا</w:t>
      </w:r>
      <w:r w:rsidR="008B49B2">
        <w:rPr>
          <w:rtl/>
        </w:rPr>
        <w:t>ً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لا إخراجا</w:t>
      </w:r>
      <w:r w:rsidR="008B49B2">
        <w:rPr>
          <w:rtl/>
        </w:rPr>
        <w:t>ً</w:t>
      </w:r>
      <w:r w:rsidR="004803AF">
        <w:rPr>
          <w:rtl/>
        </w:rPr>
        <w:t xml:space="preserve"> ـ </w:t>
      </w:r>
      <w:r w:rsidR="00037CEF">
        <w:rPr>
          <w:rtl/>
        </w:rPr>
        <w:t>يعد</w:t>
      </w:r>
      <w:r w:rsidR="008B49B2">
        <w:rPr>
          <w:rtl/>
        </w:rPr>
        <w:t>ّ</w:t>
      </w:r>
      <w:r w:rsidR="00037CEF">
        <w:rPr>
          <w:rtl/>
        </w:rPr>
        <w:t xml:space="preserve"> </w:t>
      </w:r>
      <w:r w:rsidR="00D92F00">
        <w:rPr>
          <w:rtl/>
        </w:rPr>
        <w:br/>
      </w:r>
      <w:r w:rsidRPr="00AC6D18">
        <w:rPr>
          <w:rtl/>
        </w:rPr>
        <w:t>كفرا</w:t>
      </w:r>
      <w:r w:rsidR="008B49B2">
        <w:rPr>
          <w:rtl/>
        </w:rPr>
        <w:t>ً</w:t>
      </w:r>
      <w:r w:rsidRPr="00AC6D18">
        <w:rPr>
          <w:rtl/>
        </w:rPr>
        <w:t xml:space="preserve"> بأنعم الله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وتضييعا</w:t>
      </w:r>
      <w:r w:rsidR="008B49B2">
        <w:rPr>
          <w:rtl/>
        </w:rPr>
        <w:t>ً</w:t>
      </w:r>
      <w:r w:rsidRPr="00AC6D18">
        <w:rPr>
          <w:rtl/>
        </w:rPr>
        <w:t xml:space="preserve"> للوقت والج</w:t>
      </w:r>
      <w:r w:rsidR="00037CEF">
        <w:rPr>
          <w:rtl/>
        </w:rPr>
        <w:t>هد</w:t>
      </w:r>
      <w:r w:rsidR="007E0241">
        <w:rPr>
          <w:rtl/>
        </w:rPr>
        <w:t xml:space="preserve"> ،</w:t>
      </w:r>
      <w:r w:rsidR="00037CEF">
        <w:rPr>
          <w:rtl/>
        </w:rPr>
        <w:t xml:space="preserve"> وتبذيرا</w:t>
      </w:r>
      <w:r w:rsidR="008B49B2">
        <w:rPr>
          <w:rtl/>
        </w:rPr>
        <w:t>ً</w:t>
      </w:r>
      <w:r w:rsidR="00037CEF">
        <w:rPr>
          <w:rtl/>
        </w:rPr>
        <w:t xml:space="preserve"> للأموال والأعمال</w:t>
      </w:r>
      <w:r w:rsidR="00B51E6F">
        <w:rPr>
          <w:rtl/>
        </w:rPr>
        <w:t xml:space="preserve"> </w:t>
      </w:r>
      <w:r w:rsidR="00773F9D">
        <w:rPr>
          <w:rtl/>
        </w:rPr>
        <w:t>!</w:t>
      </w:r>
    </w:p>
    <w:p w:rsidR="00AC6D18" w:rsidRPr="00AC6D18" w:rsidRDefault="00AC6D18" w:rsidP="006A7D55">
      <w:pPr>
        <w:rPr>
          <w:rtl/>
        </w:rPr>
      </w:pPr>
      <w:r w:rsidRPr="00AC6D18">
        <w:rPr>
          <w:rtl/>
        </w:rPr>
        <w:t>وبين هذه الأتراح وتلك الأفراح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وهذه ال</w:t>
      </w:r>
      <w:r w:rsidR="008B49B2">
        <w:rPr>
          <w:rtl/>
        </w:rPr>
        <w:t>ا</w:t>
      </w:r>
      <w:r w:rsidRPr="00AC6D18">
        <w:rPr>
          <w:rtl/>
        </w:rPr>
        <w:t>ثقال وتلك الآمال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وهذه الخسارات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وتلك البشارات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فلا ي</w:t>
      </w:r>
      <w:r w:rsidR="006A7D55">
        <w:rPr>
          <w:rtl/>
        </w:rPr>
        <w:t>ُ</w:t>
      </w:r>
      <w:r w:rsidRPr="00AC6D18">
        <w:rPr>
          <w:rtl/>
        </w:rPr>
        <w:t>ستثنى التراث ولا التراثي</w:t>
      </w:r>
      <w:r w:rsidR="006A7D55">
        <w:rPr>
          <w:rtl/>
        </w:rPr>
        <w:t>ّ</w:t>
      </w:r>
      <w:r w:rsidRPr="00AC6D18">
        <w:rPr>
          <w:rtl/>
        </w:rPr>
        <w:t>ون من التعر</w:t>
      </w:r>
      <w:r w:rsidR="006A7D55">
        <w:rPr>
          <w:rtl/>
        </w:rPr>
        <w:t>ّ</w:t>
      </w:r>
      <w:r w:rsidRPr="00AC6D18">
        <w:rPr>
          <w:rtl/>
        </w:rPr>
        <w:t>ض لمشاكل الحياة العامة</w:t>
      </w:r>
      <w:r w:rsidR="00375CD3">
        <w:rPr>
          <w:rtl/>
        </w:rPr>
        <w:t xml:space="preserve"> </w:t>
      </w:r>
      <w:r w:rsidR="006A7D55">
        <w:rPr>
          <w:rtl/>
        </w:rPr>
        <w:br/>
      </w:r>
      <w:r w:rsidRPr="00AC6D18">
        <w:rPr>
          <w:rtl/>
        </w:rPr>
        <w:t>والخاصة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كما لا ي</w:t>
      </w:r>
      <w:r w:rsidR="006A7D55">
        <w:rPr>
          <w:rtl/>
        </w:rPr>
        <w:t>ُ</w:t>
      </w:r>
      <w:r w:rsidRPr="00AC6D18">
        <w:rPr>
          <w:rtl/>
        </w:rPr>
        <w:t>ستثنيان</w:t>
      </w:r>
      <w:r w:rsidR="004803AF">
        <w:rPr>
          <w:rtl/>
        </w:rPr>
        <w:t xml:space="preserve"> ـ </w:t>
      </w:r>
      <w:r w:rsidRPr="00AC6D18">
        <w:rPr>
          <w:rtl/>
        </w:rPr>
        <w:t>هو وهم</w:t>
      </w:r>
      <w:r w:rsidR="004803AF">
        <w:rPr>
          <w:rtl/>
        </w:rPr>
        <w:t xml:space="preserve"> ـ </w:t>
      </w:r>
      <w:r w:rsidRPr="00AC6D18">
        <w:rPr>
          <w:rtl/>
        </w:rPr>
        <w:t>من القوان</w:t>
      </w:r>
      <w:r w:rsidR="004803AF">
        <w:rPr>
          <w:rtl/>
        </w:rPr>
        <w:t>ين المعق</w:t>
      </w:r>
      <w:r w:rsidR="006A7D55">
        <w:rPr>
          <w:rtl/>
        </w:rPr>
        <w:t>ّ</w:t>
      </w:r>
      <w:r w:rsidR="004803AF">
        <w:rPr>
          <w:rtl/>
        </w:rPr>
        <w:t>دة العامة والخاصة</w:t>
      </w:r>
      <w:r w:rsidR="007E0241">
        <w:rPr>
          <w:rtl/>
        </w:rPr>
        <w:t xml:space="preserve"> ،</w:t>
      </w:r>
      <w:r w:rsidR="004803AF">
        <w:rPr>
          <w:rtl/>
        </w:rPr>
        <w:t xml:space="preserve"> ولا </w:t>
      </w:r>
      <w:r w:rsidR="006A7D55">
        <w:rPr>
          <w:rtl/>
        </w:rPr>
        <w:br/>
      </w:r>
      <w:r w:rsidRPr="00AC6D18">
        <w:rPr>
          <w:rtl/>
        </w:rPr>
        <w:t>الإ</w:t>
      </w:r>
      <w:r w:rsidR="006A7D55">
        <w:rPr>
          <w:rtl/>
        </w:rPr>
        <w:t>ِ</w:t>
      </w:r>
      <w:r w:rsidRPr="00AC6D18">
        <w:rPr>
          <w:rtl/>
        </w:rPr>
        <w:t>رادات العامة والخاصة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التي تعترض طريق العمل</w:t>
      </w:r>
      <w:r w:rsidR="004803AF">
        <w:rPr>
          <w:rtl/>
        </w:rPr>
        <w:t xml:space="preserve"> التراثي</w:t>
      </w:r>
      <w:r w:rsidR="006A7D55">
        <w:rPr>
          <w:rtl/>
        </w:rPr>
        <w:t>ّ</w:t>
      </w:r>
      <w:r w:rsidR="004803AF">
        <w:rPr>
          <w:rtl/>
        </w:rPr>
        <w:t xml:space="preserve"> وتعوق مسيرته</w:t>
      </w:r>
      <w:r w:rsidR="007E0241">
        <w:rPr>
          <w:rtl/>
        </w:rPr>
        <w:t xml:space="preserve"> ،</w:t>
      </w:r>
      <w:r w:rsidR="004803AF">
        <w:rPr>
          <w:rtl/>
        </w:rPr>
        <w:t xml:space="preserve"> ونشره</w:t>
      </w:r>
      <w:r w:rsidR="007E0241">
        <w:rPr>
          <w:rtl/>
        </w:rPr>
        <w:t xml:space="preserve"> ،</w:t>
      </w:r>
      <w:r w:rsidR="004803AF">
        <w:rPr>
          <w:rtl/>
        </w:rPr>
        <w:t xml:space="preserve"> </w:t>
      </w:r>
      <w:r w:rsidR="00B51E6F">
        <w:rPr>
          <w:rtl/>
        </w:rPr>
        <w:br/>
      </w:r>
      <w:r w:rsidRPr="00AC6D18">
        <w:rPr>
          <w:rtl/>
        </w:rPr>
        <w:t>وتحقيقه</w:t>
      </w:r>
      <w:r w:rsidR="00095AA9">
        <w:rPr>
          <w:rtl/>
        </w:rPr>
        <w:t xml:space="preserve"> .</w:t>
      </w:r>
    </w:p>
    <w:p w:rsidR="00AC6D18" w:rsidRPr="00AC6D18" w:rsidRDefault="00AC6D18" w:rsidP="0016136A">
      <w:pPr>
        <w:rPr>
          <w:rtl/>
        </w:rPr>
      </w:pPr>
      <w:r w:rsidRPr="00AC6D18">
        <w:rPr>
          <w:rtl/>
        </w:rPr>
        <w:t>وبين كل</w:t>
      </w:r>
      <w:r w:rsidR="0016136A">
        <w:rPr>
          <w:rtl/>
        </w:rPr>
        <w:t>ّ</w:t>
      </w:r>
      <w:r w:rsidRPr="00AC6D18">
        <w:rPr>
          <w:rtl/>
        </w:rPr>
        <w:t xml:space="preserve"> الذي جرى ويجري فإن</w:t>
      </w:r>
      <w:r w:rsidR="0016136A">
        <w:rPr>
          <w:rtl/>
        </w:rPr>
        <w:t>ّ</w:t>
      </w:r>
      <w:r w:rsidRPr="00AC6D18">
        <w:rPr>
          <w:rtl/>
        </w:rPr>
        <w:t xml:space="preserve"> </w:t>
      </w:r>
      <w:r w:rsidR="00AB3A9F" w:rsidRPr="00AC6D18">
        <w:rPr>
          <w:rtl/>
        </w:rPr>
        <w:t>«</w:t>
      </w:r>
      <w:r w:rsidR="00B51E6F">
        <w:rPr>
          <w:rtl/>
        </w:rPr>
        <w:t xml:space="preserve"> </w:t>
      </w:r>
      <w:r w:rsidRPr="00AC6D18">
        <w:rPr>
          <w:rtl/>
        </w:rPr>
        <w:t>الت</w:t>
      </w:r>
      <w:r w:rsidR="0016136A">
        <w:rPr>
          <w:rtl/>
        </w:rPr>
        <w:t>ُ</w:t>
      </w:r>
      <w:r w:rsidRPr="00AC6D18">
        <w:rPr>
          <w:rtl/>
        </w:rPr>
        <w:t>راث الإ</w:t>
      </w:r>
      <w:r w:rsidR="0016136A">
        <w:rPr>
          <w:rtl/>
        </w:rPr>
        <w:t>ِ</w:t>
      </w:r>
      <w:r w:rsidRPr="00AC6D18">
        <w:rPr>
          <w:rtl/>
        </w:rPr>
        <w:t>سلامي</w:t>
      </w:r>
      <w:r w:rsidR="0016136A">
        <w:rPr>
          <w:rtl/>
        </w:rPr>
        <w:t>ّ</w:t>
      </w:r>
      <w:r w:rsidR="00B51E6F">
        <w:rPr>
          <w:rtl/>
        </w:rPr>
        <w:t xml:space="preserve"> </w:t>
      </w:r>
      <w:r w:rsidR="00AB3A9F" w:rsidRPr="00AC6D18">
        <w:rPr>
          <w:rtl/>
        </w:rPr>
        <w:t>»</w:t>
      </w:r>
      <w:r w:rsidRPr="00AC6D18">
        <w:rPr>
          <w:rtl/>
        </w:rPr>
        <w:t xml:space="preserve"> هو العملاق الصامد</w:t>
      </w:r>
      <w:r w:rsidR="007E0241">
        <w:rPr>
          <w:rtl/>
        </w:rPr>
        <w:t xml:space="preserve"> ،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الذي لا يخبو نوره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ولا ي</w:t>
      </w:r>
      <w:r w:rsidR="0016136A">
        <w:rPr>
          <w:rtl/>
        </w:rPr>
        <w:t>ُ</w:t>
      </w:r>
      <w:r w:rsidRPr="00AC6D18">
        <w:rPr>
          <w:rtl/>
        </w:rPr>
        <w:t>نكر فضله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ولا يزول أثره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ولا يزال مجيدا</w:t>
      </w:r>
      <w:r w:rsidR="0016136A">
        <w:rPr>
          <w:rtl/>
        </w:rPr>
        <w:t>ً</w:t>
      </w:r>
      <w:r w:rsidRPr="00AC6D18">
        <w:rPr>
          <w:rtl/>
        </w:rPr>
        <w:t xml:space="preserve"> وعظيما</w:t>
      </w:r>
      <w:r w:rsidR="0016136A">
        <w:rPr>
          <w:rtl/>
        </w:rPr>
        <w:t>ً</w:t>
      </w:r>
      <w:r w:rsidRPr="00AC6D18">
        <w:rPr>
          <w:rtl/>
        </w:rPr>
        <w:t xml:space="preserve"> ومفيدا</w:t>
      </w:r>
      <w:r w:rsidR="0016136A">
        <w:rPr>
          <w:rtl/>
        </w:rPr>
        <w:t>ً</w:t>
      </w:r>
      <w:r w:rsidR="00375CD3">
        <w:rPr>
          <w:rtl/>
        </w:rPr>
        <w:t xml:space="preserve"> </w:t>
      </w:r>
      <w:r w:rsidR="0016136A">
        <w:rPr>
          <w:rtl/>
        </w:rPr>
        <w:br/>
      </w:r>
      <w:r w:rsidRPr="00AC6D18">
        <w:rPr>
          <w:rtl/>
        </w:rPr>
        <w:t>وكريما</w:t>
      </w:r>
      <w:r w:rsidR="0016136A">
        <w:rPr>
          <w:rtl/>
        </w:rPr>
        <w:t>ً</w:t>
      </w:r>
      <w:r w:rsidR="00095AA9">
        <w:rPr>
          <w:rtl/>
        </w:rPr>
        <w:t xml:space="preserve"> . .</w:t>
      </w:r>
      <w:r w:rsidRPr="00AC6D18">
        <w:rPr>
          <w:rtl/>
        </w:rPr>
        <w:t xml:space="preserve"> بالمجد الذي كتبته له القرون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والعظمة المستلهمة من الإ</w:t>
      </w:r>
      <w:r w:rsidR="0016136A">
        <w:rPr>
          <w:rtl/>
        </w:rPr>
        <w:t>ِ</w:t>
      </w:r>
      <w:r w:rsidRPr="00AC6D18">
        <w:rPr>
          <w:rtl/>
        </w:rPr>
        <w:t>سلام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والفائدة التي</w:t>
      </w:r>
      <w:r w:rsidR="00375CD3">
        <w:rPr>
          <w:rtl/>
        </w:rPr>
        <w:t xml:space="preserve"> </w:t>
      </w:r>
      <w:r w:rsidR="0016136A">
        <w:rPr>
          <w:rtl/>
        </w:rPr>
        <w:br/>
      </w:r>
      <w:r w:rsidRPr="00AC6D18">
        <w:rPr>
          <w:rtl/>
        </w:rPr>
        <w:t>يفرضها العقل والتدبير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والكرامة ل</w:t>
      </w:r>
      <w:r w:rsidR="0016136A">
        <w:rPr>
          <w:rtl/>
        </w:rPr>
        <w:t>أُ</w:t>
      </w:r>
      <w:r w:rsidRPr="00AC6D18">
        <w:rPr>
          <w:rtl/>
        </w:rPr>
        <w:t>م</w:t>
      </w:r>
      <w:r w:rsidR="0016136A">
        <w:rPr>
          <w:rtl/>
        </w:rPr>
        <w:t>ّ</w:t>
      </w:r>
      <w:r w:rsidRPr="00AC6D18">
        <w:rPr>
          <w:rtl/>
        </w:rPr>
        <w:t>تنا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في ماضيها </w:t>
      </w:r>
      <w:r w:rsidR="004803AF">
        <w:rPr>
          <w:rtl/>
        </w:rPr>
        <w:t>ومستقبلها</w:t>
      </w:r>
      <w:r w:rsidR="00095AA9">
        <w:rPr>
          <w:rtl/>
        </w:rPr>
        <w:t xml:space="preserve"> .</w:t>
      </w:r>
      <w:r w:rsidR="004803AF">
        <w:rPr>
          <w:rtl/>
        </w:rPr>
        <w:t xml:space="preserve"> فإن</w:t>
      </w:r>
      <w:r w:rsidR="0016136A">
        <w:rPr>
          <w:rtl/>
        </w:rPr>
        <w:t>ْ</w:t>
      </w:r>
      <w:r w:rsidR="004803AF">
        <w:rPr>
          <w:rtl/>
        </w:rPr>
        <w:t xml:space="preserve"> كن</w:t>
      </w:r>
      <w:r w:rsidR="0016136A">
        <w:rPr>
          <w:rtl/>
        </w:rPr>
        <w:t>ّ</w:t>
      </w:r>
      <w:r w:rsidR="004803AF">
        <w:rPr>
          <w:rtl/>
        </w:rPr>
        <w:t xml:space="preserve">ا أغنياء في </w:t>
      </w:r>
      <w:r w:rsidR="0016136A">
        <w:rPr>
          <w:rtl/>
        </w:rPr>
        <w:br/>
      </w:r>
      <w:r w:rsidRPr="00AC6D18">
        <w:rPr>
          <w:rtl/>
        </w:rPr>
        <w:t>فكرنا إلى هذا الحد</w:t>
      </w:r>
      <w:r w:rsidR="0016136A">
        <w:rPr>
          <w:rtl/>
        </w:rPr>
        <w:t>ّ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فما لنا لا نبني مستقبلنا </w:t>
      </w:r>
      <w:r w:rsidR="004803AF">
        <w:rPr>
          <w:rtl/>
        </w:rPr>
        <w:t>على ذلك</w:t>
      </w:r>
      <w:r w:rsidR="007E0241">
        <w:rPr>
          <w:rtl/>
        </w:rPr>
        <w:t xml:space="preserve"> ،</w:t>
      </w:r>
      <w:r w:rsidR="004803AF">
        <w:rPr>
          <w:rtl/>
        </w:rPr>
        <w:t xml:space="preserve"> ونستض</w:t>
      </w:r>
      <w:r w:rsidR="0016136A">
        <w:rPr>
          <w:rtl/>
        </w:rPr>
        <w:t>يء</w:t>
      </w:r>
      <w:r w:rsidR="004803AF">
        <w:rPr>
          <w:rtl/>
        </w:rPr>
        <w:t xml:space="preserve"> بنور التراث في </w:t>
      </w:r>
      <w:r w:rsidR="0016136A">
        <w:rPr>
          <w:rtl/>
        </w:rPr>
        <w:br/>
      </w:r>
      <w:r w:rsidRPr="00AC6D18">
        <w:rPr>
          <w:rtl/>
        </w:rPr>
        <w:t>طريقنا لنسير عليه في هذا العالم المل</w:t>
      </w:r>
      <w:r w:rsidR="0016136A">
        <w:rPr>
          <w:rtl/>
        </w:rPr>
        <w:t>يء</w:t>
      </w:r>
      <w:r w:rsidRPr="00AC6D18">
        <w:rPr>
          <w:rtl/>
        </w:rPr>
        <w:t xml:space="preserve"> بالظل</w:t>
      </w:r>
      <w:r w:rsidR="004803AF">
        <w:rPr>
          <w:rtl/>
        </w:rPr>
        <w:t>مات</w:t>
      </w:r>
      <w:r w:rsidR="007E0241">
        <w:rPr>
          <w:rtl/>
        </w:rPr>
        <w:t xml:space="preserve"> ،</w:t>
      </w:r>
      <w:r w:rsidR="004803AF">
        <w:rPr>
          <w:rtl/>
        </w:rPr>
        <w:t xml:space="preserve"> ظلمات الظلم والجور</w:t>
      </w:r>
      <w:r w:rsidR="007E0241">
        <w:rPr>
          <w:rtl/>
        </w:rPr>
        <w:t xml:space="preserve"> ،</w:t>
      </w:r>
      <w:r w:rsidR="004803AF">
        <w:rPr>
          <w:rtl/>
        </w:rPr>
        <w:t xml:space="preserve"> وظلمات </w:t>
      </w:r>
      <w:r w:rsidR="0016136A">
        <w:rPr>
          <w:rtl/>
        </w:rPr>
        <w:br/>
      </w:r>
      <w:r w:rsidRPr="00AC6D18">
        <w:rPr>
          <w:rtl/>
        </w:rPr>
        <w:t>العقيدة والفكر</w:t>
      </w:r>
      <w:r w:rsidR="00095AA9">
        <w:rPr>
          <w:rtl/>
        </w:rPr>
        <w:t xml:space="preserve"> .</w:t>
      </w:r>
    </w:p>
    <w:p w:rsidR="00AC6D18" w:rsidRPr="00AC6D18" w:rsidRDefault="00AC6D18" w:rsidP="0016136A">
      <w:pPr>
        <w:rPr>
          <w:rtl/>
        </w:rPr>
      </w:pPr>
      <w:r w:rsidRPr="00AC6D18">
        <w:rPr>
          <w:rtl/>
        </w:rPr>
        <w:t>وإذا كن</w:t>
      </w:r>
      <w:r w:rsidR="00B51E6F">
        <w:rPr>
          <w:rtl/>
        </w:rPr>
        <w:t>ّ</w:t>
      </w:r>
      <w:r w:rsidRPr="00AC6D18">
        <w:rPr>
          <w:rtl/>
        </w:rPr>
        <w:t>ا نحمل بأيدينا مصباحا</w:t>
      </w:r>
      <w:r w:rsidR="0016136A">
        <w:rPr>
          <w:rtl/>
        </w:rPr>
        <w:t>ً</w:t>
      </w:r>
      <w:r w:rsidRPr="00AC6D18">
        <w:rPr>
          <w:rtl/>
        </w:rPr>
        <w:t xml:space="preserve"> غالي الثمن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يحمل تلك القدرة الفائقة على</w:t>
      </w:r>
      <w:r w:rsidR="00375CD3">
        <w:rPr>
          <w:rtl/>
        </w:rPr>
        <w:t xml:space="preserve"> </w:t>
      </w:r>
      <w:r w:rsidR="0016136A">
        <w:rPr>
          <w:rtl/>
        </w:rPr>
        <w:br/>
      </w:r>
      <w:r w:rsidRPr="00AC6D18">
        <w:rPr>
          <w:rtl/>
        </w:rPr>
        <w:t xml:space="preserve">الإضاءة وإراءة </w:t>
      </w:r>
      <w:r w:rsidRPr="00B51E6F">
        <w:rPr>
          <w:rtl/>
        </w:rPr>
        <w:t>الهدى</w:t>
      </w:r>
      <w:r w:rsidR="00B51E6F" w:rsidRPr="00B51E6F">
        <w:rPr>
          <w:rtl/>
        </w:rPr>
        <w:t>ٰ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فلماذا نبقى</w:t>
      </w:r>
      <w:r w:rsidR="004803AF">
        <w:rPr>
          <w:rtl/>
        </w:rPr>
        <w:t xml:space="preserve"> ـ </w:t>
      </w:r>
      <w:r w:rsidRPr="00AC6D18">
        <w:rPr>
          <w:rtl/>
        </w:rPr>
        <w:t>على التل</w:t>
      </w:r>
      <w:r w:rsidR="0016136A">
        <w:rPr>
          <w:rtl/>
        </w:rPr>
        <w:t>ّ</w:t>
      </w:r>
      <w:r w:rsidR="004803AF">
        <w:rPr>
          <w:rtl/>
        </w:rPr>
        <w:t xml:space="preserve"> ـ تائهين</w:t>
      </w:r>
      <w:r w:rsidR="007E0241">
        <w:rPr>
          <w:rtl/>
        </w:rPr>
        <w:t xml:space="preserve"> ،</w:t>
      </w:r>
      <w:r w:rsidR="004803AF">
        <w:rPr>
          <w:rtl/>
        </w:rPr>
        <w:t xml:space="preserve"> مترد</w:t>
      </w:r>
      <w:r w:rsidR="0016136A">
        <w:rPr>
          <w:rtl/>
        </w:rPr>
        <w:t>ّ</w:t>
      </w:r>
      <w:r w:rsidR="004803AF">
        <w:rPr>
          <w:rtl/>
        </w:rPr>
        <w:t>دين</w:t>
      </w:r>
      <w:r w:rsidR="007E0241">
        <w:rPr>
          <w:rtl/>
        </w:rPr>
        <w:t xml:space="preserve"> ،</w:t>
      </w:r>
      <w:r w:rsidR="004803AF">
        <w:rPr>
          <w:rtl/>
        </w:rPr>
        <w:t xml:space="preserve"> بين الأفكار </w:t>
      </w:r>
      <w:r w:rsidR="0016136A">
        <w:rPr>
          <w:rtl/>
        </w:rPr>
        <w:br/>
      </w:r>
      <w:r w:rsidRPr="00AC6D18">
        <w:rPr>
          <w:rtl/>
        </w:rPr>
        <w:t>المستوردة من هنا وهناك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والأحزاب والنظري</w:t>
      </w:r>
      <w:r w:rsidR="0016136A">
        <w:rPr>
          <w:rtl/>
        </w:rPr>
        <w:t>ّ</w:t>
      </w:r>
      <w:r w:rsidRPr="00AC6D18">
        <w:rPr>
          <w:rtl/>
        </w:rPr>
        <w:t>ات السائبة والهزيلة</w:t>
      </w:r>
      <w:r w:rsidR="00B51E6F">
        <w:rPr>
          <w:rFonts w:hint="cs"/>
          <w:rtl/>
        </w:rPr>
        <w:t xml:space="preserve"> </w:t>
      </w:r>
      <w:r w:rsidR="00025C8E">
        <w:rPr>
          <w:rtl/>
        </w:rPr>
        <w:t>؟ !</w:t>
      </w:r>
      <w:r w:rsidR="006B0C4C">
        <w:rPr>
          <w:rtl/>
        </w:rPr>
        <w:t xml:space="preserve"> !</w:t>
      </w:r>
    </w:p>
    <w:p w:rsidR="004803AF" w:rsidRDefault="00AC6D18" w:rsidP="00AC6D18">
      <w:pPr>
        <w:rPr>
          <w:rtl/>
        </w:rPr>
      </w:pPr>
      <w:r>
        <w:rPr>
          <w:rtl/>
        </w:rPr>
        <w:br w:type="page"/>
      </w:r>
      <w:r w:rsidRPr="00AC6D18">
        <w:rPr>
          <w:rtl/>
        </w:rPr>
        <w:lastRenderedPageBreak/>
        <w:t>وإذا كان ق</w:t>
      </w:r>
      <w:r w:rsidR="005B07C5">
        <w:rPr>
          <w:rtl/>
        </w:rPr>
        <w:t>ُ</w:t>
      </w:r>
      <w:r w:rsidRPr="00AC6D18">
        <w:rPr>
          <w:rtl/>
        </w:rPr>
        <w:t>رآننا</w:t>
      </w:r>
      <w:r w:rsidR="004803AF">
        <w:rPr>
          <w:rtl/>
        </w:rPr>
        <w:t xml:space="preserve"> ـ </w:t>
      </w:r>
      <w:r w:rsidRPr="00AC6D18">
        <w:rPr>
          <w:rtl/>
        </w:rPr>
        <w:t>أقدس كتاب ت</w:t>
      </w:r>
      <w:r w:rsidR="005B07C5">
        <w:rPr>
          <w:rtl/>
        </w:rPr>
        <w:t>ُ</w:t>
      </w:r>
      <w:r w:rsidRPr="00AC6D18">
        <w:rPr>
          <w:rtl/>
        </w:rPr>
        <w:t>راثي</w:t>
      </w:r>
      <w:r w:rsidR="005B07C5">
        <w:rPr>
          <w:rtl/>
        </w:rPr>
        <w:t>ّ</w:t>
      </w:r>
      <w:r w:rsidRPr="00AC6D18">
        <w:rPr>
          <w:rtl/>
        </w:rPr>
        <w:t xml:space="preserve"> يملكه المسلمون</w:t>
      </w:r>
      <w:r w:rsidR="004803AF">
        <w:rPr>
          <w:rtl/>
        </w:rPr>
        <w:t xml:space="preserve"> ـ يدعو بإصرار إلى </w:t>
      </w:r>
      <w:r w:rsidR="005B07C5">
        <w:rPr>
          <w:rtl/>
        </w:rPr>
        <w:br/>
      </w:r>
      <w:r w:rsidR="00AB3A9F" w:rsidRPr="00AC6D18">
        <w:rPr>
          <w:rtl/>
        </w:rPr>
        <w:t>«</w:t>
      </w:r>
      <w:r w:rsidR="00B51E6F">
        <w:rPr>
          <w:rFonts w:hint="cs"/>
          <w:rtl/>
        </w:rPr>
        <w:t xml:space="preserve"> </w:t>
      </w:r>
      <w:r w:rsidRPr="00AC6D18">
        <w:rPr>
          <w:rtl/>
        </w:rPr>
        <w:t>التفك</w:t>
      </w:r>
      <w:r w:rsidR="005B07C5">
        <w:rPr>
          <w:rtl/>
        </w:rPr>
        <w:t>ّ</w:t>
      </w:r>
      <w:r w:rsidRPr="00AC6D18">
        <w:rPr>
          <w:rtl/>
        </w:rPr>
        <w:t>ر</w:t>
      </w:r>
      <w:r w:rsidR="00B51E6F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Pr="00AC6D18">
        <w:rPr>
          <w:rtl/>
        </w:rPr>
        <w:t xml:space="preserve"> </w:t>
      </w:r>
      <w:r w:rsidR="00172CD5">
        <w:rPr>
          <w:rtl/>
        </w:rPr>
        <w:t>و «</w:t>
      </w:r>
      <w:r w:rsidR="00B51E6F">
        <w:rPr>
          <w:rFonts w:hint="cs"/>
          <w:rtl/>
        </w:rPr>
        <w:t xml:space="preserve"> </w:t>
      </w:r>
      <w:r w:rsidRPr="00AC6D18">
        <w:rPr>
          <w:rtl/>
        </w:rPr>
        <w:t>التدب</w:t>
      </w:r>
      <w:r w:rsidR="005B07C5">
        <w:rPr>
          <w:rtl/>
        </w:rPr>
        <w:t>ّ</w:t>
      </w:r>
      <w:r w:rsidRPr="00AC6D18">
        <w:rPr>
          <w:rtl/>
        </w:rPr>
        <w:t>ر</w:t>
      </w:r>
      <w:r w:rsidR="00B51E6F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Pr="00AC6D18">
        <w:rPr>
          <w:rtl/>
        </w:rPr>
        <w:t xml:space="preserve"> </w:t>
      </w:r>
      <w:r w:rsidR="00172CD5">
        <w:rPr>
          <w:rtl/>
        </w:rPr>
        <w:t>و «</w:t>
      </w:r>
      <w:r w:rsidR="00B51E6F">
        <w:rPr>
          <w:rFonts w:hint="cs"/>
          <w:rtl/>
        </w:rPr>
        <w:t xml:space="preserve"> </w:t>
      </w:r>
      <w:r w:rsidRPr="00AC6D18">
        <w:rPr>
          <w:rtl/>
        </w:rPr>
        <w:t>العقل</w:t>
      </w:r>
      <w:r w:rsidR="00B51E6F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Pr="00AC6D18">
        <w:rPr>
          <w:rtl/>
        </w:rPr>
        <w:t xml:space="preserve"> </w:t>
      </w:r>
      <w:r w:rsidR="00172CD5">
        <w:rPr>
          <w:rtl/>
        </w:rPr>
        <w:t>و «</w:t>
      </w:r>
      <w:r w:rsidR="00B51E6F">
        <w:rPr>
          <w:rFonts w:hint="cs"/>
          <w:rtl/>
        </w:rPr>
        <w:t xml:space="preserve"> </w:t>
      </w:r>
      <w:r w:rsidRPr="00AC6D18">
        <w:rPr>
          <w:rtl/>
        </w:rPr>
        <w:t>النظر</w:t>
      </w:r>
      <w:r w:rsidR="00B51E6F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Pr="00AC6D18">
        <w:rPr>
          <w:rtl/>
        </w:rPr>
        <w:t xml:space="preserve"> فما لنا نكتفي بطبع هذا القرآن</w:t>
      </w:r>
      <w:r w:rsidR="004803AF">
        <w:rPr>
          <w:rtl/>
        </w:rPr>
        <w:t xml:space="preserve"> ـ فقط</w:t>
      </w:r>
      <w:r w:rsidR="00773F9D">
        <w:rPr>
          <w:rtl/>
        </w:rPr>
        <w:t xml:space="preserve"> ـ </w:t>
      </w:r>
      <w:r w:rsidR="00716D4E">
        <w:rPr>
          <w:rtl/>
        </w:rPr>
        <w:br/>
      </w:r>
      <w:r w:rsidRPr="00AC6D18">
        <w:rPr>
          <w:rtl/>
        </w:rPr>
        <w:t>وتزويقه وتز</w:t>
      </w:r>
      <w:r w:rsidR="004803AF">
        <w:rPr>
          <w:rtl/>
        </w:rPr>
        <w:t>يينه وتذهيبه وتجليده فحسب</w:t>
      </w:r>
      <w:r w:rsidR="00B51E6F">
        <w:rPr>
          <w:rFonts w:hint="cs"/>
          <w:rtl/>
        </w:rPr>
        <w:t xml:space="preserve"> </w:t>
      </w:r>
      <w:r w:rsidR="00DF4FE5">
        <w:rPr>
          <w:rtl/>
        </w:rPr>
        <w:t>! ! !</w:t>
      </w:r>
    </w:p>
    <w:p w:rsidR="00AC6D18" w:rsidRPr="00AC6D18" w:rsidRDefault="00172CD5" w:rsidP="003D07FB">
      <w:pPr>
        <w:rPr>
          <w:rtl/>
        </w:rPr>
      </w:pPr>
      <w:r>
        <w:rPr>
          <w:rtl/>
        </w:rPr>
        <w:t>و «</w:t>
      </w:r>
      <w:r w:rsidR="00B51E6F">
        <w:rPr>
          <w:rFonts w:hint="cs"/>
          <w:rtl/>
        </w:rPr>
        <w:t xml:space="preserve"> </w:t>
      </w:r>
      <w:r w:rsidR="00AC6D18" w:rsidRPr="00AC6D18">
        <w:rPr>
          <w:rtl/>
        </w:rPr>
        <w:t>تراثنا</w:t>
      </w:r>
      <w:r w:rsidR="00B51E6F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="00AC6D18" w:rsidRPr="00AC6D18">
        <w:rPr>
          <w:rtl/>
        </w:rPr>
        <w:t xml:space="preserve"> تستهدي الطريق إلى الهدف الأسمى</w:t>
      </w:r>
      <w:r w:rsidR="005B07C5" w:rsidRPr="003C4772">
        <w:rPr>
          <w:rtl/>
        </w:rPr>
        <w:t>ٰ</w:t>
      </w:r>
      <w:r w:rsidR="00AC6D18" w:rsidRPr="00AC6D18">
        <w:rPr>
          <w:rtl/>
        </w:rPr>
        <w:t xml:space="preserve"> من خلال تراث أهل البيت</w:t>
      </w:r>
      <w:r w:rsidR="004803AF">
        <w:rPr>
          <w:rtl/>
        </w:rPr>
        <w:t xml:space="preserve"> </w:t>
      </w:r>
      <w:r w:rsidR="005B07C5">
        <w:rPr>
          <w:rtl/>
        </w:rPr>
        <w:br/>
        <w:t>عليهم السلام</w:t>
      </w:r>
      <w:r w:rsidR="007E0241">
        <w:rPr>
          <w:rtl/>
        </w:rPr>
        <w:t xml:space="preserve"> ،</w:t>
      </w:r>
      <w:r w:rsidR="00AC6D18" w:rsidRPr="00AC6D18">
        <w:rPr>
          <w:rtl/>
        </w:rPr>
        <w:t xml:space="preserve"> خير أئم</w:t>
      </w:r>
      <w:r w:rsidR="005B07C5">
        <w:rPr>
          <w:rtl/>
        </w:rPr>
        <w:t>ّ</w:t>
      </w:r>
      <w:r w:rsidR="00AC6D18" w:rsidRPr="00AC6D18">
        <w:rPr>
          <w:rtl/>
        </w:rPr>
        <w:t>ة لهذه الأ</w:t>
      </w:r>
      <w:r w:rsidR="005B07C5">
        <w:rPr>
          <w:rtl/>
        </w:rPr>
        <w:t>ُ</w:t>
      </w:r>
      <w:r w:rsidR="00AC6D18" w:rsidRPr="00AC6D18">
        <w:rPr>
          <w:rtl/>
        </w:rPr>
        <w:t>م</w:t>
      </w:r>
      <w:r w:rsidR="005B07C5">
        <w:rPr>
          <w:rtl/>
        </w:rPr>
        <w:t>ّ</w:t>
      </w:r>
      <w:r w:rsidR="00AC6D18" w:rsidRPr="00AC6D18">
        <w:rPr>
          <w:rtl/>
        </w:rPr>
        <w:t>ة</w:t>
      </w:r>
      <w:r w:rsidR="007E0241">
        <w:rPr>
          <w:rtl/>
        </w:rPr>
        <w:t xml:space="preserve"> ،</w:t>
      </w:r>
      <w:r w:rsidR="00AC6D18" w:rsidRPr="00AC6D18">
        <w:rPr>
          <w:rtl/>
        </w:rPr>
        <w:t xml:space="preserve"> وبلغة القر</w:t>
      </w:r>
      <w:r w:rsidR="004803AF">
        <w:rPr>
          <w:rtl/>
        </w:rPr>
        <w:t>آن الكريم ونوره</w:t>
      </w:r>
      <w:r w:rsidR="007E0241">
        <w:rPr>
          <w:rtl/>
        </w:rPr>
        <w:t xml:space="preserve"> ،</w:t>
      </w:r>
      <w:r w:rsidR="004803AF">
        <w:rPr>
          <w:rtl/>
        </w:rPr>
        <w:t xml:space="preserve"> كي ترسمه أمام </w:t>
      </w:r>
      <w:r w:rsidR="005B07C5">
        <w:rPr>
          <w:rtl/>
        </w:rPr>
        <w:br/>
      </w:r>
      <w:r w:rsidR="00AC6D18" w:rsidRPr="00AC6D18">
        <w:rPr>
          <w:rtl/>
        </w:rPr>
        <w:t>المسلمين</w:t>
      </w:r>
      <w:r w:rsidR="007E0241">
        <w:rPr>
          <w:rtl/>
        </w:rPr>
        <w:t xml:space="preserve"> ،</w:t>
      </w:r>
      <w:r w:rsidR="00AC6D18" w:rsidRPr="00AC6D18">
        <w:rPr>
          <w:rtl/>
        </w:rPr>
        <w:t xml:space="preserve"> في خضم</w:t>
      </w:r>
      <w:r w:rsidR="005B07C5">
        <w:rPr>
          <w:rtl/>
        </w:rPr>
        <w:t>ّ</w:t>
      </w:r>
      <w:r w:rsidR="00AC6D18" w:rsidRPr="00AC6D18">
        <w:rPr>
          <w:rtl/>
        </w:rPr>
        <w:t xml:space="preserve"> هذا الص</w:t>
      </w:r>
      <w:r w:rsidR="005B07C5">
        <w:rPr>
          <w:rtl/>
        </w:rPr>
        <w:t>َ</w:t>
      </w:r>
      <w:r w:rsidR="00AC6D18" w:rsidRPr="00AC6D18">
        <w:rPr>
          <w:rtl/>
        </w:rPr>
        <w:t>خ</w:t>
      </w:r>
      <w:r w:rsidR="005B07C5">
        <w:rPr>
          <w:rtl/>
        </w:rPr>
        <w:t>َ</w:t>
      </w:r>
      <w:r w:rsidR="00AC6D18" w:rsidRPr="00AC6D18">
        <w:rPr>
          <w:rtl/>
        </w:rPr>
        <w:t>ب</w:t>
      </w:r>
      <w:r w:rsidR="007E0241">
        <w:rPr>
          <w:rtl/>
        </w:rPr>
        <w:t xml:space="preserve"> ،</w:t>
      </w:r>
      <w:r w:rsidR="00AC6D18" w:rsidRPr="00AC6D18">
        <w:rPr>
          <w:rtl/>
        </w:rPr>
        <w:t xml:space="preserve"> ليركبوا </w:t>
      </w:r>
      <w:r w:rsidR="00AB3A9F" w:rsidRPr="00AC6D18">
        <w:rPr>
          <w:rtl/>
        </w:rPr>
        <w:t>«</w:t>
      </w:r>
      <w:r w:rsidR="00B51E6F">
        <w:rPr>
          <w:rFonts w:hint="cs"/>
          <w:rtl/>
        </w:rPr>
        <w:t xml:space="preserve"> </w:t>
      </w:r>
      <w:r w:rsidR="00AC6D18" w:rsidRPr="00AC6D18">
        <w:rPr>
          <w:rtl/>
        </w:rPr>
        <w:t>سفينة</w:t>
      </w:r>
      <w:r w:rsidR="004803AF">
        <w:rPr>
          <w:rtl/>
        </w:rPr>
        <w:t xml:space="preserve"> نجاتهم</w:t>
      </w:r>
      <w:r w:rsidR="00B51E6F">
        <w:rPr>
          <w:rFonts w:hint="cs"/>
          <w:rtl/>
        </w:rPr>
        <w:t xml:space="preserve"> </w:t>
      </w:r>
      <w:r w:rsidR="00AB3A9F">
        <w:rPr>
          <w:rtl/>
        </w:rPr>
        <w:t>»</w:t>
      </w:r>
      <w:r w:rsidR="004803AF">
        <w:rPr>
          <w:rtl/>
        </w:rPr>
        <w:t xml:space="preserve"> التي عي</w:t>
      </w:r>
      <w:r w:rsidR="005B07C5">
        <w:rPr>
          <w:rtl/>
        </w:rPr>
        <w:t>ّ</w:t>
      </w:r>
      <w:r w:rsidR="004803AF">
        <w:rPr>
          <w:rtl/>
        </w:rPr>
        <w:t xml:space="preserve">نها لهم الرسول </w:t>
      </w:r>
      <w:r w:rsidR="005B07C5">
        <w:rPr>
          <w:rtl/>
        </w:rPr>
        <w:br/>
      </w:r>
      <w:r w:rsidR="00AC6D18" w:rsidRPr="00AC6D18">
        <w:rPr>
          <w:rtl/>
        </w:rPr>
        <w:t xml:space="preserve">الأكرم </w:t>
      </w:r>
      <w:r w:rsidR="003D07FB">
        <w:rPr>
          <w:rtl/>
        </w:rPr>
        <w:t>صلّی الله عليه وآله وسلّم</w:t>
      </w:r>
      <w:r w:rsidR="00AC6D18" w:rsidRPr="00AC6D18">
        <w:rPr>
          <w:rtl/>
        </w:rPr>
        <w:t xml:space="preserve"> في قوله</w:t>
      </w:r>
      <w:r w:rsidR="007E0241">
        <w:rPr>
          <w:rtl/>
        </w:rPr>
        <w:t xml:space="preserve"> :</w:t>
      </w:r>
      <w:r w:rsidR="00AC6D18" w:rsidRPr="00AC6D18">
        <w:rPr>
          <w:rtl/>
        </w:rPr>
        <w:t xml:space="preserve"> </w:t>
      </w:r>
      <w:r w:rsidR="00AB3A9F" w:rsidRPr="00AC6D18">
        <w:rPr>
          <w:rtl/>
        </w:rPr>
        <w:t>«</w:t>
      </w:r>
      <w:r w:rsidR="00B51E6F">
        <w:rPr>
          <w:rFonts w:hint="cs"/>
          <w:rtl/>
        </w:rPr>
        <w:t xml:space="preserve"> </w:t>
      </w:r>
      <w:r w:rsidR="00AC6D18" w:rsidRPr="00AC6D18">
        <w:rPr>
          <w:rtl/>
        </w:rPr>
        <w:t>مثل أ</w:t>
      </w:r>
      <w:r w:rsidR="004803AF">
        <w:rPr>
          <w:rtl/>
        </w:rPr>
        <w:t>هل بيتي كسفينة نوح م</w:t>
      </w:r>
      <w:r w:rsidR="003D07FB">
        <w:rPr>
          <w:rtl/>
        </w:rPr>
        <w:t>َ</w:t>
      </w:r>
      <w:r w:rsidR="004803AF">
        <w:rPr>
          <w:rtl/>
        </w:rPr>
        <w:t>ن</w:t>
      </w:r>
      <w:r w:rsidR="003D07FB">
        <w:rPr>
          <w:rtl/>
        </w:rPr>
        <w:t>ْ</w:t>
      </w:r>
      <w:r w:rsidR="004803AF">
        <w:rPr>
          <w:rtl/>
        </w:rPr>
        <w:t xml:space="preserve"> ركبها نجا </w:t>
      </w:r>
      <w:r w:rsidR="003D07FB">
        <w:rPr>
          <w:rtl/>
        </w:rPr>
        <w:br/>
      </w:r>
      <w:r w:rsidR="00AC6D18" w:rsidRPr="00AC6D18">
        <w:rPr>
          <w:rtl/>
        </w:rPr>
        <w:t>ومن تخل</w:t>
      </w:r>
      <w:r w:rsidR="003D07FB">
        <w:rPr>
          <w:rtl/>
        </w:rPr>
        <w:t>ّ</w:t>
      </w:r>
      <w:r w:rsidR="00AC6D18" w:rsidRPr="00AC6D18">
        <w:rPr>
          <w:rtl/>
        </w:rPr>
        <w:t>ف عنها غرق</w:t>
      </w:r>
      <w:r w:rsidR="00B51E6F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="00095AA9">
        <w:rPr>
          <w:rtl/>
        </w:rPr>
        <w:t xml:space="preserve"> .</w:t>
      </w:r>
    </w:p>
    <w:p w:rsidR="004803AF" w:rsidRDefault="00172CD5" w:rsidP="003D07FB">
      <w:pPr>
        <w:rPr>
          <w:rtl/>
        </w:rPr>
      </w:pPr>
      <w:r>
        <w:rPr>
          <w:rtl/>
        </w:rPr>
        <w:t>و «</w:t>
      </w:r>
      <w:r w:rsidR="00B51E6F">
        <w:rPr>
          <w:rFonts w:hint="cs"/>
          <w:rtl/>
        </w:rPr>
        <w:t xml:space="preserve"> </w:t>
      </w:r>
      <w:r w:rsidR="00AC6D18" w:rsidRPr="00AC6D18">
        <w:rPr>
          <w:rtl/>
        </w:rPr>
        <w:t>ت</w:t>
      </w:r>
      <w:r w:rsidR="003D07FB">
        <w:rPr>
          <w:rtl/>
        </w:rPr>
        <w:t>ُ</w:t>
      </w:r>
      <w:r w:rsidR="00AC6D18" w:rsidRPr="00AC6D18">
        <w:rPr>
          <w:rtl/>
        </w:rPr>
        <w:t>راثنا</w:t>
      </w:r>
      <w:r w:rsidR="00B51E6F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="00AC6D18" w:rsidRPr="00AC6D18">
        <w:rPr>
          <w:rtl/>
        </w:rPr>
        <w:t xml:space="preserve"> تتجاوز كل</w:t>
      </w:r>
      <w:r w:rsidR="003D07FB">
        <w:rPr>
          <w:rtl/>
        </w:rPr>
        <w:t>ّ</w:t>
      </w:r>
      <w:r w:rsidR="00AC6D18" w:rsidRPr="00AC6D18">
        <w:rPr>
          <w:rtl/>
        </w:rPr>
        <w:t xml:space="preserve"> ما يخص</w:t>
      </w:r>
      <w:r w:rsidR="003D07FB">
        <w:rPr>
          <w:rtl/>
        </w:rPr>
        <w:t>ّ</w:t>
      </w:r>
      <w:r w:rsidR="00AC6D18" w:rsidRPr="00AC6D18">
        <w:rPr>
          <w:rtl/>
        </w:rPr>
        <w:t>ها أو يع</w:t>
      </w:r>
      <w:r w:rsidR="004803AF">
        <w:rPr>
          <w:rtl/>
        </w:rPr>
        <w:t>م</w:t>
      </w:r>
      <w:r w:rsidR="003D07FB">
        <w:rPr>
          <w:rtl/>
        </w:rPr>
        <w:t>ّ</w:t>
      </w:r>
      <w:r w:rsidR="004803AF">
        <w:rPr>
          <w:rtl/>
        </w:rPr>
        <w:t>ها من عقبات وعراقيل</w:t>
      </w:r>
      <w:r w:rsidR="007E0241">
        <w:rPr>
          <w:rtl/>
        </w:rPr>
        <w:t xml:space="preserve"> ،</w:t>
      </w:r>
      <w:r w:rsidR="004803AF">
        <w:rPr>
          <w:rtl/>
        </w:rPr>
        <w:t xml:space="preserve"> بما فيها </w:t>
      </w:r>
      <w:r w:rsidR="003D07FB">
        <w:rPr>
          <w:rtl/>
        </w:rPr>
        <w:br/>
      </w:r>
      <w:r w:rsidR="00AC6D18" w:rsidRPr="00AC6D18">
        <w:rPr>
          <w:rtl/>
        </w:rPr>
        <w:t>استفزازات أعداء الحق</w:t>
      </w:r>
      <w:r w:rsidR="003D07FB">
        <w:rPr>
          <w:rtl/>
        </w:rPr>
        <w:t>ّ</w:t>
      </w:r>
      <w:r w:rsidR="007E0241">
        <w:rPr>
          <w:rtl/>
        </w:rPr>
        <w:t xml:space="preserve"> ،</w:t>
      </w:r>
      <w:r w:rsidR="00AC6D18" w:rsidRPr="00AC6D18">
        <w:rPr>
          <w:rtl/>
        </w:rPr>
        <w:t xml:space="preserve"> المد</w:t>
      </w:r>
      <w:r w:rsidR="003D07FB">
        <w:rPr>
          <w:rtl/>
        </w:rPr>
        <w:t>ّ</w:t>
      </w:r>
      <w:r w:rsidR="00AC6D18" w:rsidRPr="00AC6D18">
        <w:rPr>
          <w:rtl/>
        </w:rPr>
        <w:t>عين للإ</w:t>
      </w:r>
      <w:r w:rsidR="003D07FB">
        <w:rPr>
          <w:rtl/>
        </w:rPr>
        <w:t>ِ</w:t>
      </w:r>
      <w:r w:rsidR="00AC6D18" w:rsidRPr="00AC6D18">
        <w:rPr>
          <w:rtl/>
        </w:rPr>
        <w:t>سلام</w:t>
      </w:r>
      <w:r w:rsidR="007E0241">
        <w:rPr>
          <w:rtl/>
        </w:rPr>
        <w:t xml:space="preserve"> ،</w:t>
      </w:r>
      <w:r w:rsidR="00AC6D18" w:rsidRPr="00AC6D18">
        <w:rPr>
          <w:rtl/>
        </w:rPr>
        <w:t xml:space="preserve"> والمتسم</w:t>
      </w:r>
      <w:r w:rsidR="003D07FB">
        <w:rPr>
          <w:rtl/>
        </w:rPr>
        <w:t>ّ</w:t>
      </w:r>
      <w:r w:rsidR="00AC6D18" w:rsidRPr="00AC6D18">
        <w:rPr>
          <w:rtl/>
        </w:rPr>
        <w:t>ين به</w:t>
      </w:r>
      <w:r w:rsidR="004803AF">
        <w:rPr>
          <w:rtl/>
        </w:rPr>
        <w:t xml:space="preserve"> ـ </w:t>
      </w:r>
      <w:r w:rsidR="00AC6D18" w:rsidRPr="00AC6D18">
        <w:rPr>
          <w:rtl/>
        </w:rPr>
        <w:t>مع الأسف</w:t>
      </w:r>
      <w:r w:rsidR="004803AF">
        <w:rPr>
          <w:rtl/>
        </w:rPr>
        <w:t xml:space="preserve"> ـ وال</w:t>
      </w:r>
      <w:r w:rsidR="003D07FB">
        <w:rPr>
          <w:rtl/>
        </w:rPr>
        <w:t>ّ</w:t>
      </w:r>
      <w:r w:rsidR="004803AF">
        <w:rPr>
          <w:rtl/>
        </w:rPr>
        <w:t xml:space="preserve">ذين يحاولون </w:t>
      </w:r>
      <w:r w:rsidR="003D07FB">
        <w:rPr>
          <w:rtl/>
        </w:rPr>
        <w:br/>
      </w:r>
      <w:r w:rsidR="00AC6D18" w:rsidRPr="00AC6D18">
        <w:rPr>
          <w:rtl/>
        </w:rPr>
        <w:t>شق</w:t>
      </w:r>
      <w:r w:rsidR="003D07FB">
        <w:rPr>
          <w:rtl/>
        </w:rPr>
        <w:t>ّ</w:t>
      </w:r>
      <w:r w:rsidR="00AC6D18" w:rsidRPr="00AC6D18">
        <w:rPr>
          <w:rtl/>
        </w:rPr>
        <w:t xml:space="preserve"> عصا المسلمين</w:t>
      </w:r>
      <w:r w:rsidR="007E0241">
        <w:rPr>
          <w:rtl/>
        </w:rPr>
        <w:t xml:space="preserve"> ،</w:t>
      </w:r>
      <w:r w:rsidR="00AC6D18" w:rsidRPr="00AC6D18">
        <w:rPr>
          <w:rtl/>
        </w:rPr>
        <w:t xml:space="preserve"> وتشتيت كلمتهم</w:t>
      </w:r>
      <w:r w:rsidR="007E0241">
        <w:rPr>
          <w:rtl/>
        </w:rPr>
        <w:t xml:space="preserve"> ،</w:t>
      </w:r>
      <w:r w:rsidR="00AC6D18" w:rsidRPr="00AC6D18">
        <w:rPr>
          <w:rtl/>
        </w:rPr>
        <w:t xml:space="preserve"> في هذه ا</w:t>
      </w:r>
      <w:r w:rsidR="004803AF">
        <w:rPr>
          <w:rtl/>
        </w:rPr>
        <w:t>لظروف العصيبة</w:t>
      </w:r>
      <w:r w:rsidR="007E0241">
        <w:rPr>
          <w:rtl/>
        </w:rPr>
        <w:t xml:space="preserve"> ،</w:t>
      </w:r>
      <w:r w:rsidR="004803AF">
        <w:rPr>
          <w:rtl/>
        </w:rPr>
        <w:t xml:space="preserve"> التي كش</w:t>
      </w:r>
      <w:r w:rsidR="003D07FB">
        <w:rPr>
          <w:rtl/>
        </w:rPr>
        <w:t>ّ</w:t>
      </w:r>
      <w:r w:rsidR="004803AF">
        <w:rPr>
          <w:rtl/>
        </w:rPr>
        <w:t>ر الكف</w:t>
      </w:r>
      <w:r w:rsidR="003D07FB">
        <w:rPr>
          <w:rtl/>
        </w:rPr>
        <w:t>ّ</w:t>
      </w:r>
      <w:r w:rsidR="004803AF">
        <w:rPr>
          <w:rtl/>
        </w:rPr>
        <w:t>ار</w:t>
      </w:r>
      <w:r w:rsidR="003D07FB">
        <w:rPr>
          <w:rtl/>
        </w:rPr>
        <w:t xml:space="preserve"> </w:t>
      </w:r>
      <w:r w:rsidR="003D07FB">
        <w:rPr>
          <w:rtl/>
        </w:rPr>
        <w:br/>
      </w:r>
      <w:r w:rsidR="00AC6D18" w:rsidRPr="00AC6D18">
        <w:rPr>
          <w:rtl/>
        </w:rPr>
        <w:t>الأجانب عن أن</w:t>
      </w:r>
      <w:r w:rsidR="003D07FB">
        <w:rPr>
          <w:rtl/>
        </w:rPr>
        <w:t>ْ</w:t>
      </w:r>
      <w:r w:rsidR="00AC6D18" w:rsidRPr="00AC6D18">
        <w:rPr>
          <w:rtl/>
        </w:rPr>
        <w:t>يابهم</w:t>
      </w:r>
      <w:r w:rsidR="007E0241">
        <w:rPr>
          <w:rtl/>
        </w:rPr>
        <w:t xml:space="preserve"> ،</w:t>
      </w:r>
      <w:r w:rsidR="00AC6D18" w:rsidRPr="00AC6D18">
        <w:rPr>
          <w:rtl/>
        </w:rPr>
        <w:t xml:space="preserve"> وبصراحة ووقاحة</w:t>
      </w:r>
      <w:r w:rsidR="007E0241">
        <w:rPr>
          <w:rtl/>
        </w:rPr>
        <w:t xml:space="preserve"> ،</w:t>
      </w:r>
      <w:r w:rsidR="00AC6D18" w:rsidRPr="00AC6D18">
        <w:rPr>
          <w:rtl/>
        </w:rPr>
        <w:t xml:space="preserve"> لهذا ال</w:t>
      </w:r>
      <w:r w:rsidR="004803AF">
        <w:rPr>
          <w:rtl/>
        </w:rPr>
        <w:t>دين ولمعتنقيه المسلمين</w:t>
      </w:r>
      <w:r w:rsidR="007E0241">
        <w:rPr>
          <w:rtl/>
        </w:rPr>
        <w:t xml:space="preserve"> ،</w:t>
      </w:r>
      <w:r w:rsidR="004803AF">
        <w:rPr>
          <w:rtl/>
        </w:rPr>
        <w:t xml:space="preserve"> وهؤلاء </w:t>
      </w:r>
      <w:r w:rsidR="005D42B9">
        <w:rPr>
          <w:rtl/>
        </w:rPr>
        <w:br/>
      </w:r>
      <w:r w:rsidR="004803AF">
        <w:rPr>
          <w:rtl/>
        </w:rPr>
        <w:t>ـ</w:t>
      </w:r>
      <w:r w:rsidR="00AC6D18" w:rsidRPr="00AC6D18">
        <w:rPr>
          <w:rtl/>
        </w:rPr>
        <w:t xml:space="preserve"> هم</w:t>
      </w:r>
      <w:r w:rsidR="004803AF">
        <w:rPr>
          <w:rtl/>
        </w:rPr>
        <w:t xml:space="preserve"> ـ </w:t>
      </w:r>
      <w:r w:rsidR="00AC6D18" w:rsidRPr="00AC6D18">
        <w:rPr>
          <w:rtl/>
        </w:rPr>
        <w:t>تدن</w:t>
      </w:r>
      <w:r w:rsidR="005D42B9">
        <w:rPr>
          <w:rtl/>
        </w:rPr>
        <w:t>ّ</w:t>
      </w:r>
      <w:r w:rsidR="00AC6D18" w:rsidRPr="00AC6D18">
        <w:rPr>
          <w:rtl/>
        </w:rPr>
        <w:t>س أقدام</w:t>
      </w:r>
      <w:r w:rsidR="005D42B9">
        <w:rPr>
          <w:rtl/>
        </w:rPr>
        <w:t>ُ</w:t>
      </w:r>
      <w:r w:rsidR="00AC6D18" w:rsidRPr="00AC6D18">
        <w:rPr>
          <w:rtl/>
        </w:rPr>
        <w:t>هم القذرة</w:t>
      </w:r>
      <w:r w:rsidR="005D42B9">
        <w:rPr>
          <w:rtl/>
        </w:rPr>
        <w:t>ُ</w:t>
      </w:r>
      <w:r w:rsidR="00AC6D18" w:rsidRPr="00AC6D18">
        <w:rPr>
          <w:rtl/>
        </w:rPr>
        <w:t xml:space="preserve"> أرض</w:t>
      </w:r>
      <w:r w:rsidR="005D42B9">
        <w:rPr>
          <w:rtl/>
        </w:rPr>
        <w:t>َ</w:t>
      </w:r>
      <w:r w:rsidR="00AC6D18" w:rsidRPr="00AC6D18">
        <w:rPr>
          <w:rtl/>
        </w:rPr>
        <w:t xml:space="preserve"> المقد</w:t>
      </w:r>
      <w:r w:rsidR="005D42B9">
        <w:rPr>
          <w:rtl/>
        </w:rPr>
        <w:t>ّ</w:t>
      </w:r>
      <w:r w:rsidR="00AC6D18" w:rsidRPr="00AC6D18">
        <w:rPr>
          <w:rtl/>
        </w:rPr>
        <w:t>سات</w:t>
      </w:r>
      <w:r w:rsidR="00B51E6F">
        <w:rPr>
          <w:rFonts w:hint="cs"/>
          <w:rtl/>
        </w:rPr>
        <w:t xml:space="preserve"> </w:t>
      </w:r>
      <w:r w:rsidR="00773F9D">
        <w:rPr>
          <w:rtl/>
        </w:rPr>
        <w:t>!</w:t>
      </w:r>
    </w:p>
    <w:p w:rsidR="00AC6D18" w:rsidRPr="00AC6D18" w:rsidRDefault="00AC6D18" w:rsidP="007E77C3">
      <w:pPr>
        <w:rPr>
          <w:rtl/>
        </w:rPr>
      </w:pPr>
      <w:r w:rsidRPr="00AC6D18">
        <w:rPr>
          <w:rtl/>
        </w:rPr>
        <w:t>ومع هذا نجد المتأسلمين يحاولون بأقلامهم المأجورة رسم فتاو</w:t>
      </w:r>
      <w:r w:rsidR="007E77C3">
        <w:rPr>
          <w:rtl/>
        </w:rPr>
        <w:t>ی</w:t>
      </w:r>
      <w:r w:rsidRPr="00AC6D18">
        <w:rPr>
          <w:rtl/>
        </w:rPr>
        <w:t xml:space="preserve"> مزي</w:t>
      </w:r>
      <w:r w:rsidR="007E77C3">
        <w:rPr>
          <w:rtl/>
        </w:rPr>
        <w:t>َّ</w:t>
      </w:r>
      <w:r w:rsidRPr="00AC6D18">
        <w:rPr>
          <w:rtl/>
        </w:rPr>
        <w:t>فة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تهاجم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طائفة كبيرة من المسلمين من شيعة أهل البيت النبوي</w:t>
      </w:r>
      <w:r w:rsidR="007E77C3">
        <w:rPr>
          <w:rtl/>
        </w:rPr>
        <w:t>ّ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ينبزونهم بما لا يليق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ويحض</w:t>
      </w:r>
      <w:r w:rsidR="007E77C3">
        <w:rPr>
          <w:rtl/>
        </w:rPr>
        <w:t>ُّ</w:t>
      </w:r>
      <w:r w:rsidRPr="00AC6D18">
        <w:rPr>
          <w:rtl/>
        </w:rPr>
        <w:t>ون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الجهلة على سفك دمائهم وهتك أعراضهم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وما إلى ذلك من إفك وحرام</w:t>
      </w:r>
      <w:r w:rsidR="00095AA9">
        <w:rPr>
          <w:rtl/>
        </w:rPr>
        <w:t xml:space="preserve"> .</w:t>
      </w:r>
    </w:p>
    <w:p w:rsidR="004803AF" w:rsidRDefault="00AC6D18" w:rsidP="00AC6D18">
      <w:pPr>
        <w:rPr>
          <w:rtl/>
        </w:rPr>
      </w:pPr>
      <w:r w:rsidRPr="00AC6D18">
        <w:rPr>
          <w:rtl/>
        </w:rPr>
        <w:t>فلو حل</w:t>
      </w:r>
      <w:r w:rsidR="007E77C3">
        <w:rPr>
          <w:rtl/>
        </w:rPr>
        <w:t>َّ</w:t>
      </w:r>
      <w:r w:rsidR="004803AF">
        <w:rPr>
          <w:rtl/>
        </w:rPr>
        <w:t xml:space="preserve"> ـ </w:t>
      </w:r>
      <w:r w:rsidRPr="00AC6D18">
        <w:rPr>
          <w:rtl/>
        </w:rPr>
        <w:t>في شرعة الله</w:t>
      </w:r>
      <w:r w:rsidR="004803AF">
        <w:rPr>
          <w:rtl/>
        </w:rPr>
        <w:t xml:space="preserve"> ـ </w:t>
      </w:r>
      <w:r w:rsidRPr="00AC6D18">
        <w:rPr>
          <w:rtl/>
        </w:rPr>
        <w:t>قتل أحد مم</w:t>
      </w:r>
      <w:r w:rsidR="007E77C3">
        <w:rPr>
          <w:rtl/>
        </w:rPr>
        <w:t>ّ</w:t>
      </w:r>
      <w:r w:rsidRPr="00AC6D18">
        <w:rPr>
          <w:rtl/>
        </w:rPr>
        <w:t>ن شهد الشهادتين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أو جاز</w:t>
      </w:r>
      <w:r w:rsidR="004803AF">
        <w:rPr>
          <w:rtl/>
        </w:rPr>
        <w:t xml:space="preserve"> ـ في قوانين </w:t>
      </w:r>
      <w:r w:rsidR="007E77C3">
        <w:rPr>
          <w:rtl/>
        </w:rPr>
        <w:br/>
      </w:r>
      <w:r w:rsidRPr="00AC6D18">
        <w:rPr>
          <w:rtl/>
        </w:rPr>
        <w:t>الدول الحاكمة</w:t>
      </w:r>
      <w:r w:rsidR="004803AF">
        <w:rPr>
          <w:rtl/>
        </w:rPr>
        <w:t xml:space="preserve"> ـ </w:t>
      </w:r>
      <w:r w:rsidRPr="00AC6D18">
        <w:rPr>
          <w:rtl/>
        </w:rPr>
        <w:t>إهدار دم من أجل المذهب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فالأو</w:t>
      </w:r>
      <w:r w:rsidR="007E77C3">
        <w:rPr>
          <w:rtl/>
        </w:rPr>
        <w:t>ْ</w:t>
      </w:r>
      <w:r w:rsidRPr="00AC6D18">
        <w:rPr>
          <w:rtl/>
        </w:rPr>
        <w:t>لى له</w:t>
      </w:r>
      <w:r w:rsidR="004803AF">
        <w:rPr>
          <w:rtl/>
        </w:rPr>
        <w:t xml:space="preserve">ؤلاء </w:t>
      </w:r>
      <w:r w:rsidR="00AB3A9F">
        <w:rPr>
          <w:rtl/>
        </w:rPr>
        <w:t>«</w:t>
      </w:r>
      <w:r w:rsidR="00716D4E">
        <w:rPr>
          <w:rFonts w:hint="cs"/>
          <w:rtl/>
        </w:rPr>
        <w:t xml:space="preserve"> </w:t>
      </w:r>
      <w:r w:rsidR="004803AF">
        <w:rPr>
          <w:rtl/>
        </w:rPr>
        <w:t>المفتين</w:t>
      </w:r>
      <w:r w:rsidR="00716D4E">
        <w:rPr>
          <w:rFonts w:hint="cs"/>
          <w:rtl/>
        </w:rPr>
        <w:t xml:space="preserve"> </w:t>
      </w:r>
      <w:r w:rsidR="00AB3A9F">
        <w:rPr>
          <w:rtl/>
        </w:rPr>
        <w:t>»</w:t>
      </w:r>
      <w:r w:rsidR="004803AF">
        <w:rPr>
          <w:rtl/>
        </w:rPr>
        <w:t xml:space="preserve"> أن يحكموا بقتل </w:t>
      </w:r>
      <w:r w:rsidR="00716D4E">
        <w:rPr>
          <w:rtl/>
        </w:rPr>
        <w:br/>
      </w:r>
      <w:r w:rsidRPr="00AC6D18">
        <w:rPr>
          <w:rtl/>
        </w:rPr>
        <w:t>الكف</w:t>
      </w:r>
      <w:r w:rsidR="007E77C3">
        <w:rPr>
          <w:rtl/>
        </w:rPr>
        <w:t>ّ</w:t>
      </w:r>
      <w:r w:rsidRPr="00AC6D18">
        <w:rPr>
          <w:rtl/>
        </w:rPr>
        <w:t>ار الأجانب</w:t>
      </w:r>
      <w:r w:rsidR="004803AF">
        <w:rPr>
          <w:rtl/>
        </w:rPr>
        <w:t xml:space="preserve"> ـ </w:t>
      </w:r>
      <w:r w:rsidRPr="00AC6D18">
        <w:rPr>
          <w:rtl/>
        </w:rPr>
        <w:t>الأمريكان وغيرهم</w:t>
      </w:r>
      <w:r w:rsidR="004803AF">
        <w:rPr>
          <w:rtl/>
        </w:rPr>
        <w:t xml:space="preserve"> ـ </w:t>
      </w:r>
      <w:r w:rsidRPr="00AC6D18">
        <w:rPr>
          <w:rtl/>
        </w:rPr>
        <w:t>ال</w:t>
      </w:r>
      <w:r w:rsidR="007E77C3">
        <w:rPr>
          <w:rtl/>
        </w:rPr>
        <w:t>ّ</w:t>
      </w:r>
      <w:r w:rsidRPr="00AC6D18">
        <w:rPr>
          <w:rtl/>
        </w:rPr>
        <w:t>ذين يع</w:t>
      </w:r>
      <w:r w:rsidR="004803AF">
        <w:rPr>
          <w:rtl/>
        </w:rPr>
        <w:t>يثون في الأرض الإ</w:t>
      </w:r>
      <w:r w:rsidR="007E77C3">
        <w:rPr>
          <w:rtl/>
        </w:rPr>
        <w:t>ِ</w:t>
      </w:r>
      <w:r w:rsidR="004803AF">
        <w:rPr>
          <w:rtl/>
        </w:rPr>
        <w:t>سلامية المقد</w:t>
      </w:r>
      <w:r w:rsidR="007E77C3">
        <w:rPr>
          <w:rtl/>
        </w:rPr>
        <w:t>ّ</w:t>
      </w:r>
      <w:r w:rsidR="004803AF">
        <w:rPr>
          <w:rtl/>
        </w:rPr>
        <w:t xml:space="preserve">سة </w:t>
      </w:r>
      <w:r w:rsidR="007E77C3">
        <w:rPr>
          <w:rtl/>
        </w:rPr>
        <w:br/>
      </w:r>
      <w:r w:rsidRPr="00AC6D18">
        <w:rPr>
          <w:rtl/>
        </w:rPr>
        <w:t>فسادا</w:t>
      </w:r>
      <w:r w:rsidR="007E77C3">
        <w:rPr>
          <w:rtl/>
        </w:rPr>
        <w:t>ً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وال</w:t>
      </w:r>
      <w:r w:rsidR="007E77C3">
        <w:rPr>
          <w:rtl/>
        </w:rPr>
        <w:t>ّ</w:t>
      </w:r>
      <w:r w:rsidRPr="00AC6D18">
        <w:rPr>
          <w:rtl/>
        </w:rPr>
        <w:t>ذين يدن</w:t>
      </w:r>
      <w:r w:rsidR="007E77C3">
        <w:rPr>
          <w:rtl/>
        </w:rPr>
        <w:t>ّ</w:t>
      </w:r>
      <w:r w:rsidRPr="00AC6D18">
        <w:rPr>
          <w:rtl/>
        </w:rPr>
        <w:t>سون بنجسهم أرض الحرمين المقد</w:t>
      </w:r>
      <w:r w:rsidR="007E77C3">
        <w:rPr>
          <w:rtl/>
        </w:rPr>
        <w:t>ّ</w:t>
      </w:r>
      <w:r w:rsidRPr="00AC6D18">
        <w:rPr>
          <w:rtl/>
        </w:rPr>
        <w:t>س</w:t>
      </w:r>
      <w:r w:rsidR="007E77C3">
        <w:rPr>
          <w:rtl/>
        </w:rPr>
        <w:t>َ</w:t>
      </w:r>
      <w:r w:rsidRPr="00AC6D18">
        <w:rPr>
          <w:rtl/>
        </w:rPr>
        <w:t>ين في الحجاز</w:t>
      </w:r>
      <w:r w:rsidR="00716D4E">
        <w:rPr>
          <w:rFonts w:hint="cs"/>
          <w:rtl/>
        </w:rPr>
        <w:t xml:space="preserve"> </w:t>
      </w:r>
      <w:r w:rsidR="006B0C4C">
        <w:rPr>
          <w:rtl/>
        </w:rPr>
        <w:t>! !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بدلا</w:t>
      </w:r>
      <w:r w:rsidR="007E77C3">
        <w:rPr>
          <w:rtl/>
        </w:rPr>
        <w:t>ً</w:t>
      </w:r>
      <w:r w:rsidRPr="00AC6D18">
        <w:rPr>
          <w:rtl/>
        </w:rPr>
        <w:t xml:space="preserve"> من أن ي</w:t>
      </w:r>
      <w:r w:rsidR="007E77C3">
        <w:rPr>
          <w:rtl/>
        </w:rPr>
        <w:t>ُ</w:t>
      </w:r>
      <w:r w:rsidRPr="00AC6D18">
        <w:rPr>
          <w:rtl/>
        </w:rPr>
        <w:t>صدروا فتاوى في أ</w:t>
      </w:r>
      <w:r w:rsidR="007E77C3">
        <w:rPr>
          <w:rtl/>
        </w:rPr>
        <w:t>ُ</w:t>
      </w:r>
      <w:r w:rsidRPr="00AC6D18">
        <w:rPr>
          <w:rtl/>
        </w:rPr>
        <w:t>م</w:t>
      </w:r>
      <w:r w:rsidR="007E77C3">
        <w:rPr>
          <w:rtl/>
        </w:rPr>
        <w:t>ّ</w:t>
      </w:r>
      <w:r w:rsidRPr="00AC6D18">
        <w:rPr>
          <w:rtl/>
        </w:rPr>
        <w:t>ة تقول</w:t>
      </w:r>
      <w:r w:rsidR="007E0241">
        <w:rPr>
          <w:rtl/>
        </w:rPr>
        <w:t xml:space="preserve"> :</w:t>
      </w:r>
      <w:r w:rsidRPr="00AC6D18">
        <w:rPr>
          <w:rtl/>
        </w:rPr>
        <w:t xml:space="preserve"> </w:t>
      </w:r>
      <w:r w:rsidR="00AB3A9F" w:rsidRPr="00AC6D18">
        <w:rPr>
          <w:rtl/>
        </w:rPr>
        <w:t>«</w:t>
      </w:r>
      <w:r w:rsidR="00716D4E">
        <w:rPr>
          <w:rFonts w:hint="cs"/>
          <w:rtl/>
        </w:rPr>
        <w:t xml:space="preserve"> </w:t>
      </w:r>
      <w:r w:rsidRPr="00AC6D18">
        <w:rPr>
          <w:rtl/>
        </w:rPr>
        <w:t>رب</w:t>
      </w:r>
      <w:r w:rsidR="007E77C3">
        <w:rPr>
          <w:rtl/>
        </w:rPr>
        <w:t>ّ</w:t>
      </w:r>
      <w:r w:rsidRPr="00AC6D18">
        <w:rPr>
          <w:rtl/>
        </w:rPr>
        <w:t>نا الله</w:t>
      </w:r>
      <w:r w:rsidR="00716D4E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="00095AA9">
        <w:rPr>
          <w:rtl/>
        </w:rPr>
        <w:t xml:space="preserve"> .</w:t>
      </w:r>
    </w:p>
    <w:p w:rsidR="00AC6D18" w:rsidRPr="00716D4E" w:rsidRDefault="00AC6D18" w:rsidP="007E77C3">
      <w:pPr>
        <w:rPr>
          <w:rStyle w:val="rfdPoemTiniCharChar"/>
          <w:rtl/>
        </w:rPr>
      </w:pPr>
      <w:r w:rsidRPr="00AC6D18">
        <w:rPr>
          <w:rtl/>
        </w:rPr>
        <w:t xml:space="preserve">وتعمل </w:t>
      </w:r>
      <w:r w:rsidR="00AB3A9F" w:rsidRPr="00AC6D18">
        <w:rPr>
          <w:rtl/>
        </w:rPr>
        <w:t>«</w:t>
      </w:r>
      <w:r w:rsidR="00716D4E">
        <w:rPr>
          <w:rFonts w:hint="cs"/>
          <w:rtl/>
        </w:rPr>
        <w:t xml:space="preserve"> </w:t>
      </w:r>
      <w:r w:rsidRPr="00AC6D18">
        <w:rPr>
          <w:rtl/>
        </w:rPr>
        <w:t>ت</w:t>
      </w:r>
      <w:r w:rsidR="007E77C3">
        <w:rPr>
          <w:rtl/>
        </w:rPr>
        <w:t>ُ</w:t>
      </w:r>
      <w:r w:rsidRPr="00AC6D18">
        <w:rPr>
          <w:rtl/>
        </w:rPr>
        <w:t>راثنا</w:t>
      </w:r>
      <w:r w:rsidR="00716D4E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Pr="00AC6D18">
        <w:rPr>
          <w:rtl/>
        </w:rPr>
        <w:t xml:space="preserve"> لصد</w:t>
      </w:r>
      <w:r w:rsidR="007E77C3">
        <w:rPr>
          <w:rtl/>
        </w:rPr>
        <w:t>ّ</w:t>
      </w:r>
      <w:r w:rsidRPr="00AC6D18">
        <w:rPr>
          <w:rtl/>
        </w:rPr>
        <w:t xml:space="preserve"> مثل هذا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بأن</w:t>
      </w:r>
      <w:r w:rsidR="007E77C3">
        <w:rPr>
          <w:rtl/>
        </w:rPr>
        <w:t>َّ</w:t>
      </w:r>
      <w:r w:rsidRPr="00AC6D18">
        <w:rPr>
          <w:rtl/>
        </w:rPr>
        <w:t xml:space="preserve"> تكشف عن واقع مذهب أهل البيت من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خلال تعريف ت</w:t>
      </w:r>
      <w:r w:rsidR="007E77C3">
        <w:rPr>
          <w:rtl/>
        </w:rPr>
        <w:t>ُ</w:t>
      </w:r>
      <w:r w:rsidRPr="00AC6D18">
        <w:rPr>
          <w:rtl/>
        </w:rPr>
        <w:t>راثه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وفكره وجهده ليقف المسلمون على ذلك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بعلم ويقين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بما لأهل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 xml:space="preserve">بيت النبي </w:t>
      </w:r>
      <w:r w:rsidR="007E77C3">
        <w:rPr>
          <w:rtl/>
        </w:rPr>
        <w:t>صلّی الله عليه وآله وسلّم</w:t>
      </w:r>
      <w:r w:rsidRPr="00AC6D18">
        <w:rPr>
          <w:rtl/>
        </w:rPr>
        <w:t xml:space="preserve"> من فضل وشرف وكرامة على هذه الأ</w:t>
      </w:r>
      <w:r w:rsidR="007E77C3">
        <w:rPr>
          <w:rtl/>
        </w:rPr>
        <w:t>ُ</w:t>
      </w:r>
      <w:r w:rsidRPr="00AC6D18">
        <w:rPr>
          <w:rtl/>
        </w:rPr>
        <w:t>م</w:t>
      </w:r>
      <w:r w:rsidR="007E77C3">
        <w:rPr>
          <w:rtl/>
        </w:rPr>
        <w:t>ّ</w:t>
      </w:r>
      <w:r w:rsidRPr="00AC6D18">
        <w:rPr>
          <w:rtl/>
        </w:rPr>
        <w:t>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وما</w:t>
      </w:r>
      <w:r w:rsidR="007E77C3">
        <w:rPr>
          <w:rtl/>
        </w:rPr>
        <w:t xml:space="preserve"> </w:t>
      </w:r>
      <w:r w:rsidR="007E77C3">
        <w:rPr>
          <w:rtl/>
        </w:rPr>
        <w:br/>
      </w:r>
    </w:p>
    <w:p w:rsidR="00101383" w:rsidRDefault="00101383" w:rsidP="00DE79ED">
      <w:pPr>
        <w:pStyle w:val="rfdNormal0"/>
        <w:rPr>
          <w:rtl/>
        </w:rPr>
        <w:sectPr w:rsidR="00101383" w:rsidSect="00107863">
          <w:headerReference w:type="even" r:id="rId18"/>
          <w:headerReference w:type="default" r:id="rId19"/>
          <w:headerReference w:type="first" r:id="rId20"/>
          <w:type w:val="continuous"/>
          <w:pgSz w:w="11907" w:h="16840" w:code="9"/>
          <w:pgMar w:top="1247" w:right="1361" w:bottom="1247" w:left="1361" w:header="720" w:footer="720" w:gutter="0"/>
          <w:cols w:space="720"/>
          <w:titlePg/>
          <w:bidi/>
          <w:rtlGutter/>
          <w:docGrid w:linePitch="360"/>
        </w:sectPr>
      </w:pPr>
    </w:p>
    <w:p w:rsidR="00AC6D18" w:rsidRPr="00AC6D18" w:rsidRDefault="00AC6D18" w:rsidP="00DE79ED">
      <w:pPr>
        <w:pStyle w:val="rfdNormal0"/>
        <w:rPr>
          <w:rtl/>
        </w:rPr>
      </w:pPr>
      <w:r>
        <w:rPr>
          <w:rtl/>
        </w:rPr>
        <w:lastRenderedPageBreak/>
        <w:br w:type="page"/>
      </w:r>
      <w:r w:rsidRPr="00AC6D18">
        <w:rPr>
          <w:rtl/>
        </w:rPr>
        <w:lastRenderedPageBreak/>
        <w:t>لأعدائهم ال</w:t>
      </w:r>
      <w:r w:rsidR="00DE79ED">
        <w:rPr>
          <w:rtl/>
        </w:rPr>
        <w:t>ّ</w:t>
      </w:r>
      <w:r w:rsidRPr="00AC6D18">
        <w:rPr>
          <w:rtl/>
        </w:rPr>
        <w:t>ذين ينصبون لهم العداء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ويتحاملون على شيعتهم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ويحاولون تكفيرهم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وقتلهم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ونبذ معارفهم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وتخويف المسلمين من كتبهم وعلومهم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لا لش</w:t>
      </w:r>
      <w:r w:rsidR="00DE79ED">
        <w:rPr>
          <w:rtl/>
        </w:rPr>
        <w:t>يء</w:t>
      </w:r>
      <w:r w:rsidRPr="00AC6D18">
        <w:rPr>
          <w:rtl/>
        </w:rPr>
        <w:t xml:space="preserve"> ارتكبوه إلا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أنهم يدعون إلى الحق</w:t>
      </w:r>
      <w:r w:rsidR="00DE79ED">
        <w:rPr>
          <w:rtl/>
        </w:rPr>
        <w:t>ِّ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ويتمث</w:t>
      </w:r>
      <w:r w:rsidR="00DE79ED">
        <w:rPr>
          <w:rtl/>
        </w:rPr>
        <w:t>ّ</w:t>
      </w:r>
      <w:r w:rsidRPr="00AC6D18">
        <w:rPr>
          <w:rtl/>
        </w:rPr>
        <w:t>لون ذلك في أهل بيت النبي</w:t>
      </w:r>
      <w:r w:rsidR="00DE79ED">
        <w:rPr>
          <w:rtl/>
        </w:rPr>
        <w:t xml:space="preserve"> صلّی الله عليه وآله وسلّم</w:t>
      </w:r>
      <w:r w:rsidR="007E0241">
        <w:rPr>
          <w:rtl/>
        </w:rPr>
        <w:t xml:space="preserve"> ،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ويت</w:t>
      </w:r>
      <w:r w:rsidR="00DE79ED">
        <w:rPr>
          <w:rtl/>
        </w:rPr>
        <w:t>ّ</w:t>
      </w:r>
      <w:r w:rsidRPr="00AC6D18">
        <w:rPr>
          <w:rtl/>
        </w:rPr>
        <w:t>بعون فقههم باعتباره أصفى موردا</w:t>
      </w:r>
      <w:r w:rsidR="00DE79ED">
        <w:rPr>
          <w:rtl/>
        </w:rPr>
        <w:t>ً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وأقرب مصدرا</w:t>
      </w:r>
      <w:r w:rsidR="00DE79ED">
        <w:rPr>
          <w:rtl/>
        </w:rPr>
        <w:t>ً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وأوضح دليلا</w:t>
      </w:r>
      <w:r w:rsidR="00DE79ED">
        <w:rPr>
          <w:rtl/>
        </w:rPr>
        <w:t>ً</w:t>
      </w:r>
      <w:r w:rsidRPr="00AC6D18">
        <w:rPr>
          <w:rtl/>
        </w:rPr>
        <w:t xml:space="preserve"> ومنطقا</w:t>
      </w:r>
      <w:r w:rsidR="00DE79ED">
        <w:rPr>
          <w:rtl/>
        </w:rPr>
        <w:t>ً</w:t>
      </w:r>
      <w:r w:rsidR="00095AA9">
        <w:rPr>
          <w:rtl/>
        </w:rPr>
        <w:t xml:space="preserve"> .</w:t>
      </w:r>
    </w:p>
    <w:p w:rsidR="00AC6D18" w:rsidRPr="00AC6D18" w:rsidRDefault="00172CD5" w:rsidP="00D74F37">
      <w:pPr>
        <w:rPr>
          <w:rtl/>
        </w:rPr>
      </w:pPr>
      <w:r>
        <w:rPr>
          <w:rtl/>
        </w:rPr>
        <w:t>و «</w:t>
      </w:r>
      <w:r w:rsidR="00716D4E">
        <w:rPr>
          <w:rFonts w:hint="cs"/>
          <w:rtl/>
        </w:rPr>
        <w:t xml:space="preserve"> </w:t>
      </w:r>
      <w:r w:rsidR="00AC6D18" w:rsidRPr="00AC6D18">
        <w:rPr>
          <w:rtl/>
        </w:rPr>
        <w:t>ت</w:t>
      </w:r>
      <w:r w:rsidR="00D74F37">
        <w:rPr>
          <w:rtl/>
        </w:rPr>
        <w:t>ُ</w:t>
      </w:r>
      <w:r w:rsidR="00AC6D18" w:rsidRPr="00AC6D18">
        <w:rPr>
          <w:rtl/>
        </w:rPr>
        <w:t>راثنا</w:t>
      </w:r>
      <w:r w:rsidR="00716D4E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="00AC6D18" w:rsidRPr="00AC6D18">
        <w:rPr>
          <w:rtl/>
        </w:rPr>
        <w:t xml:space="preserve"> غير متوانية</w:t>
      </w:r>
      <w:r w:rsidR="00D74F37">
        <w:rPr>
          <w:rtl/>
        </w:rPr>
        <w:t>ٍ</w:t>
      </w:r>
      <w:r w:rsidR="00AC6D18" w:rsidRPr="00AC6D18">
        <w:rPr>
          <w:rtl/>
        </w:rPr>
        <w:t xml:space="preserve"> ولا مترد</w:t>
      </w:r>
      <w:r w:rsidR="00D74F37">
        <w:rPr>
          <w:rtl/>
        </w:rPr>
        <w:t>ّ</w:t>
      </w:r>
      <w:r w:rsidR="00AC6D18" w:rsidRPr="00AC6D18">
        <w:rPr>
          <w:rtl/>
        </w:rPr>
        <w:t>دة</w:t>
      </w:r>
      <w:r w:rsidR="007E0241">
        <w:rPr>
          <w:rtl/>
        </w:rPr>
        <w:t xml:space="preserve"> ،</w:t>
      </w:r>
      <w:r w:rsidR="00AC6D18" w:rsidRPr="00AC6D18">
        <w:rPr>
          <w:rtl/>
        </w:rPr>
        <w:t xml:space="preserve"> تؤد</w:t>
      </w:r>
      <w:r w:rsidR="00D74F37">
        <w:rPr>
          <w:rtl/>
        </w:rPr>
        <w:t>ّ</w:t>
      </w:r>
      <w:r w:rsidR="00AC6D18" w:rsidRPr="00AC6D18">
        <w:rPr>
          <w:rtl/>
        </w:rPr>
        <w:t>ي بذلك ما حم</w:t>
      </w:r>
      <w:r w:rsidR="00D74F37">
        <w:rPr>
          <w:rtl/>
        </w:rPr>
        <w:t>ّ</w:t>
      </w:r>
      <w:r w:rsidR="00AC6D18" w:rsidRPr="00AC6D18">
        <w:rPr>
          <w:rtl/>
        </w:rPr>
        <w:t>لها التاريخ وما تفرضه</w:t>
      </w:r>
      <w:r w:rsidR="00375CD3">
        <w:rPr>
          <w:rtl/>
        </w:rPr>
        <w:t xml:space="preserve"> </w:t>
      </w:r>
      <w:r w:rsidR="00D74F37">
        <w:rPr>
          <w:rtl/>
        </w:rPr>
        <w:br/>
      </w:r>
      <w:r w:rsidR="00AC6D18" w:rsidRPr="00AC6D18">
        <w:rPr>
          <w:rtl/>
        </w:rPr>
        <w:t>الأحداث</w:t>
      </w:r>
      <w:r w:rsidR="00095AA9">
        <w:rPr>
          <w:rtl/>
        </w:rPr>
        <w:t xml:space="preserve"> .</w:t>
      </w:r>
    </w:p>
    <w:p w:rsidR="00AC6D18" w:rsidRPr="00AC6D18" w:rsidRDefault="00AC6D18" w:rsidP="00D74F37">
      <w:pPr>
        <w:rPr>
          <w:rtl/>
        </w:rPr>
      </w:pPr>
      <w:r w:rsidRPr="00AC6D18">
        <w:rPr>
          <w:rtl/>
        </w:rPr>
        <w:t>والثقة بالله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أن يبلغ بالعمل رضاه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وأن يمد</w:t>
      </w:r>
      <w:r w:rsidR="00D74F37">
        <w:rPr>
          <w:rtl/>
        </w:rPr>
        <w:t>ّ</w:t>
      </w:r>
      <w:r w:rsidRPr="00AC6D18">
        <w:rPr>
          <w:rtl/>
        </w:rPr>
        <w:t xml:space="preserve"> العاملين بفضله وإحسانه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فهو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المأمول من من</w:t>
      </w:r>
      <w:r w:rsidR="00D74F37">
        <w:rPr>
          <w:rtl/>
        </w:rPr>
        <w:t>ّ</w:t>
      </w:r>
      <w:r w:rsidRPr="00AC6D18">
        <w:rPr>
          <w:rtl/>
        </w:rPr>
        <w:t>ه وكرمه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إن</w:t>
      </w:r>
      <w:r w:rsidR="00D74F37">
        <w:rPr>
          <w:rtl/>
        </w:rPr>
        <w:t>ّ</w:t>
      </w:r>
      <w:r w:rsidRPr="00AC6D18">
        <w:rPr>
          <w:rtl/>
        </w:rPr>
        <w:t>ه ذو الجلال وال</w:t>
      </w:r>
      <w:r w:rsidR="00D74F37">
        <w:rPr>
          <w:rtl/>
        </w:rPr>
        <w:t>إِ</w:t>
      </w:r>
      <w:r w:rsidRPr="00AC6D18">
        <w:rPr>
          <w:rtl/>
        </w:rPr>
        <w:t>كرام</w:t>
      </w:r>
      <w:r w:rsidR="00095AA9">
        <w:rPr>
          <w:rtl/>
        </w:rPr>
        <w:t xml:space="preserve"> .</w:t>
      </w:r>
    </w:p>
    <w:p w:rsidR="00716D4E" w:rsidRDefault="00AC6D18" w:rsidP="004803AF">
      <w:pPr>
        <w:pStyle w:val="rfdLeftBold"/>
        <w:rPr>
          <w:rtl/>
        </w:rPr>
      </w:pPr>
      <w:r w:rsidRPr="00AC6D18">
        <w:rPr>
          <w:rtl/>
        </w:rPr>
        <w:t>هيئة التحرير</w:t>
      </w:r>
    </w:p>
    <w:p w:rsidR="00716D4E" w:rsidRPr="00716D4E" w:rsidRDefault="00716D4E" w:rsidP="00716D4E">
      <w:pPr>
        <w:rPr>
          <w:rtl/>
        </w:rPr>
      </w:pPr>
      <w:r w:rsidRPr="00716D4E">
        <w:rPr>
          <w:rtl/>
        </w:rPr>
        <w:br w:type="page"/>
      </w:r>
    </w:p>
    <w:tbl>
      <w:tblPr>
        <w:tblStyle w:val="TableGrid"/>
        <w:bidiVisual/>
        <w:tblW w:w="5000" w:type="pct"/>
        <w:tblBorders>
          <w:top w:val="single" w:sz="18" w:space="0" w:color="auto"/>
          <w:bottom w:val="triple" w:sz="18" w:space="0" w:color="auto"/>
        </w:tblBorders>
        <w:tblLook w:val="04A0" w:firstRow="1" w:lastRow="0" w:firstColumn="1" w:lastColumn="0" w:noHBand="0" w:noVBand="1"/>
      </w:tblPr>
      <w:tblGrid>
        <w:gridCol w:w="7348"/>
        <w:gridCol w:w="1837"/>
      </w:tblGrid>
      <w:tr w:rsidR="0007099F" w:rsidTr="0007099F">
        <w:trPr>
          <w:trHeight w:val="2835"/>
        </w:trPr>
        <w:tc>
          <w:tcPr>
            <w:tcW w:w="4000" w:type="pct"/>
          </w:tcPr>
          <w:p w:rsidR="0007099F" w:rsidRPr="0007099F" w:rsidRDefault="0007099F" w:rsidP="0007099F">
            <w:pPr>
              <w:pStyle w:val="Heading1Center"/>
              <w:rPr>
                <w:rtl/>
              </w:rPr>
            </w:pPr>
            <w:r w:rsidRPr="0007099F">
              <w:rPr>
                <w:rtl/>
              </w:rPr>
              <w:lastRenderedPageBreak/>
              <w:t xml:space="preserve">الولادةُ في الكَعْبةِ المُعَظَّمَةِ </w:t>
            </w:r>
            <w:r w:rsidRPr="0007099F">
              <w:rPr>
                <w:rtl/>
              </w:rPr>
              <w:br/>
              <w:t>فَضِيلةٌ لِعَليٍّ عَليهِ السَّلام خَصَّهُ بِهَا رَبُّ البَيْتِ</w:t>
            </w:r>
          </w:p>
        </w:tc>
        <w:tc>
          <w:tcPr>
            <w:tcW w:w="1000" w:type="pct"/>
          </w:tcPr>
          <w:p w:rsidR="0007099F" w:rsidRPr="0007099F" w:rsidRDefault="0007099F" w:rsidP="0007099F">
            <w:pPr>
              <w:rPr>
                <w:rtl/>
              </w:rPr>
            </w:pPr>
          </w:p>
        </w:tc>
      </w:tr>
      <w:tr w:rsidR="0007099F" w:rsidTr="0007099F">
        <w:tc>
          <w:tcPr>
            <w:tcW w:w="5000" w:type="pct"/>
            <w:gridSpan w:val="2"/>
          </w:tcPr>
          <w:p w:rsidR="0007099F" w:rsidRDefault="0007099F" w:rsidP="0007099F">
            <w:pPr>
              <w:pStyle w:val="rfdLeftBold"/>
              <w:rPr>
                <w:rtl/>
              </w:rPr>
            </w:pPr>
            <w:r w:rsidRPr="00AC6D18">
              <w:rPr>
                <w:rtl/>
              </w:rPr>
              <w:t>شاكر ش</w:t>
            </w:r>
            <w:r>
              <w:rPr>
                <w:rtl/>
              </w:rPr>
              <w:t>َ</w:t>
            </w:r>
            <w:r w:rsidRPr="00AC6D18">
              <w:rPr>
                <w:rtl/>
              </w:rPr>
              <w:t>ب</w:t>
            </w:r>
            <w:r>
              <w:rPr>
                <w:rtl/>
              </w:rPr>
              <w:t>َ</w:t>
            </w:r>
            <w:r w:rsidRPr="00AC6D18">
              <w:rPr>
                <w:rtl/>
              </w:rPr>
              <w:t>ع</w:t>
            </w:r>
            <w:r>
              <w:rPr>
                <w:rtl/>
              </w:rPr>
              <w:t>ْ</w:t>
            </w:r>
          </w:p>
        </w:tc>
      </w:tr>
    </w:tbl>
    <w:p w:rsidR="00AC6D18" w:rsidRPr="0007099F" w:rsidRDefault="00AC6D18" w:rsidP="0007099F">
      <w:pPr>
        <w:pStyle w:val="rfdCenterBold1"/>
        <w:rPr>
          <w:rtl/>
        </w:rPr>
      </w:pPr>
      <w:r w:rsidRPr="0007099F">
        <w:rPr>
          <w:rtl/>
        </w:rPr>
        <w:t>بسم الله الرحمن الرحيم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الحمد</w:t>
      </w:r>
      <w:r w:rsidR="00D74F37">
        <w:rPr>
          <w:rtl/>
        </w:rPr>
        <w:t>ُ</w:t>
      </w:r>
      <w:r w:rsidRPr="00AC6D18">
        <w:rPr>
          <w:rtl/>
        </w:rPr>
        <w:t xml:space="preserve"> لله رب</w:t>
      </w:r>
      <w:r w:rsidR="00D74F37">
        <w:rPr>
          <w:rtl/>
        </w:rPr>
        <w:t>ِّ</w:t>
      </w:r>
      <w:r w:rsidRPr="00AC6D18">
        <w:rPr>
          <w:rtl/>
        </w:rPr>
        <w:t xml:space="preserve"> العالمين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والصلاة والسلام على محم</w:t>
      </w:r>
      <w:r w:rsidR="00D74F37">
        <w:rPr>
          <w:rtl/>
        </w:rPr>
        <w:t>ّ</w:t>
      </w:r>
      <w:r w:rsidRPr="00AC6D18">
        <w:rPr>
          <w:rtl/>
        </w:rPr>
        <w:t>د وآله الطي</w:t>
      </w:r>
      <w:r w:rsidR="00D74F37">
        <w:rPr>
          <w:rtl/>
        </w:rPr>
        <w:t>ّ</w:t>
      </w:r>
      <w:r w:rsidRPr="00AC6D18">
        <w:rPr>
          <w:rtl/>
        </w:rPr>
        <w:t>بين الطاهرين</w:t>
      </w:r>
      <w:r w:rsidR="007E0241">
        <w:rPr>
          <w:rtl/>
        </w:rPr>
        <w:t xml:space="preserve"> ،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وصحبه الأخيار المنتجبين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أم</w:t>
      </w:r>
      <w:r w:rsidR="00D74F37">
        <w:rPr>
          <w:rtl/>
        </w:rPr>
        <w:t>ّ</w:t>
      </w:r>
      <w:r w:rsidRPr="00AC6D18">
        <w:rPr>
          <w:rtl/>
        </w:rPr>
        <w:t>ا بعد</w:t>
      </w:r>
      <w:r w:rsidR="007E0241">
        <w:rPr>
          <w:rtl/>
        </w:rPr>
        <w:t xml:space="preserve"> :</w:t>
      </w:r>
    </w:p>
    <w:p w:rsidR="00AC6D18" w:rsidRPr="00AC6D18" w:rsidRDefault="00AC6D18" w:rsidP="000E56F8">
      <w:pPr>
        <w:rPr>
          <w:rtl/>
        </w:rPr>
      </w:pPr>
      <w:r w:rsidRPr="00AC6D18">
        <w:rPr>
          <w:rtl/>
        </w:rPr>
        <w:t>فقد حالفني الحظ</w:t>
      </w:r>
      <w:r w:rsidR="000E56F8">
        <w:rPr>
          <w:rtl/>
        </w:rPr>
        <w:t>ّ</w:t>
      </w:r>
      <w:r w:rsidRPr="00AC6D18">
        <w:rPr>
          <w:rtl/>
        </w:rPr>
        <w:t xml:space="preserve"> في مطالعة كتاب </w:t>
      </w:r>
      <w:r w:rsidR="00AB3A9F" w:rsidRPr="00AC6D18">
        <w:rPr>
          <w:rtl/>
        </w:rPr>
        <w:t>«</w:t>
      </w:r>
      <w:r w:rsidR="0007099F">
        <w:rPr>
          <w:rFonts w:hint="cs"/>
          <w:rtl/>
        </w:rPr>
        <w:t xml:space="preserve"> </w:t>
      </w:r>
      <w:r w:rsidRPr="00AC6D18">
        <w:rPr>
          <w:rtl/>
        </w:rPr>
        <w:t>عل</w:t>
      </w:r>
      <w:r w:rsidR="000E56F8">
        <w:rPr>
          <w:rtl/>
        </w:rPr>
        <w:t>يٌّ</w:t>
      </w:r>
      <w:r w:rsidRPr="00AC6D18">
        <w:rPr>
          <w:rtl/>
        </w:rPr>
        <w:t xml:space="preserve"> وليد</w:t>
      </w:r>
      <w:r w:rsidR="000E56F8">
        <w:rPr>
          <w:rtl/>
        </w:rPr>
        <w:t>ُ</w:t>
      </w:r>
      <w:r w:rsidRPr="00AC6D18">
        <w:rPr>
          <w:rtl/>
        </w:rPr>
        <w:t xml:space="preserve"> الكعبة</w:t>
      </w:r>
      <w:r w:rsidR="000E56F8">
        <w:rPr>
          <w:rtl/>
        </w:rPr>
        <w:t>ِ</w:t>
      </w:r>
      <w:r w:rsidR="0007099F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Pr="00AC6D18">
        <w:rPr>
          <w:rtl/>
        </w:rPr>
        <w:t xml:space="preserve"> لسماحة الشيخ الحج</w:t>
      </w:r>
      <w:r w:rsidR="000E56F8">
        <w:rPr>
          <w:rtl/>
        </w:rPr>
        <w:t>ّ</w:t>
      </w:r>
      <w:r w:rsidRPr="00AC6D18">
        <w:rPr>
          <w:rtl/>
        </w:rPr>
        <w:t>ة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الميرزا محم</w:t>
      </w:r>
      <w:r w:rsidR="000E56F8">
        <w:rPr>
          <w:rtl/>
        </w:rPr>
        <w:t>ّ</w:t>
      </w:r>
      <w:r w:rsidRPr="00AC6D18">
        <w:rPr>
          <w:rtl/>
        </w:rPr>
        <w:t>د علي الغروي الأ</w:t>
      </w:r>
      <w:r w:rsidR="000E56F8">
        <w:rPr>
          <w:rtl/>
        </w:rPr>
        <w:t>ُ</w:t>
      </w:r>
      <w:r w:rsidRPr="00AC6D18">
        <w:rPr>
          <w:rtl/>
        </w:rPr>
        <w:t>ردوبادي تغم</w:t>
      </w:r>
      <w:r w:rsidR="000E56F8">
        <w:rPr>
          <w:rtl/>
        </w:rPr>
        <w:t>ّ</w:t>
      </w:r>
      <w:r w:rsidRPr="00AC6D18">
        <w:rPr>
          <w:rtl/>
        </w:rPr>
        <w:t>د</w:t>
      </w:r>
      <w:r w:rsidR="000E56F8">
        <w:rPr>
          <w:rtl/>
        </w:rPr>
        <w:t>َ</w:t>
      </w:r>
      <w:r w:rsidRPr="00AC6D18">
        <w:rPr>
          <w:rtl/>
        </w:rPr>
        <w:t>ه</w:t>
      </w:r>
      <w:r w:rsidR="000E56F8">
        <w:rPr>
          <w:rtl/>
        </w:rPr>
        <w:t>ُ</w:t>
      </w:r>
      <w:r w:rsidRPr="00AC6D18">
        <w:rPr>
          <w:rtl/>
        </w:rPr>
        <w:t xml:space="preserve"> الله برحمته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وسبرت غوره بقدر ما وسعني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ذلك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فامتلأت</w:t>
      </w:r>
      <w:r w:rsidR="000E56F8">
        <w:rPr>
          <w:rtl/>
        </w:rPr>
        <w:t>ْ</w:t>
      </w:r>
      <w:r w:rsidRPr="00AC6D18">
        <w:rPr>
          <w:rtl/>
        </w:rPr>
        <w:t xml:space="preserve"> نفسي إعجابا</w:t>
      </w:r>
      <w:r w:rsidR="000E56F8">
        <w:rPr>
          <w:rtl/>
        </w:rPr>
        <w:t>ً</w:t>
      </w:r>
      <w:r w:rsidRPr="00AC6D18">
        <w:rPr>
          <w:rtl/>
        </w:rPr>
        <w:t xml:space="preserve"> به وإكبارا</w:t>
      </w:r>
      <w:r w:rsidR="000E56F8">
        <w:rPr>
          <w:rtl/>
        </w:rPr>
        <w:t>ً</w:t>
      </w:r>
      <w:r w:rsidRPr="00AC6D18">
        <w:rPr>
          <w:rtl/>
        </w:rPr>
        <w:t xml:space="preserve"> له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ووجدتني مندفعا</w:t>
      </w:r>
      <w:r w:rsidR="000E56F8">
        <w:rPr>
          <w:rtl/>
        </w:rPr>
        <w:t>ً</w:t>
      </w:r>
      <w:r w:rsidRPr="00AC6D18">
        <w:rPr>
          <w:rtl/>
        </w:rPr>
        <w:t xml:space="preserve"> لتسجيل كلمة ت</w:t>
      </w:r>
      <w:r w:rsidR="000E56F8">
        <w:rPr>
          <w:rtl/>
        </w:rPr>
        <w:t>ُ</w:t>
      </w:r>
      <w:r w:rsidRPr="00AC6D18">
        <w:rPr>
          <w:rtl/>
        </w:rPr>
        <w:t>عرب عن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مبلغ ارتياحي وابتهاجي بهذا الأثر القي</w:t>
      </w:r>
      <w:r w:rsidR="000E56F8">
        <w:rPr>
          <w:rtl/>
        </w:rPr>
        <w:t>ّ</w:t>
      </w:r>
      <w:r w:rsidRPr="00AC6D18">
        <w:rPr>
          <w:rtl/>
        </w:rPr>
        <w:t>م ومكانته</w:t>
      </w:r>
      <w:r w:rsidR="00095AA9">
        <w:rPr>
          <w:rtl/>
        </w:rPr>
        <w:t xml:space="preserve"> .</w:t>
      </w:r>
    </w:p>
    <w:p w:rsidR="00AC6D18" w:rsidRPr="00AC6D18" w:rsidRDefault="00AC6D18" w:rsidP="000E56F8">
      <w:pPr>
        <w:rPr>
          <w:rtl/>
        </w:rPr>
      </w:pPr>
      <w:r w:rsidRPr="00AC6D18">
        <w:rPr>
          <w:rtl/>
        </w:rPr>
        <w:t>ولم ي</w:t>
      </w:r>
      <w:r w:rsidR="000E56F8">
        <w:rPr>
          <w:rtl/>
        </w:rPr>
        <w:t>َ</w:t>
      </w:r>
      <w:r w:rsidRPr="00AC6D18">
        <w:rPr>
          <w:rtl/>
        </w:rPr>
        <w:t>ع</w:t>
      </w:r>
      <w:r w:rsidR="000E56F8">
        <w:rPr>
          <w:rtl/>
        </w:rPr>
        <w:t>ْ</w:t>
      </w:r>
      <w:r w:rsidRPr="00AC6D18">
        <w:rPr>
          <w:rtl/>
        </w:rPr>
        <w:t>ر</w:t>
      </w:r>
      <w:r w:rsidR="000E56F8">
        <w:rPr>
          <w:rtl/>
        </w:rPr>
        <w:t>ُ</w:t>
      </w:r>
      <w:r w:rsidRPr="00AC6D18">
        <w:rPr>
          <w:rtl/>
        </w:rPr>
        <w:t>ني شك</w:t>
      </w:r>
      <w:r w:rsidR="000E56F8">
        <w:rPr>
          <w:rtl/>
        </w:rPr>
        <w:t>ٌّ</w:t>
      </w:r>
      <w:r w:rsidRPr="00AC6D18">
        <w:rPr>
          <w:rtl/>
        </w:rPr>
        <w:t xml:space="preserve"> في أن</w:t>
      </w:r>
      <w:r w:rsidR="000E56F8">
        <w:rPr>
          <w:rtl/>
        </w:rPr>
        <w:t>ّ</w:t>
      </w:r>
      <w:r w:rsidRPr="00AC6D18">
        <w:rPr>
          <w:rtl/>
        </w:rPr>
        <w:t xml:space="preserve">ه نفحة من نفحات أمير المؤمنين </w:t>
      </w:r>
      <w:r w:rsidR="000E56F8">
        <w:rPr>
          <w:rtl/>
        </w:rPr>
        <w:t>عليه السلام</w:t>
      </w:r>
      <w:r w:rsidRPr="00AC6D18">
        <w:rPr>
          <w:rtl/>
        </w:rPr>
        <w:t xml:space="preserve"> منحها المؤلف</w:t>
      </w:r>
      <w:r w:rsidR="000E56F8">
        <w:rPr>
          <w:rtl/>
        </w:rPr>
        <w:t>َ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فاستأثر بها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مطلقا</w:t>
      </w:r>
      <w:r w:rsidR="000E56F8">
        <w:rPr>
          <w:rtl/>
        </w:rPr>
        <w:t>ً</w:t>
      </w:r>
      <w:r w:rsidRPr="00AC6D18">
        <w:rPr>
          <w:rtl/>
        </w:rPr>
        <w:t xml:space="preserve"> العنان لسعة باعه وقو</w:t>
      </w:r>
      <w:r w:rsidR="000E56F8">
        <w:rPr>
          <w:rtl/>
        </w:rPr>
        <w:t>ّ</w:t>
      </w:r>
      <w:r w:rsidRPr="00AC6D18">
        <w:rPr>
          <w:rtl/>
        </w:rPr>
        <w:t>ة بيانه المفعم بعناصر التجويد والإ</w:t>
      </w:r>
      <w:r w:rsidR="000E56F8">
        <w:rPr>
          <w:rtl/>
        </w:rPr>
        <w:t>ِ</w:t>
      </w:r>
      <w:r w:rsidRPr="00AC6D18">
        <w:rPr>
          <w:rtl/>
        </w:rPr>
        <w:t>بداع</w:t>
      </w:r>
      <w:r w:rsidR="007E0241">
        <w:rPr>
          <w:rtl/>
        </w:rPr>
        <w:t xml:space="preserve"> ،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م</w:t>
      </w:r>
      <w:r w:rsidR="000E56F8">
        <w:rPr>
          <w:rtl/>
        </w:rPr>
        <w:t>َ</w:t>
      </w:r>
      <w:r w:rsidRPr="00AC6D18">
        <w:rPr>
          <w:rtl/>
        </w:rPr>
        <w:t>وق</w:t>
      </w:r>
      <w:r w:rsidR="000E56F8">
        <w:rPr>
          <w:rtl/>
        </w:rPr>
        <w:t>ِ</w:t>
      </w:r>
      <w:r w:rsidRPr="00AC6D18">
        <w:rPr>
          <w:rtl/>
        </w:rPr>
        <w:t>ف</w:t>
      </w:r>
      <w:r w:rsidR="000E56F8">
        <w:rPr>
          <w:rtl/>
        </w:rPr>
        <w:t>َ</w:t>
      </w:r>
      <w:r w:rsidRPr="00AC6D18">
        <w:rPr>
          <w:rtl/>
        </w:rPr>
        <w:t>ا</w:t>
      </w:r>
      <w:r w:rsidR="000E56F8">
        <w:rPr>
          <w:rtl/>
        </w:rPr>
        <w:t>ً</w:t>
      </w:r>
      <w:r w:rsidRPr="00AC6D18">
        <w:rPr>
          <w:rtl/>
        </w:rPr>
        <w:t xml:space="preserve"> الباحث على جلي</w:t>
      </w:r>
      <w:r w:rsidR="00303C17">
        <w:rPr>
          <w:rtl/>
        </w:rPr>
        <w:t>ّ</w:t>
      </w:r>
      <w:r w:rsidRPr="00AC6D18">
        <w:rPr>
          <w:rtl/>
        </w:rPr>
        <w:t>ة حديث الولادة الميمونة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مظهرا</w:t>
      </w:r>
      <w:r w:rsidR="00303C17">
        <w:rPr>
          <w:rtl/>
        </w:rPr>
        <w:t>ً</w:t>
      </w:r>
      <w:r w:rsidRPr="00AC6D18">
        <w:rPr>
          <w:rtl/>
        </w:rPr>
        <w:t xml:space="preserve"> في أثناء ذلك مبلغ عنائه في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جمع مواد</w:t>
      </w:r>
      <w:r w:rsidR="00303C17">
        <w:rPr>
          <w:rtl/>
        </w:rPr>
        <w:t>ّ</w:t>
      </w:r>
      <w:r w:rsidRPr="00AC6D18">
        <w:rPr>
          <w:rtl/>
        </w:rPr>
        <w:t>ه</w:t>
      </w:r>
      <w:r w:rsidR="00095AA9">
        <w:rPr>
          <w:rtl/>
        </w:rPr>
        <w:t xml:space="preserve"> .</w:t>
      </w:r>
    </w:p>
    <w:p w:rsidR="00AC6D18" w:rsidRPr="0007099F" w:rsidRDefault="00AC6D18" w:rsidP="00AC6D18">
      <w:pPr>
        <w:rPr>
          <w:rStyle w:val="rfdPoemTiniCharChar"/>
          <w:rtl/>
        </w:rPr>
      </w:pPr>
      <w:r w:rsidRPr="00AC6D18">
        <w:rPr>
          <w:rtl/>
        </w:rPr>
        <w:t>ولشد</w:t>
      </w:r>
      <w:r w:rsidR="00303C17">
        <w:rPr>
          <w:rtl/>
        </w:rPr>
        <w:t>ّ</w:t>
      </w:r>
      <w:r w:rsidRPr="00AC6D18">
        <w:rPr>
          <w:rtl/>
        </w:rPr>
        <w:t xml:space="preserve">ة ما استهواني موضوع الكتاب </w:t>
      </w:r>
      <w:r w:rsidR="00037CEF">
        <w:rPr>
          <w:rtl/>
        </w:rPr>
        <w:t>بدأت أجمع استدراكات له</w:t>
      </w:r>
      <w:r w:rsidR="007E0241">
        <w:rPr>
          <w:rtl/>
        </w:rPr>
        <w:t xml:space="preserve"> ،</w:t>
      </w:r>
      <w:r w:rsidR="00037CEF">
        <w:rPr>
          <w:rtl/>
        </w:rPr>
        <w:t xml:space="preserve"> تتميما</w:t>
      </w:r>
      <w:r w:rsidR="00303C17">
        <w:rPr>
          <w:rtl/>
        </w:rPr>
        <w:t>ً</w:t>
      </w:r>
      <w:r w:rsidR="00037CEF">
        <w:rPr>
          <w:rtl/>
        </w:rPr>
        <w:t xml:space="preserve"> </w:t>
      </w:r>
      <w:r w:rsidR="00303C17">
        <w:rPr>
          <w:rtl/>
        </w:rPr>
        <w:br/>
      </w:r>
      <w:r w:rsidRPr="00AC6D18">
        <w:rPr>
          <w:rtl/>
        </w:rPr>
        <w:t>وتعضيدا</w:t>
      </w:r>
      <w:r w:rsidR="00303C17">
        <w:rPr>
          <w:rtl/>
        </w:rPr>
        <w:t>ً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والذي حداني إلى ذلك ثقتي بأن</w:t>
      </w:r>
      <w:r w:rsidR="00303C17">
        <w:rPr>
          <w:rtl/>
        </w:rPr>
        <w:t>ّه قدّ</w:t>
      </w:r>
      <w:r w:rsidRPr="00AC6D18">
        <w:rPr>
          <w:rtl/>
        </w:rPr>
        <w:t>س سر</w:t>
      </w:r>
      <w:r w:rsidR="00303C17">
        <w:rPr>
          <w:rtl/>
        </w:rPr>
        <w:t>ّ</w:t>
      </w:r>
      <w:r w:rsidRPr="00AC6D18">
        <w:rPr>
          <w:rtl/>
        </w:rPr>
        <w:t>ه لو أمد</w:t>
      </w:r>
      <w:r w:rsidR="00303C17">
        <w:rPr>
          <w:rtl/>
        </w:rPr>
        <w:t>َّ</w:t>
      </w:r>
      <w:r w:rsidRPr="00AC6D18">
        <w:rPr>
          <w:rtl/>
        </w:rPr>
        <w:t xml:space="preserve"> الله في عمره لصنع مثل</w:t>
      </w:r>
      <w:r w:rsidR="00303C17">
        <w:rPr>
          <w:rtl/>
        </w:rPr>
        <w:t xml:space="preserve"> </w:t>
      </w:r>
      <w:r w:rsidR="00303C17">
        <w:rPr>
          <w:rtl/>
        </w:rPr>
        <w:br/>
      </w:r>
    </w:p>
    <w:p w:rsidR="00101383" w:rsidRDefault="00101383" w:rsidP="004803AF">
      <w:pPr>
        <w:pStyle w:val="rfdNormal0"/>
        <w:rPr>
          <w:rtl/>
        </w:rPr>
        <w:sectPr w:rsidR="00101383" w:rsidSect="00107863">
          <w:headerReference w:type="even" r:id="rId21"/>
          <w:headerReference w:type="default" r:id="rId22"/>
          <w:headerReference w:type="first" r:id="rId23"/>
          <w:type w:val="continuous"/>
          <w:pgSz w:w="11907" w:h="16840" w:code="9"/>
          <w:pgMar w:top="1247" w:right="1361" w:bottom="1247" w:left="1361" w:header="720" w:footer="720" w:gutter="0"/>
          <w:cols w:space="720"/>
          <w:titlePg/>
          <w:bidi/>
          <w:rtlGutter/>
          <w:docGrid w:linePitch="360"/>
        </w:sectPr>
      </w:pPr>
    </w:p>
    <w:p w:rsidR="00AC6D18" w:rsidRPr="00AC6D18" w:rsidRDefault="00AC6D18" w:rsidP="004803AF">
      <w:pPr>
        <w:pStyle w:val="rfdNormal0"/>
        <w:rPr>
          <w:rtl/>
        </w:rPr>
      </w:pPr>
      <w:r>
        <w:rPr>
          <w:rtl/>
        </w:rPr>
        <w:lastRenderedPageBreak/>
        <w:br w:type="page"/>
      </w:r>
      <w:r w:rsidRPr="00AC6D18">
        <w:rPr>
          <w:rtl/>
        </w:rPr>
        <w:lastRenderedPageBreak/>
        <w:t>ما صنعت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وبارك لي فيما كتبت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خاص</w:t>
      </w:r>
      <w:r w:rsidR="00303C17">
        <w:rPr>
          <w:rtl/>
        </w:rPr>
        <w:t>ّ</w:t>
      </w:r>
      <w:r w:rsidRPr="00AC6D18">
        <w:rPr>
          <w:rtl/>
        </w:rPr>
        <w:t>ة أن</w:t>
      </w:r>
      <w:r w:rsidR="00303C17">
        <w:rPr>
          <w:rtl/>
        </w:rPr>
        <w:t>ّ</w:t>
      </w:r>
      <w:r w:rsidRPr="00AC6D18">
        <w:rPr>
          <w:rtl/>
        </w:rPr>
        <w:t>ي اقت</w:t>
      </w:r>
      <w:r w:rsidR="004803AF">
        <w:rPr>
          <w:rtl/>
        </w:rPr>
        <w:t>فيت</w:t>
      </w:r>
      <w:r w:rsidR="00303C17">
        <w:rPr>
          <w:rtl/>
        </w:rPr>
        <w:t>ُ</w:t>
      </w:r>
      <w:r w:rsidR="004803AF">
        <w:rPr>
          <w:rtl/>
        </w:rPr>
        <w:t xml:space="preserve"> في هذا التتميم</w:t>
      </w:r>
      <w:r w:rsidR="0092536A">
        <w:rPr>
          <w:rtl/>
        </w:rPr>
        <w:t>ِ</w:t>
      </w:r>
      <w:r w:rsidR="004803AF">
        <w:rPr>
          <w:rtl/>
        </w:rPr>
        <w:t xml:space="preserve"> أثر</w:t>
      </w:r>
      <w:r w:rsidR="0092536A">
        <w:rPr>
          <w:rtl/>
        </w:rPr>
        <w:t>َ</w:t>
      </w:r>
      <w:r w:rsidR="004803AF">
        <w:rPr>
          <w:rtl/>
        </w:rPr>
        <w:t>ه</w:t>
      </w:r>
      <w:r w:rsidR="007E0241">
        <w:rPr>
          <w:rtl/>
        </w:rPr>
        <w:t xml:space="preserve"> ،</w:t>
      </w:r>
      <w:r w:rsidR="004803AF">
        <w:rPr>
          <w:rtl/>
        </w:rPr>
        <w:t xml:space="preserve"> وسلكت</w:t>
      </w:r>
      <w:r w:rsidR="00037CEF">
        <w:rPr>
          <w:rtl/>
        </w:rPr>
        <w:t xml:space="preserve"> </w:t>
      </w:r>
      <w:r w:rsidR="003646F4">
        <w:rPr>
          <w:rtl/>
        </w:rPr>
        <w:br/>
      </w:r>
      <w:r w:rsidRPr="00AC6D18">
        <w:rPr>
          <w:rtl/>
        </w:rPr>
        <w:t>منهج</w:t>
      </w:r>
      <w:r w:rsidR="0092536A">
        <w:rPr>
          <w:rtl/>
        </w:rPr>
        <w:t>َ</w:t>
      </w:r>
      <w:r w:rsidRPr="00AC6D18">
        <w:rPr>
          <w:rtl/>
        </w:rPr>
        <w:t>ه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وقد تجم</w:t>
      </w:r>
      <w:r w:rsidR="0092536A">
        <w:rPr>
          <w:rtl/>
        </w:rPr>
        <w:t>ّ</w:t>
      </w:r>
      <w:r w:rsidRPr="00AC6D18">
        <w:rPr>
          <w:rtl/>
        </w:rPr>
        <w:t>عت لدي</w:t>
      </w:r>
      <w:r w:rsidR="0092536A">
        <w:rPr>
          <w:rtl/>
        </w:rPr>
        <w:t>َّ</w:t>
      </w:r>
      <w:r w:rsidRPr="00AC6D18">
        <w:rPr>
          <w:rtl/>
        </w:rPr>
        <w:t xml:space="preserve"> نصوص</w:t>
      </w:r>
      <w:r w:rsidR="0092536A">
        <w:rPr>
          <w:rtl/>
        </w:rPr>
        <w:t>ٌ</w:t>
      </w:r>
      <w:r w:rsidRPr="00AC6D18">
        <w:rPr>
          <w:rtl/>
        </w:rPr>
        <w:t xml:space="preserve"> كثيرة من مخطوط الكتب ومطبوعها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قديمها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وحديثها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نادرها ونفيسها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مم</w:t>
      </w:r>
      <w:r w:rsidR="0092536A">
        <w:rPr>
          <w:rtl/>
        </w:rPr>
        <w:t>ّ</w:t>
      </w:r>
      <w:r w:rsidRPr="00AC6D18">
        <w:rPr>
          <w:rtl/>
        </w:rPr>
        <w:t>ا كان الوصول إليه والحصول عليه في زمان الحج</w:t>
      </w:r>
      <w:r w:rsidR="0092536A">
        <w:rPr>
          <w:rtl/>
        </w:rPr>
        <w:t>ّ</w:t>
      </w:r>
      <w:r w:rsidRPr="00AC6D18">
        <w:rPr>
          <w:rtl/>
        </w:rPr>
        <w:t>ة المؤل</w:t>
      </w:r>
      <w:r w:rsidR="0092536A">
        <w:rPr>
          <w:rtl/>
        </w:rPr>
        <w:t>ِّ</w:t>
      </w:r>
      <w:r w:rsidRPr="00AC6D18">
        <w:rPr>
          <w:rtl/>
        </w:rPr>
        <w:t>ف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أمرا</w:t>
      </w:r>
      <w:r w:rsidR="0092536A">
        <w:rPr>
          <w:rtl/>
        </w:rPr>
        <w:t>ً</w:t>
      </w:r>
      <w:r w:rsidRPr="00AC6D18">
        <w:rPr>
          <w:rtl/>
        </w:rPr>
        <w:t xml:space="preserve"> عسيرا</w:t>
      </w:r>
      <w:r w:rsidR="0092536A">
        <w:rPr>
          <w:rtl/>
        </w:rPr>
        <w:t>ً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ومجموع ذلك ي</w:t>
      </w:r>
      <w:r w:rsidR="0092536A">
        <w:rPr>
          <w:rtl/>
        </w:rPr>
        <w:t>ُ</w:t>
      </w:r>
      <w:r w:rsidRPr="00AC6D18">
        <w:rPr>
          <w:rtl/>
        </w:rPr>
        <w:t>غني لإ</w:t>
      </w:r>
      <w:r w:rsidR="0092536A">
        <w:rPr>
          <w:rtl/>
        </w:rPr>
        <w:t>ِ</w:t>
      </w:r>
      <w:r w:rsidRPr="00AC6D18">
        <w:rPr>
          <w:rtl/>
        </w:rPr>
        <w:t>ثبات صح</w:t>
      </w:r>
      <w:r w:rsidR="0092536A">
        <w:rPr>
          <w:rtl/>
        </w:rPr>
        <w:t>ّ</w:t>
      </w:r>
      <w:r w:rsidRPr="00AC6D18">
        <w:rPr>
          <w:rtl/>
        </w:rPr>
        <w:t>ة الحديث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والكشف عن ات</w:t>
      </w:r>
      <w:r w:rsidR="0092536A">
        <w:rPr>
          <w:rtl/>
        </w:rPr>
        <w:t>ّ</w:t>
      </w:r>
      <w:r w:rsidRPr="00AC6D18">
        <w:rPr>
          <w:rtl/>
        </w:rPr>
        <w:t>فاق أهل العلم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والفضل عليه</w:t>
      </w:r>
      <w:r w:rsidR="00095AA9">
        <w:rPr>
          <w:rtl/>
        </w:rPr>
        <w:t xml:space="preserve"> .</w:t>
      </w:r>
    </w:p>
    <w:p w:rsidR="00AC6D18" w:rsidRPr="00AC6D18" w:rsidRDefault="00AC6D18" w:rsidP="00765FF6">
      <w:pPr>
        <w:rPr>
          <w:rtl/>
        </w:rPr>
      </w:pPr>
      <w:r w:rsidRPr="00AC6D18">
        <w:rPr>
          <w:rtl/>
        </w:rPr>
        <w:t>ولكن ال</w:t>
      </w:r>
      <w:r w:rsidR="0092536A">
        <w:rPr>
          <w:rtl/>
        </w:rPr>
        <w:t>ّ</w:t>
      </w:r>
      <w:r w:rsidRPr="00AC6D18">
        <w:rPr>
          <w:rtl/>
        </w:rPr>
        <w:t xml:space="preserve">ذين </w:t>
      </w:r>
      <w:r w:rsidR="00765FF6">
        <w:rPr>
          <w:rStyle w:val="rfdAlaem"/>
          <w:rFonts w:hint="cs"/>
          <w:rtl/>
        </w:rPr>
        <w:t>(</w:t>
      </w:r>
      <w:r w:rsidR="00765FF6" w:rsidRPr="00765FF6">
        <w:rPr>
          <w:rStyle w:val="rfdAie"/>
          <w:rFonts w:hint="cs"/>
          <w:rtl/>
        </w:rPr>
        <w:t xml:space="preserve"> </w:t>
      </w:r>
      <w:r w:rsidR="0092536A" w:rsidRPr="0092536A">
        <w:rPr>
          <w:rStyle w:val="rfdAie"/>
          <w:rtl/>
        </w:rPr>
        <w:t>يَحْسُدُونَ النَّاسَ عَلَىٰ مَا آتَاهُمُ اللَّهُ مِن فَضْلِهِ</w:t>
      </w:r>
      <w:r w:rsidR="00765FF6">
        <w:rPr>
          <w:rStyle w:val="rfdAie"/>
          <w:rFonts w:hint="cs"/>
          <w:rtl/>
        </w:rPr>
        <w:t xml:space="preserve"> </w:t>
      </w:r>
      <w:r w:rsidR="00765FF6">
        <w:rPr>
          <w:rStyle w:val="rfdAlaem"/>
          <w:rFonts w:hint="cs"/>
          <w:rtl/>
        </w:rPr>
        <w:t>)</w:t>
      </w:r>
      <w:r w:rsidR="00037CEF">
        <w:rPr>
          <w:rtl/>
        </w:rPr>
        <w:t xml:space="preserve"> لم ت</w:t>
      </w:r>
      <w:r w:rsidR="0092536A">
        <w:rPr>
          <w:rtl/>
        </w:rPr>
        <w:t>ُ</w:t>
      </w:r>
      <w:r w:rsidR="00037CEF">
        <w:rPr>
          <w:rtl/>
        </w:rPr>
        <w:t xml:space="preserve">طاوعهم </w:t>
      </w:r>
      <w:r w:rsidR="0092536A">
        <w:rPr>
          <w:rtl/>
        </w:rPr>
        <w:br/>
      </w:r>
      <w:r w:rsidRPr="00AC6D18">
        <w:rPr>
          <w:rtl/>
        </w:rPr>
        <w:t>نفوسهم لقبول فضائل الإ</w:t>
      </w:r>
      <w:r w:rsidR="0092536A">
        <w:rPr>
          <w:rtl/>
        </w:rPr>
        <w:t>ِ</w:t>
      </w:r>
      <w:r w:rsidRPr="00AC6D18">
        <w:rPr>
          <w:rtl/>
        </w:rPr>
        <w:t xml:space="preserve">مام أمير المؤمنين </w:t>
      </w:r>
      <w:r w:rsidR="0092536A">
        <w:rPr>
          <w:rtl/>
        </w:rPr>
        <w:t>عليه السلام</w:t>
      </w:r>
      <w:r w:rsidR="007E0241">
        <w:rPr>
          <w:rtl/>
        </w:rPr>
        <w:t xml:space="preserve"> ،</w:t>
      </w:r>
      <w:r w:rsidR="00037CEF">
        <w:rPr>
          <w:rtl/>
        </w:rPr>
        <w:t xml:space="preserve"> وهذه أو</w:t>
      </w:r>
      <w:r w:rsidR="00341C46">
        <w:rPr>
          <w:rtl/>
        </w:rPr>
        <w:t>ّ</w:t>
      </w:r>
      <w:r w:rsidR="00037CEF">
        <w:rPr>
          <w:rtl/>
        </w:rPr>
        <w:t xml:space="preserve">لها بما فيها من </w:t>
      </w:r>
      <w:r w:rsidR="00341C46">
        <w:rPr>
          <w:rtl/>
        </w:rPr>
        <w:br/>
      </w:r>
      <w:r w:rsidRPr="00AC6D18">
        <w:rPr>
          <w:rtl/>
        </w:rPr>
        <w:t>دلالات عميقة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فحاولوا تشويهها بشت</w:t>
      </w:r>
      <w:r w:rsidR="00341C46">
        <w:rPr>
          <w:rtl/>
        </w:rPr>
        <w:t>ّ</w:t>
      </w:r>
      <w:r w:rsidRPr="00AC6D18">
        <w:rPr>
          <w:rtl/>
        </w:rPr>
        <w:t>ى الأساليب</w:t>
      </w:r>
      <w:r w:rsidR="007E0241">
        <w:rPr>
          <w:rtl/>
        </w:rPr>
        <w:t xml:space="preserve"> ،</w:t>
      </w:r>
      <w:r w:rsidR="00037CEF">
        <w:rPr>
          <w:rtl/>
        </w:rPr>
        <w:t xml:space="preserve"> تمريرا</w:t>
      </w:r>
      <w:r w:rsidR="00341C46">
        <w:rPr>
          <w:rtl/>
        </w:rPr>
        <w:t>ً</w:t>
      </w:r>
      <w:r w:rsidR="00037CEF">
        <w:rPr>
          <w:rtl/>
        </w:rPr>
        <w:t xml:space="preserve"> لسياسة معاوية في التصد</w:t>
      </w:r>
      <w:r w:rsidR="00341C46">
        <w:rPr>
          <w:rtl/>
        </w:rPr>
        <w:t>ّ</w:t>
      </w:r>
      <w:r w:rsidR="00037CEF">
        <w:rPr>
          <w:rtl/>
        </w:rPr>
        <w:t xml:space="preserve">ي </w:t>
      </w:r>
      <w:r w:rsidR="00765FF6">
        <w:rPr>
          <w:rtl/>
        </w:rPr>
        <w:br/>
      </w:r>
      <w:r w:rsidRPr="00AC6D18">
        <w:rPr>
          <w:rtl/>
        </w:rPr>
        <w:t>لفضائل الإ</w:t>
      </w:r>
      <w:r w:rsidR="00341C46">
        <w:rPr>
          <w:rtl/>
        </w:rPr>
        <w:t>ِ</w:t>
      </w:r>
      <w:r w:rsidRPr="00AC6D18">
        <w:rPr>
          <w:rtl/>
        </w:rPr>
        <w:t>مام علي</w:t>
      </w:r>
      <w:r w:rsidR="00341C46">
        <w:rPr>
          <w:rtl/>
        </w:rPr>
        <w:t>ّ</w:t>
      </w:r>
      <w:r w:rsidRPr="00AC6D18">
        <w:rPr>
          <w:rtl/>
        </w:rPr>
        <w:t xml:space="preserve"> </w:t>
      </w:r>
      <w:r w:rsidR="00341C46">
        <w:rPr>
          <w:rtl/>
        </w:rPr>
        <w:t>عليه السلام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تلك السياسة ال</w:t>
      </w:r>
      <w:r w:rsidR="00037CEF">
        <w:rPr>
          <w:rtl/>
        </w:rPr>
        <w:t>تي دب</w:t>
      </w:r>
      <w:r w:rsidR="00341C46">
        <w:rPr>
          <w:rtl/>
        </w:rPr>
        <w:t>ّ</w:t>
      </w:r>
      <w:r w:rsidR="00037CEF">
        <w:rPr>
          <w:rtl/>
        </w:rPr>
        <w:t>رها وعم</w:t>
      </w:r>
      <w:r w:rsidR="00341C46">
        <w:rPr>
          <w:rtl/>
        </w:rPr>
        <w:t>ّ</w:t>
      </w:r>
      <w:r w:rsidR="00037CEF">
        <w:rPr>
          <w:rtl/>
        </w:rPr>
        <w:t xml:space="preserve">مها في مرسوم سلطاني </w:t>
      </w:r>
      <w:r w:rsidR="00341C46">
        <w:rPr>
          <w:rtl/>
        </w:rPr>
        <w:br/>
      </w:r>
      <w:r w:rsidRPr="00AC6D18">
        <w:rPr>
          <w:rtl/>
        </w:rPr>
        <w:t>يقول فيه</w:t>
      </w:r>
      <w:r w:rsidR="007E0241">
        <w:rPr>
          <w:rtl/>
        </w:rPr>
        <w:t xml:space="preserve"> :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918"/>
        <w:gridCol w:w="8267"/>
      </w:tblGrid>
      <w:tr w:rsidR="004803AF" w:rsidTr="00FB7845">
        <w:tc>
          <w:tcPr>
            <w:tcW w:w="500" w:type="pct"/>
            <w:shd w:val="clear" w:color="auto" w:fill="auto"/>
          </w:tcPr>
          <w:p w:rsidR="004803AF" w:rsidRDefault="004803AF" w:rsidP="00323528">
            <w:pPr>
              <w:rPr>
                <w:rtl/>
              </w:rPr>
            </w:pPr>
          </w:p>
        </w:tc>
        <w:tc>
          <w:tcPr>
            <w:tcW w:w="4500" w:type="pct"/>
            <w:shd w:val="clear" w:color="auto" w:fill="auto"/>
          </w:tcPr>
          <w:p w:rsidR="004803AF" w:rsidRDefault="004803AF" w:rsidP="00323528">
            <w:pPr>
              <w:rPr>
                <w:rtl/>
              </w:rPr>
            </w:pPr>
            <w:r w:rsidRPr="00AC6D18">
              <w:rPr>
                <w:rtl/>
              </w:rPr>
              <w:t>برئت الذم</w:t>
            </w:r>
            <w:r w:rsidR="00341C46">
              <w:rPr>
                <w:rtl/>
              </w:rPr>
              <w:t>ّ</w:t>
            </w:r>
            <w:r w:rsidRPr="00AC6D18">
              <w:rPr>
                <w:rtl/>
              </w:rPr>
              <w:t>ة مم</w:t>
            </w:r>
            <w:r w:rsidR="00341C46">
              <w:rPr>
                <w:rtl/>
              </w:rPr>
              <w:t>ّ</w:t>
            </w:r>
            <w:r w:rsidRPr="00AC6D18">
              <w:rPr>
                <w:rtl/>
              </w:rPr>
              <w:t>ن روى شيئا</w:t>
            </w:r>
            <w:r w:rsidR="00341C46">
              <w:rPr>
                <w:rtl/>
              </w:rPr>
              <w:t>ً</w:t>
            </w:r>
            <w:r w:rsidRPr="00AC6D18">
              <w:rPr>
                <w:rtl/>
              </w:rPr>
              <w:t xml:space="preserve"> في فضل أبي تراب وأهل بيته </w:t>
            </w:r>
            <w:r w:rsidRPr="00AC6D18">
              <w:rPr>
                <w:rStyle w:val="rfdFootnotenum"/>
                <w:rtl/>
              </w:rPr>
              <w:t>(1)</w:t>
            </w:r>
            <w:r w:rsidR="00095AA9">
              <w:rPr>
                <w:rtl/>
              </w:rPr>
              <w:t xml:space="preserve"> .</w:t>
            </w:r>
          </w:p>
        </w:tc>
      </w:tr>
    </w:tbl>
    <w:p w:rsidR="004803AF" w:rsidRDefault="00AC6D18" w:rsidP="00AC6D18">
      <w:pPr>
        <w:rPr>
          <w:rtl/>
        </w:rPr>
      </w:pPr>
      <w:r w:rsidRPr="00AC6D18">
        <w:rPr>
          <w:rtl/>
        </w:rPr>
        <w:t>ثم</w:t>
      </w:r>
      <w:r w:rsidR="00341C46">
        <w:rPr>
          <w:rtl/>
        </w:rPr>
        <w:t>َّ</w:t>
      </w:r>
      <w:r w:rsidR="004803AF">
        <w:rPr>
          <w:rtl/>
        </w:rPr>
        <w:t xml:space="preserve"> كتب إلى عم</w:t>
      </w:r>
      <w:r w:rsidR="00341C46">
        <w:rPr>
          <w:rtl/>
        </w:rPr>
        <w:t>ّ</w:t>
      </w:r>
      <w:r w:rsidR="004803AF">
        <w:rPr>
          <w:rtl/>
        </w:rPr>
        <w:t>اله في جميع الآفاق</w:t>
      </w:r>
      <w:r w:rsidR="007E0241">
        <w:rPr>
          <w:rtl/>
        </w:rPr>
        <w:t xml:space="preserve"> :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918"/>
        <w:gridCol w:w="8267"/>
      </w:tblGrid>
      <w:tr w:rsidR="004803AF" w:rsidTr="00FB7845">
        <w:tc>
          <w:tcPr>
            <w:tcW w:w="500" w:type="pct"/>
            <w:shd w:val="clear" w:color="auto" w:fill="auto"/>
          </w:tcPr>
          <w:p w:rsidR="004803AF" w:rsidRDefault="004803AF" w:rsidP="00323528">
            <w:pPr>
              <w:rPr>
                <w:rtl/>
              </w:rPr>
            </w:pPr>
          </w:p>
        </w:tc>
        <w:tc>
          <w:tcPr>
            <w:tcW w:w="4500" w:type="pct"/>
            <w:shd w:val="clear" w:color="auto" w:fill="auto"/>
          </w:tcPr>
          <w:p w:rsidR="004803AF" w:rsidRDefault="004803AF" w:rsidP="00765FF6">
            <w:pPr>
              <w:rPr>
                <w:rtl/>
              </w:rPr>
            </w:pPr>
            <w:r w:rsidRPr="00AC6D18">
              <w:rPr>
                <w:rtl/>
              </w:rPr>
              <w:t>إذا جاءكم كتابي هذا فادعوا الناس إلى الرواية في فضائل</w:t>
            </w:r>
            <w:r w:rsidR="00375CD3">
              <w:rPr>
                <w:rtl/>
              </w:rPr>
              <w:t xml:space="preserve"> </w:t>
            </w:r>
            <w:r w:rsidR="00375CD3">
              <w:rPr>
                <w:rtl/>
              </w:rPr>
              <w:br/>
            </w:r>
            <w:r w:rsidRPr="00AC6D18">
              <w:rPr>
                <w:rtl/>
              </w:rPr>
              <w:t>الصحابة والخلفاء الأو</w:t>
            </w:r>
            <w:r w:rsidR="00341C46">
              <w:rPr>
                <w:rtl/>
              </w:rPr>
              <w:t>ّ</w:t>
            </w:r>
            <w:r w:rsidRPr="00AC6D18">
              <w:rPr>
                <w:rtl/>
              </w:rPr>
              <w:t>لين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ولا تتركوا خبرا</w:t>
            </w:r>
            <w:r w:rsidR="00341C46">
              <w:rPr>
                <w:rtl/>
              </w:rPr>
              <w:t>ً</w:t>
            </w:r>
            <w:r w:rsidRPr="00AC6D18">
              <w:rPr>
                <w:rtl/>
              </w:rPr>
              <w:t xml:space="preserve"> يرويه أحد</w:t>
            </w:r>
            <w:r w:rsidR="00341C46">
              <w:rPr>
                <w:rtl/>
              </w:rPr>
              <w:t>ٌ</w:t>
            </w:r>
            <w:r w:rsidRPr="00AC6D18">
              <w:rPr>
                <w:rtl/>
              </w:rPr>
              <w:t xml:space="preserve"> من المسلمين في</w:t>
            </w:r>
            <w:r w:rsidR="00375CD3">
              <w:rPr>
                <w:rtl/>
              </w:rPr>
              <w:t xml:space="preserve"> </w:t>
            </w:r>
            <w:r w:rsidR="00331ED3">
              <w:rPr>
                <w:rtl/>
              </w:rPr>
              <w:br/>
            </w:r>
            <w:r w:rsidRPr="00AC6D18">
              <w:rPr>
                <w:rtl/>
              </w:rPr>
              <w:t>أبي تراب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إل</w:t>
            </w:r>
            <w:r w:rsidR="00331ED3">
              <w:rPr>
                <w:rtl/>
              </w:rPr>
              <w:t>ّ</w:t>
            </w:r>
            <w:r w:rsidRPr="00AC6D18">
              <w:rPr>
                <w:rtl/>
              </w:rPr>
              <w:t>ا وتأتوني بمناقض</w:t>
            </w:r>
            <w:r w:rsidR="00331ED3">
              <w:rPr>
                <w:rtl/>
              </w:rPr>
              <w:t>ٍ</w:t>
            </w:r>
            <w:r w:rsidRPr="00AC6D18">
              <w:rPr>
                <w:rtl/>
              </w:rPr>
              <w:t xml:space="preserve"> له في الصحابة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فإن</w:t>
            </w:r>
            <w:r w:rsidR="00331ED3">
              <w:rPr>
                <w:rtl/>
              </w:rPr>
              <w:t>َّ</w:t>
            </w:r>
            <w:r w:rsidRPr="00AC6D18">
              <w:rPr>
                <w:rtl/>
              </w:rPr>
              <w:t xml:space="preserve"> هذا أحب</w:t>
            </w:r>
            <w:r w:rsidR="00331ED3">
              <w:rPr>
                <w:rtl/>
              </w:rPr>
              <w:t>ُّ</w:t>
            </w:r>
            <w:r w:rsidRPr="00AC6D18">
              <w:rPr>
                <w:rtl/>
              </w:rPr>
              <w:t xml:space="preserve"> إل</w:t>
            </w:r>
            <w:r w:rsidR="00331ED3">
              <w:rPr>
                <w:rtl/>
              </w:rPr>
              <w:t>ي</w:t>
            </w:r>
            <w:r w:rsidR="00331ED3" w:rsidRPr="003C4772">
              <w:rPr>
                <w:rtl/>
              </w:rPr>
              <w:t xml:space="preserve">َّ </w:t>
            </w:r>
            <w:r>
              <w:rPr>
                <w:rtl/>
              </w:rPr>
              <w:t>وأقر</w:t>
            </w:r>
            <w:r w:rsidR="00331ED3">
              <w:rPr>
                <w:rtl/>
              </w:rPr>
              <w:t>ُّ</w:t>
            </w:r>
            <w:r>
              <w:rPr>
                <w:rtl/>
              </w:rPr>
              <w:t xml:space="preserve"> </w:t>
            </w:r>
            <w:r w:rsidR="00765FF6">
              <w:rPr>
                <w:rtl/>
              </w:rPr>
              <w:br/>
            </w:r>
            <w:r w:rsidRPr="00AC6D18">
              <w:rPr>
                <w:rtl/>
              </w:rPr>
              <w:t>لعيني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وأدحض</w:t>
            </w:r>
            <w:r w:rsidR="00331ED3">
              <w:rPr>
                <w:rtl/>
              </w:rPr>
              <w:t>ُ</w:t>
            </w:r>
            <w:r w:rsidRPr="00AC6D18">
              <w:rPr>
                <w:rtl/>
              </w:rPr>
              <w:t xml:space="preserve"> لحج</w:t>
            </w:r>
            <w:r w:rsidR="00331ED3">
              <w:rPr>
                <w:rtl/>
              </w:rPr>
              <w:t>ّ</w:t>
            </w:r>
            <w:r w:rsidRPr="00AC6D18">
              <w:rPr>
                <w:rtl/>
              </w:rPr>
              <w:t xml:space="preserve">ة أبي تراب وشيعته </w:t>
            </w:r>
            <w:r w:rsidRPr="00AC6D18">
              <w:rPr>
                <w:rStyle w:val="rfdFootnotenum"/>
                <w:rtl/>
              </w:rPr>
              <w:t>(2)</w:t>
            </w:r>
            <w:r w:rsidR="00095AA9">
              <w:rPr>
                <w:rtl/>
              </w:rPr>
              <w:t xml:space="preserve"> .</w:t>
            </w:r>
          </w:p>
        </w:tc>
      </w:tr>
    </w:tbl>
    <w:p w:rsidR="00AC6D18" w:rsidRPr="00AC6D18" w:rsidRDefault="00AC6D18" w:rsidP="00331ED3">
      <w:pPr>
        <w:rPr>
          <w:rtl/>
        </w:rPr>
      </w:pPr>
      <w:r w:rsidRPr="00AC6D18">
        <w:rPr>
          <w:rtl/>
        </w:rPr>
        <w:t>قال الرواي</w:t>
      </w:r>
      <w:r w:rsidR="007E0241">
        <w:rPr>
          <w:rtl/>
        </w:rPr>
        <w:t xml:space="preserve"> :</w:t>
      </w:r>
      <w:r w:rsidRPr="00AC6D18">
        <w:rPr>
          <w:rtl/>
        </w:rPr>
        <w:t xml:space="preserve"> ف</w:t>
      </w:r>
      <w:r w:rsidR="00331ED3">
        <w:rPr>
          <w:rtl/>
        </w:rPr>
        <w:t>َ</w:t>
      </w:r>
      <w:r w:rsidRPr="00AC6D18">
        <w:rPr>
          <w:rtl/>
        </w:rPr>
        <w:t>ر</w:t>
      </w:r>
      <w:r w:rsidR="00331ED3">
        <w:rPr>
          <w:rtl/>
        </w:rPr>
        <w:t>ُ</w:t>
      </w:r>
      <w:r w:rsidRPr="00AC6D18">
        <w:rPr>
          <w:rtl/>
        </w:rPr>
        <w:t>و</w:t>
      </w:r>
      <w:r w:rsidR="00331ED3">
        <w:rPr>
          <w:rtl/>
        </w:rPr>
        <w:t>ِ</w:t>
      </w:r>
      <w:r w:rsidRPr="00AC6D18">
        <w:rPr>
          <w:rtl/>
        </w:rPr>
        <w:t>ي</w:t>
      </w:r>
      <w:r w:rsidR="00331ED3">
        <w:rPr>
          <w:rtl/>
        </w:rPr>
        <w:t>َ</w:t>
      </w:r>
      <w:r w:rsidRPr="00AC6D18">
        <w:rPr>
          <w:rtl/>
        </w:rPr>
        <w:t>ت</w:t>
      </w:r>
      <w:r w:rsidR="00331ED3">
        <w:rPr>
          <w:rtl/>
        </w:rPr>
        <w:t>ْ</w:t>
      </w:r>
      <w:r w:rsidRPr="00AC6D18">
        <w:rPr>
          <w:rtl/>
        </w:rPr>
        <w:t xml:space="preserve"> أخبار</w:t>
      </w:r>
      <w:r w:rsidR="00331ED3">
        <w:rPr>
          <w:rtl/>
        </w:rPr>
        <w:t>ٌ</w:t>
      </w:r>
      <w:r w:rsidRPr="00AC6D18">
        <w:rPr>
          <w:rtl/>
        </w:rPr>
        <w:t xml:space="preserve"> كثيرة في مناقب الصحابة مفتعلة لا حقيقة لها</w:t>
      </w:r>
      <w:r w:rsidR="00765FF6">
        <w:rPr>
          <w:rFonts w:hint="cs"/>
          <w:rtl/>
        </w:rPr>
        <w:t xml:space="preserve"> </w:t>
      </w:r>
      <w:r w:rsidR="00773F9D">
        <w:rPr>
          <w:rtl/>
        </w:rPr>
        <w:t>!</w:t>
      </w:r>
      <w:r w:rsidR="00375CD3">
        <w:rPr>
          <w:rtl/>
        </w:rPr>
        <w:t xml:space="preserve"> </w:t>
      </w:r>
      <w:r w:rsidR="00331ED3">
        <w:rPr>
          <w:rtl/>
        </w:rPr>
        <w:br/>
      </w:r>
      <w:r w:rsidRPr="00AC6D18">
        <w:rPr>
          <w:rtl/>
        </w:rPr>
        <w:t>فظهر حديث</w:t>
      </w:r>
      <w:r w:rsidR="00331ED3">
        <w:rPr>
          <w:rtl/>
        </w:rPr>
        <w:t>ٌ</w:t>
      </w:r>
      <w:r w:rsidRPr="00AC6D18">
        <w:rPr>
          <w:rtl/>
        </w:rPr>
        <w:t xml:space="preserve"> كثير</w:t>
      </w:r>
      <w:r w:rsidR="00331ED3">
        <w:rPr>
          <w:rtl/>
        </w:rPr>
        <w:t>ٌ</w:t>
      </w:r>
      <w:r w:rsidRPr="00AC6D18">
        <w:rPr>
          <w:rtl/>
        </w:rPr>
        <w:t xml:space="preserve"> موضوع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وبهتان منتشر</w:t>
      </w:r>
      <w:r w:rsidR="00765FF6">
        <w:rPr>
          <w:rFonts w:hint="cs"/>
          <w:rtl/>
        </w:rPr>
        <w:t xml:space="preserve"> </w:t>
      </w:r>
      <w:r w:rsidR="00773F9D">
        <w:rPr>
          <w:rtl/>
        </w:rPr>
        <w:t>!</w:t>
      </w:r>
      <w:r w:rsidRPr="00AC6D18">
        <w:rPr>
          <w:rtl/>
        </w:rPr>
        <w:t xml:space="preserve"> </w:t>
      </w:r>
      <w:r w:rsidRPr="00AC6D18">
        <w:rPr>
          <w:rStyle w:val="rfdFootnotenum"/>
          <w:rtl/>
        </w:rPr>
        <w:t>(3)</w:t>
      </w:r>
      <w:r w:rsidR="00095AA9">
        <w:rPr>
          <w:rtl/>
        </w:rPr>
        <w:t xml:space="preserve"> .</w:t>
      </w:r>
    </w:p>
    <w:p w:rsidR="00AC6D18" w:rsidRPr="00765FF6" w:rsidRDefault="00AC6D18" w:rsidP="00765FF6">
      <w:pPr>
        <w:rPr>
          <w:rStyle w:val="rfdLineChar"/>
          <w:rtl/>
        </w:rPr>
      </w:pPr>
      <w:r w:rsidRPr="00AC6D18">
        <w:rPr>
          <w:rtl/>
        </w:rPr>
        <w:t>وبهذه الجرأة والصلافة ملأوا كتبهم بالأكاذيب الكثيرة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والفضائل المجعولة</w:t>
      </w:r>
      <w:r w:rsidR="007E0241">
        <w:rPr>
          <w:rtl/>
        </w:rPr>
        <w:t xml:space="preserve"> ،</w:t>
      </w:r>
      <w:r w:rsidR="00765FF6">
        <w:rPr>
          <w:rFonts w:hint="cs"/>
          <w:rtl/>
        </w:rPr>
        <w:t xml:space="preserve"> </w:t>
      </w:r>
      <w:r w:rsidR="00765FF6">
        <w:rPr>
          <w:rtl/>
        </w:rPr>
        <w:br/>
      </w:r>
      <w:r w:rsidRPr="00765FF6">
        <w:rPr>
          <w:rStyle w:val="rfdLineChar"/>
          <w:rtl/>
        </w:rPr>
        <w:t>__________________</w:t>
      </w:r>
    </w:p>
    <w:p w:rsidR="00AC6D18" w:rsidRPr="00AC6D18" w:rsidRDefault="00AC6D18" w:rsidP="00331ED3">
      <w:pPr>
        <w:pStyle w:val="rfdFootnote0"/>
        <w:rPr>
          <w:rtl/>
        </w:rPr>
      </w:pPr>
      <w:r>
        <w:rPr>
          <w:rtl/>
        </w:rPr>
        <w:t>(</w:t>
      </w:r>
      <w:r w:rsidRPr="00AC6D18">
        <w:rPr>
          <w:rtl/>
        </w:rPr>
        <w:t>1) شرح نهج البلاغة</w:t>
      </w:r>
      <w:r w:rsidR="004803AF">
        <w:rPr>
          <w:rtl/>
        </w:rPr>
        <w:t xml:space="preserve"> ـ </w:t>
      </w:r>
      <w:r w:rsidRPr="00AC6D18">
        <w:rPr>
          <w:rtl/>
        </w:rPr>
        <w:t xml:space="preserve">لابن أبي الحديد </w:t>
      </w:r>
      <w:r w:rsidR="004803AF">
        <w:rPr>
          <w:rtl/>
        </w:rPr>
        <w:t xml:space="preserve">ـ </w:t>
      </w:r>
      <w:r w:rsidR="004803AF" w:rsidRPr="00484D70">
        <w:rPr>
          <w:rtl/>
        </w:rPr>
        <w:t>11</w:t>
      </w:r>
      <w:r w:rsidR="005C5FDB">
        <w:rPr>
          <w:rFonts w:hint="cs"/>
          <w:rtl/>
        </w:rPr>
        <w:t xml:space="preserve"> </w:t>
      </w:r>
      <w:r w:rsidR="005C5FDB">
        <w:rPr>
          <w:rtl/>
        </w:rPr>
        <w:t xml:space="preserve">/ </w:t>
      </w:r>
      <w:r w:rsidRPr="00484D70">
        <w:rPr>
          <w:rtl/>
        </w:rPr>
        <w:t xml:space="preserve">44 عن كتاب </w:t>
      </w:r>
      <w:r w:rsidR="00AB3A9F" w:rsidRPr="00484D70">
        <w:rPr>
          <w:rtl/>
        </w:rPr>
        <w:t>«</w:t>
      </w:r>
      <w:r w:rsidR="00765FF6">
        <w:rPr>
          <w:rFonts w:hint="cs"/>
          <w:rtl/>
        </w:rPr>
        <w:t xml:space="preserve"> </w:t>
      </w:r>
      <w:r w:rsidRPr="00484D70">
        <w:rPr>
          <w:rtl/>
        </w:rPr>
        <w:t>ا</w:t>
      </w:r>
      <w:r w:rsidR="004803AF" w:rsidRPr="00484D70">
        <w:rPr>
          <w:rtl/>
        </w:rPr>
        <w:t>لأحداث</w:t>
      </w:r>
      <w:r w:rsidR="00765FF6">
        <w:rPr>
          <w:rFonts w:hint="cs"/>
          <w:rtl/>
        </w:rPr>
        <w:t xml:space="preserve"> </w:t>
      </w:r>
      <w:r w:rsidR="00AB3A9F" w:rsidRPr="00484D70">
        <w:rPr>
          <w:rtl/>
        </w:rPr>
        <w:t>»</w:t>
      </w:r>
      <w:r w:rsidR="004803AF" w:rsidRPr="00484D70">
        <w:rPr>
          <w:rtl/>
        </w:rPr>
        <w:t xml:space="preserve"> لأبي الحسن علي بن محم</w:t>
      </w:r>
      <w:r w:rsidR="00331ED3">
        <w:rPr>
          <w:rtl/>
        </w:rPr>
        <w:t>ّ</w:t>
      </w:r>
      <w:r w:rsidR="004803AF" w:rsidRPr="00484D70">
        <w:rPr>
          <w:rtl/>
        </w:rPr>
        <w:t xml:space="preserve">د </w:t>
      </w:r>
      <w:r w:rsidR="00331ED3">
        <w:rPr>
          <w:rtl/>
        </w:rPr>
        <w:br/>
      </w:r>
      <w:r w:rsidR="004803AF" w:rsidRPr="00484D70">
        <w:rPr>
          <w:rtl/>
        </w:rPr>
        <w:t>المدائني</w:t>
      </w:r>
      <w:r w:rsidR="00095AA9">
        <w:rPr>
          <w:rtl/>
        </w:rPr>
        <w:t xml:space="preserve"> .</w:t>
      </w:r>
    </w:p>
    <w:p w:rsidR="00AC6D18" w:rsidRPr="00AC6D18" w:rsidRDefault="00AC6D18" w:rsidP="00331ED3">
      <w:pPr>
        <w:pStyle w:val="rfdFootnote0"/>
        <w:rPr>
          <w:rtl/>
        </w:rPr>
      </w:pPr>
      <w:r>
        <w:rPr>
          <w:rtl/>
        </w:rPr>
        <w:t>(</w:t>
      </w:r>
      <w:r w:rsidRPr="00AC6D18">
        <w:rPr>
          <w:rtl/>
        </w:rPr>
        <w:t>2) المصدر السابق</w:t>
      </w:r>
      <w:r w:rsidR="007E0241">
        <w:rPr>
          <w:rtl/>
        </w:rPr>
        <w:t xml:space="preserve"> :</w:t>
      </w:r>
      <w:r w:rsidR="004803AF">
        <w:rPr>
          <w:rtl/>
        </w:rPr>
        <w:t xml:space="preserve"> </w:t>
      </w:r>
      <w:r w:rsidRPr="00484D70">
        <w:rPr>
          <w:rtl/>
        </w:rPr>
        <w:t>11</w:t>
      </w:r>
      <w:r w:rsidR="005C5FDB">
        <w:rPr>
          <w:rFonts w:hint="cs"/>
          <w:rtl/>
        </w:rPr>
        <w:t xml:space="preserve"> </w:t>
      </w:r>
      <w:r w:rsidR="005C5FDB">
        <w:rPr>
          <w:rtl/>
        </w:rPr>
        <w:t xml:space="preserve">/ </w:t>
      </w:r>
      <w:r w:rsidRPr="00484D70">
        <w:rPr>
          <w:rtl/>
        </w:rPr>
        <w:t>46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pStyle w:val="rfdFootnote0"/>
        <w:rPr>
          <w:rtl/>
        </w:rPr>
      </w:pPr>
      <w:r>
        <w:rPr>
          <w:rtl/>
        </w:rPr>
        <w:t>(</w:t>
      </w:r>
      <w:r w:rsidRPr="00AC6D18">
        <w:rPr>
          <w:rtl/>
        </w:rPr>
        <w:t>3) المصدر السابق</w:t>
      </w:r>
      <w:r w:rsidR="00095AA9">
        <w:rPr>
          <w:rtl/>
        </w:rPr>
        <w:t xml:space="preserve"> .</w:t>
      </w:r>
    </w:p>
    <w:p w:rsidR="00AC6D18" w:rsidRPr="00AC6D18" w:rsidRDefault="00AC6D18" w:rsidP="004803AF">
      <w:pPr>
        <w:pStyle w:val="rfdNormal0"/>
        <w:rPr>
          <w:rtl/>
        </w:rPr>
      </w:pPr>
      <w:r>
        <w:rPr>
          <w:rtl/>
        </w:rPr>
        <w:br w:type="page"/>
      </w:r>
      <w:r w:rsidRPr="00AC6D18">
        <w:rPr>
          <w:rtl/>
        </w:rPr>
        <w:lastRenderedPageBreak/>
        <w:t>والأحاديث الموضوعة</w:t>
      </w:r>
      <w:r w:rsidR="00095AA9">
        <w:rPr>
          <w:rtl/>
        </w:rPr>
        <w:t xml:space="preserve"> .</w:t>
      </w:r>
    </w:p>
    <w:p w:rsidR="00AC6D18" w:rsidRPr="00AC6D18" w:rsidRDefault="00AC6D18" w:rsidP="005A39E0">
      <w:pPr>
        <w:rPr>
          <w:rtl/>
        </w:rPr>
      </w:pPr>
      <w:r w:rsidRPr="00AC6D18">
        <w:rPr>
          <w:rtl/>
        </w:rPr>
        <w:t>وحيث لم يطالوا إنكار فضيلة المولد الشريف للإ</w:t>
      </w:r>
      <w:r w:rsidR="005A39E0">
        <w:rPr>
          <w:rtl/>
        </w:rPr>
        <w:t>ِ</w:t>
      </w:r>
      <w:r w:rsidRPr="00AC6D18">
        <w:rPr>
          <w:rtl/>
        </w:rPr>
        <w:t>مام علي</w:t>
      </w:r>
      <w:r w:rsidR="005A39E0">
        <w:rPr>
          <w:rtl/>
        </w:rPr>
        <w:t>ّ</w:t>
      </w:r>
      <w:r w:rsidRPr="00AC6D18">
        <w:rPr>
          <w:rtl/>
        </w:rPr>
        <w:t xml:space="preserve"> </w:t>
      </w:r>
      <w:r w:rsidR="005A39E0">
        <w:rPr>
          <w:rtl/>
        </w:rPr>
        <w:t>عليه السلام</w:t>
      </w:r>
      <w:r w:rsidRPr="00AC6D18">
        <w:rPr>
          <w:rtl/>
        </w:rPr>
        <w:t xml:space="preserve"> لوضوحه</w:t>
      </w:r>
      <w:r w:rsidR="00375CD3">
        <w:rPr>
          <w:rtl/>
        </w:rPr>
        <w:t xml:space="preserve"> </w:t>
      </w:r>
      <w:r w:rsidR="005A39E0">
        <w:rPr>
          <w:rtl/>
        </w:rPr>
        <w:br/>
      </w:r>
      <w:r w:rsidRPr="00AC6D18">
        <w:rPr>
          <w:rtl/>
        </w:rPr>
        <w:t>واشتهاره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بل تواتره والات</w:t>
      </w:r>
      <w:r w:rsidR="005A39E0">
        <w:rPr>
          <w:rtl/>
        </w:rPr>
        <w:t>ّ</w:t>
      </w:r>
      <w:r w:rsidRPr="00AC6D18">
        <w:rPr>
          <w:rtl/>
        </w:rPr>
        <w:t>فاق عليه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عمدوا إلى وضع أ</w:t>
      </w:r>
      <w:r w:rsidR="005A39E0">
        <w:rPr>
          <w:rtl/>
        </w:rPr>
        <w:t>ُ</w:t>
      </w:r>
      <w:r w:rsidRPr="00AC6D18">
        <w:rPr>
          <w:rtl/>
        </w:rPr>
        <w:t>سلوب آخر لإ</w:t>
      </w:r>
      <w:r w:rsidR="005A39E0">
        <w:rPr>
          <w:rtl/>
        </w:rPr>
        <w:t>ِ</w:t>
      </w:r>
      <w:r w:rsidRPr="00AC6D18">
        <w:rPr>
          <w:rtl/>
        </w:rPr>
        <w:t>خفاء أثرها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وهو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اد</w:t>
      </w:r>
      <w:r w:rsidR="000D783B">
        <w:rPr>
          <w:rtl/>
        </w:rPr>
        <w:t>ّ</w:t>
      </w:r>
      <w:r w:rsidRPr="00AC6D18">
        <w:rPr>
          <w:rtl/>
        </w:rPr>
        <w:t>عاء مثل ذلك لشخص آخر هو الصحابي حكيم بن حزام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ورو</w:t>
      </w:r>
      <w:r w:rsidR="005A39E0">
        <w:rPr>
          <w:rtl/>
        </w:rPr>
        <w:t>ّ</w:t>
      </w:r>
      <w:r w:rsidRPr="00AC6D18">
        <w:rPr>
          <w:rtl/>
        </w:rPr>
        <w:t>جوا لهذه المزعومة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حسب الإ</w:t>
      </w:r>
      <w:r w:rsidR="000D783B">
        <w:rPr>
          <w:rtl/>
        </w:rPr>
        <w:t>ِ</w:t>
      </w:r>
      <w:r w:rsidRPr="00AC6D18">
        <w:rPr>
          <w:rtl/>
        </w:rPr>
        <w:t>مكانات التي هي</w:t>
      </w:r>
      <w:r w:rsidR="000D783B">
        <w:rPr>
          <w:rtl/>
        </w:rPr>
        <w:t>ّ</w:t>
      </w:r>
      <w:r w:rsidRPr="00AC6D18">
        <w:rPr>
          <w:rtl/>
        </w:rPr>
        <w:t>أتها لهم السلطة وأعوانها</w:t>
      </w:r>
      <w:r w:rsidR="00095AA9">
        <w:rPr>
          <w:rtl/>
        </w:rPr>
        <w:t xml:space="preserve"> .</w:t>
      </w:r>
    </w:p>
    <w:p w:rsidR="00AC6D18" w:rsidRPr="00AC6D18" w:rsidRDefault="00AC6D18" w:rsidP="000D783B">
      <w:pPr>
        <w:rPr>
          <w:rtl/>
        </w:rPr>
      </w:pPr>
      <w:r w:rsidRPr="00AC6D18">
        <w:rPr>
          <w:rtl/>
        </w:rPr>
        <w:t>وهذه ليست أو</w:t>
      </w:r>
      <w:r w:rsidR="000D783B">
        <w:rPr>
          <w:rtl/>
        </w:rPr>
        <w:t>ّ</w:t>
      </w:r>
      <w:r w:rsidRPr="00AC6D18">
        <w:rPr>
          <w:rtl/>
        </w:rPr>
        <w:t>ل خصوصية يحاولون سلبها علي</w:t>
      </w:r>
      <w:r w:rsidR="000D783B">
        <w:rPr>
          <w:rtl/>
        </w:rPr>
        <w:t>ّ</w:t>
      </w:r>
      <w:r w:rsidRPr="00AC6D18">
        <w:rPr>
          <w:rtl/>
        </w:rPr>
        <w:t>ا</w:t>
      </w:r>
      <w:r w:rsidR="000D783B">
        <w:rPr>
          <w:rtl/>
        </w:rPr>
        <w:t>ً</w:t>
      </w:r>
      <w:r w:rsidRPr="00AC6D18">
        <w:rPr>
          <w:rtl/>
        </w:rPr>
        <w:t xml:space="preserve"> </w:t>
      </w:r>
      <w:r w:rsidR="000D783B">
        <w:rPr>
          <w:rtl/>
        </w:rPr>
        <w:t>عليه السلام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بل هناك غيرها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كثير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منها</w:t>
      </w:r>
      <w:r w:rsidR="007E0241">
        <w:rPr>
          <w:rtl/>
        </w:rPr>
        <w:t xml:space="preserve"> :</w:t>
      </w:r>
    </w:p>
    <w:p w:rsidR="00AC6D18" w:rsidRPr="00AC6D18" w:rsidRDefault="00AC6D18" w:rsidP="00AC6D18">
      <w:pPr>
        <w:rPr>
          <w:rtl/>
        </w:rPr>
      </w:pPr>
      <w:r w:rsidRPr="004803AF">
        <w:rPr>
          <w:rStyle w:val="rfdBold2"/>
          <w:rtl/>
        </w:rPr>
        <w:t>الحديث المتواتر</w:t>
      </w:r>
      <w:r w:rsidRPr="00AC6D18">
        <w:rPr>
          <w:rtl/>
        </w:rPr>
        <w:t xml:space="preserve"> المت</w:t>
      </w:r>
      <w:r w:rsidR="000D783B">
        <w:rPr>
          <w:rtl/>
        </w:rPr>
        <w:t>َّ</w:t>
      </w:r>
      <w:r w:rsidRPr="00AC6D18">
        <w:rPr>
          <w:rtl/>
        </w:rPr>
        <w:t>فق على صح</w:t>
      </w:r>
      <w:r w:rsidR="000D783B">
        <w:rPr>
          <w:rtl/>
        </w:rPr>
        <w:t>ّ</w:t>
      </w:r>
      <w:r w:rsidRPr="00AC6D18">
        <w:rPr>
          <w:rtl/>
        </w:rPr>
        <w:t>ته</w:t>
      </w:r>
      <w:r w:rsidR="007E0241">
        <w:rPr>
          <w:rtl/>
        </w:rPr>
        <w:t xml:space="preserve"> :</w:t>
      </w:r>
      <w:r w:rsidRPr="00AC6D18">
        <w:rPr>
          <w:rtl/>
        </w:rPr>
        <w:t xml:space="preserve"> </w:t>
      </w:r>
      <w:r w:rsidR="00AB3A9F" w:rsidRPr="00AC6D18">
        <w:rPr>
          <w:rtl/>
        </w:rPr>
        <w:t>«</w:t>
      </w:r>
      <w:r w:rsidR="00830C8B">
        <w:rPr>
          <w:rFonts w:hint="cs"/>
          <w:rtl/>
        </w:rPr>
        <w:t xml:space="preserve"> </w:t>
      </w:r>
      <w:r w:rsidRPr="00AC6D18">
        <w:rPr>
          <w:rtl/>
        </w:rPr>
        <w:t>أنا مدينة العلم وعلي</w:t>
      </w:r>
      <w:r w:rsidR="000D783B">
        <w:rPr>
          <w:rtl/>
        </w:rPr>
        <w:t>ٌّ</w:t>
      </w:r>
      <w:r w:rsidRPr="00AC6D18">
        <w:rPr>
          <w:rtl/>
        </w:rPr>
        <w:t xml:space="preserve"> بابها</w:t>
      </w:r>
      <w:r w:rsidR="00830C8B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وضعوا قباله حديثا</w:t>
      </w:r>
      <w:r w:rsidR="000D783B">
        <w:rPr>
          <w:rtl/>
        </w:rPr>
        <w:t>ً</w:t>
      </w:r>
      <w:r w:rsidRPr="00AC6D18">
        <w:rPr>
          <w:rtl/>
        </w:rPr>
        <w:t xml:space="preserve"> واهيا</w:t>
      </w:r>
      <w:r w:rsidR="000D783B">
        <w:rPr>
          <w:rtl/>
        </w:rPr>
        <w:t>ً</w:t>
      </w:r>
      <w:r w:rsidRPr="00AC6D18">
        <w:rPr>
          <w:rtl/>
        </w:rPr>
        <w:t xml:space="preserve"> هو</w:t>
      </w:r>
      <w:r w:rsidR="007E0241">
        <w:rPr>
          <w:rtl/>
        </w:rPr>
        <w:t xml:space="preserve"> :</w:t>
      </w:r>
      <w:r w:rsidRPr="00AC6D18">
        <w:rPr>
          <w:rtl/>
        </w:rPr>
        <w:t xml:space="preserve"> </w:t>
      </w:r>
      <w:r w:rsidR="00AB3A9F" w:rsidRPr="00AC6D18">
        <w:rPr>
          <w:rtl/>
        </w:rPr>
        <w:t>«</w:t>
      </w:r>
      <w:r w:rsidR="00830C8B">
        <w:rPr>
          <w:rFonts w:hint="cs"/>
          <w:rtl/>
        </w:rPr>
        <w:t xml:space="preserve"> </w:t>
      </w:r>
      <w:r w:rsidRPr="00AC6D18">
        <w:rPr>
          <w:rtl/>
        </w:rPr>
        <w:t>أنا مدينة العلم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وأبو بكر أساسها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وعمر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حيطانها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وعثمان سقفها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وعلي</w:t>
      </w:r>
      <w:r w:rsidR="000D783B">
        <w:rPr>
          <w:rtl/>
        </w:rPr>
        <w:t>ٌّ</w:t>
      </w:r>
      <w:r w:rsidRPr="00AC6D18">
        <w:rPr>
          <w:rtl/>
        </w:rPr>
        <w:t xml:space="preserve"> بابها</w:t>
      </w:r>
      <w:r w:rsidR="00830C8B">
        <w:rPr>
          <w:rFonts w:hint="cs"/>
          <w:rtl/>
        </w:rPr>
        <w:t xml:space="preserve"> </w:t>
      </w:r>
      <w:r w:rsidR="00773F9D">
        <w:rPr>
          <w:rtl/>
        </w:rPr>
        <w:t>!</w:t>
      </w:r>
      <w:r w:rsidR="00830C8B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Pr="00AC6D18">
        <w:rPr>
          <w:rtl/>
        </w:rPr>
        <w:t xml:space="preserve"> </w:t>
      </w:r>
      <w:r w:rsidRPr="00AC6D18">
        <w:rPr>
          <w:rStyle w:val="rfdFootnotenum"/>
          <w:rtl/>
        </w:rPr>
        <w:t>(4)</w:t>
      </w:r>
      <w:r w:rsidR="00095AA9">
        <w:rPr>
          <w:rtl/>
        </w:rPr>
        <w:t xml:space="preserve"> .</w:t>
      </w:r>
    </w:p>
    <w:p w:rsidR="00AC6D18" w:rsidRPr="00AC6D18" w:rsidRDefault="00AC6D18" w:rsidP="002B12E0">
      <w:pPr>
        <w:rPr>
          <w:rtl/>
        </w:rPr>
      </w:pPr>
      <w:r w:rsidRPr="003646F4">
        <w:rPr>
          <w:rStyle w:val="rfdBold2"/>
          <w:rtl/>
        </w:rPr>
        <w:t>وحديثا</w:t>
      </w:r>
      <w:r w:rsidR="000D783B" w:rsidRPr="003646F4">
        <w:rPr>
          <w:rStyle w:val="rfdBold2"/>
          <w:rtl/>
        </w:rPr>
        <w:t>ً</w:t>
      </w:r>
      <w:r w:rsidRPr="003646F4">
        <w:rPr>
          <w:rStyle w:val="rfdBold2"/>
          <w:rtl/>
        </w:rPr>
        <w:t xml:space="preserve"> آخر</w:t>
      </w:r>
      <w:r w:rsidR="007E0241" w:rsidRPr="00830C8B">
        <w:rPr>
          <w:rtl/>
        </w:rPr>
        <w:t xml:space="preserve"> ،</w:t>
      </w:r>
      <w:r w:rsidRPr="00830C8B">
        <w:rPr>
          <w:rtl/>
        </w:rPr>
        <w:t xml:space="preserve"> </w:t>
      </w:r>
      <w:r w:rsidRPr="00AC6D18">
        <w:rPr>
          <w:rtl/>
        </w:rPr>
        <w:t>أشد</w:t>
      </w:r>
      <w:r w:rsidR="000D783B">
        <w:rPr>
          <w:rtl/>
        </w:rPr>
        <w:t>ُّ</w:t>
      </w:r>
      <w:r w:rsidRPr="00AC6D18">
        <w:rPr>
          <w:rtl/>
        </w:rPr>
        <w:t xml:space="preserve"> وهنا</w:t>
      </w:r>
      <w:r w:rsidR="000D783B">
        <w:rPr>
          <w:rtl/>
        </w:rPr>
        <w:t>ً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وأظهر وضعا</w:t>
      </w:r>
      <w:r w:rsidR="000D783B">
        <w:rPr>
          <w:rtl/>
        </w:rPr>
        <w:t>ً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هو</w:t>
      </w:r>
      <w:r w:rsidR="007E0241">
        <w:rPr>
          <w:rtl/>
        </w:rPr>
        <w:t xml:space="preserve"> :</w:t>
      </w:r>
      <w:r w:rsidRPr="00AC6D18">
        <w:rPr>
          <w:rtl/>
        </w:rPr>
        <w:t xml:space="preserve"> </w:t>
      </w:r>
      <w:r w:rsidR="00AB3A9F" w:rsidRPr="00AC6D18">
        <w:rPr>
          <w:rtl/>
        </w:rPr>
        <w:t>«</w:t>
      </w:r>
      <w:r w:rsidR="00830C8B">
        <w:rPr>
          <w:rFonts w:hint="cs"/>
          <w:rtl/>
        </w:rPr>
        <w:t xml:space="preserve"> </w:t>
      </w:r>
      <w:r w:rsidRPr="00AC6D18">
        <w:rPr>
          <w:rtl/>
        </w:rPr>
        <w:t>أنا مدينة العلم</w:t>
      </w:r>
      <w:r w:rsidR="007E0241">
        <w:rPr>
          <w:rtl/>
        </w:rPr>
        <w:t xml:space="preserve"> ،</w:t>
      </w:r>
      <w:r w:rsidR="004803AF">
        <w:rPr>
          <w:rtl/>
        </w:rPr>
        <w:t xml:space="preserve"> وعلي</w:t>
      </w:r>
      <w:r w:rsidR="002B12E0">
        <w:rPr>
          <w:rtl/>
        </w:rPr>
        <w:t>ٌّ</w:t>
      </w:r>
      <w:r w:rsidR="004803AF">
        <w:rPr>
          <w:rtl/>
        </w:rPr>
        <w:t xml:space="preserve"> بابها</w:t>
      </w:r>
      <w:r w:rsidR="007E0241">
        <w:rPr>
          <w:rtl/>
        </w:rPr>
        <w:t xml:space="preserve"> ،</w:t>
      </w:r>
      <w:r w:rsidR="002B12E0">
        <w:rPr>
          <w:rtl/>
        </w:rPr>
        <w:t xml:space="preserve"> ومعاوية</w:t>
      </w:r>
      <w:r w:rsidR="004803AF">
        <w:rPr>
          <w:rtl/>
        </w:rPr>
        <w:t xml:space="preserve"> </w:t>
      </w:r>
      <w:r w:rsidR="002B12E0">
        <w:rPr>
          <w:rtl/>
        </w:rPr>
        <w:br/>
      </w:r>
      <w:r w:rsidRPr="00AC6D18">
        <w:rPr>
          <w:rtl/>
        </w:rPr>
        <w:t>حلقتها</w:t>
      </w:r>
      <w:r w:rsidR="00830C8B">
        <w:rPr>
          <w:rFonts w:hint="cs"/>
          <w:rtl/>
        </w:rPr>
        <w:t xml:space="preserve"> </w:t>
      </w:r>
      <w:r w:rsidR="00773F9D">
        <w:rPr>
          <w:rtl/>
        </w:rPr>
        <w:t>!</w:t>
      </w:r>
      <w:r w:rsidR="00830C8B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Pr="00AC6D18">
        <w:rPr>
          <w:rtl/>
        </w:rPr>
        <w:t xml:space="preserve"> </w:t>
      </w:r>
      <w:r w:rsidRPr="00AC6D18">
        <w:rPr>
          <w:rStyle w:val="rfdFootnotenum"/>
          <w:rtl/>
        </w:rPr>
        <w:t>(5)</w:t>
      </w:r>
      <w:r w:rsidR="00095AA9">
        <w:rPr>
          <w:rtl/>
        </w:rPr>
        <w:t xml:space="preserve"> .</w:t>
      </w:r>
    </w:p>
    <w:p w:rsidR="00AC6D18" w:rsidRPr="00AC6D18" w:rsidRDefault="00AC6D18" w:rsidP="002B12E0">
      <w:pPr>
        <w:rPr>
          <w:rtl/>
        </w:rPr>
      </w:pPr>
      <w:r w:rsidRPr="004803AF">
        <w:rPr>
          <w:rStyle w:val="rfdBold2"/>
          <w:rtl/>
        </w:rPr>
        <w:t>ومنها</w:t>
      </w:r>
      <w:r w:rsidRPr="00AC6D18">
        <w:rPr>
          <w:rtl/>
        </w:rPr>
        <w:t xml:space="preserve"> الحديث المتواتر الثابت الآخر</w:t>
      </w:r>
      <w:r w:rsidR="007E0241">
        <w:rPr>
          <w:rtl/>
        </w:rPr>
        <w:t xml:space="preserve"> :</w:t>
      </w:r>
      <w:r w:rsidRPr="00AC6D18">
        <w:rPr>
          <w:rtl/>
        </w:rPr>
        <w:t xml:space="preserve"> </w:t>
      </w:r>
      <w:r w:rsidR="00AB3A9F" w:rsidRPr="00AC6D18">
        <w:rPr>
          <w:rtl/>
        </w:rPr>
        <w:t>«</w:t>
      </w:r>
      <w:r w:rsidR="00830C8B">
        <w:rPr>
          <w:rFonts w:hint="cs"/>
          <w:rtl/>
        </w:rPr>
        <w:t xml:space="preserve"> </w:t>
      </w:r>
      <w:r w:rsidRPr="00AC6D18">
        <w:rPr>
          <w:rtl/>
        </w:rPr>
        <w:t>عل</w:t>
      </w:r>
      <w:r w:rsidR="002B12E0">
        <w:rPr>
          <w:rtl/>
        </w:rPr>
        <w:t>يٌّ</w:t>
      </w:r>
      <w:r w:rsidRPr="00AC6D18">
        <w:rPr>
          <w:rtl/>
        </w:rPr>
        <w:t xml:space="preserve"> من</w:t>
      </w:r>
      <w:r w:rsidR="002B12E0">
        <w:rPr>
          <w:rtl/>
        </w:rPr>
        <w:t>ّ</w:t>
      </w:r>
      <w:r w:rsidRPr="00AC6D18">
        <w:rPr>
          <w:rtl/>
        </w:rPr>
        <w:t>ي بمنزلة هارون من موسى</w:t>
      </w:r>
      <w:r w:rsidR="00830C8B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وضعوا قباله حديثا</w:t>
      </w:r>
      <w:r w:rsidR="002B12E0">
        <w:rPr>
          <w:rtl/>
        </w:rPr>
        <w:t>ً</w:t>
      </w:r>
      <w:r w:rsidRPr="00AC6D18">
        <w:rPr>
          <w:rtl/>
        </w:rPr>
        <w:t xml:space="preserve"> يشهد متنه وسياقه بوضعه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فضلا</w:t>
      </w:r>
      <w:r w:rsidR="002B12E0">
        <w:rPr>
          <w:rtl/>
        </w:rPr>
        <w:t>ً</w:t>
      </w:r>
      <w:r w:rsidRPr="00AC6D18">
        <w:rPr>
          <w:rtl/>
        </w:rPr>
        <w:t xml:space="preserve"> عن سنده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هو</w:t>
      </w:r>
      <w:r w:rsidR="007E0241">
        <w:rPr>
          <w:rtl/>
        </w:rPr>
        <w:t xml:space="preserve"> :</w:t>
      </w:r>
      <w:r w:rsidRPr="00AC6D18">
        <w:rPr>
          <w:rtl/>
        </w:rPr>
        <w:t xml:space="preserve"> </w:t>
      </w:r>
      <w:r w:rsidR="00AB3A9F" w:rsidRPr="00AC6D18">
        <w:rPr>
          <w:rtl/>
        </w:rPr>
        <w:t>«</w:t>
      </w:r>
      <w:r w:rsidR="00830C8B">
        <w:rPr>
          <w:rFonts w:hint="cs"/>
          <w:rtl/>
        </w:rPr>
        <w:t xml:space="preserve"> </w:t>
      </w:r>
      <w:r w:rsidRPr="00AC6D18">
        <w:rPr>
          <w:rtl/>
        </w:rPr>
        <w:t>أبو بكر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وعمر من</w:t>
      </w:r>
      <w:r w:rsidR="002B12E0">
        <w:rPr>
          <w:rtl/>
        </w:rPr>
        <w:t>ّ</w:t>
      </w:r>
      <w:r w:rsidRPr="00AC6D18">
        <w:rPr>
          <w:rtl/>
        </w:rPr>
        <w:t>ي بمنزلة هارون من موسى</w:t>
      </w:r>
      <w:r w:rsidR="00830C8B">
        <w:rPr>
          <w:rFonts w:hint="cs"/>
          <w:rtl/>
        </w:rPr>
        <w:t xml:space="preserve"> </w:t>
      </w:r>
      <w:r w:rsidR="00773F9D">
        <w:rPr>
          <w:rtl/>
        </w:rPr>
        <w:t>!</w:t>
      </w:r>
      <w:r w:rsidR="00830C8B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Pr="00AC6D18">
        <w:rPr>
          <w:rtl/>
        </w:rPr>
        <w:t xml:space="preserve"> </w:t>
      </w:r>
      <w:r w:rsidRPr="00AC6D18">
        <w:rPr>
          <w:rStyle w:val="rfdFootnotenum"/>
          <w:rtl/>
        </w:rPr>
        <w:t>(6)</w:t>
      </w:r>
      <w:r w:rsidR="00095AA9">
        <w:rPr>
          <w:rtl/>
        </w:rPr>
        <w:t xml:space="preserve"> .</w:t>
      </w:r>
    </w:p>
    <w:p w:rsidR="00AC6D18" w:rsidRPr="00AC6D18" w:rsidRDefault="00AC6D18" w:rsidP="002B12E0">
      <w:pPr>
        <w:rPr>
          <w:rtl/>
        </w:rPr>
      </w:pPr>
      <w:r w:rsidRPr="004803AF">
        <w:rPr>
          <w:rStyle w:val="rfdBold2"/>
          <w:rtl/>
        </w:rPr>
        <w:t>ومنها</w:t>
      </w:r>
      <w:r w:rsidRPr="00AC6D18">
        <w:rPr>
          <w:rtl/>
        </w:rPr>
        <w:t xml:space="preserve"> الحديث المتواتر الصحيح الآخر</w:t>
      </w:r>
      <w:r w:rsidR="007E0241">
        <w:rPr>
          <w:rtl/>
        </w:rPr>
        <w:t xml:space="preserve"> :</w:t>
      </w:r>
      <w:r w:rsidRPr="00AC6D18">
        <w:rPr>
          <w:rtl/>
        </w:rPr>
        <w:t xml:space="preserve"> </w:t>
      </w:r>
      <w:r w:rsidR="00AB3A9F" w:rsidRPr="00AC6D18">
        <w:rPr>
          <w:rtl/>
        </w:rPr>
        <w:t>«</w:t>
      </w:r>
      <w:r w:rsidR="00830C8B">
        <w:rPr>
          <w:rFonts w:hint="cs"/>
          <w:rtl/>
        </w:rPr>
        <w:t xml:space="preserve"> </w:t>
      </w:r>
      <w:r w:rsidRPr="00AC6D18">
        <w:rPr>
          <w:rtl/>
        </w:rPr>
        <w:t>لأ</w:t>
      </w:r>
      <w:r w:rsidR="002B12E0">
        <w:rPr>
          <w:rtl/>
        </w:rPr>
        <w:t>ُ</w:t>
      </w:r>
      <w:r w:rsidRPr="00AC6D18">
        <w:rPr>
          <w:rtl/>
        </w:rPr>
        <w:t>عطين</w:t>
      </w:r>
      <w:r w:rsidR="002B12E0">
        <w:rPr>
          <w:rtl/>
        </w:rPr>
        <w:t>َّ</w:t>
      </w:r>
      <w:r w:rsidRPr="00AC6D18">
        <w:rPr>
          <w:rtl/>
        </w:rPr>
        <w:t xml:space="preserve"> الراية غدا</w:t>
      </w:r>
      <w:r w:rsidR="002B12E0">
        <w:rPr>
          <w:rtl/>
        </w:rPr>
        <w:t>ً</w:t>
      </w:r>
      <w:r w:rsidRPr="00AC6D18">
        <w:rPr>
          <w:rtl/>
        </w:rPr>
        <w:t xml:space="preserve"> رجلا</w:t>
      </w:r>
      <w:r w:rsidR="002B12E0">
        <w:rPr>
          <w:rtl/>
        </w:rPr>
        <w:t>ً</w:t>
      </w:r>
      <w:r w:rsidRPr="00AC6D18">
        <w:rPr>
          <w:rtl/>
        </w:rPr>
        <w:t xml:space="preserve"> يحب</w:t>
      </w:r>
      <w:r w:rsidR="002B12E0">
        <w:rPr>
          <w:rtl/>
        </w:rPr>
        <w:t>ُّ</w:t>
      </w:r>
      <w:r w:rsidRPr="00AC6D18">
        <w:rPr>
          <w:rtl/>
        </w:rPr>
        <w:t xml:space="preserve"> الله</w:t>
      </w:r>
      <w:r w:rsidR="002B12E0">
        <w:rPr>
          <w:rtl/>
        </w:rPr>
        <w:t>َ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ور</w:t>
      </w:r>
      <w:r w:rsidR="002B12E0">
        <w:rPr>
          <w:rtl/>
        </w:rPr>
        <w:t>َ</w:t>
      </w:r>
      <w:r w:rsidRPr="00AC6D18">
        <w:rPr>
          <w:rtl/>
        </w:rPr>
        <w:t>سول</w:t>
      </w:r>
      <w:r w:rsidR="002B12E0">
        <w:rPr>
          <w:rtl/>
        </w:rPr>
        <w:t>َ</w:t>
      </w:r>
      <w:r w:rsidRPr="00AC6D18">
        <w:rPr>
          <w:rtl/>
        </w:rPr>
        <w:t>ه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ويحب</w:t>
      </w:r>
      <w:r w:rsidR="002B12E0">
        <w:rPr>
          <w:rtl/>
        </w:rPr>
        <w:t>ّ</w:t>
      </w:r>
      <w:r w:rsidRPr="00AC6D18">
        <w:rPr>
          <w:rtl/>
        </w:rPr>
        <w:t>ه الله</w:t>
      </w:r>
      <w:r w:rsidR="002B12E0">
        <w:rPr>
          <w:rtl/>
        </w:rPr>
        <w:t>ُ</w:t>
      </w:r>
      <w:r w:rsidRPr="00AC6D18">
        <w:rPr>
          <w:rtl/>
        </w:rPr>
        <w:t xml:space="preserve"> ورسول</w:t>
      </w:r>
      <w:r w:rsidR="002B12E0">
        <w:rPr>
          <w:rtl/>
        </w:rPr>
        <w:t>ُ</w:t>
      </w:r>
      <w:r w:rsidRPr="00AC6D18">
        <w:rPr>
          <w:rtl/>
        </w:rPr>
        <w:t>ه</w:t>
      </w:r>
      <w:r w:rsidR="00095AA9">
        <w:rPr>
          <w:rFonts w:hint="cs"/>
          <w:rtl/>
        </w:rPr>
        <w:t xml:space="preserve"> </w:t>
      </w:r>
      <w:r w:rsidR="00095AA9">
        <w:rPr>
          <w:rtl/>
        </w:rPr>
        <w:t>. . .</w:t>
      </w:r>
      <w:r w:rsidR="00830C8B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وضعوا قباله حديثا</w:t>
      </w:r>
      <w:r w:rsidR="002B12E0">
        <w:rPr>
          <w:rtl/>
        </w:rPr>
        <w:t>ً</w:t>
      </w:r>
      <w:r w:rsidRPr="00AC6D18">
        <w:rPr>
          <w:rtl/>
        </w:rPr>
        <w:t xml:space="preserve"> مثيرا</w:t>
      </w:r>
      <w:r w:rsidR="002B12E0">
        <w:rPr>
          <w:rtl/>
        </w:rPr>
        <w:t>ً</w:t>
      </w:r>
      <w:r w:rsidRPr="00AC6D18">
        <w:rPr>
          <w:rtl/>
        </w:rPr>
        <w:t xml:space="preserve"> للضحك والسخرية والاستغراب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هو</w:t>
      </w:r>
      <w:r w:rsidR="007E0241">
        <w:rPr>
          <w:rtl/>
        </w:rPr>
        <w:t xml:space="preserve"> :</w:t>
      </w:r>
      <w:r w:rsidRPr="00AC6D18">
        <w:rPr>
          <w:rtl/>
        </w:rPr>
        <w:t xml:space="preserve"> </w:t>
      </w:r>
      <w:r w:rsidR="00AB3A9F" w:rsidRPr="00AC6D18">
        <w:rPr>
          <w:rtl/>
        </w:rPr>
        <w:t>«</w:t>
      </w:r>
      <w:r w:rsidR="00830C8B">
        <w:rPr>
          <w:rFonts w:hint="cs"/>
          <w:rtl/>
        </w:rPr>
        <w:t xml:space="preserve"> </w:t>
      </w:r>
      <w:r w:rsidRPr="00AC6D18">
        <w:rPr>
          <w:rtl/>
        </w:rPr>
        <w:t>لأ</w:t>
      </w:r>
      <w:r w:rsidR="002B12E0">
        <w:rPr>
          <w:rtl/>
        </w:rPr>
        <w:t>ُ</w:t>
      </w:r>
      <w:r w:rsidRPr="00AC6D18">
        <w:rPr>
          <w:rtl/>
        </w:rPr>
        <w:t>عطين</w:t>
      </w:r>
      <w:r w:rsidR="002B12E0">
        <w:rPr>
          <w:rtl/>
        </w:rPr>
        <w:t>َّ</w:t>
      </w:r>
      <w:r w:rsidRPr="00AC6D18">
        <w:rPr>
          <w:rtl/>
        </w:rPr>
        <w:t xml:space="preserve"> هذا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الكتاب رجلا</w:t>
      </w:r>
      <w:r w:rsidR="002B12E0">
        <w:rPr>
          <w:rtl/>
        </w:rPr>
        <w:t>ً</w:t>
      </w:r>
      <w:r w:rsidRPr="00AC6D18">
        <w:rPr>
          <w:rtl/>
        </w:rPr>
        <w:t xml:space="preserve"> يحب</w:t>
      </w:r>
      <w:r w:rsidR="002B12E0">
        <w:rPr>
          <w:rtl/>
        </w:rPr>
        <w:t>ُّ</w:t>
      </w:r>
      <w:r w:rsidRPr="00AC6D18">
        <w:rPr>
          <w:rtl/>
        </w:rPr>
        <w:t xml:space="preserve"> الله ورسوله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ويحب</w:t>
      </w:r>
      <w:r w:rsidR="002B12E0">
        <w:rPr>
          <w:rtl/>
        </w:rPr>
        <w:t>ّ</w:t>
      </w:r>
      <w:r w:rsidRPr="00AC6D18">
        <w:rPr>
          <w:rtl/>
        </w:rPr>
        <w:t>ه الله ورسوله</w:t>
      </w:r>
      <w:r w:rsidR="00830C8B">
        <w:rPr>
          <w:rFonts w:hint="cs"/>
          <w:rtl/>
        </w:rPr>
        <w:t xml:space="preserve"> </w:t>
      </w:r>
      <w:r w:rsidR="00773F9D">
        <w:rPr>
          <w:rtl/>
        </w:rPr>
        <w:t>!</w:t>
      </w:r>
      <w:r w:rsidRPr="00AC6D18">
        <w:rPr>
          <w:rtl/>
        </w:rPr>
        <w:t xml:space="preserve"> قم يا عثمان بن أبي العاص</w:t>
      </w:r>
      <w:r w:rsidR="00095AA9">
        <w:rPr>
          <w:rtl/>
        </w:rPr>
        <w:t xml:space="preserve"> .</w:t>
      </w:r>
      <w:r w:rsidRPr="00AC6D18">
        <w:rPr>
          <w:rtl/>
        </w:rPr>
        <w:t xml:space="preserve"> فقام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عثمان بن أبي العاص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فدفعه إليه</w:t>
      </w:r>
      <w:r w:rsidR="00830C8B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="00830C8B">
        <w:rPr>
          <w:rFonts w:hint="cs"/>
          <w:rtl/>
        </w:rPr>
        <w:t xml:space="preserve"> </w:t>
      </w:r>
      <w:r w:rsidR="00025C8E">
        <w:rPr>
          <w:rtl/>
        </w:rPr>
        <w:t>؟ !</w:t>
      </w:r>
      <w:r w:rsidRPr="00AC6D18">
        <w:rPr>
          <w:rtl/>
        </w:rPr>
        <w:t xml:space="preserve"> </w:t>
      </w:r>
      <w:r w:rsidRPr="00AC6D18">
        <w:rPr>
          <w:rStyle w:val="rfdFootnotenum"/>
          <w:rtl/>
        </w:rPr>
        <w:t>(7)</w:t>
      </w:r>
      <w:r w:rsidR="00095AA9">
        <w:rPr>
          <w:rtl/>
        </w:rPr>
        <w:t xml:space="preserve"> .</w:t>
      </w:r>
    </w:p>
    <w:p w:rsidR="00AC6D18" w:rsidRPr="00830C8B" w:rsidRDefault="00AC6D18" w:rsidP="00830C8B">
      <w:pPr>
        <w:rPr>
          <w:rStyle w:val="rfdLineChar"/>
          <w:rtl/>
        </w:rPr>
      </w:pPr>
      <w:r w:rsidRPr="00AC6D18">
        <w:rPr>
          <w:rtl/>
        </w:rPr>
        <w:t>ويكشف عن هذا التلاعب المكشوف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ويبي</w:t>
      </w:r>
      <w:r w:rsidR="002B12E0">
        <w:rPr>
          <w:rtl/>
        </w:rPr>
        <w:t>ّ</w:t>
      </w:r>
      <w:r w:rsidRPr="00AC6D18">
        <w:rPr>
          <w:rtl/>
        </w:rPr>
        <w:t>ن أن</w:t>
      </w:r>
      <w:r w:rsidR="002B12E0">
        <w:rPr>
          <w:rtl/>
        </w:rPr>
        <w:t>ّ</w:t>
      </w:r>
      <w:r w:rsidRPr="00AC6D18">
        <w:rPr>
          <w:rtl/>
        </w:rPr>
        <w:t>ه كان أمرا</w:t>
      </w:r>
      <w:r w:rsidR="002B12E0">
        <w:rPr>
          <w:rtl/>
        </w:rPr>
        <w:t>ً</w:t>
      </w:r>
      <w:r w:rsidRPr="00AC6D18">
        <w:rPr>
          <w:rtl/>
        </w:rPr>
        <w:t xml:space="preserve"> معروفا</w:t>
      </w:r>
      <w:r w:rsidR="002B12E0">
        <w:rPr>
          <w:rtl/>
        </w:rPr>
        <w:t>ً</w:t>
      </w:r>
      <w:r w:rsidRPr="00AC6D18">
        <w:rPr>
          <w:rtl/>
        </w:rPr>
        <w:t xml:space="preserve"> ومألوفا</w:t>
      </w:r>
      <w:r w:rsidR="002B12E0">
        <w:rPr>
          <w:rtl/>
        </w:rPr>
        <w:t>ً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قول</w:t>
      </w:r>
      <w:r w:rsidR="00830C8B">
        <w:rPr>
          <w:rFonts w:hint="cs"/>
          <w:rtl/>
        </w:rPr>
        <w:t xml:space="preserve"> </w:t>
      </w:r>
      <w:r w:rsidR="00830C8B">
        <w:rPr>
          <w:rtl/>
        </w:rPr>
        <w:br/>
      </w:r>
      <w:r w:rsidRPr="00830C8B">
        <w:rPr>
          <w:rStyle w:val="rfdLineChar"/>
          <w:rtl/>
        </w:rPr>
        <w:t>__________________</w:t>
      </w:r>
    </w:p>
    <w:p w:rsidR="00AC6D18" w:rsidRPr="00AC6D18" w:rsidRDefault="00AC6D18" w:rsidP="00AC6D18">
      <w:pPr>
        <w:pStyle w:val="rfdFootnote0"/>
        <w:rPr>
          <w:rtl/>
        </w:rPr>
      </w:pPr>
      <w:r>
        <w:rPr>
          <w:rtl/>
        </w:rPr>
        <w:t>(</w:t>
      </w:r>
      <w:r w:rsidRPr="00AC6D18">
        <w:rPr>
          <w:rtl/>
        </w:rPr>
        <w:t>4</w:t>
      </w:r>
      <w:r w:rsidR="004803AF">
        <w:rPr>
          <w:rtl/>
        </w:rPr>
        <w:t xml:space="preserve"> </w:t>
      </w:r>
      <w:r w:rsidR="00AB3A9F">
        <w:rPr>
          <w:rtl/>
        </w:rPr>
        <w:t xml:space="preserve">و </w:t>
      </w:r>
      <w:r w:rsidR="004803AF">
        <w:rPr>
          <w:rtl/>
        </w:rPr>
        <w:t>5</w:t>
      </w:r>
      <w:r w:rsidRPr="00AC6D18">
        <w:rPr>
          <w:rtl/>
        </w:rPr>
        <w:t>) راجع الغدير 7</w:t>
      </w:r>
      <w:r w:rsidR="007E0241">
        <w:rPr>
          <w:rtl/>
        </w:rPr>
        <w:t xml:space="preserve"> :</w:t>
      </w:r>
      <w:r w:rsidRPr="00AC6D18">
        <w:rPr>
          <w:rtl/>
        </w:rPr>
        <w:t xml:space="preserve"> 197</w:t>
      </w:r>
      <w:r w:rsidR="004803AF">
        <w:rPr>
          <w:rtl/>
        </w:rPr>
        <w:t xml:space="preserve"> ـ </w:t>
      </w:r>
      <w:r w:rsidRPr="00AC6D18">
        <w:rPr>
          <w:rtl/>
        </w:rPr>
        <w:t>199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pStyle w:val="rfdFootnote0"/>
        <w:rPr>
          <w:rtl/>
        </w:rPr>
      </w:pPr>
      <w:r>
        <w:rPr>
          <w:rtl/>
        </w:rPr>
        <w:t>(</w:t>
      </w:r>
      <w:r w:rsidRPr="00AC6D18">
        <w:rPr>
          <w:rtl/>
        </w:rPr>
        <w:t>6) راجع الغدير 10</w:t>
      </w:r>
      <w:r w:rsidR="007E0241">
        <w:rPr>
          <w:rtl/>
        </w:rPr>
        <w:t xml:space="preserve"> :</w:t>
      </w:r>
      <w:r w:rsidRPr="00AC6D18">
        <w:rPr>
          <w:rtl/>
        </w:rPr>
        <w:t xml:space="preserve"> 94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pStyle w:val="rfdFootnote0"/>
        <w:rPr>
          <w:rtl/>
        </w:rPr>
      </w:pPr>
      <w:r>
        <w:rPr>
          <w:rtl/>
        </w:rPr>
        <w:t>(</w:t>
      </w:r>
      <w:r w:rsidRPr="00AC6D18">
        <w:rPr>
          <w:rtl/>
        </w:rPr>
        <w:t>7) المعجم الأوسط للطبراني 1</w:t>
      </w:r>
      <w:r w:rsidR="007E0241">
        <w:rPr>
          <w:rtl/>
        </w:rPr>
        <w:t xml:space="preserve"> :</w:t>
      </w:r>
      <w:r w:rsidRPr="00AC6D18">
        <w:rPr>
          <w:rtl/>
        </w:rPr>
        <w:t xml:space="preserve"> 438 ح 788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عنه مجمع الزوائد 9</w:t>
      </w:r>
      <w:r w:rsidR="007E0241">
        <w:rPr>
          <w:rtl/>
        </w:rPr>
        <w:t xml:space="preserve"> :</w:t>
      </w:r>
      <w:r w:rsidRPr="00AC6D18">
        <w:rPr>
          <w:rtl/>
        </w:rPr>
        <w:t xml:space="preserve"> 371</w:t>
      </w:r>
      <w:r w:rsidR="00095AA9">
        <w:rPr>
          <w:rtl/>
        </w:rPr>
        <w:t xml:space="preserve"> .</w:t>
      </w:r>
    </w:p>
    <w:p w:rsidR="00101383" w:rsidRDefault="00101383" w:rsidP="004803AF">
      <w:pPr>
        <w:pStyle w:val="rfdNormal0"/>
        <w:rPr>
          <w:rtl/>
        </w:rPr>
        <w:sectPr w:rsidR="00101383" w:rsidSect="00107863">
          <w:headerReference w:type="even" r:id="rId24"/>
          <w:headerReference w:type="default" r:id="rId25"/>
          <w:headerReference w:type="first" r:id="rId26"/>
          <w:type w:val="continuous"/>
          <w:pgSz w:w="11907" w:h="16840" w:code="9"/>
          <w:pgMar w:top="1247" w:right="1361" w:bottom="1247" w:left="1361" w:header="720" w:footer="720" w:gutter="0"/>
          <w:cols w:space="720"/>
          <w:titlePg/>
          <w:bidi/>
          <w:rtlGutter/>
          <w:docGrid w:linePitch="360"/>
        </w:sectPr>
      </w:pPr>
    </w:p>
    <w:p w:rsidR="004803AF" w:rsidRDefault="00AC6D18" w:rsidP="004803AF">
      <w:pPr>
        <w:pStyle w:val="rfdNormal0"/>
        <w:rPr>
          <w:rtl/>
        </w:rPr>
      </w:pPr>
      <w:r>
        <w:rPr>
          <w:rtl/>
        </w:rPr>
        <w:lastRenderedPageBreak/>
        <w:br w:type="page"/>
      </w:r>
      <w:r w:rsidRPr="00AC6D18">
        <w:rPr>
          <w:rtl/>
        </w:rPr>
        <w:lastRenderedPageBreak/>
        <w:t xml:space="preserve">الزهري في الحديث الصحيح الذي رواه أحمد بن </w:t>
      </w:r>
      <w:r w:rsidR="004803AF">
        <w:rPr>
          <w:rtl/>
        </w:rPr>
        <w:t xml:space="preserve">حنبل في </w:t>
      </w:r>
      <w:r w:rsidR="00AB3A9F">
        <w:rPr>
          <w:rtl/>
        </w:rPr>
        <w:t>«</w:t>
      </w:r>
      <w:r w:rsidR="00830C8B">
        <w:rPr>
          <w:rFonts w:hint="cs"/>
          <w:rtl/>
        </w:rPr>
        <w:t xml:space="preserve"> </w:t>
      </w:r>
      <w:r w:rsidR="004803AF">
        <w:rPr>
          <w:rtl/>
        </w:rPr>
        <w:t>فضائل الصحابة</w:t>
      </w:r>
      <w:r w:rsidR="00830C8B">
        <w:rPr>
          <w:rFonts w:hint="cs"/>
          <w:rtl/>
        </w:rPr>
        <w:t xml:space="preserve"> </w:t>
      </w:r>
      <w:r w:rsidR="00AB3A9F">
        <w:rPr>
          <w:rtl/>
        </w:rPr>
        <w:t>»</w:t>
      </w:r>
      <w:r w:rsidR="004803AF">
        <w:rPr>
          <w:rtl/>
        </w:rPr>
        <w:t xml:space="preserve"> قال</w:t>
      </w:r>
      <w:r w:rsidR="007E0241">
        <w:rPr>
          <w:rtl/>
        </w:rPr>
        <w:t xml:space="preserve"> :</w:t>
      </w:r>
    </w:p>
    <w:p w:rsidR="00AC6D18" w:rsidRPr="00AC6D18" w:rsidRDefault="00AC6D18" w:rsidP="004803AF">
      <w:pPr>
        <w:rPr>
          <w:rtl/>
        </w:rPr>
      </w:pPr>
      <w:r w:rsidRPr="00AC6D18">
        <w:rPr>
          <w:rtl/>
        </w:rPr>
        <w:t>حد</w:t>
      </w:r>
      <w:r w:rsidR="0074355D">
        <w:rPr>
          <w:rtl/>
        </w:rPr>
        <w:t>ّ</w:t>
      </w:r>
      <w:r w:rsidRPr="00AC6D18">
        <w:rPr>
          <w:rtl/>
        </w:rPr>
        <w:t>ثنا عبد الرز</w:t>
      </w:r>
      <w:r w:rsidR="0074355D">
        <w:rPr>
          <w:rtl/>
        </w:rPr>
        <w:t>ّ</w:t>
      </w:r>
      <w:r w:rsidRPr="00AC6D18">
        <w:rPr>
          <w:rtl/>
        </w:rPr>
        <w:t>اق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قال</w:t>
      </w:r>
      <w:r w:rsidR="007E0241">
        <w:rPr>
          <w:rtl/>
        </w:rPr>
        <w:t xml:space="preserve"> :</w:t>
      </w:r>
      <w:r w:rsidRPr="00AC6D18">
        <w:rPr>
          <w:rtl/>
        </w:rPr>
        <w:t xml:space="preserve"> أنا معم</w:t>
      </w:r>
      <w:r w:rsidR="0074355D">
        <w:rPr>
          <w:rtl/>
        </w:rPr>
        <w:t>ّ</w:t>
      </w:r>
      <w:r w:rsidRPr="00AC6D18">
        <w:rPr>
          <w:rtl/>
        </w:rPr>
        <w:t>ر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قال</w:t>
      </w:r>
      <w:r w:rsidR="007E0241">
        <w:rPr>
          <w:rtl/>
        </w:rPr>
        <w:t xml:space="preserve"> :</w:t>
      </w:r>
      <w:r w:rsidRPr="00AC6D18">
        <w:rPr>
          <w:rtl/>
        </w:rPr>
        <w:t xml:space="preserve"> سألت</w:t>
      </w:r>
      <w:r w:rsidR="0074355D">
        <w:rPr>
          <w:rtl/>
        </w:rPr>
        <w:t>ُ</w:t>
      </w:r>
      <w:r w:rsidRPr="00AC6D18">
        <w:rPr>
          <w:rtl/>
        </w:rPr>
        <w:t xml:space="preserve"> الزهري</w:t>
      </w:r>
      <w:r w:rsidR="007E0241">
        <w:rPr>
          <w:rtl/>
        </w:rPr>
        <w:t xml:space="preserve"> :</w:t>
      </w:r>
      <w:r w:rsidRPr="00AC6D18">
        <w:rPr>
          <w:rtl/>
        </w:rPr>
        <w:t xml:space="preserve"> م</w:t>
      </w:r>
      <w:r w:rsidR="0074355D">
        <w:rPr>
          <w:rtl/>
        </w:rPr>
        <w:t>َ</w:t>
      </w:r>
      <w:r w:rsidRPr="00AC6D18">
        <w:rPr>
          <w:rtl/>
        </w:rPr>
        <w:t>ن كان كاتب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الكتاب يوم الحديبي</w:t>
      </w:r>
      <w:r w:rsidR="0074355D">
        <w:rPr>
          <w:rtl/>
        </w:rPr>
        <w:t>ّ</w:t>
      </w:r>
      <w:r w:rsidRPr="00AC6D18">
        <w:rPr>
          <w:rtl/>
        </w:rPr>
        <w:t>ة</w:t>
      </w:r>
      <w:r w:rsidR="00830C8B">
        <w:rPr>
          <w:rFonts w:hint="cs"/>
          <w:rtl/>
        </w:rPr>
        <w:t xml:space="preserve"> </w:t>
      </w:r>
      <w:r w:rsidR="00773F9D">
        <w:rPr>
          <w:rtl/>
        </w:rPr>
        <w:t>؟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فضحك وقال</w:t>
      </w:r>
      <w:r w:rsidR="007E0241">
        <w:rPr>
          <w:rtl/>
        </w:rPr>
        <w:t xml:space="preserve"> :</w:t>
      </w:r>
      <w:r w:rsidRPr="00AC6D18">
        <w:rPr>
          <w:rtl/>
        </w:rPr>
        <w:t xml:space="preserve"> هو علي</w:t>
      </w:r>
      <w:r w:rsidR="0074355D">
        <w:rPr>
          <w:rtl/>
        </w:rPr>
        <w:t>ٌّ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ولو سألت هؤلاء</w:t>
      </w:r>
      <w:r w:rsidR="004803AF">
        <w:rPr>
          <w:rtl/>
        </w:rPr>
        <w:t xml:space="preserve"> ـ </w:t>
      </w:r>
      <w:r w:rsidRPr="00AC6D18">
        <w:rPr>
          <w:rtl/>
        </w:rPr>
        <w:t>يعني ب</w:t>
      </w:r>
      <w:r w:rsidR="0074355D">
        <w:rPr>
          <w:rtl/>
        </w:rPr>
        <w:t>ن</w:t>
      </w:r>
      <w:r w:rsidRPr="00AC6D18">
        <w:rPr>
          <w:rtl/>
        </w:rPr>
        <w:t>ي أ</w:t>
      </w:r>
      <w:r w:rsidR="0074355D">
        <w:rPr>
          <w:rtl/>
        </w:rPr>
        <w:t>ُ</w:t>
      </w:r>
      <w:r w:rsidRPr="00AC6D18">
        <w:rPr>
          <w:rtl/>
        </w:rPr>
        <w:t>مي</w:t>
      </w:r>
      <w:r w:rsidR="0074355D">
        <w:rPr>
          <w:rtl/>
        </w:rPr>
        <w:t>ّ</w:t>
      </w:r>
      <w:r w:rsidRPr="00AC6D18">
        <w:rPr>
          <w:rtl/>
        </w:rPr>
        <w:t>ة</w:t>
      </w:r>
      <w:r w:rsidR="004803AF">
        <w:rPr>
          <w:rtl/>
        </w:rPr>
        <w:t xml:space="preserve"> ـ </w:t>
      </w:r>
      <w:r w:rsidRPr="00AC6D18">
        <w:rPr>
          <w:rtl/>
        </w:rPr>
        <w:t>قالوا</w:t>
      </w:r>
      <w:r w:rsidR="007E0241">
        <w:rPr>
          <w:rtl/>
        </w:rPr>
        <w:t xml:space="preserve"> :</w:t>
      </w:r>
      <w:r w:rsidRPr="00AC6D18">
        <w:rPr>
          <w:rtl/>
        </w:rPr>
        <w:t xml:space="preserve"> عثمان </w:t>
      </w:r>
      <w:r w:rsidRPr="00AC6D18">
        <w:rPr>
          <w:rStyle w:val="rfdFootnotenum"/>
          <w:rtl/>
        </w:rPr>
        <w:t>(8)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واستعراض باقي الأمثلة ي</w:t>
      </w:r>
      <w:r w:rsidR="0074355D">
        <w:rPr>
          <w:rtl/>
        </w:rPr>
        <w:t>ُ</w:t>
      </w:r>
      <w:r w:rsidRPr="00AC6D18">
        <w:rPr>
          <w:rtl/>
        </w:rPr>
        <w:t>خ</w:t>
      </w:r>
      <w:r w:rsidR="0074355D">
        <w:rPr>
          <w:rtl/>
        </w:rPr>
        <w:t>ْ</w:t>
      </w:r>
      <w:r w:rsidRPr="00AC6D18">
        <w:rPr>
          <w:rtl/>
        </w:rPr>
        <w:t>ر</w:t>
      </w:r>
      <w:r w:rsidR="0074355D">
        <w:rPr>
          <w:rtl/>
        </w:rPr>
        <w:t>ِ</w:t>
      </w:r>
      <w:r w:rsidRPr="00AC6D18">
        <w:rPr>
          <w:rtl/>
        </w:rPr>
        <w:t>ج</w:t>
      </w:r>
      <w:r w:rsidR="0074355D">
        <w:rPr>
          <w:rtl/>
        </w:rPr>
        <w:t>ُ</w:t>
      </w:r>
      <w:r w:rsidRPr="00AC6D18">
        <w:rPr>
          <w:rtl/>
        </w:rPr>
        <w:t>ن</w:t>
      </w:r>
      <w:r w:rsidR="0074355D">
        <w:rPr>
          <w:rtl/>
        </w:rPr>
        <w:t>َ</w:t>
      </w:r>
      <w:r w:rsidRPr="00AC6D18">
        <w:rPr>
          <w:rtl/>
        </w:rPr>
        <w:t>ا عن موضوع البحث الرئيسي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وإن</w:t>
      </w:r>
      <w:r w:rsidR="0074355D">
        <w:rPr>
          <w:rtl/>
        </w:rPr>
        <w:t>ّ</w:t>
      </w:r>
      <w:r w:rsidRPr="00AC6D18">
        <w:rPr>
          <w:rtl/>
        </w:rPr>
        <w:t>ما أردنا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التدليل على منهج أ</w:t>
      </w:r>
      <w:r w:rsidR="0074355D">
        <w:rPr>
          <w:rtl/>
        </w:rPr>
        <w:t>ُ</w:t>
      </w:r>
      <w:r w:rsidRPr="00AC6D18">
        <w:rPr>
          <w:rtl/>
        </w:rPr>
        <w:t>ولئك في سلب الخصوصية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وجرأتهم على وضع الأحاديث الواهية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قبال الأحاديث السليمة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هذا رغم ميل بعض العلماء إلى أن</w:t>
      </w:r>
      <w:r w:rsidR="0074355D">
        <w:rPr>
          <w:rtl/>
        </w:rPr>
        <w:t>َّ</w:t>
      </w:r>
      <w:r w:rsidRPr="00AC6D18">
        <w:rPr>
          <w:rtl/>
        </w:rPr>
        <w:t xml:space="preserve"> ولادة حكيم بن حزام في الكعبة ليست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فضيلة ولا مكرمة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وإن</w:t>
      </w:r>
      <w:r w:rsidR="0074355D">
        <w:rPr>
          <w:rtl/>
        </w:rPr>
        <w:t>ّ</w:t>
      </w:r>
      <w:r w:rsidRPr="00AC6D18">
        <w:rPr>
          <w:rtl/>
        </w:rPr>
        <w:t>ما كانت ات</w:t>
      </w:r>
      <w:r w:rsidR="0074355D">
        <w:rPr>
          <w:rtl/>
        </w:rPr>
        <w:t>ّ</w:t>
      </w:r>
      <w:r w:rsidRPr="00AC6D18">
        <w:rPr>
          <w:rtl/>
        </w:rPr>
        <w:t>فاقا</w:t>
      </w:r>
      <w:r w:rsidR="0074355D">
        <w:rPr>
          <w:rtl/>
        </w:rPr>
        <w:t>ً</w:t>
      </w:r>
      <w:r w:rsidRPr="00AC6D18">
        <w:rPr>
          <w:rtl/>
        </w:rPr>
        <w:t xml:space="preserve"> ولم تكن قصدا</w:t>
      </w:r>
      <w:r w:rsidR="0074355D">
        <w:rPr>
          <w:rtl/>
        </w:rPr>
        <w:t>ً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كما ارتأى ذلك الصفوري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 xml:space="preserve">وغيره </w:t>
      </w:r>
      <w:r w:rsidRPr="00AC6D18">
        <w:rPr>
          <w:rStyle w:val="rfdFootnotenum"/>
          <w:rtl/>
        </w:rPr>
        <w:t>(9)</w:t>
      </w:r>
      <w:r w:rsidR="00095AA9">
        <w:rPr>
          <w:rtl/>
        </w:rPr>
        <w:t xml:space="preserve"> .</w:t>
      </w:r>
    </w:p>
    <w:p w:rsidR="004803AF" w:rsidRDefault="00AC6D18" w:rsidP="00AC6D18">
      <w:pPr>
        <w:rPr>
          <w:rtl/>
        </w:rPr>
      </w:pPr>
      <w:r w:rsidRPr="00AC6D18">
        <w:rPr>
          <w:rtl/>
        </w:rPr>
        <w:t>وأغرق بعضهم نزعا</w:t>
      </w:r>
      <w:r w:rsidR="0074355D">
        <w:rPr>
          <w:rtl/>
        </w:rPr>
        <w:t>ً</w:t>
      </w:r>
      <w:r w:rsidRPr="00AC6D18">
        <w:rPr>
          <w:rtl/>
        </w:rPr>
        <w:t xml:space="preserve"> في الضلال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ورمى القول على عواهنه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متحد</w:t>
      </w:r>
      <w:r w:rsidR="0074355D">
        <w:rPr>
          <w:rtl/>
        </w:rPr>
        <w:t>ِّ</w:t>
      </w:r>
      <w:r w:rsidRPr="00AC6D18">
        <w:rPr>
          <w:rtl/>
        </w:rPr>
        <w:t>يا</w:t>
      </w:r>
      <w:r w:rsidR="0074355D">
        <w:rPr>
          <w:rtl/>
        </w:rPr>
        <w:t>ً</w:t>
      </w:r>
      <w:r w:rsidRPr="00AC6D18">
        <w:rPr>
          <w:rtl/>
        </w:rPr>
        <w:t xml:space="preserve"> ما أثبته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مهرة الفن</w:t>
      </w:r>
      <w:r w:rsidR="0074355D">
        <w:rPr>
          <w:rtl/>
        </w:rPr>
        <w:t>ّ</w:t>
      </w:r>
      <w:r w:rsidRPr="00AC6D18">
        <w:rPr>
          <w:rtl/>
        </w:rPr>
        <w:t xml:space="preserve"> وأئم</w:t>
      </w:r>
      <w:r w:rsidR="0074355D">
        <w:rPr>
          <w:rtl/>
        </w:rPr>
        <w:t>ّ</w:t>
      </w:r>
      <w:r w:rsidRPr="00AC6D18">
        <w:rPr>
          <w:rtl/>
        </w:rPr>
        <w:t>ة النقل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وأخبت كبار العلماء والمؤر</w:t>
      </w:r>
      <w:r w:rsidR="0074355D">
        <w:rPr>
          <w:rtl/>
        </w:rPr>
        <w:t>ّ</w:t>
      </w:r>
      <w:r w:rsidRPr="00AC6D18">
        <w:rPr>
          <w:rtl/>
        </w:rPr>
        <w:t>خين بصح</w:t>
      </w:r>
      <w:r w:rsidR="0074355D">
        <w:rPr>
          <w:rtl/>
        </w:rPr>
        <w:t>َّ</w:t>
      </w:r>
      <w:r w:rsidRPr="00AC6D18">
        <w:rPr>
          <w:rtl/>
        </w:rPr>
        <w:t>ته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ولم يكترث بأسانيده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المتضافرة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وطرقه المت</w:t>
      </w:r>
      <w:r w:rsidR="0074355D">
        <w:rPr>
          <w:rtl/>
        </w:rPr>
        <w:t>َّ</w:t>
      </w:r>
      <w:r w:rsidRPr="00AC6D18">
        <w:rPr>
          <w:rtl/>
        </w:rPr>
        <w:t>ص</w:t>
      </w:r>
      <w:r w:rsidR="0074355D">
        <w:rPr>
          <w:rtl/>
        </w:rPr>
        <w:t>ِ</w:t>
      </w:r>
      <w:r w:rsidRPr="00AC6D18">
        <w:rPr>
          <w:rtl/>
        </w:rPr>
        <w:t>لة المعتمدة عند كل</w:t>
      </w:r>
      <w:r w:rsidR="0074355D">
        <w:rPr>
          <w:rtl/>
        </w:rPr>
        <w:t>ّ</w:t>
      </w:r>
      <w:r w:rsidRPr="00AC6D18">
        <w:rPr>
          <w:rtl/>
        </w:rPr>
        <w:t xml:space="preserve"> مؤالف وم</w:t>
      </w:r>
      <w:r w:rsidR="0074355D">
        <w:rPr>
          <w:rtl/>
        </w:rPr>
        <w:t>ُ</w:t>
      </w:r>
      <w:r w:rsidRPr="00AC6D18">
        <w:rPr>
          <w:rtl/>
        </w:rPr>
        <w:t>خال</w:t>
      </w:r>
      <w:r w:rsidR="0074355D">
        <w:rPr>
          <w:rtl/>
        </w:rPr>
        <w:t>ِ</w:t>
      </w:r>
      <w:r w:rsidRPr="00AC6D18">
        <w:rPr>
          <w:rtl/>
        </w:rPr>
        <w:t>ف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</w:t>
      </w:r>
      <w:r w:rsidR="004803AF">
        <w:rPr>
          <w:rtl/>
        </w:rPr>
        <w:t>فقال</w:t>
      </w:r>
      <w:r w:rsidR="007E0241">
        <w:rPr>
          <w:rtl/>
        </w:rPr>
        <w:t xml:space="preserve"> :</w:t>
      </w:r>
    </w:p>
    <w:p w:rsidR="004803AF" w:rsidRDefault="00AB3A9F" w:rsidP="00AC6D18">
      <w:pPr>
        <w:rPr>
          <w:rtl/>
        </w:rPr>
      </w:pPr>
      <w:r w:rsidRPr="00AC6D18">
        <w:rPr>
          <w:rtl/>
        </w:rPr>
        <w:t>«</w:t>
      </w:r>
      <w:r w:rsidR="00830C8B">
        <w:rPr>
          <w:rFonts w:hint="cs"/>
          <w:rtl/>
        </w:rPr>
        <w:t xml:space="preserve"> </w:t>
      </w:r>
      <w:r w:rsidR="00AC6D18" w:rsidRPr="00AC6D18">
        <w:rPr>
          <w:rtl/>
        </w:rPr>
        <w:t>إن</w:t>
      </w:r>
      <w:r w:rsidR="0074355D">
        <w:rPr>
          <w:rtl/>
        </w:rPr>
        <w:t>َّ</w:t>
      </w:r>
      <w:r w:rsidR="00AC6D18" w:rsidRPr="00AC6D18">
        <w:rPr>
          <w:rtl/>
        </w:rPr>
        <w:t xml:space="preserve"> حكيم بن حزام و</w:t>
      </w:r>
      <w:r w:rsidR="0074355D">
        <w:rPr>
          <w:rtl/>
        </w:rPr>
        <w:t>ُ</w:t>
      </w:r>
      <w:r w:rsidR="00AC6D18" w:rsidRPr="00AC6D18">
        <w:rPr>
          <w:rtl/>
        </w:rPr>
        <w:t>ل</w:t>
      </w:r>
      <w:r w:rsidR="0074355D">
        <w:rPr>
          <w:rtl/>
        </w:rPr>
        <w:t>ِ</w:t>
      </w:r>
      <w:r w:rsidR="00AC6D18" w:rsidRPr="00AC6D18">
        <w:rPr>
          <w:rtl/>
        </w:rPr>
        <w:t>د</w:t>
      </w:r>
      <w:r w:rsidR="0074355D">
        <w:rPr>
          <w:rtl/>
        </w:rPr>
        <w:t>َ</w:t>
      </w:r>
      <w:r w:rsidR="00AC6D18" w:rsidRPr="00AC6D18">
        <w:rPr>
          <w:rtl/>
        </w:rPr>
        <w:t xml:space="preserve"> في جوف الكعبة</w:t>
      </w:r>
      <w:r w:rsidR="007E0241">
        <w:rPr>
          <w:rtl/>
        </w:rPr>
        <w:t xml:space="preserve"> ،</w:t>
      </w:r>
      <w:r w:rsidR="00AC6D18" w:rsidRPr="00AC6D18">
        <w:rPr>
          <w:rtl/>
        </w:rPr>
        <w:t xml:space="preserve"> ولا ي</w:t>
      </w:r>
      <w:r w:rsidR="0074355D">
        <w:rPr>
          <w:rtl/>
        </w:rPr>
        <w:t>ُ</w:t>
      </w:r>
      <w:r w:rsidR="00AC6D18" w:rsidRPr="00AC6D18">
        <w:rPr>
          <w:rtl/>
        </w:rPr>
        <w:t>ع</w:t>
      </w:r>
      <w:r w:rsidR="0074355D">
        <w:rPr>
          <w:rtl/>
        </w:rPr>
        <w:t>ْ</w:t>
      </w:r>
      <w:r w:rsidR="00AC6D18" w:rsidRPr="00AC6D18">
        <w:rPr>
          <w:rtl/>
        </w:rPr>
        <w:t>ر</w:t>
      </w:r>
      <w:r w:rsidR="0074355D">
        <w:rPr>
          <w:rtl/>
        </w:rPr>
        <w:t>َ</w:t>
      </w:r>
      <w:r w:rsidR="00AC6D18" w:rsidRPr="00AC6D18">
        <w:rPr>
          <w:rtl/>
        </w:rPr>
        <w:t>ف ذلك لغيره</w:t>
      </w:r>
      <w:r w:rsidR="007E0241">
        <w:rPr>
          <w:rtl/>
        </w:rPr>
        <w:t xml:space="preserve"> ،</w:t>
      </w:r>
      <w:r w:rsidR="00AC6D18" w:rsidRPr="00AC6D18">
        <w:rPr>
          <w:rtl/>
        </w:rPr>
        <w:t xml:space="preserve"> وأم</w:t>
      </w:r>
      <w:r w:rsidR="0074355D">
        <w:rPr>
          <w:rtl/>
        </w:rPr>
        <w:t>ّ</w:t>
      </w:r>
      <w:r w:rsidR="00AC6D18" w:rsidRPr="00AC6D18">
        <w:rPr>
          <w:rtl/>
        </w:rPr>
        <w:t>ا ما روي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="00AC6D18" w:rsidRPr="00AC6D18">
        <w:rPr>
          <w:rtl/>
        </w:rPr>
        <w:t>أن</w:t>
      </w:r>
      <w:r w:rsidR="0074355D">
        <w:rPr>
          <w:rtl/>
        </w:rPr>
        <w:t>َّ</w:t>
      </w:r>
      <w:r w:rsidR="00AC6D18" w:rsidRPr="00AC6D18">
        <w:rPr>
          <w:rtl/>
        </w:rPr>
        <w:t xml:space="preserve"> علي</w:t>
      </w:r>
      <w:r w:rsidR="0074355D">
        <w:rPr>
          <w:rtl/>
        </w:rPr>
        <w:t>ّ</w:t>
      </w:r>
      <w:r w:rsidR="00AC6D18" w:rsidRPr="00AC6D18">
        <w:rPr>
          <w:rtl/>
        </w:rPr>
        <w:t>ا</w:t>
      </w:r>
      <w:r w:rsidR="0074355D">
        <w:rPr>
          <w:rtl/>
        </w:rPr>
        <w:t>ً</w:t>
      </w:r>
      <w:r w:rsidR="00AC6D18" w:rsidRPr="00AC6D18">
        <w:rPr>
          <w:rtl/>
        </w:rPr>
        <w:t xml:space="preserve"> و</w:t>
      </w:r>
      <w:r w:rsidR="0074355D">
        <w:rPr>
          <w:rtl/>
        </w:rPr>
        <w:t>ُ</w:t>
      </w:r>
      <w:r w:rsidR="00AC6D18" w:rsidRPr="00AC6D18">
        <w:rPr>
          <w:rtl/>
        </w:rPr>
        <w:t>ل</w:t>
      </w:r>
      <w:r w:rsidR="0074355D">
        <w:rPr>
          <w:rtl/>
        </w:rPr>
        <w:t>ِ</w:t>
      </w:r>
      <w:r w:rsidR="00AC6D18" w:rsidRPr="00AC6D18">
        <w:rPr>
          <w:rtl/>
        </w:rPr>
        <w:t>د</w:t>
      </w:r>
      <w:r w:rsidR="0074355D">
        <w:rPr>
          <w:rtl/>
        </w:rPr>
        <w:t>َ</w:t>
      </w:r>
      <w:r w:rsidR="00AC6D18" w:rsidRPr="00AC6D18">
        <w:rPr>
          <w:rtl/>
        </w:rPr>
        <w:t xml:space="preserve"> فيها فضعيف</w:t>
      </w:r>
      <w:r w:rsidR="0074355D">
        <w:rPr>
          <w:rtl/>
        </w:rPr>
        <w:t>ٌ</w:t>
      </w:r>
      <w:r w:rsidR="00AC6D18" w:rsidRPr="00AC6D18">
        <w:rPr>
          <w:rtl/>
        </w:rPr>
        <w:t xml:space="preserve"> عند العلماء</w:t>
      </w:r>
      <w:r w:rsidR="005C5FDB">
        <w:rPr>
          <w:rFonts w:hint="cs"/>
          <w:rtl/>
        </w:rPr>
        <w:t xml:space="preserve"> </w:t>
      </w:r>
      <w:r w:rsidRPr="00AC6D18">
        <w:rPr>
          <w:rtl/>
        </w:rPr>
        <w:t>»</w:t>
      </w:r>
      <w:r w:rsidR="00AC6D18" w:rsidRPr="00AC6D18">
        <w:rPr>
          <w:rtl/>
        </w:rPr>
        <w:t xml:space="preserve"> </w:t>
      </w:r>
      <w:r w:rsidR="00AC6D18" w:rsidRPr="00AC6D18">
        <w:rPr>
          <w:rStyle w:val="rfdFootnotenum"/>
          <w:rtl/>
        </w:rPr>
        <w:t>(10)</w:t>
      </w:r>
      <w:r w:rsidR="005C5FDB" w:rsidRPr="005C5FDB">
        <w:rPr>
          <w:rFonts w:hint="cs"/>
          <w:rtl/>
        </w:rPr>
        <w:t xml:space="preserve"> </w:t>
      </w:r>
      <w:r w:rsidR="006B0C4C">
        <w:rPr>
          <w:rtl/>
        </w:rPr>
        <w:t>! !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وقد أجاد الحج</w:t>
      </w:r>
      <w:r w:rsidR="0074355D">
        <w:rPr>
          <w:rtl/>
        </w:rPr>
        <w:t>ّ</w:t>
      </w:r>
      <w:r w:rsidRPr="00AC6D18">
        <w:rPr>
          <w:rtl/>
        </w:rPr>
        <w:t>ة الأ</w:t>
      </w:r>
      <w:r w:rsidR="0074355D">
        <w:rPr>
          <w:rtl/>
        </w:rPr>
        <w:t>ُ</w:t>
      </w:r>
      <w:r w:rsidRPr="00AC6D18">
        <w:rPr>
          <w:rtl/>
        </w:rPr>
        <w:t>ردوبادي في الرد</w:t>
      </w:r>
      <w:r w:rsidR="0074355D">
        <w:rPr>
          <w:rtl/>
        </w:rPr>
        <w:t>ِّ</w:t>
      </w:r>
      <w:r w:rsidRPr="00AC6D18">
        <w:rPr>
          <w:rtl/>
        </w:rPr>
        <w:t xml:space="preserve"> عليه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وتفنيد مزاعمه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فراجع أواخر باب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="00AB3A9F" w:rsidRPr="00AC6D18">
        <w:rPr>
          <w:rtl/>
        </w:rPr>
        <w:t>«</w:t>
      </w:r>
      <w:r w:rsidR="005C5FDB">
        <w:rPr>
          <w:rFonts w:hint="cs"/>
          <w:rtl/>
        </w:rPr>
        <w:t xml:space="preserve"> </w:t>
      </w:r>
      <w:r w:rsidRPr="00AC6D18">
        <w:rPr>
          <w:rtl/>
        </w:rPr>
        <w:t>حديث الولادة والمؤر</w:t>
      </w:r>
      <w:r w:rsidR="0074355D">
        <w:rPr>
          <w:rtl/>
        </w:rPr>
        <w:t>ِّ</w:t>
      </w:r>
      <w:r w:rsidRPr="00AC6D18">
        <w:rPr>
          <w:rtl/>
        </w:rPr>
        <w:t>خون</w:t>
      </w:r>
      <w:r w:rsidR="005C5FDB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="00095AA9">
        <w:rPr>
          <w:rtl/>
        </w:rPr>
        <w:t xml:space="preserve"> .</w:t>
      </w:r>
    </w:p>
    <w:p w:rsidR="00AC6D18" w:rsidRPr="005C5FDB" w:rsidRDefault="00AC6D18" w:rsidP="005C5FDB">
      <w:pPr>
        <w:rPr>
          <w:rStyle w:val="rfdLineChar"/>
          <w:rtl/>
        </w:rPr>
      </w:pPr>
      <w:r w:rsidRPr="00AC6D18">
        <w:rPr>
          <w:rtl/>
        </w:rPr>
        <w:t>ولكن نجد رغم ذلك أن</w:t>
      </w:r>
      <w:r w:rsidR="0074355D">
        <w:rPr>
          <w:rtl/>
        </w:rPr>
        <w:t>َّ</w:t>
      </w:r>
      <w:r w:rsidRPr="00AC6D18">
        <w:rPr>
          <w:rtl/>
        </w:rPr>
        <w:t xml:space="preserve"> محاولتهم فيما يخص</w:t>
      </w:r>
      <w:r w:rsidR="0074355D">
        <w:rPr>
          <w:rtl/>
        </w:rPr>
        <w:t>ّ</w:t>
      </w:r>
      <w:r w:rsidRPr="00AC6D18">
        <w:rPr>
          <w:rtl/>
        </w:rPr>
        <w:t xml:space="preserve"> فضيلة المولد الشريف في الكعبة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المعظ</w:t>
      </w:r>
      <w:r w:rsidR="0074355D">
        <w:rPr>
          <w:rtl/>
        </w:rPr>
        <w:t>ّ</w:t>
      </w:r>
      <w:r w:rsidRPr="00AC6D18">
        <w:rPr>
          <w:rtl/>
        </w:rPr>
        <w:t xml:space="preserve">مة باءت بالفشل </w:t>
      </w:r>
      <w:r w:rsidRPr="00AC6D18">
        <w:rPr>
          <w:rStyle w:val="rfdFootnotenum"/>
          <w:rtl/>
        </w:rPr>
        <w:t>(11)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فلو رجعنا إلى مصادر الحديث لوجدنا خلالها</w:t>
      </w:r>
      <w:r w:rsidR="004803AF">
        <w:rPr>
          <w:rtl/>
        </w:rPr>
        <w:t xml:space="preserve"> ـ </w:t>
      </w:r>
      <w:r w:rsidRPr="00AC6D18">
        <w:rPr>
          <w:rtl/>
        </w:rPr>
        <w:t>مع إثبات</w:t>
      </w:r>
      <w:r w:rsidR="005C5FDB">
        <w:rPr>
          <w:rFonts w:hint="cs"/>
          <w:rtl/>
        </w:rPr>
        <w:t xml:space="preserve"> </w:t>
      </w:r>
      <w:r w:rsidR="005C5FDB">
        <w:rPr>
          <w:rtl/>
        </w:rPr>
        <w:br/>
      </w:r>
      <w:r w:rsidRPr="005C5FDB">
        <w:rPr>
          <w:rStyle w:val="rfdLineChar"/>
          <w:rtl/>
        </w:rPr>
        <w:t>__________________</w:t>
      </w:r>
    </w:p>
    <w:p w:rsidR="00AC6D18" w:rsidRPr="00AC6D18" w:rsidRDefault="00AC6D18" w:rsidP="00AC6D18">
      <w:pPr>
        <w:pStyle w:val="rfdFootnote0"/>
        <w:rPr>
          <w:rtl/>
        </w:rPr>
      </w:pPr>
      <w:r>
        <w:rPr>
          <w:rtl/>
        </w:rPr>
        <w:t>(</w:t>
      </w:r>
      <w:r w:rsidRPr="00AC6D18">
        <w:rPr>
          <w:rtl/>
        </w:rPr>
        <w:t>8) فضائل الصحابة 2</w:t>
      </w:r>
      <w:r w:rsidR="007E0241">
        <w:rPr>
          <w:rtl/>
        </w:rPr>
        <w:t xml:space="preserve"> :</w:t>
      </w:r>
      <w:r w:rsidRPr="00AC6D18">
        <w:rPr>
          <w:rtl/>
        </w:rPr>
        <w:t xml:space="preserve"> 591 ح 1002 طبعة مك</w:t>
      </w:r>
      <w:r w:rsidR="0074355D">
        <w:rPr>
          <w:rtl/>
        </w:rPr>
        <w:t>ّ</w:t>
      </w:r>
      <w:r w:rsidRPr="00AC6D18">
        <w:rPr>
          <w:rtl/>
        </w:rPr>
        <w:t>ة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pStyle w:val="rfdFootnote0"/>
        <w:rPr>
          <w:rtl/>
        </w:rPr>
      </w:pPr>
      <w:r>
        <w:rPr>
          <w:rtl/>
        </w:rPr>
        <w:t>(</w:t>
      </w:r>
      <w:r w:rsidRPr="00AC6D18">
        <w:rPr>
          <w:rtl/>
        </w:rPr>
        <w:t>9) نزهة المجالس 2</w:t>
      </w:r>
      <w:r w:rsidR="007E0241">
        <w:rPr>
          <w:rtl/>
        </w:rPr>
        <w:t xml:space="preserve"> :</w:t>
      </w:r>
      <w:r w:rsidRPr="00AC6D18">
        <w:rPr>
          <w:rtl/>
        </w:rPr>
        <w:t xml:space="preserve"> 204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pStyle w:val="rfdFootnote0"/>
        <w:rPr>
          <w:rtl/>
        </w:rPr>
      </w:pPr>
      <w:r>
        <w:rPr>
          <w:rtl/>
        </w:rPr>
        <w:t>(</w:t>
      </w:r>
      <w:r w:rsidRPr="00AC6D18">
        <w:rPr>
          <w:rtl/>
        </w:rPr>
        <w:t>10) أ</w:t>
      </w:r>
      <w:r w:rsidR="0074355D">
        <w:rPr>
          <w:rtl/>
        </w:rPr>
        <w:t>ُ</w:t>
      </w:r>
      <w:r w:rsidRPr="00AC6D18">
        <w:rPr>
          <w:rtl/>
        </w:rPr>
        <w:t>نظر إنسان العيون 1</w:t>
      </w:r>
      <w:r w:rsidR="007E0241">
        <w:rPr>
          <w:rtl/>
        </w:rPr>
        <w:t xml:space="preserve"> :</w:t>
      </w:r>
      <w:r w:rsidRPr="00AC6D18">
        <w:rPr>
          <w:rtl/>
        </w:rPr>
        <w:t xml:space="preserve"> 227</w:t>
      </w:r>
      <w:r w:rsidR="00095AA9">
        <w:rPr>
          <w:rtl/>
        </w:rPr>
        <w:t xml:space="preserve"> .</w:t>
      </w:r>
    </w:p>
    <w:p w:rsidR="00AC6D18" w:rsidRPr="00AC6D18" w:rsidRDefault="00AC6D18" w:rsidP="004803AF">
      <w:pPr>
        <w:pStyle w:val="rfdFootnote0"/>
        <w:rPr>
          <w:rtl/>
        </w:rPr>
      </w:pPr>
      <w:r>
        <w:rPr>
          <w:rtl/>
        </w:rPr>
        <w:t>(</w:t>
      </w:r>
      <w:r w:rsidRPr="00AC6D18">
        <w:rPr>
          <w:rtl/>
        </w:rPr>
        <w:t>11) قال الحافظ شهاب الدين ابن حجر العسقلاني في الإ</w:t>
      </w:r>
      <w:r w:rsidR="0074355D">
        <w:rPr>
          <w:rtl/>
        </w:rPr>
        <w:t>ِ</w:t>
      </w:r>
      <w:r w:rsidRPr="00AC6D18">
        <w:rPr>
          <w:rtl/>
        </w:rPr>
        <w:t>صابة</w:t>
      </w:r>
      <w:r w:rsidR="007E0241">
        <w:rPr>
          <w:rtl/>
        </w:rPr>
        <w:t xml:space="preserve"> :</w:t>
      </w:r>
      <w:r w:rsidR="004803AF">
        <w:rPr>
          <w:rtl/>
        </w:rPr>
        <w:t xml:space="preserve"> </w:t>
      </w:r>
      <w:r w:rsidRPr="00484D70">
        <w:rPr>
          <w:rtl/>
        </w:rPr>
        <w:t>4</w:t>
      </w:r>
      <w:r w:rsidR="005C5FDB">
        <w:rPr>
          <w:rtl/>
        </w:rPr>
        <w:t xml:space="preserve"> / </w:t>
      </w:r>
      <w:r w:rsidRPr="00484D70">
        <w:rPr>
          <w:rtl/>
        </w:rPr>
        <w:t>269</w:t>
      </w:r>
      <w:r w:rsidR="007E0241">
        <w:rPr>
          <w:rtl/>
        </w:rPr>
        <w:t xml:space="preserve"> :</w:t>
      </w:r>
      <w:r w:rsidRPr="00484D70">
        <w:rPr>
          <w:rtl/>
        </w:rPr>
        <w:t xml:space="preserve"> </w:t>
      </w:r>
      <w:r w:rsidR="00AB3A9F" w:rsidRPr="00484D70">
        <w:rPr>
          <w:rtl/>
        </w:rPr>
        <w:t>«</w:t>
      </w:r>
      <w:r w:rsidR="005C5FDB">
        <w:rPr>
          <w:rFonts w:hint="cs"/>
          <w:rtl/>
        </w:rPr>
        <w:t xml:space="preserve"> </w:t>
      </w:r>
      <w:r w:rsidRPr="00484D70">
        <w:rPr>
          <w:rtl/>
        </w:rPr>
        <w:t>كل</w:t>
      </w:r>
      <w:r w:rsidR="0074355D">
        <w:rPr>
          <w:rtl/>
        </w:rPr>
        <w:t>ّ</w:t>
      </w:r>
      <w:r w:rsidRPr="00484D70">
        <w:rPr>
          <w:rtl/>
        </w:rPr>
        <w:t>ما أرادوا</w:t>
      </w:r>
      <w:r w:rsidR="004803AF" w:rsidRPr="00484D70">
        <w:rPr>
          <w:rtl/>
        </w:rPr>
        <w:t xml:space="preserve"> ـ </w:t>
      </w:r>
      <w:r w:rsidRPr="00484D70">
        <w:rPr>
          <w:rtl/>
        </w:rPr>
        <w:t>يعني بنو أ</w:t>
      </w:r>
      <w:r w:rsidR="0074355D">
        <w:rPr>
          <w:rtl/>
        </w:rPr>
        <w:t>ُ</w:t>
      </w:r>
      <w:r w:rsidRPr="00484D70">
        <w:rPr>
          <w:rtl/>
        </w:rPr>
        <w:t>مي</w:t>
      </w:r>
      <w:r w:rsidR="0074355D">
        <w:rPr>
          <w:rtl/>
        </w:rPr>
        <w:t>ّ</w:t>
      </w:r>
      <w:r w:rsidRPr="00484D70">
        <w:rPr>
          <w:rtl/>
        </w:rPr>
        <w:t xml:space="preserve">ة </w:t>
      </w:r>
      <w:r w:rsidR="004803AF" w:rsidRPr="00484D70">
        <w:rPr>
          <w:rtl/>
        </w:rPr>
        <w:t>ـ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484D70">
        <w:rPr>
          <w:rtl/>
        </w:rPr>
        <w:t>إخمادها وهد</w:t>
      </w:r>
      <w:r w:rsidR="00C87A06">
        <w:rPr>
          <w:rtl/>
        </w:rPr>
        <w:t>ّ</w:t>
      </w:r>
      <w:r w:rsidRPr="00484D70">
        <w:rPr>
          <w:rtl/>
        </w:rPr>
        <w:t>دوا م</w:t>
      </w:r>
      <w:r w:rsidR="00C87A06">
        <w:rPr>
          <w:rtl/>
        </w:rPr>
        <w:t>َ</w:t>
      </w:r>
      <w:r w:rsidRPr="00484D70">
        <w:rPr>
          <w:rtl/>
        </w:rPr>
        <w:t>ن ح</w:t>
      </w:r>
      <w:r w:rsidR="00C87A06">
        <w:rPr>
          <w:rtl/>
        </w:rPr>
        <w:t>َ</w:t>
      </w:r>
      <w:r w:rsidRPr="00484D70">
        <w:rPr>
          <w:rtl/>
        </w:rPr>
        <w:t>د</w:t>
      </w:r>
      <w:r w:rsidR="00C87A06">
        <w:rPr>
          <w:rtl/>
        </w:rPr>
        <w:t>َّ</w:t>
      </w:r>
      <w:r w:rsidRPr="00484D70">
        <w:rPr>
          <w:rtl/>
        </w:rPr>
        <w:t>ث</w:t>
      </w:r>
      <w:r w:rsidR="00C87A06">
        <w:rPr>
          <w:rtl/>
        </w:rPr>
        <w:t>َ</w:t>
      </w:r>
      <w:r w:rsidRPr="00484D70">
        <w:rPr>
          <w:rtl/>
        </w:rPr>
        <w:t xml:space="preserve"> بمناقبه لا تزداد إل</w:t>
      </w:r>
      <w:r w:rsidR="00C87A06">
        <w:rPr>
          <w:rtl/>
        </w:rPr>
        <w:t>ّ</w:t>
      </w:r>
      <w:r w:rsidRPr="00484D70">
        <w:rPr>
          <w:rtl/>
        </w:rPr>
        <w:t>ا انتشارا</w:t>
      </w:r>
      <w:r w:rsidR="00C87A06">
        <w:rPr>
          <w:rtl/>
        </w:rPr>
        <w:t>ً</w:t>
      </w:r>
      <w:r w:rsidR="005C5FDB">
        <w:rPr>
          <w:rFonts w:hint="cs"/>
          <w:rtl/>
        </w:rPr>
        <w:t xml:space="preserve"> </w:t>
      </w:r>
      <w:r w:rsidR="00AB3A9F" w:rsidRPr="00484D70">
        <w:rPr>
          <w:rtl/>
        </w:rPr>
        <w:t>»</w:t>
      </w:r>
      <w:r w:rsidR="00095AA9">
        <w:rPr>
          <w:rtl/>
        </w:rPr>
        <w:t xml:space="preserve"> .</w:t>
      </w:r>
    </w:p>
    <w:p w:rsidR="00AC6D18" w:rsidRPr="00AC6D18" w:rsidRDefault="00AC6D18" w:rsidP="00C87A06">
      <w:pPr>
        <w:pStyle w:val="rfdNormal0"/>
        <w:rPr>
          <w:rtl/>
        </w:rPr>
      </w:pPr>
      <w:r>
        <w:rPr>
          <w:rtl/>
        </w:rPr>
        <w:br w:type="page"/>
      </w:r>
      <w:r w:rsidRPr="00AC6D18">
        <w:rPr>
          <w:rtl/>
        </w:rPr>
        <w:lastRenderedPageBreak/>
        <w:t>تلك الفضيلة للإ</w:t>
      </w:r>
      <w:r w:rsidR="00C87A06">
        <w:rPr>
          <w:rtl/>
        </w:rPr>
        <w:t>ِ</w:t>
      </w:r>
      <w:r w:rsidRPr="00AC6D18">
        <w:rPr>
          <w:rtl/>
        </w:rPr>
        <w:t>مام علي</w:t>
      </w:r>
      <w:r w:rsidR="00C87A06">
        <w:rPr>
          <w:rtl/>
        </w:rPr>
        <w:t>ّ</w:t>
      </w:r>
      <w:r w:rsidRPr="00AC6D18">
        <w:rPr>
          <w:rtl/>
        </w:rPr>
        <w:t xml:space="preserve"> </w:t>
      </w:r>
      <w:r w:rsidR="00C87A06">
        <w:rPr>
          <w:rtl/>
        </w:rPr>
        <w:t>عليه السلام</w:t>
      </w:r>
      <w:r w:rsidRPr="00AC6D18">
        <w:rPr>
          <w:rtl/>
        </w:rPr>
        <w:t xml:space="preserve"> على اليقين والجزم</w:t>
      </w:r>
      <w:r w:rsidR="004803AF">
        <w:rPr>
          <w:rtl/>
        </w:rPr>
        <w:t xml:space="preserve"> ـ أن</w:t>
      </w:r>
      <w:r w:rsidR="00C87A06">
        <w:rPr>
          <w:rtl/>
        </w:rPr>
        <w:t>َّ</w:t>
      </w:r>
      <w:r w:rsidR="004803AF">
        <w:rPr>
          <w:rtl/>
        </w:rPr>
        <w:t xml:space="preserve"> من المؤل</w:t>
      </w:r>
      <w:r w:rsidR="00C87A06">
        <w:rPr>
          <w:rtl/>
        </w:rPr>
        <w:t>ّ</w:t>
      </w:r>
      <w:r w:rsidR="004803AF">
        <w:rPr>
          <w:rtl/>
        </w:rPr>
        <w:t xml:space="preserve">فين والعلماء </w:t>
      </w:r>
      <w:r w:rsidR="00C87A06">
        <w:rPr>
          <w:rtl/>
        </w:rPr>
        <w:br/>
      </w:r>
      <w:r w:rsidRPr="00AC6D18">
        <w:rPr>
          <w:rtl/>
        </w:rPr>
        <w:t>والرواة م</w:t>
      </w:r>
      <w:r w:rsidR="00C87A06">
        <w:rPr>
          <w:rtl/>
        </w:rPr>
        <w:t>َ</w:t>
      </w:r>
      <w:r w:rsidRPr="00AC6D18">
        <w:rPr>
          <w:rtl/>
        </w:rPr>
        <w:t>ن أعلن أن</w:t>
      </w:r>
      <w:r w:rsidR="00C87A06">
        <w:rPr>
          <w:rtl/>
        </w:rPr>
        <w:t>َّ</w:t>
      </w:r>
      <w:r w:rsidRPr="00AC6D18">
        <w:rPr>
          <w:rtl/>
        </w:rPr>
        <w:t xml:space="preserve"> هذه الفضيلة مختص</w:t>
      </w:r>
      <w:r w:rsidR="00C87A06">
        <w:rPr>
          <w:rtl/>
        </w:rPr>
        <w:t>ّ</w:t>
      </w:r>
      <w:r w:rsidRPr="00AC6D18">
        <w:rPr>
          <w:rtl/>
        </w:rPr>
        <w:t>ة بالإ</w:t>
      </w:r>
      <w:r w:rsidR="00C87A06">
        <w:rPr>
          <w:rtl/>
        </w:rPr>
        <w:t>ِ</w:t>
      </w:r>
      <w:r w:rsidRPr="00AC6D18">
        <w:rPr>
          <w:rtl/>
        </w:rPr>
        <w:t xml:space="preserve">مام </w:t>
      </w:r>
      <w:r w:rsidR="00C87A06">
        <w:rPr>
          <w:rtl/>
        </w:rPr>
        <w:t xml:space="preserve">عليه السلام </w:t>
      </w:r>
      <w:r w:rsidR="004803AF">
        <w:rPr>
          <w:rtl/>
        </w:rPr>
        <w:t xml:space="preserve">لم يشركه فيها أحد قبله </w:t>
      </w:r>
      <w:r w:rsidR="00C87A06">
        <w:rPr>
          <w:rtl/>
        </w:rPr>
        <w:br/>
      </w:r>
      <w:r w:rsidRPr="00AC6D18">
        <w:rPr>
          <w:rtl/>
        </w:rPr>
        <w:t>ولا بعده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مصر</w:t>
      </w:r>
      <w:r w:rsidR="00C87A06">
        <w:rPr>
          <w:rtl/>
        </w:rPr>
        <w:t>ّ</w:t>
      </w:r>
      <w:r w:rsidRPr="00AC6D18">
        <w:rPr>
          <w:rtl/>
        </w:rPr>
        <w:t>حين بذلك بعبارات شت</w:t>
      </w:r>
      <w:r w:rsidR="00C87A06">
        <w:rPr>
          <w:rtl/>
        </w:rPr>
        <w:t>ّ</w:t>
      </w:r>
      <w:r w:rsidRPr="00AC6D18">
        <w:rPr>
          <w:rtl/>
        </w:rPr>
        <w:t>ى تدل</w:t>
      </w:r>
      <w:r w:rsidR="00C87A06">
        <w:rPr>
          <w:rtl/>
        </w:rPr>
        <w:t>ُّ</w:t>
      </w:r>
      <w:r w:rsidRPr="00AC6D18">
        <w:rPr>
          <w:rtl/>
        </w:rPr>
        <w:t xml:space="preserve"> </w:t>
      </w:r>
      <w:r w:rsidR="004803AF">
        <w:rPr>
          <w:rtl/>
        </w:rPr>
        <w:t>على حصر هذه الفضيلة للإ</w:t>
      </w:r>
      <w:r w:rsidR="00C87A06">
        <w:rPr>
          <w:rtl/>
        </w:rPr>
        <w:t>ِ</w:t>
      </w:r>
      <w:r w:rsidR="004803AF">
        <w:rPr>
          <w:rtl/>
        </w:rPr>
        <w:t xml:space="preserve">مام عليه </w:t>
      </w:r>
      <w:r w:rsidR="00C87A06">
        <w:rPr>
          <w:rtl/>
        </w:rPr>
        <w:br/>
      </w:r>
      <w:r w:rsidRPr="00AC6D18">
        <w:rPr>
          <w:rtl/>
        </w:rPr>
        <w:t>السلام بضرس قاطع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وإليك نصوصها</w:t>
      </w:r>
      <w:r w:rsidR="007E0241">
        <w:rPr>
          <w:rtl/>
        </w:rPr>
        <w:t xml:space="preserve"> :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918"/>
        <w:gridCol w:w="8267"/>
      </w:tblGrid>
      <w:tr w:rsidR="00516124" w:rsidTr="00085457">
        <w:tc>
          <w:tcPr>
            <w:tcW w:w="500" w:type="pct"/>
            <w:shd w:val="clear" w:color="auto" w:fill="auto"/>
          </w:tcPr>
          <w:p w:rsidR="00516124" w:rsidRPr="00FB7845" w:rsidRDefault="00516124" w:rsidP="00FB7845">
            <w:pPr>
              <w:rPr>
                <w:rtl/>
              </w:rPr>
            </w:pPr>
          </w:p>
        </w:tc>
        <w:tc>
          <w:tcPr>
            <w:tcW w:w="4500" w:type="pct"/>
            <w:shd w:val="clear" w:color="auto" w:fill="auto"/>
          </w:tcPr>
          <w:p w:rsidR="00516124" w:rsidRPr="00323528" w:rsidRDefault="00AB3A9F" w:rsidP="00C87A06">
            <w:pPr>
              <w:rPr>
                <w:rStyle w:val="rfdBold2"/>
                <w:rtl/>
              </w:rPr>
            </w:pPr>
            <w:r w:rsidRPr="00323528">
              <w:rPr>
                <w:rStyle w:val="rfdBold2"/>
                <w:rtl/>
              </w:rPr>
              <w:t>«</w:t>
            </w:r>
            <w:r w:rsidR="00085457">
              <w:rPr>
                <w:rStyle w:val="rfdBold2"/>
                <w:rFonts w:hint="cs"/>
                <w:rtl/>
              </w:rPr>
              <w:t xml:space="preserve"> </w:t>
            </w:r>
            <w:r w:rsidR="00516124" w:rsidRPr="00323528">
              <w:rPr>
                <w:rStyle w:val="rfdBold2"/>
                <w:rtl/>
              </w:rPr>
              <w:t>لم يول</w:t>
            </w:r>
            <w:r w:rsidR="00C87A06" w:rsidRPr="00323528">
              <w:rPr>
                <w:rStyle w:val="rfdBold2"/>
                <w:rtl/>
              </w:rPr>
              <w:t>َ</w:t>
            </w:r>
            <w:r w:rsidR="00516124" w:rsidRPr="00323528">
              <w:rPr>
                <w:rStyle w:val="rfdBold2"/>
                <w:rtl/>
              </w:rPr>
              <w:t>د قبله ولا بعده مولود في بيت الله الحرام سواه</w:t>
            </w:r>
            <w:r w:rsidR="007E0241">
              <w:rPr>
                <w:rStyle w:val="rfdBold2"/>
                <w:rtl/>
              </w:rPr>
              <w:t xml:space="preserve"> ،</w:t>
            </w:r>
            <w:r w:rsidR="00516124" w:rsidRPr="00323528">
              <w:rPr>
                <w:rStyle w:val="rfdBold2"/>
                <w:rtl/>
              </w:rPr>
              <w:t xml:space="preserve"> إكراما</w:t>
            </w:r>
            <w:r w:rsidR="00C87A06" w:rsidRPr="00323528">
              <w:rPr>
                <w:rStyle w:val="rfdBold2"/>
                <w:rtl/>
              </w:rPr>
              <w:t>ً</w:t>
            </w:r>
            <w:r w:rsidR="00516124" w:rsidRPr="00323528">
              <w:rPr>
                <w:rStyle w:val="rfdBold2"/>
                <w:rtl/>
              </w:rPr>
              <w:t xml:space="preserve"> له بذلك</w:t>
            </w:r>
            <w:r w:rsidR="00C87A06" w:rsidRPr="00323528">
              <w:rPr>
                <w:rStyle w:val="rfdBold2"/>
                <w:rtl/>
              </w:rPr>
              <w:t xml:space="preserve"> </w:t>
            </w:r>
            <w:r w:rsidR="00C87A06" w:rsidRPr="00323528">
              <w:rPr>
                <w:rStyle w:val="rfdBold2"/>
                <w:rtl/>
              </w:rPr>
              <w:br/>
            </w:r>
            <w:r w:rsidR="00516124" w:rsidRPr="00323528">
              <w:rPr>
                <w:rStyle w:val="rfdBold2"/>
                <w:rtl/>
              </w:rPr>
              <w:t>وإجلالا</w:t>
            </w:r>
            <w:r w:rsidR="00C87A06" w:rsidRPr="00323528">
              <w:rPr>
                <w:rStyle w:val="rfdBold2"/>
                <w:rtl/>
              </w:rPr>
              <w:t>ً</w:t>
            </w:r>
            <w:r w:rsidR="00516124" w:rsidRPr="00323528">
              <w:rPr>
                <w:rStyle w:val="rfdBold2"/>
                <w:rtl/>
              </w:rPr>
              <w:t xml:space="preserve"> لمحل</w:t>
            </w:r>
            <w:r w:rsidR="00C87A06" w:rsidRPr="00323528">
              <w:rPr>
                <w:rStyle w:val="rfdBold2"/>
                <w:rtl/>
              </w:rPr>
              <w:t>ّ</w:t>
            </w:r>
            <w:r w:rsidR="00516124" w:rsidRPr="00323528">
              <w:rPr>
                <w:rStyle w:val="rfdBold2"/>
                <w:rtl/>
              </w:rPr>
              <w:t>ه في التعظيم</w:t>
            </w:r>
            <w:r w:rsidR="00085457">
              <w:rPr>
                <w:rStyle w:val="rfdBold2"/>
                <w:rFonts w:hint="cs"/>
                <w:rtl/>
              </w:rPr>
              <w:t xml:space="preserve"> </w:t>
            </w:r>
            <w:r w:rsidRPr="00323528">
              <w:rPr>
                <w:rStyle w:val="rfdBold2"/>
                <w:rtl/>
              </w:rPr>
              <w:t>»</w:t>
            </w:r>
            <w:r w:rsidR="00095AA9">
              <w:rPr>
                <w:rStyle w:val="rfdBold2"/>
                <w:rtl/>
              </w:rPr>
              <w:t xml:space="preserve"> .</w:t>
            </w:r>
          </w:p>
        </w:tc>
      </w:tr>
    </w:tbl>
    <w:p w:rsidR="00AC6D18" w:rsidRPr="00AC6D18" w:rsidRDefault="00AC6D18" w:rsidP="00AC6D18">
      <w:pPr>
        <w:rPr>
          <w:rtl/>
        </w:rPr>
      </w:pPr>
      <w:r w:rsidRPr="00AC6D18">
        <w:rPr>
          <w:rtl/>
        </w:rPr>
        <w:t>رواها الحافظ أبو</w:t>
      </w:r>
      <w:r w:rsidR="00FB7845">
        <w:rPr>
          <w:rtl/>
        </w:rPr>
        <w:t xml:space="preserve"> عبد الله</w:t>
      </w:r>
      <w:r w:rsidRPr="00AC6D18">
        <w:rPr>
          <w:rtl/>
        </w:rPr>
        <w:t xml:space="preserve"> محم</w:t>
      </w:r>
      <w:r w:rsidR="00C87A06">
        <w:rPr>
          <w:rtl/>
        </w:rPr>
        <w:t>ّ</w:t>
      </w:r>
      <w:r w:rsidRPr="00AC6D18">
        <w:rPr>
          <w:rtl/>
        </w:rPr>
        <w:t xml:space="preserve">د بن يوسف القرشي الكنجي الشافعي </w:t>
      </w:r>
      <w:r w:rsidR="00773F9D">
        <w:rPr>
          <w:rtl/>
        </w:rPr>
        <w:t>(</w:t>
      </w:r>
      <w:r w:rsidR="00FB7845">
        <w:rPr>
          <w:rFonts w:hint="cs"/>
          <w:rtl/>
        </w:rPr>
        <w:t xml:space="preserve"> </w:t>
      </w:r>
      <w:r w:rsidRPr="00AC6D18">
        <w:rPr>
          <w:rtl/>
        </w:rPr>
        <w:t>ت 658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ه</w:t>
      </w:r>
      <w:r w:rsidR="00FB7845">
        <w:rPr>
          <w:rFonts w:hint="cs"/>
          <w:rtl/>
        </w:rPr>
        <w:t xml:space="preserve">ـ </w:t>
      </w:r>
      <w:r w:rsidR="00773F9D">
        <w:rPr>
          <w:rtl/>
        </w:rPr>
        <w:t>)</w:t>
      </w:r>
      <w:r w:rsidR="00C87A06">
        <w:rPr>
          <w:rtl/>
        </w:rPr>
        <w:t xml:space="preserve"> عن الحاكم أبي</w:t>
      </w:r>
      <w:r w:rsidR="00FB7845">
        <w:rPr>
          <w:rtl/>
        </w:rPr>
        <w:t xml:space="preserve"> عبد الله</w:t>
      </w:r>
      <w:r w:rsidRPr="00AC6D18">
        <w:rPr>
          <w:rtl/>
        </w:rPr>
        <w:t xml:space="preserve"> النيشابوري </w:t>
      </w:r>
      <w:r w:rsidR="00773F9D">
        <w:rPr>
          <w:rtl/>
        </w:rPr>
        <w:t>(</w:t>
      </w:r>
      <w:r w:rsidR="00FB7845">
        <w:rPr>
          <w:rFonts w:hint="cs"/>
          <w:rtl/>
        </w:rPr>
        <w:t xml:space="preserve"> </w:t>
      </w:r>
      <w:r w:rsidRPr="00AC6D18">
        <w:rPr>
          <w:rtl/>
        </w:rPr>
        <w:t>321</w:t>
      </w:r>
      <w:r w:rsidR="004803AF">
        <w:rPr>
          <w:rtl/>
        </w:rPr>
        <w:t xml:space="preserve"> ـ </w:t>
      </w:r>
      <w:r w:rsidRPr="00AC6D18">
        <w:rPr>
          <w:rtl/>
        </w:rPr>
        <w:t>405 ه</w:t>
      </w:r>
      <w:r w:rsidR="00C87A06">
        <w:rPr>
          <w:rtl/>
        </w:rPr>
        <w:t>ـ</w:t>
      </w:r>
      <w:r w:rsidR="00FB7845">
        <w:rPr>
          <w:rFonts w:hint="cs"/>
          <w:rtl/>
        </w:rPr>
        <w:t xml:space="preserve"> </w:t>
      </w:r>
      <w:r w:rsidR="00773F9D">
        <w:rPr>
          <w:rtl/>
        </w:rPr>
        <w:t>)</w:t>
      </w:r>
      <w:r w:rsidRPr="00AC6D18">
        <w:rPr>
          <w:rtl/>
        </w:rPr>
        <w:t xml:space="preserve"> </w:t>
      </w:r>
      <w:r w:rsidRPr="00AC6D18">
        <w:rPr>
          <w:rStyle w:val="rfdFootnotenum"/>
          <w:rtl/>
        </w:rPr>
        <w:t>(12)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وقالها أيضا</w:t>
      </w:r>
      <w:r w:rsidR="00C87A06">
        <w:rPr>
          <w:rtl/>
        </w:rPr>
        <w:t>ً</w:t>
      </w:r>
      <w:r w:rsidR="007E0241">
        <w:rPr>
          <w:rtl/>
        </w:rPr>
        <w:t xml:space="preserve"> :</w:t>
      </w:r>
    </w:p>
    <w:p w:rsidR="00AC6D18" w:rsidRPr="00AC6D18" w:rsidRDefault="00516124" w:rsidP="00AC6D18">
      <w:pPr>
        <w:rPr>
          <w:rtl/>
        </w:rPr>
      </w:pPr>
      <w:r>
        <w:rPr>
          <w:rtl/>
        </w:rPr>
        <w:t>ـ</w:t>
      </w:r>
      <w:r w:rsidR="00C87A06">
        <w:rPr>
          <w:rtl/>
        </w:rPr>
        <w:t xml:space="preserve"> الشيخ أبو</w:t>
      </w:r>
      <w:r w:rsidR="00FB7845">
        <w:rPr>
          <w:rtl/>
        </w:rPr>
        <w:t xml:space="preserve"> عبد الله</w:t>
      </w:r>
      <w:r w:rsidR="00AC6D18" w:rsidRPr="00AC6D18">
        <w:rPr>
          <w:rtl/>
        </w:rPr>
        <w:t xml:space="preserve"> محم</w:t>
      </w:r>
      <w:r w:rsidR="00C87A06">
        <w:rPr>
          <w:rtl/>
        </w:rPr>
        <w:t>ّ</w:t>
      </w:r>
      <w:r w:rsidR="00AC6D18" w:rsidRPr="00AC6D18">
        <w:rPr>
          <w:rtl/>
        </w:rPr>
        <w:t>د بن محم</w:t>
      </w:r>
      <w:r w:rsidR="00C87A06">
        <w:rPr>
          <w:rtl/>
        </w:rPr>
        <w:t>ّ</w:t>
      </w:r>
      <w:r w:rsidR="00AC6D18" w:rsidRPr="00AC6D18">
        <w:rPr>
          <w:rtl/>
        </w:rPr>
        <w:t>د بن النعمان البغدادي</w:t>
      </w:r>
      <w:r w:rsidR="007E0241">
        <w:rPr>
          <w:rtl/>
        </w:rPr>
        <w:t xml:space="preserve"> ،</w:t>
      </w:r>
      <w:r w:rsidR="00AC6D18" w:rsidRPr="00AC6D18">
        <w:rPr>
          <w:rtl/>
        </w:rPr>
        <w:t xml:space="preserve"> الشيخ المفيد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="00773F9D">
        <w:rPr>
          <w:rtl/>
        </w:rPr>
        <w:t>(</w:t>
      </w:r>
      <w:r w:rsidR="00FB7845">
        <w:rPr>
          <w:rFonts w:hint="cs"/>
          <w:rtl/>
        </w:rPr>
        <w:t xml:space="preserve"> </w:t>
      </w:r>
      <w:r w:rsidR="00AC6D18" w:rsidRPr="00AC6D18">
        <w:rPr>
          <w:rtl/>
        </w:rPr>
        <w:t>ت 413</w:t>
      </w:r>
      <w:r w:rsidR="00FB7845">
        <w:rPr>
          <w:rFonts w:hint="cs"/>
          <w:rtl/>
        </w:rPr>
        <w:t xml:space="preserve"> </w:t>
      </w:r>
      <w:r w:rsidR="00773F9D">
        <w:rPr>
          <w:rtl/>
        </w:rPr>
        <w:t>)</w:t>
      </w:r>
      <w:r w:rsidR="00AC6D18" w:rsidRPr="00AC6D18">
        <w:rPr>
          <w:rtl/>
        </w:rPr>
        <w:t xml:space="preserve"> </w:t>
      </w:r>
      <w:r w:rsidR="00AC6D18" w:rsidRPr="00AC6D18">
        <w:rPr>
          <w:rStyle w:val="rfdFootnotenum"/>
          <w:rtl/>
        </w:rPr>
        <w:t>(13)</w:t>
      </w:r>
      <w:r w:rsidR="00095AA9">
        <w:rPr>
          <w:rtl/>
        </w:rPr>
        <w:t xml:space="preserve"> .</w:t>
      </w:r>
    </w:p>
    <w:p w:rsidR="00AC6D18" w:rsidRPr="00AC6D18" w:rsidRDefault="00516124" w:rsidP="00AC6D18">
      <w:pPr>
        <w:rPr>
          <w:rtl/>
        </w:rPr>
      </w:pPr>
      <w:r>
        <w:rPr>
          <w:rtl/>
        </w:rPr>
        <w:t>ـ</w:t>
      </w:r>
      <w:r w:rsidR="00AC6D18" w:rsidRPr="00AC6D18">
        <w:rPr>
          <w:rtl/>
        </w:rPr>
        <w:t xml:space="preserve"> الحافظ يحيى بن الحسن الأسدي الحل</w:t>
      </w:r>
      <w:r w:rsidR="00C87A06">
        <w:rPr>
          <w:rtl/>
        </w:rPr>
        <w:t>ّ</w:t>
      </w:r>
      <w:r w:rsidR="00AC6D18" w:rsidRPr="00AC6D18">
        <w:rPr>
          <w:rtl/>
        </w:rPr>
        <w:t>ي</w:t>
      </w:r>
      <w:r w:rsidR="007E0241">
        <w:rPr>
          <w:rtl/>
        </w:rPr>
        <w:t xml:space="preserve"> ،</w:t>
      </w:r>
      <w:r w:rsidR="00AC6D18" w:rsidRPr="00AC6D18">
        <w:rPr>
          <w:rtl/>
        </w:rPr>
        <w:t xml:space="preserve"> المعروف بابن البطريق </w:t>
      </w:r>
      <w:r w:rsidR="00773F9D">
        <w:rPr>
          <w:rtl/>
        </w:rPr>
        <w:t>(</w:t>
      </w:r>
      <w:r w:rsidR="00FB7845">
        <w:rPr>
          <w:rFonts w:hint="cs"/>
          <w:rtl/>
        </w:rPr>
        <w:t xml:space="preserve"> </w:t>
      </w:r>
      <w:r w:rsidR="00AC6D18" w:rsidRPr="00AC6D18">
        <w:rPr>
          <w:rtl/>
        </w:rPr>
        <w:t>533</w:t>
      </w:r>
      <w:r w:rsidR="00773F9D">
        <w:rPr>
          <w:rtl/>
        </w:rPr>
        <w:t xml:space="preserve"> ـ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="00AC6D18" w:rsidRPr="00AC6D18">
        <w:rPr>
          <w:rtl/>
        </w:rPr>
        <w:t>600 ه</w:t>
      </w:r>
      <w:r w:rsidR="00C87A06">
        <w:rPr>
          <w:rtl/>
        </w:rPr>
        <w:t>ـ</w:t>
      </w:r>
      <w:r w:rsidR="00FB7845">
        <w:rPr>
          <w:rFonts w:hint="cs"/>
          <w:rtl/>
        </w:rPr>
        <w:t xml:space="preserve"> </w:t>
      </w:r>
      <w:r w:rsidR="00773F9D">
        <w:rPr>
          <w:rtl/>
        </w:rPr>
        <w:t>)</w:t>
      </w:r>
      <w:r w:rsidR="00AC6D18" w:rsidRPr="00AC6D18">
        <w:rPr>
          <w:rtl/>
        </w:rPr>
        <w:t xml:space="preserve"> </w:t>
      </w:r>
      <w:r w:rsidR="00AC6D18" w:rsidRPr="00AC6D18">
        <w:rPr>
          <w:rStyle w:val="rfdFootnotenum"/>
          <w:rtl/>
        </w:rPr>
        <w:t>(14)</w:t>
      </w:r>
      <w:r w:rsidR="00095AA9">
        <w:rPr>
          <w:rtl/>
        </w:rPr>
        <w:t xml:space="preserve"> .</w:t>
      </w:r>
    </w:p>
    <w:p w:rsidR="00AC6D18" w:rsidRPr="00AC6D18" w:rsidRDefault="00516124" w:rsidP="00AC6D18">
      <w:pPr>
        <w:rPr>
          <w:rtl/>
        </w:rPr>
      </w:pPr>
      <w:r>
        <w:rPr>
          <w:rtl/>
        </w:rPr>
        <w:t>ـ</w:t>
      </w:r>
      <w:r w:rsidR="00AC6D18" w:rsidRPr="00AC6D18">
        <w:rPr>
          <w:rtl/>
        </w:rPr>
        <w:t xml:space="preserve"> الشيخ الثبت أبو علي محم</w:t>
      </w:r>
      <w:r w:rsidR="00C87A06">
        <w:rPr>
          <w:rtl/>
        </w:rPr>
        <w:t>ّ</w:t>
      </w:r>
      <w:r w:rsidR="00AC6D18" w:rsidRPr="00AC6D18">
        <w:rPr>
          <w:rtl/>
        </w:rPr>
        <w:t>د بن الحسن الواعظ الشهيد النيسابوري</w:t>
      </w:r>
      <w:r w:rsidR="007E0241">
        <w:rPr>
          <w:rtl/>
        </w:rPr>
        <w:t xml:space="preserve"> ،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="00AC6D18" w:rsidRPr="00AC6D18">
        <w:rPr>
          <w:rtl/>
        </w:rPr>
        <w:t>المعروف بابن الفت</w:t>
      </w:r>
      <w:r w:rsidR="00C87A06">
        <w:rPr>
          <w:rtl/>
        </w:rPr>
        <w:t>ّ</w:t>
      </w:r>
      <w:r w:rsidR="00AC6D18" w:rsidRPr="00AC6D18">
        <w:rPr>
          <w:rtl/>
        </w:rPr>
        <w:t>ال</w:t>
      </w:r>
      <w:r w:rsidR="007E0241">
        <w:rPr>
          <w:rtl/>
        </w:rPr>
        <w:t xml:space="preserve"> ،</w:t>
      </w:r>
      <w:r w:rsidR="00AC6D18" w:rsidRPr="00AC6D18">
        <w:rPr>
          <w:rtl/>
        </w:rPr>
        <w:t xml:space="preserve"> من علماء القرن السادس </w:t>
      </w:r>
      <w:r w:rsidR="00AC6D18" w:rsidRPr="00AC6D18">
        <w:rPr>
          <w:rStyle w:val="rfdFootnotenum"/>
          <w:rtl/>
        </w:rPr>
        <w:t>(15)</w:t>
      </w:r>
      <w:r w:rsidR="00095AA9">
        <w:rPr>
          <w:rtl/>
        </w:rPr>
        <w:t xml:space="preserve"> .</w:t>
      </w:r>
    </w:p>
    <w:p w:rsidR="00AC6D18" w:rsidRPr="00AC6D18" w:rsidRDefault="00516124" w:rsidP="00C87A06">
      <w:pPr>
        <w:rPr>
          <w:rtl/>
        </w:rPr>
      </w:pPr>
      <w:r>
        <w:rPr>
          <w:rtl/>
        </w:rPr>
        <w:t>ـ</w:t>
      </w:r>
      <w:r w:rsidR="00AC6D18" w:rsidRPr="00AC6D18">
        <w:rPr>
          <w:rtl/>
        </w:rPr>
        <w:t xml:space="preserve"> الشيخ الوزير بهاء الدين أبو الحسن علي بن عيسى ال</w:t>
      </w:r>
      <w:r w:rsidR="00C87A06">
        <w:rPr>
          <w:rtl/>
        </w:rPr>
        <w:t>أ</w:t>
      </w:r>
      <w:r w:rsidR="00AC6D18" w:rsidRPr="00AC6D18">
        <w:rPr>
          <w:rtl/>
        </w:rPr>
        <w:t xml:space="preserve">ربلي </w:t>
      </w:r>
      <w:r w:rsidR="00773F9D">
        <w:rPr>
          <w:rtl/>
        </w:rPr>
        <w:t>(</w:t>
      </w:r>
      <w:r w:rsidR="00FB7845">
        <w:rPr>
          <w:rFonts w:hint="cs"/>
          <w:rtl/>
        </w:rPr>
        <w:t xml:space="preserve"> </w:t>
      </w:r>
      <w:r w:rsidR="00AC6D18" w:rsidRPr="00AC6D18">
        <w:rPr>
          <w:rtl/>
        </w:rPr>
        <w:t>ت 693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="00AC6D18" w:rsidRPr="00AC6D18">
        <w:rPr>
          <w:rtl/>
        </w:rPr>
        <w:t>ه</w:t>
      </w:r>
      <w:r w:rsidR="00C87A06">
        <w:rPr>
          <w:rtl/>
        </w:rPr>
        <w:t>ـ</w:t>
      </w:r>
      <w:r w:rsidR="00FB7845">
        <w:rPr>
          <w:rFonts w:hint="cs"/>
          <w:rtl/>
        </w:rPr>
        <w:t xml:space="preserve"> </w:t>
      </w:r>
      <w:r w:rsidR="00773F9D">
        <w:rPr>
          <w:rtl/>
        </w:rPr>
        <w:t>)</w:t>
      </w:r>
      <w:r w:rsidR="00AC6D18" w:rsidRPr="00AC6D18">
        <w:rPr>
          <w:rtl/>
        </w:rPr>
        <w:t xml:space="preserve"> </w:t>
      </w:r>
      <w:r w:rsidR="00AC6D18" w:rsidRPr="00AC6D18">
        <w:rPr>
          <w:rStyle w:val="rfdFootnotenum"/>
          <w:rtl/>
        </w:rPr>
        <w:t>(16)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pStyle w:val="rfdLine"/>
        <w:rPr>
          <w:rtl/>
        </w:rPr>
      </w:pPr>
      <w:r w:rsidRPr="00AC6D18">
        <w:rPr>
          <w:rtl/>
        </w:rPr>
        <w:t>__________________</w:t>
      </w:r>
    </w:p>
    <w:p w:rsidR="00AC6D18" w:rsidRPr="00AC6D18" w:rsidRDefault="00AC6D18" w:rsidP="00AC6D18">
      <w:pPr>
        <w:pStyle w:val="rfdFootnote0"/>
        <w:rPr>
          <w:rtl/>
        </w:rPr>
      </w:pPr>
      <w:r>
        <w:rPr>
          <w:rtl/>
        </w:rPr>
        <w:t>(</w:t>
      </w:r>
      <w:r w:rsidRPr="00AC6D18">
        <w:rPr>
          <w:rtl/>
        </w:rPr>
        <w:t>12) كفاية الطالب</w:t>
      </w:r>
      <w:r w:rsidR="007E0241">
        <w:rPr>
          <w:rtl/>
        </w:rPr>
        <w:t xml:space="preserve"> :</w:t>
      </w:r>
      <w:r w:rsidRPr="00AC6D18">
        <w:rPr>
          <w:rtl/>
        </w:rPr>
        <w:t xml:space="preserve"> 407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pStyle w:val="rfdFootnote0"/>
        <w:rPr>
          <w:rtl/>
        </w:rPr>
      </w:pPr>
      <w:r>
        <w:rPr>
          <w:rtl/>
        </w:rPr>
        <w:t>(</w:t>
      </w:r>
      <w:r w:rsidRPr="00AC6D18">
        <w:rPr>
          <w:rtl/>
        </w:rPr>
        <w:t>13) الإ</w:t>
      </w:r>
      <w:r w:rsidR="00C87A06">
        <w:rPr>
          <w:rtl/>
        </w:rPr>
        <w:t>ِ</w:t>
      </w:r>
      <w:r w:rsidRPr="00AC6D18">
        <w:rPr>
          <w:rtl/>
        </w:rPr>
        <w:t>رشاد</w:t>
      </w:r>
      <w:r w:rsidR="007E0241">
        <w:rPr>
          <w:rtl/>
        </w:rPr>
        <w:t xml:space="preserve"> :</w:t>
      </w:r>
      <w:r w:rsidRPr="00AC6D18">
        <w:rPr>
          <w:rtl/>
        </w:rPr>
        <w:t xml:space="preserve"> 9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pStyle w:val="rfdFootnote0"/>
        <w:rPr>
          <w:rtl/>
        </w:rPr>
      </w:pPr>
      <w:r>
        <w:rPr>
          <w:rtl/>
        </w:rPr>
        <w:t>(</w:t>
      </w:r>
      <w:r w:rsidRPr="00AC6D18">
        <w:rPr>
          <w:rtl/>
        </w:rPr>
        <w:t>14) عمدة عيون صحاح الأخبار</w:t>
      </w:r>
      <w:r w:rsidR="007E0241">
        <w:rPr>
          <w:rtl/>
        </w:rPr>
        <w:t xml:space="preserve"> :</w:t>
      </w:r>
      <w:r w:rsidRPr="00AC6D18">
        <w:rPr>
          <w:rtl/>
        </w:rPr>
        <w:t xml:space="preserve"> 24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pStyle w:val="rfdFootnote0"/>
        <w:rPr>
          <w:rtl/>
        </w:rPr>
      </w:pPr>
      <w:r>
        <w:rPr>
          <w:rtl/>
        </w:rPr>
        <w:t>(</w:t>
      </w:r>
      <w:r w:rsidRPr="00AC6D18">
        <w:rPr>
          <w:rtl/>
        </w:rPr>
        <w:t>15) روضة الواعظين</w:t>
      </w:r>
      <w:r w:rsidR="007E0241">
        <w:rPr>
          <w:rtl/>
        </w:rPr>
        <w:t xml:space="preserve"> :</w:t>
      </w:r>
      <w:r w:rsidRPr="00AC6D18">
        <w:rPr>
          <w:rtl/>
        </w:rPr>
        <w:t xml:space="preserve"> 76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pStyle w:val="rfdFootnote0"/>
        <w:rPr>
          <w:rtl/>
        </w:rPr>
      </w:pPr>
      <w:r>
        <w:rPr>
          <w:rtl/>
        </w:rPr>
        <w:t>(</w:t>
      </w:r>
      <w:r w:rsidRPr="00AC6D18">
        <w:rPr>
          <w:rtl/>
        </w:rPr>
        <w:t>16) كشف الغم</w:t>
      </w:r>
      <w:r w:rsidR="00C87A06">
        <w:rPr>
          <w:rtl/>
        </w:rPr>
        <w:t>ّ</w:t>
      </w:r>
      <w:r w:rsidRPr="00AC6D18">
        <w:rPr>
          <w:rtl/>
        </w:rPr>
        <w:t>ة 1</w:t>
      </w:r>
      <w:r w:rsidR="007E0241">
        <w:rPr>
          <w:rtl/>
        </w:rPr>
        <w:t xml:space="preserve"> :</w:t>
      </w:r>
      <w:r w:rsidRPr="00AC6D18">
        <w:rPr>
          <w:rtl/>
        </w:rPr>
        <w:t xml:space="preserve"> 59</w:t>
      </w:r>
      <w:r w:rsidR="00095AA9">
        <w:rPr>
          <w:rtl/>
        </w:rPr>
        <w:t xml:space="preserve"> .</w:t>
      </w:r>
    </w:p>
    <w:p w:rsidR="006254CD" w:rsidRDefault="006254CD" w:rsidP="00516124">
      <w:pPr>
        <w:rPr>
          <w:rtl/>
        </w:rPr>
        <w:sectPr w:rsidR="006254CD" w:rsidSect="00107863">
          <w:headerReference w:type="even" r:id="rId27"/>
          <w:headerReference w:type="default" r:id="rId28"/>
          <w:headerReference w:type="first" r:id="rId29"/>
          <w:type w:val="continuous"/>
          <w:pgSz w:w="11907" w:h="16840" w:code="9"/>
          <w:pgMar w:top="1247" w:right="1361" w:bottom="1247" w:left="1361" w:header="720" w:footer="720" w:gutter="0"/>
          <w:cols w:space="720"/>
          <w:titlePg/>
          <w:bidi/>
          <w:rtlGutter/>
          <w:docGrid w:linePitch="360"/>
        </w:sectPr>
      </w:pPr>
    </w:p>
    <w:p w:rsidR="00C64862" w:rsidRDefault="00C64862" w:rsidP="00516124">
      <w:pPr>
        <w:rPr>
          <w:rtl/>
        </w:rPr>
      </w:pPr>
      <w:r>
        <w:rPr>
          <w:rtl/>
        </w:rPr>
        <w:lastRenderedPageBreak/>
        <w:br w:type="page"/>
      </w:r>
      <w:r w:rsidR="00516124">
        <w:rPr>
          <w:rtl/>
        </w:rPr>
        <w:lastRenderedPageBreak/>
        <w:t>ـ</w:t>
      </w:r>
      <w:r w:rsidR="008B5EBB">
        <w:rPr>
          <w:rtl/>
        </w:rPr>
        <w:t xml:space="preserve"> </w:t>
      </w:r>
      <w:r w:rsidR="00AC6D18" w:rsidRPr="00AC6D18">
        <w:rPr>
          <w:rtl/>
        </w:rPr>
        <w:t>الإ</w:t>
      </w:r>
      <w:r w:rsidR="00255ADF">
        <w:rPr>
          <w:rtl/>
        </w:rPr>
        <w:t>ِ</w:t>
      </w:r>
      <w:r w:rsidR="00AC6D18" w:rsidRPr="00AC6D18">
        <w:rPr>
          <w:rtl/>
        </w:rPr>
        <w:t>مام جمال الدين أبو منصور الحسن بن يوسف بن المطه</w:t>
      </w:r>
      <w:r w:rsidR="00255ADF">
        <w:rPr>
          <w:rtl/>
        </w:rPr>
        <w:t>ّ</w:t>
      </w:r>
      <w:r w:rsidR="00AC6D18" w:rsidRPr="00AC6D18">
        <w:rPr>
          <w:rtl/>
        </w:rPr>
        <w:t>ر الحل</w:t>
      </w:r>
      <w:r w:rsidR="00255ADF">
        <w:rPr>
          <w:rtl/>
        </w:rPr>
        <w:t>ّ</w:t>
      </w:r>
      <w:r w:rsidR="00AC6D18" w:rsidRPr="00AC6D18">
        <w:rPr>
          <w:rtl/>
        </w:rPr>
        <w:t xml:space="preserve">ي </w:t>
      </w:r>
      <w:r w:rsidR="00773F9D">
        <w:rPr>
          <w:rtl/>
        </w:rPr>
        <w:t>(</w:t>
      </w:r>
      <w:r w:rsidR="00FB7845">
        <w:rPr>
          <w:rFonts w:hint="cs"/>
          <w:rtl/>
        </w:rPr>
        <w:t xml:space="preserve"> </w:t>
      </w:r>
      <w:r w:rsidR="00AC6D18" w:rsidRPr="00AC6D18">
        <w:rPr>
          <w:rtl/>
        </w:rPr>
        <w:t>648</w:t>
      </w:r>
      <w:r w:rsidR="00516124">
        <w:rPr>
          <w:rtl/>
        </w:rPr>
        <w:t xml:space="preserve"> ـ </w:t>
      </w:r>
      <w:r w:rsidR="00255ADF">
        <w:rPr>
          <w:rtl/>
        </w:rPr>
        <w:br/>
      </w:r>
      <w:r w:rsidR="00AC6D18" w:rsidRPr="00AC6D18">
        <w:rPr>
          <w:rtl/>
        </w:rPr>
        <w:t>726 ه</w:t>
      </w:r>
      <w:r w:rsidR="00255ADF">
        <w:rPr>
          <w:rtl/>
        </w:rPr>
        <w:t>ـ</w:t>
      </w:r>
      <w:r w:rsidR="00FB7845">
        <w:rPr>
          <w:rFonts w:hint="cs"/>
          <w:rtl/>
        </w:rPr>
        <w:t xml:space="preserve"> </w:t>
      </w:r>
      <w:r w:rsidR="00773F9D">
        <w:rPr>
          <w:rtl/>
        </w:rPr>
        <w:t>)</w:t>
      </w:r>
      <w:r w:rsidR="00AC6D18" w:rsidRPr="00AC6D18">
        <w:rPr>
          <w:rtl/>
        </w:rPr>
        <w:t xml:space="preserve"> </w:t>
      </w:r>
      <w:r w:rsidR="00AC6D18" w:rsidRPr="00AC6D18">
        <w:rPr>
          <w:rStyle w:val="rfdFootnotenum"/>
          <w:rtl/>
        </w:rPr>
        <w:t>(17)</w:t>
      </w:r>
      <w:r w:rsidR="00095AA9">
        <w:rPr>
          <w:rtl/>
        </w:rPr>
        <w:t xml:space="preserve"> .</w:t>
      </w:r>
    </w:p>
    <w:p w:rsidR="00C64862" w:rsidRDefault="00516124" w:rsidP="00516124">
      <w:pPr>
        <w:rPr>
          <w:rtl/>
        </w:rPr>
      </w:pPr>
      <w:r>
        <w:rPr>
          <w:rtl/>
        </w:rPr>
        <w:t>ـ</w:t>
      </w:r>
      <w:r w:rsidR="008B5EBB">
        <w:rPr>
          <w:rtl/>
        </w:rPr>
        <w:t xml:space="preserve"> </w:t>
      </w:r>
      <w:r w:rsidR="00AC6D18" w:rsidRPr="00AC6D18">
        <w:rPr>
          <w:rtl/>
        </w:rPr>
        <w:t>السي</w:t>
      </w:r>
      <w:r w:rsidR="00255ADF">
        <w:rPr>
          <w:rtl/>
        </w:rPr>
        <w:t>ّ</w:t>
      </w:r>
      <w:r w:rsidR="00AC6D18" w:rsidRPr="00AC6D18">
        <w:rPr>
          <w:rtl/>
        </w:rPr>
        <w:t>د المحد</w:t>
      </w:r>
      <w:r w:rsidR="00255ADF">
        <w:rPr>
          <w:rtl/>
        </w:rPr>
        <w:t>َّث جلال الدين</w:t>
      </w:r>
      <w:r w:rsidR="00FB7845">
        <w:rPr>
          <w:rtl/>
        </w:rPr>
        <w:t xml:space="preserve"> عبد الله</w:t>
      </w:r>
      <w:r w:rsidR="00AC6D18" w:rsidRPr="00AC6D18">
        <w:rPr>
          <w:rtl/>
        </w:rPr>
        <w:t xml:space="preserve"> بن شرفشاه الحسيني</w:t>
      </w:r>
      <w:r w:rsidR="007E0241">
        <w:rPr>
          <w:rtl/>
        </w:rPr>
        <w:t xml:space="preserve"> ،</w:t>
      </w:r>
      <w:r w:rsidR="00AC6D18" w:rsidRPr="00AC6D18">
        <w:rPr>
          <w:rtl/>
        </w:rPr>
        <w:t xml:space="preserve"> المتوف</w:t>
      </w:r>
      <w:r w:rsidR="00255ADF">
        <w:rPr>
          <w:rtl/>
        </w:rPr>
        <w:t>ّ</w:t>
      </w:r>
      <w:r w:rsidR="00AC6D18" w:rsidRPr="00AC6D18">
        <w:rPr>
          <w:rtl/>
        </w:rPr>
        <w:t>ى نيف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="00AC6D18" w:rsidRPr="00AC6D18">
        <w:rPr>
          <w:rtl/>
        </w:rPr>
        <w:t xml:space="preserve">وثمانمائة من الهجرة </w:t>
      </w:r>
      <w:r w:rsidR="00AC6D18" w:rsidRPr="00AC6D18">
        <w:rPr>
          <w:rStyle w:val="rfdFootnotenum"/>
          <w:rtl/>
        </w:rPr>
        <w:t>(18)</w:t>
      </w:r>
      <w:r w:rsidR="00095AA9">
        <w:rPr>
          <w:rtl/>
        </w:rPr>
        <w:t xml:space="preserve"> .</w:t>
      </w:r>
    </w:p>
    <w:p w:rsidR="00C64862" w:rsidRDefault="00516124" w:rsidP="00AC6D18">
      <w:pPr>
        <w:rPr>
          <w:rtl/>
        </w:rPr>
      </w:pPr>
      <w:r>
        <w:rPr>
          <w:rtl/>
        </w:rPr>
        <w:t>ـ</w:t>
      </w:r>
      <w:r w:rsidR="008B5EBB">
        <w:rPr>
          <w:rtl/>
        </w:rPr>
        <w:t xml:space="preserve"> </w:t>
      </w:r>
      <w:r w:rsidR="00AC6D18" w:rsidRPr="00AC6D18">
        <w:rPr>
          <w:rtl/>
        </w:rPr>
        <w:t>الشيخ المحد</w:t>
      </w:r>
      <w:r w:rsidR="00255ADF">
        <w:rPr>
          <w:rtl/>
        </w:rPr>
        <w:t>ِّ</w:t>
      </w:r>
      <w:r w:rsidR="00AC6D18" w:rsidRPr="00AC6D18">
        <w:rPr>
          <w:rtl/>
        </w:rPr>
        <w:t>ث الحسن بن أبي الحسن الديلمي</w:t>
      </w:r>
      <w:r w:rsidR="007E0241">
        <w:rPr>
          <w:rtl/>
        </w:rPr>
        <w:t xml:space="preserve"> ،</w:t>
      </w:r>
      <w:r w:rsidR="00AC6D18" w:rsidRPr="00AC6D18">
        <w:rPr>
          <w:rtl/>
        </w:rPr>
        <w:t xml:space="preserve"> من أعلام القرن الثامن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="00AC6D18" w:rsidRPr="00AC6D18">
        <w:rPr>
          <w:rtl/>
        </w:rPr>
        <w:t xml:space="preserve">الهجري </w:t>
      </w:r>
      <w:r w:rsidR="00AC6D18" w:rsidRPr="00AC6D18">
        <w:rPr>
          <w:rStyle w:val="rfdFootnotenum"/>
          <w:rtl/>
        </w:rPr>
        <w:t>(19)</w:t>
      </w:r>
      <w:r w:rsidR="00095AA9">
        <w:rPr>
          <w:rtl/>
        </w:rPr>
        <w:t xml:space="preserve"> .</w:t>
      </w:r>
    </w:p>
    <w:p w:rsidR="00C64862" w:rsidRDefault="00516124" w:rsidP="00AC6D18">
      <w:pPr>
        <w:rPr>
          <w:rtl/>
        </w:rPr>
      </w:pPr>
      <w:r>
        <w:rPr>
          <w:rtl/>
        </w:rPr>
        <w:t>ـ</w:t>
      </w:r>
      <w:r w:rsidR="008B5EBB">
        <w:rPr>
          <w:rtl/>
        </w:rPr>
        <w:t xml:space="preserve"> </w:t>
      </w:r>
      <w:r w:rsidR="00AC6D18" w:rsidRPr="00AC6D18">
        <w:rPr>
          <w:rtl/>
        </w:rPr>
        <w:t>الشيخ المؤر</w:t>
      </w:r>
      <w:r w:rsidR="00255ADF">
        <w:rPr>
          <w:rtl/>
        </w:rPr>
        <w:t>ِّ</w:t>
      </w:r>
      <w:r w:rsidR="00AC6D18" w:rsidRPr="00AC6D18">
        <w:rPr>
          <w:rtl/>
        </w:rPr>
        <w:t>خ النس</w:t>
      </w:r>
      <w:r w:rsidR="00255ADF">
        <w:rPr>
          <w:rtl/>
        </w:rPr>
        <w:t>ّ</w:t>
      </w:r>
      <w:r w:rsidR="00AC6D18" w:rsidRPr="00AC6D18">
        <w:rPr>
          <w:rtl/>
        </w:rPr>
        <w:t>ابة جمال الدين أحمد بن علي الحسني</w:t>
      </w:r>
      <w:r w:rsidR="007E0241">
        <w:rPr>
          <w:rtl/>
        </w:rPr>
        <w:t xml:space="preserve"> ،</w:t>
      </w:r>
      <w:r w:rsidR="00AC6D18" w:rsidRPr="00AC6D18">
        <w:rPr>
          <w:rtl/>
        </w:rPr>
        <w:t xml:space="preserve"> المعروف بابن عنبة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="00773F9D">
        <w:rPr>
          <w:rtl/>
        </w:rPr>
        <w:t>(</w:t>
      </w:r>
      <w:r w:rsidR="00FB7845">
        <w:rPr>
          <w:rFonts w:hint="cs"/>
          <w:rtl/>
        </w:rPr>
        <w:t xml:space="preserve"> </w:t>
      </w:r>
      <w:r w:rsidR="00AC6D18" w:rsidRPr="00AC6D18">
        <w:rPr>
          <w:rtl/>
        </w:rPr>
        <w:t>ت 828 ه</w:t>
      </w:r>
      <w:r w:rsidR="00255ADF">
        <w:rPr>
          <w:rtl/>
        </w:rPr>
        <w:t>ـ</w:t>
      </w:r>
      <w:r w:rsidR="00FB7845">
        <w:rPr>
          <w:rFonts w:hint="cs"/>
          <w:rtl/>
        </w:rPr>
        <w:t xml:space="preserve"> </w:t>
      </w:r>
      <w:r w:rsidR="00773F9D">
        <w:rPr>
          <w:rtl/>
        </w:rPr>
        <w:t>)</w:t>
      </w:r>
      <w:r w:rsidR="00AC6D18" w:rsidRPr="00AC6D18">
        <w:rPr>
          <w:rtl/>
        </w:rPr>
        <w:t xml:space="preserve"> </w:t>
      </w:r>
      <w:r w:rsidR="00AC6D18" w:rsidRPr="00AC6D18">
        <w:rPr>
          <w:rStyle w:val="rfdFootnotenum"/>
          <w:rtl/>
        </w:rPr>
        <w:t>(20)</w:t>
      </w:r>
      <w:r w:rsidR="00095AA9">
        <w:rPr>
          <w:rtl/>
        </w:rPr>
        <w:t xml:space="preserve"> .</w:t>
      </w:r>
    </w:p>
    <w:p w:rsidR="00C64862" w:rsidRDefault="00516124" w:rsidP="00AC6D18">
      <w:pPr>
        <w:rPr>
          <w:rtl/>
        </w:rPr>
      </w:pPr>
      <w:r>
        <w:rPr>
          <w:rtl/>
        </w:rPr>
        <w:t>ـ</w:t>
      </w:r>
      <w:r w:rsidR="008B5EBB">
        <w:rPr>
          <w:rtl/>
        </w:rPr>
        <w:t xml:space="preserve"> </w:t>
      </w:r>
      <w:r w:rsidR="00AC6D18" w:rsidRPr="00AC6D18">
        <w:rPr>
          <w:rtl/>
        </w:rPr>
        <w:t>العل</w:t>
      </w:r>
      <w:r w:rsidR="00255ADF">
        <w:rPr>
          <w:rtl/>
        </w:rPr>
        <w:t>ّ</w:t>
      </w:r>
      <w:r w:rsidR="00AC6D18" w:rsidRPr="00AC6D18">
        <w:rPr>
          <w:rtl/>
        </w:rPr>
        <w:t>امة المحد</w:t>
      </w:r>
      <w:r w:rsidR="00255ADF">
        <w:rPr>
          <w:rtl/>
        </w:rPr>
        <w:t>ِّ</w:t>
      </w:r>
      <w:r w:rsidR="00AC6D18" w:rsidRPr="00AC6D18">
        <w:rPr>
          <w:rtl/>
        </w:rPr>
        <w:t>ث السي</w:t>
      </w:r>
      <w:r w:rsidR="00255ADF">
        <w:rPr>
          <w:rtl/>
        </w:rPr>
        <w:t>ّ</w:t>
      </w:r>
      <w:r w:rsidR="00AC6D18" w:rsidRPr="00AC6D18">
        <w:rPr>
          <w:rtl/>
        </w:rPr>
        <w:t>د ولي</w:t>
      </w:r>
      <w:r w:rsidR="00255ADF">
        <w:rPr>
          <w:rtl/>
        </w:rPr>
        <w:t>ّ</w:t>
      </w:r>
      <w:r w:rsidR="00AC6D18" w:rsidRPr="00AC6D18">
        <w:rPr>
          <w:rtl/>
        </w:rPr>
        <w:t xml:space="preserve"> الله بن نعمة الله الحسيني الرضوي</w:t>
      </w:r>
      <w:r w:rsidR="007E0241">
        <w:rPr>
          <w:rtl/>
        </w:rPr>
        <w:t xml:space="preserve"> ،</w:t>
      </w:r>
      <w:r w:rsidR="00AC6D18" w:rsidRPr="00AC6D18">
        <w:rPr>
          <w:rtl/>
        </w:rPr>
        <w:t xml:space="preserve"> من أعلام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="00AC6D18" w:rsidRPr="00AC6D18">
        <w:rPr>
          <w:rtl/>
        </w:rPr>
        <w:t xml:space="preserve">القرن التاسع الهجري </w:t>
      </w:r>
      <w:r w:rsidR="00AC6D18" w:rsidRPr="00AC6D18">
        <w:rPr>
          <w:rStyle w:val="rfdFootnotenum"/>
          <w:rtl/>
        </w:rPr>
        <w:t>(21)</w:t>
      </w:r>
      <w:r w:rsidR="00095AA9">
        <w:rPr>
          <w:rtl/>
        </w:rPr>
        <w:t xml:space="preserve"> .</w:t>
      </w:r>
    </w:p>
    <w:p w:rsidR="00C64862" w:rsidRDefault="00323528" w:rsidP="00E03624">
      <w:pPr>
        <w:rPr>
          <w:rtl/>
        </w:rPr>
      </w:pPr>
      <w:r>
        <w:rPr>
          <w:rtl/>
        </w:rPr>
        <w:t>ـ</w:t>
      </w:r>
      <w:r w:rsidR="008B5EBB">
        <w:rPr>
          <w:rtl/>
        </w:rPr>
        <w:t xml:space="preserve"> </w:t>
      </w:r>
      <w:r w:rsidR="00AC6D18" w:rsidRPr="00AC6D18">
        <w:rPr>
          <w:rtl/>
        </w:rPr>
        <w:t xml:space="preserve">العالم اللغوي الشيخ فخر الدين الطريحي </w:t>
      </w:r>
      <w:r w:rsidR="00773F9D">
        <w:rPr>
          <w:rtl/>
        </w:rPr>
        <w:t>(</w:t>
      </w:r>
      <w:r w:rsidR="00FB7845">
        <w:rPr>
          <w:rFonts w:hint="cs"/>
          <w:rtl/>
        </w:rPr>
        <w:t xml:space="preserve"> </w:t>
      </w:r>
      <w:r w:rsidR="00AC6D18" w:rsidRPr="00AC6D18">
        <w:rPr>
          <w:rtl/>
        </w:rPr>
        <w:t>979</w:t>
      </w:r>
      <w:r w:rsidR="004803AF">
        <w:rPr>
          <w:rtl/>
        </w:rPr>
        <w:t xml:space="preserve"> ـ </w:t>
      </w:r>
      <w:r w:rsidR="00AC6D18" w:rsidRPr="00AC6D18">
        <w:rPr>
          <w:rtl/>
        </w:rPr>
        <w:t>1087 ه</w:t>
      </w:r>
      <w:r w:rsidR="00E03624">
        <w:rPr>
          <w:rtl/>
        </w:rPr>
        <w:t>ـ</w:t>
      </w:r>
      <w:r w:rsidR="00FB7845">
        <w:rPr>
          <w:rFonts w:hint="cs"/>
          <w:rtl/>
        </w:rPr>
        <w:t xml:space="preserve"> </w:t>
      </w:r>
      <w:r w:rsidR="00773F9D">
        <w:rPr>
          <w:rtl/>
        </w:rPr>
        <w:t>)</w:t>
      </w:r>
      <w:r w:rsidR="00AC6D18" w:rsidRPr="00AC6D18">
        <w:rPr>
          <w:rtl/>
        </w:rPr>
        <w:t xml:space="preserve"> </w:t>
      </w:r>
      <w:r w:rsidR="00773F9D" w:rsidRPr="00FB7845">
        <w:rPr>
          <w:rStyle w:val="rfdFootnotenum"/>
          <w:rtl/>
        </w:rPr>
        <w:t>(</w:t>
      </w:r>
      <w:r w:rsidR="00AC6D18" w:rsidRPr="00FB7845">
        <w:rPr>
          <w:rStyle w:val="rfdFootnotenum"/>
          <w:rtl/>
        </w:rPr>
        <w:t>22</w:t>
      </w:r>
      <w:r w:rsidR="00773F9D" w:rsidRPr="00FB7845">
        <w:rPr>
          <w:rStyle w:val="rfdFootnotenum"/>
          <w:rtl/>
        </w:rPr>
        <w:t>)</w:t>
      </w:r>
      <w:r w:rsidR="00095AA9">
        <w:rPr>
          <w:rtl/>
        </w:rPr>
        <w:t xml:space="preserve"> .</w:t>
      </w:r>
    </w:p>
    <w:p w:rsidR="00AC6D18" w:rsidRPr="00AC6D18" w:rsidRDefault="00323528" w:rsidP="00AC6D18">
      <w:pPr>
        <w:rPr>
          <w:rtl/>
        </w:rPr>
      </w:pPr>
      <w:r>
        <w:rPr>
          <w:rtl/>
        </w:rPr>
        <w:t>ـ</w:t>
      </w:r>
      <w:r w:rsidR="008B5EBB">
        <w:rPr>
          <w:rtl/>
        </w:rPr>
        <w:t xml:space="preserve"> </w:t>
      </w:r>
      <w:r w:rsidR="00AC6D18" w:rsidRPr="00AC6D18">
        <w:rPr>
          <w:rtl/>
        </w:rPr>
        <w:t>العل</w:t>
      </w:r>
      <w:r w:rsidR="00E03624">
        <w:rPr>
          <w:rtl/>
        </w:rPr>
        <w:t>ّ</w:t>
      </w:r>
      <w:r w:rsidR="00AC6D18" w:rsidRPr="00AC6D18">
        <w:rPr>
          <w:rtl/>
        </w:rPr>
        <w:t>امة محمود بن محم</w:t>
      </w:r>
      <w:r w:rsidR="00E03624">
        <w:rPr>
          <w:rtl/>
        </w:rPr>
        <w:t>ّ</w:t>
      </w:r>
      <w:r w:rsidR="00AC6D18" w:rsidRPr="00AC6D18">
        <w:rPr>
          <w:rtl/>
        </w:rPr>
        <w:t>د بن علي الشيخاني القادري الشافعي المدني</w:t>
      </w:r>
      <w:r w:rsidR="007E0241">
        <w:rPr>
          <w:rtl/>
        </w:rPr>
        <w:t xml:space="preserve"> ،</w:t>
      </w:r>
      <w:r w:rsidR="00AC6D18" w:rsidRPr="00AC6D18">
        <w:rPr>
          <w:rtl/>
        </w:rPr>
        <w:t xml:space="preserve"> من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="00AC6D18" w:rsidRPr="00AC6D18">
        <w:rPr>
          <w:rtl/>
        </w:rPr>
        <w:t xml:space="preserve">أعلام القرن الحادي عشر </w:t>
      </w:r>
      <w:r w:rsidR="00AC6D18" w:rsidRPr="00AC6D18">
        <w:rPr>
          <w:rStyle w:val="rfdFootnotenum"/>
          <w:rtl/>
        </w:rPr>
        <w:t>(23)</w:t>
      </w:r>
      <w:r w:rsidR="00095AA9">
        <w:rPr>
          <w:rtl/>
        </w:rPr>
        <w:t xml:space="preserve"> .</w:t>
      </w:r>
    </w:p>
    <w:p w:rsidR="00AC6D18" w:rsidRPr="00AC6D18" w:rsidRDefault="00FB7845" w:rsidP="00FB7845">
      <w:pPr>
        <w:pStyle w:val="rfdCenter"/>
        <w:rPr>
          <w:rtl/>
        </w:rPr>
      </w:pPr>
      <w:r>
        <w:sym w:font="Wingdings 2" w:char="F0F5"/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="00C64862">
        <w:rPr>
          <w:rtl/>
        </w:rPr>
        <w:t xml:space="preserve"> </w:t>
      </w:r>
      <w:r>
        <w:sym w:font="Wingdings 2" w:char="F0F5"/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="00C64862">
        <w:rPr>
          <w:rtl/>
        </w:rPr>
        <w:t xml:space="preserve"> </w:t>
      </w:r>
      <w:r>
        <w:sym w:font="Wingdings 2" w:char="F0F5"/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918"/>
        <w:gridCol w:w="8267"/>
      </w:tblGrid>
      <w:tr w:rsidR="00516124" w:rsidTr="00323528">
        <w:tc>
          <w:tcPr>
            <w:tcW w:w="500" w:type="pct"/>
            <w:shd w:val="clear" w:color="auto" w:fill="auto"/>
          </w:tcPr>
          <w:p w:rsidR="00516124" w:rsidRPr="00FB7845" w:rsidRDefault="00516124" w:rsidP="00FB7845">
            <w:pPr>
              <w:rPr>
                <w:rtl/>
              </w:rPr>
            </w:pPr>
          </w:p>
        </w:tc>
        <w:tc>
          <w:tcPr>
            <w:tcW w:w="4500" w:type="pct"/>
            <w:shd w:val="clear" w:color="auto" w:fill="auto"/>
          </w:tcPr>
          <w:p w:rsidR="00516124" w:rsidRPr="00323528" w:rsidRDefault="00AB3A9F" w:rsidP="00E03624">
            <w:pPr>
              <w:rPr>
                <w:rStyle w:val="rfdBold2"/>
                <w:rtl/>
              </w:rPr>
            </w:pPr>
            <w:r w:rsidRPr="00323528">
              <w:rPr>
                <w:rStyle w:val="rfdBold2"/>
                <w:rtl/>
              </w:rPr>
              <w:t>«</w:t>
            </w:r>
            <w:r w:rsidR="00FB7845">
              <w:rPr>
                <w:rStyle w:val="rfdBold2"/>
                <w:rFonts w:hint="cs"/>
                <w:rtl/>
              </w:rPr>
              <w:t xml:space="preserve"> </w:t>
            </w:r>
            <w:r w:rsidR="00516124" w:rsidRPr="00323528">
              <w:rPr>
                <w:rStyle w:val="rfdBold2"/>
                <w:rtl/>
              </w:rPr>
              <w:t>ولد بمك</w:t>
            </w:r>
            <w:r w:rsidR="00E03624" w:rsidRPr="00323528">
              <w:rPr>
                <w:rStyle w:val="rfdBold2"/>
                <w:rtl/>
              </w:rPr>
              <w:t>ّ</w:t>
            </w:r>
            <w:r w:rsidR="00516124" w:rsidRPr="00323528">
              <w:rPr>
                <w:rStyle w:val="rfdBold2"/>
                <w:rtl/>
              </w:rPr>
              <w:t>ة في البيت الحرام</w:t>
            </w:r>
            <w:r w:rsidR="007E0241">
              <w:rPr>
                <w:rStyle w:val="rfdBold2"/>
                <w:rtl/>
              </w:rPr>
              <w:t xml:space="preserve"> ،</w:t>
            </w:r>
            <w:r w:rsidR="00516124" w:rsidRPr="00323528">
              <w:rPr>
                <w:rStyle w:val="rfdBold2"/>
                <w:rtl/>
              </w:rPr>
              <w:t xml:space="preserve"> ولم يولد قط</w:t>
            </w:r>
            <w:r w:rsidR="00E03624" w:rsidRPr="00323528">
              <w:rPr>
                <w:rStyle w:val="rfdBold2"/>
                <w:rtl/>
              </w:rPr>
              <w:t>ّ</w:t>
            </w:r>
            <w:r w:rsidR="00516124" w:rsidRPr="00323528">
              <w:rPr>
                <w:rStyle w:val="rfdBold2"/>
                <w:rtl/>
              </w:rPr>
              <w:t xml:space="preserve"> في بيت الله تعالى مولود سواه</w:t>
            </w:r>
            <w:r w:rsidR="007E0241">
              <w:rPr>
                <w:rStyle w:val="rfdBold2"/>
                <w:rtl/>
              </w:rPr>
              <w:t xml:space="preserve"> ،</w:t>
            </w:r>
            <w:r w:rsidR="00516124" w:rsidRPr="00323528">
              <w:rPr>
                <w:rStyle w:val="rfdBold2"/>
                <w:rtl/>
              </w:rPr>
              <w:t xml:space="preserve"> لا </w:t>
            </w:r>
            <w:r w:rsidR="00E03624" w:rsidRPr="00323528">
              <w:rPr>
                <w:rStyle w:val="rfdBold2"/>
                <w:rtl/>
              </w:rPr>
              <w:br/>
            </w:r>
            <w:r w:rsidR="00516124" w:rsidRPr="00323528">
              <w:rPr>
                <w:rStyle w:val="rfdBold2"/>
                <w:rtl/>
              </w:rPr>
              <w:t>قبله ولا بعده</w:t>
            </w:r>
            <w:r w:rsidR="007E0241">
              <w:rPr>
                <w:rStyle w:val="rfdBold2"/>
                <w:rtl/>
              </w:rPr>
              <w:t xml:space="preserve"> ،</w:t>
            </w:r>
            <w:r w:rsidR="00516124" w:rsidRPr="00323528">
              <w:rPr>
                <w:rStyle w:val="rfdBold2"/>
                <w:rtl/>
              </w:rPr>
              <w:t xml:space="preserve"> وهذه فضيلة خص</w:t>
            </w:r>
            <w:r w:rsidR="00E03624" w:rsidRPr="00323528">
              <w:rPr>
                <w:rStyle w:val="rfdBold2"/>
                <w:rtl/>
              </w:rPr>
              <w:t>ّ</w:t>
            </w:r>
            <w:r w:rsidR="00516124" w:rsidRPr="00323528">
              <w:rPr>
                <w:rStyle w:val="rfdBold2"/>
                <w:rtl/>
              </w:rPr>
              <w:t>ه الله تعالى بها</w:t>
            </w:r>
            <w:r w:rsidR="007E0241">
              <w:rPr>
                <w:rStyle w:val="rfdBold2"/>
                <w:rtl/>
              </w:rPr>
              <w:t xml:space="preserve"> ،</w:t>
            </w:r>
            <w:r w:rsidR="00516124" w:rsidRPr="00323528">
              <w:rPr>
                <w:rStyle w:val="rfdBold2"/>
                <w:rtl/>
              </w:rPr>
              <w:t xml:space="preserve"> إجلالا</w:t>
            </w:r>
            <w:r w:rsidR="00E03624" w:rsidRPr="00323528">
              <w:rPr>
                <w:rStyle w:val="rfdBold2"/>
                <w:rtl/>
              </w:rPr>
              <w:t>ً</w:t>
            </w:r>
            <w:r w:rsidR="00516124" w:rsidRPr="00323528">
              <w:rPr>
                <w:rStyle w:val="rfdBold2"/>
                <w:rtl/>
              </w:rPr>
              <w:t xml:space="preserve"> لمحل</w:t>
            </w:r>
            <w:r w:rsidR="00E03624" w:rsidRPr="00323528">
              <w:rPr>
                <w:rStyle w:val="rfdBold2"/>
                <w:rtl/>
              </w:rPr>
              <w:t>ّ</w:t>
            </w:r>
            <w:r w:rsidR="00516124" w:rsidRPr="00323528">
              <w:rPr>
                <w:rStyle w:val="rfdBold2"/>
                <w:rtl/>
              </w:rPr>
              <w:t>ه ومنزلته</w:t>
            </w:r>
            <w:r w:rsidR="007E0241">
              <w:rPr>
                <w:rStyle w:val="rfdBold2"/>
                <w:rtl/>
              </w:rPr>
              <w:t xml:space="preserve"> ،</w:t>
            </w:r>
            <w:r w:rsidR="00516124" w:rsidRPr="00323528">
              <w:rPr>
                <w:rStyle w:val="rfdBold2"/>
                <w:rtl/>
              </w:rPr>
              <w:t xml:space="preserve"> وإعلاء</w:t>
            </w:r>
            <w:r w:rsidR="00E03624" w:rsidRPr="00323528">
              <w:rPr>
                <w:rStyle w:val="rfdBold2"/>
                <w:rtl/>
              </w:rPr>
              <w:t xml:space="preserve">ً </w:t>
            </w:r>
            <w:r w:rsidR="00E03624" w:rsidRPr="00323528">
              <w:rPr>
                <w:rStyle w:val="rfdBold2"/>
                <w:rtl/>
              </w:rPr>
              <w:br/>
            </w:r>
            <w:r w:rsidR="00516124" w:rsidRPr="00323528">
              <w:rPr>
                <w:rStyle w:val="rfdBold2"/>
                <w:rtl/>
              </w:rPr>
              <w:t>لقدره</w:t>
            </w:r>
            <w:r w:rsidR="00FB7845">
              <w:rPr>
                <w:rStyle w:val="rfdBold2"/>
                <w:rFonts w:hint="cs"/>
                <w:rtl/>
              </w:rPr>
              <w:t xml:space="preserve"> </w:t>
            </w:r>
            <w:r w:rsidRPr="00323528">
              <w:rPr>
                <w:rStyle w:val="rfdBold2"/>
                <w:rtl/>
              </w:rPr>
              <w:t>»</w:t>
            </w:r>
            <w:r w:rsidR="00095AA9">
              <w:rPr>
                <w:rStyle w:val="rfdBold2"/>
                <w:rtl/>
              </w:rPr>
              <w:t xml:space="preserve"> .</w:t>
            </w:r>
          </w:p>
        </w:tc>
      </w:tr>
    </w:tbl>
    <w:p w:rsidR="00AC6D18" w:rsidRPr="00AC6D18" w:rsidRDefault="00AC6D18" w:rsidP="00AC6D18">
      <w:pPr>
        <w:pStyle w:val="rfdLine"/>
        <w:rPr>
          <w:rtl/>
        </w:rPr>
      </w:pPr>
      <w:r w:rsidRPr="00AC6D18">
        <w:rPr>
          <w:rtl/>
        </w:rPr>
        <w:t>__________________</w:t>
      </w:r>
    </w:p>
    <w:p w:rsidR="00AC6D18" w:rsidRPr="00AC6D18" w:rsidRDefault="00AC6D18" w:rsidP="00AC6D18">
      <w:pPr>
        <w:pStyle w:val="rfdFootnote0"/>
        <w:rPr>
          <w:rtl/>
        </w:rPr>
      </w:pPr>
      <w:r>
        <w:rPr>
          <w:rtl/>
        </w:rPr>
        <w:t>(</w:t>
      </w:r>
      <w:r w:rsidRPr="00AC6D18">
        <w:rPr>
          <w:rtl/>
        </w:rPr>
        <w:t>17) نهج الحق</w:t>
      </w:r>
      <w:r w:rsidR="00E03624">
        <w:rPr>
          <w:rtl/>
        </w:rPr>
        <w:t>ّ</w:t>
      </w:r>
      <w:r w:rsidRPr="00AC6D18">
        <w:rPr>
          <w:rtl/>
        </w:rPr>
        <w:t xml:space="preserve"> وكشف الصدق</w:t>
      </w:r>
      <w:r w:rsidR="007E0241">
        <w:rPr>
          <w:rtl/>
        </w:rPr>
        <w:t xml:space="preserve"> :</w:t>
      </w:r>
      <w:r w:rsidRPr="00AC6D18">
        <w:rPr>
          <w:rtl/>
        </w:rPr>
        <w:t xml:space="preserve"> 232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pStyle w:val="rfdFootnote0"/>
        <w:rPr>
          <w:rtl/>
        </w:rPr>
      </w:pPr>
      <w:r>
        <w:rPr>
          <w:rtl/>
        </w:rPr>
        <w:t>(</w:t>
      </w:r>
      <w:r w:rsidRPr="00AC6D18">
        <w:rPr>
          <w:rtl/>
        </w:rPr>
        <w:t>18) منهج الشيعة في فضائل وصي</w:t>
      </w:r>
      <w:r w:rsidR="00E03624">
        <w:rPr>
          <w:rtl/>
        </w:rPr>
        <w:t>ّ</w:t>
      </w:r>
      <w:r w:rsidRPr="00AC6D18">
        <w:rPr>
          <w:rtl/>
        </w:rPr>
        <w:t xml:space="preserve"> خاتم الشريعة</w:t>
      </w:r>
      <w:r w:rsidR="007E0241">
        <w:rPr>
          <w:rtl/>
        </w:rPr>
        <w:t xml:space="preserve"> :</w:t>
      </w:r>
      <w:r w:rsidRPr="00AC6D18">
        <w:rPr>
          <w:rtl/>
        </w:rPr>
        <w:t xml:space="preserve"> 7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نسخة مكتبة آية الله الكلبايكاني المؤر</w:t>
      </w:r>
      <w:r w:rsidR="00E03624">
        <w:rPr>
          <w:rtl/>
        </w:rPr>
        <w:t>ّ</w:t>
      </w:r>
      <w:r w:rsidRPr="00AC6D18">
        <w:rPr>
          <w:rtl/>
        </w:rPr>
        <w:t>خة 1265 ه</w:t>
      </w:r>
      <w:r w:rsidR="00FB7845">
        <w:rPr>
          <w:rFonts w:hint="cs"/>
          <w:rtl/>
        </w:rPr>
        <w:t>ـ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pStyle w:val="rfdFootnote0"/>
        <w:rPr>
          <w:rtl/>
        </w:rPr>
      </w:pPr>
      <w:r>
        <w:rPr>
          <w:rtl/>
        </w:rPr>
        <w:t>(</w:t>
      </w:r>
      <w:r w:rsidRPr="00AC6D18">
        <w:rPr>
          <w:rtl/>
        </w:rPr>
        <w:t>19) إرشاد القلوب</w:t>
      </w:r>
      <w:r w:rsidR="007E0241">
        <w:rPr>
          <w:rtl/>
        </w:rPr>
        <w:t xml:space="preserve"> :</w:t>
      </w:r>
      <w:r w:rsidRPr="00AC6D18">
        <w:rPr>
          <w:rtl/>
        </w:rPr>
        <w:t xml:space="preserve"> 211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pStyle w:val="rfdFootnote0"/>
        <w:rPr>
          <w:rtl/>
        </w:rPr>
      </w:pPr>
      <w:r>
        <w:rPr>
          <w:rtl/>
        </w:rPr>
        <w:t>(</w:t>
      </w:r>
      <w:r w:rsidRPr="00AC6D18">
        <w:rPr>
          <w:rtl/>
        </w:rPr>
        <w:t>20) عمدة الطالب في أنساب آل أبي طالب</w:t>
      </w:r>
      <w:r w:rsidR="007E0241">
        <w:rPr>
          <w:rtl/>
        </w:rPr>
        <w:t xml:space="preserve"> :</w:t>
      </w:r>
      <w:r w:rsidRPr="00AC6D18">
        <w:rPr>
          <w:rtl/>
        </w:rPr>
        <w:t xml:space="preserve"> 58</w:t>
      </w:r>
      <w:r w:rsidR="00095AA9">
        <w:rPr>
          <w:rtl/>
        </w:rPr>
        <w:t xml:space="preserve"> .</w:t>
      </w:r>
    </w:p>
    <w:p w:rsidR="00AC6D18" w:rsidRPr="00516124" w:rsidRDefault="00AC6D18" w:rsidP="00E03624">
      <w:pPr>
        <w:pStyle w:val="rfdFootnote0"/>
        <w:rPr>
          <w:rtl/>
        </w:rPr>
      </w:pPr>
      <w:r w:rsidRPr="00516124">
        <w:rPr>
          <w:rtl/>
        </w:rPr>
        <w:t>(</w:t>
      </w:r>
      <w:r w:rsidR="00516124">
        <w:rPr>
          <w:rtl/>
        </w:rPr>
        <w:t>21</w:t>
      </w:r>
      <w:r w:rsidRPr="00516124">
        <w:rPr>
          <w:rtl/>
        </w:rPr>
        <w:t>) كنز المطالب وبحر المناقب</w:t>
      </w:r>
      <w:r w:rsidR="007E0241">
        <w:rPr>
          <w:rtl/>
        </w:rPr>
        <w:t xml:space="preserve"> :</w:t>
      </w:r>
      <w:r w:rsidRPr="00516124">
        <w:rPr>
          <w:rtl/>
        </w:rPr>
        <w:t xml:space="preserve"> </w:t>
      </w:r>
      <w:r w:rsidR="00E03624">
        <w:rPr>
          <w:rtl/>
        </w:rPr>
        <w:t>41</w:t>
      </w:r>
      <w:r w:rsidR="007E0241">
        <w:rPr>
          <w:rtl/>
        </w:rPr>
        <w:t xml:space="preserve"> ،</w:t>
      </w:r>
      <w:r w:rsidRPr="00516124">
        <w:rPr>
          <w:rtl/>
        </w:rPr>
        <w:t xml:space="preserve"> نسخة المدرسة الفيضية المؤر</w:t>
      </w:r>
      <w:r w:rsidR="00E03624">
        <w:rPr>
          <w:rtl/>
        </w:rPr>
        <w:t>ّ</w:t>
      </w:r>
      <w:r w:rsidRPr="00516124">
        <w:rPr>
          <w:rtl/>
        </w:rPr>
        <w:t>خة 989 ه</w:t>
      </w:r>
      <w:r w:rsidR="00E03624">
        <w:rPr>
          <w:rtl/>
        </w:rPr>
        <w:t>ـ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pStyle w:val="rfdFootnote0"/>
        <w:rPr>
          <w:rtl/>
        </w:rPr>
      </w:pPr>
      <w:r>
        <w:rPr>
          <w:rtl/>
        </w:rPr>
        <w:t>(</w:t>
      </w:r>
      <w:r w:rsidRPr="00AC6D18">
        <w:rPr>
          <w:rtl/>
        </w:rPr>
        <w:t>22) جامع المقال</w:t>
      </w:r>
      <w:r w:rsidR="007E0241">
        <w:rPr>
          <w:rtl/>
        </w:rPr>
        <w:t xml:space="preserve"> :</w:t>
      </w:r>
      <w:r w:rsidRPr="00AC6D18">
        <w:rPr>
          <w:rtl/>
        </w:rPr>
        <w:t xml:space="preserve"> 187</w:t>
      </w:r>
      <w:r w:rsidR="00095AA9">
        <w:rPr>
          <w:rtl/>
        </w:rPr>
        <w:t xml:space="preserve"> .</w:t>
      </w:r>
    </w:p>
    <w:p w:rsidR="00AC6D18" w:rsidRPr="00AC6D18" w:rsidRDefault="00AC6D18" w:rsidP="008039D0">
      <w:pPr>
        <w:pStyle w:val="rfdFootnote0"/>
        <w:rPr>
          <w:rtl/>
        </w:rPr>
      </w:pPr>
      <w:r>
        <w:rPr>
          <w:rtl/>
        </w:rPr>
        <w:t>(</w:t>
      </w:r>
      <w:r w:rsidRPr="00AC6D18">
        <w:rPr>
          <w:rtl/>
        </w:rPr>
        <w:t>23) الصراط السوي</w:t>
      </w:r>
      <w:r w:rsidR="00E03624">
        <w:rPr>
          <w:rtl/>
        </w:rPr>
        <w:t>ّ</w:t>
      </w:r>
      <w:r w:rsidR="007E0241">
        <w:rPr>
          <w:rtl/>
        </w:rPr>
        <w:t xml:space="preserve"> :</w:t>
      </w:r>
      <w:r w:rsidRPr="00AC6D18">
        <w:rPr>
          <w:rtl/>
        </w:rPr>
        <w:t xml:space="preserve"> 152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نسخة المكتبة الناصرية في لكهنو بالهند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والتي يظهر أن</w:t>
      </w:r>
      <w:r w:rsidR="00E03624">
        <w:rPr>
          <w:rtl/>
        </w:rPr>
        <w:t>ّ</w:t>
      </w:r>
      <w:r w:rsidRPr="00AC6D18">
        <w:rPr>
          <w:rtl/>
        </w:rPr>
        <w:t>ها بخط</w:t>
      </w:r>
      <w:r w:rsidR="00E03624">
        <w:rPr>
          <w:rtl/>
        </w:rPr>
        <w:t>ّ</w:t>
      </w:r>
      <w:r w:rsidRPr="00AC6D18">
        <w:rPr>
          <w:rtl/>
        </w:rPr>
        <w:t xml:space="preserve"> المؤل</w:t>
      </w:r>
      <w:r w:rsidR="00E03624">
        <w:rPr>
          <w:rtl/>
        </w:rPr>
        <w:t>ّ</w:t>
      </w:r>
      <w:r w:rsidRPr="00AC6D18">
        <w:rPr>
          <w:rtl/>
        </w:rPr>
        <w:t>ف</w:t>
      </w:r>
      <w:r w:rsidR="00095AA9">
        <w:rPr>
          <w:rtl/>
        </w:rPr>
        <w:t xml:space="preserve"> .</w:t>
      </w:r>
    </w:p>
    <w:p w:rsidR="00C64862" w:rsidRDefault="00AC6D18" w:rsidP="00AC6D18">
      <w:pPr>
        <w:rPr>
          <w:rtl/>
        </w:rPr>
      </w:pPr>
      <w:r>
        <w:rPr>
          <w:rtl/>
        </w:rPr>
        <w:br w:type="page"/>
      </w:r>
      <w:r w:rsidRPr="00AC6D18">
        <w:rPr>
          <w:rtl/>
        </w:rPr>
        <w:lastRenderedPageBreak/>
        <w:t>قالها</w:t>
      </w:r>
      <w:r w:rsidR="007E0241">
        <w:rPr>
          <w:rtl/>
        </w:rPr>
        <w:t xml:space="preserve"> :</w:t>
      </w:r>
    </w:p>
    <w:p w:rsidR="00C64862" w:rsidRDefault="00516124" w:rsidP="00516124">
      <w:pPr>
        <w:rPr>
          <w:rtl/>
        </w:rPr>
      </w:pPr>
      <w:r>
        <w:rPr>
          <w:rtl/>
        </w:rPr>
        <w:t>ـ</w:t>
      </w:r>
      <w:r w:rsidR="00AC6D18" w:rsidRPr="00AC6D18">
        <w:rPr>
          <w:rtl/>
        </w:rPr>
        <w:t xml:space="preserve"> أمين الإ</w:t>
      </w:r>
      <w:r w:rsidR="004C7DB4">
        <w:rPr>
          <w:rtl/>
        </w:rPr>
        <w:t>ِ</w:t>
      </w:r>
      <w:r w:rsidR="00AC6D18" w:rsidRPr="00AC6D18">
        <w:rPr>
          <w:rtl/>
        </w:rPr>
        <w:t>سلام الشيخ المفس</w:t>
      </w:r>
      <w:r w:rsidR="004C7DB4">
        <w:rPr>
          <w:rtl/>
        </w:rPr>
        <w:t>ِّ</w:t>
      </w:r>
      <w:r w:rsidR="00AC6D18" w:rsidRPr="00AC6D18">
        <w:rPr>
          <w:rtl/>
        </w:rPr>
        <w:t>ر أبو علي</w:t>
      </w:r>
      <w:r w:rsidR="004C7DB4">
        <w:rPr>
          <w:rtl/>
        </w:rPr>
        <w:t>ّ</w:t>
      </w:r>
      <w:r w:rsidR="00AC6D18" w:rsidRPr="00AC6D18">
        <w:rPr>
          <w:rtl/>
        </w:rPr>
        <w:t xml:space="preserve"> الفضل بن الحسن الطبرسي </w:t>
      </w:r>
      <w:r w:rsidR="00773F9D">
        <w:rPr>
          <w:rtl/>
        </w:rPr>
        <w:t>(</w:t>
      </w:r>
      <w:r w:rsidR="008039D0">
        <w:rPr>
          <w:rFonts w:hint="cs"/>
          <w:rtl/>
        </w:rPr>
        <w:t xml:space="preserve"> </w:t>
      </w:r>
      <w:r w:rsidR="00AC6D18" w:rsidRPr="00AC6D18">
        <w:rPr>
          <w:rtl/>
        </w:rPr>
        <w:t>ت 548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="00AC6D18" w:rsidRPr="00AC6D18">
        <w:rPr>
          <w:rtl/>
        </w:rPr>
        <w:t>ه</w:t>
      </w:r>
      <w:r w:rsidR="008039D0">
        <w:rPr>
          <w:rFonts w:hint="cs"/>
          <w:rtl/>
        </w:rPr>
        <w:t xml:space="preserve">ـ </w:t>
      </w:r>
      <w:r w:rsidR="00773F9D">
        <w:rPr>
          <w:rtl/>
        </w:rPr>
        <w:t>)</w:t>
      </w:r>
      <w:r w:rsidR="00AC6D18" w:rsidRPr="00AC6D18">
        <w:rPr>
          <w:rtl/>
        </w:rPr>
        <w:t xml:space="preserve"> </w:t>
      </w:r>
      <w:r w:rsidR="00AC6D18" w:rsidRPr="00AC6D18">
        <w:rPr>
          <w:rStyle w:val="rfdFootnotenum"/>
          <w:rtl/>
        </w:rPr>
        <w:t>(24)</w:t>
      </w:r>
      <w:r w:rsidR="00095AA9">
        <w:rPr>
          <w:rtl/>
        </w:rPr>
        <w:t xml:space="preserve"> .</w:t>
      </w:r>
    </w:p>
    <w:p w:rsidR="00C64862" w:rsidRDefault="00516124" w:rsidP="00AC6D18">
      <w:pPr>
        <w:rPr>
          <w:rtl/>
        </w:rPr>
      </w:pPr>
      <w:r>
        <w:rPr>
          <w:rtl/>
        </w:rPr>
        <w:t>ـ</w:t>
      </w:r>
      <w:r w:rsidR="00AC6D18" w:rsidRPr="00AC6D18">
        <w:rPr>
          <w:rtl/>
        </w:rPr>
        <w:t xml:space="preserve"> الحافظ محم</w:t>
      </w:r>
      <w:r w:rsidR="004C7DB4">
        <w:rPr>
          <w:rtl/>
        </w:rPr>
        <w:t>ّ</w:t>
      </w:r>
      <w:r w:rsidR="00AC6D18" w:rsidRPr="00AC6D18">
        <w:rPr>
          <w:rtl/>
        </w:rPr>
        <w:t>د بن معتمد خان البدخشاني الحارثي</w:t>
      </w:r>
      <w:r w:rsidR="007E0241">
        <w:rPr>
          <w:rtl/>
        </w:rPr>
        <w:t xml:space="preserve"> ،</w:t>
      </w:r>
      <w:r w:rsidR="00AC6D18" w:rsidRPr="00AC6D18">
        <w:rPr>
          <w:rtl/>
        </w:rPr>
        <w:t xml:space="preserve"> من أكابر علماء العام</w:t>
      </w:r>
      <w:r w:rsidR="004C7DB4">
        <w:rPr>
          <w:rtl/>
        </w:rPr>
        <w:t>ّ</w:t>
      </w:r>
      <w:r w:rsidR="00AC6D18" w:rsidRPr="00AC6D18">
        <w:rPr>
          <w:rtl/>
        </w:rPr>
        <w:t>ة في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="00AC6D18" w:rsidRPr="00AC6D18">
        <w:rPr>
          <w:rtl/>
        </w:rPr>
        <w:t xml:space="preserve">القرن الثاني عشر </w:t>
      </w:r>
      <w:r w:rsidR="00AC6D18" w:rsidRPr="00AC6D18">
        <w:rPr>
          <w:rStyle w:val="rfdFootnotenum"/>
          <w:rtl/>
        </w:rPr>
        <w:t>(25)</w:t>
      </w:r>
      <w:r w:rsidR="00095AA9">
        <w:rPr>
          <w:rtl/>
        </w:rPr>
        <w:t xml:space="preserve"> .</w:t>
      </w:r>
    </w:p>
    <w:p w:rsidR="00516124" w:rsidRDefault="008039D0" w:rsidP="008039D0">
      <w:pPr>
        <w:pStyle w:val="rfdCenter"/>
        <w:rPr>
          <w:rtl/>
        </w:rPr>
      </w:pPr>
      <w:r>
        <w:sym w:font="Wingdings 2" w:char="F0F5"/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="00C64862">
        <w:rPr>
          <w:rtl/>
        </w:rPr>
        <w:t xml:space="preserve"> </w:t>
      </w:r>
      <w:r>
        <w:sym w:font="Wingdings 2" w:char="F0F5"/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="00C64862">
        <w:rPr>
          <w:rtl/>
        </w:rPr>
        <w:t xml:space="preserve"> </w:t>
      </w:r>
      <w:r>
        <w:sym w:font="Wingdings 2" w:char="F0F5"/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918"/>
        <w:gridCol w:w="8267"/>
      </w:tblGrid>
      <w:tr w:rsidR="00516124" w:rsidTr="007B2076">
        <w:tc>
          <w:tcPr>
            <w:tcW w:w="500" w:type="pct"/>
            <w:shd w:val="clear" w:color="auto" w:fill="auto"/>
          </w:tcPr>
          <w:p w:rsidR="00516124" w:rsidRPr="008039D0" w:rsidRDefault="00516124" w:rsidP="008039D0">
            <w:pPr>
              <w:rPr>
                <w:rtl/>
              </w:rPr>
            </w:pPr>
          </w:p>
        </w:tc>
        <w:tc>
          <w:tcPr>
            <w:tcW w:w="4500" w:type="pct"/>
            <w:shd w:val="clear" w:color="auto" w:fill="auto"/>
          </w:tcPr>
          <w:p w:rsidR="00516124" w:rsidRPr="007B2076" w:rsidRDefault="00AB3A9F" w:rsidP="004C7DB4">
            <w:pPr>
              <w:rPr>
                <w:rStyle w:val="rfdBold2"/>
                <w:rtl/>
              </w:rPr>
            </w:pPr>
            <w:r w:rsidRPr="007B2076">
              <w:rPr>
                <w:rStyle w:val="rfdBold2"/>
                <w:rtl/>
              </w:rPr>
              <w:t>«</w:t>
            </w:r>
            <w:r w:rsidR="008039D0">
              <w:rPr>
                <w:rStyle w:val="rfdBold2"/>
                <w:rFonts w:hint="cs"/>
                <w:rtl/>
              </w:rPr>
              <w:t xml:space="preserve"> </w:t>
            </w:r>
            <w:r w:rsidR="00516124" w:rsidRPr="007B2076">
              <w:rPr>
                <w:rStyle w:val="rfdBold2"/>
                <w:rtl/>
              </w:rPr>
              <w:t>ولد بداخل البيت الحرام</w:t>
            </w:r>
            <w:r w:rsidR="007E0241">
              <w:rPr>
                <w:rStyle w:val="rfdBold2"/>
                <w:rtl/>
              </w:rPr>
              <w:t xml:space="preserve"> ،</w:t>
            </w:r>
            <w:r w:rsidR="00516124" w:rsidRPr="007B2076">
              <w:rPr>
                <w:rStyle w:val="rfdBold2"/>
                <w:rtl/>
              </w:rPr>
              <w:t xml:space="preserve"> ولم يولد في البيت الحرام قبله أحد</w:t>
            </w:r>
            <w:r w:rsidR="004C7DB4" w:rsidRPr="007B2076">
              <w:rPr>
                <w:rStyle w:val="rfdBold2"/>
                <w:rtl/>
              </w:rPr>
              <w:t>ٌ</w:t>
            </w:r>
            <w:r w:rsidR="00516124" w:rsidRPr="007B2076">
              <w:rPr>
                <w:rStyle w:val="rfdBold2"/>
                <w:rtl/>
              </w:rPr>
              <w:t xml:space="preserve"> سواه</w:t>
            </w:r>
            <w:r w:rsidR="007E0241">
              <w:rPr>
                <w:rStyle w:val="rfdBold2"/>
                <w:rtl/>
              </w:rPr>
              <w:t xml:space="preserve"> ،</w:t>
            </w:r>
            <w:r w:rsidR="00516124" w:rsidRPr="007B2076">
              <w:rPr>
                <w:rStyle w:val="rfdBold2"/>
                <w:rtl/>
              </w:rPr>
              <w:t xml:space="preserve"> وهي</w:t>
            </w:r>
            <w:r w:rsidR="004C7DB4" w:rsidRPr="007B2076">
              <w:rPr>
                <w:rStyle w:val="rfdBold2"/>
                <w:rtl/>
              </w:rPr>
              <w:t xml:space="preserve"> </w:t>
            </w:r>
            <w:r w:rsidR="004C7DB4" w:rsidRPr="007B2076">
              <w:rPr>
                <w:rStyle w:val="rfdBold2"/>
                <w:rtl/>
              </w:rPr>
              <w:br/>
            </w:r>
            <w:r w:rsidR="00516124" w:rsidRPr="007B2076">
              <w:rPr>
                <w:rStyle w:val="rfdBold2"/>
                <w:rtl/>
              </w:rPr>
              <w:t>فضيلة خص</w:t>
            </w:r>
            <w:r w:rsidR="004C7DB4" w:rsidRPr="007B2076">
              <w:rPr>
                <w:rStyle w:val="rfdBold2"/>
                <w:rtl/>
              </w:rPr>
              <w:t>ّ</w:t>
            </w:r>
            <w:r w:rsidR="00516124" w:rsidRPr="007B2076">
              <w:rPr>
                <w:rStyle w:val="rfdBold2"/>
                <w:rtl/>
              </w:rPr>
              <w:t>ه الله تعالى بها إجلالا</w:t>
            </w:r>
            <w:r w:rsidR="004C7DB4" w:rsidRPr="007B2076">
              <w:rPr>
                <w:rStyle w:val="rfdBold2"/>
                <w:rtl/>
              </w:rPr>
              <w:t>ً</w:t>
            </w:r>
            <w:r w:rsidR="00516124" w:rsidRPr="007B2076">
              <w:rPr>
                <w:rStyle w:val="rfdBold2"/>
                <w:rtl/>
              </w:rPr>
              <w:t xml:space="preserve"> له</w:t>
            </w:r>
            <w:r w:rsidR="007E0241">
              <w:rPr>
                <w:rStyle w:val="rfdBold2"/>
                <w:rtl/>
              </w:rPr>
              <w:t xml:space="preserve"> ،</w:t>
            </w:r>
            <w:r w:rsidR="00516124" w:rsidRPr="007B2076">
              <w:rPr>
                <w:rStyle w:val="rfdBold2"/>
                <w:rtl/>
              </w:rPr>
              <w:t xml:space="preserve"> وإعلاء</w:t>
            </w:r>
            <w:r w:rsidR="004C7DB4" w:rsidRPr="007B2076">
              <w:rPr>
                <w:rStyle w:val="rfdBold2"/>
                <w:rtl/>
              </w:rPr>
              <w:t>ً</w:t>
            </w:r>
            <w:r w:rsidR="00516124" w:rsidRPr="007B2076">
              <w:rPr>
                <w:rStyle w:val="rfdBold2"/>
                <w:rtl/>
              </w:rPr>
              <w:t xml:space="preserve"> لمرتبته</w:t>
            </w:r>
            <w:r w:rsidR="007E0241">
              <w:rPr>
                <w:rStyle w:val="rfdBold2"/>
                <w:rtl/>
              </w:rPr>
              <w:t xml:space="preserve"> ،</w:t>
            </w:r>
            <w:r w:rsidR="00516124" w:rsidRPr="007B2076">
              <w:rPr>
                <w:rStyle w:val="rfdBold2"/>
                <w:rtl/>
              </w:rPr>
              <w:t xml:space="preserve"> وإظهارا</w:t>
            </w:r>
            <w:r w:rsidR="004C7DB4" w:rsidRPr="007B2076">
              <w:rPr>
                <w:rStyle w:val="rfdBold2"/>
                <w:rtl/>
              </w:rPr>
              <w:t>ً</w:t>
            </w:r>
            <w:r w:rsidR="00516124" w:rsidRPr="007B2076">
              <w:rPr>
                <w:rStyle w:val="rfdBold2"/>
                <w:rtl/>
              </w:rPr>
              <w:t xml:space="preserve"> لتكرمته</w:t>
            </w:r>
            <w:r w:rsidR="008039D0">
              <w:rPr>
                <w:rStyle w:val="rfdBold2"/>
                <w:rFonts w:hint="cs"/>
                <w:rtl/>
              </w:rPr>
              <w:t xml:space="preserve"> </w:t>
            </w:r>
            <w:r w:rsidRPr="007B2076">
              <w:rPr>
                <w:rStyle w:val="rfdBold2"/>
                <w:rtl/>
              </w:rPr>
              <w:t>»</w:t>
            </w:r>
            <w:r w:rsidR="00095AA9">
              <w:rPr>
                <w:rStyle w:val="rfdBold2"/>
                <w:rtl/>
              </w:rPr>
              <w:t xml:space="preserve"> .</w:t>
            </w:r>
          </w:p>
        </w:tc>
      </w:tr>
    </w:tbl>
    <w:p w:rsidR="00C64862" w:rsidRDefault="00AC6D18" w:rsidP="00AC6D18">
      <w:pPr>
        <w:rPr>
          <w:rtl/>
        </w:rPr>
      </w:pPr>
      <w:r w:rsidRPr="00AC6D18">
        <w:rPr>
          <w:rtl/>
        </w:rPr>
        <w:t>قالها</w:t>
      </w:r>
      <w:r w:rsidR="007E0241">
        <w:rPr>
          <w:rtl/>
        </w:rPr>
        <w:t xml:space="preserve"> :</w:t>
      </w:r>
    </w:p>
    <w:p w:rsidR="00AC6D18" w:rsidRPr="00AC6D18" w:rsidRDefault="00516124" w:rsidP="00AC6D18">
      <w:pPr>
        <w:rPr>
          <w:rtl/>
        </w:rPr>
      </w:pPr>
      <w:r>
        <w:rPr>
          <w:rtl/>
        </w:rPr>
        <w:t>ـ</w:t>
      </w:r>
      <w:r w:rsidR="008B5EBB">
        <w:rPr>
          <w:rtl/>
        </w:rPr>
        <w:t xml:space="preserve"> </w:t>
      </w:r>
      <w:r w:rsidR="00AC6D18" w:rsidRPr="00AC6D18">
        <w:rPr>
          <w:rtl/>
        </w:rPr>
        <w:t>الحافظ نور الدين علي</w:t>
      </w:r>
      <w:r w:rsidR="004C7DB4">
        <w:rPr>
          <w:rtl/>
        </w:rPr>
        <w:t>ّ</w:t>
      </w:r>
      <w:r w:rsidR="00AC6D18" w:rsidRPr="00AC6D18">
        <w:rPr>
          <w:rtl/>
        </w:rPr>
        <w:t xml:space="preserve"> بن محم</w:t>
      </w:r>
      <w:r w:rsidR="004C7DB4">
        <w:rPr>
          <w:rtl/>
        </w:rPr>
        <w:t>ّ</w:t>
      </w:r>
      <w:r w:rsidR="00AC6D18" w:rsidRPr="00AC6D18">
        <w:rPr>
          <w:rtl/>
        </w:rPr>
        <w:t>د بن الصب</w:t>
      </w:r>
      <w:r w:rsidR="004C7DB4">
        <w:rPr>
          <w:rtl/>
        </w:rPr>
        <w:t>ّ</w:t>
      </w:r>
      <w:r w:rsidR="00AC6D18" w:rsidRPr="00AC6D18">
        <w:rPr>
          <w:rtl/>
        </w:rPr>
        <w:t>اغ المك</w:t>
      </w:r>
      <w:r w:rsidR="004C7DB4">
        <w:rPr>
          <w:rtl/>
        </w:rPr>
        <w:t>ّ</w:t>
      </w:r>
      <w:r w:rsidR="00AC6D18" w:rsidRPr="00AC6D18">
        <w:rPr>
          <w:rtl/>
        </w:rPr>
        <w:t xml:space="preserve">ي المالكي </w:t>
      </w:r>
      <w:r w:rsidR="00773F9D">
        <w:rPr>
          <w:rtl/>
        </w:rPr>
        <w:t>(</w:t>
      </w:r>
      <w:r w:rsidR="008039D0">
        <w:rPr>
          <w:rFonts w:hint="cs"/>
          <w:rtl/>
        </w:rPr>
        <w:t xml:space="preserve"> </w:t>
      </w:r>
      <w:r w:rsidR="00AC6D18" w:rsidRPr="00AC6D18">
        <w:rPr>
          <w:rtl/>
        </w:rPr>
        <w:t>784</w:t>
      </w:r>
      <w:r w:rsidR="004803AF">
        <w:rPr>
          <w:rtl/>
        </w:rPr>
        <w:t xml:space="preserve"> ـ </w:t>
      </w:r>
      <w:r w:rsidR="00AC6D18" w:rsidRPr="00AC6D18">
        <w:rPr>
          <w:rtl/>
        </w:rPr>
        <w:t xml:space="preserve">855 </w:t>
      </w:r>
      <w:r w:rsidR="004C7DB4">
        <w:rPr>
          <w:rtl/>
        </w:rPr>
        <w:br/>
      </w:r>
      <w:r w:rsidR="00AC6D18" w:rsidRPr="00AC6D18">
        <w:rPr>
          <w:rtl/>
        </w:rPr>
        <w:t>ه</w:t>
      </w:r>
      <w:r w:rsidR="004C7DB4">
        <w:rPr>
          <w:rtl/>
        </w:rPr>
        <w:t>ـ</w:t>
      </w:r>
      <w:r w:rsidR="008039D0">
        <w:rPr>
          <w:rFonts w:hint="cs"/>
          <w:rtl/>
        </w:rPr>
        <w:t xml:space="preserve"> </w:t>
      </w:r>
      <w:r w:rsidR="00773F9D">
        <w:rPr>
          <w:rtl/>
        </w:rPr>
        <w:t>)</w:t>
      </w:r>
      <w:r w:rsidR="00AC6D18" w:rsidRPr="00AC6D18">
        <w:rPr>
          <w:rtl/>
        </w:rPr>
        <w:t xml:space="preserve"> </w:t>
      </w:r>
      <w:r w:rsidR="00AC6D18" w:rsidRPr="00AC6D18">
        <w:rPr>
          <w:rStyle w:val="rfdFootnotenum"/>
          <w:rtl/>
        </w:rPr>
        <w:t>(26)</w:t>
      </w:r>
      <w:r w:rsidR="00095AA9">
        <w:rPr>
          <w:rtl/>
        </w:rPr>
        <w:t xml:space="preserve"> .</w:t>
      </w:r>
    </w:p>
    <w:p w:rsidR="00C64862" w:rsidRDefault="00AC6D18" w:rsidP="00AC6D18">
      <w:pPr>
        <w:rPr>
          <w:rtl/>
        </w:rPr>
      </w:pPr>
      <w:r w:rsidRPr="00AC6D18">
        <w:rPr>
          <w:rtl/>
        </w:rPr>
        <w:t>وحكاها عنه</w:t>
      </w:r>
      <w:r w:rsidR="007E0241">
        <w:rPr>
          <w:rtl/>
        </w:rPr>
        <w:t xml:space="preserve"> :</w:t>
      </w:r>
    </w:p>
    <w:p w:rsidR="00C64862" w:rsidRDefault="00516124" w:rsidP="00AC6D18">
      <w:pPr>
        <w:rPr>
          <w:rtl/>
        </w:rPr>
      </w:pPr>
      <w:r>
        <w:rPr>
          <w:rtl/>
        </w:rPr>
        <w:t>ـ</w:t>
      </w:r>
      <w:r w:rsidR="008B5EBB">
        <w:rPr>
          <w:rtl/>
        </w:rPr>
        <w:t xml:space="preserve"> </w:t>
      </w:r>
      <w:r w:rsidR="00AC6D18" w:rsidRPr="00AC6D18">
        <w:rPr>
          <w:rtl/>
        </w:rPr>
        <w:t>الفقيه المؤر</w:t>
      </w:r>
      <w:r w:rsidR="004C7DB4">
        <w:rPr>
          <w:rtl/>
        </w:rPr>
        <w:t>ِّخ نور الدين علي بن</w:t>
      </w:r>
      <w:r w:rsidR="00FB7845">
        <w:rPr>
          <w:rtl/>
        </w:rPr>
        <w:t xml:space="preserve"> عبد الله</w:t>
      </w:r>
      <w:r w:rsidR="00AC6D18" w:rsidRPr="00AC6D18">
        <w:rPr>
          <w:rtl/>
        </w:rPr>
        <w:t xml:space="preserve"> الشافعي السمهودي </w:t>
      </w:r>
      <w:r w:rsidR="00773F9D">
        <w:rPr>
          <w:rtl/>
        </w:rPr>
        <w:t>(</w:t>
      </w:r>
      <w:r w:rsidR="008039D0">
        <w:rPr>
          <w:rFonts w:hint="cs"/>
          <w:rtl/>
        </w:rPr>
        <w:t xml:space="preserve"> </w:t>
      </w:r>
      <w:r w:rsidR="00AC6D18" w:rsidRPr="00AC6D18">
        <w:rPr>
          <w:rtl/>
        </w:rPr>
        <w:t>844</w:t>
      </w:r>
      <w:r w:rsidR="004803AF">
        <w:rPr>
          <w:rtl/>
        </w:rPr>
        <w:t xml:space="preserve"> ـ </w:t>
      </w:r>
      <w:r w:rsidR="00AC6D18" w:rsidRPr="00AC6D18">
        <w:rPr>
          <w:rtl/>
        </w:rPr>
        <w:t>911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="00AC6D18" w:rsidRPr="00AC6D18">
        <w:rPr>
          <w:rtl/>
        </w:rPr>
        <w:t>ه</w:t>
      </w:r>
      <w:r w:rsidR="004C7DB4">
        <w:rPr>
          <w:rtl/>
        </w:rPr>
        <w:t>ـ</w:t>
      </w:r>
      <w:r w:rsidR="008039D0">
        <w:rPr>
          <w:rFonts w:hint="cs"/>
          <w:rtl/>
        </w:rPr>
        <w:t xml:space="preserve"> </w:t>
      </w:r>
      <w:r w:rsidR="00773F9D">
        <w:rPr>
          <w:rtl/>
        </w:rPr>
        <w:t>)</w:t>
      </w:r>
      <w:r w:rsidR="00AC6D18" w:rsidRPr="00AC6D18">
        <w:rPr>
          <w:rtl/>
        </w:rPr>
        <w:t xml:space="preserve"> في </w:t>
      </w:r>
      <w:r w:rsidR="00AB3A9F" w:rsidRPr="00AC6D18">
        <w:rPr>
          <w:rtl/>
        </w:rPr>
        <w:t>«</w:t>
      </w:r>
      <w:r w:rsidR="008039D0">
        <w:rPr>
          <w:rFonts w:hint="cs"/>
          <w:rtl/>
        </w:rPr>
        <w:t xml:space="preserve"> </w:t>
      </w:r>
      <w:r w:rsidR="00AC6D18" w:rsidRPr="00AC6D18">
        <w:rPr>
          <w:rtl/>
        </w:rPr>
        <w:t>جواهر العقدين في فضل الشرفين العلم الجلي</w:t>
      </w:r>
      <w:r w:rsidR="004C7DB4">
        <w:rPr>
          <w:rtl/>
        </w:rPr>
        <w:t>ّ</w:t>
      </w:r>
      <w:r w:rsidR="00AC6D18" w:rsidRPr="00AC6D18">
        <w:rPr>
          <w:rtl/>
        </w:rPr>
        <w:t xml:space="preserve"> والنسب العلي</w:t>
      </w:r>
      <w:r w:rsidR="004C7DB4">
        <w:rPr>
          <w:rtl/>
        </w:rPr>
        <w:t>ّ</w:t>
      </w:r>
      <w:r w:rsidR="008039D0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="00095AA9">
        <w:rPr>
          <w:rtl/>
        </w:rPr>
        <w:t xml:space="preserve"> .</w:t>
      </w:r>
    </w:p>
    <w:p w:rsidR="00C64862" w:rsidRDefault="00516124" w:rsidP="00AC6D18">
      <w:pPr>
        <w:rPr>
          <w:rtl/>
        </w:rPr>
      </w:pPr>
      <w:r>
        <w:rPr>
          <w:rtl/>
        </w:rPr>
        <w:t>ـ</w:t>
      </w:r>
      <w:r w:rsidR="008B5EBB">
        <w:rPr>
          <w:rtl/>
        </w:rPr>
        <w:t xml:space="preserve"> </w:t>
      </w:r>
      <w:r w:rsidR="00AC6D18" w:rsidRPr="00AC6D18">
        <w:rPr>
          <w:rtl/>
        </w:rPr>
        <w:t xml:space="preserve">الشيخ علي بن برهان الدين الحلبي </w:t>
      </w:r>
      <w:r w:rsidR="00773F9D">
        <w:rPr>
          <w:rtl/>
        </w:rPr>
        <w:t>(</w:t>
      </w:r>
      <w:r w:rsidR="008039D0">
        <w:rPr>
          <w:rFonts w:hint="cs"/>
          <w:rtl/>
        </w:rPr>
        <w:t xml:space="preserve"> </w:t>
      </w:r>
      <w:r w:rsidR="00AC6D18" w:rsidRPr="00AC6D18">
        <w:rPr>
          <w:rtl/>
        </w:rPr>
        <w:t>975</w:t>
      </w:r>
      <w:r w:rsidR="004803AF">
        <w:rPr>
          <w:rtl/>
        </w:rPr>
        <w:t xml:space="preserve"> ـ </w:t>
      </w:r>
      <w:r w:rsidR="00AC6D18" w:rsidRPr="00AC6D18">
        <w:rPr>
          <w:rtl/>
        </w:rPr>
        <w:t>1044 ه</w:t>
      </w:r>
      <w:r w:rsidR="004C7DB4">
        <w:rPr>
          <w:rtl/>
        </w:rPr>
        <w:t>ـ</w:t>
      </w:r>
      <w:r w:rsidR="008039D0">
        <w:rPr>
          <w:rFonts w:hint="cs"/>
          <w:rtl/>
        </w:rPr>
        <w:t xml:space="preserve"> </w:t>
      </w:r>
      <w:r w:rsidR="00773F9D">
        <w:rPr>
          <w:rtl/>
        </w:rPr>
        <w:t>)</w:t>
      </w:r>
      <w:r w:rsidR="00AC6D18" w:rsidRPr="00AC6D18">
        <w:rPr>
          <w:rtl/>
        </w:rPr>
        <w:t xml:space="preserve"> في </w:t>
      </w:r>
      <w:r w:rsidR="00AB3A9F" w:rsidRPr="00AC6D18">
        <w:rPr>
          <w:rtl/>
        </w:rPr>
        <w:t>«</w:t>
      </w:r>
      <w:r w:rsidR="008039D0">
        <w:rPr>
          <w:rFonts w:hint="cs"/>
          <w:rtl/>
        </w:rPr>
        <w:t xml:space="preserve"> </w:t>
      </w:r>
      <w:r w:rsidR="00AC6D18" w:rsidRPr="00AC6D18">
        <w:rPr>
          <w:rtl/>
        </w:rPr>
        <w:t>إنسان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="00AC6D18" w:rsidRPr="00AC6D18">
        <w:rPr>
          <w:rtl/>
        </w:rPr>
        <w:t>العيون</w:t>
      </w:r>
      <w:r w:rsidR="008039D0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="00AC6D18" w:rsidRPr="00AC6D18">
        <w:rPr>
          <w:rtl/>
        </w:rPr>
        <w:t xml:space="preserve"> </w:t>
      </w:r>
      <w:r w:rsidR="00AC6D18" w:rsidRPr="00AC6D18">
        <w:rPr>
          <w:rStyle w:val="rfdFootnotenum"/>
          <w:rtl/>
        </w:rPr>
        <w:t>(27)</w:t>
      </w:r>
      <w:r w:rsidR="00095AA9">
        <w:rPr>
          <w:rtl/>
        </w:rPr>
        <w:t xml:space="preserve"> .</w:t>
      </w:r>
    </w:p>
    <w:p w:rsidR="00AC6D18" w:rsidRPr="00AC6D18" w:rsidRDefault="00516124" w:rsidP="00AC6D18">
      <w:pPr>
        <w:rPr>
          <w:rtl/>
        </w:rPr>
      </w:pPr>
      <w:r>
        <w:rPr>
          <w:rtl/>
        </w:rPr>
        <w:t>ـ</w:t>
      </w:r>
      <w:r w:rsidR="008B5EBB">
        <w:rPr>
          <w:rtl/>
        </w:rPr>
        <w:t xml:space="preserve"> </w:t>
      </w:r>
      <w:r w:rsidR="00AC6D18" w:rsidRPr="00AC6D18">
        <w:rPr>
          <w:rtl/>
        </w:rPr>
        <w:t>الشيخ مؤمن بن حسن مؤمن الشبلنجي</w:t>
      </w:r>
      <w:r w:rsidR="007E0241">
        <w:rPr>
          <w:rtl/>
        </w:rPr>
        <w:t xml:space="preserve"> ،</w:t>
      </w:r>
      <w:r w:rsidR="00AC6D18" w:rsidRPr="00AC6D18">
        <w:rPr>
          <w:rtl/>
        </w:rPr>
        <w:t xml:space="preserve"> من علماء القرن الثالث عشر </w:t>
      </w:r>
      <w:r w:rsidR="00AC6D18" w:rsidRPr="00AC6D18">
        <w:rPr>
          <w:rStyle w:val="rfdFootnotenum"/>
          <w:rtl/>
        </w:rPr>
        <w:t>(28)</w:t>
      </w:r>
      <w:r w:rsidR="00095AA9">
        <w:rPr>
          <w:rtl/>
        </w:rPr>
        <w:t xml:space="preserve"> .</w:t>
      </w:r>
    </w:p>
    <w:p w:rsidR="00AC6D18" w:rsidRPr="00AC6D18" w:rsidRDefault="008039D0" w:rsidP="00516124">
      <w:pPr>
        <w:pStyle w:val="rfdCenter"/>
        <w:rPr>
          <w:rtl/>
        </w:rPr>
      </w:pPr>
      <w:r>
        <w:sym w:font="Wingdings 2" w:char="F0F5"/>
      </w:r>
      <w:r>
        <w:rPr>
          <w:rFonts w:hint="cs"/>
          <w:rtl/>
        </w:rPr>
        <w:t xml:space="preserve"> </w:t>
      </w:r>
      <w:r>
        <w:rPr>
          <w:rtl/>
        </w:rPr>
        <w:tab/>
      </w:r>
      <w:r>
        <w:rPr>
          <w:rFonts w:hint="cs"/>
          <w:rtl/>
        </w:rPr>
        <w:t xml:space="preserve"> </w:t>
      </w:r>
      <w:r>
        <w:rPr>
          <w:rFonts w:hint="cs"/>
        </w:rPr>
        <w:sym w:font="Wingdings 2" w:char="F0F5"/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  <w:t xml:space="preserve"> </w:t>
      </w:r>
      <w:r>
        <w:rPr>
          <w:rFonts w:hint="cs"/>
        </w:rPr>
        <w:sym w:font="Wingdings 2" w:char="F0F5"/>
      </w:r>
    </w:p>
    <w:p w:rsidR="00AC6D18" w:rsidRPr="00AC6D18" w:rsidRDefault="008039D0" w:rsidP="00AC6D18">
      <w:pPr>
        <w:pStyle w:val="rfdLine"/>
        <w:rPr>
          <w:rtl/>
        </w:rPr>
      </w:pPr>
      <w:r w:rsidRPr="008039D0">
        <w:rPr>
          <w:rStyle w:val="rfdNormal0Char"/>
          <w:rtl/>
        </w:rPr>
        <w:br/>
      </w:r>
      <w:r w:rsidR="00AC6D18" w:rsidRPr="00AC6D18">
        <w:rPr>
          <w:rtl/>
        </w:rPr>
        <w:t>__________________</w:t>
      </w:r>
    </w:p>
    <w:p w:rsidR="00AC6D18" w:rsidRPr="00AC6D18" w:rsidRDefault="00AC6D18" w:rsidP="00AC6D18">
      <w:pPr>
        <w:pStyle w:val="rfdFootnote0"/>
        <w:rPr>
          <w:rtl/>
        </w:rPr>
      </w:pPr>
      <w:r>
        <w:rPr>
          <w:rtl/>
        </w:rPr>
        <w:t>(</w:t>
      </w:r>
      <w:r w:rsidRPr="00AC6D18">
        <w:rPr>
          <w:rtl/>
        </w:rPr>
        <w:t>24) إعلام الورى</w:t>
      </w:r>
      <w:r w:rsidR="007E0241">
        <w:rPr>
          <w:rtl/>
        </w:rPr>
        <w:t xml:space="preserve"> :</w:t>
      </w:r>
      <w:r w:rsidRPr="00AC6D18">
        <w:rPr>
          <w:rtl/>
        </w:rPr>
        <w:t xml:space="preserve"> 153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تاج المواليد</w:t>
      </w:r>
      <w:r w:rsidR="007E0241">
        <w:rPr>
          <w:rtl/>
        </w:rPr>
        <w:t xml:space="preserve"> :</w:t>
      </w:r>
      <w:r w:rsidRPr="00AC6D18">
        <w:rPr>
          <w:rtl/>
        </w:rPr>
        <w:t xml:space="preserve"> 12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pStyle w:val="rfdFootnote0"/>
        <w:rPr>
          <w:rtl/>
        </w:rPr>
      </w:pPr>
      <w:r>
        <w:rPr>
          <w:rtl/>
        </w:rPr>
        <w:t>(</w:t>
      </w:r>
      <w:r w:rsidRPr="00AC6D18">
        <w:rPr>
          <w:rtl/>
        </w:rPr>
        <w:t>25) مفتاح النجا في مناقب آل العبا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نزل الأبرار بما صح</w:t>
      </w:r>
      <w:r w:rsidR="00735358">
        <w:rPr>
          <w:rtl/>
        </w:rPr>
        <w:t>َّ</w:t>
      </w:r>
      <w:r w:rsidRPr="00AC6D18">
        <w:rPr>
          <w:rtl/>
        </w:rPr>
        <w:t xml:space="preserve"> من مناقب أهل البيت الأطهار</w:t>
      </w:r>
      <w:r w:rsidR="007E0241">
        <w:rPr>
          <w:rtl/>
        </w:rPr>
        <w:t xml:space="preserve"> :</w:t>
      </w:r>
      <w:r w:rsidRPr="00AC6D18">
        <w:rPr>
          <w:rtl/>
        </w:rPr>
        <w:t xml:space="preserve"> 115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pStyle w:val="rfdFootnote0"/>
        <w:rPr>
          <w:rtl/>
        </w:rPr>
      </w:pPr>
      <w:r>
        <w:rPr>
          <w:rtl/>
        </w:rPr>
        <w:t>(</w:t>
      </w:r>
      <w:r w:rsidRPr="00AC6D18">
        <w:rPr>
          <w:rtl/>
        </w:rPr>
        <w:t>26) الفصول المهم</w:t>
      </w:r>
      <w:r w:rsidR="00735358">
        <w:rPr>
          <w:rtl/>
        </w:rPr>
        <w:t>ّ</w:t>
      </w:r>
      <w:r w:rsidRPr="00AC6D18">
        <w:rPr>
          <w:rtl/>
        </w:rPr>
        <w:t>ة</w:t>
      </w:r>
      <w:r w:rsidR="007E0241">
        <w:rPr>
          <w:rtl/>
        </w:rPr>
        <w:t xml:space="preserve"> :</w:t>
      </w:r>
      <w:r w:rsidRPr="00AC6D18">
        <w:rPr>
          <w:rtl/>
        </w:rPr>
        <w:t xml:space="preserve"> 30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pStyle w:val="rfdFootnote0"/>
        <w:rPr>
          <w:rtl/>
        </w:rPr>
      </w:pPr>
      <w:r>
        <w:rPr>
          <w:rtl/>
        </w:rPr>
        <w:t>(</w:t>
      </w:r>
      <w:r w:rsidRPr="00AC6D18">
        <w:rPr>
          <w:rtl/>
        </w:rPr>
        <w:t>27) عنهما علي</w:t>
      </w:r>
      <w:r w:rsidR="00735358">
        <w:rPr>
          <w:rtl/>
        </w:rPr>
        <w:t>ٌّ</w:t>
      </w:r>
      <w:r w:rsidRPr="00AC6D18">
        <w:rPr>
          <w:rtl/>
        </w:rPr>
        <w:t xml:space="preserve"> وليد الكعبة</w:t>
      </w:r>
      <w:r w:rsidR="007E0241">
        <w:rPr>
          <w:rtl/>
        </w:rPr>
        <w:t xml:space="preserve"> :</w:t>
      </w:r>
      <w:r w:rsidRPr="00AC6D18">
        <w:rPr>
          <w:rtl/>
        </w:rPr>
        <w:t xml:space="preserve"> 119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pStyle w:val="rfdFootnote0"/>
        <w:rPr>
          <w:rtl/>
        </w:rPr>
      </w:pPr>
      <w:r>
        <w:rPr>
          <w:rtl/>
        </w:rPr>
        <w:t>(</w:t>
      </w:r>
      <w:r w:rsidRPr="00AC6D18">
        <w:rPr>
          <w:rtl/>
        </w:rPr>
        <w:t>28) نور الأبصار في مناقب آل بيت النبي</w:t>
      </w:r>
      <w:r w:rsidR="00735358">
        <w:rPr>
          <w:rtl/>
        </w:rPr>
        <w:t>ّ</w:t>
      </w:r>
      <w:r w:rsidRPr="00AC6D18">
        <w:rPr>
          <w:rtl/>
        </w:rPr>
        <w:t xml:space="preserve"> المختار</w:t>
      </w:r>
      <w:r w:rsidR="007E0241">
        <w:rPr>
          <w:rtl/>
        </w:rPr>
        <w:t xml:space="preserve"> :</w:t>
      </w:r>
      <w:r w:rsidRPr="00AC6D18">
        <w:rPr>
          <w:rtl/>
        </w:rPr>
        <w:t xml:space="preserve"> 156</w:t>
      </w:r>
      <w:r w:rsidR="00095AA9">
        <w:rPr>
          <w:rtl/>
        </w:rPr>
        <w:t xml:space="preserve"> .</w:t>
      </w:r>
    </w:p>
    <w:p w:rsidR="006254CD" w:rsidRDefault="006254CD" w:rsidP="00516124">
      <w:pPr>
        <w:pStyle w:val="rfdNormal0"/>
        <w:rPr>
          <w:rtl/>
        </w:rPr>
        <w:sectPr w:rsidR="006254CD" w:rsidSect="00107863">
          <w:headerReference w:type="even" r:id="rId30"/>
          <w:headerReference w:type="default" r:id="rId31"/>
          <w:headerReference w:type="first" r:id="rId32"/>
          <w:type w:val="continuous"/>
          <w:pgSz w:w="11907" w:h="16840" w:code="9"/>
          <w:pgMar w:top="1247" w:right="1361" w:bottom="1247" w:left="1361" w:header="720" w:footer="720" w:gutter="0"/>
          <w:cols w:space="720"/>
          <w:titlePg/>
          <w:bidi/>
          <w:rtlGutter/>
          <w:docGrid w:linePitch="360"/>
        </w:sectPr>
      </w:pPr>
    </w:p>
    <w:p w:rsidR="00516124" w:rsidRDefault="00AC6D18" w:rsidP="00516124">
      <w:pPr>
        <w:pStyle w:val="rfdNormal0"/>
        <w:rPr>
          <w:rtl/>
        </w:rPr>
      </w:pPr>
      <w:r>
        <w:rPr>
          <w:rtl/>
        </w:rPr>
        <w:lastRenderedPageBreak/>
        <w:br w:type="page"/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918"/>
        <w:gridCol w:w="8267"/>
      </w:tblGrid>
      <w:tr w:rsidR="00516124" w:rsidTr="007B2076">
        <w:tc>
          <w:tcPr>
            <w:tcW w:w="500" w:type="pct"/>
            <w:shd w:val="clear" w:color="auto" w:fill="auto"/>
          </w:tcPr>
          <w:p w:rsidR="00516124" w:rsidRPr="008039D0" w:rsidRDefault="00516124" w:rsidP="008039D0">
            <w:pPr>
              <w:rPr>
                <w:rtl/>
              </w:rPr>
            </w:pPr>
          </w:p>
        </w:tc>
        <w:tc>
          <w:tcPr>
            <w:tcW w:w="4500" w:type="pct"/>
            <w:shd w:val="clear" w:color="auto" w:fill="auto"/>
          </w:tcPr>
          <w:p w:rsidR="00516124" w:rsidRPr="007B2076" w:rsidRDefault="00AB3A9F" w:rsidP="00516124">
            <w:pPr>
              <w:rPr>
                <w:rStyle w:val="rfdBold2"/>
                <w:rtl/>
              </w:rPr>
            </w:pPr>
            <w:r w:rsidRPr="007B2076">
              <w:rPr>
                <w:rStyle w:val="rfdBold2"/>
                <w:rtl/>
              </w:rPr>
              <w:t>«</w:t>
            </w:r>
            <w:r w:rsidR="008039D0">
              <w:rPr>
                <w:rStyle w:val="rfdBold2"/>
                <w:rFonts w:hint="cs"/>
                <w:rtl/>
              </w:rPr>
              <w:t xml:space="preserve"> </w:t>
            </w:r>
            <w:r w:rsidR="00516124" w:rsidRPr="007B2076">
              <w:rPr>
                <w:rStyle w:val="rfdBold2"/>
                <w:rtl/>
              </w:rPr>
              <w:t>ولد في البيت الحرام</w:t>
            </w:r>
            <w:r w:rsidR="007E0241">
              <w:rPr>
                <w:rStyle w:val="rfdBold2"/>
                <w:rtl/>
              </w:rPr>
              <w:t xml:space="preserve"> ،</w:t>
            </w:r>
            <w:r w:rsidR="00516124" w:rsidRPr="007B2076">
              <w:rPr>
                <w:rStyle w:val="rfdBold2"/>
                <w:rtl/>
              </w:rPr>
              <w:t xml:space="preserve"> ولا نعلم مولودا</w:t>
            </w:r>
            <w:r w:rsidR="005B174F" w:rsidRPr="007B2076">
              <w:rPr>
                <w:rStyle w:val="rfdBold2"/>
                <w:rtl/>
              </w:rPr>
              <w:t>ً</w:t>
            </w:r>
            <w:r w:rsidR="00516124" w:rsidRPr="007B2076">
              <w:rPr>
                <w:rStyle w:val="rfdBold2"/>
                <w:rtl/>
              </w:rPr>
              <w:t xml:space="preserve"> في الكعبة غيره</w:t>
            </w:r>
            <w:r w:rsidR="008039D0">
              <w:rPr>
                <w:rStyle w:val="rfdBold2"/>
                <w:rFonts w:hint="cs"/>
                <w:rtl/>
              </w:rPr>
              <w:t xml:space="preserve"> </w:t>
            </w:r>
            <w:r w:rsidRPr="007B2076">
              <w:rPr>
                <w:rStyle w:val="rfdBold2"/>
                <w:rtl/>
              </w:rPr>
              <w:t>»</w:t>
            </w:r>
            <w:r w:rsidR="00095AA9">
              <w:rPr>
                <w:rStyle w:val="rfdBold2"/>
                <w:rtl/>
              </w:rPr>
              <w:t xml:space="preserve"> .</w:t>
            </w:r>
          </w:p>
        </w:tc>
      </w:tr>
    </w:tbl>
    <w:p w:rsidR="00AC6D18" w:rsidRPr="00AC6D18" w:rsidRDefault="00AC6D18" w:rsidP="00AC6D18">
      <w:pPr>
        <w:rPr>
          <w:rtl/>
        </w:rPr>
      </w:pPr>
      <w:r w:rsidRPr="00AC6D18">
        <w:rPr>
          <w:rtl/>
        </w:rPr>
        <w:t>قالها نقيب الطالبيين الأديب الفقيه أبو الحسن محم</w:t>
      </w:r>
      <w:r w:rsidR="005B174F">
        <w:rPr>
          <w:rtl/>
        </w:rPr>
        <w:t>ّ</w:t>
      </w:r>
      <w:r w:rsidRPr="00AC6D18">
        <w:rPr>
          <w:rtl/>
        </w:rPr>
        <w:t>د بن الحسين الموسوي</w:t>
      </w:r>
      <w:r w:rsidR="007E0241">
        <w:rPr>
          <w:rtl/>
        </w:rPr>
        <w:t xml:space="preserve"> ،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 xml:space="preserve">المعروف بالشريف الرضي </w:t>
      </w:r>
      <w:r w:rsidR="00773F9D">
        <w:rPr>
          <w:rtl/>
        </w:rPr>
        <w:t>(</w:t>
      </w:r>
      <w:r w:rsidR="008039D0">
        <w:rPr>
          <w:rFonts w:hint="cs"/>
          <w:rtl/>
        </w:rPr>
        <w:t xml:space="preserve"> </w:t>
      </w:r>
      <w:r w:rsidRPr="00AC6D18">
        <w:rPr>
          <w:rtl/>
        </w:rPr>
        <w:t>359</w:t>
      </w:r>
      <w:r w:rsidR="004803AF">
        <w:rPr>
          <w:rtl/>
        </w:rPr>
        <w:t xml:space="preserve"> ـ </w:t>
      </w:r>
      <w:r w:rsidRPr="00AC6D18">
        <w:rPr>
          <w:rtl/>
        </w:rPr>
        <w:t>406 ه</w:t>
      </w:r>
      <w:r w:rsidR="005B174F">
        <w:rPr>
          <w:rtl/>
        </w:rPr>
        <w:t>ـ</w:t>
      </w:r>
      <w:r w:rsidR="008039D0">
        <w:rPr>
          <w:rFonts w:hint="cs"/>
          <w:rtl/>
        </w:rPr>
        <w:t xml:space="preserve"> </w:t>
      </w:r>
      <w:r w:rsidR="00773F9D">
        <w:rPr>
          <w:rtl/>
        </w:rPr>
        <w:t>)</w:t>
      </w:r>
      <w:r w:rsidRPr="00AC6D18">
        <w:rPr>
          <w:rtl/>
        </w:rPr>
        <w:t xml:space="preserve"> </w:t>
      </w:r>
      <w:r w:rsidRPr="00AC6D18">
        <w:rPr>
          <w:rStyle w:val="rfdFootnotenum"/>
          <w:rtl/>
        </w:rPr>
        <w:t>(29)</w:t>
      </w:r>
      <w:r w:rsidR="00095AA9">
        <w:rPr>
          <w:rtl/>
        </w:rPr>
        <w:t xml:space="preserve"> .</w:t>
      </w:r>
    </w:p>
    <w:p w:rsidR="00AC6D18" w:rsidRPr="00AC6D18" w:rsidRDefault="008039D0" w:rsidP="00516124">
      <w:pPr>
        <w:pStyle w:val="rfdCenter"/>
        <w:rPr>
          <w:rtl/>
        </w:rPr>
      </w:pPr>
      <w:r>
        <w:sym w:font="Wingdings 2" w:char="F0F5"/>
      </w:r>
      <w:r>
        <w:rPr>
          <w:rFonts w:hint="cs"/>
          <w:rtl/>
        </w:rPr>
        <w:t xml:space="preserve"> </w:t>
      </w:r>
      <w:r>
        <w:rPr>
          <w:rtl/>
        </w:rPr>
        <w:tab/>
      </w:r>
      <w:r>
        <w:rPr>
          <w:rFonts w:hint="cs"/>
          <w:rtl/>
        </w:rPr>
        <w:t xml:space="preserve"> </w:t>
      </w:r>
      <w:r>
        <w:rPr>
          <w:rFonts w:hint="cs"/>
        </w:rPr>
        <w:sym w:font="Wingdings 2" w:char="F0F5"/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  <w:t xml:space="preserve"> </w:t>
      </w:r>
      <w:r>
        <w:rPr>
          <w:rFonts w:hint="cs"/>
        </w:rPr>
        <w:sym w:font="Wingdings 2" w:char="F0F5"/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918"/>
        <w:gridCol w:w="8267"/>
      </w:tblGrid>
      <w:tr w:rsidR="00516124" w:rsidRPr="00AC6D18" w:rsidTr="007B2076">
        <w:tc>
          <w:tcPr>
            <w:tcW w:w="500" w:type="pct"/>
            <w:shd w:val="clear" w:color="auto" w:fill="auto"/>
          </w:tcPr>
          <w:p w:rsidR="00516124" w:rsidRPr="008039D0" w:rsidRDefault="00516124" w:rsidP="008039D0">
            <w:pPr>
              <w:rPr>
                <w:rtl/>
              </w:rPr>
            </w:pPr>
          </w:p>
        </w:tc>
        <w:tc>
          <w:tcPr>
            <w:tcW w:w="4500" w:type="pct"/>
            <w:shd w:val="clear" w:color="auto" w:fill="auto"/>
          </w:tcPr>
          <w:p w:rsidR="00516124" w:rsidRPr="007B2076" w:rsidRDefault="00AB3A9F" w:rsidP="00516124">
            <w:pPr>
              <w:rPr>
                <w:rStyle w:val="rfdBold2"/>
                <w:rtl/>
              </w:rPr>
            </w:pPr>
            <w:r w:rsidRPr="007B2076">
              <w:rPr>
                <w:rStyle w:val="rfdBold2"/>
                <w:rtl/>
              </w:rPr>
              <w:t>«</w:t>
            </w:r>
            <w:r w:rsidR="008039D0">
              <w:rPr>
                <w:rStyle w:val="rfdBold2"/>
                <w:rFonts w:hint="cs"/>
                <w:rtl/>
              </w:rPr>
              <w:t xml:space="preserve"> </w:t>
            </w:r>
            <w:r w:rsidR="00516124" w:rsidRPr="007B2076">
              <w:rPr>
                <w:rStyle w:val="rfdBold2"/>
                <w:rtl/>
              </w:rPr>
              <w:t>ولدته ـ أ</w:t>
            </w:r>
            <w:r w:rsidR="005B174F" w:rsidRPr="007B2076">
              <w:rPr>
                <w:rStyle w:val="rfdBold2"/>
                <w:rtl/>
              </w:rPr>
              <w:t>ُ</w:t>
            </w:r>
            <w:r w:rsidR="00516124" w:rsidRPr="007B2076">
              <w:rPr>
                <w:rStyle w:val="rfdBold2"/>
                <w:rtl/>
              </w:rPr>
              <w:t>م</w:t>
            </w:r>
            <w:r w:rsidR="005B174F" w:rsidRPr="007B2076">
              <w:rPr>
                <w:rStyle w:val="rfdBold2"/>
                <w:rtl/>
              </w:rPr>
              <w:t>ّ</w:t>
            </w:r>
            <w:r w:rsidR="00516124" w:rsidRPr="007B2076">
              <w:rPr>
                <w:rStyle w:val="rfdBold2"/>
                <w:rtl/>
              </w:rPr>
              <w:t>ه ـ في الكعبة</w:t>
            </w:r>
            <w:r w:rsidR="007E0241">
              <w:rPr>
                <w:rStyle w:val="rfdBold2"/>
                <w:rtl/>
              </w:rPr>
              <w:t xml:space="preserve"> ،</w:t>
            </w:r>
            <w:r w:rsidR="00516124" w:rsidRPr="007B2076">
              <w:rPr>
                <w:rStyle w:val="rfdBold2"/>
                <w:rtl/>
              </w:rPr>
              <w:t xml:space="preserve"> ولا نظير له في هذه الفضيلة</w:t>
            </w:r>
            <w:r w:rsidR="008039D0">
              <w:rPr>
                <w:rStyle w:val="rfdBold2"/>
                <w:rFonts w:hint="cs"/>
                <w:rtl/>
              </w:rPr>
              <w:t xml:space="preserve"> </w:t>
            </w:r>
            <w:r w:rsidRPr="007B2076">
              <w:rPr>
                <w:rStyle w:val="rfdBold2"/>
                <w:rtl/>
              </w:rPr>
              <w:t>»</w:t>
            </w:r>
            <w:r w:rsidR="00095AA9">
              <w:rPr>
                <w:rStyle w:val="rfdBold2"/>
                <w:rtl/>
              </w:rPr>
              <w:t xml:space="preserve"> .</w:t>
            </w:r>
          </w:p>
        </w:tc>
      </w:tr>
    </w:tbl>
    <w:p w:rsidR="00C64862" w:rsidRDefault="00AC6D18" w:rsidP="00AC6D18">
      <w:pPr>
        <w:rPr>
          <w:rtl/>
        </w:rPr>
      </w:pPr>
      <w:r w:rsidRPr="00AC6D18">
        <w:rPr>
          <w:rtl/>
        </w:rPr>
        <w:t>قالها علم الهدى ذو المجدين علي بن الحسين الموسوي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المعروف بالشريف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 xml:space="preserve">المرتضى </w:t>
      </w:r>
      <w:r w:rsidR="00773F9D">
        <w:rPr>
          <w:rtl/>
        </w:rPr>
        <w:t>(</w:t>
      </w:r>
      <w:r w:rsidR="008039D0">
        <w:rPr>
          <w:rFonts w:hint="cs"/>
          <w:rtl/>
        </w:rPr>
        <w:t xml:space="preserve"> </w:t>
      </w:r>
      <w:r w:rsidRPr="00AC6D18">
        <w:rPr>
          <w:rtl/>
        </w:rPr>
        <w:t>355</w:t>
      </w:r>
      <w:r w:rsidR="004803AF">
        <w:rPr>
          <w:rtl/>
        </w:rPr>
        <w:t xml:space="preserve"> ـ </w:t>
      </w:r>
      <w:r w:rsidRPr="00AC6D18">
        <w:rPr>
          <w:rtl/>
        </w:rPr>
        <w:t>436 ه</w:t>
      </w:r>
      <w:r w:rsidR="005B174F">
        <w:rPr>
          <w:rtl/>
        </w:rPr>
        <w:t>ـ</w:t>
      </w:r>
      <w:r w:rsidR="008039D0">
        <w:rPr>
          <w:rFonts w:hint="cs"/>
          <w:rtl/>
        </w:rPr>
        <w:t xml:space="preserve"> </w:t>
      </w:r>
      <w:r w:rsidR="00773F9D">
        <w:rPr>
          <w:rtl/>
        </w:rPr>
        <w:t>)</w:t>
      </w:r>
      <w:r w:rsidRPr="00AC6D18">
        <w:rPr>
          <w:rtl/>
        </w:rPr>
        <w:t xml:space="preserve"> </w:t>
      </w:r>
      <w:r w:rsidRPr="00AC6D18">
        <w:rPr>
          <w:rStyle w:val="rfdFootnotenum"/>
          <w:rtl/>
        </w:rPr>
        <w:t>(30)</w:t>
      </w:r>
      <w:r w:rsidR="00095AA9">
        <w:rPr>
          <w:rtl/>
        </w:rPr>
        <w:t xml:space="preserve"> .</w:t>
      </w:r>
    </w:p>
    <w:p w:rsidR="00516124" w:rsidRDefault="008039D0" w:rsidP="00516124">
      <w:pPr>
        <w:pStyle w:val="rfdCenter"/>
        <w:rPr>
          <w:rtl/>
        </w:rPr>
      </w:pPr>
      <w:r>
        <w:sym w:font="Wingdings 2" w:char="F0F5"/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  <w:t xml:space="preserve"> </w:t>
      </w:r>
      <w:r>
        <w:rPr>
          <w:rFonts w:hint="cs"/>
        </w:rPr>
        <w:sym w:font="Wingdings 2" w:char="F0F5"/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  <w:t xml:space="preserve"> </w:t>
      </w:r>
      <w:r>
        <w:rPr>
          <w:rFonts w:hint="cs"/>
        </w:rPr>
        <w:sym w:font="Wingdings 2" w:char="F0F5"/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918"/>
        <w:gridCol w:w="8267"/>
      </w:tblGrid>
      <w:tr w:rsidR="00516124" w:rsidRPr="00AC6D18" w:rsidTr="007B2076">
        <w:tc>
          <w:tcPr>
            <w:tcW w:w="500" w:type="pct"/>
            <w:shd w:val="clear" w:color="auto" w:fill="auto"/>
          </w:tcPr>
          <w:p w:rsidR="00516124" w:rsidRPr="008039D0" w:rsidRDefault="00516124" w:rsidP="008039D0">
            <w:pPr>
              <w:rPr>
                <w:rtl/>
              </w:rPr>
            </w:pPr>
          </w:p>
        </w:tc>
        <w:tc>
          <w:tcPr>
            <w:tcW w:w="4500" w:type="pct"/>
            <w:shd w:val="clear" w:color="auto" w:fill="auto"/>
          </w:tcPr>
          <w:p w:rsidR="00516124" w:rsidRPr="007B2076" w:rsidRDefault="00AB3A9F" w:rsidP="00516124">
            <w:pPr>
              <w:rPr>
                <w:rStyle w:val="rfdBold2"/>
                <w:rtl/>
              </w:rPr>
            </w:pPr>
            <w:r w:rsidRPr="007B2076">
              <w:rPr>
                <w:rStyle w:val="rfdBold2"/>
                <w:rtl/>
              </w:rPr>
              <w:t>«</w:t>
            </w:r>
            <w:r w:rsidR="008039D0">
              <w:rPr>
                <w:rStyle w:val="rfdBold2"/>
                <w:rFonts w:hint="cs"/>
                <w:rtl/>
              </w:rPr>
              <w:t xml:space="preserve"> </w:t>
            </w:r>
            <w:r w:rsidR="00516124" w:rsidRPr="007B2076">
              <w:rPr>
                <w:rStyle w:val="rfdBold2"/>
                <w:rtl/>
              </w:rPr>
              <w:t>لم يولد في الكعبة إل</w:t>
            </w:r>
            <w:r w:rsidR="005B174F" w:rsidRPr="007B2076">
              <w:rPr>
                <w:rStyle w:val="rfdBold2"/>
                <w:rtl/>
              </w:rPr>
              <w:t>ّ</w:t>
            </w:r>
            <w:r w:rsidR="00516124" w:rsidRPr="007B2076">
              <w:rPr>
                <w:rStyle w:val="rfdBold2"/>
                <w:rtl/>
              </w:rPr>
              <w:t>ا علي</w:t>
            </w:r>
            <w:r w:rsidR="005B174F" w:rsidRPr="007B2076">
              <w:rPr>
                <w:rStyle w:val="rfdBold2"/>
                <w:rtl/>
              </w:rPr>
              <w:t>ّ</w:t>
            </w:r>
            <w:r w:rsidR="008039D0">
              <w:rPr>
                <w:rStyle w:val="rfdBold2"/>
                <w:rFonts w:hint="cs"/>
                <w:rtl/>
              </w:rPr>
              <w:t xml:space="preserve"> </w:t>
            </w:r>
            <w:r w:rsidRPr="007B2076">
              <w:rPr>
                <w:rStyle w:val="rfdBold2"/>
                <w:rtl/>
              </w:rPr>
              <w:t>»</w:t>
            </w:r>
            <w:r w:rsidR="00095AA9">
              <w:rPr>
                <w:rStyle w:val="rfdBold2"/>
                <w:rtl/>
              </w:rPr>
              <w:t xml:space="preserve"> .</w:t>
            </w:r>
          </w:p>
        </w:tc>
      </w:tr>
    </w:tbl>
    <w:p w:rsidR="00C64862" w:rsidRDefault="00AC6D18" w:rsidP="00AC6D18">
      <w:pPr>
        <w:rPr>
          <w:rtl/>
        </w:rPr>
      </w:pPr>
      <w:r w:rsidRPr="00AC6D18">
        <w:rPr>
          <w:rtl/>
        </w:rPr>
        <w:t>قالها</w:t>
      </w:r>
      <w:r w:rsidR="007E0241">
        <w:rPr>
          <w:rtl/>
        </w:rPr>
        <w:t xml:space="preserve"> :</w:t>
      </w:r>
    </w:p>
    <w:p w:rsidR="00C64862" w:rsidRDefault="00516124" w:rsidP="00AC6D18">
      <w:pPr>
        <w:rPr>
          <w:rtl/>
        </w:rPr>
      </w:pPr>
      <w:r>
        <w:rPr>
          <w:rtl/>
        </w:rPr>
        <w:t>ـ</w:t>
      </w:r>
      <w:r w:rsidR="008B5EBB">
        <w:rPr>
          <w:rtl/>
        </w:rPr>
        <w:t xml:space="preserve"> </w:t>
      </w:r>
      <w:r w:rsidR="00AC6D18" w:rsidRPr="00AC6D18">
        <w:rPr>
          <w:rtl/>
        </w:rPr>
        <w:t>الحافظ الفقيه محم</w:t>
      </w:r>
      <w:r w:rsidR="005B174F">
        <w:rPr>
          <w:rtl/>
        </w:rPr>
        <w:t>ّ</w:t>
      </w:r>
      <w:r w:rsidR="00AC6D18" w:rsidRPr="00AC6D18">
        <w:rPr>
          <w:rtl/>
        </w:rPr>
        <w:t>د بن علي القف</w:t>
      </w:r>
      <w:r w:rsidR="005B174F">
        <w:rPr>
          <w:rtl/>
        </w:rPr>
        <w:t>ّ</w:t>
      </w:r>
      <w:r w:rsidR="00AC6D18" w:rsidRPr="00AC6D18">
        <w:rPr>
          <w:rtl/>
        </w:rPr>
        <w:t xml:space="preserve">ال الشاشي الشافعي </w:t>
      </w:r>
      <w:r w:rsidR="00773F9D">
        <w:rPr>
          <w:rtl/>
        </w:rPr>
        <w:t>(</w:t>
      </w:r>
      <w:r w:rsidR="008039D0">
        <w:rPr>
          <w:rFonts w:hint="cs"/>
          <w:rtl/>
        </w:rPr>
        <w:t xml:space="preserve"> </w:t>
      </w:r>
      <w:r w:rsidR="00AC6D18" w:rsidRPr="00AC6D18">
        <w:rPr>
          <w:rtl/>
        </w:rPr>
        <w:t>ت 365 ه</w:t>
      </w:r>
      <w:r w:rsidR="005B174F">
        <w:rPr>
          <w:rtl/>
        </w:rPr>
        <w:t>ـ</w:t>
      </w:r>
      <w:r w:rsidR="008039D0">
        <w:rPr>
          <w:rFonts w:hint="cs"/>
          <w:rtl/>
        </w:rPr>
        <w:t xml:space="preserve"> </w:t>
      </w:r>
      <w:r w:rsidR="00773F9D">
        <w:rPr>
          <w:rtl/>
        </w:rPr>
        <w:t>)</w:t>
      </w:r>
      <w:r w:rsidR="00AC6D18" w:rsidRPr="00AC6D18">
        <w:rPr>
          <w:rtl/>
        </w:rPr>
        <w:t xml:space="preserve"> </w:t>
      </w:r>
      <w:r w:rsidR="00AC6D18" w:rsidRPr="00AC6D18">
        <w:rPr>
          <w:rStyle w:val="rfdFootnotenum"/>
          <w:rtl/>
        </w:rPr>
        <w:t>(31)</w:t>
      </w:r>
      <w:r w:rsidR="00095AA9">
        <w:rPr>
          <w:rtl/>
        </w:rPr>
        <w:t xml:space="preserve"> .</w:t>
      </w:r>
    </w:p>
    <w:p w:rsidR="00AC6D18" w:rsidRPr="00AC6D18" w:rsidRDefault="00516124" w:rsidP="00AC6D18">
      <w:pPr>
        <w:rPr>
          <w:rtl/>
        </w:rPr>
      </w:pPr>
      <w:r>
        <w:rPr>
          <w:rtl/>
        </w:rPr>
        <w:t>ـ</w:t>
      </w:r>
      <w:r w:rsidR="008B5EBB">
        <w:rPr>
          <w:rtl/>
        </w:rPr>
        <w:t xml:space="preserve"> </w:t>
      </w:r>
      <w:r w:rsidR="00AC6D18" w:rsidRPr="00AC6D18">
        <w:rPr>
          <w:rtl/>
        </w:rPr>
        <w:t>شيخ الإ</w:t>
      </w:r>
      <w:r w:rsidR="00A33840">
        <w:rPr>
          <w:rtl/>
        </w:rPr>
        <w:t>ِ</w:t>
      </w:r>
      <w:r w:rsidR="00AC6D18" w:rsidRPr="00AC6D18">
        <w:rPr>
          <w:rtl/>
        </w:rPr>
        <w:t>سلام الحافظ المحد</w:t>
      </w:r>
      <w:r w:rsidR="00A33840">
        <w:rPr>
          <w:rtl/>
        </w:rPr>
        <w:t>ِّ</w:t>
      </w:r>
      <w:r w:rsidR="00AC6D18" w:rsidRPr="00AC6D18">
        <w:rPr>
          <w:rtl/>
        </w:rPr>
        <w:t>ث إبراهيم بن محم</w:t>
      </w:r>
      <w:r w:rsidR="00A33840">
        <w:rPr>
          <w:rtl/>
        </w:rPr>
        <w:t>ّ</w:t>
      </w:r>
      <w:r w:rsidR="00AC6D18" w:rsidRPr="00AC6D18">
        <w:rPr>
          <w:rtl/>
        </w:rPr>
        <w:t xml:space="preserve">د الجويني الشافعي </w:t>
      </w:r>
      <w:r w:rsidR="00773F9D">
        <w:rPr>
          <w:rtl/>
        </w:rPr>
        <w:t>(</w:t>
      </w:r>
      <w:r w:rsidR="008039D0">
        <w:rPr>
          <w:rFonts w:hint="cs"/>
          <w:rtl/>
        </w:rPr>
        <w:t xml:space="preserve"> </w:t>
      </w:r>
      <w:r w:rsidR="00AC6D18" w:rsidRPr="00AC6D18">
        <w:rPr>
          <w:rtl/>
        </w:rPr>
        <w:t>644</w:t>
      </w:r>
      <w:r w:rsidR="008B5EBB">
        <w:rPr>
          <w:rtl/>
        </w:rPr>
        <w:t xml:space="preserve"> </w:t>
      </w:r>
      <w:r>
        <w:rPr>
          <w:rtl/>
        </w:rPr>
        <w:t>ـ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="00AC6D18" w:rsidRPr="00AC6D18">
        <w:rPr>
          <w:rtl/>
        </w:rPr>
        <w:t>730 ه</w:t>
      </w:r>
      <w:r w:rsidR="00A33840">
        <w:rPr>
          <w:rtl/>
        </w:rPr>
        <w:t>ـ</w:t>
      </w:r>
      <w:r w:rsidR="008039D0">
        <w:rPr>
          <w:rFonts w:hint="cs"/>
          <w:rtl/>
        </w:rPr>
        <w:t xml:space="preserve"> </w:t>
      </w:r>
      <w:r w:rsidR="00773F9D">
        <w:rPr>
          <w:rtl/>
        </w:rPr>
        <w:t>)</w:t>
      </w:r>
      <w:r w:rsidR="00AC6D18" w:rsidRPr="00AC6D18">
        <w:rPr>
          <w:rtl/>
        </w:rPr>
        <w:t xml:space="preserve"> </w:t>
      </w:r>
      <w:r w:rsidR="00AC6D18" w:rsidRPr="00AC6D18">
        <w:rPr>
          <w:rStyle w:val="rfdFootnotenum"/>
          <w:rtl/>
        </w:rPr>
        <w:t>(32)</w:t>
      </w:r>
      <w:r w:rsidR="00095AA9">
        <w:rPr>
          <w:rtl/>
        </w:rPr>
        <w:t xml:space="preserve"> .</w:t>
      </w:r>
    </w:p>
    <w:p w:rsidR="00AC6D18" w:rsidRPr="00AC6D18" w:rsidRDefault="008039D0" w:rsidP="00516124">
      <w:pPr>
        <w:pStyle w:val="rfdCenter"/>
        <w:rPr>
          <w:rtl/>
        </w:rPr>
      </w:pPr>
      <w:r>
        <w:sym w:font="Wingdings 2" w:char="F0F5"/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>
        <w:rPr>
          <w:rFonts w:hint="cs"/>
        </w:rPr>
        <w:sym w:font="Wingdings 2" w:char="F0F5"/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  <w:t xml:space="preserve"> </w:t>
      </w:r>
      <w:r>
        <w:rPr>
          <w:rFonts w:hint="cs"/>
        </w:rPr>
        <w:sym w:font="Wingdings 2" w:char="F0F5"/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918"/>
        <w:gridCol w:w="8267"/>
      </w:tblGrid>
      <w:tr w:rsidR="00516124" w:rsidRPr="00AC6D18" w:rsidTr="007B2076">
        <w:tc>
          <w:tcPr>
            <w:tcW w:w="500" w:type="pct"/>
            <w:shd w:val="clear" w:color="auto" w:fill="auto"/>
          </w:tcPr>
          <w:p w:rsidR="00516124" w:rsidRPr="008039D0" w:rsidRDefault="00516124" w:rsidP="008039D0">
            <w:pPr>
              <w:rPr>
                <w:rtl/>
              </w:rPr>
            </w:pPr>
          </w:p>
        </w:tc>
        <w:tc>
          <w:tcPr>
            <w:tcW w:w="4500" w:type="pct"/>
            <w:shd w:val="clear" w:color="auto" w:fill="auto"/>
          </w:tcPr>
          <w:p w:rsidR="00516124" w:rsidRPr="007B2076" w:rsidRDefault="00AB3A9F" w:rsidP="00957246">
            <w:pPr>
              <w:rPr>
                <w:rStyle w:val="rfdBold2"/>
              </w:rPr>
            </w:pPr>
            <w:r w:rsidRPr="007B2076">
              <w:rPr>
                <w:rStyle w:val="rfdBold2"/>
                <w:rtl/>
              </w:rPr>
              <w:t>«</w:t>
            </w:r>
            <w:r w:rsidR="008039D0">
              <w:rPr>
                <w:rStyle w:val="rfdBold2"/>
                <w:rFonts w:hint="cs"/>
                <w:rtl/>
              </w:rPr>
              <w:t xml:space="preserve"> </w:t>
            </w:r>
            <w:r w:rsidR="00516124" w:rsidRPr="007B2076">
              <w:rPr>
                <w:rStyle w:val="rfdBold2"/>
                <w:rtl/>
              </w:rPr>
              <w:t>ولدت ـ فاطمة بنت أسد ـ علي</w:t>
            </w:r>
            <w:r w:rsidR="00A33840" w:rsidRPr="007B2076">
              <w:rPr>
                <w:rStyle w:val="rfdBold2"/>
                <w:rtl/>
              </w:rPr>
              <w:t>ّ</w:t>
            </w:r>
            <w:r w:rsidR="00516124" w:rsidRPr="007B2076">
              <w:rPr>
                <w:rStyle w:val="rfdBold2"/>
                <w:rtl/>
              </w:rPr>
              <w:t>ا</w:t>
            </w:r>
            <w:r w:rsidR="00A33840" w:rsidRPr="007B2076">
              <w:rPr>
                <w:rStyle w:val="rfdBold2"/>
                <w:rtl/>
              </w:rPr>
              <w:t xml:space="preserve">ً عليه السلام </w:t>
            </w:r>
            <w:r w:rsidR="00516124" w:rsidRPr="007B2076">
              <w:rPr>
                <w:rStyle w:val="rfdBold2"/>
                <w:rtl/>
              </w:rPr>
              <w:t>في الكعبة</w:t>
            </w:r>
            <w:r w:rsidR="007E0241">
              <w:rPr>
                <w:rStyle w:val="rfdBold2"/>
                <w:rtl/>
              </w:rPr>
              <w:t xml:space="preserve"> ،</w:t>
            </w:r>
            <w:r w:rsidR="00516124" w:rsidRPr="007B2076">
              <w:rPr>
                <w:rStyle w:val="rfdBold2"/>
                <w:rtl/>
              </w:rPr>
              <w:t xml:space="preserve"> وما ولد قبله</w:t>
            </w:r>
            <w:r w:rsidR="00957246" w:rsidRPr="007B2076">
              <w:rPr>
                <w:rStyle w:val="rfdBold2"/>
                <w:rtl/>
              </w:rPr>
              <w:t xml:space="preserve"> </w:t>
            </w:r>
            <w:r w:rsidR="00957246" w:rsidRPr="007B2076">
              <w:rPr>
                <w:rStyle w:val="rfdBold2"/>
                <w:rtl/>
              </w:rPr>
              <w:br/>
            </w:r>
            <w:r w:rsidR="00516124" w:rsidRPr="007B2076">
              <w:rPr>
                <w:rStyle w:val="rfdBold2"/>
                <w:rtl/>
              </w:rPr>
              <w:t>أحد</w:t>
            </w:r>
            <w:r w:rsidR="00957246" w:rsidRPr="007B2076">
              <w:rPr>
                <w:rStyle w:val="rfdBold2"/>
                <w:rtl/>
              </w:rPr>
              <w:t>ٌ</w:t>
            </w:r>
            <w:r w:rsidR="00516124" w:rsidRPr="007B2076">
              <w:rPr>
                <w:rStyle w:val="rfdBold2"/>
                <w:rtl/>
              </w:rPr>
              <w:t xml:space="preserve"> فيها</w:t>
            </w:r>
            <w:r w:rsidR="008039D0">
              <w:rPr>
                <w:rStyle w:val="rfdBold2"/>
                <w:rFonts w:hint="cs"/>
                <w:rtl/>
              </w:rPr>
              <w:t xml:space="preserve"> </w:t>
            </w:r>
            <w:r w:rsidRPr="007B2076">
              <w:rPr>
                <w:rStyle w:val="rfdBold2"/>
                <w:rtl/>
              </w:rPr>
              <w:t>»</w:t>
            </w:r>
            <w:r w:rsidR="00095AA9">
              <w:rPr>
                <w:rStyle w:val="rfdBold2"/>
                <w:rtl/>
              </w:rPr>
              <w:t xml:space="preserve"> .</w:t>
            </w:r>
          </w:p>
        </w:tc>
      </w:tr>
    </w:tbl>
    <w:p w:rsidR="00AC6D18" w:rsidRPr="00AC6D18" w:rsidRDefault="00AC6D18" w:rsidP="00AC6D18">
      <w:pPr>
        <w:rPr>
          <w:rtl/>
        </w:rPr>
      </w:pPr>
      <w:r w:rsidRPr="00AC6D18">
        <w:rPr>
          <w:rtl/>
        </w:rPr>
        <w:t>نص</w:t>
      </w:r>
      <w:r w:rsidR="00957246">
        <w:rPr>
          <w:rtl/>
        </w:rPr>
        <w:t>ّ</w:t>
      </w:r>
      <w:r w:rsidRPr="00AC6D18">
        <w:rPr>
          <w:rtl/>
        </w:rPr>
        <w:t xml:space="preserve"> على ذلك السي</w:t>
      </w:r>
      <w:r w:rsidR="00957246">
        <w:rPr>
          <w:rtl/>
        </w:rPr>
        <w:t>ّ</w:t>
      </w:r>
      <w:r w:rsidRPr="00AC6D18">
        <w:rPr>
          <w:rtl/>
        </w:rPr>
        <w:t>د الشريف النس</w:t>
      </w:r>
      <w:r w:rsidR="00957246">
        <w:rPr>
          <w:rtl/>
        </w:rPr>
        <w:t>ّ</w:t>
      </w:r>
      <w:r w:rsidRPr="00AC6D18">
        <w:rPr>
          <w:rtl/>
        </w:rPr>
        <w:t>ابة نجم الدين أبو الحسن علي بن محم</w:t>
      </w:r>
      <w:r w:rsidR="00957246">
        <w:rPr>
          <w:rtl/>
        </w:rPr>
        <w:t>ّ</w:t>
      </w:r>
      <w:r w:rsidRPr="00AC6D18">
        <w:rPr>
          <w:rtl/>
        </w:rPr>
        <w:t>د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العلوي العمري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من علماء القرن الخامس الهجري </w:t>
      </w:r>
      <w:r w:rsidRPr="00AC6D18">
        <w:rPr>
          <w:rStyle w:val="rfdFootnotenum"/>
          <w:rtl/>
        </w:rPr>
        <w:t>(33)</w:t>
      </w:r>
      <w:r w:rsidR="00095AA9">
        <w:rPr>
          <w:rtl/>
        </w:rPr>
        <w:t xml:space="preserve"> .</w:t>
      </w:r>
    </w:p>
    <w:p w:rsidR="00AC6D18" w:rsidRPr="00AC6D18" w:rsidRDefault="008039D0" w:rsidP="00AC6D18">
      <w:pPr>
        <w:pStyle w:val="rfdLine"/>
        <w:rPr>
          <w:rtl/>
        </w:rPr>
      </w:pPr>
      <w:r w:rsidRPr="008039D0">
        <w:rPr>
          <w:rStyle w:val="rfdNormal0Char"/>
          <w:rtl/>
        </w:rPr>
        <w:br/>
      </w:r>
      <w:r w:rsidR="00AC6D18" w:rsidRPr="00AC6D18">
        <w:rPr>
          <w:rtl/>
        </w:rPr>
        <w:t>__________________</w:t>
      </w:r>
    </w:p>
    <w:p w:rsidR="00AC6D18" w:rsidRPr="00AC6D18" w:rsidRDefault="00AC6D18" w:rsidP="00AC6D18">
      <w:pPr>
        <w:pStyle w:val="rfdFootnote0"/>
        <w:rPr>
          <w:rtl/>
        </w:rPr>
      </w:pPr>
      <w:r>
        <w:rPr>
          <w:rtl/>
        </w:rPr>
        <w:t>(</w:t>
      </w:r>
      <w:r w:rsidRPr="00AC6D18">
        <w:rPr>
          <w:rtl/>
        </w:rPr>
        <w:t>29) خصائص الأئم</w:t>
      </w:r>
      <w:r w:rsidR="00957246">
        <w:rPr>
          <w:rtl/>
        </w:rPr>
        <w:t>ّ</w:t>
      </w:r>
      <w:r w:rsidRPr="00AC6D18">
        <w:rPr>
          <w:rtl/>
        </w:rPr>
        <w:t>ة</w:t>
      </w:r>
      <w:r w:rsidR="007E0241">
        <w:rPr>
          <w:rtl/>
        </w:rPr>
        <w:t xml:space="preserve"> :</w:t>
      </w:r>
      <w:r w:rsidRPr="00AC6D18">
        <w:rPr>
          <w:rtl/>
        </w:rPr>
        <w:t xml:space="preserve"> 4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pStyle w:val="rfdFootnote0"/>
        <w:rPr>
          <w:rtl/>
        </w:rPr>
      </w:pPr>
      <w:r>
        <w:rPr>
          <w:rtl/>
        </w:rPr>
        <w:t>(</w:t>
      </w:r>
      <w:r w:rsidRPr="00AC6D18">
        <w:rPr>
          <w:rtl/>
        </w:rPr>
        <w:t>30) شرح قصيدة السي</w:t>
      </w:r>
      <w:r w:rsidR="00957246">
        <w:rPr>
          <w:rtl/>
        </w:rPr>
        <w:t>ّ</w:t>
      </w:r>
      <w:r w:rsidRPr="00AC6D18">
        <w:rPr>
          <w:rtl/>
        </w:rPr>
        <w:t>د الحميري المذه</w:t>
      </w:r>
      <w:r w:rsidR="00957246">
        <w:rPr>
          <w:rtl/>
        </w:rPr>
        <w:t>َّ</w:t>
      </w:r>
      <w:r w:rsidRPr="00AC6D18">
        <w:rPr>
          <w:rtl/>
        </w:rPr>
        <w:t>بة</w:t>
      </w:r>
      <w:r w:rsidR="007E0241">
        <w:rPr>
          <w:rtl/>
        </w:rPr>
        <w:t xml:space="preserve"> :</w:t>
      </w:r>
      <w:r w:rsidRPr="00AC6D18">
        <w:rPr>
          <w:rtl/>
        </w:rPr>
        <w:t xml:space="preserve"> 51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طبعة مصر سنة 1313 ه</w:t>
      </w:r>
      <w:r w:rsidR="00957246">
        <w:rPr>
          <w:rtl/>
        </w:rPr>
        <w:t>ـ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pStyle w:val="rfdFootnote0"/>
        <w:rPr>
          <w:rtl/>
        </w:rPr>
      </w:pPr>
      <w:r>
        <w:rPr>
          <w:rtl/>
        </w:rPr>
        <w:t>(</w:t>
      </w:r>
      <w:r w:rsidRPr="00AC6D18">
        <w:rPr>
          <w:rtl/>
        </w:rPr>
        <w:t>31) فضائل أمير المؤمنين</w:t>
      </w:r>
      <w:r w:rsidR="007E0241">
        <w:rPr>
          <w:rtl/>
        </w:rPr>
        <w:t xml:space="preserve"> :</w:t>
      </w:r>
      <w:r w:rsidRPr="00AC6D18">
        <w:rPr>
          <w:rtl/>
        </w:rPr>
        <w:t xml:space="preserve"> مخطوط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عنه إحقاق الحق</w:t>
      </w:r>
      <w:r w:rsidR="00957246">
        <w:rPr>
          <w:rtl/>
        </w:rPr>
        <w:t>ّ</w:t>
      </w:r>
      <w:r w:rsidRPr="00AC6D18">
        <w:rPr>
          <w:rtl/>
        </w:rPr>
        <w:t xml:space="preserve"> 7</w:t>
      </w:r>
      <w:r w:rsidR="007E0241">
        <w:rPr>
          <w:rtl/>
        </w:rPr>
        <w:t xml:space="preserve"> :</w:t>
      </w:r>
      <w:r w:rsidRPr="00AC6D18">
        <w:rPr>
          <w:rtl/>
        </w:rPr>
        <w:t xml:space="preserve"> 489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pStyle w:val="rfdFootnote0"/>
        <w:rPr>
          <w:rtl/>
        </w:rPr>
      </w:pPr>
      <w:r>
        <w:rPr>
          <w:rtl/>
        </w:rPr>
        <w:t>(</w:t>
      </w:r>
      <w:r w:rsidRPr="00AC6D18">
        <w:rPr>
          <w:rtl/>
        </w:rPr>
        <w:t>32) فرائد السمطين 1</w:t>
      </w:r>
      <w:r w:rsidR="007E0241">
        <w:rPr>
          <w:rtl/>
        </w:rPr>
        <w:t xml:space="preserve"> :</w:t>
      </w:r>
      <w:r w:rsidRPr="00AC6D18">
        <w:rPr>
          <w:rtl/>
        </w:rPr>
        <w:t xml:space="preserve"> 425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pStyle w:val="rfdFootnote0"/>
        <w:rPr>
          <w:rtl/>
        </w:rPr>
      </w:pPr>
      <w:r>
        <w:rPr>
          <w:rtl/>
        </w:rPr>
        <w:t>(</w:t>
      </w:r>
      <w:r w:rsidRPr="00AC6D18">
        <w:rPr>
          <w:rtl/>
        </w:rPr>
        <w:t>33) المجدي في أنساب الطالبي</w:t>
      </w:r>
      <w:r w:rsidR="00957246">
        <w:rPr>
          <w:rtl/>
        </w:rPr>
        <w:t>ّ</w:t>
      </w:r>
      <w:r w:rsidRPr="00AC6D18">
        <w:rPr>
          <w:rtl/>
        </w:rPr>
        <w:t>ين</w:t>
      </w:r>
      <w:r w:rsidR="007E0241">
        <w:rPr>
          <w:rtl/>
        </w:rPr>
        <w:t xml:space="preserve"> :</w:t>
      </w:r>
      <w:r w:rsidRPr="00AC6D18">
        <w:rPr>
          <w:rtl/>
        </w:rPr>
        <w:t xml:space="preserve"> 11</w:t>
      </w:r>
      <w:r w:rsidR="00095AA9">
        <w:rPr>
          <w:rtl/>
        </w:rPr>
        <w:t xml:space="preserve"> .</w:t>
      </w:r>
    </w:p>
    <w:p w:rsidR="00516124" w:rsidRDefault="00AC6D18" w:rsidP="00AC6D18">
      <w:pPr>
        <w:rPr>
          <w:rtl/>
        </w:rPr>
      </w:pPr>
      <w:r>
        <w:rPr>
          <w:rtl/>
        </w:rPr>
        <w:br w:type="page"/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918"/>
        <w:gridCol w:w="8267"/>
      </w:tblGrid>
      <w:tr w:rsidR="00516124" w:rsidRPr="00AC6D18" w:rsidTr="007B2076">
        <w:tc>
          <w:tcPr>
            <w:tcW w:w="500" w:type="pct"/>
            <w:shd w:val="clear" w:color="auto" w:fill="auto"/>
          </w:tcPr>
          <w:p w:rsidR="00516124" w:rsidRPr="00B12013" w:rsidRDefault="00516124" w:rsidP="00B12013">
            <w:pPr>
              <w:rPr>
                <w:rtl/>
              </w:rPr>
            </w:pPr>
          </w:p>
        </w:tc>
        <w:tc>
          <w:tcPr>
            <w:tcW w:w="4500" w:type="pct"/>
            <w:shd w:val="clear" w:color="auto" w:fill="auto"/>
          </w:tcPr>
          <w:p w:rsidR="00516124" w:rsidRPr="007B2076" w:rsidRDefault="00AB3A9F" w:rsidP="00D91DE6">
            <w:pPr>
              <w:rPr>
                <w:rStyle w:val="rfdBold2"/>
                <w:rtl/>
              </w:rPr>
            </w:pPr>
            <w:r w:rsidRPr="007B2076">
              <w:rPr>
                <w:rStyle w:val="rfdBold2"/>
                <w:rtl/>
              </w:rPr>
              <w:t>«</w:t>
            </w:r>
            <w:r w:rsidR="00B12013">
              <w:rPr>
                <w:rStyle w:val="rfdBold2"/>
                <w:rFonts w:hint="cs"/>
                <w:rtl/>
              </w:rPr>
              <w:t xml:space="preserve"> </w:t>
            </w:r>
            <w:r w:rsidR="00516124" w:rsidRPr="007B2076">
              <w:rPr>
                <w:rStyle w:val="rfdBold2"/>
                <w:rtl/>
              </w:rPr>
              <w:t>لقد و</w:t>
            </w:r>
            <w:r w:rsidR="00957246" w:rsidRPr="007B2076">
              <w:rPr>
                <w:rStyle w:val="rfdBold2"/>
                <w:rtl/>
              </w:rPr>
              <w:t>ُ</w:t>
            </w:r>
            <w:r w:rsidR="00516124" w:rsidRPr="007B2076">
              <w:rPr>
                <w:rStyle w:val="rfdBold2"/>
                <w:rtl/>
              </w:rPr>
              <w:t>ل</w:t>
            </w:r>
            <w:r w:rsidR="00957246" w:rsidRPr="007B2076">
              <w:rPr>
                <w:rStyle w:val="rfdBold2"/>
                <w:rtl/>
              </w:rPr>
              <w:t>ِ</w:t>
            </w:r>
            <w:r w:rsidR="00516124" w:rsidRPr="007B2076">
              <w:rPr>
                <w:rStyle w:val="rfdBold2"/>
                <w:rtl/>
              </w:rPr>
              <w:t>د</w:t>
            </w:r>
            <w:r w:rsidR="00957246" w:rsidRPr="007B2076">
              <w:rPr>
                <w:rStyle w:val="rfdBold2"/>
                <w:rtl/>
              </w:rPr>
              <w:t xml:space="preserve">َ عليه السلام </w:t>
            </w:r>
            <w:r w:rsidR="00516124" w:rsidRPr="007B2076">
              <w:rPr>
                <w:rStyle w:val="rfdBold2"/>
                <w:rtl/>
              </w:rPr>
              <w:t>في بيت الله الحرام</w:t>
            </w:r>
            <w:r w:rsidR="007E0241">
              <w:rPr>
                <w:rStyle w:val="rfdBold2"/>
                <w:rtl/>
              </w:rPr>
              <w:t xml:space="preserve"> ،</w:t>
            </w:r>
            <w:r w:rsidR="00516124" w:rsidRPr="007B2076">
              <w:rPr>
                <w:rStyle w:val="rfdBold2"/>
                <w:rtl/>
              </w:rPr>
              <w:t xml:space="preserve"> ولم يولد فيه أحد</w:t>
            </w:r>
            <w:r w:rsidR="00957246" w:rsidRPr="007B2076">
              <w:rPr>
                <w:rStyle w:val="rfdBold2"/>
                <w:rtl/>
              </w:rPr>
              <w:t>ٌ</w:t>
            </w:r>
            <w:r w:rsidR="00516124" w:rsidRPr="007B2076">
              <w:rPr>
                <w:rStyle w:val="rfdBold2"/>
                <w:rtl/>
              </w:rPr>
              <w:t xml:space="preserve"> غيره قط</w:t>
            </w:r>
            <w:r w:rsidR="00B12013">
              <w:rPr>
                <w:rStyle w:val="rfdBold2"/>
                <w:rFonts w:hint="cs"/>
                <w:rtl/>
              </w:rPr>
              <w:t xml:space="preserve"> </w:t>
            </w:r>
            <w:r w:rsidR="00516124" w:rsidRPr="007B2076">
              <w:rPr>
                <w:rStyle w:val="rfdBold2"/>
                <w:rtl/>
              </w:rPr>
              <w:t>»</w:t>
            </w:r>
            <w:r w:rsidR="00095AA9">
              <w:rPr>
                <w:rStyle w:val="rfdBold2"/>
                <w:rtl/>
              </w:rPr>
              <w:t xml:space="preserve"> .</w:t>
            </w:r>
          </w:p>
        </w:tc>
      </w:tr>
    </w:tbl>
    <w:p w:rsidR="00AC6D18" w:rsidRPr="00AC6D18" w:rsidRDefault="00AC6D18" w:rsidP="00AC6D18">
      <w:pPr>
        <w:rPr>
          <w:rtl/>
        </w:rPr>
      </w:pPr>
      <w:r w:rsidRPr="00AC6D18">
        <w:rPr>
          <w:rtl/>
        </w:rPr>
        <w:t>قالها الشيخ الفقيه أبو الحسين سعيد بن هبة الله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المعروف بقطب الدين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 xml:space="preserve">الراوندي </w:t>
      </w:r>
      <w:r w:rsidR="00773F9D">
        <w:rPr>
          <w:rtl/>
        </w:rPr>
        <w:t>(</w:t>
      </w:r>
      <w:r w:rsidR="00B12013">
        <w:rPr>
          <w:rFonts w:hint="cs"/>
          <w:rtl/>
        </w:rPr>
        <w:t xml:space="preserve"> </w:t>
      </w:r>
      <w:r w:rsidRPr="00AC6D18">
        <w:rPr>
          <w:rtl/>
        </w:rPr>
        <w:t>ت 573 ه</w:t>
      </w:r>
      <w:r w:rsidR="00957246">
        <w:rPr>
          <w:rtl/>
        </w:rPr>
        <w:t>ـ</w:t>
      </w:r>
      <w:r w:rsidR="00B12013">
        <w:rPr>
          <w:rFonts w:hint="cs"/>
          <w:rtl/>
        </w:rPr>
        <w:t xml:space="preserve"> </w:t>
      </w:r>
      <w:r w:rsidR="00773F9D">
        <w:rPr>
          <w:rtl/>
        </w:rPr>
        <w:t>)</w:t>
      </w:r>
      <w:r w:rsidRPr="00AC6D18">
        <w:rPr>
          <w:rtl/>
        </w:rPr>
        <w:t xml:space="preserve"> </w:t>
      </w:r>
      <w:r w:rsidRPr="00AC6D18">
        <w:rPr>
          <w:rStyle w:val="rfdFootnotenum"/>
          <w:rtl/>
        </w:rPr>
        <w:t>(34)</w:t>
      </w:r>
      <w:r w:rsidR="00095AA9">
        <w:rPr>
          <w:rtl/>
        </w:rPr>
        <w:t xml:space="preserve"> .</w:t>
      </w:r>
    </w:p>
    <w:p w:rsidR="00AC6D18" w:rsidRPr="00AC6D18" w:rsidRDefault="00B12013" w:rsidP="00B12013">
      <w:pPr>
        <w:pStyle w:val="rfdCenter"/>
        <w:rPr>
          <w:rtl/>
        </w:rPr>
      </w:pPr>
      <w:r>
        <w:sym w:font="Wingdings 2" w:char="F0F5"/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="00C64862">
        <w:rPr>
          <w:rtl/>
        </w:rPr>
        <w:t xml:space="preserve"> </w:t>
      </w:r>
      <w:r>
        <w:sym w:font="Wingdings 2" w:char="F0F5"/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="00C64862">
        <w:rPr>
          <w:rtl/>
        </w:rPr>
        <w:t xml:space="preserve"> </w:t>
      </w:r>
      <w:r>
        <w:sym w:font="Wingdings 2" w:char="F0F5"/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918"/>
        <w:gridCol w:w="8267"/>
      </w:tblGrid>
      <w:tr w:rsidR="00516124" w:rsidRPr="00AC6D18" w:rsidTr="007B2076">
        <w:tc>
          <w:tcPr>
            <w:tcW w:w="500" w:type="pct"/>
            <w:shd w:val="clear" w:color="auto" w:fill="auto"/>
          </w:tcPr>
          <w:p w:rsidR="00516124" w:rsidRPr="00B12013" w:rsidRDefault="00516124" w:rsidP="00B12013">
            <w:pPr>
              <w:rPr>
                <w:rtl/>
              </w:rPr>
            </w:pPr>
          </w:p>
        </w:tc>
        <w:tc>
          <w:tcPr>
            <w:tcW w:w="4500" w:type="pct"/>
            <w:shd w:val="clear" w:color="auto" w:fill="auto"/>
          </w:tcPr>
          <w:p w:rsidR="00516124" w:rsidRPr="007B2076" w:rsidRDefault="00AB3A9F" w:rsidP="00957246">
            <w:pPr>
              <w:pStyle w:val="rfdNormal0"/>
              <w:rPr>
                <w:rStyle w:val="rfdBold2"/>
                <w:rtl/>
              </w:rPr>
            </w:pPr>
            <w:r w:rsidRPr="007B2076">
              <w:rPr>
                <w:rStyle w:val="rfdBold2"/>
                <w:rtl/>
              </w:rPr>
              <w:t>«</w:t>
            </w:r>
            <w:r w:rsidR="00B12013">
              <w:rPr>
                <w:rStyle w:val="rfdBold2"/>
                <w:rFonts w:hint="cs"/>
                <w:rtl/>
              </w:rPr>
              <w:t xml:space="preserve"> </w:t>
            </w:r>
            <w:r w:rsidR="00516124" w:rsidRPr="007B2076">
              <w:rPr>
                <w:rStyle w:val="rfdBold2"/>
                <w:rtl/>
              </w:rPr>
              <w:t>مولده</w:t>
            </w:r>
            <w:r w:rsidR="00957246" w:rsidRPr="007B2076">
              <w:rPr>
                <w:rStyle w:val="rfdBold2"/>
                <w:rtl/>
              </w:rPr>
              <w:t xml:space="preserve"> عليه السلام </w:t>
            </w:r>
            <w:r w:rsidR="00516124" w:rsidRPr="007B2076">
              <w:rPr>
                <w:rStyle w:val="rfdBold2"/>
                <w:rtl/>
              </w:rPr>
              <w:t>في الكعبة المعظ</w:t>
            </w:r>
            <w:r w:rsidR="00957246" w:rsidRPr="007B2076">
              <w:rPr>
                <w:rStyle w:val="rfdBold2"/>
                <w:rtl/>
              </w:rPr>
              <w:t>ّ</w:t>
            </w:r>
            <w:r w:rsidR="00516124" w:rsidRPr="007B2076">
              <w:rPr>
                <w:rStyle w:val="rfdBold2"/>
                <w:rtl/>
              </w:rPr>
              <w:t>مة</w:t>
            </w:r>
            <w:r w:rsidR="007E0241">
              <w:rPr>
                <w:rStyle w:val="rfdBold2"/>
                <w:rtl/>
              </w:rPr>
              <w:t xml:space="preserve"> ،</w:t>
            </w:r>
            <w:r w:rsidR="00516124" w:rsidRPr="007B2076">
              <w:rPr>
                <w:rStyle w:val="rfdBold2"/>
                <w:rtl/>
              </w:rPr>
              <w:t xml:space="preserve"> ولم يول</w:t>
            </w:r>
            <w:r w:rsidR="00957246" w:rsidRPr="007B2076">
              <w:rPr>
                <w:rStyle w:val="rfdBold2"/>
                <w:rtl/>
              </w:rPr>
              <w:t>َ</w:t>
            </w:r>
            <w:r w:rsidR="00516124" w:rsidRPr="007B2076">
              <w:rPr>
                <w:rStyle w:val="rfdBold2"/>
                <w:rtl/>
              </w:rPr>
              <w:t>د بها سواه</w:t>
            </w:r>
            <w:r w:rsidR="00B12013">
              <w:rPr>
                <w:rStyle w:val="rfdBold2"/>
                <w:rFonts w:hint="cs"/>
                <w:rtl/>
              </w:rPr>
              <w:t xml:space="preserve"> </w:t>
            </w:r>
            <w:r w:rsidRPr="007B2076">
              <w:rPr>
                <w:rStyle w:val="rfdBold2"/>
                <w:rtl/>
              </w:rPr>
              <w:t>»</w:t>
            </w:r>
            <w:r w:rsidR="00095AA9">
              <w:rPr>
                <w:rStyle w:val="rfdBold2"/>
                <w:rtl/>
              </w:rPr>
              <w:t xml:space="preserve"> .</w:t>
            </w:r>
          </w:p>
        </w:tc>
      </w:tr>
    </w:tbl>
    <w:p w:rsidR="00AC6D18" w:rsidRPr="00AC6D18" w:rsidRDefault="00AC6D18" w:rsidP="00AC6D18">
      <w:pPr>
        <w:rPr>
          <w:rtl/>
        </w:rPr>
      </w:pPr>
      <w:r w:rsidRPr="00AC6D18">
        <w:rPr>
          <w:rtl/>
        </w:rPr>
        <w:t>قالها العل</w:t>
      </w:r>
      <w:r w:rsidR="00957246">
        <w:rPr>
          <w:rtl/>
        </w:rPr>
        <w:t>ّ</w:t>
      </w:r>
      <w:r w:rsidRPr="00AC6D18">
        <w:rPr>
          <w:rtl/>
        </w:rPr>
        <w:t>امة عمر بن محم</w:t>
      </w:r>
      <w:r w:rsidR="00957246">
        <w:rPr>
          <w:rtl/>
        </w:rPr>
        <w:t>ّ</w:t>
      </w:r>
      <w:r w:rsidRPr="00AC6D18">
        <w:rPr>
          <w:rtl/>
        </w:rPr>
        <w:t xml:space="preserve">د بن عبد الواحد </w:t>
      </w:r>
      <w:r w:rsidRPr="00AC6D18">
        <w:rPr>
          <w:rStyle w:val="rfdFootnotenum"/>
          <w:rtl/>
        </w:rPr>
        <w:t>(35)</w:t>
      </w:r>
      <w:r w:rsidR="00095AA9">
        <w:rPr>
          <w:rtl/>
        </w:rPr>
        <w:t xml:space="preserve"> .</w:t>
      </w:r>
    </w:p>
    <w:p w:rsidR="00AC6D18" w:rsidRPr="00AC6D18" w:rsidRDefault="008C588F" w:rsidP="008C588F">
      <w:pPr>
        <w:pStyle w:val="rfdCenter"/>
        <w:rPr>
          <w:rtl/>
        </w:rPr>
      </w:pPr>
      <w:r>
        <w:sym w:font="Wingdings 2" w:char="F0F5"/>
      </w:r>
      <w:r>
        <w:rPr>
          <w:rFonts w:hint="cs"/>
          <w:rtl/>
        </w:rPr>
        <w:t xml:space="preserve"> </w:t>
      </w:r>
      <w:r>
        <w:rPr>
          <w:rtl/>
        </w:rPr>
        <w:tab/>
      </w:r>
      <w:r w:rsidR="00C64862">
        <w:rPr>
          <w:rtl/>
        </w:rPr>
        <w:t xml:space="preserve"> </w:t>
      </w:r>
      <w:r>
        <w:sym w:font="Wingdings 2" w:char="F0F5"/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="00C64862">
        <w:rPr>
          <w:rtl/>
        </w:rPr>
        <w:t xml:space="preserve"> </w:t>
      </w:r>
      <w:r>
        <w:sym w:font="Wingdings 2" w:char="F0F5"/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918"/>
        <w:gridCol w:w="8267"/>
      </w:tblGrid>
      <w:tr w:rsidR="00516124" w:rsidRPr="00AC6D18" w:rsidTr="007B2076">
        <w:tc>
          <w:tcPr>
            <w:tcW w:w="500" w:type="pct"/>
            <w:shd w:val="clear" w:color="auto" w:fill="auto"/>
          </w:tcPr>
          <w:p w:rsidR="00516124" w:rsidRPr="008C588F" w:rsidRDefault="00516124" w:rsidP="008C588F">
            <w:pPr>
              <w:rPr>
                <w:rtl/>
              </w:rPr>
            </w:pPr>
          </w:p>
        </w:tc>
        <w:tc>
          <w:tcPr>
            <w:tcW w:w="4500" w:type="pct"/>
            <w:shd w:val="clear" w:color="auto" w:fill="auto"/>
          </w:tcPr>
          <w:p w:rsidR="00516124" w:rsidRPr="007B2076" w:rsidRDefault="00AB3A9F" w:rsidP="00957246">
            <w:pPr>
              <w:rPr>
                <w:rStyle w:val="rfdBold2"/>
                <w:rtl/>
              </w:rPr>
            </w:pPr>
            <w:r w:rsidRPr="007B2076">
              <w:rPr>
                <w:rStyle w:val="rfdBold2"/>
                <w:rtl/>
              </w:rPr>
              <w:t>«</w:t>
            </w:r>
            <w:r w:rsidR="00095AA9">
              <w:rPr>
                <w:rStyle w:val="rfdBold2"/>
                <w:rFonts w:hint="cs"/>
                <w:rtl/>
              </w:rPr>
              <w:t xml:space="preserve"> </w:t>
            </w:r>
            <w:r w:rsidR="00095AA9">
              <w:rPr>
                <w:rStyle w:val="rfdBold2"/>
                <w:rtl/>
              </w:rPr>
              <w:t>. . .</w:t>
            </w:r>
            <w:r w:rsidR="00516124" w:rsidRPr="007B2076">
              <w:rPr>
                <w:rStyle w:val="rfdBold2"/>
                <w:rtl/>
              </w:rPr>
              <w:t xml:space="preserve"> </w:t>
            </w:r>
            <w:r w:rsidR="00957246" w:rsidRPr="007B2076">
              <w:rPr>
                <w:rStyle w:val="rfdBold2"/>
                <w:rtl/>
              </w:rPr>
              <w:t>فالولد الطاهر</w:t>
            </w:r>
            <w:r w:rsidR="007E0241">
              <w:rPr>
                <w:rStyle w:val="rfdBold2"/>
                <w:rtl/>
              </w:rPr>
              <w:t xml:space="preserve"> ،</w:t>
            </w:r>
            <w:r w:rsidR="00957246" w:rsidRPr="007B2076">
              <w:rPr>
                <w:rStyle w:val="rfdBold2"/>
                <w:rtl/>
              </w:rPr>
              <w:t xml:space="preserve"> من النسل الطاهر</w:t>
            </w:r>
            <w:r w:rsidR="007E0241">
              <w:rPr>
                <w:rStyle w:val="rfdBold2"/>
                <w:rtl/>
              </w:rPr>
              <w:t xml:space="preserve"> ،</w:t>
            </w:r>
            <w:r w:rsidR="00516124" w:rsidRPr="007B2076">
              <w:rPr>
                <w:rStyle w:val="rfdBold2"/>
                <w:rtl/>
              </w:rPr>
              <w:t xml:space="preserve"> و</w:t>
            </w:r>
            <w:r w:rsidR="00957246" w:rsidRPr="007B2076">
              <w:rPr>
                <w:rStyle w:val="rfdBold2"/>
                <w:rtl/>
              </w:rPr>
              <w:t>ُ</w:t>
            </w:r>
            <w:r w:rsidR="00516124" w:rsidRPr="007B2076">
              <w:rPr>
                <w:rStyle w:val="rfdBold2"/>
                <w:rtl/>
              </w:rPr>
              <w:t>ل</w:t>
            </w:r>
            <w:r w:rsidR="00957246" w:rsidRPr="007B2076">
              <w:rPr>
                <w:rStyle w:val="rfdBold2"/>
                <w:rtl/>
              </w:rPr>
              <w:t>ِ</w:t>
            </w:r>
            <w:r w:rsidR="00516124" w:rsidRPr="007B2076">
              <w:rPr>
                <w:rStyle w:val="rfdBold2"/>
                <w:rtl/>
              </w:rPr>
              <w:t>د</w:t>
            </w:r>
            <w:r w:rsidR="00957246" w:rsidRPr="007B2076">
              <w:rPr>
                <w:rStyle w:val="rfdBold2"/>
                <w:rtl/>
              </w:rPr>
              <w:t>َ في الموضع الطاهر</w:t>
            </w:r>
            <w:r w:rsidR="007E0241">
              <w:rPr>
                <w:rStyle w:val="rfdBold2"/>
                <w:rtl/>
              </w:rPr>
              <w:t xml:space="preserve"> ،</w:t>
            </w:r>
            <w:r w:rsidR="00516124" w:rsidRPr="007B2076">
              <w:rPr>
                <w:rStyle w:val="rfdBold2"/>
                <w:rtl/>
              </w:rPr>
              <w:t xml:space="preserve"> فأين توجد</w:t>
            </w:r>
            <w:r w:rsidR="00957246" w:rsidRPr="007B2076">
              <w:rPr>
                <w:rStyle w:val="rfdBold2"/>
                <w:rtl/>
              </w:rPr>
              <w:t xml:space="preserve"> </w:t>
            </w:r>
            <w:r w:rsidR="00957246" w:rsidRPr="007B2076">
              <w:rPr>
                <w:rStyle w:val="rfdBold2"/>
                <w:rtl/>
              </w:rPr>
              <w:br/>
            </w:r>
            <w:r w:rsidR="00516124" w:rsidRPr="007B2076">
              <w:rPr>
                <w:rStyle w:val="rfdBold2"/>
                <w:rtl/>
              </w:rPr>
              <w:t>هذه الكرامة لغيره</w:t>
            </w:r>
            <w:r w:rsidR="008C588F">
              <w:rPr>
                <w:rStyle w:val="rfdBold2"/>
                <w:rFonts w:hint="cs"/>
                <w:rtl/>
              </w:rPr>
              <w:t xml:space="preserve"> </w:t>
            </w:r>
            <w:r w:rsidR="00025C8E">
              <w:rPr>
                <w:rStyle w:val="rfdBold2"/>
                <w:rtl/>
              </w:rPr>
              <w:t>؟ !</w:t>
            </w:r>
          </w:p>
          <w:p w:rsidR="00516124" w:rsidRPr="007B2076" w:rsidRDefault="00516124" w:rsidP="00957246">
            <w:pPr>
              <w:rPr>
                <w:rStyle w:val="rfdBold2"/>
                <w:rtl/>
              </w:rPr>
            </w:pPr>
            <w:r w:rsidRPr="007B2076">
              <w:rPr>
                <w:rStyle w:val="rfdBold2"/>
                <w:rtl/>
              </w:rPr>
              <w:t>فأشرف البقاع</w:t>
            </w:r>
            <w:r w:rsidR="007E0241">
              <w:rPr>
                <w:rStyle w:val="rfdBold2"/>
                <w:rtl/>
              </w:rPr>
              <w:t xml:space="preserve"> :</w:t>
            </w:r>
            <w:r w:rsidRPr="007B2076">
              <w:rPr>
                <w:rStyle w:val="rfdBold2"/>
                <w:rtl/>
              </w:rPr>
              <w:t xml:space="preserve"> الحرم</w:t>
            </w:r>
            <w:r w:rsidR="007E0241">
              <w:rPr>
                <w:rStyle w:val="rfdBold2"/>
                <w:rtl/>
              </w:rPr>
              <w:t xml:space="preserve"> ،</w:t>
            </w:r>
            <w:r w:rsidRPr="007B2076">
              <w:rPr>
                <w:rStyle w:val="rfdBold2"/>
                <w:rtl/>
              </w:rPr>
              <w:t xml:space="preserve"> وأشرف الحرم</w:t>
            </w:r>
            <w:r w:rsidR="007E0241">
              <w:rPr>
                <w:rStyle w:val="rfdBold2"/>
                <w:rtl/>
              </w:rPr>
              <w:t xml:space="preserve"> :</w:t>
            </w:r>
            <w:r w:rsidRPr="007B2076">
              <w:rPr>
                <w:rStyle w:val="rfdBold2"/>
                <w:rtl/>
              </w:rPr>
              <w:t xml:space="preserve"> المسجد</w:t>
            </w:r>
            <w:r w:rsidR="007E0241">
              <w:rPr>
                <w:rStyle w:val="rfdBold2"/>
                <w:rtl/>
              </w:rPr>
              <w:t xml:space="preserve"> ،</w:t>
            </w:r>
            <w:r w:rsidRPr="007B2076">
              <w:rPr>
                <w:rStyle w:val="rfdBold2"/>
                <w:rtl/>
              </w:rPr>
              <w:t xml:space="preserve"> وأشرف بقاع المسجد</w:t>
            </w:r>
            <w:r w:rsidR="007E0241">
              <w:rPr>
                <w:rStyle w:val="rfdBold2"/>
                <w:rtl/>
              </w:rPr>
              <w:t xml:space="preserve"> :</w:t>
            </w:r>
            <w:r w:rsidR="00957246" w:rsidRPr="007B2076">
              <w:rPr>
                <w:rStyle w:val="rfdBold2"/>
                <w:rtl/>
              </w:rPr>
              <w:t xml:space="preserve"> </w:t>
            </w:r>
            <w:r w:rsidR="00957246" w:rsidRPr="007B2076">
              <w:rPr>
                <w:rStyle w:val="rfdBold2"/>
                <w:rtl/>
              </w:rPr>
              <w:br/>
            </w:r>
            <w:r w:rsidRPr="007B2076">
              <w:rPr>
                <w:rStyle w:val="rfdBold2"/>
                <w:rtl/>
              </w:rPr>
              <w:t>الكعبة</w:t>
            </w:r>
            <w:r w:rsidR="007E0241">
              <w:rPr>
                <w:rStyle w:val="rfdBold2"/>
                <w:rtl/>
              </w:rPr>
              <w:t xml:space="preserve"> ،</w:t>
            </w:r>
            <w:r w:rsidRPr="007B2076">
              <w:rPr>
                <w:rStyle w:val="rfdBold2"/>
                <w:rtl/>
              </w:rPr>
              <w:t xml:space="preserve"> ولم يولد فيه مولود</w:t>
            </w:r>
            <w:r w:rsidR="00957246" w:rsidRPr="007B2076">
              <w:rPr>
                <w:rStyle w:val="rfdBold2"/>
                <w:rtl/>
              </w:rPr>
              <w:t>ٌ</w:t>
            </w:r>
            <w:r w:rsidRPr="007B2076">
              <w:rPr>
                <w:rStyle w:val="rfdBold2"/>
                <w:rtl/>
              </w:rPr>
              <w:t xml:space="preserve"> سواه</w:t>
            </w:r>
            <w:r w:rsidR="00095AA9">
              <w:rPr>
                <w:rStyle w:val="rfdBold2"/>
                <w:rtl/>
              </w:rPr>
              <w:t xml:space="preserve"> .</w:t>
            </w:r>
          </w:p>
          <w:p w:rsidR="00516124" w:rsidRPr="007B2076" w:rsidRDefault="00516124" w:rsidP="00957246">
            <w:pPr>
              <w:rPr>
                <w:rStyle w:val="rfdBold2"/>
                <w:rtl/>
              </w:rPr>
            </w:pPr>
            <w:r w:rsidRPr="007B2076">
              <w:rPr>
                <w:rStyle w:val="rfdBold2"/>
                <w:rtl/>
              </w:rPr>
              <w:t>فالمولود فيه يكون في غاية الشرف</w:t>
            </w:r>
            <w:r w:rsidR="007E0241">
              <w:rPr>
                <w:rStyle w:val="rfdBold2"/>
                <w:rtl/>
              </w:rPr>
              <w:t xml:space="preserve"> ،</w:t>
            </w:r>
            <w:r w:rsidRPr="007B2076">
              <w:rPr>
                <w:rStyle w:val="rfdBold2"/>
                <w:rtl/>
              </w:rPr>
              <w:t xml:space="preserve"> فليس المولود في سي</w:t>
            </w:r>
            <w:r w:rsidR="00957246" w:rsidRPr="007B2076">
              <w:rPr>
                <w:rStyle w:val="rfdBold2"/>
                <w:rtl/>
              </w:rPr>
              <w:t>ّ</w:t>
            </w:r>
            <w:r w:rsidRPr="007B2076">
              <w:rPr>
                <w:rStyle w:val="rfdBold2"/>
                <w:rtl/>
              </w:rPr>
              <w:t>د الأي</w:t>
            </w:r>
            <w:r w:rsidR="00957246" w:rsidRPr="007B2076">
              <w:rPr>
                <w:rStyle w:val="rfdBold2"/>
                <w:rtl/>
              </w:rPr>
              <w:t>ّ</w:t>
            </w:r>
            <w:r w:rsidRPr="007B2076">
              <w:rPr>
                <w:rStyle w:val="rfdBold2"/>
                <w:rtl/>
              </w:rPr>
              <w:t xml:space="preserve">ام </w:t>
            </w:r>
            <w:r w:rsidR="00773F9D" w:rsidRPr="007B2076">
              <w:rPr>
                <w:rStyle w:val="rfdBold2"/>
                <w:rtl/>
              </w:rPr>
              <w:t>(</w:t>
            </w:r>
            <w:r w:rsidR="008C588F">
              <w:rPr>
                <w:rStyle w:val="rfdBold2"/>
                <w:rFonts w:hint="cs"/>
                <w:rtl/>
              </w:rPr>
              <w:t xml:space="preserve"> </w:t>
            </w:r>
            <w:r w:rsidR="00310407" w:rsidRPr="007B2076">
              <w:rPr>
                <w:rStyle w:val="rfdBold2"/>
                <w:rtl/>
              </w:rPr>
              <w:t>يوم</w:t>
            </w:r>
            <w:r w:rsidR="00957246" w:rsidRPr="007B2076">
              <w:rPr>
                <w:rStyle w:val="rfdBold2"/>
                <w:rtl/>
              </w:rPr>
              <w:t xml:space="preserve"> </w:t>
            </w:r>
            <w:r w:rsidR="00957246" w:rsidRPr="007B2076">
              <w:rPr>
                <w:rStyle w:val="rfdBold2"/>
                <w:rtl/>
              </w:rPr>
              <w:br/>
            </w:r>
            <w:r w:rsidRPr="007B2076">
              <w:rPr>
                <w:rStyle w:val="rfdBold2"/>
                <w:rtl/>
              </w:rPr>
              <w:t>الجمعة</w:t>
            </w:r>
            <w:r w:rsidR="008C588F">
              <w:rPr>
                <w:rStyle w:val="rfdBold2"/>
                <w:rFonts w:hint="cs"/>
                <w:rtl/>
              </w:rPr>
              <w:t xml:space="preserve"> </w:t>
            </w:r>
            <w:r w:rsidR="00773F9D" w:rsidRPr="007B2076">
              <w:rPr>
                <w:rStyle w:val="rfdBold2"/>
                <w:rtl/>
              </w:rPr>
              <w:t>)</w:t>
            </w:r>
            <w:r w:rsidRPr="007B2076">
              <w:rPr>
                <w:rStyle w:val="rfdBold2"/>
                <w:rtl/>
              </w:rPr>
              <w:t xml:space="preserve"> في الشهر الحرام</w:t>
            </w:r>
            <w:r w:rsidR="007E0241">
              <w:rPr>
                <w:rStyle w:val="rfdBold2"/>
                <w:rtl/>
              </w:rPr>
              <w:t xml:space="preserve"> ،</w:t>
            </w:r>
            <w:r w:rsidRPr="007B2076">
              <w:rPr>
                <w:rStyle w:val="rfdBold2"/>
                <w:rtl/>
              </w:rPr>
              <w:t xml:space="preserve"> في البيت الحرام سوى أمير المؤمنين</w:t>
            </w:r>
            <w:r w:rsidR="00957246" w:rsidRPr="007B2076">
              <w:rPr>
                <w:rStyle w:val="rfdBold2"/>
                <w:rtl/>
              </w:rPr>
              <w:t xml:space="preserve"> عليه السلام</w:t>
            </w:r>
            <w:r w:rsidR="008C588F">
              <w:rPr>
                <w:rStyle w:val="rfdBold2"/>
                <w:rFonts w:hint="cs"/>
                <w:rtl/>
              </w:rPr>
              <w:t xml:space="preserve"> </w:t>
            </w:r>
            <w:r w:rsidRPr="007B2076">
              <w:rPr>
                <w:rStyle w:val="rfdBold2"/>
                <w:rtl/>
              </w:rPr>
              <w:t>»</w:t>
            </w:r>
            <w:r w:rsidR="00095AA9">
              <w:rPr>
                <w:rStyle w:val="rfdBold2"/>
                <w:rtl/>
              </w:rPr>
              <w:t xml:space="preserve"> .</w:t>
            </w:r>
          </w:p>
        </w:tc>
      </w:tr>
    </w:tbl>
    <w:p w:rsidR="00C64862" w:rsidRDefault="00AC6D18" w:rsidP="009C6FAB">
      <w:pPr>
        <w:rPr>
          <w:rtl/>
        </w:rPr>
      </w:pPr>
      <w:r w:rsidRPr="00AC6D18">
        <w:rPr>
          <w:rtl/>
        </w:rPr>
        <w:t>قالها الحافظ المؤر</w:t>
      </w:r>
      <w:r w:rsidR="009C6FAB">
        <w:rPr>
          <w:rtl/>
        </w:rPr>
        <w:t>ّخ أبو</w:t>
      </w:r>
      <w:r w:rsidR="00FB7845">
        <w:rPr>
          <w:rtl/>
        </w:rPr>
        <w:t xml:space="preserve"> عبد الله</w:t>
      </w:r>
      <w:r w:rsidRPr="00AC6D18">
        <w:rPr>
          <w:rtl/>
        </w:rPr>
        <w:t xml:space="preserve"> محم</w:t>
      </w:r>
      <w:r w:rsidR="009C6FAB">
        <w:rPr>
          <w:rtl/>
        </w:rPr>
        <w:t>ّ</w:t>
      </w:r>
      <w:r w:rsidRPr="00AC6D18">
        <w:rPr>
          <w:rtl/>
        </w:rPr>
        <w:t>د بن علي بن شهر</w:t>
      </w:r>
      <w:r w:rsidR="009C6FAB">
        <w:rPr>
          <w:rtl/>
        </w:rPr>
        <w:t xml:space="preserve"> </w:t>
      </w:r>
      <w:r w:rsidRPr="00AC6D18">
        <w:rPr>
          <w:rtl/>
        </w:rPr>
        <w:t>آشوب السروي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 xml:space="preserve">المازندراني </w:t>
      </w:r>
      <w:r w:rsidR="00773F9D">
        <w:rPr>
          <w:rtl/>
        </w:rPr>
        <w:t>(</w:t>
      </w:r>
      <w:r w:rsidR="008C588F">
        <w:rPr>
          <w:rFonts w:hint="cs"/>
          <w:rtl/>
        </w:rPr>
        <w:t xml:space="preserve"> </w:t>
      </w:r>
      <w:r w:rsidRPr="00AC6D18">
        <w:rPr>
          <w:rtl/>
        </w:rPr>
        <w:t>ت 588 ه</w:t>
      </w:r>
      <w:r w:rsidR="009C6FAB">
        <w:rPr>
          <w:rtl/>
        </w:rPr>
        <w:t>ـ</w:t>
      </w:r>
      <w:r w:rsidR="008C588F">
        <w:rPr>
          <w:rFonts w:hint="cs"/>
          <w:rtl/>
        </w:rPr>
        <w:t xml:space="preserve"> </w:t>
      </w:r>
      <w:r w:rsidR="00773F9D">
        <w:rPr>
          <w:rtl/>
        </w:rPr>
        <w:t>)</w:t>
      </w:r>
      <w:r w:rsidRPr="00AC6D18">
        <w:rPr>
          <w:rtl/>
        </w:rPr>
        <w:t xml:space="preserve"> بعد أن ذكر عد</w:t>
      </w:r>
      <w:r w:rsidR="009C6FAB">
        <w:rPr>
          <w:rtl/>
        </w:rPr>
        <w:t>ّ</w:t>
      </w:r>
      <w:r w:rsidRPr="00AC6D18">
        <w:rPr>
          <w:rtl/>
        </w:rPr>
        <w:t>ة أحاديث في ولادة علي</w:t>
      </w:r>
      <w:r w:rsidR="009C6FAB">
        <w:rPr>
          <w:rtl/>
        </w:rPr>
        <w:t>ٍّ</w:t>
      </w:r>
      <w:r w:rsidRPr="00AC6D18">
        <w:rPr>
          <w:rtl/>
        </w:rPr>
        <w:t xml:space="preserve"> </w:t>
      </w:r>
      <w:r w:rsidR="009C6FAB">
        <w:rPr>
          <w:rtl/>
        </w:rPr>
        <w:t>عليه السلام</w:t>
      </w:r>
      <w:r w:rsidRPr="00AC6D18">
        <w:rPr>
          <w:rtl/>
        </w:rPr>
        <w:t xml:space="preserve"> في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 xml:space="preserve">الكعبة </w:t>
      </w:r>
      <w:r w:rsidRPr="00AC6D18">
        <w:rPr>
          <w:rStyle w:val="rfdFootnotenum"/>
          <w:rtl/>
        </w:rPr>
        <w:t>(36)</w:t>
      </w:r>
      <w:r w:rsidR="00095AA9">
        <w:rPr>
          <w:rtl/>
        </w:rPr>
        <w:t xml:space="preserve"> .</w:t>
      </w:r>
    </w:p>
    <w:p w:rsidR="00516124" w:rsidRDefault="008C588F" w:rsidP="008C588F">
      <w:pPr>
        <w:pStyle w:val="rfdCenter"/>
        <w:rPr>
          <w:rtl/>
        </w:rPr>
      </w:pPr>
      <w:r>
        <w:sym w:font="Wingdings 2" w:char="F0F5"/>
      </w:r>
      <w:r>
        <w:rPr>
          <w:rFonts w:hint="cs"/>
          <w:rtl/>
        </w:rPr>
        <w:t xml:space="preserve"> </w:t>
      </w:r>
      <w:r>
        <w:rPr>
          <w:rtl/>
        </w:rPr>
        <w:tab/>
      </w:r>
      <w:r w:rsidR="00C64862">
        <w:rPr>
          <w:rtl/>
        </w:rPr>
        <w:t xml:space="preserve"> </w:t>
      </w:r>
      <w:r>
        <w:sym w:font="Wingdings 2" w:char="F0F5"/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="00C64862">
        <w:rPr>
          <w:rtl/>
        </w:rPr>
        <w:t xml:space="preserve"> </w:t>
      </w:r>
      <w:r>
        <w:sym w:font="Wingdings 2" w:char="F0F5"/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918"/>
        <w:gridCol w:w="8267"/>
      </w:tblGrid>
      <w:tr w:rsidR="00310407" w:rsidTr="007B2076">
        <w:tc>
          <w:tcPr>
            <w:tcW w:w="500" w:type="pct"/>
            <w:shd w:val="clear" w:color="auto" w:fill="auto"/>
          </w:tcPr>
          <w:p w:rsidR="00310407" w:rsidRPr="008C588F" w:rsidRDefault="00310407" w:rsidP="008C588F">
            <w:pPr>
              <w:rPr>
                <w:rtl/>
              </w:rPr>
            </w:pPr>
          </w:p>
        </w:tc>
        <w:tc>
          <w:tcPr>
            <w:tcW w:w="4500" w:type="pct"/>
            <w:shd w:val="clear" w:color="auto" w:fill="auto"/>
          </w:tcPr>
          <w:p w:rsidR="00310407" w:rsidRPr="007B2076" w:rsidRDefault="00AB3A9F" w:rsidP="00310407">
            <w:pPr>
              <w:rPr>
                <w:rStyle w:val="rfdBold2"/>
                <w:rtl/>
              </w:rPr>
            </w:pPr>
            <w:r w:rsidRPr="007B2076">
              <w:rPr>
                <w:rStyle w:val="rfdBold2"/>
                <w:rtl/>
              </w:rPr>
              <w:t>«</w:t>
            </w:r>
            <w:r w:rsidR="008C588F">
              <w:rPr>
                <w:rStyle w:val="rfdBold2"/>
                <w:rFonts w:hint="cs"/>
                <w:rtl/>
              </w:rPr>
              <w:t xml:space="preserve"> </w:t>
            </w:r>
            <w:r w:rsidR="00310407" w:rsidRPr="007B2076">
              <w:rPr>
                <w:rStyle w:val="rfdBold2"/>
                <w:rtl/>
              </w:rPr>
              <w:t>و</w:t>
            </w:r>
            <w:r w:rsidR="009C6FAB" w:rsidRPr="007B2076">
              <w:rPr>
                <w:rStyle w:val="rfdBold2"/>
                <w:rtl/>
              </w:rPr>
              <w:t>ُ</w:t>
            </w:r>
            <w:r w:rsidR="00310407" w:rsidRPr="007B2076">
              <w:rPr>
                <w:rStyle w:val="rfdBold2"/>
                <w:rtl/>
              </w:rPr>
              <w:t>ل</w:t>
            </w:r>
            <w:r w:rsidR="009C6FAB" w:rsidRPr="007B2076">
              <w:rPr>
                <w:rStyle w:val="rfdBold2"/>
                <w:rtl/>
              </w:rPr>
              <w:t>ِ</w:t>
            </w:r>
            <w:r w:rsidR="00310407" w:rsidRPr="007B2076">
              <w:rPr>
                <w:rStyle w:val="rfdBold2"/>
                <w:rtl/>
              </w:rPr>
              <w:t>د</w:t>
            </w:r>
            <w:r w:rsidR="009C6FAB" w:rsidRPr="007B2076">
              <w:rPr>
                <w:rStyle w:val="rfdBold2"/>
                <w:rtl/>
              </w:rPr>
              <w:t>َ</w:t>
            </w:r>
            <w:r w:rsidR="00310407" w:rsidRPr="007B2076">
              <w:rPr>
                <w:rStyle w:val="rfdBold2"/>
                <w:rtl/>
              </w:rPr>
              <w:t xml:space="preserve"> في الكعبة بالحرم الشريف</w:t>
            </w:r>
            <w:r w:rsidR="007E0241">
              <w:rPr>
                <w:rStyle w:val="rfdBold2"/>
                <w:rtl/>
              </w:rPr>
              <w:t xml:space="preserve"> ،</w:t>
            </w:r>
            <w:r w:rsidR="00310407" w:rsidRPr="007B2076">
              <w:rPr>
                <w:rStyle w:val="rfdBold2"/>
                <w:rtl/>
              </w:rPr>
              <w:t xml:space="preserve"> فكان شرف مك</w:t>
            </w:r>
            <w:r w:rsidR="009C6FAB" w:rsidRPr="007B2076">
              <w:rPr>
                <w:rStyle w:val="rfdBold2"/>
                <w:rtl/>
              </w:rPr>
              <w:t>ّ</w:t>
            </w:r>
            <w:r w:rsidR="00310407" w:rsidRPr="007B2076">
              <w:rPr>
                <w:rStyle w:val="rfdBold2"/>
                <w:rtl/>
              </w:rPr>
              <w:t>ة وأصل بك</w:t>
            </w:r>
            <w:r w:rsidR="009C6FAB" w:rsidRPr="007B2076">
              <w:rPr>
                <w:rStyle w:val="rfdBold2"/>
                <w:rtl/>
              </w:rPr>
              <w:t>ّ</w:t>
            </w:r>
            <w:r w:rsidR="00310407" w:rsidRPr="007B2076">
              <w:rPr>
                <w:rStyle w:val="rfdBold2"/>
                <w:rtl/>
              </w:rPr>
              <w:t>ة لامتيازه</w:t>
            </w:r>
            <w:r w:rsidR="008C588F">
              <w:rPr>
                <w:rStyle w:val="rfdBold2"/>
                <w:rFonts w:hint="cs"/>
                <w:rtl/>
              </w:rPr>
              <w:t xml:space="preserve"> </w:t>
            </w:r>
            <w:r w:rsidR="008C588F">
              <w:rPr>
                <w:rStyle w:val="rfdBold2"/>
                <w:rtl/>
              </w:rPr>
              <w:br/>
            </w:r>
          </w:p>
        </w:tc>
      </w:tr>
    </w:tbl>
    <w:p w:rsidR="00AC6D18" w:rsidRPr="00AC6D18" w:rsidRDefault="008C588F" w:rsidP="00AC6D18">
      <w:pPr>
        <w:pStyle w:val="rfdLine"/>
        <w:rPr>
          <w:rtl/>
        </w:rPr>
      </w:pPr>
      <w:r w:rsidRPr="008C588F">
        <w:rPr>
          <w:rStyle w:val="rfdNormal0Char"/>
          <w:rtl/>
        </w:rPr>
        <w:br/>
      </w:r>
      <w:r w:rsidR="00AC6D18" w:rsidRPr="00AC6D18">
        <w:rPr>
          <w:rtl/>
        </w:rPr>
        <w:t>__________________</w:t>
      </w:r>
    </w:p>
    <w:p w:rsidR="00AC6D18" w:rsidRPr="00AC6D18" w:rsidRDefault="00AC6D18" w:rsidP="00AC6D18">
      <w:pPr>
        <w:pStyle w:val="rfdFootnote0"/>
        <w:rPr>
          <w:rtl/>
        </w:rPr>
      </w:pPr>
      <w:r>
        <w:rPr>
          <w:rtl/>
        </w:rPr>
        <w:t>(</w:t>
      </w:r>
      <w:r w:rsidRPr="00AC6D18">
        <w:rPr>
          <w:rtl/>
        </w:rPr>
        <w:t>34) الخرائج والجرائح 2</w:t>
      </w:r>
      <w:r w:rsidR="007E0241">
        <w:rPr>
          <w:rtl/>
        </w:rPr>
        <w:t xml:space="preserve"> :</w:t>
      </w:r>
      <w:r w:rsidRPr="00AC6D18">
        <w:rPr>
          <w:rtl/>
        </w:rPr>
        <w:t xml:space="preserve"> 888</w:t>
      </w:r>
      <w:r w:rsidR="00095AA9">
        <w:rPr>
          <w:rtl/>
        </w:rPr>
        <w:t xml:space="preserve"> .</w:t>
      </w:r>
    </w:p>
    <w:p w:rsidR="00AC6D18" w:rsidRPr="00AC6D18" w:rsidRDefault="00AC6D18" w:rsidP="00232ED3">
      <w:pPr>
        <w:pStyle w:val="rfdFootnote0"/>
        <w:rPr>
          <w:rtl/>
        </w:rPr>
      </w:pPr>
      <w:r>
        <w:rPr>
          <w:rtl/>
        </w:rPr>
        <w:t>(</w:t>
      </w:r>
      <w:r w:rsidRPr="00AC6D18">
        <w:rPr>
          <w:rtl/>
        </w:rPr>
        <w:t>35) النعيم المقيم لعترة النبأ العظيم</w:t>
      </w:r>
      <w:r w:rsidR="007E0241">
        <w:rPr>
          <w:rtl/>
        </w:rPr>
        <w:t xml:space="preserve"> :</w:t>
      </w:r>
      <w:r w:rsidRPr="00AC6D18">
        <w:rPr>
          <w:rtl/>
        </w:rPr>
        <w:t xml:space="preserve"> 16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مخطوطة مكتبة آيا صوفيا</w:t>
      </w:r>
      <w:r w:rsidR="004803AF">
        <w:rPr>
          <w:rtl/>
        </w:rPr>
        <w:t xml:space="preserve"> ـ </w:t>
      </w:r>
      <w:r w:rsidRPr="00AC6D18">
        <w:rPr>
          <w:rtl/>
        </w:rPr>
        <w:t>تركيا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وأنظر بشأنه إيضاح المكنون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2</w:t>
      </w:r>
      <w:r w:rsidR="007E0241">
        <w:rPr>
          <w:rtl/>
        </w:rPr>
        <w:t xml:space="preserve"> :</w:t>
      </w:r>
      <w:r w:rsidRPr="00AC6D18">
        <w:rPr>
          <w:rtl/>
        </w:rPr>
        <w:t xml:space="preserve"> 661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أهل البيت</w:t>
      </w:r>
      <w:r w:rsidR="004803AF">
        <w:rPr>
          <w:rtl/>
        </w:rPr>
        <w:t xml:space="preserve"> ـ </w:t>
      </w:r>
      <w:r w:rsidR="00232ED3">
        <w:rPr>
          <w:rtl/>
        </w:rPr>
        <w:t>عليهم السلام</w:t>
      </w:r>
      <w:r w:rsidR="004803AF">
        <w:rPr>
          <w:rtl/>
        </w:rPr>
        <w:t xml:space="preserve"> ـ </w:t>
      </w:r>
      <w:r w:rsidRPr="00AC6D18">
        <w:rPr>
          <w:rtl/>
        </w:rPr>
        <w:t>في المكتبة العربي</w:t>
      </w:r>
      <w:r w:rsidR="00232ED3">
        <w:rPr>
          <w:rtl/>
        </w:rPr>
        <w:t>ّ</w:t>
      </w:r>
      <w:r w:rsidRPr="00AC6D18">
        <w:rPr>
          <w:rtl/>
        </w:rPr>
        <w:t>ة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pStyle w:val="rfdFootnote0"/>
        <w:rPr>
          <w:rtl/>
        </w:rPr>
      </w:pPr>
      <w:r>
        <w:rPr>
          <w:rtl/>
        </w:rPr>
        <w:t>(</w:t>
      </w:r>
      <w:r w:rsidRPr="00AC6D18">
        <w:rPr>
          <w:rtl/>
        </w:rPr>
        <w:t>36) مناقب آل أبي طالب 2</w:t>
      </w:r>
      <w:r w:rsidR="007E0241">
        <w:rPr>
          <w:rtl/>
        </w:rPr>
        <w:t xml:space="preserve"> :</w:t>
      </w:r>
      <w:r w:rsidRPr="00AC6D18">
        <w:rPr>
          <w:rtl/>
        </w:rPr>
        <w:t xml:space="preserve"> 175</w:t>
      </w:r>
      <w:r w:rsidR="00095AA9">
        <w:rPr>
          <w:rtl/>
        </w:rPr>
        <w:t xml:space="preserve"> .</w:t>
      </w:r>
    </w:p>
    <w:p w:rsidR="006254CD" w:rsidRDefault="006254CD" w:rsidP="006254CD">
      <w:pPr>
        <w:rPr>
          <w:rtl/>
        </w:rPr>
        <w:sectPr w:rsidR="006254CD" w:rsidSect="00107863">
          <w:headerReference w:type="even" r:id="rId33"/>
          <w:headerReference w:type="default" r:id="rId34"/>
          <w:headerReference w:type="first" r:id="rId35"/>
          <w:type w:val="continuous"/>
          <w:pgSz w:w="11907" w:h="16840" w:code="9"/>
          <w:pgMar w:top="1247" w:right="1361" w:bottom="1247" w:left="1361" w:header="720" w:footer="720" w:gutter="0"/>
          <w:cols w:space="720"/>
          <w:titlePg/>
          <w:bidi/>
          <w:rtlGutter/>
          <w:docGrid w:linePitch="360"/>
        </w:sectPr>
      </w:pPr>
    </w:p>
    <w:p w:rsidR="00C64862" w:rsidRPr="006254CD" w:rsidRDefault="00C64862" w:rsidP="006254CD">
      <w:r w:rsidRPr="006254CD">
        <w:lastRenderedPageBreak/>
        <w:br w:type="page"/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918"/>
        <w:gridCol w:w="8267"/>
      </w:tblGrid>
      <w:tr w:rsidR="00310407" w:rsidTr="00D91DE6">
        <w:tc>
          <w:tcPr>
            <w:tcW w:w="500" w:type="pct"/>
            <w:shd w:val="clear" w:color="auto" w:fill="auto"/>
          </w:tcPr>
          <w:p w:rsidR="00310407" w:rsidRPr="0076005F" w:rsidRDefault="00310407" w:rsidP="0076005F">
            <w:pPr>
              <w:rPr>
                <w:rtl/>
              </w:rPr>
            </w:pPr>
          </w:p>
        </w:tc>
        <w:tc>
          <w:tcPr>
            <w:tcW w:w="4500" w:type="pct"/>
            <w:shd w:val="clear" w:color="auto" w:fill="auto"/>
          </w:tcPr>
          <w:p w:rsidR="00310407" w:rsidRPr="0076005F" w:rsidRDefault="00310407" w:rsidP="0076005F">
            <w:pPr>
              <w:pStyle w:val="rfdNormal0"/>
              <w:rPr>
                <w:rStyle w:val="rfdBold2"/>
                <w:rtl/>
              </w:rPr>
            </w:pPr>
            <w:r w:rsidRPr="0076005F">
              <w:rPr>
                <w:rStyle w:val="rfdBold2"/>
                <w:rtl/>
              </w:rPr>
              <w:t>بولادته في ذلك المقام المنيف</w:t>
            </w:r>
            <w:r w:rsidR="007E0241" w:rsidRPr="0076005F">
              <w:rPr>
                <w:rStyle w:val="rfdBold2"/>
                <w:rtl/>
              </w:rPr>
              <w:t xml:space="preserve"> ،</w:t>
            </w:r>
            <w:r w:rsidRPr="0076005F">
              <w:rPr>
                <w:rStyle w:val="rfdBold2"/>
                <w:rtl/>
              </w:rPr>
              <w:t xml:space="preserve"> فلم يسبقه أحد ولا يلحقه أحد بهذه الكرامة</w:t>
            </w:r>
            <w:r w:rsidR="0076005F">
              <w:rPr>
                <w:rStyle w:val="rfdBold2"/>
                <w:rFonts w:hint="cs"/>
                <w:rtl/>
              </w:rPr>
              <w:t xml:space="preserve"> </w:t>
            </w:r>
            <w:r w:rsidR="00AB3A9F" w:rsidRPr="0076005F">
              <w:rPr>
                <w:rStyle w:val="rfdBold2"/>
                <w:rtl/>
              </w:rPr>
              <w:t>»</w:t>
            </w:r>
            <w:r w:rsidR="00095AA9">
              <w:rPr>
                <w:rStyle w:val="rfdBold2"/>
                <w:rtl/>
              </w:rPr>
              <w:t xml:space="preserve"> .</w:t>
            </w:r>
          </w:p>
        </w:tc>
      </w:tr>
    </w:tbl>
    <w:p w:rsidR="00AC6D18" w:rsidRPr="00AC6D18" w:rsidRDefault="00AC6D18" w:rsidP="00AC6D18">
      <w:pPr>
        <w:rPr>
          <w:rtl/>
        </w:rPr>
      </w:pPr>
      <w:r w:rsidRPr="00AC6D18">
        <w:rPr>
          <w:rtl/>
        </w:rPr>
        <w:t>قالها المحد</w:t>
      </w:r>
      <w:r w:rsidR="007E28B8">
        <w:rPr>
          <w:rtl/>
        </w:rPr>
        <w:t>ّ</w:t>
      </w:r>
      <w:r w:rsidRPr="00AC6D18">
        <w:rPr>
          <w:rtl/>
        </w:rPr>
        <w:t>ث الجليل السي</w:t>
      </w:r>
      <w:r w:rsidR="007E28B8">
        <w:rPr>
          <w:rtl/>
        </w:rPr>
        <w:t>ّ</w:t>
      </w:r>
      <w:r w:rsidRPr="00AC6D18">
        <w:rPr>
          <w:rtl/>
        </w:rPr>
        <w:t>د حيدر بن علي الحسيني الآملي من علماء القرن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 xml:space="preserve">الثامن الهجري </w:t>
      </w:r>
      <w:r w:rsidRPr="00AC6D18">
        <w:rPr>
          <w:rStyle w:val="rfdFootnotenum"/>
          <w:rtl/>
        </w:rPr>
        <w:t>(37)</w:t>
      </w:r>
      <w:r w:rsidR="00095AA9">
        <w:rPr>
          <w:rtl/>
        </w:rPr>
        <w:t xml:space="preserve"> .</w:t>
      </w:r>
    </w:p>
    <w:p w:rsidR="00AC6D18" w:rsidRPr="00AC6D18" w:rsidRDefault="0076005F" w:rsidP="0076005F">
      <w:pPr>
        <w:pStyle w:val="rfdCenter"/>
        <w:rPr>
          <w:rtl/>
        </w:rPr>
      </w:pPr>
      <w:r>
        <w:sym w:font="Wingdings 2" w:char="F0F5"/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="00C64862">
        <w:rPr>
          <w:rtl/>
        </w:rPr>
        <w:t xml:space="preserve"> </w:t>
      </w:r>
      <w:r>
        <w:sym w:font="Wingdings 2" w:char="F0F5"/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="00C64862">
        <w:rPr>
          <w:rtl/>
        </w:rPr>
        <w:t xml:space="preserve"> </w:t>
      </w:r>
      <w:r>
        <w:sym w:font="Wingdings 2" w:char="F0F5"/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918"/>
        <w:gridCol w:w="8267"/>
      </w:tblGrid>
      <w:tr w:rsidR="00310407" w:rsidTr="00D91DE6">
        <w:tc>
          <w:tcPr>
            <w:tcW w:w="500" w:type="pct"/>
            <w:shd w:val="clear" w:color="auto" w:fill="auto"/>
          </w:tcPr>
          <w:p w:rsidR="00310407" w:rsidRPr="0076005F" w:rsidRDefault="00310407" w:rsidP="0076005F">
            <w:pPr>
              <w:rPr>
                <w:rtl/>
              </w:rPr>
            </w:pPr>
          </w:p>
        </w:tc>
        <w:tc>
          <w:tcPr>
            <w:tcW w:w="4500" w:type="pct"/>
            <w:shd w:val="clear" w:color="auto" w:fill="auto"/>
          </w:tcPr>
          <w:p w:rsidR="00310407" w:rsidRPr="00D91DE6" w:rsidRDefault="00AB3A9F" w:rsidP="007E28B8">
            <w:pPr>
              <w:rPr>
                <w:rStyle w:val="rfdBold2"/>
                <w:rtl/>
              </w:rPr>
            </w:pPr>
            <w:r w:rsidRPr="00D91DE6">
              <w:rPr>
                <w:rStyle w:val="rfdBold2"/>
                <w:rtl/>
              </w:rPr>
              <w:t>«</w:t>
            </w:r>
            <w:r w:rsidR="0076005F">
              <w:rPr>
                <w:rStyle w:val="rfdBold2"/>
                <w:rFonts w:hint="cs"/>
                <w:rtl/>
              </w:rPr>
              <w:t xml:space="preserve"> </w:t>
            </w:r>
            <w:r w:rsidR="00310407" w:rsidRPr="00D91DE6">
              <w:rPr>
                <w:rStyle w:val="rfdBold2"/>
                <w:rtl/>
              </w:rPr>
              <w:t>كانت ولادته بالكعبة المشر</w:t>
            </w:r>
            <w:r w:rsidR="007E28B8" w:rsidRPr="00D91DE6">
              <w:rPr>
                <w:rStyle w:val="rfdBold2"/>
                <w:rtl/>
              </w:rPr>
              <w:t>ّ</w:t>
            </w:r>
            <w:r w:rsidR="00310407" w:rsidRPr="00D91DE6">
              <w:rPr>
                <w:rStyle w:val="rfdBold2"/>
                <w:rtl/>
              </w:rPr>
              <w:t>فة</w:t>
            </w:r>
            <w:r w:rsidR="007E0241">
              <w:rPr>
                <w:rStyle w:val="rfdBold2"/>
                <w:rtl/>
              </w:rPr>
              <w:t xml:space="preserve"> ،</w:t>
            </w:r>
            <w:r w:rsidR="00310407" w:rsidRPr="00D91DE6">
              <w:rPr>
                <w:rStyle w:val="rfdBold2"/>
                <w:rtl/>
              </w:rPr>
              <w:t xml:space="preserve"> وهو أو</w:t>
            </w:r>
            <w:r w:rsidR="007E28B8" w:rsidRPr="00D91DE6">
              <w:rPr>
                <w:rStyle w:val="rfdBold2"/>
                <w:rtl/>
              </w:rPr>
              <w:t>ّ</w:t>
            </w:r>
            <w:r w:rsidR="00310407" w:rsidRPr="00D91DE6">
              <w:rPr>
                <w:rStyle w:val="rfdBold2"/>
                <w:rtl/>
              </w:rPr>
              <w:t>ل م</w:t>
            </w:r>
            <w:r w:rsidR="007E28B8" w:rsidRPr="00D91DE6">
              <w:rPr>
                <w:rStyle w:val="rfdBold2"/>
                <w:rtl/>
              </w:rPr>
              <w:t>َ</w:t>
            </w:r>
            <w:r w:rsidR="00310407" w:rsidRPr="00D91DE6">
              <w:rPr>
                <w:rStyle w:val="rfdBold2"/>
                <w:rtl/>
              </w:rPr>
              <w:t>ن و</w:t>
            </w:r>
            <w:r w:rsidR="007E28B8" w:rsidRPr="00D91DE6">
              <w:rPr>
                <w:rStyle w:val="rfdBold2"/>
                <w:rtl/>
              </w:rPr>
              <w:t>ُ</w:t>
            </w:r>
            <w:r w:rsidR="00310407" w:rsidRPr="00D91DE6">
              <w:rPr>
                <w:rStyle w:val="rfdBold2"/>
                <w:rtl/>
              </w:rPr>
              <w:t>ل</w:t>
            </w:r>
            <w:r w:rsidR="007E28B8" w:rsidRPr="00D91DE6">
              <w:rPr>
                <w:rStyle w:val="rfdBold2"/>
                <w:rtl/>
              </w:rPr>
              <w:t>ِ</w:t>
            </w:r>
            <w:r w:rsidR="00310407" w:rsidRPr="00D91DE6">
              <w:rPr>
                <w:rStyle w:val="rfdBold2"/>
                <w:rtl/>
              </w:rPr>
              <w:t>د</w:t>
            </w:r>
            <w:r w:rsidR="007E28B8" w:rsidRPr="00D91DE6">
              <w:rPr>
                <w:rStyle w:val="rfdBold2"/>
                <w:rtl/>
              </w:rPr>
              <w:t>َ</w:t>
            </w:r>
            <w:r w:rsidR="00310407" w:rsidRPr="00D91DE6">
              <w:rPr>
                <w:rStyle w:val="rfdBold2"/>
                <w:rtl/>
              </w:rPr>
              <w:t xml:space="preserve"> بها</w:t>
            </w:r>
            <w:r w:rsidR="007E0241">
              <w:rPr>
                <w:rStyle w:val="rfdBold2"/>
                <w:rtl/>
              </w:rPr>
              <w:t xml:space="preserve"> ،</w:t>
            </w:r>
            <w:r w:rsidR="00310407" w:rsidRPr="00D91DE6">
              <w:rPr>
                <w:rStyle w:val="rfdBold2"/>
                <w:rtl/>
              </w:rPr>
              <w:t xml:space="preserve"> بل لم ي</w:t>
            </w:r>
            <w:r w:rsidR="007E28B8" w:rsidRPr="00D91DE6">
              <w:rPr>
                <w:rStyle w:val="rfdBold2"/>
                <w:rtl/>
              </w:rPr>
              <w:t>ُ</w:t>
            </w:r>
            <w:r w:rsidR="00310407" w:rsidRPr="00D91DE6">
              <w:rPr>
                <w:rStyle w:val="rfdBold2"/>
                <w:rtl/>
              </w:rPr>
              <w:t>ع</w:t>
            </w:r>
            <w:r w:rsidR="007E28B8" w:rsidRPr="00D91DE6">
              <w:rPr>
                <w:rStyle w:val="rfdBold2"/>
                <w:rtl/>
              </w:rPr>
              <w:t>ْ</w:t>
            </w:r>
            <w:r w:rsidR="00310407" w:rsidRPr="00D91DE6">
              <w:rPr>
                <w:rStyle w:val="rfdBold2"/>
                <w:rtl/>
              </w:rPr>
              <w:t>ل</w:t>
            </w:r>
            <w:r w:rsidR="007E28B8" w:rsidRPr="00D91DE6">
              <w:rPr>
                <w:rStyle w:val="rfdBold2"/>
                <w:rtl/>
              </w:rPr>
              <w:t>َ</w:t>
            </w:r>
            <w:r w:rsidR="00310407" w:rsidRPr="00D91DE6">
              <w:rPr>
                <w:rStyle w:val="rfdBold2"/>
                <w:rtl/>
              </w:rPr>
              <w:t>م أن</w:t>
            </w:r>
            <w:r w:rsidR="007E28B8" w:rsidRPr="00D91DE6">
              <w:rPr>
                <w:rStyle w:val="rfdBold2"/>
                <w:rtl/>
              </w:rPr>
              <w:t>َّ</w:t>
            </w:r>
            <w:r w:rsidR="00310407" w:rsidRPr="00D91DE6">
              <w:rPr>
                <w:rStyle w:val="rfdBold2"/>
                <w:rtl/>
              </w:rPr>
              <w:t xml:space="preserve"> غير</w:t>
            </w:r>
            <w:r w:rsidR="007E28B8" w:rsidRPr="00D91DE6">
              <w:rPr>
                <w:rStyle w:val="rfdBold2"/>
                <w:rtl/>
              </w:rPr>
              <w:t>َ</w:t>
            </w:r>
            <w:r w:rsidR="00310407" w:rsidRPr="00D91DE6">
              <w:rPr>
                <w:rStyle w:val="rfdBold2"/>
                <w:rtl/>
              </w:rPr>
              <w:t>ه</w:t>
            </w:r>
            <w:r w:rsidR="007E28B8" w:rsidRPr="00D91DE6">
              <w:rPr>
                <w:rStyle w:val="rfdBold2"/>
                <w:rtl/>
              </w:rPr>
              <w:t xml:space="preserve"> </w:t>
            </w:r>
            <w:r w:rsidR="007E28B8" w:rsidRPr="00D91DE6">
              <w:rPr>
                <w:rStyle w:val="rfdBold2"/>
                <w:rtl/>
              </w:rPr>
              <w:br/>
            </w:r>
            <w:r w:rsidR="00310407" w:rsidRPr="00D91DE6">
              <w:rPr>
                <w:rStyle w:val="rfdBold2"/>
                <w:rtl/>
              </w:rPr>
              <w:t>و</w:t>
            </w:r>
            <w:r w:rsidR="007E28B8" w:rsidRPr="00D91DE6">
              <w:rPr>
                <w:rStyle w:val="rfdBold2"/>
                <w:rtl/>
              </w:rPr>
              <w:t>ُ</w:t>
            </w:r>
            <w:r w:rsidR="00310407" w:rsidRPr="00D91DE6">
              <w:rPr>
                <w:rStyle w:val="rfdBold2"/>
                <w:rtl/>
              </w:rPr>
              <w:t>ل</w:t>
            </w:r>
            <w:r w:rsidR="007E28B8" w:rsidRPr="00D91DE6">
              <w:rPr>
                <w:rStyle w:val="rfdBold2"/>
                <w:rtl/>
              </w:rPr>
              <w:t>ِ</w:t>
            </w:r>
            <w:r w:rsidR="00310407" w:rsidRPr="00D91DE6">
              <w:rPr>
                <w:rStyle w:val="rfdBold2"/>
                <w:rtl/>
              </w:rPr>
              <w:t>د</w:t>
            </w:r>
            <w:r w:rsidR="007E28B8" w:rsidRPr="00D91DE6">
              <w:rPr>
                <w:rStyle w:val="rfdBold2"/>
                <w:rtl/>
              </w:rPr>
              <w:t>َ</w:t>
            </w:r>
            <w:r w:rsidR="00310407" w:rsidRPr="00D91DE6">
              <w:rPr>
                <w:rStyle w:val="rfdBold2"/>
                <w:rtl/>
              </w:rPr>
              <w:t xml:space="preserve"> بها</w:t>
            </w:r>
            <w:r w:rsidR="0076005F">
              <w:rPr>
                <w:rStyle w:val="rfdBold2"/>
                <w:rFonts w:hint="cs"/>
                <w:rtl/>
              </w:rPr>
              <w:t xml:space="preserve"> </w:t>
            </w:r>
            <w:r w:rsidRPr="00D91DE6">
              <w:rPr>
                <w:rStyle w:val="rfdBold2"/>
                <w:rtl/>
              </w:rPr>
              <w:t>»</w:t>
            </w:r>
            <w:r w:rsidR="00095AA9">
              <w:rPr>
                <w:rStyle w:val="rfdBold2"/>
                <w:rtl/>
              </w:rPr>
              <w:t xml:space="preserve"> .</w:t>
            </w:r>
          </w:p>
        </w:tc>
      </w:tr>
    </w:tbl>
    <w:p w:rsidR="00C64862" w:rsidRDefault="00AC6D18" w:rsidP="00AC6D18">
      <w:pPr>
        <w:rPr>
          <w:rtl/>
        </w:rPr>
      </w:pPr>
      <w:r w:rsidRPr="00AC6D18">
        <w:rPr>
          <w:rtl/>
        </w:rPr>
        <w:t>قالها العل</w:t>
      </w:r>
      <w:r w:rsidR="007E28B8">
        <w:rPr>
          <w:rtl/>
        </w:rPr>
        <w:t>ّ</w:t>
      </w:r>
      <w:r w:rsidRPr="00AC6D18">
        <w:rPr>
          <w:rtl/>
        </w:rPr>
        <w:t>امة صفي الدين أحمد بن الفضل بن محم</w:t>
      </w:r>
      <w:r w:rsidR="007E28B8">
        <w:rPr>
          <w:rtl/>
        </w:rPr>
        <w:t>ّ</w:t>
      </w:r>
      <w:r w:rsidRPr="00AC6D18">
        <w:rPr>
          <w:rtl/>
        </w:rPr>
        <w:t>د باكثير الحضرمي الشافعي</w:t>
      </w:r>
      <w:r w:rsidR="007E0241">
        <w:rPr>
          <w:rtl/>
        </w:rPr>
        <w:t xml:space="preserve"> ،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 xml:space="preserve">من أعلام القرن الحادي عشر </w:t>
      </w:r>
      <w:r w:rsidRPr="00AC6D18">
        <w:rPr>
          <w:rStyle w:val="rfdFootnotenum"/>
          <w:rtl/>
        </w:rPr>
        <w:t>(38)</w:t>
      </w:r>
      <w:r w:rsidR="00095AA9">
        <w:rPr>
          <w:rtl/>
        </w:rPr>
        <w:t xml:space="preserve"> .</w:t>
      </w:r>
    </w:p>
    <w:p w:rsidR="00310407" w:rsidRPr="00AC6D18" w:rsidRDefault="0076005F" w:rsidP="0076005F">
      <w:pPr>
        <w:pStyle w:val="rfdCenter"/>
        <w:rPr>
          <w:rtl/>
        </w:rPr>
      </w:pPr>
      <w:r>
        <w:sym w:font="Wingdings 2" w:char="F0F5"/>
      </w:r>
      <w:r>
        <w:rPr>
          <w:rFonts w:hint="cs"/>
          <w:rtl/>
        </w:rPr>
        <w:t xml:space="preserve"> </w:t>
      </w:r>
      <w:r>
        <w:rPr>
          <w:rtl/>
        </w:rPr>
        <w:tab/>
      </w:r>
      <w:r w:rsidR="00C64862">
        <w:rPr>
          <w:rtl/>
        </w:rPr>
        <w:t xml:space="preserve"> </w:t>
      </w:r>
      <w:r>
        <w:sym w:font="Wingdings 2" w:char="F0F5"/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="00C64862">
        <w:rPr>
          <w:rtl/>
        </w:rPr>
        <w:t xml:space="preserve"> </w:t>
      </w:r>
      <w:r>
        <w:sym w:font="Wingdings 2" w:char="F0F5"/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918"/>
        <w:gridCol w:w="8267"/>
      </w:tblGrid>
      <w:tr w:rsidR="00310407" w:rsidTr="00D91DE6">
        <w:tc>
          <w:tcPr>
            <w:tcW w:w="500" w:type="pct"/>
            <w:shd w:val="clear" w:color="auto" w:fill="auto"/>
          </w:tcPr>
          <w:p w:rsidR="00310407" w:rsidRPr="0076005F" w:rsidRDefault="00310407" w:rsidP="0076005F">
            <w:pPr>
              <w:rPr>
                <w:rtl/>
              </w:rPr>
            </w:pPr>
          </w:p>
        </w:tc>
        <w:tc>
          <w:tcPr>
            <w:tcW w:w="4500" w:type="pct"/>
            <w:shd w:val="clear" w:color="auto" w:fill="auto"/>
          </w:tcPr>
          <w:p w:rsidR="00310407" w:rsidRPr="00D91DE6" w:rsidRDefault="00AB3A9F" w:rsidP="007E28B8">
            <w:pPr>
              <w:rPr>
                <w:rStyle w:val="rfdBold2"/>
                <w:rtl/>
              </w:rPr>
            </w:pPr>
            <w:r w:rsidRPr="00D91DE6">
              <w:rPr>
                <w:rStyle w:val="rfdBold2"/>
                <w:rtl/>
              </w:rPr>
              <w:t>«</w:t>
            </w:r>
            <w:r w:rsidR="0076005F">
              <w:rPr>
                <w:rStyle w:val="rfdBold2"/>
                <w:rFonts w:hint="cs"/>
                <w:rtl/>
              </w:rPr>
              <w:t xml:space="preserve"> </w:t>
            </w:r>
            <w:r w:rsidR="00310407" w:rsidRPr="00D91DE6">
              <w:rPr>
                <w:rStyle w:val="rfdBold2"/>
                <w:rtl/>
              </w:rPr>
              <w:t>و</w:t>
            </w:r>
            <w:r w:rsidR="007E28B8" w:rsidRPr="00D91DE6">
              <w:rPr>
                <w:rStyle w:val="rfdBold2"/>
                <w:rtl/>
              </w:rPr>
              <w:t>ُ</w:t>
            </w:r>
            <w:r w:rsidR="00310407" w:rsidRPr="00D91DE6">
              <w:rPr>
                <w:rStyle w:val="rfdBold2"/>
                <w:rtl/>
              </w:rPr>
              <w:t>ل</w:t>
            </w:r>
            <w:r w:rsidR="007E28B8" w:rsidRPr="00D91DE6">
              <w:rPr>
                <w:rStyle w:val="rfdBold2"/>
                <w:rtl/>
              </w:rPr>
              <w:t>ِ</w:t>
            </w:r>
            <w:r w:rsidR="00310407" w:rsidRPr="00D91DE6">
              <w:rPr>
                <w:rStyle w:val="rfdBold2"/>
                <w:rtl/>
              </w:rPr>
              <w:t>د</w:t>
            </w:r>
            <w:r w:rsidR="007E28B8" w:rsidRPr="00D91DE6">
              <w:rPr>
                <w:rStyle w:val="rfdBold2"/>
                <w:rtl/>
              </w:rPr>
              <w:t xml:space="preserve">َ عليه السلام </w:t>
            </w:r>
            <w:r w:rsidR="00310407" w:rsidRPr="00D91DE6">
              <w:rPr>
                <w:rStyle w:val="rfdBold2"/>
                <w:rtl/>
              </w:rPr>
              <w:t>بمك</w:t>
            </w:r>
            <w:r w:rsidR="007E28B8" w:rsidRPr="00D91DE6">
              <w:rPr>
                <w:rStyle w:val="rfdBold2"/>
                <w:rtl/>
              </w:rPr>
              <w:t>ّ</w:t>
            </w:r>
            <w:r w:rsidR="00310407" w:rsidRPr="00D91DE6">
              <w:rPr>
                <w:rStyle w:val="rfdBold2"/>
                <w:rtl/>
              </w:rPr>
              <w:t>ة داخل الكعبة على الرخامة الحمراء</w:t>
            </w:r>
            <w:r w:rsidR="007E0241">
              <w:rPr>
                <w:rStyle w:val="rfdBold2"/>
                <w:rtl/>
              </w:rPr>
              <w:t xml:space="preserve"> ،</w:t>
            </w:r>
            <w:r w:rsidR="00310407" w:rsidRPr="00D91DE6">
              <w:rPr>
                <w:rStyle w:val="rfdBold2"/>
                <w:rtl/>
              </w:rPr>
              <w:t xml:space="preserve"> ولم ينقل</w:t>
            </w:r>
            <w:r w:rsidR="007E28B8" w:rsidRPr="00D91DE6">
              <w:rPr>
                <w:rStyle w:val="rfdBold2"/>
                <w:rtl/>
              </w:rPr>
              <w:t xml:space="preserve"> </w:t>
            </w:r>
            <w:r w:rsidR="007E28B8" w:rsidRPr="00D91DE6">
              <w:rPr>
                <w:rStyle w:val="rfdBold2"/>
                <w:rtl/>
              </w:rPr>
              <w:br/>
            </w:r>
            <w:r w:rsidR="00310407" w:rsidRPr="00D91DE6">
              <w:rPr>
                <w:rStyle w:val="rfdBold2"/>
                <w:rtl/>
              </w:rPr>
              <w:t>ولادة أحد</w:t>
            </w:r>
            <w:r w:rsidR="007E28B8" w:rsidRPr="00D91DE6">
              <w:rPr>
                <w:rStyle w:val="rfdBold2"/>
                <w:rtl/>
              </w:rPr>
              <w:t>ٍ</w:t>
            </w:r>
            <w:r w:rsidR="00310407" w:rsidRPr="00D91DE6">
              <w:rPr>
                <w:rStyle w:val="rfdBold2"/>
                <w:rtl/>
              </w:rPr>
              <w:t xml:space="preserve"> قبله ولا بعده في الكعبة</w:t>
            </w:r>
            <w:r w:rsidR="007E0241">
              <w:rPr>
                <w:rStyle w:val="rfdBold2"/>
                <w:rtl/>
              </w:rPr>
              <w:t xml:space="preserve"> ،</w:t>
            </w:r>
            <w:r w:rsidR="00310407" w:rsidRPr="00D91DE6">
              <w:rPr>
                <w:rStyle w:val="rfdBold2"/>
                <w:rtl/>
              </w:rPr>
              <w:t xml:space="preserve"> وذلك فضل الله يؤتيه م</w:t>
            </w:r>
            <w:r w:rsidR="008C4235" w:rsidRPr="00D91DE6">
              <w:rPr>
                <w:rStyle w:val="rfdBold2"/>
                <w:rtl/>
              </w:rPr>
              <w:t>َ</w:t>
            </w:r>
            <w:r w:rsidR="00310407" w:rsidRPr="00D91DE6">
              <w:rPr>
                <w:rStyle w:val="rfdBold2"/>
                <w:rtl/>
              </w:rPr>
              <w:t>ن يشاء</w:t>
            </w:r>
            <w:r w:rsidR="0076005F">
              <w:rPr>
                <w:rStyle w:val="rfdBold2"/>
                <w:rFonts w:hint="cs"/>
                <w:rtl/>
              </w:rPr>
              <w:t xml:space="preserve"> </w:t>
            </w:r>
            <w:r w:rsidR="00310407" w:rsidRPr="00D91DE6">
              <w:rPr>
                <w:rStyle w:val="rfdBold2"/>
                <w:rtl/>
              </w:rPr>
              <w:t>»</w:t>
            </w:r>
            <w:r w:rsidR="00095AA9">
              <w:rPr>
                <w:rStyle w:val="rfdBold2"/>
                <w:rtl/>
              </w:rPr>
              <w:t xml:space="preserve"> .</w:t>
            </w:r>
          </w:p>
        </w:tc>
      </w:tr>
    </w:tbl>
    <w:p w:rsidR="00C64862" w:rsidRDefault="00AC6D18" w:rsidP="00AC6D18">
      <w:pPr>
        <w:rPr>
          <w:rtl/>
        </w:rPr>
      </w:pPr>
      <w:r w:rsidRPr="00AC6D18">
        <w:rPr>
          <w:rtl/>
        </w:rPr>
        <w:t>قالها كل</w:t>
      </w:r>
      <w:r w:rsidR="008C4235">
        <w:rPr>
          <w:rtl/>
        </w:rPr>
        <w:t>ٌّ</w:t>
      </w:r>
      <w:r w:rsidRPr="00AC6D18">
        <w:rPr>
          <w:rtl/>
        </w:rPr>
        <w:t xml:space="preserve"> من</w:t>
      </w:r>
      <w:r w:rsidR="007E0241">
        <w:rPr>
          <w:rtl/>
        </w:rPr>
        <w:t xml:space="preserve"> :</w:t>
      </w:r>
    </w:p>
    <w:p w:rsidR="00C64862" w:rsidRDefault="00516124" w:rsidP="00AC6D18">
      <w:pPr>
        <w:rPr>
          <w:rtl/>
        </w:rPr>
      </w:pPr>
      <w:r>
        <w:rPr>
          <w:rtl/>
        </w:rPr>
        <w:t>ـ</w:t>
      </w:r>
      <w:r w:rsidR="008B5EBB">
        <w:rPr>
          <w:rtl/>
        </w:rPr>
        <w:t xml:space="preserve"> </w:t>
      </w:r>
      <w:r w:rsidR="00AC6D18" w:rsidRPr="00AC6D18">
        <w:rPr>
          <w:rtl/>
        </w:rPr>
        <w:t>العالم المحد</w:t>
      </w:r>
      <w:r w:rsidR="008C4235">
        <w:rPr>
          <w:rtl/>
        </w:rPr>
        <w:t>ِّ</w:t>
      </w:r>
      <w:r w:rsidR="00AC6D18" w:rsidRPr="00AC6D18">
        <w:rPr>
          <w:rtl/>
        </w:rPr>
        <w:t>ث الفقيه السي</w:t>
      </w:r>
      <w:r w:rsidR="008C4235">
        <w:rPr>
          <w:rtl/>
        </w:rPr>
        <w:t>ّ</w:t>
      </w:r>
      <w:r w:rsidR="00AC6D18" w:rsidRPr="00AC6D18">
        <w:rPr>
          <w:rtl/>
        </w:rPr>
        <w:t>د تاج الدين بن علي بن أحمد الحسيني العاملي</w:t>
      </w:r>
      <w:r w:rsidR="007E0241">
        <w:rPr>
          <w:rtl/>
        </w:rPr>
        <w:t xml:space="preserve"> ،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="00AC6D18" w:rsidRPr="00AC6D18">
        <w:rPr>
          <w:rtl/>
        </w:rPr>
        <w:t xml:space="preserve">من علماء القرن الحادي عشر </w:t>
      </w:r>
      <w:r w:rsidR="00AC6D18" w:rsidRPr="00AC6D18">
        <w:rPr>
          <w:rStyle w:val="rfdFootnotenum"/>
          <w:rtl/>
        </w:rPr>
        <w:t>(39)</w:t>
      </w:r>
      <w:r w:rsidR="00095AA9">
        <w:rPr>
          <w:rtl/>
        </w:rPr>
        <w:t xml:space="preserve"> .</w:t>
      </w:r>
    </w:p>
    <w:p w:rsidR="00AC6D18" w:rsidRPr="00AC6D18" w:rsidRDefault="00516124" w:rsidP="00AC6D18">
      <w:pPr>
        <w:rPr>
          <w:rtl/>
        </w:rPr>
      </w:pPr>
      <w:r>
        <w:rPr>
          <w:rtl/>
        </w:rPr>
        <w:t>ـ</w:t>
      </w:r>
      <w:r w:rsidR="008B5EBB">
        <w:rPr>
          <w:rtl/>
        </w:rPr>
        <w:t xml:space="preserve"> </w:t>
      </w:r>
      <w:r w:rsidR="00AC6D18" w:rsidRPr="00AC6D18">
        <w:rPr>
          <w:rtl/>
        </w:rPr>
        <w:t>العالم الفاضل محم</w:t>
      </w:r>
      <w:r w:rsidR="008C4235">
        <w:rPr>
          <w:rtl/>
        </w:rPr>
        <w:t>ّ</w:t>
      </w:r>
      <w:r w:rsidR="00AC6D18" w:rsidRPr="00AC6D18">
        <w:rPr>
          <w:rtl/>
        </w:rPr>
        <w:t>د بن رضا القمي</w:t>
      </w:r>
      <w:r w:rsidR="008C4235">
        <w:rPr>
          <w:rtl/>
        </w:rPr>
        <w:t>ّ</w:t>
      </w:r>
      <w:r w:rsidR="007E0241">
        <w:rPr>
          <w:rtl/>
        </w:rPr>
        <w:t xml:space="preserve"> ،</w:t>
      </w:r>
      <w:r w:rsidR="00AC6D18" w:rsidRPr="00AC6D18">
        <w:rPr>
          <w:rtl/>
        </w:rPr>
        <w:t xml:space="preserve"> من علماء القرن الحادي عشر </w:t>
      </w:r>
      <w:r w:rsidR="00AC6D18" w:rsidRPr="00AC6D18">
        <w:rPr>
          <w:rStyle w:val="rfdFootnotenum"/>
          <w:rtl/>
        </w:rPr>
        <w:t>(40)</w:t>
      </w:r>
      <w:r w:rsidR="00095AA9">
        <w:rPr>
          <w:rtl/>
        </w:rPr>
        <w:t xml:space="preserve"> .</w:t>
      </w:r>
    </w:p>
    <w:p w:rsidR="00AC6D18" w:rsidRPr="00AC6D18" w:rsidRDefault="0076005F" w:rsidP="0076005F">
      <w:pPr>
        <w:pStyle w:val="rfdCenter"/>
        <w:rPr>
          <w:rtl/>
        </w:rPr>
      </w:pPr>
      <w:r>
        <w:sym w:font="Wingdings 2" w:char="F0F5"/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="00C64862">
        <w:rPr>
          <w:rtl/>
        </w:rPr>
        <w:t xml:space="preserve"> </w:t>
      </w:r>
      <w:r>
        <w:sym w:font="Wingdings 2" w:char="F0F5"/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="00C64862">
        <w:rPr>
          <w:rtl/>
        </w:rPr>
        <w:t xml:space="preserve"> </w:t>
      </w:r>
      <w:r>
        <w:sym w:font="Wingdings 2" w:char="F0F5"/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918"/>
        <w:gridCol w:w="8267"/>
      </w:tblGrid>
      <w:tr w:rsidR="00310407" w:rsidTr="00D91DE6">
        <w:tc>
          <w:tcPr>
            <w:tcW w:w="500" w:type="pct"/>
            <w:shd w:val="clear" w:color="auto" w:fill="auto"/>
          </w:tcPr>
          <w:p w:rsidR="00310407" w:rsidRPr="0076005F" w:rsidRDefault="00310407" w:rsidP="0076005F">
            <w:pPr>
              <w:rPr>
                <w:rtl/>
              </w:rPr>
            </w:pPr>
          </w:p>
        </w:tc>
        <w:tc>
          <w:tcPr>
            <w:tcW w:w="4500" w:type="pct"/>
            <w:shd w:val="clear" w:color="auto" w:fill="auto"/>
          </w:tcPr>
          <w:p w:rsidR="00310407" w:rsidRPr="00D91DE6" w:rsidRDefault="00AB3A9F" w:rsidP="00310407">
            <w:pPr>
              <w:rPr>
                <w:rStyle w:val="rfdBold2"/>
                <w:rtl/>
              </w:rPr>
            </w:pPr>
            <w:r w:rsidRPr="00D91DE6">
              <w:rPr>
                <w:rStyle w:val="rfdBold2"/>
                <w:rtl/>
              </w:rPr>
              <w:t>«</w:t>
            </w:r>
            <w:r w:rsidR="0076005F">
              <w:rPr>
                <w:rStyle w:val="rfdBold2"/>
                <w:rFonts w:hint="cs"/>
                <w:rtl/>
              </w:rPr>
              <w:t xml:space="preserve"> </w:t>
            </w:r>
            <w:r w:rsidR="00310407" w:rsidRPr="00D91DE6">
              <w:rPr>
                <w:rStyle w:val="rfdBold2"/>
                <w:rtl/>
              </w:rPr>
              <w:t>ولادة معدن الكرامة في جوف الكعبة</w:t>
            </w:r>
            <w:r w:rsidR="007E0241">
              <w:rPr>
                <w:rStyle w:val="rfdBold2"/>
                <w:rtl/>
              </w:rPr>
              <w:t xml:space="preserve"> ،</w:t>
            </w:r>
            <w:r w:rsidR="00310407" w:rsidRPr="00D91DE6">
              <w:rPr>
                <w:rStyle w:val="rfdBold2"/>
                <w:rtl/>
              </w:rPr>
              <w:t xml:space="preserve"> ولم يول</w:t>
            </w:r>
            <w:r w:rsidR="008C4235" w:rsidRPr="00D91DE6">
              <w:rPr>
                <w:rStyle w:val="rfdBold2"/>
                <w:rtl/>
              </w:rPr>
              <w:t>َ</w:t>
            </w:r>
            <w:r w:rsidR="00310407" w:rsidRPr="00D91DE6">
              <w:rPr>
                <w:rStyle w:val="rfdBold2"/>
                <w:rtl/>
              </w:rPr>
              <w:t>د أحد</w:t>
            </w:r>
            <w:r w:rsidR="008C4235" w:rsidRPr="00D91DE6">
              <w:rPr>
                <w:rStyle w:val="rfdBold2"/>
                <w:rtl/>
              </w:rPr>
              <w:t>ٌ</w:t>
            </w:r>
            <w:r w:rsidR="00310407" w:rsidRPr="00D91DE6">
              <w:rPr>
                <w:rStyle w:val="rfdBold2"/>
                <w:rtl/>
              </w:rPr>
              <w:t xml:space="preserve"> فيها غيره</w:t>
            </w:r>
            <w:r w:rsidR="007E0241">
              <w:rPr>
                <w:rStyle w:val="rfdBold2"/>
                <w:rtl/>
              </w:rPr>
              <w:t xml:space="preserve"> ،</w:t>
            </w:r>
            <w:r w:rsidR="00310407" w:rsidRPr="00D91DE6">
              <w:rPr>
                <w:rStyle w:val="rfdBold2"/>
                <w:rtl/>
              </w:rPr>
              <w:t xml:space="preserve"> وقد خص</w:t>
            </w:r>
            <w:r w:rsidR="008C4235" w:rsidRPr="00D91DE6">
              <w:rPr>
                <w:rStyle w:val="rfdBold2"/>
                <w:rtl/>
              </w:rPr>
              <w:t>ّ</w:t>
            </w:r>
            <w:r w:rsidR="00310407" w:rsidRPr="00D91DE6">
              <w:rPr>
                <w:rStyle w:val="rfdBold2"/>
                <w:rtl/>
              </w:rPr>
              <w:t>ه</w:t>
            </w:r>
            <w:r w:rsidR="0076005F">
              <w:rPr>
                <w:rStyle w:val="rfdBold2"/>
                <w:rFonts w:hint="cs"/>
                <w:rtl/>
              </w:rPr>
              <w:t xml:space="preserve"> </w:t>
            </w:r>
            <w:r w:rsidR="0076005F">
              <w:rPr>
                <w:rStyle w:val="rfdBold2"/>
                <w:rtl/>
              </w:rPr>
              <w:br/>
            </w:r>
          </w:p>
        </w:tc>
      </w:tr>
    </w:tbl>
    <w:p w:rsidR="00AC6D18" w:rsidRPr="00AC6D18" w:rsidRDefault="0076005F" w:rsidP="00AC6D18">
      <w:pPr>
        <w:pStyle w:val="rfdLine"/>
        <w:rPr>
          <w:rtl/>
        </w:rPr>
      </w:pPr>
      <w:r w:rsidRPr="0076005F">
        <w:rPr>
          <w:rStyle w:val="rfdNormal0Char"/>
          <w:rtl/>
        </w:rPr>
        <w:br/>
      </w:r>
      <w:r w:rsidRPr="0076005F">
        <w:rPr>
          <w:rStyle w:val="rfdNormal0Char"/>
          <w:rtl/>
        </w:rPr>
        <w:br/>
      </w:r>
      <w:r w:rsidR="00AC6D18" w:rsidRPr="00AC6D18">
        <w:rPr>
          <w:rtl/>
        </w:rPr>
        <w:t>__________________</w:t>
      </w:r>
    </w:p>
    <w:p w:rsidR="00AC6D18" w:rsidRPr="00AC6D18" w:rsidRDefault="00AC6D18" w:rsidP="00AC6D18">
      <w:pPr>
        <w:pStyle w:val="rfdFootnote0"/>
        <w:rPr>
          <w:rtl/>
        </w:rPr>
      </w:pPr>
      <w:r>
        <w:rPr>
          <w:rtl/>
        </w:rPr>
        <w:t>(</w:t>
      </w:r>
      <w:r w:rsidRPr="00AC6D18">
        <w:rPr>
          <w:rtl/>
        </w:rPr>
        <w:t>37) الكشكول فيما جرى على آل الرسول</w:t>
      </w:r>
      <w:r w:rsidR="007E0241">
        <w:rPr>
          <w:rtl/>
        </w:rPr>
        <w:t xml:space="preserve"> :</w:t>
      </w:r>
      <w:r w:rsidRPr="00AC6D18">
        <w:rPr>
          <w:rtl/>
        </w:rPr>
        <w:t xml:space="preserve"> 189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pStyle w:val="rfdFootnote0"/>
        <w:rPr>
          <w:rtl/>
        </w:rPr>
      </w:pPr>
      <w:r>
        <w:rPr>
          <w:rtl/>
        </w:rPr>
        <w:t>(</w:t>
      </w:r>
      <w:r w:rsidRPr="00AC6D18">
        <w:rPr>
          <w:rtl/>
        </w:rPr>
        <w:t>38) وسيلة المآل</w:t>
      </w:r>
      <w:r w:rsidR="007E0241">
        <w:rPr>
          <w:rtl/>
        </w:rPr>
        <w:t xml:space="preserve"> :</w:t>
      </w:r>
      <w:r w:rsidRPr="00AC6D18">
        <w:rPr>
          <w:rtl/>
        </w:rPr>
        <w:t xml:space="preserve"> 282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نسخة مكتبة آية الله المرعشي النجفي العامة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المؤر</w:t>
      </w:r>
      <w:r w:rsidR="00B21105">
        <w:rPr>
          <w:rtl/>
        </w:rPr>
        <w:t>ّ</w:t>
      </w:r>
      <w:r w:rsidRPr="00AC6D18">
        <w:rPr>
          <w:rtl/>
        </w:rPr>
        <w:t>خة 1280 ه</w:t>
      </w:r>
      <w:r w:rsidR="00B21105">
        <w:rPr>
          <w:rtl/>
        </w:rPr>
        <w:t>ـ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pStyle w:val="rfdFootnote0"/>
        <w:rPr>
          <w:rtl/>
        </w:rPr>
      </w:pPr>
      <w:r>
        <w:rPr>
          <w:rtl/>
        </w:rPr>
        <w:t>(</w:t>
      </w:r>
      <w:r w:rsidRPr="00AC6D18">
        <w:rPr>
          <w:rtl/>
        </w:rPr>
        <w:t>39) التتم</w:t>
      </w:r>
      <w:r w:rsidR="00B21105">
        <w:rPr>
          <w:rtl/>
        </w:rPr>
        <w:t>ّ</w:t>
      </w:r>
      <w:r w:rsidRPr="00AC6D18">
        <w:rPr>
          <w:rtl/>
        </w:rPr>
        <w:t>ة في تواريخ الأئم</w:t>
      </w:r>
      <w:r w:rsidR="00B21105">
        <w:rPr>
          <w:rtl/>
        </w:rPr>
        <w:t>ّ</w:t>
      </w:r>
      <w:r w:rsidRPr="00AC6D18">
        <w:rPr>
          <w:rtl/>
        </w:rPr>
        <w:t>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الفصل الثالث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مخطوط</w:t>
      </w:r>
      <w:r w:rsidR="00095AA9">
        <w:rPr>
          <w:rtl/>
        </w:rPr>
        <w:t xml:space="preserve"> .</w:t>
      </w:r>
    </w:p>
    <w:p w:rsidR="00AC6D18" w:rsidRPr="00310407" w:rsidRDefault="00310407" w:rsidP="0076005F">
      <w:pPr>
        <w:pStyle w:val="rfdFootnote0"/>
        <w:rPr>
          <w:rtl/>
        </w:rPr>
      </w:pPr>
      <w:r>
        <w:rPr>
          <w:rtl/>
        </w:rPr>
        <w:t>(40</w:t>
      </w:r>
      <w:r w:rsidR="00AC6D18" w:rsidRPr="00310407">
        <w:rPr>
          <w:rtl/>
        </w:rPr>
        <w:t>) كاشف الغم</w:t>
      </w:r>
      <w:r w:rsidR="00B21105">
        <w:rPr>
          <w:rtl/>
        </w:rPr>
        <w:t>ّ</w:t>
      </w:r>
      <w:r w:rsidR="00AC6D18" w:rsidRPr="00310407">
        <w:rPr>
          <w:rtl/>
        </w:rPr>
        <w:t>ة</w:t>
      </w:r>
      <w:r w:rsidR="007E0241">
        <w:rPr>
          <w:rtl/>
        </w:rPr>
        <w:t xml:space="preserve"> :</w:t>
      </w:r>
      <w:r w:rsidR="00AC6D18" w:rsidRPr="00310407">
        <w:rPr>
          <w:rtl/>
        </w:rPr>
        <w:t xml:space="preserve"> 422</w:t>
      </w:r>
      <w:r w:rsidR="007E0241">
        <w:rPr>
          <w:rtl/>
        </w:rPr>
        <w:t xml:space="preserve"> ،</w:t>
      </w:r>
      <w:r w:rsidR="00AC6D18" w:rsidRPr="00310407">
        <w:rPr>
          <w:rtl/>
        </w:rPr>
        <w:t xml:space="preserve"> نسخة المؤل</w:t>
      </w:r>
      <w:r w:rsidR="00B21105">
        <w:rPr>
          <w:rtl/>
        </w:rPr>
        <w:t>ِّ</w:t>
      </w:r>
      <w:r w:rsidR="00AC6D18" w:rsidRPr="00310407">
        <w:rPr>
          <w:rtl/>
        </w:rPr>
        <w:t>ف المخطوطة المحفوظة في مكتبة مجلس الشورى</w:t>
      </w:r>
      <w:r w:rsidR="007E0241">
        <w:rPr>
          <w:rtl/>
        </w:rPr>
        <w:t xml:space="preserve"> ،</w:t>
      </w:r>
      <w:r w:rsidR="00AC6D18" w:rsidRPr="00310407">
        <w:rPr>
          <w:rtl/>
        </w:rPr>
        <w:t xml:space="preserve"> برقم 2000</w:t>
      </w:r>
      <w:r w:rsidR="00095AA9">
        <w:rPr>
          <w:rtl/>
        </w:rPr>
        <w:t xml:space="preserve"> .</w:t>
      </w:r>
    </w:p>
    <w:p w:rsidR="00310407" w:rsidRDefault="00AC6D18" w:rsidP="00AC6D18">
      <w:pPr>
        <w:rPr>
          <w:rtl/>
        </w:rPr>
      </w:pPr>
      <w:r>
        <w:rPr>
          <w:rtl/>
        </w:rPr>
        <w:br w:type="page"/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918"/>
        <w:gridCol w:w="8267"/>
      </w:tblGrid>
      <w:tr w:rsidR="00310407" w:rsidTr="00733899">
        <w:tc>
          <w:tcPr>
            <w:tcW w:w="500" w:type="pct"/>
            <w:shd w:val="clear" w:color="auto" w:fill="auto"/>
          </w:tcPr>
          <w:p w:rsidR="00310407" w:rsidRPr="008D7F24" w:rsidRDefault="00310407" w:rsidP="008D7F24">
            <w:pPr>
              <w:rPr>
                <w:rtl/>
              </w:rPr>
            </w:pPr>
          </w:p>
        </w:tc>
        <w:tc>
          <w:tcPr>
            <w:tcW w:w="4500" w:type="pct"/>
            <w:shd w:val="clear" w:color="auto" w:fill="auto"/>
          </w:tcPr>
          <w:p w:rsidR="00310407" w:rsidRPr="008D7F24" w:rsidRDefault="00310407" w:rsidP="008D7F24">
            <w:pPr>
              <w:pStyle w:val="rfdLine"/>
              <w:rPr>
                <w:rStyle w:val="rfdBold2"/>
                <w:rtl/>
              </w:rPr>
            </w:pPr>
            <w:r w:rsidRPr="008D7F24">
              <w:rPr>
                <w:rStyle w:val="rfdBold2"/>
                <w:rtl/>
              </w:rPr>
              <w:t>الله تعالى بهذه الفضيلة</w:t>
            </w:r>
            <w:r w:rsidR="007E0241" w:rsidRPr="008D7F24">
              <w:rPr>
                <w:rStyle w:val="rfdBold2"/>
                <w:rtl/>
              </w:rPr>
              <w:t xml:space="preserve"> ،</w:t>
            </w:r>
            <w:r w:rsidRPr="008D7F24">
              <w:rPr>
                <w:rStyle w:val="rfdBold2"/>
                <w:rtl/>
              </w:rPr>
              <w:t xml:space="preserve"> وشر</w:t>
            </w:r>
            <w:r w:rsidR="00F853FC" w:rsidRPr="008D7F24">
              <w:rPr>
                <w:rStyle w:val="rfdBold2"/>
                <w:rtl/>
              </w:rPr>
              <w:t>ّ</w:t>
            </w:r>
            <w:r w:rsidRPr="008D7F24">
              <w:rPr>
                <w:rStyle w:val="rfdBold2"/>
                <w:rtl/>
              </w:rPr>
              <w:t>ف الكعبة بهذا الشرف</w:t>
            </w:r>
            <w:r w:rsidR="008D7F24" w:rsidRPr="008D7F24">
              <w:rPr>
                <w:rStyle w:val="rfdBold2"/>
                <w:rFonts w:hint="cs"/>
                <w:rtl/>
              </w:rPr>
              <w:t xml:space="preserve"> </w:t>
            </w:r>
            <w:r w:rsidR="00AB3A9F" w:rsidRPr="008D7F24">
              <w:rPr>
                <w:rStyle w:val="rfdBold2"/>
                <w:rtl/>
              </w:rPr>
              <w:t>»</w:t>
            </w:r>
            <w:r w:rsidR="00095AA9">
              <w:rPr>
                <w:rStyle w:val="rfdBold2"/>
                <w:rtl/>
              </w:rPr>
              <w:t xml:space="preserve"> .</w:t>
            </w:r>
          </w:p>
        </w:tc>
      </w:tr>
    </w:tbl>
    <w:p w:rsidR="00AC6D18" w:rsidRPr="00AC6D18" w:rsidRDefault="00AC6D18" w:rsidP="00AC6D18">
      <w:pPr>
        <w:rPr>
          <w:rtl/>
        </w:rPr>
      </w:pPr>
      <w:r w:rsidRPr="00AC6D18">
        <w:rPr>
          <w:rtl/>
        </w:rPr>
        <w:t>قالها العل</w:t>
      </w:r>
      <w:r w:rsidR="00F853FC">
        <w:rPr>
          <w:rtl/>
        </w:rPr>
        <w:t>ّ</w:t>
      </w:r>
      <w:r w:rsidRPr="00AC6D18">
        <w:rPr>
          <w:rtl/>
        </w:rPr>
        <w:t>امة الفاضل محم</w:t>
      </w:r>
      <w:r w:rsidR="00F853FC">
        <w:rPr>
          <w:rtl/>
        </w:rPr>
        <w:t>ّ</w:t>
      </w:r>
      <w:r w:rsidRPr="00AC6D18">
        <w:rPr>
          <w:rtl/>
        </w:rPr>
        <w:t>د مبين بن محب</w:t>
      </w:r>
      <w:r w:rsidR="00F853FC">
        <w:rPr>
          <w:rtl/>
        </w:rPr>
        <w:t>ِّ</w:t>
      </w:r>
      <w:r w:rsidRPr="00AC6D18">
        <w:rPr>
          <w:rtl/>
        </w:rPr>
        <w:t xml:space="preserve"> الله بن أحمد اللكهنوي الأنصاري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 xml:space="preserve">الحنفي </w:t>
      </w:r>
      <w:r w:rsidR="00773F9D">
        <w:rPr>
          <w:rtl/>
        </w:rPr>
        <w:t>(</w:t>
      </w:r>
      <w:r w:rsidR="008D7F24">
        <w:rPr>
          <w:rFonts w:hint="cs"/>
          <w:rtl/>
        </w:rPr>
        <w:t xml:space="preserve"> </w:t>
      </w:r>
      <w:r w:rsidRPr="00AC6D18">
        <w:rPr>
          <w:rtl/>
        </w:rPr>
        <w:t>ت 1225 ه</w:t>
      </w:r>
      <w:r w:rsidR="00F853FC">
        <w:rPr>
          <w:rtl/>
        </w:rPr>
        <w:t>ـ</w:t>
      </w:r>
      <w:r w:rsidR="008D7F24">
        <w:rPr>
          <w:rFonts w:hint="cs"/>
          <w:rtl/>
        </w:rPr>
        <w:t xml:space="preserve"> </w:t>
      </w:r>
      <w:r w:rsidR="00773F9D">
        <w:rPr>
          <w:rtl/>
        </w:rPr>
        <w:t>)</w:t>
      </w:r>
      <w:r w:rsidRPr="00AC6D18">
        <w:rPr>
          <w:rtl/>
        </w:rPr>
        <w:t xml:space="preserve"> </w:t>
      </w:r>
      <w:r w:rsidRPr="00AC6D18">
        <w:rPr>
          <w:rStyle w:val="rfdFootnotenum"/>
          <w:rtl/>
        </w:rPr>
        <w:t>(41)</w:t>
      </w:r>
      <w:r w:rsidR="00095AA9">
        <w:rPr>
          <w:rtl/>
        </w:rPr>
        <w:t xml:space="preserve"> 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918"/>
        <w:gridCol w:w="8267"/>
      </w:tblGrid>
      <w:tr w:rsidR="00310407" w:rsidTr="00300D22">
        <w:tc>
          <w:tcPr>
            <w:tcW w:w="500" w:type="pct"/>
            <w:shd w:val="clear" w:color="auto" w:fill="auto"/>
          </w:tcPr>
          <w:p w:rsidR="00310407" w:rsidRPr="008D7F24" w:rsidRDefault="00310407" w:rsidP="008D7F24">
            <w:pPr>
              <w:rPr>
                <w:rtl/>
              </w:rPr>
            </w:pPr>
          </w:p>
        </w:tc>
        <w:tc>
          <w:tcPr>
            <w:tcW w:w="4500" w:type="pct"/>
            <w:shd w:val="clear" w:color="auto" w:fill="auto"/>
          </w:tcPr>
          <w:p w:rsidR="00310407" w:rsidRPr="00300D22" w:rsidRDefault="00AB3A9F" w:rsidP="00F853FC">
            <w:pPr>
              <w:rPr>
                <w:rStyle w:val="rfdBold2"/>
                <w:rtl/>
              </w:rPr>
            </w:pPr>
            <w:r w:rsidRPr="00300D22">
              <w:rPr>
                <w:rStyle w:val="rfdBold2"/>
                <w:rtl/>
              </w:rPr>
              <w:t>«</w:t>
            </w:r>
            <w:r w:rsidR="008D7F24">
              <w:rPr>
                <w:rStyle w:val="rfdBold2"/>
                <w:rFonts w:hint="cs"/>
                <w:rtl/>
              </w:rPr>
              <w:t xml:space="preserve"> </w:t>
            </w:r>
            <w:r w:rsidR="00310407" w:rsidRPr="00300D22">
              <w:rPr>
                <w:rStyle w:val="rfdBold2"/>
                <w:rtl/>
              </w:rPr>
              <w:t>ولادته في مك</w:t>
            </w:r>
            <w:r w:rsidR="00F853FC" w:rsidRPr="00300D22">
              <w:rPr>
                <w:rStyle w:val="rfdBold2"/>
                <w:rtl/>
              </w:rPr>
              <w:t>ّ</w:t>
            </w:r>
            <w:r w:rsidR="00310407" w:rsidRPr="00300D22">
              <w:rPr>
                <w:rStyle w:val="rfdBold2"/>
                <w:rtl/>
              </w:rPr>
              <w:t>ة المكر</w:t>
            </w:r>
            <w:r w:rsidR="00F853FC" w:rsidRPr="00300D22">
              <w:rPr>
                <w:rStyle w:val="rfdBold2"/>
                <w:rtl/>
              </w:rPr>
              <w:t>ّ</w:t>
            </w:r>
            <w:r w:rsidR="00310407" w:rsidRPr="00300D22">
              <w:rPr>
                <w:rStyle w:val="rfdBold2"/>
                <w:rtl/>
              </w:rPr>
              <w:t>مة في جوف بيت الل</w:t>
            </w:r>
            <w:r w:rsidR="00092E7C" w:rsidRPr="00300D22">
              <w:rPr>
                <w:rStyle w:val="rfdBold2"/>
                <w:rtl/>
              </w:rPr>
              <w:t>ه الحرام</w:t>
            </w:r>
            <w:r w:rsidR="007E0241">
              <w:rPr>
                <w:rStyle w:val="rfdBold2"/>
                <w:rtl/>
              </w:rPr>
              <w:t xml:space="preserve"> ،</w:t>
            </w:r>
            <w:r w:rsidR="00092E7C" w:rsidRPr="00300D22">
              <w:rPr>
                <w:rStyle w:val="rfdBold2"/>
                <w:rtl/>
              </w:rPr>
              <w:t xml:space="preserve"> ولم ي</w:t>
            </w:r>
            <w:r w:rsidR="00F853FC" w:rsidRPr="00300D22">
              <w:rPr>
                <w:rStyle w:val="rfdBold2"/>
                <w:rtl/>
              </w:rPr>
              <w:t>ُ</w:t>
            </w:r>
            <w:r w:rsidR="00092E7C" w:rsidRPr="00300D22">
              <w:rPr>
                <w:rStyle w:val="rfdBold2"/>
                <w:rtl/>
              </w:rPr>
              <w:t>ول</w:t>
            </w:r>
            <w:r w:rsidR="00F853FC" w:rsidRPr="00300D22">
              <w:rPr>
                <w:rStyle w:val="rfdBold2"/>
                <w:rtl/>
              </w:rPr>
              <w:t>َ</w:t>
            </w:r>
            <w:r w:rsidR="00092E7C" w:rsidRPr="00300D22">
              <w:rPr>
                <w:rStyle w:val="rfdBold2"/>
                <w:rtl/>
              </w:rPr>
              <w:t>د أحد</w:t>
            </w:r>
            <w:r w:rsidR="00F853FC" w:rsidRPr="00300D22">
              <w:rPr>
                <w:rStyle w:val="rfdBold2"/>
                <w:rtl/>
              </w:rPr>
              <w:t>ٌ</w:t>
            </w:r>
            <w:r w:rsidR="00092E7C" w:rsidRPr="00300D22">
              <w:rPr>
                <w:rStyle w:val="rfdBold2"/>
                <w:rtl/>
              </w:rPr>
              <w:t xml:space="preserve"> غيره في</w:t>
            </w:r>
            <w:r w:rsidR="00F853FC" w:rsidRPr="00300D22">
              <w:rPr>
                <w:rStyle w:val="rfdBold2"/>
                <w:rtl/>
              </w:rPr>
              <w:t xml:space="preserve"> </w:t>
            </w:r>
            <w:r w:rsidR="00F853FC" w:rsidRPr="00300D22">
              <w:rPr>
                <w:rStyle w:val="rfdBold2"/>
                <w:rtl/>
              </w:rPr>
              <w:br/>
            </w:r>
            <w:r w:rsidR="00310407" w:rsidRPr="00300D22">
              <w:rPr>
                <w:rStyle w:val="rfdBold2"/>
                <w:rtl/>
              </w:rPr>
              <w:t>هذا المكان المقد</w:t>
            </w:r>
            <w:r w:rsidR="00F853FC" w:rsidRPr="00300D22">
              <w:rPr>
                <w:rStyle w:val="rfdBold2"/>
                <w:rtl/>
              </w:rPr>
              <w:t>ّ</w:t>
            </w:r>
            <w:r w:rsidR="00310407" w:rsidRPr="00300D22">
              <w:rPr>
                <w:rStyle w:val="rfdBold2"/>
                <w:rtl/>
              </w:rPr>
              <w:t>س</w:t>
            </w:r>
            <w:r w:rsidR="008D7F24">
              <w:rPr>
                <w:rStyle w:val="rfdBold2"/>
                <w:rFonts w:hint="cs"/>
                <w:rtl/>
              </w:rPr>
              <w:t xml:space="preserve"> </w:t>
            </w:r>
            <w:r w:rsidRPr="00300D22">
              <w:rPr>
                <w:rStyle w:val="rfdBold2"/>
                <w:rtl/>
              </w:rPr>
              <w:t>»</w:t>
            </w:r>
            <w:r w:rsidR="00095AA9">
              <w:rPr>
                <w:rStyle w:val="rfdBold2"/>
                <w:rtl/>
              </w:rPr>
              <w:t xml:space="preserve"> .</w:t>
            </w:r>
          </w:p>
        </w:tc>
      </w:tr>
    </w:tbl>
    <w:p w:rsidR="00AC6D18" w:rsidRDefault="00AC6D18" w:rsidP="00AC6D18">
      <w:pPr>
        <w:rPr>
          <w:rtl/>
        </w:rPr>
      </w:pPr>
      <w:r w:rsidRPr="00AC6D18">
        <w:rPr>
          <w:rtl/>
        </w:rPr>
        <w:t>قالها العل</w:t>
      </w:r>
      <w:r w:rsidR="00F853FC">
        <w:rPr>
          <w:rtl/>
        </w:rPr>
        <w:t>ّ</w:t>
      </w:r>
      <w:r w:rsidRPr="00AC6D18">
        <w:rPr>
          <w:rtl/>
        </w:rPr>
        <w:t>امة الشيخ محم</w:t>
      </w:r>
      <w:r w:rsidR="00F853FC">
        <w:rPr>
          <w:rtl/>
        </w:rPr>
        <w:t>ّ</w:t>
      </w:r>
      <w:r w:rsidRPr="00AC6D18">
        <w:rPr>
          <w:rtl/>
        </w:rPr>
        <w:t>د صد</w:t>
      </w:r>
      <w:r w:rsidR="00F853FC">
        <w:rPr>
          <w:rtl/>
        </w:rPr>
        <w:t>ّ</w:t>
      </w:r>
      <w:r w:rsidRPr="00AC6D18">
        <w:rPr>
          <w:rtl/>
        </w:rPr>
        <w:t xml:space="preserve">يق خان الحسيني البخاري القنوجي </w:t>
      </w:r>
      <w:r w:rsidR="00773F9D">
        <w:rPr>
          <w:rtl/>
        </w:rPr>
        <w:t>(</w:t>
      </w:r>
      <w:r w:rsidR="008D7F24">
        <w:rPr>
          <w:rFonts w:hint="cs"/>
          <w:rtl/>
        </w:rPr>
        <w:t xml:space="preserve"> </w:t>
      </w:r>
      <w:r w:rsidRPr="00AC6D18">
        <w:rPr>
          <w:rtl/>
        </w:rPr>
        <w:t>1248</w:t>
      </w:r>
      <w:r w:rsidR="008B5EBB">
        <w:rPr>
          <w:rtl/>
        </w:rPr>
        <w:t xml:space="preserve"> </w:t>
      </w:r>
      <w:r w:rsidR="00516124">
        <w:rPr>
          <w:rtl/>
        </w:rPr>
        <w:t>ـ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1307 ه</w:t>
      </w:r>
      <w:r w:rsidR="00F853FC">
        <w:rPr>
          <w:rtl/>
        </w:rPr>
        <w:t>ـ</w:t>
      </w:r>
      <w:r w:rsidR="008D7F24">
        <w:rPr>
          <w:rFonts w:hint="cs"/>
          <w:rtl/>
        </w:rPr>
        <w:t xml:space="preserve"> </w:t>
      </w:r>
      <w:r w:rsidR="00773F9D">
        <w:rPr>
          <w:rtl/>
        </w:rPr>
        <w:t>)</w:t>
      </w:r>
      <w:r w:rsidRPr="00AC6D18">
        <w:rPr>
          <w:rtl/>
        </w:rPr>
        <w:t xml:space="preserve"> </w:t>
      </w:r>
      <w:r w:rsidRPr="00AC6D18">
        <w:rPr>
          <w:rStyle w:val="rfdFootnotenum"/>
          <w:rtl/>
        </w:rPr>
        <w:t>(42)</w:t>
      </w:r>
      <w:r w:rsidR="00095AA9">
        <w:rPr>
          <w:rtl/>
        </w:rPr>
        <w:t xml:space="preserve"> .</w:t>
      </w:r>
    </w:p>
    <w:p w:rsidR="00310407" w:rsidRPr="00AC6D18" w:rsidRDefault="008D7F24" w:rsidP="008D7F24">
      <w:pPr>
        <w:pStyle w:val="rfdCenter"/>
        <w:rPr>
          <w:rtl/>
        </w:rPr>
      </w:pPr>
      <w:r>
        <w:sym w:font="Wingdings 2" w:char="F0F5"/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="00C64862">
        <w:rPr>
          <w:rtl/>
        </w:rPr>
        <w:t xml:space="preserve"> </w:t>
      </w:r>
      <w:r>
        <w:sym w:font="Wingdings 2" w:char="F0F5"/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="00C64862">
        <w:rPr>
          <w:rtl/>
        </w:rPr>
        <w:t xml:space="preserve"> </w:t>
      </w:r>
      <w:r>
        <w:sym w:font="Wingdings 2" w:char="F0F5"/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918"/>
        <w:gridCol w:w="8267"/>
      </w:tblGrid>
      <w:tr w:rsidR="00310407" w:rsidTr="00300D22">
        <w:tc>
          <w:tcPr>
            <w:tcW w:w="500" w:type="pct"/>
            <w:shd w:val="clear" w:color="auto" w:fill="auto"/>
          </w:tcPr>
          <w:p w:rsidR="00310407" w:rsidRPr="008D7F24" w:rsidRDefault="00310407" w:rsidP="008D7F24">
            <w:pPr>
              <w:rPr>
                <w:rtl/>
              </w:rPr>
            </w:pPr>
          </w:p>
        </w:tc>
        <w:tc>
          <w:tcPr>
            <w:tcW w:w="4500" w:type="pct"/>
            <w:shd w:val="clear" w:color="auto" w:fill="auto"/>
          </w:tcPr>
          <w:p w:rsidR="00310407" w:rsidRPr="00300D22" w:rsidRDefault="00AB3A9F" w:rsidP="00300D22">
            <w:pPr>
              <w:rPr>
                <w:rStyle w:val="rfdBold2"/>
                <w:rtl/>
              </w:rPr>
            </w:pPr>
            <w:r w:rsidRPr="00300D22">
              <w:rPr>
                <w:rStyle w:val="rfdBold2"/>
                <w:rtl/>
              </w:rPr>
              <w:t>«</w:t>
            </w:r>
            <w:r w:rsidR="008D7F24">
              <w:rPr>
                <w:rStyle w:val="rfdBold2"/>
                <w:rFonts w:hint="cs"/>
                <w:rtl/>
              </w:rPr>
              <w:t xml:space="preserve"> </w:t>
            </w:r>
            <w:r w:rsidR="00092E7C" w:rsidRPr="00300D22">
              <w:rPr>
                <w:rStyle w:val="rfdBold2"/>
                <w:rtl/>
              </w:rPr>
              <w:t>كانت ولادته</w:t>
            </w:r>
            <w:r w:rsidR="00F853FC" w:rsidRPr="00300D22">
              <w:rPr>
                <w:rStyle w:val="rfdBold2"/>
                <w:rtl/>
              </w:rPr>
              <w:t xml:space="preserve"> عليه السلام </w:t>
            </w:r>
            <w:r w:rsidR="00092E7C" w:rsidRPr="00300D22">
              <w:rPr>
                <w:rStyle w:val="rfdBold2"/>
                <w:rtl/>
              </w:rPr>
              <w:t>في جوف الكعبة</w:t>
            </w:r>
            <w:r w:rsidR="007E0241">
              <w:rPr>
                <w:rStyle w:val="rfdBold2"/>
                <w:rtl/>
              </w:rPr>
              <w:t xml:space="preserve"> ،</w:t>
            </w:r>
            <w:r w:rsidR="00092E7C" w:rsidRPr="00300D22">
              <w:rPr>
                <w:rStyle w:val="rfdBold2"/>
                <w:rtl/>
              </w:rPr>
              <w:t xml:space="preserve"> ولم تتح هذه السعادة لأي</w:t>
            </w:r>
            <w:r w:rsidR="00F853FC" w:rsidRPr="00300D22">
              <w:rPr>
                <w:rStyle w:val="rfdBold2"/>
                <w:rtl/>
              </w:rPr>
              <w:t xml:space="preserve">ّ </w:t>
            </w:r>
            <w:r w:rsidR="00300D22" w:rsidRPr="00300D22">
              <w:rPr>
                <w:rStyle w:val="rfdBold2"/>
                <w:rtl/>
              </w:rPr>
              <w:br/>
            </w:r>
            <w:r w:rsidR="00092E7C" w:rsidRPr="00300D22">
              <w:rPr>
                <w:rStyle w:val="rfdBold2"/>
                <w:rtl/>
              </w:rPr>
              <w:t>أحد</w:t>
            </w:r>
            <w:r w:rsidR="00F853FC" w:rsidRPr="00300D22">
              <w:rPr>
                <w:rStyle w:val="rfdBold2"/>
                <w:rtl/>
              </w:rPr>
              <w:t>ٍ</w:t>
            </w:r>
            <w:r w:rsidR="00092E7C" w:rsidRPr="00300D22">
              <w:rPr>
                <w:rStyle w:val="rfdBold2"/>
                <w:rtl/>
              </w:rPr>
              <w:t xml:space="preserve"> منذ بدء الخليقة إلى الغاية</w:t>
            </w:r>
            <w:r w:rsidR="00E1266F">
              <w:rPr>
                <w:rStyle w:val="rfdBold2"/>
                <w:rFonts w:hint="cs"/>
                <w:rtl/>
              </w:rPr>
              <w:t xml:space="preserve"> </w:t>
            </w:r>
            <w:r w:rsidR="00F853FC" w:rsidRPr="00300D22">
              <w:rPr>
                <w:rStyle w:val="rfdBold2"/>
                <w:rtl/>
              </w:rPr>
              <w:t>؛</w:t>
            </w:r>
            <w:r w:rsidR="00092E7C" w:rsidRPr="00300D22">
              <w:rPr>
                <w:rStyle w:val="rfdBold2"/>
                <w:rtl/>
              </w:rPr>
              <w:t xml:space="preserve"> وإن</w:t>
            </w:r>
            <w:r w:rsidR="00F853FC" w:rsidRPr="00300D22">
              <w:rPr>
                <w:rStyle w:val="rfdBold2"/>
                <w:rtl/>
              </w:rPr>
              <w:t>َّ</w:t>
            </w:r>
            <w:r w:rsidR="00092E7C" w:rsidRPr="00300D22">
              <w:rPr>
                <w:rStyle w:val="rfdBold2"/>
                <w:rtl/>
              </w:rPr>
              <w:t xml:space="preserve"> لصح</w:t>
            </w:r>
            <w:r w:rsidR="00F853FC" w:rsidRPr="00300D22">
              <w:rPr>
                <w:rStyle w:val="rfdBold2"/>
                <w:rtl/>
              </w:rPr>
              <w:t>ّ</w:t>
            </w:r>
            <w:r w:rsidR="00092E7C" w:rsidRPr="00300D22">
              <w:rPr>
                <w:rStyle w:val="rfdBold2"/>
                <w:rtl/>
              </w:rPr>
              <w:t>ة هذا الخبر بين المؤر</w:t>
            </w:r>
            <w:r w:rsidR="00F853FC" w:rsidRPr="00300D22">
              <w:rPr>
                <w:rStyle w:val="rfdBold2"/>
                <w:rtl/>
              </w:rPr>
              <w:t>ّ</w:t>
            </w:r>
            <w:r w:rsidR="00092E7C" w:rsidRPr="00300D22">
              <w:rPr>
                <w:rStyle w:val="rfdBold2"/>
                <w:rtl/>
              </w:rPr>
              <w:t>خين المتحف</w:t>
            </w:r>
            <w:r w:rsidR="00F853FC" w:rsidRPr="00300D22">
              <w:rPr>
                <w:rStyle w:val="rfdBold2"/>
                <w:rtl/>
              </w:rPr>
              <w:t>ّ</w:t>
            </w:r>
            <w:r w:rsidR="00092E7C" w:rsidRPr="00300D22">
              <w:rPr>
                <w:rStyle w:val="rfdBold2"/>
                <w:rtl/>
              </w:rPr>
              <w:t xml:space="preserve">ظين </w:t>
            </w:r>
            <w:r w:rsidR="00300D22" w:rsidRPr="00300D22">
              <w:rPr>
                <w:rStyle w:val="rfdBold2"/>
                <w:rtl/>
              </w:rPr>
              <w:br/>
            </w:r>
            <w:r w:rsidR="00092E7C" w:rsidRPr="00300D22">
              <w:rPr>
                <w:rStyle w:val="rfdBold2"/>
                <w:rtl/>
              </w:rPr>
              <w:t>على الفضائل صيت</w:t>
            </w:r>
            <w:r w:rsidR="00EC5471" w:rsidRPr="00300D22">
              <w:rPr>
                <w:rStyle w:val="rfdBold2"/>
                <w:rtl/>
              </w:rPr>
              <w:t>ٌ</w:t>
            </w:r>
            <w:r w:rsidR="00092E7C" w:rsidRPr="00300D22">
              <w:rPr>
                <w:rStyle w:val="rfdBold2"/>
                <w:rtl/>
              </w:rPr>
              <w:t xml:space="preserve"> لا تشوبه شبهة</w:t>
            </w:r>
            <w:r w:rsidR="007E0241">
              <w:rPr>
                <w:rStyle w:val="rfdBold2"/>
                <w:rtl/>
              </w:rPr>
              <w:t xml:space="preserve"> ،</w:t>
            </w:r>
            <w:r w:rsidR="00092E7C" w:rsidRPr="00300D22">
              <w:rPr>
                <w:rStyle w:val="rfdBold2"/>
                <w:rtl/>
              </w:rPr>
              <w:t xml:space="preserve"> وتجاوز عن أن يصحبه الشك</w:t>
            </w:r>
            <w:r w:rsidR="00EC5471" w:rsidRPr="00300D22">
              <w:rPr>
                <w:rStyle w:val="rfdBold2"/>
                <w:rtl/>
              </w:rPr>
              <w:t>ّ</w:t>
            </w:r>
            <w:r w:rsidR="00092E7C" w:rsidRPr="00300D22">
              <w:rPr>
                <w:rStyle w:val="rfdBold2"/>
                <w:rtl/>
              </w:rPr>
              <w:t xml:space="preserve"> والترديد</w:t>
            </w:r>
            <w:r w:rsidRPr="00300D22">
              <w:rPr>
                <w:rStyle w:val="rfdBold2"/>
                <w:rtl/>
              </w:rPr>
              <w:t>»</w:t>
            </w:r>
            <w:r w:rsidR="00095AA9">
              <w:rPr>
                <w:rStyle w:val="rfdBold2"/>
                <w:rtl/>
              </w:rPr>
              <w:t xml:space="preserve"> .</w:t>
            </w:r>
          </w:p>
        </w:tc>
      </w:tr>
    </w:tbl>
    <w:p w:rsidR="00AC6D18" w:rsidRDefault="00AC6D18" w:rsidP="00AC6D18">
      <w:pPr>
        <w:rPr>
          <w:rtl/>
        </w:rPr>
      </w:pPr>
      <w:r w:rsidRPr="00AC6D18">
        <w:rPr>
          <w:rtl/>
        </w:rPr>
        <w:t>قالها المؤر</w:t>
      </w:r>
      <w:r w:rsidR="00EC5471">
        <w:rPr>
          <w:rtl/>
        </w:rPr>
        <w:t>ّ</w:t>
      </w:r>
      <w:r w:rsidRPr="00AC6D18">
        <w:rPr>
          <w:rtl/>
        </w:rPr>
        <w:t>خ الشهير محم</w:t>
      </w:r>
      <w:r w:rsidR="00EC5471">
        <w:rPr>
          <w:rtl/>
        </w:rPr>
        <w:t>ّ</w:t>
      </w:r>
      <w:r w:rsidRPr="00AC6D18">
        <w:rPr>
          <w:rtl/>
        </w:rPr>
        <w:t xml:space="preserve">د بن خاوند شاه بن محمود </w:t>
      </w:r>
      <w:r w:rsidR="00773F9D">
        <w:rPr>
          <w:rtl/>
        </w:rPr>
        <w:t>(</w:t>
      </w:r>
      <w:r w:rsidR="00E1266F">
        <w:rPr>
          <w:rFonts w:hint="cs"/>
          <w:rtl/>
        </w:rPr>
        <w:t xml:space="preserve"> </w:t>
      </w:r>
      <w:r w:rsidRPr="00AC6D18">
        <w:rPr>
          <w:rtl/>
        </w:rPr>
        <w:t>ت 903 ه</w:t>
      </w:r>
      <w:r w:rsidR="00EC5471">
        <w:rPr>
          <w:rtl/>
        </w:rPr>
        <w:t>ـ</w:t>
      </w:r>
      <w:r w:rsidR="00E1266F">
        <w:rPr>
          <w:rFonts w:hint="cs"/>
          <w:rtl/>
        </w:rPr>
        <w:t xml:space="preserve"> </w:t>
      </w:r>
      <w:r w:rsidR="00773F9D">
        <w:rPr>
          <w:rtl/>
        </w:rPr>
        <w:t>)</w:t>
      </w:r>
      <w:r w:rsidRPr="00AC6D18">
        <w:rPr>
          <w:rtl/>
        </w:rPr>
        <w:t xml:space="preserve"> </w:t>
      </w:r>
      <w:r w:rsidRPr="00AC6D18">
        <w:rPr>
          <w:rStyle w:val="rfdFootnotenum"/>
          <w:rtl/>
        </w:rPr>
        <w:t>(43)</w:t>
      </w:r>
      <w:r w:rsidR="00095AA9">
        <w:rPr>
          <w:rtl/>
        </w:rPr>
        <w:t xml:space="preserve"> .</w:t>
      </w:r>
    </w:p>
    <w:p w:rsidR="00310407" w:rsidRPr="00AC6D18" w:rsidRDefault="00E1266F" w:rsidP="00E1266F">
      <w:pPr>
        <w:pStyle w:val="rfdCenter"/>
        <w:rPr>
          <w:rtl/>
        </w:rPr>
      </w:pPr>
      <w:r>
        <w:sym w:font="Wingdings 2" w:char="F0F5"/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="00C64862">
        <w:rPr>
          <w:rtl/>
        </w:rPr>
        <w:t xml:space="preserve"> </w:t>
      </w:r>
      <w:r>
        <w:sym w:font="Wingdings 2" w:char="F0F5"/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="00C64862">
        <w:rPr>
          <w:rtl/>
        </w:rPr>
        <w:t xml:space="preserve"> </w:t>
      </w:r>
      <w:r>
        <w:sym w:font="Wingdings 2" w:char="F0F5"/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918"/>
        <w:gridCol w:w="8267"/>
      </w:tblGrid>
      <w:tr w:rsidR="00310407" w:rsidTr="00300D22">
        <w:tc>
          <w:tcPr>
            <w:tcW w:w="500" w:type="pct"/>
            <w:shd w:val="clear" w:color="auto" w:fill="auto"/>
          </w:tcPr>
          <w:p w:rsidR="00310407" w:rsidRPr="00E1266F" w:rsidRDefault="00310407" w:rsidP="00E1266F">
            <w:pPr>
              <w:rPr>
                <w:rtl/>
              </w:rPr>
            </w:pPr>
          </w:p>
        </w:tc>
        <w:tc>
          <w:tcPr>
            <w:tcW w:w="4500" w:type="pct"/>
            <w:shd w:val="clear" w:color="auto" w:fill="auto"/>
          </w:tcPr>
          <w:p w:rsidR="00310407" w:rsidRPr="00300D22" w:rsidRDefault="00AB3A9F" w:rsidP="00092E7C">
            <w:pPr>
              <w:rPr>
                <w:rStyle w:val="rfdBold2"/>
                <w:rtl/>
              </w:rPr>
            </w:pPr>
            <w:r w:rsidRPr="00300D22">
              <w:rPr>
                <w:rStyle w:val="rfdBold2"/>
                <w:rtl/>
              </w:rPr>
              <w:t>«</w:t>
            </w:r>
            <w:r w:rsidR="00E1266F">
              <w:rPr>
                <w:rStyle w:val="rfdBold2"/>
                <w:rFonts w:hint="cs"/>
                <w:rtl/>
              </w:rPr>
              <w:t xml:space="preserve"> </w:t>
            </w:r>
            <w:r w:rsidR="00092E7C" w:rsidRPr="00300D22">
              <w:rPr>
                <w:rStyle w:val="rfdBold2"/>
                <w:rtl/>
              </w:rPr>
              <w:t>من المت</w:t>
            </w:r>
            <w:r w:rsidR="00EC5471" w:rsidRPr="00300D22">
              <w:rPr>
                <w:rStyle w:val="rfdBold2"/>
                <w:rtl/>
              </w:rPr>
              <w:t>ّ</w:t>
            </w:r>
            <w:r w:rsidR="00092E7C" w:rsidRPr="00300D22">
              <w:rPr>
                <w:rStyle w:val="rfdBold2"/>
                <w:rtl/>
              </w:rPr>
              <w:t>فق عليه أن</w:t>
            </w:r>
            <w:r w:rsidR="00EC5471" w:rsidRPr="00300D22">
              <w:rPr>
                <w:rStyle w:val="rfdBold2"/>
                <w:rtl/>
              </w:rPr>
              <w:t>َّ</w:t>
            </w:r>
            <w:r w:rsidR="00092E7C" w:rsidRPr="00300D22">
              <w:rPr>
                <w:rStyle w:val="rfdBold2"/>
                <w:rtl/>
              </w:rPr>
              <w:t xml:space="preserve"> غيره صلوات الله عليه لم يولد هناك</w:t>
            </w:r>
            <w:r w:rsidR="00E1266F">
              <w:rPr>
                <w:rStyle w:val="rfdBold2"/>
                <w:rFonts w:hint="cs"/>
                <w:rtl/>
              </w:rPr>
              <w:t xml:space="preserve"> </w:t>
            </w:r>
            <w:r w:rsidRPr="00300D22">
              <w:rPr>
                <w:rStyle w:val="rfdBold2"/>
                <w:rtl/>
              </w:rPr>
              <w:t>»</w:t>
            </w:r>
            <w:r w:rsidR="00095AA9">
              <w:rPr>
                <w:rStyle w:val="rfdBold2"/>
                <w:rtl/>
              </w:rPr>
              <w:t xml:space="preserve"> .</w:t>
            </w:r>
          </w:p>
        </w:tc>
      </w:tr>
    </w:tbl>
    <w:p w:rsidR="00AC6D18" w:rsidRPr="00AC6D18" w:rsidRDefault="00AC6D18" w:rsidP="00AC6D18">
      <w:pPr>
        <w:rPr>
          <w:rtl/>
        </w:rPr>
      </w:pPr>
      <w:r w:rsidRPr="00AC6D18">
        <w:rPr>
          <w:rtl/>
        </w:rPr>
        <w:t>قالها المؤر</w:t>
      </w:r>
      <w:r w:rsidR="00EC5471">
        <w:rPr>
          <w:rtl/>
        </w:rPr>
        <w:t>ّ</w:t>
      </w:r>
      <w:r w:rsidRPr="00AC6D18">
        <w:rPr>
          <w:rtl/>
        </w:rPr>
        <w:t>خ العالم زين العابدين الشيرواني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من علماء القرن الثاني عشر </w:t>
      </w:r>
      <w:r w:rsidRPr="00AC6D18">
        <w:rPr>
          <w:rStyle w:val="rfdFootnotenum"/>
          <w:rtl/>
        </w:rPr>
        <w:t>(44)</w:t>
      </w:r>
      <w:r w:rsidR="00095AA9">
        <w:rPr>
          <w:rtl/>
        </w:rPr>
        <w:t xml:space="preserve"> .</w:t>
      </w:r>
    </w:p>
    <w:p w:rsidR="00AC6D18" w:rsidRPr="00AC6D18" w:rsidRDefault="00E1266F" w:rsidP="00E1266F">
      <w:pPr>
        <w:pStyle w:val="rfdCenter"/>
        <w:rPr>
          <w:rtl/>
        </w:rPr>
      </w:pPr>
      <w:r>
        <w:sym w:font="Wingdings 2" w:char="F0F5"/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="00C64862">
        <w:rPr>
          <w:rtl/>
        </w:rPr>
        <w:t xml:space="preserve"> </w:t>
      </w:r>
      <w:r>
        <w:sym w:font="Wingdings 2" w:char="F0F5"/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="00C64862">
        <w:rPr>
          <w:rtl/>
        </w:rPr>
        <w:t xml:space="preserve"> </w:t>
      </w:r>
      <w:r>
        <w:sym w:font="Wingdings 2" w:char="F0F5"/>
      </w:r>
    </w:p>
    <w:p w:rsidR="00AC6D18" w:rsidRPr="00AC6D18" w:rsidRDefault="00AC6D18" w:rsidP="00EC5471">
      <w:pPr>
        <w:rPr>
          <w:rtl/>
        </w:rPr>
      </w:pPr>
      <w:r w:rsidRPr="00AC6D18">
        <w:rPr>
          <w:rtl/>
        </w:rPr>
        <w:t>أم</w:t>
      </w:r>
      <w:r w:rsidR="00EC5471">
        <w:rPr>
          <w:rtl/>
        </w:rPr>
        <w:t>ّ</w:t>
      </w:r>
      <w:r w:rsidRPr="00AC6D18">
        <w:rPr>
          <w:rtl/>
        </w:rPr>
        <w:t>ا الشعراء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وخاص</w:t>
      </w:r>
      <w:r w:rsidR="00EC5471">
        <w:rPr>
          <w:rtl/>
        </w:rPr>
        <w:t>ّ</w:t>
      </w:r>
      <w:r w:rsidRPr="00AC6D18">
        <w:rPr>
          <w:rtl/>
        </w:rPr>
        <w:t>ة العلماء منهم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فقد زي</w:t>
      </w:r>
      <w:r w:rsidR="00EC5471">
        <w:rPr>
          <w:rtl/>
        </w:rPr>
        <w:t>ّ</w:t>
      </w:r>
      <w:r w:rsidRPr="00AC6D18">
        <w:rPr>
          <w:rtl/>
        </w:rPr>
        <w:t>نوا شعرهم بقصائد في بيان فضائله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ومناقبه</w:t>
      </w:r>
      <w:r w:rsidR="00EC5471">
        <w:rPr>
          <w:rtl/>
        </w:rPr>
        <w:t xml:space="preserve"> عليه السلام</w:t>
      </w:r>
      <w:r w:rsidRPr="00AC6D18">
        <w:rPr>
          <w:rtl/>
        </w:rPr>
        <w:t xml:space="preserve"> المروي</w:t>
      </w:r>
      <w:r w:rsidR="00EC5471">
        <w:rPr>
          <w:rtl/>
        </w:rPr>
        <w:t>ّ</w:t>
      </w:r>
      <w:r w:rsidRPr="00AC6D18">
        <w:rPr>
          <w:rtl/>
        </w:rPr>
        <w:t>ة بالطرق الصحيحة المصح</w:t>
      </w:r>
      <w:r w:rsidR="00EC5471">
        <w:rPr>
          <w:rtl/>
        </w:rPr>
        <w:t>ّ</w:t>
      </w:r>
      <w:r w:rsidRPr="00AC6D18">
        <w:rPr>
          <w:rtl/>
        </w:rPr>
        <w:t>حة المتواترة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تخليدا</w:t>
      </w:r>
      <w:r w:rsidR="00EC5471">
        <w:rPr>
          <w:rtl/>
        </w:rPr>
        <w:t>ً</w:t>
      </w:r>
      <w:r w:rsidRPr="00AC6D18">
        <w:rPr>
          <w:rtl/>
        </w:rPr>
        <w:t xml:space="preserve"> لذكراه</w:t>
      </w:r>
      <w:r w:rsidR="007E0241">
        <w:rPr>
          <w:rtl/>
        </w:rPr>
        <w:t xml:space="preserve"> ،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وأداء</w:t>
      </w:r>
      <w:r w:rsidR="00EC5471">
        <w:rPr>
          <w:rtl/>
        </w:rPr>
        <w:t>ً</w:t>
      </w:r>
      <w:r w:rsidRPr="00AC6D18">
        <w:rPr>
          <w:rtl/>
        </w:rPr>
        <w:t xml:space="preserve"> لبعض حق</w:t>
      </w:r>
      <w:r w:rsidR="00EC5471">
        <w:rPr>
          <w:rtl/>
        </w:rPr>
        <w:t>ّ</w:t>
      </w:r>
      <w:r w:rsidRPr="00AC6D18">
        <w:rPr>
          <w:rtl/>
        </w:rPr>
        <w:t>ه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وأثبتوا فيها خصوصية ولادته في الكعبة المعظ</w:t>
      </w:r>
      <w:r w:rsidR="00EC5471">
        <w:rPr>
          <w:rtl/>
        </w:rPr>
        <w:t>ّ</w:t>
      </w:r>
      <w:r w:rsidRPr="00AC6D18">
        <w:rPr>
          <w:rtl/>
        </w:rPr>
        <w:t>مة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ومنهم</w:t>
      </w:r>
      <w:r w:rsidR="007E0241">
        <w:rPr>
          <w:rtl/>
        </w:rPr>
        <w:t xml:space="preserve"> :</w:t>
      </w:r>
    </w:p>
    <w:p w:rsidR="00AC6D18" w:rsidRPr="00AC6D18" w:rsidRDefault="00E1266F" w:rsidP="00AC6D18">
      <w:pPr>
        <w:pStyle w:val="rfdLine"/>
        <w:rPr>
          <w:rtl/>
        </w:rPr>
      </w:pPr>
      <w:r w:rsidRPr="00E1266F">
        <w:rPr>
          <w:rStyle w:val="rfdNormal0Char"/>
          <w:rtl/>
        </w:rPr>
        <w:br/>
      </w:r>
      <w:r w:rsidR="00AC6D18" w:rsidRPr="00AC6D18">
        <w:rPr>
          <w:rtl/>
        </w:rPr>
        <w:t>__________________</w:t>
      </w:r>
    </w:p>
    <w:p w:rsidR="00AC6D18" w:rsidRPr="00AC6D18" w:rsidRDefault="00AC6D18" w:rsidP="00AC6D18">
      <w:pPr>
        <w:pStyle w:val="rfdFootnote0"/>
        <w:rPr>
          <w:rtl/>
        </w:rPr>
      </w:pPr>
      <w:r>
        <w:rPr>
          <w:rtl/>
        </w:rPr>
        <w:t>(</w:t>
      </w:r>
      <w:r w:rsidRPr="00AC6D18">
        <w:rPr>
          <w:rtl/>
        </w:rPr>
        <w:t>41) وسيلة النجاة</w:t>
      </w:r>
      <w:r w:rsidR="007E0241">
        <w:rPr>
          <w:rtl/>
        </w:rPr>
        <w:t xml:space="preserve"> :</w:t>
      </w:r>
      <w:r w:rsidRPr="00AC6D18">
        <w:rPr>
          <w:rtl/>
        </w:rPr>
        <w:t xml:space="preserve"> 60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طبعة كلشن فيض</w:t>
      </w:r>
      <w:r w:rsidR="004803AF">
        <w:rPr>
          <w:rtl/>
        </w:rPr>
        <w:t xml:space="preserve"> ـ </w:t>
      </w:r>
      <w:r w:rsidRPr="00AC6D18">
        <w:rPr>
          <w:rtl/>
        </w:rPr>
        <w:t>لكهنو</w:t>
      </w:r>
      <w:r w:rsidR="00095AA9">
        <w:rPr>
          <w:rtl/>
        </w:rPr>
        <w:t xml:space="preserve"> .</w:t>
      </w:r>
    </w:p>
    <w:p w:rsidR="00AC6D18" w:rsidRPr="00092E7C" w:rsidRDefault="00AC6D18" w:rsidP="00092E7C">
      <w:pPr>
        <w:pStyle w:val="rfdFootnote0"/>
        <w:rPr>
          <w:rtl/>
        </w:rPr>
      </w:pPr>
      <w:r w:rsidRPr="00092E7C">
        <w:rPr>
          <w:rtl/>
        </w:rPr>
        <w:t>(</w:t>
      </w:r>
      <w:r w:rsidR="00092E7C">
        <w:rPr>
          <w:rtl/>
        </w:rPr>
        <w:t>42</w:t>
      </w:r>
      <w:r w:rsidRPr="00092E7C">
        <w:rPr>
          <w:rtl/>
        </w:rPr>
        <w:t>) تكريم المؤمنين بتقويم مناقب الخلفاء الراشدين</w:t>
      </w:r>
      <w:r w:rsidR="007E0241">
        <w:rPr>
          <w:rtl/>
        </w:rPr>
        <w:t xml:space="preserve"> :</w:t>
      </w:r>
      <w:r w:rsidRPr="00092E7C">
        <w:rPr>
          <w:rtl/>
        </w:rPr>
        <w:t xml:space="preserve"> 99</w:t>
      </w:r>
      <w:r w:rsidR="007E0241">
        <w:rPr>
          <w:rtl/>
        </w:rPr>
        <w:t xml:space="preserve"> ،</w:t>
      </w:r>
      <w:r w:rsidRPr="00092E7C">
        <w:rPr>
          <w:rtl/>
        </w:rPr>
        <w:t xml:space="preserve"> طبعة الهند سنة 1307 ه</w:t>
      </w:r>
      <w:r w:rsidR="00EC5471">
        <w:rPr>
          <w:rtl/>
        </w:rPr>
        <w:t>ـ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pStyle w:val="rfdFootnote0"/>
        <w:rPr>
          <w:rtl/>
        </w:rPr>
      </w:pPr>
      <w:r>
        <w:rPr>
          <w:rtl/>
        </w:rPr>
        <w:t>(</w:t>
      </w:r>
      <w:r w:rsidRPr="00AC6D18">
        <w:rPr>
          <w:rtl/>
        </w:rPr>
        <w:t>43) روضة الصفا في آداب زيارة المصطفى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الجز</w:t>
      </w:r>
      <w:r w:rsidR="00EC5471">
        <w:rPr>
          <w:rtl/>
        </w:rPr>
        <w:t>ء</w:t>
      </w:r>
      <w:r w:rsidRPr="00AC6D18">
        <w:rPr>
          <w:rtl/>
        </w:rPr>
        <w:t xml:space="preserve"> الثاني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pStyle w:val="rfdFootnote0"/>
        <w:rPr>
          <w:rtl/>
        </w:rPr>
      </w:pPr>
      <w:r>
        <w:rPr>
          <w:rtl/>
        </w:rPr>
        <w:t>(</w:t>
      </w:r>
      <w:r w:rsidRPr="00AC6D18">
        <w:rPr>
          <w:rtl/>
        </w:rPr>
        <w:t>44) بستان السياحة</w:t>
      </w:r>
      <w:r w:rsidR="007E0241">
        <w:rPr>
          <w:rtl/>
        </w:rPr>
        <w:t xml:space="preserve"> :</w:t>
      </w:r>
      <w:r w:rsidRPr="00AC6D18">
        <w:rPr>
          <w:rtl/>
        </w:rPr>
        <w:t xml:space="preserve"> 543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الطبعة الثانية</w:t>
      </w:r>
      <w:r w:rsidR="00095AA9">
        <w:rPr>
          <w:rtl/>
        </w:rPr>
        <w:t xml:space="preserve"> .</w:t>
      </w:r>
    </w:p>
    <w:p w:rsidR="006254CD" w:rsidRDefault="006254CD" w:rsidP="00AC6D18">
      <w:pPr>
        <w:rPr>
          <w:rtl/>
        </w:rPr>
        <w:sectPr w:rsidR="006254CD" w:rsidSect="00107863">
          <w:headerReference w:type="even" r:id="rId36"/>
          <w:headerReference w:type="default" r:id="rId37"/>
          <w:headerReference w:type="first" r:id="rId38"/>
          <w:type w:val="continuous"/>
          <w:pgSz w:w="11907" w:h="16840" w:code="9"/>
          <w:pgMar w:top="1247" w:right="1361" w:bottom="1247" w:left="1361" w:header="720" w:footer="720" w:gutter="0"/>
          <w:cols w:space="720"/>
          <w:titlePg/>
          <w:bidi/>
          <w:rtlGutter/>
          <w:docGrid w:linePitch="360"/>
        </w:sectPr>
      </w:pPr>
    </w:p>
    <w:p w:rsidR="00AC6D18" w:rsidRPr="00AC6D18" w:rsidRDefault="00AC6D18" w:rsidP="00AC6D18">
      <w:pPr>
        <w:rPr>
          <w:rtl/>
        </w:rPr>
      </w:pPr>
      <w:r>
        <w:rPr>
          <w:rtl/>
        </w:rPr>
        <w:lastRenderedPageBreak/>
        <w:br w:type="page"/>
      </w:r>
      <w:r w:rsidRPr="00AC6D18">
        <w:rPr>
          <w:rtl/>
        </w:rPr>
        <w:lastRenderedPageBreak/>
        <w:t>العالم الأديب أبو الحسن علاء الدين علي</w:t>
      </w:r>
      <w:r w:rsidR="00510F2B">
        <w:rPr>
          <w:rtl/>
        </w:rPr>
        <w:t>ّ</w:t>
      </w:r>
      <w:r w:rsidRPr="00AC6D18">
        <w:rPr>
          <w:rtl/>
        </w:rPr>
        <w:t xml:space="preserve"> بن الحسين الحل</w:t>
      </w:r>
      <w:r w:rsidR="00510F2B">
        <w:rPr>
          <w:rtl/>
        </w:rPr>
        <w:t>ّ</w:t>
      </w:r>
      <w:r w:rsidRPr="00AC6D18">
        <w:rPr>
          <w:rtl/>
        </w:rPr>
        <w:t>ي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من العلماء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الشعراء في القرن الثامن الهجري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يقول في قصيدة دالية طويلة</w:t>
      </w:r>
      <w:r w:rsidR="007E0241">
        <w:rPr>
          <w:rtl/>
        </w:rPr>
        <w:t xml:space="preserve"> :</w:t>
      </w:r>
    </w:p>
    <w:tbl>
      <w:tblPr>
        <w:bidiVisual/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24"/>
        <w:gridCol w:w="937"/>
        <w:gridCol w:w="4124"/>
      </w:tblGrid>
      <w:tr w:rsidR="00AC6D18" w:rsidRPr="00AC6D18" w:rsidTr="00E1266F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AC6D18" w:rsidRPr="00AC6D18" w:rsidRDefault="00AC6D18" w:rsidP="00AC6D18">
            <w:pPr>
              <w:pStyle w:val="rfdPoem"/>
              <w:rPr>
                <w:rtl/>
              </w:rPr>
            </w:pPr>
            <w:r w:rsidRPr="00AC6D18">
              <w:rPr>
                <w:rtl/>
              </w:rPr>
              <w:t>أم</w:t>
            </w:r>
            <w:r w:rsidR="00510F2B">
              <w:rPr>
                <w:rtl/>
              </w:rPr>
              <w:t>ْ</w:t>
            </w:r>
            <w:r w:rsidRPr="00AC6D18">
              <w:rPr>
                <w:rtl/>
              </w:rPr>
              <w:t xml:space="preserve"> هل ترى في العالمين بأسرهم</w:t>
            </w:r>
            <w:r w:rsidR="00375CD3" w:rsidRPr="0009749F">
              <w:rPr>
                <w:rStyle w:val="rfdPoemTiniCharChar"/>
                <w:rtl/>
              </w:rPr>
              <w:br/>
            </w:r>
            <w:r w:rsidRPr="0009749F">
              <w:rPr>
                <w:rStyle w:val="rfdPoemTiniChar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AC6D18" w:rsidRPr="00AC6D18" w:rsidRDefault="00AC6D18" w:rsidP="00AC6D18">
            <w:pPr>
              <w:pStyle w:val="rfdPoem"/>
            </w:pPr>
          </w:p>
        </w:tc>
        <w:tc>
          <w:tcPr>
            <w:tcW w:w="2250" w:type="pct"/>
            <w:vAlign w:val="center"/>
          </w:tcPr>
          <w:p w:rsidR="00AC6D18" w:rsidRPr="00AC6D18" w:rsidRDefault="00AC6D18" w:rsidP="00AC6D18">
            <w:pPr>
              <w:pStyle w:val="rfdPoem"/>
            </w:pPr>
            <w:r w:rsidRPr="00AC6D18">
              <w:rPr>
                <w:rtl/>
              </w:rPr>
              <w:t>ب</w:t>
            </w:r>
            <w:r w:rsidR="00510F2B">
              <w:rPr>
                <w:rtl/>
              </w:rPr>
              <w:t>َ</w:t>
            </w:r>
            <w:r w:rsidRPr="00AC6D18">
              <w:rPr>
                <w:rtl/>
              </w:rPr>
              <w:t>ش</w:t>
            </w:r>
            <w:r w:rsidR="00510F2B">
              <w:rPr>
                <w:rtl/>
              </w:rPr>
              <w:t>َ</w:t>
            </w:r>
            <w:r w:rsidRPr="00AC6D18">
              <w:rPr>
                <w:rtl/>
              </w:rPr>
              <w:t>را</w:t>
            </w:r>
            <w:r w:rsidR="00510F2B">
              <w:rPr>
                <w:rtl/>
              </w:rPr>
              <w:t>ً</w:t>
            </w:r>
            <w:r w:rsidRPr="00AC6D18">
              <w:rPr>
                <w:rtl/>
              </w:rPr>
              <w:t xml:space="preserve"> س</w:t>
            </w:r>
            <w:r w:rsidR="00510F2B">
              <w:rPr>
                <w:rtl/>
              </w:rPr>
              <w:t>ِ</w:t>
            </w:r>
            <w:r w:rsidRPr="00AC6D18">
              <w:rPr>
                <w:rtl/>
              </w:rPr>
              <w:t>واه ببيت</w:t>
            </w:r>
            <w:r w:rsidR="00510F2B">
              <w:rPr>
                <w:rtl/>
              </w:rPr>
              <w:t>ِ</w:t>
            </w:r>
            <w:r w:rsidRPr="00AC6D18">
              <w:rPr>
                <w:rtl/>
              </w:rPr>
              <w:t xml:space="preserve"> مك</w:t>
            </w:r>
            <w:r w:rsidR="00510F2B">
              <w:rPr>
                <w:rtl/>
              </w:rPr>
              <w:t>ّ</w:t>
            </w:r>
            <w:r w:rsidRPr="00AC6D18">
              <w:rPr>
                <w:rtl/>
              </w:rPr>
              <w:t>ة ي</w:t>
            </w:r>
            <w:r w:rsidR="00510F2B">
              <w:rPr>
                <w:rtl/>
              </w:rPr>
              <w:t>ُ</w:t>
            </w:r>
            <w:r w:rsidRPr="00AC6D18">
              <w:rPr>
                <w:rtl/>
              </w:rPr>
              <w:t>ول</w:t>
            </w:r>
            <w:r w:rsidR="00510F2B">
              <w:rPr>
                <w:rtl/>
              </w:rPr>
              <w:t>َ</w:t>
            </w:r>
            <w:r w:rsidRPr="00AC6D18">
              <w:rPr>
                <w:rtl/>
              </w:rPr>
              <w:t>د</w:t>
            </w:r>
            <w:r w:rsidR="00510F2B">
              <w:rPr>
                <w:rtl/>
              </w:rPr>
              <w:t>ُ</w:t>
            </w:r>
            <w:r w:rsidR="00E1266F">
              <w:rPr>
                <w:rFonts w:hint="cs"/>
                <w:rtl/>
              </w:rPr>
              <w:t xml:space="preserve"> </w:t>
            </w:r>
            <w:r w:rsidR="00773F9D">
              <w:rPr>
                <w:rtl/>
              </w:rPr>
              <w:t>؟</w:t>
            </w:r>
            <w:r w:rsidR="00375CD3" w:rsidRPr="0009749F">
              <w:rPr>
                <w:rStyle w:val="rfdPoemTiniCharChar"/>
                <w:rtl/>
              </w:rPr>
              <w:br/>
            </w:r>
            <w:r w:rsidRPr="0009749F">
              <w:rPr>
                <w:rStyle w:val="rfdPoemTiniCharChar"/>
                <w:rtl/>
              </w:rPr>
              <w:t> </w:t>
            </w:r>
          </w:p>
        </w:tc>
      </w:tr>
      <w:tr w:rsidR="00AC6D18" w:rsidRPr="00AC6D18" w:rsidTr="00E1266F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AC6D18" w:rsidRPr="00AC6D18" w:rsidRDefault="00AC6D18" w:rsidP="00AC6D18">
            <w:pPr>
              <w:pStyle w:val="rfdPoem"/>
            </w:pPr>
            <w:r w:rsidRPr="00AC6D18">
              <w:rPr>
                <w:rtl/>
              </w:rPr>
              <w:t>في ليلة</w:t>
            </w:r>
            <w:r w:rsidR="00510F2B">
              <w:rPr>
                <w:rtl/>
              </w:rPr>
              <w:t>ٍ</w:t>
            </w:r>
            <w:r w:rsidRPr="00AC6D18">
              <w:rPr>
                <w:rtl/>
              </w:rPr>
              <w:t xml:space="preserve"> جبريل جاء</w:t>
            </w:r>
            <w:r w:rsidR="00510F2B">
              <w:rPr>
                <w:rtl/>
              </w:rPr>
              <w:t>َ</w:t>
            </w:r>
            <w:r w:rsidRPr="00AC6D18">
              <w:rPr>
                <w:rtl/>
              </w:rPr>
              <w:t xml:space="preserve"> بها م</w:t>
            </w:r>
            <w:r w:rsidR="00510F2B">
              <w:rPr>
                <w:rtl/>
              </w:rPr>
              <w:t>َ</w:t>
            </w:r>
            <w:r w:rsidRPr="00AC6D18">
              <w:rPr>
                <w:rtl/>
              </w:rPr>
              <w:t>ع</w:t>
            </w:r>
            <w:r w:rsidR="00375CD3" w:rsidRPr="0009749F">
              <w:rPr>
                <w:rStyle w:val="rfdPoemTiniCharChar"/>
                <w:rtl/>
              </w:rPr>
              <w:br/>
            </w:r>
            <w:r w:rsidRPr="0009749F">
              <w:rPr>
                <w:rStyle w:val="rfdPoemTiniChar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AC6D18" w:rsidRPr="00AC6D18" w:rsidRDefault="00AC6D18" w:rsidP="00AC6D18">
            <w:pPr>
              <w:pStyle w:val="rfdPoem"/>
            </w:pPr>
          </w:p>
        </w:tc>
        <w:tc>
          <w:tcPr>
            <w:tcW w:w="2250" w:type="pct"/>
            <w:vAlign w:val="center"/>
          </w:tcPr>
          <w:p w:rsidR="00AC6D18" w:rsidRPr="00AC6D18" w:rsidRDefault="00AC6D18" w:rsidP="00AC6D18">
            <w:pPr>
              <w:pStyle w:val="rfdPoem"/>
            </w:pPr>
            <w:r w:rsidRPr="00AC6D18">
              <w:rPr>
                <w:rtl/>
              </w:rPr>
              <w:t>الملأ المقد</w:t>
            </w:r>
            <w:r w:rsidR="00510F2B">
              <w:rPr>
                <w:rtl/>
              </w:rPr>
              <w:t>َّ</w:t>
            </w:r>
            <w:r w:rsidRPr="00AC6D18">
              <w:rPr>
                <w:rtl/>
              </w:rPr>
              <w:t>س</w:t>
            </w:r>
            <w:r w:rsidR="00510F2B">
              <w:rPr>
                <w:rtl/>
              </w:rPr>
              <w:t>ِ</w:t>
            </w:r>
            <w:r w:rsidRPr="00AC6D18">
              <w:rPr>
                <w:rtl/>
              </w:rPr>
              <w:t xml:space="preserve"> ح</w:t>
            </w:r>
            <w:r w:rsidR="00510F2B">
              <w:rPr>
                <w:rtl/>
              </w:rPr>
              <w:t>َ</w:t>
            </w:r>
            <w:r w:rsidRPr="00AC6D18">
              <w:rPr>
                <w:rtl/>
              </w:rPr>
              <w:t>ول</w:t>
            </w:r>
            <w:r w:rsidR="00510F2B">
              <w:rPr>
                <w:rtl/>
              </w:rPr>
              <w:t>َ</w:t>
            </w:r>
            <w:r w:rsidRPr="00AC6D18">
              <w:rPr>
                <w:rtl/>
              </w:rPr>
              <w:t>ه</w:t>
            </w:r>
            <w:r w:rsidR="00510F2B">
              <w:rPr>
                <w:rtl/>
              </w:rPr>
              <w:t>ُ</w:t>
            </w:r>
            <w:r w:rsidRPr="00AC6D18">
              <w:rPr>
                <w:rtl/>
              </w:rPr>
              <w:t xml:space="preserve"> ي</w:t>
            </w:r>
            <w:r w:rsidR="00510F2B">
              <w:rPr>
                <w:rtl/>
              </w:rPr>
              <w:t>َ</w:t>
            </w:r>
            <w:r w:rsidRPr="00AC6D18">
              <w:rPr>
                <w:rtl/>
              </w:rPr>
              <w:t>ت</w:t>
            </w:r>
            <w:r w:rsidR="00510F2B">
              <w:rPr>
                <w:rtl/>
              </w:rPr>
              <w:t>َ</w:t>
            </w:r>
            <w:r w:rsidRPr="00AC6D18">
              <w:rPr>
                <w:rtl/>
              </w:rPr>
              <w:t>ع</w:t>
            </w:r>
            <w:r w:rsidR="00510F2B">
              <w:rPr>
                <w:rtl/>
              </w:rPr>
              <w:t>َ</w:t>
            </w:r>
            <w:r w:rsidRPr="00AC6D18">
              <w:rPr>
                <w:rtl/>
              </w:rPr>
              <w:t>ب</w:t>
            </w:r>
            <w:r w:rsidR="00510F2B">
              <w:rPr>
                <w:rtl/>
              </w:rPr>
              <w:t>َّ</w:t>
            </w:r>
            <w:r w:rsidRPr="00AC6D18">
              <w:rPr>
                <w:rtl/>
              </w:rPr>
              <w:t>د</w:t>
            </w:r>
            <w:r w:rsidR="00510F2B">
              <w:rPr>
                <w:rtl/>
              </w:rPr>
              <w:t>ُ</w:t>
            </w:r>
            <w:r w:rsidR="00375CD3" w:rsidRPr="0009749F">
              <w:rPr>
                <w:rStyle w:val="rfdPoemTiniCharChar"/>
                <w:rtl/>
              </w:rPr>
              <w:br/>
            </w:r>
            <w:r w:rsidRPr="0009749F">
              <w:rPr>
                <w:rStyle w:val="rfdPoemTiniCharChar"/>
                <w:rtl/>
              </w:rPr>
              <w:t> </w:t>
            </w:r>
          </w:p>
        </w:tc>
      </w:tr>
      <w:tr w:rsidR="00AC6D18" w:rsidRPr="00AC6D18" w:rsidTr="00E1266F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AC6D18" w:rsidRPr="00AC6D18" w:rsidRDefault="00AC6D18" w:rsidP="00AC6D18">
            <w:pPr>
              <w:pStyle w:val="rfdPoem"/>
            </w:pPr>
            <w:r w:rsidRPr="00AC6D18">
              <w:rPr>
                <w:rtl/>
              </w:rPr>
              <w:t>فلقد</w:t>
            </w:r>
            <w:r w:rsidR="00510F2B">
              <w:rPr>
                <w:rtl/>
              </w:rPr>
              <w:t>ْ</w:t>
            </w:r>
            <w:r w:rsidRPr="00AC6D18">
              <w:rPr>
                <w:rtl/>
              </w:rPr>
              <w:t xml:space="preserve"> س</w:t>
            </w:r>
            <w:r w:rsidR="00510F2B">
              <w:rPr>
                <w:rtl/>
              </w:rPr>
              <w:t>َ</w:t>
            </w:r>
            <w:r w:rsidRPr="00AC6D18">
              <w:rPr>
                <w:rtl/>
              </w:rPr>
              <w:t>م</w:t>
            </w:r>
            <w:r w:rsidR="00510F2B">
              <w:rPr>
                <w:rtl/>
              </w:rPr>
              <w:t>َ</w:t>
            </w:r>
            <w:r w:rsidRPr="00AC6D18">
              <w:rPr>
                <w:rtl/>
              </w:rPr>
              <w:t>ا مجدا</w:t>
            </w:r>
            <w:r w:rsidR="00510F2B">
              <w:rPr>
                <w:rtl/>
              </w:rPr>
              <w:t>ً</w:t>
            </w:r>
            <w:r w:rsidRPr="00AC6D18">
              <w:rPr>
                <w:rtl/>
              </w:rPr>
              <w:t xml:space="preserve"> علي</w:t>
            </w:r>
            <w:r w:rsidR="00510F2B">
              <w:rPr>
                <w:rtl/>
              </w:rPr>
              <w:t>ٌّ</w:t>
            </w:r>
            <w:r w:rsidRPr="00AC6D18">
              <w:rPr>
                <w:rtl/>
              </w:rPr>
              <w:t xml:space="preserve"> كما ع</w:t>
            </w:r>
            <w:r w:rsidR="00510F2B">
              <w:rPr>
                <w:rtl/>
              </w:rPr>
              <w:t>َ</w:t>
            </w:r>
            <w:r w:rsidRPr="00AC6D18">
              <w:rPr>
                <w:rtl/>
              </w:rPr>
              <w:t>لا</w:t>
            </w:r>
            <w:r w:rsidR="00375CD3" w:rsidRPr="0009749F">
              <w:rPr>
                <w:rStyle w:val="rfdPoemTiniCharChar"/>
                <w:rtl/>
              </w:rPr>
              <w:br/>
            </w:r>
            <w:r w:rsidRPr="0009749F">
              <w:rPr>
                <w:rStyle w:val="rfdPoemTiniChar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AC6D18" w:rsidRPr="00AC6D18" w:rsidRDefault="00AC6D18" w:rsidP="00AC6D18">
            <w:pPr>
              <w:pStyle w:val="rfdPoem"/>
            </w:pPr>
          </w:p>
        </w:tc>
        <w:tc>
          <w:tcPr>
            <w:tcW w:w="2250" w:type="pct"/>
            <w:vAlign w:val="center"/>
          </w:tcPr>
          <w:p w:rsidR="00AC6D18" w:rsidRPr="00AC6D18" w:rsidRDefault="00AC6D18" w:rsidP="00AC6D18">
            <w:pPr>
              <w:pStyle w:val="rfdPoem"/>
            </w:pPr>
            <w:r w:rsidRPr="00AC6D18">
              <w:rPr>
                <w:rtl/>
              </w:rPr>
              <w:t>ش</w:t>
            </w:r>
            <w:r w:rsidR="00510F2B">
              <w:rPr>
                <w:rtl/>
              </w:rPr>
              <w:t>َ</w:t>
            </w:r>
            <w:r w:rsidRPr="00AC6D18">
              <w:rPr>
                <w:rtl/>
              </w:rPr>
              <w:t>ر</w:t>
            </w:r>
            <w:r w:rsidR="00510F2B">
              <w:rPr>
                <w:rtl/>
              </w:rPr>
              <w:t>َ</w:t>
            </w:r>
            <w:r w:rsidRPr="00AC6D18">
              <w:rPr>
                <w:rtl/>
              </w:rPr>
              <w:t>فا</w:t>
            </w:r>
            <w:r w:rsidR="00510F2B">
              <w:rPr>
                <w:rtl/>
              </w:rPr>
              <w:t>ً</w:t>
            </w:r>
            <w:r w:rsidRPr="00AC6D18">
              <w:rPr>
                <w:rtl/>
              </w:rPr>
              <w:t xml:space="preserve"> به دون</w:t>
            </w:r>
            <w:r w:rsidR="00510F2B">
              <w:rPr>
                <w:rtl/>
              </w:rPr>
              <w:t>َ</w:t>
            </w:r>
            <w:r w:rsidRPr="00AC6D18">
              <w:rPr>
                <w:rtl/>
              </w:rPr>
              <w:t xml:space="preserve"> البقاع المس</w:t>
            </w:r>
            <w:r w:rsidR="00510F2B">
              <w:rPr>
                <w:rtl/>
              </w:rPr>
              <w:t>ْ</w:t>
            </w:r>
            <w:r w:rsidRPr="00AC6D18">
              <w:rPr>
                <w:rtl/>
              </w:rPr>
              <w:t>ج</w:t>
            </w:r>
            <w:r w:rsidR="00510F2B">
              <w:rPr>
                <w:rtl/>
              </w:rPr>
              <w:t>ِ</w:t>
            </w:r>
            <w:r w:rsidRPr="00AC6D18">
              <w:rPr>
                <w:rtl/>
              </w:rPr>
              <w:t>د</w:t>
            </w:r>
            <w:r w:rsidR="00510F2B">
              <w:rPr>
                <w:rtl/>
              </w:rPr>
              <w:t>ُ</w:t>
            </w:r>
            <w:r w:rsidRPr="00AC6D18">
              <w:rPr>
                <w:rtl/>
              </w:rPr>
              <w:t xml:space="preserve"> </w:t>
            </w:r>
            <w:r w:rsidRPr="00AC6D18">
              <w:rPr>
                <w:rStyle w:val="rfdFootnotenum"/>
                <w:rtl/>
              </w:rPr>
              <w:t>(45)</w:t>
            </w:r>
            <w:r w:rsidR="00375CD3" w:rsidRPr="0009749F">
              <w:rPr>
                <w:rStyle w:val="rfdPoemTiniCharChar"/>
                <w:rtl/>
              </w:rPr>
              <w:br/>
            </w:r>
            <w:r w:rsidRPr="0009749F">
              <w:rPr>
                <w:rStyle w:val="rfdPoemTiniCharChar"/>
                <w:rtl/>
              </w:rPr>
              <w:t> </w:t>
            </w:r>
          </w:p>
        </w:tc>
      </w:tr>
    </w:tbl>
    <w:p w:rsidR="00AC6D18" w:rsidRPr="00AC6D18" w:rsidRDefault="00AC6D18" w:rsidP="00AC6D18">
      <w:pPr>
        <w:rPr>
          <w:rtl/>
        </w:rPr>
      </w:pPr>
      <w:r w:rsidRPr="00092E7C">
        <w:rPr>
          <w:rStyle w:val="rfdBold2"/>
          <w:rtl/>
        </w:rPr>
        <w:t>ومنهم</w:t>
      </w:r>
      <w:r w:rsidRPr="00AC6D18">
        <w:rPr>
          <w:rtl/>
        </w:rPr>
        <w:t xml:space="preserve"> العالم المتكل</w:t>
      </w:r>
      <w:r w:rsidR="00510F2B">
        <w:rPr>
          <w:rtl/>
        </w:rPr>
        <w:t>ِّ</w:t>
      </w:r>
      <w:r w:rsidRPr="00AC6D18">
        <w:rPr>
          <w:rtl/>
        </w:rPr>
        <w:t>م المحد</w:t>
      </w:r>
      <w:r w:rsidR="00510F2B">
        <w:rPr>
          <w:rtl/>
        </w:rPr>
        <w:t>ِّ</w:t>
      </w:r>
      <w:r w:rsidRPr="00AC6D18">
        <w:rPr>
          <w:rtl/>
        </w:rPr>
        <w:t>ث الفقيه المولى محم</w:t>
      </w:r>
      <w:r w:rsidR="00510F2B">
        <w:rPr>
          <w:rtl/>
        </w:rPr>
        <w:t>ّ</w:t>
      </w:r>
      <w:r w:rsidRPr="00AC6D18">
        <w:rPr>
          <w:rtl/>
        </w:rPr>
        <w:t>د طاهر بن محم</w:t>
      </w:r>
      <w:r w:rsidR="00510F2B">
        <w:rPr>
          <w:rtl/>
        </w:rPr>
        <w:t>ّ</w:t>
      </w:r>
      <w:r w:rsidRPr="00AC6D18">
        <w:rPr>
          <w:rtl/>
        </w:rPr>
        <w:t>د حسين القمي</w:t>
      </w:r>
      <w:r w:rsidR="00510F2B">
        <w:rPr>
          <w:rtl/>
        </w:rPr>
        <w:t>ّ</w:t>
      </w:r>
      <w:r w:rsidR="007E0241">
        <w:rPr>
          <w:rtl/>
        </w:rPr>
        <w:t xml:space="preserve"> ،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صاحب المؤل</w:t>
      </w:r>
      <w:r w:rsidR="00510F2B">
        <w:rPr>
          <w:rtl/>
        </w:rPr>
        <w:t>ّ</w:t>
      </w:r>
      <w:r w:rsidRPr="00AC6D18">
        <w:rPr>
          <w:rtl/>
        </w:rPr>
        <w:t>فات القي</w:t>
      </w:r>
      <w:r w:rsidR="00510F2B">
        <w:rPr>
          <w:rtl/>
        </w:rPr>
        <w:t>ّ</w:t>
      </w:r>
      <w:r w:rsidRPr="00AC6D18">
        <w:rPr>
          <w:rtl/>
        </w:rPr>
        <w:t>مة النافعة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المتوف</w:t>
      </w:r>
      <w:r w:rsidR="00510F2B">
        <w:rPr>
          <w:rtl/>
        </w:rPr>
        <w:t>ّ</w:t>
      </w:r>
      <w:r w:rsidRPr="00AC6D18">
        <w:rPr>
          <w:rtl/>
        </w:rPr>
        <w:t>ى سنة 1098 ه</w:t>
      </w:r>
      <w:r w:rsidR="00510F2B">
        <w:rPr>
          <w:rtl/>
        </w:rPr>
        <w:t>ـ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في لامي</w:t>
      </w:r>
      <w:r w:rsidR="00510F2B">
        <w:rPr>
          <w:rtl/>
        </w:rPr>
        <w:t>ّ</w:t>
      </w:r>
      <w:r w:rsidRPr="00AC6D18">
        <w:rPr>
          <w:rtl/>
        </w:rPr>
        <w:t>ته البديعة التي مطلعها</w:t>
      </w:r>
      <w:r w:rsidR="007E0241">
        <w:rPr>
          <w:rtl/>
        </w:rPr>
        <w:t xml:space="preserve"> :</w:t>
      </w:r>
    </w:p>
    <w:tbl>
      <w:tblPr>
        <w:bidiVisual/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24"/>
        <w:gridCol w:w="937"/>
        <w:gridCol w:w="4124"/>
      </w:tblGrid>
      <w:tr w:rsidR="00AC6D18" w:rsidRPr="00AC6D18" w:rsidTr="00E1266F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AC6D18" w:rsidRPr="00AC6D18" w:rsidRDefault="00AC6D18" w:rsidP="00AC6D18">
            <w:pPr>
              <w:pStyle w:val="rfdPoem"/>
              <w:rPr>
                <w:rtl/>
              </w:rPr>
            </w:pPr>
            <w:r w:rsidRPr="00AC6D18">
              <w:rPr>
                <w:rtl/>
              </w:rPr>
              <w:t>س</w:t>
            </w:r>
            <w:r w:rsidR="00510F2B">
              <w:rPr>
                <w:rtl/>
              </w:rPr>
              <w:t>َ</w:t>
            </w:r>
            <w:r w:rsidRPr="00AC6D18">
              <w:rPr>
                <w:rtl/>
              </w:rPr>
              <w:t>ل</w:t>
            </w:r>
            <w:r w:rsidR="00510F2B">
              <w:rPr>
                <w:rtl/>
              </w:rPr>
              <w:t>َ</w:t>
            </w:r>
            <w:r w:rsidRPr="00AC6D18">
              <w:rPr>
                <w:rtl/>
              </w:rPr>
              <w:t>ام</w:t>
            </w:r>
            <w:r w:rsidR="00510F2B">
              <w:rPr>
                <w:rtl/>
              </w:rPr>
              <w:t>َ</w:t>
            </w:r>
            <w:r w:rsidRPr="00AC6D18">
              <w:rPr>
                <w:rtl/>
              </w:rPr>
              <w:t>ة</w:t>
            </w:r>
            <w:r w:rsidR="00510F2B">
              <w:rPr>
                <w:rtl/>
              </w:rPr>
              <w:t>ُ</w:t>
            </w:r>
            <w:r w:rsidRPr="00AC6D18">
              <w:rPr>
                <w:rtl/>
              </w:rPr>
              <w:t xml:space="preserve"> الق</w:t>
            </w:r>
            <w:r w:rsidR="00510F2B">
              <w:rPr>
                <w:rtl/>
              </w:rPr>
              <w:t>َ</w:t>
            </w:r>
            <w:r w:rsidRPr="00AC6D18">
              <w:rPr>
                <w:rtl/>
              </w:rPr>
              <w:t>ل</w:t>
            </w:r>
            <w:r w:rsidR="00510F2B">
              <w:rPr>
                <w:rtl/>
              </w:rPr>
              <w:t>ْ</w:t>
            </w:r>
            <w:r w:rsidRPr="00AC6D18">
              <w:rPr>
                <w:rtl/>
              </w:rPr>
              <w:t>ب</w:t>
            </w:r>
            <w:r w:rsidR="00510F2B">
              <w:rPr>
                <w:rtl/>
              </w:rPr>
              <w:t>ِ</w:t>
            </w:r>
            <w:r w:rsidRPr="00AC6D18">
              <w:rPr>
                <w:rtl/>
              </w:rPr>
              <w:t xml:space="preserve"> ن</w:t>
            </w:r>
            <w:r w:rsidR="00510F2B">
              <w:rPr>
                <w:rtl/>
              </w:rPr>
              <w:t>َ</w:t>
            </w:r>
            <w:r w:rsidRPr="00AC6D18">
              <w:rPr>
                <w:rtl/>
              </w:rPr>
              <w:t>ح</w:t>
            </w:r>
            <w:r w:rsidR="00510F2B">
              <w:rPr>
                <w:rtl/>
              </w:rPr>
              <w:t>َّ</w:t>
            </w:r>
            <w:r w:rsidRPr="00AC6D18">
              <w:rPr>
                <w:rtl/>
              </w:rPr>
              <w:t>ت</w:t>
            </w:r>
            <w:r w:rsidR="00510F2B">
              <w:rPr>
                <w:rtl/>
              </w:rPr>
              <w:t>ْ</w:t>
            </w:r>
            <w:r w:rsidRPr="00AC6D18">
              <w:rPr>
                <w:rtl/>
              </w:rPr>
              <w:t>ن</w:t>
            </w:r>
            <w:r w:rsidR="00510F2B">
              <w:rPr>
                <w:rtl/>
              </w:rPr>
              <w:t>ِ</w:t>
            </w:r>
            <w:r w:rsidRPr="00AC6D18">
              <w:rPr>
                <w:rtl/>
              </w:rPr>
              <w:t>ي ع</w:t>
            </w:r>
            <w:r w:rsidR="00510F2B">
              <w:rPr>
                <w:rtl/>
              </w:rPr>
              <w:t>َ</w:t>
            </w:r>
            <w:r w:rsidRPr="00AC6D18">
              <w:rPr>
                <w:rtl/>
              </w:rPr>
              <w:t>ن الز</w:t>
            </w:r>
            <w:r w:rsidR="00510F2B">
              <w:rPr>
                <w:rtl/>
              </w:rPr>
              <w:t>َّ</w:t>
            </w:r>
            <w:r w:rsidRPr="00AC6D18">
              <w:rPr>
                <w:rtl/>
              </w:rPr>
              <w:t>ل</w:t>
            </w:r>
            <w:r w:rsidR="00510F2B">
              <w:rPr>
                <w:rtl/>
              </w:rPr>
              <w:t>َ</w:t>
            </w:r>
            <w:r w:rsidRPr="00AC6D18">
              <w:rPr>
                <w:rtl/>
              </w:rPr>
              <w:t>ل</w:t>
            </w:r>
            <w:r w:rsidR="00510F2B">
              <w:rPr>
                <w:rtl/>
              </w:rPr>
              <w:t>ِ</w:t>
            </w:r>
            <w:r w:rsidR="00375CD3" w:rsidRPr="0009749F">
              <w:rPr>
                <w:rStyle w:val="rfdPoemTiniCharChar"/>
                <w:rtl/>
              </w:rPr>
              <w:br/>
            </w:r>
            <w:r w:rsidRPr="0009749F">
              <w:rPr>
                <w:rStyle w:val="rfdPoemTiniChar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AC6D18" w:rsidRPr="00AC6D18" w:rsidRDefault="00AC6D18" w:rsidP="00AC6D18">
            <w:pPr>
              <w:pStyle w:val="rfdPoem"/>
            </w:pPr>
          </w:p>
        </w:tc>
        <w:tc>
          <w:tcPr>
            <w:tcW w:w="2250" w:type="pct"/>
            <w:vAlign w:val="center"/>
          </w:tcPr>
          <w:p w:rsidR="00AC6D18" w:rsidRPr="00AC6D18" w:rsidRDefault="00AC6D18" w:rsidP="00AC6D18">
            <w:pPr>
              <w:pStyle w:val="rfdPoem"/>
            </w:pPr>
            <w:r w:rsidRPr="00AC6D18">
              <w:rPr>
                <w:rtl/>
              </w:rPr>
              <w:t>وش</w:t>
            </w:r>
            <w:r w:rsidR="00510F2B">
              <w:rPr>
                <w:rtl/>
              </w:rPr>
              <w:t>ُ</w:t>
            </w:r>
            <w:r w:rsidRPr="00AC6D18">
              <w:rPr>
                <w:rtl/>
              </w:rPr>
              <w:t>ع</w:t>
            </w:r>
            <w:r w:rsidR="00510F2B">
              <w:rPr>
                <w:rtl/>
              </w:rPr>
              <w:t>ْ</w:t>
            </w:r>
            <w:r w:rsidRPr="00AC6D18">
              <w:rPr>
                <w:rtl/>
              </w:rPr>
              <w:t>ل</w:t>
            </w:r>
            <w:r w:rsidR="00510F2B">
              <w:rPr>
                <w:rtl/>
              </w:rPr>
              <w:t>َ</w:t>
            </w:r>
            <w:r w:rsidRPr="00AC6D18">
              <w:rPr>
                <w:rtl/>
              </w:rPr>
              <w:t>ة</w:t>
            </w:r>
            <w:r w:rsidR="00510F2B">
              <w:rPr>
                <w:rtl/>
              </w:rPr>
              <w:t>ُ</w:t>
            </w:r>
            <w:r w:rsidRPr="00AC6D18">
              <w:rPr>
                <w:rtl/>
              </w:rPr>
              <w:t xml:space="preserve"> الع</w:t>
            </w:r>
            <w:r w:rsidR="00510F2B">
              <w:rPr>
                <w:rtl/>
              </w:rPr>
              <w:t>ِ</w:t>
            </w:r>
            <w:r w:rsidRPr="00AC6D18">
              <w:rPr>
                <w:rtl/>
              </w:rPr>
              <w:t>لم</w:t>
            </w:r>
            <w:r w:rsidR="00510F2B">
              <w:rPr>
                <w:rtl/>
              </w:rPr>
              <w:t>ِ</w:t>
            </w:r>
            <w:r w:rsidRPr="00AC6D18">
              <w:rPr>
                <w:rtl/>
              </w:rPr>
              <w:t xml:space="preserve"> د</w:t>
            </w:r>
            <w:r w:rsidR="00510F2B">
              <w:rPr>
                <w:rtl/>
              </w:rPr>
              <w:t>َ</w:t>
            </w:r>
            <w:r w:rsidRPr="00AC6D18">
              <w:rPr>
                <w:rtl/>
              </w:rPr>
              <w:t>ل</w:t>
            </w:r>
            <w:r w:rsidR="00510F2B">
              <w:rPr>
                <w:rtl/>
              </w:rPr>
              <w:t>َّ</w:t>
            </w:r>
            <w:r w:rsidRPr="00AC6D18">
              <w:rPr>
                <w:rtl/>
              </w:rPr>
              <w:t>تني ع</w:t>
            </w:r>
            <w:r w:rsidR="00510F2B">
              <w:rPr>
                <w:rtl/>
              </w:rPr>
              <w:t>َ</w:t>
            </w:r>
            <w:r w:rsidRPr="00AC6D18">
              <w:rPr>
                <w:rtl/>
              </w:rPr>
              <w:t>لى الع</w:t>
            </w:r>
            <w:r w:rsidR="00510F2B">
              <w:rPr>
                <w:rtl/>
              </w:rPr>
              <w:t>َ</w:t>
            </w:r>
            <w:r w:rsidRPr="00AC6D18">
              <w:rPr>
                <w:rtl/>
              </w:rPr>
              <w:t>م</w:t>
            </w:r>
            <w:r w:rsidR="00510F2B">
              <w:rPr>
                <w:rtl/>
              </w:rPr>
              <w:t>َ</w:t>
            </w:r>
            <w:r w:rsidRPr="00AC6D18">
              <w:rPr>
                <w:rtl/>
              </w:rPr>
              <w:t>ل</w:t>
            </w:r>
            <w:r w:rsidR="00510F2B">
              <w:rPr>
                <w:rtl/>
              </w:rPr>
              <w:t>ِ</w:t>
            </w:r>
            <w:r w:rsidR="00375CD3" w:rsidRPr="0009749F">
              <w:rPr>
                <w:rStyle w:val="rfdPoemTiniCharChar"/>
                <w:rtl/>
              </w:rPr>
              <w:br/>
            </w:r>
            <w:r w:rsidRPr="0009749F">
              <w:rPr>
                <w:rStyle w:val="rfdPoemTiniCharChar"/>
                <w:rtl/>
              </w:rPr>
              <w:t> </w:t>
            </w:r>
          </w:p>
        </w:tc>
      </w:tr>
    </w:tbl>
    <w:p w:rsidR="00AC6D18" w:rsidRPr="00AC6D18" w:rsidRDefault="00AC6D18" w:rsidP="00AC6D18">
      <w:pPr>
        <w:rPr>
          <w:rtl/>
        </w:rPr>
      </w:pPr>
      <w:r w:rsidRPr="00AC6D18">
        <w:rPr>
          <w:rtl/>
        </w:rPr>
        <w:t>إلى أن يقول</w:t>
      </w:r>
      <w:r w:rsidR="007E0241">
        <w:rPr>
          <w:rtl/>
        </w:rPr>
        <w:t xml:space="preserve"> :</w:t>
      </w:r>
    </w:p>
    <w:tbl>
      <w:tblPr>
        <w:bidiVisual/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24"/>
        <w:gridCol w:w="937"/>
        <w:gridCol w:w="4124"/>
      </w:tblGrid>
      <w:tr w:rsidR="00AC6D18" w:rsidRPr="00AC6D18" w:rsidTr="00E1266F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AC6D18" w:rsidRPr="00AC6D18" w:rsidRDefault="00AC6D18" w:rsidP="00AC6D18">
            <w:pPr>
              <w:pStyle w:val="rfdPoem"/>
              <w:rPr>
                <w:rtl/>
              </w:rPr>
            </w:pPr>
            <w:r w:rsidRPr="00AC6D18">
              <w:rPr>
                <w:rtl/>
              </w:rPr>
              <w:t>ط</w:t>
            </w:r>
            <w:r w:rsidR="00510F2B">
              <w:rPr>
                <w:rtl/>
              </w:rPr>
              <w:t>ُ</w:t>
            </w:r>
            <w:r w:rsidRPr="00AC6D18">
              <w:rPr>
                <w:rtl/>
              </w:rPr>
              <w:t>وب</w:t>
            </w:r>
            <w:r w:rsidR="00510F2B">
              <w:rPr>
                <w:rtl/>
              </w:rPr>
              <w:t>َ</w:t>
            </w:r>
            <w:r w:rsidRPr="00AC6D18">
              <w:rPr>
                <w:rtl/>
              </w:rPr>
              <w:t>ى ل</w:t>
            </w:r>
            <w:r w:rsidR="00510F2B">
              <w:rPr>
                <w:rtl/>
              </w:rPr>
              <w:t>َ</w:t>
            </w:r>
            <w:r w:rsidRPr="00AC6D18">
              <w:rPr>
                <w:rtl/>
              </w:rPr>
              <w:t>ه</w:t>
            </w:r>
            <w:r w:rsidR="00510F2B">
              <w:rPr>
                <w:rtl/>
              </w:rPr>
              <w:t>ُ</w:t>
            </w:r>
            <w:r w:rsidRPr="00AC6D18">
              <w:rPr>
                <w:rtl/>
              </w:rPr>
              <w:t xml:space="preserve"> ك</w:t>
            </w:r>
            <w:r w:rsidR="00510F2B">
              <w:rPr>
                <w:rtl/>
              </w:rPr>
              <w:t>َ</w:t>
            </w:r>
            <w:r w:rsidRPr="00AC6D18">
              <w:rPr>
                <w:rtl/>
              </w:rPr>
              <w:t>ان</w:t>
            </w:r>
            <w:r w:rsidR="00510F2B">
              <w:rPr>
                <w:rtl/>
              </w:rPr>
              <w:t>َ</w:t>
            </w:r>
            <w:r w:rsidRPr="00AC6D18">
              <w:rPr>
                <w:rtl/>
              </w:rPr>
              <w:t xml:space="preserve"> ب</w:t>
            </w:r>
            <w:r w:rsidR="00510F2B">
              <w:rPr>
                <w:rtl/>
              </w:rPr>
              <w:t>َ</w:t>
            </w:r>
            <w:r w:rsidRPr="00AC6D18">
              <w:rPr>
                <w:rtl/>
              </w:rPr>
              <w:t>يت</w:t>
            </w:r>
            <w:r w:rsidR="00510F2B">
              <w:rPr>
                <w:rtl/>
              </w:rPr>
              <w:t>ُ</w:t>
            </w:r>
            <w:r w:rsidRPr="00AC6D18">
              <w:rPr>
                <w:rtl/>
              </w:rPr>
              <w:t xml:space="preserve"> الله</w:t>
            </w:r>
            <w:r w:rsidR="00510F2B">
              <w:rPr>
                <w:rtl/>
              </w:rPr>
              <w:t>ِ</w:t>
            </w:r>
            <w:r w:rsidRPr="00AC6D18">
              <w:rPr>
                <w:rtl/>
              </w:rPr>
              <w:t xml:space="preserve"> م</w:t>
            </w:r>
            <w:r w:rsidR="00510F2B">
              <w:rPr>
                <w:rtl/>
              </w:rPr>
              <w:t>َ</w:t>
            </w:r>
            <w:r w:rsidRPr="00AC6D18">
              <w:rPr>
                <w:rtl/>
              </w:rPr>
              <w:t>و</w:t>
            </w:r>
            <w:r w:rsidR="00510F2B">
              <w:rPr>
                <w:rtl/>
              </w:rPr>
              <w:t>ْ</w:t>
            </w:r>
            <w:r w:rsidRPr="00AC6D18">
              <w:rPr>
                <w:rtl/>
              </w:rPr>
              <w:t>ل</w:t>
            </w:r>
            <w:r w:rsidR="00510F2B">
              <w:rPr>
                <w:rtl/>
              </w:rPr>
              <w:t>ِ</w:t>
            </w:r>
            <w:r w:rsidRPr="00AC6D18">
              <w:rPr>
                <w:rtl/>
              </w:rPr>
              <w:t>د</w:t>
            </w:r>
            <w:r w:rsidR="00510F2B">
              <w:rPr>
                <w:rtl/>
              </w:rPr>
              <w:t>ُ</w:t>
            </w:r>
            <w:r w:rsidRPr="00AC6D18">
              <w:rPr>
                <w:rtl/>
              </w:rPr>
              <w:t>ه</w:t>
            </w:r>
            <w:r w:rsidR="00510F2B">
              <w:rPr>
                <w:rtl/>
              </w:rPr>
              <w:t>ُ</w:t>
            </w:r>
            <w:r w:rsidR="00375CD3" w:rsidRPr="0009749F">
              <w:rPr>
                <w:rStyle w:val="rfdPoemTiniCharChar"/>
                <w:rtl/>
              </w:rPr>
              <w:br/>
            </w:r>
            <w:r w:rsidRPr="0009749F">
              <w:rPr>
                <w:rStyle w:val="rfdPoemTiniChar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AC6D18" w:rsidRPr="00AC6D18" w:rsidRDefault="00AC6D18" w:rsidP="00AC6D18">
            <w:pPr>
              <w:pStyle w:val="rfdPoem"/>
            </w:pPr>
          </w:p>
        </w:tc>
        <w:tc>
          <w:tcPr>
            <w:tcW w:w="2250" w:type="pct"/>
            <w:vAlign w:val="center"/>
          </w:tcPr>
          <w:p w:rsidR="00AC6D18" w:rsidRPr="00AC6D18" w:rsidRDefault="00AC6D18" w:rsidP="00AC6D18">
            <w:pPr>
              <w:pStyle w:val="rfdPoem"/>
            </w:pPr>
            <w:r w:rsidRPr="00AC6D18">
              <w:rPr>
                <w:rtl/>
              </w:rPr>
              <w:t>كم</w:t>
            </w:r>
            <w:r w:rsidR="00510F2B">
              <w:rPr>
                <w:rtl/>
              </w:rPr>
              <w:t>ِ</w:t>
            </w:r>
            <w:r w:rsidRPr="00AC6D18">
              <w:rPr>
                <w:rtl/>
              </w:rPr>
              <w:t>ثل</w:t>
            </w:r>
            <w:r w:rsidR="00510F2B">
              <w:rPr>
                <w:rtl/>
              </w:rPr>
              <w:t>ِ</w:t>
            </w:r>
            <w:r w:rsidRPr="00AC6D18">
              <w:rPr>
                <w:rtl/>
              </w:rPr>
              <w:t xml:space="preserve"> مول</w:t>
            </w:r>
            <w:r w:rsidR="00510F2B">
              <w:rPr>
                <w:rtl/>
              </w:rPr>
              <w:t>ِ</w:t>
            </w:r>
            <w:r w:rsidRPr="00AC6D18">
              <w:rPr>
                <w:rtl/>
              </w:rPr>
              <w:t>ده</w:t>
            </w:r>
            <w:r w:rsidR="00510F2B">
              <w:rPr>
                <w:rtl/>
              </w:rPr>
              <w:t>ِ</w:t>
            </w:r>
            <w:r w:rsidRPr="00AC6D18">
              <w:rPr>
                <w:rtl/>
              </w:rPr>
              <w:t xml:space="preserve"> ما ك</w:t>
            </w:r>
            <w:r w:rsidR="00510F2B">
              <w:rPr>
                <w:rtl/>
              </w:rPr>
              <w:t>َ</w:t>
            </w:r>
            <w:r w:rsidRPr="00AC6D18">
              <w:rPr>
                <w:rtl/>
              </w:rPr>
              <w:t>ان</w:t>
            </w:r>
            <w:r w:rsidR="00510F2B">
              <w:rPr>
                <w:rtl/>
              </w:rPr>
              <w:t>َ</w:t>
            </w:r>
            <w:r w:rsidRPr="00AC6D18">
              <w:rPr>
                <w:rtl/>
              </w:rPr>
              <w:t xml:space="preserve"> للر</w:t>
            </w:r>
            <w:r w:rsidR="00510F2B">
              <w:rPr>
                <w:rtl/>
              </w:rPr>
              <w:t>ُّ</w:t>
            </w:r>
            <w:r w:rsidRPr="00AC6D18">
              <w:rPr>
                <w:rtl/>
              </w:rPr>
              <w:t>س</w:t>
            </w:r>
            <w:r w:rsidR="00510F2B">
              <w:rPr>
                <w:rtl/>
              </w:rPr>
              <w:t>ُ</w:t>
            </w:r>
            <w:r w:rsidRPr="00AC6D18">
              <w:rPr>
                <w:rtl/>
              </w:rPr>
              <w:t>ل</w:t>
            </w:r>
            <w:r w:rsidR="00510F2B">
              <w:rPr>
                <w:rtl/>
              </w:rPr>
              <w:t>ِ</w:t>
            </w:r>
            <w:r w:rsidRPr="00AC6D18">
              <w:rPr>
                <w:rtl/>
              </w:rPr>
              <w:t xml:space="preserve"> </w:t>
            </w:r>
            <w:r w:rsidRPr="00AC6D18">
              <w:rPr>
                <w:rStyle w:val="rfdFootnotenum"/>
                <w:rtl/>
              </w:rPr>
              <w:t>(46)</w:t>
            </w:r>
            <w:r w:rsidR="00375CD3" w:rsidRPr="0009749F">
              <w:rPr>
                <w:rStyle w:val="rfdPoemTiniCharChar"/>
                <w:rtl/>
              </w:rPr>
              <w:br/>
            </w:r>
            <w:r w:rsidRPr="0009749F">
              <w:rPr>
                <w:rStyle w:val="rfdPoemTiniCharChar"/>
                <w:rtl/>
              </w:rPr>
              <w:t> </w:t>
            </w:r>
          </w:p>
        </w:tc>
      </w:tr>
    </w:tbl>
    <w:p w:rsidR="00AC6D18" w:rsidRPr="00AC6D18" w:rsidRDefault="00AC6D18" w:rsidP="00746CFB">
      <w:pPr>
        <w:rPr>
          <w:rtl/>
        </w:rPr>
      </w:pPr>
      <w:r w:rsidRPr="00092E7C">
        <w:rPr>
          <w:rStyle w:val="rfdBold2"/>
          <w:rtl/>
        </w:rPr>
        <w:t>ومنهم</w:t>
      </w:r>
      <w:r w:rsidRPr="00AC6D18">
        <w:rPr>
          <w:rtl/>
        </w:rPr>
        <w:t xml:space="preserve"> الفقيه المحد</w:t>
      </w:r>
      <w:r w:rsidR="00510F2B">
        <w:rPr>
          <w:rtl/>
        </w:rPr>
        <w:t>ِّ</w:t>
      </w:r>
      <w:r w:rsidRPr="00AC6D18">
        <w:rPr>
          <w:rtl/>
        </w:rPr>
        <w:t>ث الشيخ محم</w:t>
      </w:r>
      <w:r w:rsidR="00510F2B">
        <w:rPr>
          <w:rtl/>
        </w:rPr>
        <w:t>ّ</w:t>
      </w:r>
      <w:r w:rsidRPr="00AC6D18">
        <w:rPr>
          <w:rtl/>
        </w:rPr>
        <w:t>د بن الحسن الحر</w:t>
      </w:r>
      <w:r w:rsidR="00510F2B">
        <w:rPr>
          <w:rtl/>
        </w:rPr>
        <w:t>ّ</w:t>
      </w:r>
      <w:r w:rsidRPr="00AC6D18">
        <w:rPr>
          <w:rtl/>
        </w:rPr>
        <w:t xml:space="preserve"> العاملي </w:t>
      </w:r>
      <w:r w:rsidR="00773F9D">
        <w:rPr>
          <w:rtl/>
        </w:rPr>
        <w:t>(</w:t>
      </w:r>
      <w:r w:rsidR="00E1266F">
        <w:rPr>
          <w:rFonts w:hint="cs"/>
          <w:rtl/>
        </w:rPr>
        <w:t xml:space="preserve"> </w:t>
      </w:r>
      <w:r w:rsidRPr="00AC6D18">
        <w:rPr>
          <w:rtl/>
        </w:rPr>
        <w:t>1033</w:t>
      </w:r>
      <w:r w:rsidR="004803AF">
        <w:rPr>
          <w:rtl/>
        </w:rPr>
        <w:t xml:space="preserve"> ـ </w:t>
      </w:r>
      <w:r w:rsidRPr="00AC6D18">
        <w:rPr>
          <w:rtl/>
        </w:rPr>
        <w:t>1104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ه</w:t>
      </w:r>
      <w:r w:rsidR="00746CFB">
        <w:rPr>
          <w:rtl/>
        </w:rPr>
        <w:t>ـ</w:t>
      </w:r>
      <w:r w:rsidR="00E1266F">
        <w:rPr>
          <w:rFonts w:hint="cs"/>
          <w:rtl/>
        </w:rPr>
        <w:t xml:space="preserve"> </w:t>
      </w:r>
      <w:r w:rsidR="00773F9D">
        <w:rPr>
          <w:rtl/>
        </w:rPr>
        <w:t>)</w:t>
      </w:r>
      <w:r w:rsidRPr="00AC6D18">
        <w:rPr>
          <w:rtl/>
        </w:rPr>
        <w:t xml:space="preserve"> صاحب</w:t>
      </w:r>
      <w:r w:rsidR="00746CFB">
        <w:rPr>
          <w:rtl/>
        </w:rPr>
        <w:t>ُ</w:t>
      </w:r>
      <w:r w:rsidRPr="00AC6D18">
        <w:rPr>
          <w:rtl/>
        </w:rPr>
        <w:t xml:space="preserve"> </w:t>
      </w:r>
      <w:r w:rsidR="00AB3A9F" w:rsidRPr="00AC6D18">
        <w:rPr>
          <w:rtl/>
        </w:rPr>
        <w:t>«</w:t>
      </w:r>
      <w:r w:rsidR="00E1266F">
        <w:rPr>
          <w:rFonts w:hint="cs"/>
          <w:rtl/>
        </w:rPr>
        <w:t xml:space="preserve"> </w:t>
      </w:r>
      <w:r w:rsidRPr="00AC6D18">
        <w:rPr>
          <w:rtl/>
        </w:rPr>
        <w:t>وسائل الشيعة</w:t>
      </w:r>
      <w:r w:rsidR="00E1266F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قال في أ</w:t>
      </w:r>
      <w:r w:rsidR="00746CFB">
        <w:rPr>
          <w:rtl/>
        </w:rPr>
        <w:t>ُ</w:t>
      </w:r>
      <w:r w:rsidRPr="00AC6D18">
        <w:rPr>
          <w:rtl/>
        </w:rPr>
        <w:t>رجوزة</w:t>
      </w:r>
      <w:r w:rsidR="00746CFB">
        <w:rPr>
          <w:rtl/>
        </w:rPr>
        <w:t>ٍ</w:t>
      </w:r>
      <w:r w:rsidRPr="00AC6D18">
        <w:rPr>
          <w:rtl/>
        </w:rPr>
        <w:t xml:space="preserve"> له في تواريخ المعصومين</w:t>
      </w:r>
      <w:r w:rsidR="00746CFB">
        <w:rPr>
          <w:rtl/>
        </w:rPr>
        <w:t xml:space="preserve"> عليهم السلام</w:t>
      </w:r>
      <w:r w:rsidR="007E0241">
        <w:rPr>
          <w:rtl/>
        </w:rPr>
        <w:t xml:space="preserve"> :</w:t>
      </w:r>
    </w:p>
    <w:tbl>
      <w:tblPr>
        <w:bidiVisual/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24"/>
        <w:gridCol w:w="937"/>
        <w:gridCol w:w="4124"/>
      </w:tblGrid>
      <w:tr w:rsidR="00AC6D18" w:rsidRPr="00AC6D18" w:rsidTr="00E1266F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AC6D18" w:rsidRPr="00AC6D18" w:rsidRDefault="00AC6D18" w:rsidP="00AC6D18">
            <w:pPr>
              <w:pStyle w:val="rfdPoem"/>
              <w:rPr>
                <w:rtl/>
              </w:rPr>
            </w:pPr>
            <w:r w:rsidRPr="00AC6D18">
              <w:rPr>
                <w:rtl/>
              </w:rPr>
              <w:t>م</w:t>
            </w:r>
            <w:r w:rsidR="00746CFB">
              <w:rPr>
                <w:rtl/>
              </w:rPr>
              <w:t>َ</w:t>
            </w:r>
            <w:r w:rsidRPr="00AC6D18">
              <w:rPr>
                <w:rtl/>
              </w:rPr>
              <w:t>و</w:t>
            </w:r>
            <w:r w:rsidR="00746CFB">
              <w:rPr>
                <w:rtl/>
              </w:rPr>
              <w:t>ْ</w:t>
            </w:r>
            <w:r w:rsidRPr="00AC6D18">
              <w:rPr>
                <w:rtl/>
              </w:rPr>
              <w:t>ل</w:t>
            </w:r>
            <w:r w:rsidR="00746CFB">
              <w:rPr>
                <w:rtl/>
              </w:rPr>
              <w:t>ِ</w:t>
            </w:r>
            <w:r w:rsidRPr="00AC6D18">
              <w:rPr>
                <w:rtl/>
              </w:rPr>
              <w:t>د</w:t>
            </w:r>
            <w:r w:rsidR="00746CFB">
              <w:rPr>
                <w:rtl/>
              </w:rPr>
              <w:t>ُ</w:t>
            </w:r>
            <w:r w:rsidRPr="00AC6D18">
              <w:rPr>
                <w:rtl/>
              </w:rPr>
              <w:t>ه</w:t>
            </w:r>
            <w:r w:rsidR="00746CFB">
              <w:rPr>
                <w:rtl/>
              </w:rPr>
              <w:t>ُ</w:t>
            </w:r>
            <w:r w:rsidRPr="00AC6D18">
              <w:rPr>
                <w:rtl/>
              </w:rPr>
              <w:t xml:space="preserve"> بمك</w:t>
            </w:r>
            <w:r w:rsidR="00746CFB">
              <w:rPr>
                <w:rtl/>
              </w:rPr>
              <w:t>ّ</w:t>
            </w:r>
            <w:r w:rsidRPr="00AC6D18">
              <w:rPr>
                <w:rtl/>
              </w:rPr>
              <w:t>ة قد ع</w:t>
            </w:r>
            <w:r w:rsidR="00746CFB">
              <w:rPr>
                <w:rtl/>
              </w:rPr>
              <w:t>ُ</w:t>
            </w:r>
            <w:r w:rsidRPr="00AC6D18">
              <w:rPr>
                <w:rtl/>
              </w:rPr>
              <w:t>ر</w:t>
            </w:r>
            <w:r w:rsidR="00746CFB">
              <w:rPr>
                <w:rtl/>
              </w:rPr>
              <w:t>ِ</w:t>
            </w:r>
            <w:r w:rsidRPr="00AC6D18">
              <w:rPr>
                <w:rtl/>
              </w:rPr>
              <w:t>ف</w:t>
            </w:r>
            <w:r w:rsidR="00746CFB">
              <w:rPr>
                <w:rtl/>
              </w:rPr>
              <w:t>َ</w:t>
            </w:r>
            <w:r w:rsidRPr="00AC6D18">
              <w:rPr>
                <w:rtl/>
              </w:rPr>
              <w:t>ا</w:t>
            </w:r>
            <w:r w:rsidR="00375CD3" w:rsidRPr="0009749F">
              <w:rPr>
                <w:rStyle w:val="rfdPoemTiniCharChar"/>
                <w:rtl/>
              </w:rPr>
              <w:br/>
            </w:r>
            <w:r w:rsidRPr="0009749F">
              <w:rPr>
                <w:rStyle w:val="rfdPoemTiniChar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AC6D18" w:rsidRPr="00AC6D18" w:rsidRDefault="00AC6D18" w:rsidP="00AC6D18">
            <w:pPr>
              <w:pStyle w:val="rfdPoem"/>
            </w:pPr>
          </w:p>
        </w:tc>
        <w:tc>
          <w:tcPr>
            <w:tcW w:w="2250" w:type="pct"/>
            <w:vAlign w:val="center"/>
          </w:tcPr>
          <w:p w:rsidR="00AC6D18" w:rsidRPr="00AC6D18" w:rsidRDefault="00AC6D18" w:rsidP="00AC6D18">
            <w:pPr>
              <w:pStyle w:val="rfdPoem"/>
            </w:pPr>
            <w:r w:rsidRPr="00AC6D18">
              <w:rPr>
                <w:rtl/>
              </w:rPr>
              <w:t>في داخ</w:t>
            </w:r>
            <w:r w:rsidR="00746CFB">
              <w:rPr>
                <w:rtl/>
              </w:rPr>
              <w:t>ِ</w:t>
            </w:r>
            <w:r w:rsidRPr="00AC6D18">
              <w:rPr>
                <w:rtl/>
              </w:rPr>
              <w:t>ل</w:t>
            </w:r>
            <w:r w:rsidR="00746CFB">
              <w:rPr>
                <w:rtl/>
              </w:rPr>
              <w:t>ِ</w:t>
            </w:r>
            <w:r w:rsidRPr="00AC6D18">
              <w:rPr>
                <w:rtl/>
              </w:rPr>
              <w:t xml:space="preserve"> الكعبة</w:t>
            </w:r>
            <w:r w:rsidR="00746CFB">
              <w:rPr>
                <w:rtl/>
              </w:rPr>
              <w:t>ِ</w:t>
            </w:r>
            <w:r w:rsidRPr="00AC6D18">
              <w:rPr>
                <w:rtl/>
              </w:rPr>
              <w:t xml:space="preserve"> زيدت شرفا</w:t>
            </w:r>
            <w:r w:rsidR="00375CD3" w:rsidRPr="0009749F">
              <w:rPr>
                <w:rStyle w:val="rfdPoemTiniCharChar"/>
                <w:rtl/>
              </w:rPr>
              <w:br/>
            </w:r>
            <w:r w:rsidRPr="0009749F">
              <w:rPr>
                <w:rStyle w:val="rfdPoemTiniCharChar"/>
                <w:rtl/>
              </w:rPr>
              <w:t> </w:t>
            </w:r>
          </w:p>
        </w:tc>
      </w:tr>
      <w:tr w:rsidR="00AC6D18" w:rsidRPr="00AC6D18" w:rsidTr="00E1266F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AC6D18" w:rsidRPr="00AC6D18" w:rsidRDefault="00AC6D18" w:rsidP="00AC6D18">
            <w:pPr>
              <w:pStyle w:val="rfdPoem"/>
            </w:pPr>
            <w:r w:rsidRPr="00AC6D18">
              <w:rPr>
                <w:rtl/>
              </w:rPr>
              <w:t>على ر</w:t>
            </w:r>
            <w:r w:rsidR="00746CFB">
              <w:rPr>
                <w:rtl/>
              </w:rPr>
              <w:t>ُ</w:t>
            </w:r>
            <w:r w:rsidRPr="00AC6D18">
              <w:rPr>
                <w:rtl/>
              </w:rPr>
              <w:t>خامة</w:t>
            </w:r>
            <w:r w:rsidR="00746CFB">
              <w:rPr>
                <w:rtl/>
              </w:rPr>
              <w:t>ٍ</w:t>
            </w:r>
            <w:r w:rsidRPr="00AC6D18">
              <w:rPr>
                <w:rtl/>
              </w:rPr>
              <w:t xml:space="preserve"> هناك حمرا</w:t>
            </w:r>
            <w:r w:rsidR="00375CD3" w:rsidRPr="0009749F">
              <w:rPr>
                <w:rStyle w:val="rfdPoemTiniCharChar"/>
                <w:rtl/>
              </w:rPr>
              <w:br/>
            </w:r>
            <w:r w:rsidRPr="0009749F">
              <w:rPr>
                <w:rStyle w:val="rfdPoemTiniChar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AC6D18" w:rsidRPr="00AC6D18" w:rsidRDefault="00AC6D18" w:rsidP="00AC6D18">
            <w:pPr>
              <w:pStyle w:val="rfdPoem"/>
            </w:pPr>
          </w:p>
        </w:tc>
        <w:tc>
          <w:tcPr>
            <w:tcW w:w="2250" w:type="pct"/>
            <w:vAlign w:val="center"/>
          </w:tcPr>
          <w:p w:rsidR="00AC6D18" w:rsidRPr="00AC6D18" w:rsidRDefault="00AC6D18" w:rsidP="00AC6D18">
            <w:pPr>
              <w:pStyle w:val="rfdPoem"/>
            </w:pPr>
            <w:r w:rsidRPr="00AC6D18">
              <w:rPr>
                <w:rtl/>
              </w:rPr>
              <w:t>معروفة زاد</w:t>
            </w:r>
            <w:r w:rsidR="00746CFB">
              <w:rPr>
                <w:rtl/>
              </w:rPr>
              <w:t>َ</w:t>
            </w:r>
            <w:r w:rsidRPr="00AC6D18">
              <w:rPr>
                <w:rtl/>
              </w:rPr>
              <w:t>ت</w:t>
            </w:r>
            <w:r w:rsidR="00746CFB">
              <w:rPr>
                <w:rtl/>
              </w:rPr>
              <w:t>ْ</w:t>
            </w:r>
            <w:r w:rsidRPr="00AC6D18">
              <w:rPr>
                <w:rtl/>
              </w:rPr>
              <w:t xml:space="preserve"> بذاك</w:t>
            </w:r>
            <w:r w:rsidR="00746CFB">
              <w:rPr>
                <w:rtl/>
              </w:rPr>
              <w:t>َ</w:t>
            </w:r>
            <w:r w:rsidRPr="00AC6D18">
              <w:rPr>
                <w:rtl/>
              </w:rPr>
              <w:t xml:space="preserve"> قدرا</w:t>
            </w:r>
            <w:r w:rsidR="00375CD3" w:rsidRPr="0009749F">
              <w:rPr>
                <w:rStyle w:val="rfdPoemTiniCharChar"/>
                <w:rtl/>
              </w:rPr>
              <w:br/>
            </w:r>
            <w:r w:rsidRPr="0009749F">
              <w:rPr>
                <w:rStyle w:val="rfdPoemTiniCharChar"/>
                <w:rtl/>
              </w:rPr>
              <w:t> </w:t>
            </w:r>
          </w:p>
        </w:tc>
      </w:tr>
      <w:tr w:rsidR="00AC6D18" w:rsidRPr="00AC6D18" w:rsidTr="00E1266F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AC6D18" w:rsidRPr="00AC6D18" w:rsidRDefault="00AC6D18" w:rsidP="00AC6D18">
            <w:pPr>
              <w:pStyle w:val="rfdPoem"/>
            </w:pPr>
            <w:r w:rsidRPr="00AC6D18">
              <w:rPr>
                <w:rtl/>
              </w:rPr>
              <w:t>فيا لها مزي</w:t>
            </w:r>
            <w:r w:rsidR="00746CFB">
              <w:rPr>
                <w:rtl/>
              </w:rPr>
              <w:t>ّ</w:t>
            </w:r>
            <w:r w:rsidRPr="00AC6D18">
              <w:rPr>
                <w:rtl/>
              </w:rPr>
              <w:t>ة علي</w:t>
            </w:r>
            <w:r w:rsidR="00746CFB">
              <w:rPr>
                <w:rtl/>
              </w:rPr>
              <w:t>ّ</w:t>
            </w:r>
            <w:r w:rsidRPr="00AC6D18">
              <w:rPr>
                <w:rtl/>
              </w:rPr>
              <w:t>ة</w:t>
            </w:r>
            <w:r w:rsidR="00375CD3" w:rsidRPr="0009749F">
              <w:rPr>
                <w:rStyle w:val="rfdPoemTiniCharChar"/>
                <w:rtl/>
              </w:rPr>
              <w:br/>
            </w:r>
            <w:r w:rsidRPr="0009749F">
              <w:rPr>
                <w:rStyle w:val="rfdPoemTiniChar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AC6D18" w:rsidRPr="00AC6D18" w:rsidRDefault="00AC6D18" w:rsidP="00AC6D18">
            <w:pPr>
              <w:pStyle w:val="rfdPoem"/>
            </w:pPr>
          </w:p>
        </w:tc>
        <w:tc>
          <w:tcPr>
            <w:tcW w:w="2250" w:type="pct"/>
            <w:vAlign w:val="center"/>
          </w:tcPr>
          <w:p w:rsidR="00AC6D18" w:rsidRPr="00AC6D18" w:rsidRDefault="00AC6D18" w:rsidP="00AC6D18">
            <w:pPr>
              <w:pStyle w:val="rfdPoem"/>
            </w:pPr>
            <w:r w:rsidRPr="00AC6D18">
              <w:rPr>
                <w:rtl/>
              </w:rPr>
              <w:t>تخفض</w:t>
            </w:r>
            <w:r w:rsidR="00746CFB">
              <w:rPr>
                <w:rtl/>
              </w:rPr>
              <w:t>ُ</w:t>
            </w:r>
            <w:r w:rsidRPr="00AC6D18">
              <w:rPr>
                <w:rtl/>
              </w:rPr>
              <w:t xml:space="preserve"> كل</w:t>
            </w:r>
            <w:r w:rsidR="00746CFB">
              <w:rPr>
                <w:rtl/>
              </w:rPr>
              <w:t>َّ</w:t>
            </w:r>
            <w:r w:rsidRPr="00AC6D18">
              <w:rPr>
                <w:rtl/>
              </w:rPr>
              <w:t xml:space="preserve"> ر</w:t>
            </w:r>
            <w:r w:rsidR="00746CFB">
              <w:rPr>
                <w:rtl/>
              </w:rPr>
              <w:t>ُ</w:t>
            </w:r>
            <w:r w:rsidRPr="00AC6D18">
              <w:rPr>
                <w:rtl/>
              </w:rPr>
              <w:t>تبة</w:t>
            </w:r>
            <w:r w:rsidR="00746CFB">
              <w:rPr>
                <w:rtl/>
              </w:rPr>
              <w:t>ٍ</w:t>
            </w:r>
            <w:r w:rsidRPr="00AC6D18">
              <w:rPr>
                <w:rtl/>
              </w:rPr>
              <w:t xml:space="preserve"> علي</w:t>
            </w:r>
            <w:r w:rsidR="00746CFB">
              <w:rPr>
                <w:rtl/>
              </w:rPr>
              <w:t>ّ</w:t>
            </w:r>
            <w:r w:rsidRPr="00AC6D18">
              <w:rPr>
                <w:rtl/>
              </w:rPr>
              <w:t>ة</w:t>
            </w:r>
            <w:r w:rsidR="00375CD3" w:rsidRPr="0009749F">
              <w:rPr>
                <w:rStyle w:val="rfdPoemTiniCharChar"/>
                <w:rtl/>
              </w:rPr>
              <w:br/>
            </w:r>
            <w:r w:rsidRPr="0009749F">
              <w:rPr>
                <w:rStyle w:val="rfdPoemTiniCharChar"/>
                <w:rtl/>
              </w:rPr>
              <w:t> </w:t>
            </w:r>
          </w:p>
        </w:tc>
      </w:tr>
      <w:tr w:rsidR="00AC6D18" w:rsidRPr="00AC6D18" w:rsidTr="00E1266F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AC6D18" w:rsidRPr="00AC6D18" w:rsidRDefault="00AC6D18" w:rsidP="00AC6D18">
            <w:pPr>
              <w:pStyle w:val="rfdPoem"/>
            </w:pPr>
            <w:r w:rsidRPr="00AC6D18">
              <w:rPr>
                <w:rtl/>
              </w:rPr>
              <w:t>ما نالها قط نبي</w:t>
            </w:r>
            <w:r w:rsidR="00746CFB">
              <w:rPr>
                <w:rtl/>
              </w:rPr>
              <w:t>ٌّ</w:t>
            </w:r>
            <w:r w:rsidRPr="00AC6D18">
              <w:rPr>
                <w:rtl/>
              </w:rPr>
              <w:t xml:space="preserve"> مرسل</w:t>
            </w:r>
            <w:r w:rsidR="00746CFB">
              <w:rPr>
                <w:rtl/>
              </w:rPr>
              <w:t>ُ</w:t>
            </w:r>
            <w:r w:rsidR="00375CD3" w:rsidRPr="0009749F">
              <w:rPr>
                <w:rStyle w:val="rfdPoemTiniCharChar"/>
                <w:rtl/>
              </w:rPr>
              <w:br/>
            </w:r>
            <w:r w:rsidRPr="0009749F">
              <w:rPr>
                <w:rStyle w:val="rfdPoemTiniChar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AC6D18" w:rsidRPr="00AC6D18" w:rsidRDefault="00AC6D18" w:rsidP="00AC6D18">
            <w:pPr>
              <w:pStyle w:val="rfdPoem"/>
            </w:pPr>
          </w:p>
        </w:tc>
        <w:tc>
          <w:tcPr>
            <w:tcW w:w="2250" w:type="pct"/>
            <w:vAlign w:val="center"/>
          </w:tcPr>
          <w:p w:rsidR="00AC6D18" w:rsidRPr="00AC6D18" w:rsidRDefault="00AC6D18" w:rsidP="00AC6D18">
            <w:pPr>
              <w:pStyle w:val="rfdPoem"/>
            </w:pPr>
            <w:r w:rsidRPr="00AC6D18">
              <w:rPr>
                <w:rtl/>
              </w:rPr>
              <w:t>ولا وصي</w:t>
            </w:r>
            <w:r w:rsidR="00746CFB">
              <w:rPr>
                <w:rtl/>
              </w:rPr>
              <w:t>ّ</w:t>
            </w:r>
            <w:r w:rsidRPr="00AC6D18">
              <w:rPr>
                <w:rtl/>
              </w:rPr>
              <w:t xml:space="preserve"> آخر</w:t>
            </w:r>
            <w:r w:rsidR="00746CFB">
              <w:rPr>
                <w:rtl/>
              </w:rPr>
              <w:t>ٌ</w:t>
            </w:r>
            <w:r w:rsidRPr="00AC6D18">
              <w:rPr>
                <w:rtl/>
              </w:rPr>
              <w:t xml:space="preserve"> وأو</w:t>
            </w:r>
            <w:r w:rsidR="00746CFB">
              <w:rPr>
                <w:rtl/>
              </w:rPr>
              <w:t>ّ</w:t>
            </w:r>
            <w:r w:rsidRPr="00AC6D18">
              <w:rPr>
                <w:rtl/>
              </w:rPr>
              <w:t>ل</w:t>
            </w:r>
            <w:r w:rsidR="00746CFB">
              <w:rPr>
                <w:rtl/>
              </w:rPr>
              <w:t>ُ</w:t>
            </w:r>
            <w:r w:rsidR="00375CD3" w:rsidRPr="0009749F">
              <w:rPr>
                <w:rStyle w:val="rfdPoemTiniCharChar"/>
                <w:rtl/>
              </w:rPr>
              <w:br/>
            </w:r>
            <w:r w:rsidRPr="0009749F">
              <w:rPr>
                <w:rStyle w:val="rfdPoemTiniCharChar"/>
                <w:rtl/>
              </w:rPr>
              <w:t> </w:t>
            </w:r>
          </w:p>
        </w:tc>
      </w:tr>
    </w:tbl>
    <w:p w:rsidR="00AC6D18" w:rsidRPr="00AC6D18" w:rsidRDefault="00E1266F" w:rsidP="00AC6D18">
      <w:pPr>
        <w:pStyle w:val="rfdLine"/>
        <w:rPr>
          <w:rtl/>
        </w:rPr>
      </w:pPr>
      <w:r w:rsidRPr="00E1266F">
        <w:rPr>
          <w:rStyle w:val="rfdNormal0Char"/>
          <w:rtl/>
        </w:rPr>
        <w:br/>
      </w:r>
      <w:r>
        <w:rPr>
          <w:rStyle w:val="rfdNormal0Char"/>
          <w:rtl/>
        </w:rPr>
        <w:br/>
      </w:r>
      <w:r w:rsidRPr="00E1266F">
        <w:rPr>
          <w:rStyle w:val="rfdNormal0Char"/>
          <w:rtl/>
        </w:rPr>
        <w:br/>
      </w:r>
      <w:r w:rsidR="00AC6D18" w:rsidRPr="00AC6D18">
        <w:rPr>
          <w:rtl/>
        </w:rPr>
        <w:t>__________________</w:t>
      </w:r>
    </w:p>
    <w:p w:rsidR="00AC6D18" w:rsidRPr="00AC6D18" w:rsidRDefault="00AC6D18" w:rsidP="00AC6D18">
      <w:pPr>
        <w:pStyle w:val="rfdFootnote0"/>
        <w:rPr>
          <w:rtl/>
        </w:rPr>
      </w:pPr>
      <w:r>
        <w:rPr>
          <w:rtl/>
        </w:rPr>
        <w:t>(</w:t>
      </w:r>
      <w:r w:rsidRPr="00AC6D18">
        <w:rPr>
          <w:rtl/>
        </w:rPr>
        <w:t>45) تجد القصيدة كاملة في الغدير 6</w:t>
      </w:r>
      <w:r w:rsidR="007E0241">
        <w:rPr>
          <w:rtl/>
        </w:rPr>
        <w:t xml:space="preserve"> :</w:t>
      </w:r>
      <w:r w:rsidRPr="00AC6D18">
        <w:rPr>
          <w:rtl/>
        </w:rPr>
        <w:t xml:space="preserve"> 356</w:t>
      </w:r>
      <w:r w:rsidR="004803AF">
        <w:rPr>
          <w:rtl/>
        </w:rPr>
        <w:t xml:space="preserve"> ـ </w:t>
      </w:r>
      <w:r w:rsidRPr="00AC6D18">
        <w:rPr>
          <w:rtl/>
        </w:rPr>
        <w:t>364</w:t>
      </w:r>
      <w:r w:rsidR="00095AA9">
        <w:rPr>
          <w:rtl/>
        </w:rPr>
        <w:t xml:space="preserve"> .</w:t>
      </w:r>
    </w:p>
    <w:p w:rsidR="00AC6D18" w:rsidRPr="00AC6D18" w:rsidRDefault="00AC6D18" w:rsidP="000C45E8">
      <w:pPr>
        <w:pStyle w:val="rfdFootnote0"/>
        <w:rPr>
          <w:rtl/>
        </w:rPr>
      </w:pPr>
      <w:r>
        <w:rPr>
          <w:rtl/>
        </w:rPr>
        <w:t>(</w:t>
      </w:r>
      <w:r w:rsidRPr="00AC6D18">
        <w:rPr>
          <w:rtl/>
        </w:rPr>
        <w:t xml:space="preserve">46) الغدير </w:t>
      </w:r>
      <w:r w:rsidR="000C45E8">
        <w:rPr>
          <w:rtl/>
        </w:rPr>
        <w:t>11</w:t>
      </w:r>
      <w:r w:rsidR="007E0241">
        <w:rPr>
          <w:rtl/>
        </w:rPr>
        <w:t xml:space="preserve"> :</w:t>
      </w:r>
      <w:r w:rsidR="000C45E8">
        <w:rPr>
          <w:rtl/>
        </w:rPr>
        <w:t xml:space="preserve"> 320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>
        <w:rPr>
          <w:rtl/>
        </w:rPr>
        <w:br w:type="page"/>
      </w:r>
      <w:r w:rsidRPr="00AC6D18">
        <w:rPr>
          <w:rtl/>
        </w:rPr>
        <w:lastRenderedPageBreak/>
        <w:t>ثم</w:t>
      </w:r>
      <w:r w:rsidR="00E30165">
        <w:rPr>
          <w:rtl/>
        </w:rPr>
        <w:t>َّ</w:t>
      </w:r>
      <w:r w:rsidRPr="00AC6D18">
        <w:rPr>
          <w:rtl/>
        </w:rPr>
        <w:t xml:space="preserve"> شرع بنظم حديث يزيد بن قعنب المشهور </w:t>
      </w:r>
      <w:r w:rsidRPr="00AC6D18">
        <w:rPr>
          <w:rStyle w:val="rfdFootnotenum"/>
          <w:rtl/>
        </w:rPr>
        <w:t>(47)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092E7C">
        <w:rPr>
          <w:rStyle w:val="rfdBold2"/>
          <w:rtl/>
        </w:rPr>
        <w:t>ومنهم</w:t>
      </w:r>
      <w:r w:rsidRPr="00AC6D18">
        <w:rPr>
          <w:rtl/>
        </w:rPr>
        <w:t xml:space="preserve"> الشيخ الفقيه حسين نجف التبريزي النجفي </w:t>
      </w:r>
      <w:r w:rsidR="00773F9D">
        <w:rPr>
          <w:rtl/>
        </w:rPr>
        <w:t>(</w:t>
      </w:r>
      <w:r w:rsidR="008219D6">
        <w:rPr>
          <w:rFonts w:hint="cs"/>
          <w:rtl/>
        </w:rPr>
        <w:t xml:space="preserve"> </w:t>
      </w:r>
      <w:r w:rsidRPr="00AC6D18">
        <w:rPr>
          <w:rtl/>
        </w:rPr>
        <w:t>1159</w:t>
      </w:r>
      <w:r w:rsidR="004803AF">
        <w:rPr>
          <w:rtl/>
        </w:rPr>
        <w:t xml:space="preserve"> ـ </w:t>
      </w:r>
      <w:r w:rsidR="00092E7C">
        <w:rPr>
          <w:rtl/>
        </w:rPr>
        <w:t>1251 ه</w:t>
      </w:r>
      <w:r w:rsidR="00E30165">
        <w:rPr>
          <w:rtl/>
        </w:rPr>
        <w:t>ـ</w:t>
      </w:r>
      <w:r w:rsidR="008219D6">
        <w:rPr>
          <w:rFonts w:hint="cs"/>
          <w:rtl/>
        </w:rPr>
        <w:t xml:space="preserve"> </w:t>
      </w:r>
      <w:r w:rsidR="00773F9D">
        <w:rPr>
          <w:rtl/>
        </w:rPr>
        <w:t>)</w:t>
      </w:r>
      <w:r w:rsidR="007E0241">
        <w:rPr>
          <w:rtl/>
        </w:rPr>
        <w:t xml:space="preserve"> ،</w:t>
      </w:r>
      <w:r w:rsidR="00092E7C">
        <w:rPr>
          <w:rtl/>
        </w:rPr>
        <w:t xml:space="preserve"> </w:t>
      </w:r>
      <w:r w:rsidR="00E30165">
        <w:rPr>
          <w:rtl/>
        </w:rPr>
        <w:br/>
      </w:r>
      <w:r w:rsidRPr="00AC6D18">
        <w:rPr>
          <w:rtl/>
        </w:rPr>
        <w:t>حيث يقول في قصيدته الهائية</w:t>
      </w:r>
      <w:r w:rsidR="007E0241">
        <w:rPr>
          <w:rtl/>
        </w:rPr>
        <w:t xml:space="preserve"> :</w:t>
      </w:r>
    </w:p>
    <w:tbl>
      <w:tblPr>
        <w:bidiVisual/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24"/>
        <w:gridCol w:w="937"/>
        <w:gridCol w:w="4124"/>
      </w:tblGrid>
      <w:tr w:rsidR="00AC6D18" w:rsidRPr="00AC6D18" w:rsidTr="008219D6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AC6D18" w:rsidRPr="00AC6D18" w:rsidRDefault="00AC6D18" w:rsidP="00AC6D18">
            <w:pPr>
              <w:pStyle w:val="rfdPoem"/>
              <w:rPr>
                <w:rtl/>
              </w:rPr>
            </w:pPr>
            <w:r w:rsidRPr="00AC6D18">
              <w:rPr>
                <w:rtl/>
              </w:rPr>
              <w:t>ج</w:t>
            </w:r>
            <w:r w:rsidR="00E30165">
              <w:rPr>
                <w:rtl/>
              </w:rPr>
              <w:t>َ</w:t>
            </w:r>
            <w:r w:rsidRPr="00AC6D18">
              <w:rPr>
                <w:rtl/>
              </w:rPr>
              <w:t>ع</w:t>
            </w:r>
            <w:r w:rsidR="00E30165">
              <w:rPr>
                <w:rtl/>
              </w:rPr>
              <w:t>َ</w:t>
            </w:r>
            <w:r w:rsidRPr="00AC6D18">
              <w:rPr>
                <w:rtl/>
              </w:rPr>
              <w:t>ل</w:t>
            </w:r>
            <w:r w:rsidR="00E30165">
              <w:rPr>
                <w:rtl/>
              </w:rPr>
              <w:t>َ</w:t>
            </w:r>
            <w:r w:rsidRPr="00AC6D18">
              <w:rPr>
                <w:rtl/>
              </w:rPr>
              <w:t xml:space="preserve"> الله</w:t>
            </w:r>
            <w:r w:rsidR="00E30165">
              <w:rPr>
                <w:rtl/>
              </w:rPr>
              <w:t>ُ</w:t>
            </w:r>
            <w:r w:rsidRPr="00AC6D18">
              <w:rPr>
                <w:rtl/>
              </w:rPr>
              <w:t xml:space="preserve"> بيت</w:t>
            </w:r>
            <w:r w:rsidR="00E30165">
              <w:rPr>
                <w:rtl/>
              </w:rPr>
              <w:t>َ</w:t>
            </w:r>
            <w:r w:rsidRPr="00AC6D18">
              <w:rPr>
                <w:rtl/>
              </w:rPr>
              <w:t>ه</w:t>
            </w:r>
            <w:r w:rsidR="00E30165">
              <w:rPr>
                <w:rtl/>
              </w:rPr>
              <w:t>ُ</w:t>
            </w:r>
            <w:r w:rsidRPr="00AC6D18">
              <w:rPr>
                <w:rtl/>
              </w:rPr>
              <w:t xml:space="preserve"> لعلي</w:t>
            </w:r>
            <w:r w:rsidR="00E30165">
              <w:rPr>
                <w:rtl/>
              </w:rPr>
              <w:t>ٍّ</w:t>
            </w:r>
            <w:r w:rsidR="00375CD3" w:rsidRPr="0009749F">
              <w:rPr>
                <w:rStyle w:val="rfdPoemTiniCharChar"/>
                <w:rtl/>
              </w:rPr>
              <w:br/>
            </w:r>
            <w:r w:rsidRPr="0009749F">
              <w:rPr>
                <w:rStyle w:val="rfdPoemTiniChar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AC6D18" w:rsidRPr="00AC6D18" w:rsidRDefault="00AC6D18" w:rsidP="00AC6D18">
            <w:pPr>
              <w:pStyle w:val="rfdPoem"/>
            </w:pPr>
          </w:p>
        </w:tc>
        <w:tc>
          <w:tcPr>
            <w:tcW w:w="2250" w:type="pct"/>
            <w:vAlign w:val="center"/>
          </w:tcPr>
          <w:p w:rsidR="00AC6D18" w:rsidRPr="00AC6D18" w:rsidRDefault="00AC6D18" w:rsidP="00AC6D18">
            <w:pPr>
              <w:pStyle w:val="rfdPoem"/>
            </w:pPr>
            <w:r w:rsidRPr="00AC6D18">
              <w:rPr>
                <w:rtl/>
              </w:rPr>
              <w:t>مولدا</w:t>
            </w:r>
            <w:r w:rsidR="00E30165">
              <w:rPr>
                <w:rtl/>
              </w:rPr>
              <w:t>ً</w:t>
            </w:r>
            <w:r w:rsidRPr="00AC6D18">
              <w:rPr>
                <w:rtl/>
              </w:rPr>
              <w:t xml:space="preserve"> يا ل</w:t>
            </w:r>
            <w:r w:rsidR="00E30165">
              <w:rPr>
                <w:rtl/>
              </w:rPr>
              <w:t>َ</w:t>
            </w:r>
            <w:r w:rsidRPr="00AC6D18">
              <w:rPr>
                <w:rtl/>
              </w:rPr>
              <w:t>ه</w:t>
            </w:r>
            <w:r w:rsidR="00E30165">
              <w:rPr>
                <w:rtl/>
              </w:rPr>
              <w:t>ُ</w:t>
            </w:r>
            <w:r w:rsidRPr="00AC6D18">
              <w:rPr>
                <w:rtl/>
              </w:rPr>
              <w:t xml:space="preserve"> ع</w:t>
            </w:r>
            <w:r w:rsidR="00E30165">
              <w:rPr>
                <w:rtl/>
              </w:rPr>
              <w:t>ُ</w:t>
            </w:r>
            <w:r w:rsidRPr="00AC6D18">
              <w:rPr>
                <w:rtl/>
              </w:rPr>
              <w:t>لا لا ي</w:t>
            </w:r>
            <w:r w:rsidR="00E30165">
              <w:rPr>
                <w:rtl/>
              </w:rPr>
              <w:t>ُ</w:t>
            </w:r>
            <w:r w:rsidRPr="00AC6D18">
              <w:rPr>
                <w:rtl/>
              </w:rPr>
              <w:t>ضاه</w:t>
            </w:r>
            <w:r w:rsidR="00E30165">
              <w:rPr>
                <w:rtl/>
              </w:rPr>
              <w:t>َ</w:t>
            </w:r>
            <w:r w:rsidRPr="00AC6D18">
              <w:rPr>
                <w:rtl/>
              </w:rPr>
              <w:t>ى</w:t>
            </w:r>
            <w:r w:rsidR="00E30165" w:rsidRPr="003C4772">
              <w:rPr>
                <w:rtl/>
              </w:rPr>
              <w:t>ٰ</w:t>
            </w:r>
            <w:r w:rsidR="00375CD3" w:rsidRPr="0009749F">
              <w:rPr>
                <w:rStyle w:val="rfdPoemTiniCharChar"/>
                <w:rtl/>
              </w:rPr>
              <w:br/>
            </w:r>
            <w:r w:rsidRPr="0009749F">
              <w:rPr>
                <w:rStyle w:val="rfdPoemTiniCharChar"/>
                <w:rtl/>
              </w:rPr>
              <w:t> </w:t>
            </w:r>
          </w:p>
        </w:tc>
      </w:tr>
      <w:tr w:rsidR="00AC6D18" w:rsidRPr="00AC6D18" w:rsidTr="008219D6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AC6D18" w:rsidRPr="00AC6D18" w:rsidRDefault="00AC6D18" w:rsidP="00AC6D18">
            <w:pPr>
              <w:pStyle w:val="rfdPoem"/>
            </w:pPr>
            <w:r w:rsidRPr="00AC6D18">
              <w:rPr>
                <w:rtl/>
              </w:rPr>
              <w:t>لم يشاركه</w:t>
            </w:r>
            <w:r w:rsidR="00E30165">
              <w:rPr>
                <w:rtl/>
              </w:rPr>
              <w:t>ُ</w:t>
            </w:r>
            <w:r w:rsidRPr="00AC6D18">
              <w:rPr>
                <w:rtl/>
              </w:rPr>
              <w:t xml:space="preserve"> في الولادة</w:t>
            </w:r>
            <w:r w:rsidR="00E30165">
              <w:rPr>
                <w:rtl/>
              </w:rPr>
              <w:t>ِ</w:t>
            </w:r>
            <w:r w:rsidRPr="00AC6D18">
              <w:rPr>
                <w:rtl/>
              </w:rPr>
              <w:t xml:space="preserve"> فيه</w:t>
            </w:r>
            <w:r w:rsidR="00E30165">
              <w:rPr>
                <w:rtl/>
              </w:rPr>
              <w:t>ِ</w:t>
            </w:r>
            <w:r w:rsidR="00375CD3" w:rsidRPr="0009749F">
              <w:rPr>
                <w:rStyle w:val="rfdPoemTiniCharChar"/>
                <w:rtl/>
              </w:rPr>
              <w:br/>
            </w:r>
            <w:r w:rsidRPr="0009749F">
              <w:rPr>
                <w:rStyle w:val="rfdPoemTiniChar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AC6D18" w:rsidRPr="00AC6D18" w:rsidRDefault="00AC6D18" w:rsidP="00AC6D18">
            <w:pPr>
              <w:pStyle w:val="rfdPoem"/>
            </w:pPr>
          </w:p>
        </w:tc>
        <w:tc>
          <w:tcPr>
            <w:tcW w:w="2250" w:type="pct"/>
            <w:vAlign w:val="center"/>
          </w:tcPr>
          <w:p w:rsidR="00AC6D18" w:rsidRPr="00AC6D18" w:rsidRDefault="00AC6D18" w:rsidP="00AC6D18">
            <w:pPr>
              <w:pStyle w:val="rfdPoem"/>
            </w:pPr>
            <w:r w:rsidRPr="00AC6D18">
              <w:rPr>
                <w:rtl/>
              </w:rPr>
              <w:t>سي</w:t>
            </w:r>
            <w:r w:rsidR="00E30165">
              <w:rPr>
                <w:rtl/>
              </w:rPr>
              <w:t>ّ</w:t>
            </w:r>
            <w:r w:rsidRPr="00AC6D18">
              <w:rPr>
                <w:rtl/>
              </w:rPr>
              <w:t>د الرسل</w:t>
            </w:r>
            <w:r w:rsidR="00E30165">
              <w:rPr>
                <w:rtl/>
              </w:rPr>
              <w:t>ِ</w:t>
            </w:r>
            <w:r w:rsidRPr="00AC6D18">
              <w:rPr>
                <w:rtl/>
              </w:rPr>
              <w:t xml:space="preserve"> لا ولا أنبياها </w:t>
            </w:r>
            <w:r w:rsidRPr="00AC6D18">
              <w:rPr>
                <w:rStyle w:val="rfdFootnotenum"/>
                <w:rtl/>
              </w:rPr>
              <w:t>(48)</w:t>
            </w:r>
            <w:r w:rsidR="00375CD3" w:rsidRPr="0009749F">
              <w:rPr>
                <w:rStyle w:val="rfdPoemTiniCharChar"/>
                <w:rtl/>
              </w:rPr>
              <w:br/>
            </w:r>
            <w:r w:rsidRPr="0009749F">
              <w:rPr>
                <w:rStyle w:val="rfdPoemTiniCharChar"/>
                <w:rtl/>
              </w:rPr>
              <w:t> </w:t>
            </w:r>
          </w:p>
        </w:tc>
      </w:tr>
    </w:tbl>
    <w:p w:rsidR="00AC6D18" w:rsidRPr="00AC6D18" w:rsidRDefault="00AC6D18" w:rsidP="00AC6D18">
      <w:pPr>
        <w:rPr>
          <w:rtl/>
        </w:rPr>
      </w:pPr>
      <w:r w:rsidRPr="00037CEF">
        <w:rPr>
          <w:rStyle w:val="rfdBold2"/>
          <w:rtl/>
        </w:rPr>
        <w:t>ومنهم</w:t>
      </w:r>
      <w:r w:rsidRPr="00AC6D18">
        <w:rPr>
          <w:rtl/>
        </w:rPr>
        <w:t xml:space="preserve"> العل</w:t>
      </w:r>
      <w:r w:rsidR="00E30165">
        <w:rPr>
          <w:rtl/>
        </w:rPr>
        <w:t>ّ</w:t>
      </w:r>
      <w:r w:rsidRPr="00AC6D18">
        <w:rPr>
          <w:rtl/>
        </w:rPr>
        <w:t>امة السي</w:t>
      </w:r>
      <w:r w:rsidR="00E30165">
        <w:rPr>
          <w:rtl/>
        </w:rPr>
        <w:t>ّ</w:t>
      </w:r>
      <w:r w:rsidRPr="00AC6D18">
        <w:rPr>
          <w:rtl/>
        </w:rPr>
        <w:t>د علي نقي النقوي الهندي اللكهنوي في موش</w:t>
      </w:r>
      <w:r w:rsidR="00E30165">
        <w:rPr>
          <w:rtl/>
        </w:rPr>
        <w:t>ّ</w:t>
      </w:r>
      <w:r w:rsidRPr="00AC6D18">
        <w:rPr>
          <w:rtl/>
        </w:rPr>
        <w:t>حة ميلادي</w:t>
      </w:r>
      <w:r w:rsidR="00E30165">
        <w:rPr>
          <w:rtl/>
        </w:rPr>
        <w:t>ّ</w:t>
      </w:r>
      <w:r w:rsidRPr="00AC6D18">
        <w:rPr>
          <w:rtl/>
        </w:rPr>
        <w:t>ة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طويلة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منها قوله</w:t>
      </w:r>
      <w:r w:rsidR="007E0241">
        <w:rPr>
          <w:rtl/>
        </w:rPr>
        <w:t xml:space="preserve"> :</w:t>
      </w:r>
    </w:p>
    <w:tbl>
      <w:tblPr>
        <w:bidiVisual/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24"/>
        <w:gridCol w:w="937"/>
        <w:gridCol w:w="4124"/>
      </w:tblGrid>
      <w:tr w:rsidR="00AC6D18" w:rsidRPr="00AC6D18" w:rsidTr="008219D6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AC6D18" w:rsidRPr="00AC6D18" w:rsidRDefault="00AC6D18" w:rsidP="00AC6D18">
            <w:pPr>
              <w:pStyle w:val="rfdPoem"/>
              <w:rPr>
                <w:rtl/>
              </w:rPr>
            </w:pPr>
            <w:r w:rsidRPr="00AC6D18">
              <w:rPr>
                <w:rtl/>
              </w:rPr>
              <w:t>لم يكن في البيت</w:t>
            </w:r>
            <w:r w:rsidR="00E30165">
              <w:rPr>
                <w:rtl/>
              </w:rPr>
              <w:t>ِ</w:t>
            </w:r>
            <w:r w:rsidRPr="00AC6D18">
              <w:rPr>
                <w:rtl/>
              </w:rPr>
              <w:t xml:space="preserve"> مولود</w:t>
            </w:r>
            <w:r w:rsidR="00E30165">
              <w:rPr>
                <w:rtl/>
              </w:rPr>
              <w:t>ٌ</w:t>
            </w:r>
            <w:r w:rsidRPr="00AC6D18">
              <w:rPr>
                <w:rtl/>
              </w:rPr>
              <w:t xml:space="preserve"> سواه</w:t>
            </w:r>
            <w:r w:rsidR="00E30165">
              <w:rPr>
                <w:rtl/>
              </w:rPr>
              <w:t>ْ</w:t>
            </w:r>
            <w:r w:rsidR="00375CD3" w:rsidRPr="0009749F">
              <w:rPr>
                <w:rStyle w:val="rfdPoemTiniCharChar"/>
                <w:rtl/>
              </w:rPr>
              <w:br/>
            </w:r>
            <w:r w:rsidRPr="0009749F">
              <w:rPr>
                <w:rStyle w:val="rfdPoemTiniChar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AC6D18" w:rsidRPr="00AC6D18" w:rsidRDefault="00AC6D18" w:rsidP="00AC6D18">
            <w:pPr>
              <w:pStyle w:val="rfdPoem"/>
            </w:pPr>
          </w:p>
        </w:tc>
        <w:tc>
          <w:tcPr>
            <w:tcW w:w="2250" w:type="pct"/>
            <w:vAlign w:val="center"/>
          </w:tcPr>
          <w:p w:rsidR="00AC6D18" w:rsidRPr="00AC6D18" w:rsidRDefault="00AC6D18" w:rsidP="00AC6D18">
            <w:pPr>
              <w:pStyle w:val="rfdPoem"/>
            </w:pPr>
            <w:r w:rsidRPr="00AC6D18">
              <w:rPr>
                <w:rtl/>
              </w:rPr>
              <w:t>إذ تعالى عن مثيل</w:t>
            </w:r>
            <w:r w:rsidR="00E30165">
              <w:rPr>
                <w:rtl/>
              </w:rPr>
              <w:t>ٍ</w:t>
            </w:r>
            <w:r w:rsidRPr="00AC6D18">
              <w:rPr>
                <w:rtl/>
              </w:rPr>
              <w:t xml:space="preserve"> في ع</w:t>
            </w:r>
            <w:r w:rsidR="00E30165">
              <w:rPr>
                <w:rtl/>
              </w:rPr>
              <w:t>ُ</w:t>
            </w:r>
            <w:r w:rsidRPr="00AC6D18">
              <w:rPr>
                <w:rtl/>
              </w:rPr>
              <w:t>لاه</w:t>
            </w:r>
            <w:r w:rsidR="00E30165">
              <w:rPr>
                <w:rtl/>
              </w:rPr>
              <w:t>ْ</w:t>
            </w:r>
            <w:r w:rsidR="00375CD3" w:rsidRPr="0009749F">
              <w:rPr>
                <w:rStyle w:val="rfdPoemTiniCharChar"/>
                <w:rtl/>
              </w:rPr>
              <w:br/>
            </w:r>
            <w:r w:rsidRPr="0009749F">
              <w:rPr>
                <w:rStyle w:val="rfdPoemTiniCharChar"/>
                <w:rtl/>
              </w:rPr>
              <w:t> </w:t>
            </w:r>
          </w:p>
        </w:tc>
      </w:tr>
      <w:tr w:rsidR="00AC6D18" w:rsidRPr="00AC6D18" w:rsidTr="008219D6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AC6D18" w:rsidRPr="00AC6D18" w:rsidRDefault="00AC6D18" w:rsidP="00AC6D18">
            <w:pPr>
              <w:pStyle w:val="rfdPoem"/>
            </w:pPr>
            <w:r w:rsidRPr="00AC6D18">
              <w:rPr>
                <w:rtl/>
              </w:rPr>
              <w:t>أ</w:t>
            </w:r>
            <w:r w:rsidR="00E30165">
              <w:rPr>
                <w:rtl/>
              </w:rPr>
              <w:t>ُ</w:t>
            </w:r>
            <w:r w:rsidRPr="00AC6D18">
              <w:rPr>
                <w:rtl/>
              </w:rPr>
              <w:t>وتي العلم بتعليم الإ</w:t>
            </w:r>
            <w:r w:rsidR="00E30165">
              <w:rPr>
                <w:rtl/>
              </w:rPr>
              <w:t>ِ</w:t>
            </w:r>
            <w:r w:rsidRPr="00AC6D18">
              <w:rPr>
                <w:rtl/>
              </w:rPr>
              <w:t>ل</w:t>
            </w:r>
            <w:r w:rsidR="00E30165" w:rsidRPr="003C4772">
              <w:rPr>
                <w:rtl/>
              </w:rPr>
              <w:t>ٰ</w:t>
            </w:r>
            <w:r w:rsidRPr="00AC6D18">
              <w:rPr>
                <w:rtl/>
              </w:rPr>
              <w:t>ه</w:t>
            </w:r>
            <w:r w:rsidR="00E30165">
              <w:rPr>
                <w:rtl/>
              </w:rPr>
              <w:t>ُ</w:t>
            </w:r>
            <w:r w:rsidR="00375CD3" w:rsidRPr="0009749F">
              <w:rPr>
                <w:rStyle w:val="rfdPoemTiniCharChar"/>
                <w:rtl/>
              </w:rPr>
              <w:br/>
            </w:r>
            <w:r w:rsidRPr="0009749F">
              <w:rPr>
                <w:rStyle w:val="rfdPoemTiniChar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AC6D18" w:rsidRPr="00AC6D18" w:rsidRDefault="00AC6D18" w:rsidP="00AC6D18">
            <w:pPr>
              <w:pStyle w:val="rfdPoem"/>
            </w:pPr>
          </w:p>
        </w:tc>
        <w:tc>
          <w:tcPr>
            <w:tcW w:w="2250" w:type="pct"/>
            <w:vAlign w:val="center"/>
          </w:tcPr>
          <w:p w:rsidR="00AC6D18" w:rsidRPr="00AC6D18" w:rsidRDefault="00AC6D18" w:rsidP="00AC6D18">
            <w:pPr>
              <w:pStyle w:val="rfdPoem"/>
            </w:pPr>
            <w:r w:rsidRPr="00AC6D18">
              <w:rPr>
                <w:rtl/>
              </w:rPr>
              <w:t>فغذاه در</w:t>
            </w:r>
            <w:r w:rsidR="00E30165">
              <w:rPr>
                <w:rtl/>
              </w:rPr>
              <w:t>ّ</w:t>
            </w:r>
            <w:r w:rsidRPr="00AC6D18">
              <w:rPr>
                <w:rtl/>
              </w:rPr>
              <w:t>ه قبل الفطام</w:t>
            </w:r>
            <w:r w:rsidR="00E30165">
              <w:rPr>
                <w:rtl/>
              </w:rPr>
              <w:t>ْ</w:t>
            </w:r>
            <w:r w:rsidR="00375CD3" w:rsidRPr="0009749F">
              <w:rPr>
                <w:rStyle w:val="rfdPoemTiniCharChar"/>
                <w:rtl/>
              </w:rPr>
              <w:br/>
            </w:r>
            <w:r w:rsidRPr="0009749F">
              <w:rPr>
                <w:rStyle w:val="rfdPoemTiniCharChar"/>
                <w:rtl/>
              </w:rPr>
              <w:t> </w:t>
            </w:r>
          </w:p>
        </w:tc>
      </w:tr>
    </w:tbl>
    <w:p w:rsidR="008219D6" w:rsidRDefault="008219D6" w:rsidP="008219D6">
      <w:pPr>
        <w:pStyle w:val="rfdPoemTini"/>
        <w:rPr>
          <w:rtl/>
        </w:rPr>
      </w:pPr>
    </w:p>
    <w:tbl>
      <w:tblPr>
        <w:bidiVisual/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83"/>
        <w:gridCol w:w="4109"/>
        <w:gridCol w:w="2493"/>
      </w:tblGrid>
      <w:tr w:rsidR="008219D6" w:rsidRPr="00AC6D18" w:rsidTr="008219D6">
        <w:trPr>
          <w:tblCellSpacing w:w="15" w:type="dxa"/>
          <w:jc w:val="center"/>
        </w:trPr>
        <w:tc>
          <w:tcPr>
            <w:tcW w:w="1400" w:type="pct"/>
            <w:vAlign w:val="center"/>
          </w:tcPr>
          <w:p w:rsidR="008219D6" w:rsidRPr="00AC6D18" w:rsidRDefault="008219D6" w:rsidP="008219D6">
            <w:pPr>
              <w:pStyle w:val="rfdPoem"/>
            </w:pPr>
          </w:p>
        </w:tc>
        <w:tc>
          <w:tcPr>
            <w:tcW w:w="2250" w:type="pct"/>
            <w:vAlign w:val="center"/>
          </w:tcPr>
          <w:p w:rsidR="008219D6" w:rsidRPr="00AC6D18" w:rsidRDefault="008219D6" w:rsidP="008219D6">
            <w:pPr>
              <w:pStyle w:val="rfdPoem"/>
            </w:pPr>
            <w:r w:rsidRPr="00AC6D18">
              <w:rPr>
                <w:rtl/>
              </w:rPr>
              <w:t>يرتوي منه بأهنى مشرب</w:t>
            </w:r>
            <w:r>
              <w:rPr>
                <w:rtl/>
              </w:rPr>
              <w:t>ِ</w:t>
            </w:r>
            <w:r w:rsidRPr="00AC6D18">
              <w:rPr>
                <w:rtl/>
              </w:rPr>
              <w:t xml:space="preserve"> </w:t>
            </w:r>
            <w:r w:rsidRPr="00AC6D18">
              <w:rPr>
                <w:rStyle w:val="rfdFootnotenum"/>
                <w:rtl/>
              </w:rPr>
              <w:t>(49)</w:t>
            </w:r>
            <w:r w:rsidRPr="0009749F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1350" w:type="pct"/>
            <w:vAlign w:val="center"/>
          </w:tcPr>
          <w:p w:rsidR="008219D6" w:rsidRPr="00AC6D18" w:rsidRDefault="008219D6" w:rsidP="008219D6">
            <w:pPr>
              <w:pStyle w:val="rfdPoem"/>
            </w:pPr>
          </w:p>
        </w:tc>
      </w:tr>
    </w:tbl>
    <w:p w:rsidR="00AC6D18" w:rsidRPr="00AC6D18" w:rsidRDefault="00AC6D18" w:rsidP="00590269">
      <w:pPr>
        <w:rPr>
          <w:rtl/>
        </w:rPr>
      </w:pPr>
      <w:r w:rsidRPr="00092E7C">
        <w:rPr>
          <w:rStyle w:val="rfdBold2"/>
          <w:rtl/>
        </w:rPr>
        <w:t>ومنهم</w:t>
      </w:r>
      <w:r w:rsidRPr="00AC6D18">
        <w:rPr>
          <w:rtl/>
        </w:rPr>
        <w:t xml:space="preserve"> آية الله السي</w:t>
      </w:r>
      <w:r w:rsidR="00E30165">
        <w:rPr>
          <w:rtl/>
        </w:rPr>
        <w:t>ّ</w:t>
      </w:r>
      <w:r w:rsidRPr="00AC6D18">
        <w:rPr>
          <w:rtl/>
        </w:rPr>
        <w:t xml:space="preserve">د محسن الأمين </w:t>
      </w:r>
      <w:r w:rsidR="00773F9D">
        <w:rPr>
          <w:rtl/>
        </w:rPr>
        <w:t>(</w:t>
      </w:r>
      <w:r w:rsidR="008219D6">
        <w:rPr>
          <w:rFonts w:hint="cs"/>
          <w:rtl/>
        </w:rPr>
        <w:t xml:space="preserve"> </w:t>
      </w:r>
      <w:r w:rsidRPr="00AC6D18">
        <w:rPr>
          <w:rtl/>
        </w:rPr>
        <w:t>1284</w:t>
      </w:r>
      <w:r w:rsidR="004803AF">
        <w:rPr>
          <w:rtl/>
        </w:rPr>
        <w:t xml:space="preserve"> ـ </w:t>
      </w:r>
      <w:r w:rsidR="00037CEF">
        <w:rPr>
          <w:rtl/>
        </w:rPr>
        <w:t>1371 ه</w:t>
      </w:r>
      <w:r w:rsidR="00E30165">
        <w:rPr>
          <w:rtl/>
        </w:rPr>
        <w:t>ـ</w:t>
      </w:r>
      <w:r w:rsidR="008219D6">
        <w:rPr>
          <w:rFonts w:hint="cs"/>
          <w:rtl/>
        </w:rPr>
        <w:t xml:space="preserve"> </w:t>
      </w:r>
      <w:r w:rsidR="00773F9D">
        <w:rPr>
          <w:rtl/>
        </w:rPr>
        <w:t>)</w:t>
      </w:r>
      <w:r w:rsidR="00037CEF">
        <w:rPr>
          <w:rtl/>
        </w:rPr>
        <w:t xml:space="preserve"> صاحب الموسوعة </w:t>
      </w:r>
      <w:r w:rsidR="00E30165">
        <w:rPr>
          <w:rtl/>
        </w:rPr>
        <w:br/>
      </w:r>
      <w:r w:rsidRPr="00AC6D18">
        <w:rPr>
          <w:rtl/>
        </w:rPr>
        <w:t>القي</w:t>
      </w:r>
      <w:r w:rsidR="00E30165">
        <w:rPr>
          <w:rtl/>
        </w:rPr>
        <w:t>ّ</w:t>
      </w:r>
      <w:r w:rsidRPr="00AC6D18">
        <w:rPr>
          <w:rtl/>
        </w:rPr>
        <w:t xml:space="preserve">مة </w:t>
      </w:r>
      <w:r w:rsidR="00AB3A9F" w:rsidRPr="00AC6D18">
        <w:rPr>
          <w:rtl/>
        </w:rPr>
        <w:t>«</w:t>
      </w:r>
      <w:r w:rsidR="008219D6">
        <w:rPr>
          <w:rFonts w:hint="cs"/>
          <w:rtl/>
        </w:rPr>
        <w:t xml:space="preserve"> </w:t>
      </w:r>
      <w:r w:rsidRPr="00AC6D18">
        <w:rPr>
          <w:rtl/>
        </w:rPr>
        <w:t>أعيان الشيعة</w:t>
      </w:r>
      <w:r w:rsidR="008219D6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حيث ذكر في أول باب سيرة أمير المؤمنين </w:t>
      </w:r>
      <w:r w:rsidR="00590269">
        <w:rPr>
          <w:rtl/>
        </w:rPr>
        <w:t>عليه السلام</w:t>
      </w:r>
      <w:r w:rsidR="007E0241">
        <w:rPr>
          <w:rtl/>
        </w:rPr>
        <w:t xml:space="preserve"> ،</w:t>
      </w:r>
      <w:r w:rsidR="00037CEF">
        <w:rPr>
          <w:rtl/>
        </w:rPr>
        <w:t xml:space="preserve"> فصل </w:t>
      </w:r>
      <w:r w:rsidR="00590269">
        <w:rPr>
          <w:rtl/>
        </w:rPr>
        <w:br/>
      </w:r>
      <w:r w:rsidRPr="00AC6D18">
        <w:rPr>
          <w:rtl/>
        </w:rPr>
        <w:t>في مولده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من موسوعته الآنفة الذكر</w:t>
      </w:r>
      <w:r w:rsidR="007E0241">
        <w:rPr>
          <w:rtl/>
        </w:rPr>
        <w:t xml:space="preserve"> :</w:t>
      </w:r>
    </w:p>
    <w:tbl>
      <w:tblPr>
        <w:bidiVisual/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24"/>
        <w:gridCol w:w="937"/>
        <w:gridCol w:w="4124"/>
      </w:tblGrid>
      <w:tr w:rsidR="00AC6D18" w:rsidRPr="00AC6D18" w:rsidTr="008219D6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AC6D18" w:rsidRPr="00AC6D18" w:rsidRDefault="00AC6D18" w:rsidP="00AC6D18">
            <w:pPr>
              <w:pStyle w:val="rfdPoem"/>
              <w:rPr>
                <w:rtl/>
              </w:rPr>
            </w:pPr>
            <w:r w:rsidRPr="00AC6D18">
              <w:rPr>
                <w:rtl/>
              </w:rPr>
              <w:t>و</w:t>
            </w:r>
            <w:r w:rsidR="00590269">
              <w:rPr>
                <w:rtl/>
              </w:rPr>
              <w:t>ُ</w:t>
            </w:r>
            <w:r w:rsidRPr="00AC6D18">
              <w:rPr>
                <w:rtl/>
              </w:rPr>
              <w:t>ل</w:t>
            </w:r>
            <w:r w:rsidR="00590269">
              <w:rPr>
                <w:rtl/>
              </w:rPr>
              <w:t>ِ</w:t>
            </w:r>
            <w:r w:rsidRPr="00AC6D18">
              <w:rPr>
                <w:rtl/>
              </w:rPr>
              <w:t>د</w:t>
            </w:r>
            <w:r w:rsidR="00590269">
              <w:rPr>
                <w:rtl/>
              </w:rPr>
              <w:t>ْ</w:t>
            </w:r>
            <w:r w:rsidRPr="00AC6D18">
              <w:rPr>
                <w:rtl/>
              </w:rPr>
              <w:t>ت</w:t>
            </w:r>
            <w:r w:rsidR="00590269">
              <w:rPr>
                <w:rtl/>
              </w:rPr>
              <w:t>َ</w:t>
            </w:r>
            <w:r w:rsidRPr="00AC6D18">
              <w:rPr>
                <w:rtl/>
              </w:rPr>
              <w:t xml:space="preserve"> ببيت</w:t>
            </w:r>
            <w:r w:rsidR="00590269">
              <w:rPr>
                <w:rtl/>
              </w:rPr>
              <w:t>ِ</w:t>
            </w:r>
            <w:r w:rsidRPr="00AC6D18">
              <w:rPr>
                <w:rtl/>
              </w:rPr>
              <w:t xml:space="preserve"> الله</w:t>
            </w:r>
            <w:r w:rsidR="00590269">
              <w:rPr>
                <w:rtl/>
              </w:rPr>
              <w:t>ِ</w:t>
            </w:r>
            <w:r w:rsidRPr="00AC6D18">
              <w:rPr>
                <w:rtl/>
              </w:rPr>
              <w:t xml:space="preserve"> وه</w:t>
            </w:r>
            <w:r w:rsidR="00590269">
              <w:rPr>
                <w:rtl/>
              </w:rPr>
              <w:t>ِ</w:t>
            </w:r>
            <w:r w:rsidRPr="00AC6D18">
              <w:rPr>
                <w:rtl/>
              </w:rPr>
              <w:t>ي</w:t>
            </w:r>
            <w:r w:rsidR="00590269">
              <w:rPr>
                <w:rtl/>
              </w:rPr>
              <w:t>َ</w:t>
            </w:r>
            <w:r w:rsidRPr="00AC6D18">
              <w:rPr>
                <w:rtl/>
              </w:rPr>
              <w:t xml:space="preserve"> ف</w:t>
            </w:r>
            <w:r w:rsidR="00590269">
              <w:rPr>
                <w:rtl/>
              </w:rPr>
              <w:t>َ</w:t>
            </w:r>
            <w:r w:rsidRPr="00AC6D18">
              <w:rPr>
                <w:rtl/>
              </w:rPr>
              <w:t>ض</w:t>
            </w:r>
            <w:r w:rsidR="00590269">
              <w:rPr>
                <w:rtl/>
              </w:rPr>
              <w:t>ِ</w:t>
            </w:r>
            <w:r w:rsidRPr="00AC6D18">
              <w:rPr>
                <w:rtl/>
              </w:rPr>
              <w:t>يلة</w:t>
            </w:r>
            <w:r w:rsidR="00590269">
              <w:rPr>
                <w:rtl/>
              </w:rPr>
              <w:t>ٌ</w:t>
            </w:r>
            <w:r w:rsidR="00375CD3" w:rsidRPr="0009749F">
              <w:rPr>
                <w:rStyle w:val="rfdPoemTiniCharChar"/>
                <w:rtl/>
              </w:rPr>
              <w:br/>
            </w:r>
            <w:r w:rsidRPr="0009749F">
              <w:rPr>
                <w:rStyle w:val="rfdPoemTiniChar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AC6D18" w:rsidRPr="00AC6D18" w:rsidRDefault="00AC6D18" w:rsidP="00AC6D18">
            <w:pPr>
              <w:pStyle w:val="rfdPoem"/>
            </w:pPr>
          </w:p>
        </w:tc>
        <w:tc>
          <w:tcPr>
            <w:tcW w:w="2250" w:type="pct"/>
            <w:vAlign w:val="center"/>
          </w:tcPr>
          <w:p w:rsidR="00AC6D18" w:rsidRPr="00AC6D18" w:rsidRDefault="00AC6D18" w:rsidP="00AC6D18">
            <w:pPr>
              <w:pStyle w:val="rfdPoem"/>
            </w:pPr>
            <w:r w:rsidRPr="00AC6D18">
              <w:rPr>
                <w:rtl/>
              </w:rPr>
              <w:t>خ</w:t>
            </w:r>
            <w:r w:rsidR="00590269">
              <w:rPr>
                <w:rtl/>
              </w:rPr>
              <w:t>ُ</w:t>
            </w:r>
            <w:r w:rsidRPr="00AC6D18">
              <w:rPr>
                <w:rtl/>
              </w:rPr>
              <w:t>ص</w:t>
            </w:r>
            <w:r w:rsidR="00590269">
              <w:rPr>
                <w:rtl/>
              </w:rPr>
              <w:t>ِ</w:t>
            </w:r>
            <w:r w:rsidRPr="00AC6D18">
              <w:rPr>
                <w:rtl/>
              </w:rPr>
              <w:t>ص</w:t>
            </w:r>
            <w:r w:rsidR="00590269">
              <w:rPr>
                <w:rtl/>
              </w:rPr>
              <w:t>ْ</w:t>
            </w:r>
            <w:r w:rsidRPr="00AC6D18">
              <w:rPr>
                <w:rtl/>
              </w:rPr>
              <w:t>ت</w:t>
            </w:r>
            <w:r w:rsidR="00590269">
              <w:rPr>
                <w:rtl/>
              </w:rPr>
              <w:t>َ</w:t>
            </w:r>
            <w:r w:rsidRPr="00AC6D18">
              <w:rPr>
                <w:rtl/>
              </w:rPr>
              <w:t xml:space="preserve"> بها إذ فيك</w:t>
            </w:r>
            <w:r w:rsidR="00590269">
              <w:rPr>
                <w:rtl/>
              </w:rPr>
              <w:t>َ</w:t>
            </w:r>
            <w:r w:rsidRPr="00AC6D18">
              <w:rPr>
                <w:rtl/>
              </w:rPr>
              <w:t xml:space="preserve"> أمثال</w:t>
            </w:r>
            <w:r w:rsidR="00590269">
              <w:rPr>
                <w:rtl/>
              </w:rPr>
              <w:t>ُ</w:t>
            </w:r>
            <w:r w:rsidRPr="00AC6D18">
              <w:rPr>
                <w:rtl/>
              </w:rPr>
              <w:t>ها ك</w:t>
            </w:r>
            <w:r w:rsidR="00590269">
              <w:rPr>
                <w:rtl/>
              </w:rPr>
              <w:t>ُ</w:t>
            </w:r>
            <w:r w:rsidRPr="00AC6D18">
              <w:rPr>
                <w:rtl/>
              </w:rPr>
              <w:t>ث</w:t>
            </w:r>
            <w:r w:rsidR="00590269">
              <w:rPr>
                <w:rtl/>
              </w:rPr>
              <w:t>ْ</w:t>
            </w:r>
            <w:r w:rsidRPr="00AC6D18">
              <w:rPr>
                <w:rtl/>
              </w:rPr>
              <w:t>ر</w:t>
            </w:r>
            <w:r w:rsidR="00590269">
              <w:rPr>
                <w:rtl/>
              </w:rPr>
              <w:t>ُ</w:t>
            </w:r>
            <w:r w:rsidRPr="00AC6D18">
              <w:rPr>
                <w:rtl/>
              </w:rPr>
              <w:t xml:space="preserve"> </w:t>
            </w:r>
            <w:r w:rsidRPr="00AC6D18">
              <w:rPr>
                <w:rStyle w:val="rfdFootnotenum"/>
                <w:rtl/>
              </w:rPr>
              <w:t>(50)</w:t>
            </w:r>
            <w:r w:rsidR="00375CD3" w:rsidRPr="0009749F">
              <w:rPr>
                <w:rStyle w:val="rfdPoemTiniCharChar"/>
                <w:rtl/>
              </w:rPr>
              <w:br/>
            </w:r>
            <w:r w:rsidRPr="0009749F">
              <w:rPr>
                <w:rStyle w:val="rfdPoemTiniCharChar"/>
                <w:rtl/>
              </w:rPr>
              <w:t> </w:t>
            </w:r>
          </w:p>
        </w:tc>
      </w:tr>
    </w:tbl>
    <w:p w:rsidR="00AC6D18" w:rsidRPr="00AC6D18" w:rsidRDefault="00AC6D18" w:rsidP="00AC6D18">
      <w:pPr>
        <w:rPr>
          <w:rtl/>
        </w:rPr>
      </w:pPr>
      <w:r w:rsidRPr="00AC6D18">
        <w:rPr>
          <w:rtl/>
        </w:rPr>
        <w:t>وله أيضا</w:t>
      </w:r>
      <w:r w:rsidR="00590269">
        <w:rPr>
          <w:rtl/>
        </w:rPr>
        <w:t>ً</w:t>
      </w:r>
      <w:r w:rsidRPr="00AC6D18">
        <w:rPr>
          <w:rtl/>
        </w:rPr>
        <w:t xml:space="preserve"> من مقصورة</w:t>
      </w:r>
      <w:r w:rsidR="007E0241">
        <w:rPr>
          <w:rtl/>
        </w:rPr>
        <w:t xml:space="preserve"> :</w:t>
      </w:r>
    </w:p>
    <w:tbl>
      <w:tblPr>
        <w:bidiVisual/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24"/>
        <w:gridCol w:w="937"/>
        <w:gridCol w:w="4124"/>
      </w:tblGrid>
      <w:tr w:rsidR="00AC6D18" w:rsidRPr="00AC6D18" w:rsidTr="008219D6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AC6D18" w:rsidRPr="00AC6D18" w:rsidRDefault="00AC6D18" w:rsidP="00AC6D18">
            <w:pPr>
              <w:pStyle w:val="rfdPoem"/>
              <w:rPr>
                <w:rtl/>
              </w:rPr>
            </w:pPr>
            <w:r w:rsidRPr="00AC6D18">
              <w:rPr>
                <w:rtl/>
              </w:rPr>
              <w:t>و</w:t>
            </w:r>
            <w:r w:rsidR="00590269">
              <w:rPr>
                <w:rtl/>
              </w:rPr>
              <w:t>َ</w:t>
            </w:r>
            <w:r w:rsidRPr="00AC6D18">
              <w:rPr>
                <w:rtl/>
              </w:rPr>
              <w:t>و</w:t>
            </w:r>
            <w:r w:rsidR="00590269">
              <w:rPr>
                <w:rtl/>
              </w:rPr>
              <w:t>ُ</w:t>
            </w:r>
            <w:r w:rsidRPr="00AC6D18">
              <w:rPr>
                <w:rtl/>
              </w:rPr>
              <w:t>ل</w:t>
            </w:r>
            <w:r w:rsidR="00590269">
              <w:rPr>
                <w:rtl/>
              </w:rPr>
              <w:t>ِ</w:t>
            </w:r>
            <w:r w:rsidRPr="00AC6D18">
              <w:rPr>
                <w:rtl/>
              </w:rPr>
              <w:t>د</w:t>
            </w:r>
            <w:r w:rsidR="00590269">
              <w:rPr>
                <w:rtl/>
              </w:rPr>
              <w:t>ْ</w:t>
            </w:r>
            <w:r w:rsidRPr="00AC6D18">
              <w:rPr>
                <w:rtl/>
              </w:rPr>
              <w:t>ت</w:t>
            </w:r>
            <w:r w:rsidR="00590269">
              <w:rPr>
                <w:rtl/>
              </w:rPr>
              <w:t>َ</w:t>
            </w:r>
            <w:r w:rsidRPr="00AC6D18">
              <w:rPr>
                <w:rtl/>
              </w:rPr>
              <w:t xml:space="preserve"> في البيت</w:t>
            </w:r>
            <w:r w:rsidR="00590269">
              <w:rPr>
                <w:rtl/>
              </w:rPr>
              <w:t>ِ</w:t>
            </w:r>
            <w:r w:rsidRPr="00AC6D18">
              <w:rPr>
                <w:rtl/>
              </w:rPr>
              <w:t xml:space="preserve"> الح</w:t>
            </w:r>
            <w:r w:rsidR="00590269">
              <w:rPr>
                <w:rtl/>
              </w:rPr>
              <w:t>َ</w:t>
            </w:r>
            <w:r w:rsidRPr="00AC6D18">
              <w:rPr>
                <w:rtl/>
              </w:rPr>
              <w:t>رام</w:t>
            </w:r>
            <w:r w:rsidR="00590269">
              <w:rPr>
                <w:rtl/>
              </w:rPr>
              <w:t>ِ</w:t>
            </w:r>
            <w:r w:rsidRPr="00AC6D18">
              <w:rPr>
                <w:rtl/>
              </w:rPr>
              <w:t xml:space="preserve"> ولم يكن</w:t>
            </w:r>
            <w:r w:rsidR="00375CD3" w:rsidRPr="0009749F">
              <w:rPr>
                <w:rStyle w:val="rfdPoemTiniCharChar"/>
                <w:rtl/>
              </w:rPr>
              <w:br/>
            </w:r>
            <w:r w:rsidRPr="0009749F">
              <w:rPr>
                <w:rStyle w:val="rfdPoemTiniChar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AC6D18" w:rsidRPr="00AC6D18" w:rsidRDefault="00AC6D18" w:rsidP="00AC6D18">
            <w:pPr>
              <w:pStyle w:val="rfdPoem"/>
            </w:pPr>
          </w:p>
        </w:tc>
        <w:tc>
          <w:tcPr>
            <w:tcW w:w="2250" w:type="pct"/>
            <w:vAlign w:val="center"/>
          </w:tcPr>
          <w:p w:rsidR="00AC6D18" w:rsidRPr="00AC6D18" w:rsidRDefault="00AC6D18" w:rsidP="00AC6D18">
            <w:pPr>
              <w:pStyle w:val="rfdPoem"/>
            </w:pPr>
            <w:r w:rsidRPr="00AC6D18">
              <w:rPr>
                <w:rtl/>
              </w:rPr>
              <w:t>ه</w:t>
            </w:r>
            <w:r w:rsidR="00590269" w:rsidRPr="003C4772">
              <w:rPr>
                <w:rtl/>
              </w:rPr>
              <w:t>ٰ</w:t>
            </w:r>
            <w:r w:rsidRPr="00AC6D18">
              <w:rPr>
                <w:rtl/>
              </w:rPr>
              <w:t>ذا لغيرك</w:t>
            </w:r>
            <w:r w:rsidR="00590269">
              <w:rPr>
                <w:rtl/>
              </w:rPr>
              <w:t>َ</w:t>
            </w:r>
            <w:r w:rsidRPr="00AC6D18">
              <w:rPr>
                <w:rtl/>
              </w:rPr>
              <w:t xml:space="preserve"> م</w:t>
            </w:r>
            <w:r w:rsidR="00590269">
              <w:rPr>
                <w:rtl/>
              </w:rPr>
              <w:t>َ</w:t>
            </w:r>
            <w:r w:rsidRPr="00AC6D18">
              <w:rPr>
                <w:rtl/>
              </w:rPr>
              <w:t>ن يكون وم</w:t>
            </w:r>
            <w:r w:rsidR="00590269">
              <w:rPr>
                <w:rtl/>
              </w:rPr>
              <w:t>َ</w:t>
            </w:r>
            <w:r w:rsidRPr="00AC6D18">
              <w:rPr>
                <w:rtl/>
              </w:rPr>
              <w:t xml:space="preserve">ن مضى </w:t>
            </w:r>
            <w:r w:rsidRPr="00AC6D18">
              <w:rPr>
                <w:rStyle w:val="rfdFootnotenum"/>
                <w:rtl/>
              </w:rPr>
              <w:t>(51)</w:t>
            </w:r>
            <w:r w:rsidR="00375CD3" w:rsidRPr="0009749F">
              <w:rPr>
                <w:rStyle w:val="rfdPoemTiniCharChar"/>
                <w:rtl/>
              </w:rPr>
              <w:br/>
            </w:r>
            <w:r w:rsidRPr="0009749F">
              <w:rPr>
                <w:rStyle w:val="rfdPoemTiniCharChar"/>
                <w:rtl/>
              </w:rPr>
              <w:t> </w:t>
            </w:r>
          </w:p>
        </w:tc>
      </w:tr>
    </w:tbl>
    <w:p w:rsidR="00AC6D18" w:rsidRPr="00AC6D18" w:rsidRDefault="008219D6" w:rsidP="00AC6D18">
      <w:pPr>
        <w:pStyle w:val="rfdLine"/>
        <w:rPr>
          <w:rtl/>
        </w:rPr>
      </w:pPr>
      <w:r w:rsidRPr="008219D6">
        <w:rPr>
          <w:rStyle w:val="rfdNormal0Char"/>
          <w:rtl/>
        </w:rPr>
        <w:br/>
      </w:r>
      <w:r w:rsidR="00AC6D18" w:rsidRPr="00AC6D18">
        <w:rPr>
          <w:rtl/>
        </w:rPr>
        <w:t>__________________</w:t>
      </w:r>
    </w:p>
    <w:p w:rsidR="00AC6D18" w:rsidRPr="00AC6D18" w:rsidRDefault="00AC6D18" w:rsidP="00590269">
      <w:pPr>
        <w:pStyle w:val="rfdFootnote0"/>
        <w:rPr>
          <w:rtl/>
        </w:rPr>
      </w:pPr>
      <w:r>
        <w:rPr>
          <w:rtl/>
        </w:rPr>
        <w:t>(</w:t>
      </w:r>
      <w:r w:rsidRPr="00AC6D18">
        <w:rPr>
          <w:rtl/>
        </w:rPr>
        <w:t>47) عل</w:t>
      </w:r>
      <w:r w:rsidR="00590269">
        <w:rPr>
          <w:rtl/>
        </w:rPr>
        <w:t>يٌّ</w:t>
      </w:r>
      <w:r w:rsidRPr="00AC6D18">
        <w:rPr>
          <w:rtl/>
        </w:rPr>
        <w:t xml:space="preserve"> وليد الكعبة</w:t>
      </w:r>
      <w:r w:rsidR="007E0241">
        <w:rPr>
          <w:rtl/>
        </w:rPr>
        <w:t xml:space="preserve"> :</w:t>
      </w:r>
      <w:r w:rsidRPr="00AC6D18">
        <w:rPr>
          <w:rtl/>
        </w:rPr>
        <w:t xml:space="preserve"> 36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pStyle w:val="rfdFootnote0"/>
        <w:rPr>
          <w:rtl/>
        </w:rPr>
      </w:pPr>
      <w:r>
        <w:rPr>
          <w:rtl/>
        </w:rPr>
        <w:t>(</w:t>
      </w:r>
      <w:r w:rsidRPr="00AC6D18">
        <w:rPr>
          <w:rtl/>
        </w:rPr>
        <w:t>48) نقلها الشيخ الأوردبادي في علي</w:t>
      </w:r>
      <w:r w:rsidR="00590269">
        <w:rPr>
          <w:rtl/>
        </w:rPr>
        <w:t>ٌ</w:t>
      </w:r>
      <w:r w:rsidRPr="00AC6D18">
        <w:rPr>
          <w:rtl/>
        </w:rPr>
        <w:t xml:space="preserve"> وليد الكعبة</w:t>
      </w:r>
      <w:r w:rsidR="007E0241">
        <w:rPr>
          <w:rtl/>
        </w:rPr>
        <w:t xml:space="preserve"> :</w:t>
      </w:r>
      <w:r w:rsidRPr="00AC6D18">
        <w:rPr>
          <w:rtl/>
        </w:rPr>
        <w:t xml:space="preserve"> 69 عن ديوان الشيخ المخطوط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pStyle w:val="rfdFootnote0"/>
        <w:rPr>
          <w:rtl/>
        </w:rPr>
      </w:pPr>
      <w:r>
        <w:rPr>
          <w:rtl/>
        </w:rPr>
        <w:t>(</w:t>
      </w:r>
      <w:r w:rsidRPr="00AC6D18">
        <w:rPr>
          <w:rtl/>
        </w:rPr>
        <w:t>49) تجدها كاملة في علي</w:t>
      </w:r>
      <w:r w:rsidR="00590269">
        <w:rPr>
          <w:rtl/>
        </w:rPr>
        <w:t>ّ</w:t>
      </w:r>
      <w:r w:rsidRPr="00AC6D18">
        <w:rPr>
          <w:rtl/>
        </w:rPr>
        <w:t xml:space="preserve"> وليد الكعبة</w:t>
      </w:r>
      <w:r w:rsidR="007E0241">
        <w:rPr>
          <w:rtl/>
        </w:rPr>
        <w:t xml:space="preserve"> :</w:t>
      </w:r>
      <w:r w:rsidRPr="00AC6D18">
        <w:rPr>
          <w:rtl/>
        </w:rPr>
        <w:t xml:space="preserve"> 85</w:t>
      </w:r>
      <w:r w:rsidR="004803AF">
        <w:rPr>
          <w:rtl/>
        </w:rPr>
        <w:t xml:space="preserve"> ـ </w:t>
      </w:r>
      <w:r w:rsidRPr="00AC6D18">
        <w:rPr>
          <w:rtl/>
        </w:rPr>
        <w:t>88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والغدير 6</w:t>
      </w:r>
      <w:r w:rsidR="007E0241">
        <w:rPr>
          <w:rtl/>
        </w:rPr>
        <w:t xml:space="preserve"> :</w:t>
      </w:r>
      <w:r w:rsidRPr="00AC6D18">
        <w:rPr>
          <w:rtl/>
        </w:rPr>
        <w:t xml:space="preserve"> 33</w:t>
      </w:r>
      <w:r w:rsidR="004803AF">
        <w:rPr>
          <w:rtl/>
        </w:rPr>
        <w:t xml:space="preserve"> ـ </w:t>
      </w:r>
      <w:r w:rsidRPr="00AC6D18">
        <w:rPr>
          <w:rtl/>
        </w:rPr>
        <w:t>35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pStyle w:val="rfdFootnote0"/>
        <w:rPr>
          <w:rtl/>
        </w:rPr>
      </w:pPr>
      <w:r>
        <w:rPr>
          <w:rtl/>
        </w:rPr>
        <w:t>(</w:t>
      </w:r>
      <w:r w:rsidRPr="00AC6D18">
        <w:rPr>
          <w:rtl/>
        </w:rPr>
        <w:t>50) أعيان الشيعة 1</w:t>
      </w:r>
      <w:r w:rsidR="007E0241">
        <w:rPr>
          <w:rtl/>
        </w:rPr>
        <w:t xml:space="preserve"> :</w:t>
      </w:r>
      <w:r w:rsidRPr="00AC6D18">
        <w:rPr>
          <w:rtl/>
        </w:rPr>
        <w:t xml:space="preserve"> 323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pStyle w:val="rfdFootnote0"/>
        <w:rPr>
          <w:rtl/>
        </w:rPr>
      </w:pPr>
      <w:r>
        <w:rPr>
          <w:rtl/>
        </w:rPr>
        <w:t>(</w:t>
      </w:r>
      <w:r w:rsidRPr="00AC6D18">
        <w:rPr>
          <w:rtl/>
        </w:rPr>
        <w:t>51) علي</w:t>
      </w:r>
      <w:r w:rsidR="00590269">
        <w:rPr>
          <w:rtl/>
        </w:rPr>
        <w:t>ٌّ</w:t>
      </w:r>
      <w:r w:rsidRPr="00AC6D18">
        <w:rPr>
          <w:rtl/>
        </w:rPr>
        <w:t xml:space="preserve"> وليد الكعبة</w:t>
      </w:r>
      <w:r w:rsidR="007E0241">
        <w:rPr>
          <w:rtl/>
        </w:rPr>
        <w:t xml:space="preserve"> :</w:t>
      </w:r>
      <w:r w:rsidRPr="00AC6D18">
        <w:rPr>
          <w:rtl/>
        </w:rPr>
        <w:t xml:space="preserve"> 108</w:t>
      </w:r>
      <w:r w:rsidR="00095AA9">
        <w:rPr>
          <w:rtl/>
        </w:rPr>
        <w:t xml:space="preserve"> .</w:t>
      </w:r>
    </w:p>
    <w:p w:rsidR="006254CD" w:rsidRDefault="006254CD" w:rsidP="00AC6D18">
      <w:pPr>
        <w:rPr>
          <w:rtl/>
        </w:rPr>
        <w:sectPr w:rsidR="006254CD" w:rsidSect="00107863">
          <w:headerReference w:type="even" r:id="rId39"/>
          <w:headerReference w:type="default" r:id="rId40"/>
          <w:headerReference w:type="first" r:id="rId41"/>
          <w:type w:val="continuous"/>
          <w:pgSz w:w="11907" w:h="16840" w:code="9"/>
          <w:pgMar w:top="1247" w:right="1361" w:bottom="1247" w:left="1361" w:header="720" w:footer="720" w:gutter="0"/>
          <w:cols w:space="720"/>
          <w:titlePg/>
          <w:bidi/>
          <w:rtlGutter/>
          <w:docGrid w:linePitch="360"/>
        </w:sectPr>
      </w:pPr>
    </w:p>
    <w:p w:rsidR="00AC6D18" w:rsidRPr="00AC6D18" w:rsidRDefault="00AC6D18" w:rsidP="00AC6D18">
      <w:pPr>
        <w:rPr>
          <w:rtl/>
        </w:rPr>
      </w:pPr>
      <w:r>
        <w:rPr>
          <w:rtl/>
        </w:rPr>
        <w:lastRenderedPageBreak/>
        <w:br w:type="page"/>
      </w:r>
      <w:r w:rsidRPr="00092E7C">
        <w:rPr>
          <w:rStyle w:val="rfdBold2"/>
          <w:rtl/>
        </w:rPr>
        <w:lastRenderedPageBreak/>
        <w:t>ومنهم</w:t>
      </w:r>
      <w:r w:rsidRPr="00AC6D18">
        <w:rPr>
          <w:rtl/>
        </w:rPr>
        <w:t xml:space="preserve"> السي</w:t>
      </w:r>
      <w:r w:rsidR="00590269">
        <w:rPr>
          <w:rtl/>
        </w:rPr>
        <w:t>ّ</w:t>
      </w:r>
      <w:r w:rsidRPr="00AC6D18">
        <w:rPr>
          <w:rtl/>
        </w:rPr>
        <w:t xml:space="preserve">د حسن بن محمود الأمين </w:t>
      </w:r>
      <w:r w:rsidR="00773F9D">
        <w:rPr>
          <w:rtl/>
        </w:rPr>
        <w:t>(</w:t>
      </w:r>
      <w:r w:rsidR="008219D6">
        <w:rPr>
          <w:rFonts w:hint="cs"/>
          <w:rtl/>
        </w:rPr>
        <w:t xml:space="preserve"> </w:t>
      </w:r>
      <w:r w:rsidRPr="00AC6D18">
        <w:rPr>
          <w:rtl/>
        </w:rPr>
        <w:t>1299</w:t>
      </w:r>
      <w:r w:rsidR="004803AF">
        <w:rPr>
          <w:rtl/>
        </w:rPr>
        <w:t xml:space="preserve"> ـ </w:t>
      </w:r>
      <w:r w:rsidRPr="00AC6D18">
        <w:rPr>
          <w:rtl/>
        </w:rPr>
        <w:t>1368 ه</w:t>
      </w:r>
      <w:r w:rsidR="00590269">
        <w:rPr>
          <w:rtl/>
        </w:rPr>
        <w:t>ـ</w:t>
      </w:r>
      <w:r w:rsidR="008219D6">
        <w:rPr>
          <w:rFonts w:hint="cs"/>
          <w:rtl/>
        </w:rPr>
        <w:t xml:space="preserve"> </w:t>
      </w:r>
      <w:r w:rsidR="00773F9D">
        <w:rPr>
          <w:rtl/>
        </w:rPr>
        <w:t>)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في قصيدة بائية طويلة</w:t>
      </w:r>
      <w:r w:rsidR="007E0241">
        <w:rPr>
          <w:rtl/>
        </w:rPr>
        <w:t xml:space="preserve"> :</w:t>
      </w:r>
    </w:p>
    <w:tbl>
      <w:tblPr>
        <w:bidiVisual/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24"/>
        <w:gridCol w:w="937"/>
        <w:gridCol w:w="4124"/>
      </w:tblGrid>
      <w:tr w:rsidR="00AC6D18" w:rsidRPr="00AC6D18" w:rsidTr="008219D6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AC6D18" w:rsidRPr="00AC6D18" w:rsidRDefault="00AC6D18" w:rsidP="00AC6D18">
            <w:pPr>
              <w:pStyle w:val="rfdPoem"/>
              <w:rPr>
                <w:rtl/>
              </w:rPr>
            </w:pPr>
            <w:r w:rsidRPr="00AC6D18">
              <w:rPr>
                <w:rtl/>
              </w:rPr>
              <w:t>و</w:t>
            </w:r>
            <w:r w:rsidR="00590269">
              <w:rPr>
                <w:rtl/>
              </w:rPr>
              <w:t>ُ</w:t>
            </w:r>
            <w:r w:rsidRPr="00AC6D18">
              <w:rPr>
                <w:rtl/>
              </w:rPr>
              <w:t>ل</w:t>
            </w:r>
            <w:r w:rsidR="00590269">
              <w:rPr>
                <w:rtl/>
              </w:rPr>
              <w:t>ِ</w:t>
            </w:r>
            <w:r w:rsidRPr="00AC6D18">
              <w:rPr>
                <w:rtl/>
              </w:rPr>
              <w:t>دت</w:t>
            </w:r>
            <w:r w:rsidR="00590269">
              <w:rPr>
                <w:rtl/>
              </w:rPr>
              <w:t>َ</w:t>
            </w:r>
            <w:r w:rsidRPr="00AC6D18">
              <w:rPr>
                <w:rtl/>
              </w:rPr>
              <w:t xml:space="preserve"> في البيت</w:t>
            </w:r>
            <w:r w:rsidR="00590269">
              <w:rPr>
                <w:rtl/>
              </w:rPr>
              <w:t>ِ</w:t>
            </w:r>
            <w:r w:rsidRPr="00AC6D18">
              <w:rPr>
                <w:rtl/>
              </w:rPr>
              <w:t xml:space="preserve"> بيت الله فارتفعت</w:t>
            </w:r>
            <w:r w:rsidR="00590269">
              <w:rPr>
                <w:rtl/>
              </w:rPr>
              <w:t>ْ</w:t>
            </w:r>
            <w:r w:rsidR="00375CD3" w:rsidRPr="0009749F">
              <w:rPr>
                <w:rStyle w:val="rfdPoemTiniCharChar"/>
                <w:rtl/>
              </w:rPr>
              <w:br/>
            </w:r>
            <w:r w:rsidRPr="0009749F">
              <w:rPr>
                <w:rStyle w:val="rfdPoemTiniChar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AC6D18" w:rsidRPr="00AC6D18" w:rsidRDefault="00AC6D18" w:rsidP="00AC6D18">
            <w:pPr>
              <w:pStyle w:val="rfdPoem"/>
            </w:pPr>
          </w:p>
        </w:tc>
        <w:tc>
          <w:tcPr>
            <w:tcW w:w="2250" w:type="pct"/>
            <w:vAlign w:val="center"/>
          </w:tcPr>
          <w:p w:rsidR="00AC6D18" w:rsidRPr="00AC6D18" w:rsidRDefault="00AC6D18" w:rsidP="00AC6D18">
            <w:pPr>
              <w:pStyle w:val="rfdPoem"/>
            </w:pPr>
            <w:r w:rsidRPr="00AC6D18">
              <w:rPr>
                <w:rtl/>
              </w:rPr>
              <w:t>أركانه</w:t>
            </w:r>
            <w:r w:rsidR="00590269">
              <w:rPr>
                <w:rtl/>
              </w:rPr>
              <w:t>ُ</w:t>
            </w:r>
            <w:r w:rsidRPr="00AC6D18">
              <w:rPr>
                <w:rtl/>
              </w:rPr>
              <w:t xml:space="preserve"> بك</w:t>
            </w:r>
            <w:r w:rsidR="00590269">
              <w:rPr>
                <w:rtl/>
              </w:rPr>
              <w:t>َ</w:t>
            </w:r>
            <w:r w:rsidRPr="00AC6D18">
              <w:rPr>
                <w:rtl/>
              </w:rPr>
              <w:t xml:space="preserve"> فوق</w:t>
            </w:r>
            <w:r w:rsidR="00590269">
              <w:rPr>
                <w:rtl/>
              </w:rPr>
              <w:t>َ</w:t>
            </w:r>
            <w:r w:rsidRPr="00AC6D18">
              <w:rPr>
                <w:rtl/>
              </w:rPr>
              <w:t xml:space="preserve"> الس</w:t>
            </w:r>
            <w:r w:rsidR="00590269">
              <w:rPr>
                <w:rtl/>
              </w:rPr>
              <w:t>َّ</w:t>
            </w:r>
            <w:r w:rsidRPr="00AC6D18">
              <w:rPr>
                <w:rtl/>
              </w:rPr>
              <w:t>بعة</w:t>
            </w:r>
            <w:r w:rsidR="00590269">
              <w:rPr>
                <w:rtl/>
              </w:rPr>
              <w:t>ِ</w:t>
            </w:r>
            <w:r w:rsidRPr="00AC6D18">
              <w:rPr>
                <w:rtl/>
              </w:rPr>
              <w:t xml:space="preserve"> الح</w:t>
            </w:r>
            <w:r w:rsidR="00590269">
              <w:rPr>
                <w:rtl/>
              </w:rPr>
              <w:t>ُ</w:t>
            </w:r>
            <w:r w:rsidRPr="00AC6D18">
              <w:rPr>
                <w:rtl/>
              </w:rPr>
              <w:t>ج</w:t>
            </w:r>
            <w:r w:rsidR="00590269">
              <w:rPr>
                <w:rtl/>
              </w:rPr>
              <w:t>ُ</w:t>
            </w:r>
            <w:r w:rsidRPr="00AC6D18">
              <w:rPr>
                <w:rtl/>
              </w:rPr>
              <w:t>ب</w:t>
            </w:r>
            <w:r w:rsidR="00590269">
              <w:rPr>
                <w:rtl/>
              </w:rPr>
              <w:t>ِ</w:t>
            </w:r>
            <w:r w:rsidR="00375CD3" w:rsidRPr="0009749F">
              <w:rPr>
                <w:rStyle w:val="rfdPoemTiniCharChar"/>
                <w:rtl/>
              </w:rPr>
              <w:br/>
            </w:r>
            <w:r w:rsidRPr="0009749F">
              <w:rPr>
                <w:rStyle w:val="rfdPoemTiniCharChar"/>
                <w:rtl/>
              </w:rPr>
              <w:t> </w:t>
            </w:r>
          </w:p>
        </w:tc>
      </w:tr>
      <w:tr w:rsidR="00AC6D18" w:rsidRPr="00AC6D18" w:rsidTr="008219D6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AC6D18" w:rsidRPr="00AC6D18" w:rsidRDefault="00AC6D18" w:rsidP="00AC6D18">
            <w:pPr>
              <w:pStyle w:val="rfdPoem"/>
            </w:pPr>
            <w:r w:rsidRPr="00AC6D18">
              <w:rPr>
                <w:rtl/>
              </w:rPr>
              <w:t>وتلك</w:t>
            </w:r>
            <w:r w:rsidR="00590269">
              <w:rPr>
                <w:rtl/>
              </w:rPr>
              <w:t>َ</w:t>
            </w:r>
            <w:r w:rsidRPr="00AC6D18">
              <w:rPr>
                <w:rtl/>
              </w:rPr>
              <w:t xml:space="preserve"> منزلة</w:t>
            </w:r>
            <w:r w:rsidR="00590269">
              <w:rPr>
                <w:rtl/>
              </w:rPr>
              <w:t>ٌ</w:t>
            </w:r>
            <w:r w:rsidRPr="00AC6D18">
              <w:rPr>
                <w:rtl/>
              </w:rPr>
              <w:t xml:space="preserve"> لم يؤتها بشر</w:t>
            </w:r>
            <w:r w:rsidR="00590269">
              <w:rPr>
                <w:rtl/>
              </w:rPr>
              <w:t>ٌ</w:t>
            </w:r>
            <w:r w:rsidR="00375CD3" w:rsidRPr="0009749F">
              <w:rPr>
                <w:rStyle w:val="rfdPoemTiniCharChar"/>
                <w:rtl/>
              </w:rPr>
              <w:br/>
            </w:r>
            <w:r w:rsidRPr="0009749F">
              <w:rPr>
                <w:rStyle w:val="rfdPoemTiniChar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AC6D18" w:rsidRPr="00AC6D18" w:rsidRDefault="00AC6D18" w:rsidP="00AC6D18">
            <w:pPr>
              <w:pStyle w:val="rfdPoem"/>
            </w:pPr>
          </w:p>
        </w:tc>
        <w:tc>
          <w:tcPr>
            <w:tcW w:w="2250" w:type="pct"/>
            <w:vAlign w:val="center"/>
          </w:tcPr>
          <w:p w:rsidR="00AC6D18" w:rsidRPr="00AC6D18" w:rsidRDefault="00AC6D18" w:rsidP="00AC6D18">
            <w:pPr>
              <w:pStyle w:val="rfdPoem"/>
            </w:pPr>
            <w:r w:rsidRPr="00AC6D18">
              <w:rPr>
                <w:rtl/>
              </w:rPr>
              <w:t>بلى ومرتبة</w:t>
            </w:r>
            <w:r w:rsidR="00590269">
              <w:rPr>
                <w:rtl/>
              </w:rPr>
              <w:t>ٌ</w:t>
            </w:r>
            <w:r w:rsidRPr="00AC6D18">
              <w:rPr>
                <w:rtl/>
              </w:rPr>
              <w:t xml:space="preserve"> طالت على الر</w:t>
            </w:r>
            <w:r w:rsidR="00590269">
              <w:rPr>
                <w:rtl/>
              </w:rPr>
              <w:t>ُّ</w:t>
            </w:r>
            <w:r w:rsidRPr="00AC6D18">
              <w:rPr>
                <w:rtl/>
              </w:rPr>
              <w:t>ت</w:t>
            </w:r>
            <w:r w:rsidR="00590269">
              <w:rPr>
                <w:rtl/>
              </w:rPr>
              <w:t>ُ</w:t>
            </w:r>
            <w:r w:rsidRPr="00AC6D18">
              <w:rPr>
                <w:rtl/>
              </w:rPr>
              <w:t>ب</w:t>
            </w:r>
            <w:r w:rsidR="00590269">
              <w:rPr>
                <w:rtl/>
              </w:rPr>
              <w:t>ِ</w:t>
            </w:r>
            <w:r w:rsidRPr="00AC6D18">
              <w:rPr>
                <w:rtl/>
              </w:rPr>
              <w:t xml:space="preserve"> </w:t>
            </w:r>
            <w:r w:rsidRPr="00AC6D18">
              <w:rPr>
                <w:rStyle w:val="rfdFootnotenum"/>
                <w:rtl/>
              </w:rPr>
              <w:t>(52)</w:t>
            </w:r>
            <w:r w:rsidR="00375CD3" w:rsidRPr="0009749F">
              <w:rPr>
                <w:rStyle w:val="rfdPoemTiniCharChar"/>
                <w:rtl/>
              </w:rPr>
              <w:br/>
            </w:r>
            <w:r w:rsidRPr="0009749F">
              <w:rPr>
                <w:rStyle w:val="rfdPoemTiniCharChar"/>
                <w:rtl/>
              </w:rPr>
              <w:t> </w:t>
            </w:r>
          </w:p>
        </w:tc>
      </w:tr>
    </w:tbl>
    <w:p w:rsidR="00AC6D18" w:rsidRPr="00AC6D18" w:rsidRDefault="00AC6D18" w:rsidP="00AC6D18">
      <w:pPr>
        <w:rPr>
          <w:rtl/>
        </w:rPr>
      </w:pPr>
      <w:r w:rsidRPr="00092E7C">
        <w:rPr>
          <w:rStyle w:val="rfdBold2"/>
          <w:rtl/>
        </w:rPr>
        <w:t>ومنهم</w:t>
      </w:r>
      <w:r w:rsidRPr="008219D6">
        <w:rPr>
          <w:rtl/>
        </w:rPr>
        <w:t xml:space="preserve"> </w:t>
      </w:r>
      <w:r w:rsidRPr="00AC6D18">
        <w:rPr>
          <w:rtl/>
        </w:rPr>
        <w:t>الفاضل الأديب الشيخ محمود عب</w:t>
      </w:r>
      <w:r w:rsidR="00590269">
        <w:rPr>
          <w:rtl/>
        </w:rPr>
        <w:t>ّ</w:t>
      </w:r>
      <w:r w:rsidRPr="00AC6D18">
        <w:rPr>
          <w:rtl/>
        </w:rPr>
        <w:t>اس العاملي في قصيدته العلوي</w:t>
      </w:r>
      <w:r w:rsidR="00590269">
        <w:rPr>
          <w:rtl/>
        </w:rPr>
        <w:t>ّ</w:t>
      </w:r>
      <w:r w:rsidRPr="00AC6D18">
        <w:rPr>
          <w:rtl/>
        </w:rPr>
        <w:t>ة المسماة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ب</w:t>
      </w:r>
      <w:r w:rsidR="008219D6">
        <w:rPr>
          <w:rFonts w:hint="cs"/>
          <w:rtl/>
        </w:rPr>
        <w:t>ـ</w:t>
      </w:r>
      <w:r w:rsidRPr="00AC6D18">
        <w:rPr>
          <w:rtl/>
        </w:rPr>
        <w:t xml:space="preserve"> </w:t>
      </w:r>
      <w:r w:rsidR="00AB3A9F" w:rsidRPr="00AC6D18">
        <w:rPr>
          <w:rtl/>
        </w:rPr>
        <w:t>«</w:t>
      </w:r>
      <w:r w:rsidR="008219D6">
        <w:rPr>
          <w:rFonts w:hint="cs"/>
          <w:rtl/>
        </w:rPr>
        <w:t xml:space="preserve"> </w:t>
      </w:r>
      <w:r w:rsidRPr="00AC6D18">
        <w:rPr>
          <w:rtl/>
        </w:rPr>
        <w:t>الدرر السني</w:t>
      </w:r>
      <w:r w:rsidR="00590269">
        <w:rPr>
          <w:rtl/>
        </w:rPr>
        <w:t>ّ</w:t>
      </w:r>
      <w:r w:rsidRPr="00AC6D18">
        <w:rPr>
          <w:rtl/>
        </w:rPr>
        <w:t>ة</w:t>
      </w:r>
      <w:r w:rsidR="008219D6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="007E0241">
        <w:rPr>
          <w:rtl/>
        </w:rPr>
        <w:t xml:space="preserve"> :</w:t>
      </w:r>
    </w:p>
    <w:tbl>
      <w:tblPr>
        <w:bidiVisual/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24"/>
        <w:gridCol w:w="937"/>
        <w:gridCol w:w="4124"/>
      </w:tblGrid>
      <w:tr w:rsidR="00AC6D18" w:rsidRPr="00AC6D18" w:rsidTr="008219D6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AC6D18" w:rsidRPr="00AC6D18" w:rsidRDefault="00AC6D18" w:rsidP="00AC6D18">
            <w:pPr>
              <w:pStyle w:val="rfdPoem"/>
              <w:rPr>
                <w:rtl/>
              </w:rPr>
            </w:pPr>
            <w:r w:rsidRPr="00AC6D18">
              <w:rPr>
                <w:rtl/>
              </w:rPr>
              <w:t>م</w:t>
            </w:r>
            <w:r w:rsidR="00514361">
              <w:rPr>
                <w:rtl/>
              </w:rPr>
              <w:t>َ</w:t>
            </w:r>
            <w:r w:rsidRPr="00AC6D18">
              <w:rPr>
                <w:rtl/>
              </w:rPr>
              <w:t>ن مثله</w:t>
            </w:r>
            <w:r w:rsidR="00514361">
              <w:rPr>
                <w:rtl/>
              </w:rPr>
              <w:t>ُ</w:t>
            </w:r>
            <w:r w:rsidRPr="00AC6D18">
              <w:rPr>
                <w:rtl/>
              </w:rPr>
              <w:t xml:space="preserve"> في بيت</w:t>
            </w:r>
            <w:r w:rsidR="00514361">
              <w:rPr>
                <w:rtl/>
              </w:rPr>
              <w:t>ِ</w:t>
            </w:r>
            <w:r w:rsidRPr="00AC6D18">
              <w:rPr>
                <w:rtl/>
              </w:rPr>
              <w:t xml:space="preserve"> بار</w:t>
            </w:r>
            <w:r w:rsidR="00514361">
              <w:rPr>
                <w:rtl/>
              </w:rPr>
              <w:t>ِ</w:t>
            </w:r>
            <w:r w:rsidRPr="00AC6D18">
              <w:rPr>
                <w:rtl/>
              </w:rPr>
              <w:t>ئه</w:t>
            </w:r>
            <w:r w:rsidR="00514361">
              <w:rPr>
                <w:rtl/>
              </w:rPr>
              <w:t>ِ</w:t>
            </w:r>
            <w:r w:rsidRPr="00AC6D18">
              <w:rPr>
                <w:rtl/>
              </w:rPr>
              <w:t xml:space="preserve"> و</w:t>
            </w:r>
            <w:r w:rsidR="00514361">
              <w:rPr>
                <w:rtl/>
              </w:rPr>
              <w:t>ِ</w:t>
            </w:r>
            <w:r w:rsidRPr="00AC6D18">
              <w:rPr>
                <w:rtl/>
              </w:rPr>
              <w:t>ل</w:t>
            </w:r>
            <w:r w:rsidR="00514361">
              <w:rPr>
                <w:rtl/>
              </w:rPr>
              <w:t>ِ</w:t>
            </w:r>
            <w:r w:rsidRPr="00AC6D18">
              <w:rPr>
                <w:rtl/>
              </w:rPr>
              <w:t>د</w:t>
            </w:r>
            <w:r w:rsidR="00514361">
              <w:rPr>
                <w:rtl/>
              </w:rPr>
              <w:t>ْ</w:t>
            </w:r>
            <w:r w:rsidR="008219D6">
              <w:rPr>
                <w:rFonts w:hint="cs"/>
                <w:rtl/>
              </w:rPr>
              <w:t xml:space="preserve"> </w:t>
            </w:r>
            <w:r w:rsidR="00773F9D">
              <w:rPr>
                <w:rtl/>
              </w:rPr>
              <w:t>؟</w:t>
            </w:r>
            <w:r w:rsidR="00375CD3" w:rsidRPr="0009749F">
              <w:rPr>
                <w:rStyle w:val="rfdPoemTiniCharChar"/>
                <w:rtl/>
              </w:rPr>
              <w:br/>
            </w:r>
            <w:r w:rsidRPr="0009749F">
              <w:rPr>
                <w:rStyle w:val="rfdPoemTiniChar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AC6D18" w:rsidRPr="00AC6D18" w:rsidRDefault="00AC6D18" w:rsidP="00AC6D18">
            <w:pPr>
              <w:pStyle w:val="rfdPoem"/>
            </w:pPr>
          </w:p>
        </w:tc>
        <w:tc>
          <w:tcPr>
            <w:tcW w:w="2250" w:type="pct"/>
            <w:vAlign w:val="center"/>
          </w:tcPr>
          <w:p w:rsidR="00AC6D18" w:rsidRPr="00AC6D18" w:rsidRDefault="00AC6D18" w:rsidP="00AC6D18">
            <w:pPr>
              <w:pStyle w:val="rfdPoem"/>
            </w:pPr>
            <w:r w:rsidRPr="00AC6D18">
              <w:rPr>
                <w:rtl/>
              </w:rPr>
              <w:t>ذي خصلة</w:t>
            </w:r>
            <w:r w:rsidR="00514361">
              <w:rPr>
                <w:rtl/>
              </w:rPr>
              <w:t>ٍ</w:t>
            </w:r>
            <w:r w:rsidRPr="00AC6D18">
              <w:rPr>
                <w:rtl/>
              </w:rPr>
              <w:t xml:space="preserve"> قد خ</w:t>
            </w:r>
            <w:r w:rsidR="00514361">
              <w:rPr>
                <w:rtl/>
              </w:rPr>
              <w:t>ُ</w:t>
            </w:r>
            <w:r w:rsidRPr="00AC6D18">
              <w:rPr>
                <w:rtl/>
              </w:rPr>
              <w:t>ص</w:t>
            </w:r>
            <w:r w:rsidR="00514361">
              <w:rPr>
                <w:rtl/>
              </w:rPr>
              <w:t>َّ</w:t>
            </w:r>
            <w:r w:rsidRPr="00AC6D18">
              <w:rPr>
                <w:rtl/>
              </w:rPr>
              <w:t xml:space="preserve"> فيها م</w:t>
            </w:r>
            <w:r w:rsidR="00514361">
              <w:rPr>
                <w:rtl/>
              </w:rPr>
              <w:t>ُ</w:t>
            </w:r>
            <w:r w:rsidRPr="00AC6D18">
              <w:rPr>
                <w:rtl/>
              </w:rPr>
              <w:t>ذ و</w:t>
            </w:r>
            <w:r w:rsidR="00514361">
              <w:rPr>
                <w:rtl/>
              </w:rPr>
              <w:t>ُ</w:t>
            </w:r>
            <w:r w:rsidRPr="00AC6D18">
              <w:rPr>
                <w:rtl/>
              </w:rPr>
              <w:t>ج</w:t>
            </w:r>
            <w:r w:rsidR="00514361">
              <w:rPr>
                <w:rtl/>
              </w:rPr>
              <w:t>ِ</w:t>
            </w:r>
            <w:r w:rsidRPr="00AC6D18">
              <w:rPr>
                <w:rtl/>
              </w:rPr>
              <w:t>د</w:t>
            </w:r>
            <w:r w:rsidR="00514361">
              <w:rPr>
                <w:rtl/>
              </w:rPr>
              <w:t>ْ</w:t>
            </w:r>
            <w:r w:rsidR="00375CD3" w:rsidRPr="0009749F">
              <w:rPr>
                <w:rStyle w:val="rfdPoemTiniCharChar"/>
                <w:rtl/>
              </w:rPr>
              <w:br/>
            </w:r>
            <w:r w:rsidRPr="0009749F">
              <w:rPr>
                <w:rStyle w:val="rfdPoemTiniCharChar"/>
                <w:rtl/>
              </w:rPr>
              <w:t> </w:t>
            </w:r>
          </w:p>
        </w:tc>
      </w:tr>
      <w:tr w:rsidR="00AC6D18" w:rsidRPr="00AC6D18" w:rsidTr="008219D6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AC6D18" w:rsidRPr="00AC6D18" w:rsidRDefault="00AC6D18" w:rsidP="00514361">
            <w:pPr>
              <w:pStyle w:val="rfdPoem"/>
            </w:pPr>
            <w:r w:rsidRPr="00AC6D18">
              <w:rPr>
                <w:rtl/>
              </w:rPr>
              <w:t>أمعن بها يا ص</w:t>
            </w:r>
            <w:r w:rsidR="00514361">
              <w:rPr>
                <w:rtl/>
              </w:rPr>
              <w:t>َ</w:t>
            </w:r>
            <w:r w:rsidRPr="00AC6D18">
              <w:rPr>
                <w:rtl/>
              </w:rPr>
              <w:t>اح فكرا</w:t>
            </w:r>
            <w:r w:rsidR="00514361">
              <w:rPr>
                <w:rtl/>
              </w:rPr>
              <w:t>ً</w:t>
            </w:r>
            <w:r w:rsidRPr="00AC6D18">
              <w:rPr>
                <w:rtl/>
              </w:rPr>
              <w:t xml:space="preserve"> و</w:t>
            </w:r>
            <w:r w:rsidR="00514361" w:rsidRPr="003C4772">
              <w:rPr>
                <w:rtl/>
              </w:rPr>
              <w:t>ٱ</w:t>
            </w:r>
            <w:r w:rsidRPr="00AC6D18">
              <w:rPr>
                <w:rtl/>
              </w:rPr>
              <w:t>عتمد</w:t>
            </w:r>
            <w:r w:rsidR="00514361">
              <w:rPr>
                <w:rtl/>
              </w:rPr>
              <w:t>ْ</w:t>
            </w:r>
            <w:r w:rsidR="00375CD3" w:rsidRPr="0009749F">
              <w:rPr>
                <w:rStyle w:val="rfdPoemTiniCharChar"/>
                <w:rtl/>
              </w:rPr>
              <w:br/>
            </w:r>
            <w:r w:rsidRPr="0009749F">
              <w:rPr>
                <w:rStyle w:val="rfdPoemTiniChar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AC6D18" w:rsidRPr="00AC6D18" w:rsidRDefault="00AC6D18" w:rsidP="00AC6D18">
            <w:pPr>
              <w:pStyle w:val="rfdPoem"/>
            </w:pPr>
          </w:p>
        </w:tc>
        <w:tc>
          <w:tcPr>
            <w:tcW w:w="2250" w:type="pct"/>
            <w:vAlign w:val="center"/>
          </w:tcPr>
          <w:p w:rsidR="00AC6D18" w:rsidRPr="00AC6D18" w:rsidRDefault="00AC6D18" w:rsidP="00514361">
            <w:pPr>
              <w:pStyle w:val="rfdPoem"/>
            </w:pPr>
            <w:r w:rsidRPr="00AC6D18">
              <w:rPr>
                <w:rtl/>
              </w:rPr>
              <w:t>و</w:t>
            </w:r>
            <w:r w:rsidR="00514361" w:rsidRPr="003C4772">
              <w:rPr>
                <w:rtl/>
              </w:rPr>
              <w:t>ٱ</w:t>
            </w:r>
            <w:r w:rsidRPr="00AC6D18">
              <w:rPr>
                <w:rtl/>
              </w:rPr>
              <w:t>نظ</w:t>
            </w:r>
            <w:r w:rsidR="00514361">
              <w:rPr>
                <w:rtl/>
              </w:rPr>
              <w:t>ُ</w:t>
            </w:r>
            <w:r w:rsidRPr="00AC6D18">
              <w:rPr>
                <w:rtl/>
              </w:rPr>
              <w:t>ر ل</w:t>
            </w:r>
            <w:r w:rsidR="00514361">
              <w:rPr>
                <w:rtl/>
              </w:rPr>
              <w:t>َ</w:t>
            </w:r>
            <w:r w:rsidRPr="00AC6D18">
              <w:rPr>
                <w:rtl/>
              </w:rPr>
              <w:t>ها النظر</w:t>
            </w:r>
            <w:r w:rsidR="00514361">
              <w:rPr>
                <w:rtl/>
              </w:rPr>
              <w:t>َ</w:t>
            </w:r>
            <w:r w:rsidRPr="00AC6D18">
              <w:rPr>
                <w:rtl/>
              </w:rPr>
              <w:t xml:space="preserve"> الصحيح</w:t>
            </w:r>
            <w:r w:rsidR="00514361">
              <w:rPr>
                <w:rtl/>
              </w:rPr>
              <w:t>َ</w:t>
            </w:r>
            <w:r w:rsidRPr="00AC6D18">
              <w:rPr>
                <w:rtl/>
              </w:rPr>
              <w:t xml:space="preserve"> ولا تح</w:t>
            </w:r>
            <w:r w:rsidR="00514361">
              <w:rPr>
                <w:rtl/>
              </w:rPr>
              <w:t>ِ</w:t>
            </w:r>
            <w:r w:rsidRPr="00AC6D18">
              <w:rPr>
                <w:rtl/>
              </w:rPr>
              <w:t>د</w:t>
            </w:r>
            <w:r w:rsidR="00514361">
              <w:rPr>
                <w:rtl/>
              </w:rPr>
              <w:t>ْ</w:t>
            </w:r>
            <w:r w:rsidR="00375CD3" w:rsidRPr="0009749F">
              <w:rPr>
                <w:rStyle w:val="rfdPoemTiniCharChar"/>
                <w:rtl/>
              </w:rPr>
              <w:br/>
            </w:r>
            <w:r w:rsidRPr="0009749F">
              <w:rPr>
                <w:rStyle w:val="rfdPoemTiniCharChar"/>
                <w:rtl/>
              </w:rPr>
              <w:t> </w:t>
            </w:r>
          </w:p>
        </w:tc>
      </w:tr>
    </w:tbl>
    <w:p w:rsidR="008219D6" w:rsidRDefault="008219D6" w:rsidP="008219D6">
      <w:pPr>
        <w:pStyle w:val="rfdPoemTini"/>
        <w:rPr>
          <w:rtl/>
        </w:rPr>
      </w:pPr>
    </w:p>
    <w:tbl>
      <w:tblPr>
        <w:bidiVisual/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83"/>
        <w:gridCol w:w="4109"/>
        <w:gridCol w:w="2493"/>
      </w:tblGrid>
      <w:tr w:rsidR="008219D6" w:rsidRPr="00AC6D18" w:rsidTr="004808BF">
        <w:trPr>
          <w:tblCellSpacing w:w="15" w:type="dxa"/>
          <w:jc w:val="center"/>
        </w:trPr>
        <w:tc>
          <w:tcPr>
            <w:tcW w:w="1400" w:type="pct"/>
            <w:vAlign w:val="center"/>
          </w:tcPr>
          <w:p w:rsidR="008219D6" w:rsidRPr="00AC6D18" w:rsidRDefault="008219D6" w:rsidP="004808BF">
            <w:pPr>
              <w:pStyle w:val="rfdPoem"/>
            </w:pPr>
          </w:p>
        </w:tc>
        <w:tc>
          <w:tcPr>
            <w:tcW w:w="2250" w:type="pct"/>
            <w:vAlign w:val="center"/>
          </w:tcPr>
          <w:p w:rsidR="008219D6" w:rsidRPr="00AC6D18" w:rsidRDefault="008219D6" w:rsidP="004808BF">
            <w:pPr>
              <w:pStyle w:val="rfdPoem"/>
            </w:pPr>
            <w:r w:rsidRPr="00AC6D18">
              <w:rPr>
                <w:rtl/>
              </w:rPr>
              <w:t>من واضح</w:t>
            </w:r>
            <w:r>
              <w:rPr>
                <w:rtl/>
              </w:rPr>
              <w:t>ِ</w:t>
            </w:r>
            <w:r w:rsidRPr="00AC6D18">
              <w:rPr>
                <w:rtl/>
              </w:rPr>
              <w:t xml:space="preserve"> المنهاج</w:t>
            </w:r>
            <w:r>
              <w:rPr>
                <w:rtl/>
              </w:rPr>
              <w:t>ِ</w:t>
            </w:r>
            <w:r w:rsidRPr="00AC6D18">
              <w:rPr>
                <w:rtl/>
              </w:rPr>
              <w:t xml:space="preserve"> وق</w:t>
            </w:r>
            <w:r>
              <w:rPr>
                <w:rtl/>
              </w:rPr>
              <w:t>ِ</w:t>
            </w:r>
            <w:r w:rsidRPr="00AC6D18">
              <w:rPr>
                <w:rtl/>
              </w:rPr>
              <w:t>يت</w:t>
            </w:r>
            <w:r>
              <w:rPr>
                <w:rtl/>
              </w:rPr>
              <w:t>َ</w:t>
            </w:r>
            <w:r w:rsidRPr="00AC6D18">
              <w:rPr>
                <w:rtl/>
              </w:rPr>
              <w:t xml:space="preserve"> الضرر </w:t>
            </w:r>
            <w:r w:rsidRPr="00AC6D18">
              <w:rPr>
                <w:rStyle w:val="rfdFootnotenum"/>
                <w:rtl/>
              </w:rPr>
              <w:t>(53)</w:t>
            </w:r>
            <w:r w:rsidRPr="0009749F">
              <w:rPr>
                <w:rStyle w:val="rfdPoemTiniCharChar"/>
                <w:rtl/>
              </w:rPr>
              <w:br/>
              <w:t> </w:t>
            </w:r>
          </w:p>
        </w:tc>
        <w:tc>
          <w:tcPr>
            <w:tcW w:w="1350" w:type="pct"/>
            <w:vAlign w:val="center"/>
          </w:tcPr>
          <w:p w:rsidR="008219D6" w:rsidRPr="00AC6D18" w:rsidRDefault="008219D6" w:rsidP="004808BF">
            <w:pPr>
              <w:pStyle w:val="rfdPoem"/>
            </w:pPr>
          </w:p>
        </w:tc>
      </w:tr>
    </w:tbl>
    <w:p w:rsidR="00AC6D18" w:rsidRPr="00AC6D18" w:rsidRDefault="00AC6D18" w:rsidP="00514361">
      <w:pPr>
        <w:rPr>
          <w:rtl/>
        </w:rPr>
      </w:pPr>
      <w:r w:rsidRPr="00AC6D18">
        <w:rPr>
          <w:rtl/>
        </w:rPr>
        <w:t>والشعر في خصوصية ولادة علي</w:t>
      </w:r>
      <w:r w:rsidR="00514361">
        <w:rPr>
          <w:rtl/>
        </w:rPr>
        <w:t>ٍّ</w:t>
      </w:r>
      <w:r w:rsidRPr="00AC6D18">
        <w:rPr>
          <w:rtl/>
        </w:rPr>
        <w:t xml:space="preserve"> </w:t>
      </w:r>
      <w:r w:rsidR="00514361">
        <w:rPr>
          <w:rtl/>
        </w:rPr>
        <w:t>عليه السلام</w:t>
      </w:r>
      <w:r w:rsidRPr="00AC6D18">
        <w:rPr>
          <w:rtl/>
        </w:rPr>
        <w:t xml:space="preserve"> في الكعبة كثير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التقطت</w:t>
      </w:r>
      <w:r w:rsidR="00514361">
        <w:rPr>
          <w:rtl/>
        </w:rPr>
        <w:t>ُ</w:t>
      </w:r>
      <w:r w:rsidRPr="00AC6D18">
        <w:rPr>
          <w:rtl/>
        </w:rPr>
        <w:t xml:space="preserve"> منه هنا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ما هو أروع إلى السمع وأوقع في القلب</w:t>
      </w:r>
      <w:r w:rsidR="00095AA9">
        <w:rPr>
          <w:rtl/>
        </w:rPr>
        <w:t xml:space="preserve"> .</w:t>
      </w:r>
    </w:p>
    <w:p w:rsidR="00AC6D18" w:rsidRPr="00AC6D18" w:rsidRDefault="00D45FEF" w:rsidP="00D45FEF">
      <w:pPr>
        <w:pStyle w:val="rfdCenter"/>
        <w:rPr>
          <w:rtl/>
        </w:rPr>
      </w:pPr>
      <w:r>
        <w:sym w:font="Wingdings 2" w:char="F0F5"/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="00C64862">
        <w:rPr>
          <w:rtl/>
        </w:rPr>
        <w:t xml:space="preserve"> </w:t>
      </w:r>
      <w:r>
        <w:sym w:font="Wingdings 2" w:char="F0F5"/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="00C64862">
        <w:rPr>
          <w:rtl/>
        </w:rPr>
        <w:t xml:space="preserve"> </w:t>
      </w:r>
      <w:r>
        <w:sym w:font="Wingdings 2" w:char="F0F5"/>
      </w:r>
    </w:p>
    <w:p w:rsidR="00AC6D18" w:rsidRPr="00AC6D18" w:rsidRDefault="00514361" w:rsidP="00514361">
      <w:pPr>
        <w:rPr>
          <w:rtl/>
        </w:rPr>
      </w:pPr>
      <w:r>
        <w:rPr>
          <w:rtl/>
        </w:rPr>
        <w:t>بعد هذه المقدمة لا</w:t>
      </w:r>
      <w:r w:rsidR="00D45FEF">
        <w:rPr>
          <w:rFonts w:hint="cs"/>
          <w:rtl/>
        </w:rPr>
        <w:t xml:space="preserve"> </w:t>
      </w:r>
      <w:r w:rsidR="00AC6D18" w:rsidRPr="00AC6D18">
        <w:rPr>
          <w:rtl/>
        </w:rPr>
        <w:t>ب</w:t>
      </w:r>
      <w:r>
        <w:rPr>
          <w:rtl/>
        </w:rPr>
        <w:t>ُ</w:t>
      </w:r>
      <w:r w:rsidR="00AC6D18" w:rsidRPr="00AC6D18">
        <w:rPr>
          <w:rtl/>
        </w:rPr>
        <w:t>د</w:t>
      </w:r>
      <w:r>
        <w:rPr>
          <w:rtl/>
        </w:rPr>
        <w:t>ّ</w:t>
      </w:r>
      <w:r w:rsidR="00AC6D18" w:rsidRPr="00AC6D18">
        <w:rPr>
          <w:rtl/>
        </w:rPr>
        <w:t xml:space="preserve"> من خوض غمار حديث ولادة حكيم في الكعبة</w:t>
      </w:r>
      <w:r w:rsidR="007E0241">
        <w:rPr>
          <w:rtl/>
        </w:rPr>
        <w:t xml:space="preserve"> ،</w:t>
      </w:r>
      <w:r w:rsidR="00AC6D18" w:rsidRPr="00AC6D18">
        <w:rPr>
          <w:rtl/>
        </w:rPr>
        <w:t xml:space="preserve"> هذه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="00AC6D18" w:rsidRPr="00AC6D18">
        <w:rPr>
          <w:rtl/>
        </w:rPr>
        <w:t>المزعمة الزائفة</w:t>
      </w:r>
      <w:r w:rsidR="007E0241">
        <w:rPr>
          <w:rtl/>
        </w:rPr>
        <w:t xml:space="preserve"> ،</w:t>
      </w:r>
      <w:r w:rsidR="00AC6D18" w:rsidRPr="00AC6D18">
        <w:rPr>
          <w:rtl/>
        </w:rPr>
        <w:t xml:space="preserve"> والرواية المجعولة</w:t>
      </w:r>
      <w:r w:rsidR="007E0241">
        <w:rPr>
          <w:rtl/>
        </w:rPr>
        <w:t xml:space="preserve"> ،</w:t>
      </w:r>
      <w:r w:rsidR="00AC6D18" w:rsidRPr="00AC6D18">
        <w:rPr>
          <w:rtl/>
        </w:rPr>
        <w:t xml:space="preserve"> وإخضاعها لش</w:t>
      </w:r>
      <w:r>
        <w:rPr>
          <w:rtl/>
        </w:rPr>
        <w:t>يء</w:t>
      </w:r>
      <w:r w:rsidR="00AC6D18" w:rsidRPr="00AC6D18">
        <w:rPr>
          <w:rtl/>
        </w:rPr>
        <w:t xml:space="preserve"> من البحث والتحقيق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="00AC6D18" w:rsidRPr="00AC6D18">
        <w:rPr>
          <w:rtl/>
        </w:rPr>
        <w:t>والتمحيص</w:t>
      </w:r>
      <w:r w:rsidR="007E0241">
        <w:rPr>
          <w:rtl/>
        </w:rPr>
        <w:t xml:space="preserve"> ،</w:t>
      </w:r>
      <w:r w:rsidR="00AC6D18" w:rsidRPr="00AC6D18">
        <w:rPr>
          <w:rtl/>
        </w:rPr>
        <w:t xml:space="preserve"> لكشف زيفها وبيان وضعها</w:t>
      </w:r>
      <w:r w:rsidR="007E0241">
        <w:rPr>
          <w:rtl/>
        </w:rPr>
        <w:t xml:space="preserve"> ،</w:t>
      </w:r>
      <w:r w:rsidR="00AC6D18" w:rsidRPr="00AC6D18">
        <w:rPr>
          <w:rtl/>
        </w:rPr>
        <w:t xml:space="preserve"> إذ فيها الكثير مم</w:t>
      </w:r>
      <w:r>
        <w:rPr>
          <w:rtl/>
        </w:rPr>
        <w:t>ّ</w:t>
      </w:r>
      <w:r w:rsidR="00AC6D18" w:rsidRPr="00AC6D18">
        <w:rPr>
          <w:rtl/>
        </w:rPr>
        <w:t>ا يوجب الشك</w:t>
      </w:r>
      <w:r>
        <w:rPr>
          <w:rtl/>
        </w:rPr>
        <w:t>ّ</w:t>
      </w:r>
      <w:r w:rsidR="00AC6D18" w:rsidRPr="00AC6D18">
        <w:rPr>
          <w:rtl/>
        </w:rPr>
        <w:t xml:space="preserve"> والريب في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="00AC6D18" w:rsidRPr="00AC6D18">
        <w:rPr>
          <w:rtl/>
        </w:rPr>
        <w:t>سلامتها وصح</w:t>
      </w:r>
      <w:r>
        <w:rPr>
          <w:rtl/>
        </w:rPr>
        <w:t>ّ</w:t>
      </w:r>
      <w:r w:rsidR="00AC6D18" w:rsidRPr="00AC6D18">
        <w:rPr>
          <w:rtl/>
        </w:rPr>
        <w:t>تها</w:t>
      </w:r>
      <w:r w:rsidR="007E0241">
        <w:rPr>
          <w:rtl/>
        </w:rPr>
        <w:t xml:space="preserve"> ،</w:t>
      </w:r>
      <w:r w:rsidR="00AC6D18" w:rsidRPr="00AC6D18">
        <w:rPr>
          <w:rtl/>
        </w:rPr>
        <w:t xml:space="preserve"> وبراءة ساحة رواتها</w:t>
      </w:r>
      <w:r w:rsidR="00095AA9">
        <w:rPr>
          <w:rtl/>
        </w:rPr>
        <w:t xml:space="preserve"> .</w:t>
      </w:r>
    </w:p>
    <w:p w:rsidR="00092E7C" w:rsidRDefault="00AC6D18" w:rsidP="00AC6D18">
      <w:pPr>
        <w:rPr>
          <w:rtl/>
        </w:rPr>
      </w:pPr>
      <w:r w:rsidRPr="00AC6D18">
        <w:rPr>
          <w:rtl/>
        </w:rPr>
        <w:t>وأو</w:t>
      </w:r>
      <w:r w:rsidR="00514361">
        <w:rPr>
          <w:rtl/>
        </w:rPr>
        <w:t>ّ</w:t>
      </w:r>
      <w:r w:rsidRPr="00AC6D18">
        <w:rPr>
          <w:rtl/>
        </w:rPr>
        <w:t>ل من ن</w:t>
      </w:r>
      <w:r w:rsidR="00514361">
        <w:rPr>
          <w:rtl/>
        </w:rPr>
        <w:t>ُ</w:t>
      </w:r>
      <w:r w:rsidRPr="00AC6D18">
        <w:rPr>
          <w:rtl/>
        </w:rPr>
        <w:t>س</w:t>
      </w:r>
      <w:r w:rsidR="00514361">
        <w:rPr>
          <w:rtl/>
        </w:rPr>
        <w:t>ِ</w:t>
      </w:r>
      <w:r w:rsidRPr="00AC6D18">
        <w:rPr>
          <w:rtl/>
        </w:rPr>
        <w:t>ب</w:t>
      </w:r>
      <w:r w:rsidR="00514361">
        <w:rPr>
          <w:rtl/>
        </w:rPr>
        <w:t>َ</w:t>
      </w:r>
      <w:r w:rsidRPr="00AC6D18">
        <w:rPr>
          <w:rtl/>
        </w:rPr>
        <w:t>ت إليه وح</w:t>
      </w:r>
      <w:r w:rsidR="00514361">
        <w:rPr>
          <w:rtl/>
        </w:rPr>
        <w:t>ُ</w:t>
      </w:r>
      <w:r w:rsidRPr="00AC6D18">
        <w:rPr>
          <w:rtl/>
        </w:rPr>
        <w:t>ك</w:t>
      </w:r>
      <w:r w:rsidR="00514361">
        <w:rPr>
          <w:rtl/>
        </w:rPr>
        <w:t>ِ</w:t>
      </w:r>
      <w:r w:rsidR="00092E7C">
        <w:rPr>
          <w:rtl/>
        </w:rPr>
        <w:t>ي</w:t>
      </w:r>
      <w:r w:rsidR="00514361">
        <w:rPr>
          <w:rtl/>
        </w:rPr>
        <w:t>َ</w:t>
      </w:r>
      <w:r w:rsidR="00092E7C">
        <w:rPr>
          <w:rtl/>
        </w:rPr>
        <w:t>ت عنه</w:t>
      </w:r>
      <w:r w:rsidR="007E0241">
        <w:rPr>
          <w:rtl/>
        </w:rPr>
        <w:t xml:space="preserve"> ،</w:t>
      </w:r>
      <w:r w:rsidR="00092E7C">
        <w:rPr>
          <w:rtl/>
        </w:rPr>
        <w:t xml:space="preserve"> وأقدمهم</w:t>
      </w:r>
      <w:r w:rsidR="007E0241">
        <w:rPr>
          <w:rtl/>
        </w:rPr>
        <w:t xml:space="preserve"> :</w:t>
      </w:r>
    </w:p>
    <w:p w:rsidR="00AC6D18" w:rsidRPr="00D45FEF" w:rsidRDefault="00AC6D18" w:rsidP="00D45FEF">
      <w:pPr>
        <w:rPr>
          <w:rStyle w:val="rfdLineChar"/>
          <w:rtl/>
        </w:rPr>
      </w:pPr>
      <w:r w:rsidRPr="00E07719">
        <w:rPr>
          <w:rStyle w:val="rfdBold2"/>
          <w:rtl/>
        </w:rPr>
        <w:t>هشام بن محمد بن السائب الكلبي</w:t>
      </w:r>
      <w:r w:rsidR="007E0241" w:rsidRPr="00D45FEF">
        <w:rPr>
          <w:rtl/>
        </w:rPr>
        <w:t xml:space="preserve"> ،</w:t>
      </w:r>
      <w:r w:rsidRPr="00D45FEF">
        <w:rPr>
          <w:rtl/>
        </w:rPr>
        <w:t xml:space="preserve"> </w:t>
      </w:r>
      <w:r w:rsidRPr="00AC6D18">
        <w:rPr>
          <w:rtl/>
        </w:rPr>
        <w:t>النس</w:t>
      </w:r>
      <w:r w:rsidR="00514361">
        <w:rPr>
          <w:rtl/>
        </w:rPr>
        <w:t>ّ</w:t>
      </w:r>
      <w:r w:rsidRPr="00AC6D18">
        <w:rPr>
          <w:rtl/>
        </w:rPr>
        <w:t>ابة المعروف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صاحب الت</w:t>
      </w:r>
      <w:r w:rsidR="00514361">
        <w:rPr>
          <w:rtl/>
        </w:rPr>
        <w:t>آ</w:t>
      </w:r>
      <w:r w:rsidRPr="00AC6D18">
        <w:rPr>
          <w:rtl/>
        </w:rPr>
        <w:t>ليف التي</w:t>
      </w:r>
      <w:r w:rsidR="00D45FEF">
        <w:rPr>
          <w:rFonts w:hint="cs"/>
          <w:rtl/>
        </w:rPr>
        <w:t xml:space="preserve"> </w:t>
      </w:r>
      <w:r w:rsidR="00D45FEF">
        <w:rPr>
          <w:rtl/>
        </w:rPr>
        <w:br/>
      </w:r>
      <w:r w:rsidR="00D45FEF">
        <w:rPr>
          <w:rtl/>
        </w:rPr>
        <w:br/>
      </w:r>
      <w:r w:rsidR="00D45FEF">
        <w:rPr>
          <w:rtl/>
        </w:rPr>
        <w:br/>
      </w:r>
      <w:r w:rsidRPr="00D45FEF">
        <w:rPr>
          <w:rStyle w:val="rfdLineChar"/>
          <w:rtl/>
        </w:rPr>
        <w:t>__________________</w:t>
      </w:r>
    </w:p>
    <w:p w:rsidR="00AC6D18" w:rsidRPr="00AC6D18" w:rsidRDefault="00AC6D18" w:rsidP="000C45E8">
      <w:pPr>
        <w:pStyle w:val="rfdFootnote0"/>
        <w:rPr>
          <w:rtl/>
        </w:rPr>
      </w:pPr>
      <w:r>
        <w:rPr>
          <w:rtl/>
        </w:rPr>
        <w:t>(</w:t>
      </w:r>
      <w:r w:rsidRPr="00AC6D18">
        <w:rPr>
          <w:rtl/>
        </w:rPr>
        <w:t>52) أعيان الشيعة 5</w:t>
      </w:r>
      <w:r w:rsidR="007E0241">
        <w:rPr>
          <w:rtl/>
        </w:rPr>
        <w:t xml:space="preserve"> :</w:t>
      </w:r>
      <w:r w:rsidRPr="00AC6D18">
        <w:rPr>
          <w:rtl/>
        </w:rPr>
        <w:t xml:space="preserve"> 285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دائرة المعارف الشيعية 1</w:t>
      </w:r>
      <w:r w:rsidR="007E0241">
        <w:rPr>
          <w:rtl/>
        </w:rPr>
        <w:t xml:space="preserve"> :</w:t>
      </w:r>
      <w:r w:rsidRPr="00AC6D18">
        <w:rPr>
          <w:rtl/>
        </w:rPr>
        <w:t xml:space="preserve"> 153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pStyle w:val="rfdFootnote0"/>
        <w:rPr>
          <w:rtl/>
        </w:rPr>
      </w:pPr>
      <w:r>
        <w:rPr>
          <w:rtl/>
        </w:rPr>
        <w:t>(</w:t>
      </w:r>
      <w:r w:rsidRPr="00AC6D18">
        <w:rPr>
          <w:rtl/>
        </w:rPr>
        <w:t>53) علي</w:t>
      </w:r>
      <w:r w:rsidR="00BB6DD8">
        <w:rPr>
          <w:rtl/>
        </w:rPr>
        <w:t>ّ</w:t>
      </w:r>
      <w:r w:rsidRPr="00AC6D18">
        <w:rPr>
          <w:rtl/>
        </w:rPr>
        <w:t xml:space="preserve"> وليد الكعبة</w:t>
      </w:r>
      <w:r w:rsidR="007E0241">
        <w:rPr>
          <w:rtl/>
        </w:rPr>
        <w:t xml:space="preserve"> :</w:t>
      </w:r>
      <w:r w:rsidRPr="00AC6D18">
        <w:rPr>
          <w:rtl/>
        </w:rPr>
        <w:t xml:space="preserve"> 83</w:t>
      </w:r>
      <w:r w:rsidR="00095AA9">
        <w:rPr>
          <w:rtl/>
        </w:rPr>
        <w:t xml:space="preserve"> .</w:t>
      </w:r>
    </w:p>
    <w:p w:rsidR="00AC6D18" w:rsidRPr="00AC6D18" w:rsidRDefault="00AC6D18" w:rsidP="00092E7C">
      <w:pPr>
        <w:pStyle w:val="rfdNormal0"/>
        <w:rPr>
          <w:rtl/>
        </w:rPr>
      </w:pPr>
      <w:r>
        <w:rPr>
          <w:rtl/>
        </w:rPr>
        <w:br w:type="page"/>
      </w:r>
      <w:r w:rsidRPr="00AC6D18">
        <w:rPr>
          <w:rtl/>
        </w:rPr>
        <w:lastRenderedPageBreak/>
        <w:t>ني</w:t>
      </w:r>
      <w:r w:rsidR="007302E6">
        <w:rPr>
          <w:rtl/>
        </w:rPr>
        <w:t>ّ</w:t>
      </w:r>
      <w:r w:rsidRPr="00AC6D18">
        <w:rPr>
          <w:rtl/>
        </w:rPr>
        <w:t>فت على المائة والخمسين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والمتوف</w:t>
      </w:r>
      <w:r w:rsidR="007302E6">
        <w:rPr>
          <w:rtl/>
        </w:rPr>
        <w:t>ّ</w:t>
      </w:r>
      <w:r w:rsidRPr="00AC6D18">
        <w:rPr>
          <w:rtl/>
        </w:rPr>
        <w:t>ى سنة أربع أو ست</w:t>
      </w:r>
      <w:r w:rsidR="007302E6">
        <w:rPr>
          <w:rtl/>
        </w:rPr>
        <w:t>ّ</w:t>
      </w:r>
      <w:r w:rsidRPr="00AC6D18">
        <w:rPr>
          <w:rtl/>
        </w:rPr>
        <w:t xml:space="preserve"> ومائتين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وقيل</w:t>
      </w:r>
      <w:r w:rsidR="007E0241">
        <w:rPr>
          <w:rtl/>
        </w:rPr>
        <w:t xml:space="preserve"> :</w:t>
      </w:r>
      <w:r w:rsidRPr="00AC6D18">
        <w:rPr>
          <w:rtl/>
        </w:rPr>
        <w:t xml:space="preserve"> الأو</w:t>
      </w:r>
      <w:r w:rsidR="007302E6">
        <w:rPr>
          <w:rtl/>
        </w:rPr>
        <w:t>ّ</w:t>
      </w:r>
      <w:r w:rsidRPr="00AC6D18">
        <w:rPr>
          <w:rtl/>
        </w:rPr>
        <w:t>ل أصح</w:t>
      </w:r>
      <w:r w:rsidR="007302E6">
        <w:rPr>
          <w:rtl/>
        </w:rPr>
        <w:t>ّ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والكلبي مم</w:t>
      </w:r>
      <w:r w:rsidR="007302E6">
        <w:rPr>
          <w:rtl/>
        </w:rPr>
        <w:t>ّ</w:t>
      </w:r>
      <w:r w:rsidRPr="00AC6D18">
        <w:rPr>
          <w:rtl/>
        </w:rPr>
        <w:t>ن تكالب بعض علماء الجرح والتعديل من العام</w:t>
      </w:r>
      <w:r w:rsidR="007302E6">
        <w:rPr>
          <w:rtl/>
        </w:rPr>
        <w:t>ّ</w:t>
      </w:r>
      <w:r w:rsidRPr="00AC6D18">
        <w:rPr>
          <w:rtl/>
        </w:rPr>
        <w:t>ة على تضعيفه وترك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ما رواه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وعدم الاحتجاج به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قال الدارقطني وغيره</w:t>
      </w:r>
      <w:r w:rsidR="007E0241">
        <w:rPr>
          <w:rtl/>
        </w:rPr>
        <w:t xml:space="preserve"> :</w:t>
      </w:r>
      <w:r w:rsidRPr="00AC6D18">
        <w:rPr>
          <w:rtl/>
        </w:rPr>
        <w:t xml:space="preserve"> متروك الحديث </w:t>
      </w:r>
      <w:r w:rsidRPr="00AC6D18">
        <w:rPr>
          <w:rStyle w:val="rfdFootnotenum"/>
          <w:rtl/>
        </w:rPr>
        <w:t>(54)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وقال يحيى بن معين</w:t>
      </w:r>
      <w:r w:rsidR="007E0241">
        <w:rPr>
          <w:rtl/>
        </w:rPr>
        <w:t xml:space="preserve"> :</w:t>
      </w:r>
      <w:r w:rsidRPr="00AC6D18">
        <w:rPr>
          <w:rtl/>
        </w:rPr>
        <w:t xml:space="preserve"> غير ثقة </w:t>
      </w:r>
      <w:r w:rsidRPr="00AC6D18">
        <w:rPr>
          <w:rStyle w:val="rfdFootnotenum"/>
          <w:rtl/>
        </w:rPr>
        <w:t>(55)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وقال السمعاني</w:t>
      </w:r>
      <w:r w:rsidR="007E0241">
        <w:rPr>
          <w:rtl/>
        </w:rPr>
        <w:t xml:space="preserve"> :</w:t>
      </w:r>
      <w:r w:rsidRPr="00AC6D18">
        <w:rPr>
          <w:rtl/>
        </w:rPr>
        <w:t xml:space="preserve"> </w:t>
      </w:r>
      <w:r w:rsidR="00AB3A9F" w:rsidRPr="00AC6D18">
        <w:rPr>
          <w:rtl/>
        </w:rPr>
        <w:t>«</w:t>
      </w:r>
      <w:r w:rsidR="004808BF">
        <w:rPr>
          <w:rFonts w:hint="cs"/>
          <w:rtl/>
        </w:rPr>
        <w:t xml:space="preserve"> </w:t>
      </w:r>
      <w:r w:rsidRPr="00AC6D18">
        <w:rPr>
          <w:rtl/>
        </w:rPr>
        <w:t>يروي العجائب والأخبار التي لا أ</w:t>
      </w:r>
      <w:r w:rsidR="007302E6">
        <w:rPr>
          <w:rtl/>
        </w:rPr>
        <w:t>ُ</w:t>
      </w:r>
      <w:r w:rsidRPr="00AC6D18">
        <w:rPr>
          <w:rtl/>
        </w:rPr>
        <w:t>صول لها</w:t>
      </w:r>
      <w:r w:rsidR="00095AA9">
        <w:rPr>
          <w:rFonts w:hint="cs"/>
          <w:rtl/>
        </w:rPr>
        <w:t xml:space="preserve"> </w:t>
      </w:r>
      <w:r w:rsidR="00095AA9">
        <w:rPr>
          <w:rtl/>
        </w:rPr>
        <w:t>. . .</w:t>
      </w:r>
      <w:r w:rsidRPr="00AC6D18">
        <w:rPr>
          <w:rtl/>
        </w:rPr>
        <w:t xml:space="preserve"> أخباره في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ال</w:t>
      </w:r>
      <w:r w:rsidR="007302E6">
        <w:rPr>
          <w:rtl/>
        </w:rPr>
        <w:t>ْ</w:t>
      </w:r>
      <w:r w:rsidRPr="00AC6D18">
        <w:rPr>
          <w:rtl/>
        </w:rPr>
        <w:t>أ</w:t>
      </w:r>
      <w:r w:rsidR="007302E6">
        <w:rPr>
          <w:rtl/>
        </w:rPr>
        <w:t>ُ</w:t>
      </w:r>
      <w:r w:rsidRPr="00AC6D18">
        <w:rPr>
          <w:rtl/>
        </w:rPr>
        <w:t>غلوطات أشهر من أن يحتاج إلى الإ</w:t>
      </w:r>
      <w:r w:rsidR="007302E6">
        <w:rPr>
          <w:rtl/>
        </w:rPr>
        <w:t>ِ</w:t>
      </w:r>
      <w:r w:rsidRPr="00AC6D18">
        <w:rPr>
          <w:rtl/>
        </w:rPr>
        <w:t>غراق في وصفها</w:t>
      </w:r>
      <w:r w:rsidR="004808BF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Pr="00AC6D18">
        <w:rPr>
          <w:rtl/>
        </w:rPr>
        <w:t xml:space="preserve"> </w:t>
      </w:r>
      <w:r w:rsidRPr="00AC6D18">
        <w:rPr>
          <w:rStyle w:val="rfdFootnotenum"/>
          <w:rtl/>
        </w:rPr>
        <w:t>(56)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وهذه الات</w:t>
      </w:r>
      <w:r w:rsidR="007302E6">
        <w:rPr>
          <w:rtl/>
        </w:rPr>
        <w:t>ّ</w:t>
      </w:r>
      <w:r w:rsidRPr="00AC6D18">
        <w:rPr>
          <w:rtl/>
        </w:rPr>
        <w:t>هامات ضد</w:t>
      </w:r>
      <w:r w:rsidR="007302E6">
        <w:rPr>
          <w:rtl/>
        </w:rPr>
        <w:t>ّ</w:t>
      </w:r>
      <w:r w:rsidRPr="00AC6D18">
        <w:rPr>
          <w:rtl/>
        </w:rPr>
        <w:t xml:space="preserve"> الكلبي ليس لها وزن عندنا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لأن</w:t>
      </w:r>
      <w:r w:rsidR="007302E6">
        <w:rPr>
          <w:rtl/>
        </w:rPr>
        <w:t>ّ</w:t>
      </w:r>
      <w:r w:rsidRPr="00AC6D18">
        <w:rPr>
          <w:rtl/>
        </w:rPr>
        <w:t>ها ناشئة عن تعص</w:t>
      </w:r>
      <w:r w:rsidR="007302E6">
        <w:rPr>
          <w:rtl/>
        </w:rPr>
        <w:t>ّ</w:t>
      </w:r>
      <w:r w:rsidRPr="00AC6D18">
        <w:rPr>
          <w:rtl/>
        </w:rPr>
        <w:t>ب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طائفي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ومنقوضة بما يخالفها من آراء حسنة في الرجل تدل</w:t>
      </w:r>
      <w:r w:rsidR="007302E6">
        <w:rPr>
          <w:rtl/>
        </w:rPr>
        <w:t>ُّ</w:t>
      </w:r>
      <w:r w:rsidRPr="00AC6D18">
        <w:rPr>
          <w:rtl/>
        </w:rPr>
        <w:t xml:space="preserve"> على خبرته وأمانته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إل</w:t>
      </w:r>
      <w:r w:rsidR="007302E6">
        <w:rPr>
          <w:rtl/>
        </w:rPr>
        <w:t>ّ</w:t>
      </w:r>
      <w:r w:rsidRPr="00AC6D18">
        <w:rPr>
          <w:rtl/>
        </w:rPr>
        <w:t>ا أن</w:t>
      </w:r>
      <w:r w:rsidR="007302E6">
        <w:rPr>
          <w:rtl/>
        </w:rPr>
        <w:t>ّ</w:t>
      </w:r>
      <w:r w:rsidRPr="00AC6D18">
        <w:rPr>
          <w:rtl/>
        </w:rPr>
        <w:t>ا نشك</w:t>
      </w:r>
      <w:r w:rsidR="007302E6">
        <w:rPr>
          <w:rtl/>
        </w:rPr>
        <w:t>ِّ</w:t>
      </w:r>
      <w:r w:rsidRPr="00AC6D18">
        <w:rPr>
          <w:rtl/>
        </w:rPr>
        <w:t>ك في صح</w:t>
      </w:r>
      <w:r w:rsidR="007302E6">
        <w:rPr>
          <w:rtl/>
        </w:rPr>
        <w:t>ّ</w:t>
      </w:r>
      <w:r w:rsidRPr="00AC6D18">
        <w:rPr>
          <w:rtl/>
        </w:rPr>
        <w:t>ة نسبة ذلك القول إليه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وفي صدق الحكاية عنه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والمت</w:t>
      </w:r>
      <w:r w:rsidR="007302E6">
        <w:rPr>
          <w:rtl/>
        </w:rPr>
        <w:t>ّ</w:t>
      </w:r>
      <w:r w:rsidRPr="00AC6D18">
        <w:rPr>
          <w:rtl/>
        </w:rPr>
        <w:t>ه</w:t>
      </w:r>
      <w:r w:rsidR="007302E6">
        <w:rPr>
          <w:rtl/>
        </w:rPr>
        <w:t>َ</w:t>
      </w:r>
      <w:r w:rsidRPr="00AC6D18">
        <w:rPr>
          <w:rtl/>
        </w:rPr>
        <w:t>م في التقو</w:t>
      </w:r>
      <w:r w:rsidR="007302E6">
        <w:rPr>
          <w:rtl/>
        </w:rPr>
        <w:t>ّ</w:t>
      </w:r>
      <w:r w:rsidRPr="00AC6D18">
        <w:rPr>
          <w:rtl/>
        </w:rPr>
        <w:t>ل</w:t>
      </w:r>
      <w:r w:rsidR="007302E6">
        <w:rPr>
          <w:rtl/>
        </w:rPr>
        <w:t>ِ</w:t>
      </w:r>
      <w:r w:rsidRPr="00AC6D18">
        <w:rPr>
          <w:rtl/>
        </w:rPr>
        <w:t xml:space="preserve"> عليه هو روايته السك</w:t>
      </w:r>
      <w:r w:rsidR="001815B5">
        <w:rPr>
          <w:rtl/>
        </w:rPr>
        <w:t>َّ</w:t>
      </w:r>
      <w:r w:rsidRPr="00AC6D18">
        <w:rPr>
          <w:rtl/>
        </w:rPr>
        <w:t>ري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فقد نسب إلى الكلبي أن</w:t>
      </w:r>
      <w:r w:rsidR="001815B5">
        <w:rPr>
          <w:rtl/>
        </w:rPr>
        <w:t>ّ</w:t>
      </w:r>
      <w:r w:rsidRPr="00AC6D18">
        <w:rPr>
          <w:rtl/>
        </w:rPr>
        <w:t>ه قال في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="00AB3A9F" w:rsidRPr="00AC6D18">
        <w:rPr>
          <w:rtl/>
        </w:rPr>
        <w:t>«</w:t>
      </w:r>
      <w:r w:rsidR="004808BF">
        <w:rPr>
          <w:rFonts w:hint="cs"/>
          <w:rtl/>
        </w:rPr>
        <w:t xml:space="preserve"> </w:t>
      </w:r>
      <w:r w:rsidRPr="00AC6D18">
        <w:rPr>
          <w:rtl/>
        </w:rPr>
        <w:t>جمهرة النسب</w:t>
      </w:r>
      <w:r w:rsidR="004808BF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="007E0241">
        <w:rPr>
          <w:rtl/>
        </w:rPr>
        <w:t xml:space="preserve"> :</w:t>
      </w:r>
    </w:p>
    <w:p w:rsidR="00AC6D18" w:rsidRPr="00AC6D18" w:rsidRDefault="00AB3A9F" w:rsidP="00AC6D18">
      <w:pPr>
        <w:rPr>
          <w:rtl/>
        </w:rPr>
      </w:pPr>
      <w:r w:rsidRPr="00AC6D18">
        <w:rPr>
          <w:rtl/>
        </w:rPr>
        <w:t>«</w:t>
      </w:r>
      <w:r w:rsidR="004808BF">
        <w:rPr>
          <w:rFonts w:hint="cs"/>
          <w:rtl/>
        </w:rPr>
        <w:t xml:space="preserve"> </w:t>
      </w:r>
      <w:r w:rsidR="00AC6D18" w:rsidRPr="00AC6D18">
        <w:rPr>
          <w:rtl/>
        </w:rPr>
        <w:t>وحكيم بن حزام بن خويلد عاش عشرين ومائة سنة</w:t>
      </w:r>
      <w:r w:rsidR="007E0241">
        <w:rPr>
          <w:rtl/>
        </w:rPr>
        <w:t xml:space="preserve"> ،</w:t>
      </w:r>
      <w:r w:rsidR="00AC6D18" w:rsidRPr="00AC6D18">
        <w:rPr>
          <w:rtl/>
        </w:rPr>
        <w:t xml:space="preserve"> وكانت أم</w:t>
      </w:r>
      <w:r w:rsidR="001815B5">
        <w:rPr>
          <w:rtl/>
        </w:rPr>
        <w:t>ّ</w:t>
      </w:r>
      <w:r w:rsidR="00AC6D18" w:rsidRPr="00AC6D18">
        <w:rPr>
          <w:rtl/>
        </w:rPr>
        <w:t>ه ولدته في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="00AC6D18" w:rsidRPr="00AC6D18">
        <w:rPr>
          <w:rtl/>
        </w:rPr>
        <w:t>الكعبة</w:t>
      </w:r>
      <w:r w:rsidR="004808BF">
        <w:rPr>
          <w:rFonts w:hint="cs"/>
          <w:rtl/>
        </w:rPr>
        <w:t xml:space="preserve"> </w:t>
      </w:r>
      <w:r w:rsidRPr="00AC6D18">
        <w:rPr>
          <w:rtl/>
        </w:rPr>
        <w:t>»</w:t>
      </w:r>
      <w:r w:rsidR="00AC6D18" w:rsidRPr="00AC6D18">
        <w:rPr>
          <w:rtl/>
        </w:rPr>
        <w:t xml:space="preserve"> </w:t>
      </w:r>
      <w:r w:rsidR="00AC6D18" w:rsidRPr="00AC6D18">
        <w:rPr>
          <w:rStyle w:val="rfdFootnotenum"/>
          <w:rtl/>
        </w:rPr>
        <w:t>(57)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وكتاب الجمهرة من أشهر كتبه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عد</w:t>
      </w:r>
      <w:r w:rsidR="001815B5">
        <w:rPr>
          <w:rtl/>
        </w:rPr>
        <w:t>ّ</w:t>
      </w:r>
      <w:r w:rsidRPr="00AC6D18">
        <w:rPr>
          <w:rtl/>
        </w:rPr>
        <w:t>ه كبار المؤر</w:t>
      </w:r>
      <w:r w:rsidR="001815B5">
        <w:rPr>
          <w:rtl/>
        </w:rPr>
        <w:t>ّ</w:t>
      </w:r>
      <w:r w:rsidRPr="00AC6D18">
        <w:rPr>
          <w:rtl/>
        </w:rPr>
        <w:t>خين من مصن</w:t>
      </w:r>
      <w:r w:rsidR="001815B5">
        <w:rPr>
          <w:rtl/>
        </w:rPr>
        <w:t>ّ</w:t>
      </w:r>
      <w:r w:rsidRPr="00AC6D18">
        <w:rPr>
          <w:rtl/>
        </w:rPr>
        <w:t>فاته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وذكروا أن</w:t>
      </w:r>
      <w:r w:rsidR="001815B5">
        <w:rPr>
          <w:rtl/>
        </w:rPr>
        <w:t>ّ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محم</w:t>
      </w:r>
      <w:r w:rsidR="001815B5">
        <w:rPr>
          <w:rtl/>
        </w:rPr>
        <w:t>ّ</w:t>
      </w:r>
      <w:r w:rsidRPr="00AC6D18">
        <w:rPr>
          <w:rtl/>
        </w:rPr>
        <w:t>د بن سعد كاتب الواقدي ومصن</w:t>
      </w:r>
      <w:r w:rsidR="001815B5">
        <w:rPr>
          <w:rtl/>
        </w:rPr>
        <w:t>ّ</w:t>
      </w:r>
      <w:r w:rsidRPr="00AC6D18">
        <w:rPr>
          <w:rtl/>
        </w:rPr>
        <w:t xml:space="preserve">ف كتاب </w:t>
      </w:r>
      <w:r w:rsidR="00AB3A9F" w:rsidRPr="00AC6D18">
        <w:rPr>
          <w:rtl/>
        </w:rPr>
        <w:t>«</w:t>
      </w:r>
      <w:r w:rsidR="004808BF">
        <w:rPr>
          <w:rFonts w:hint="cs"/>
          <w:rtl/>
        </w:rPr>
        <w:t xml:space="preserve"> </w:t>
      </w:r>
      <w:r w:rsidRPr="00AC6D18">
        <w:rPr>
          <w:rtl/>
        </w:rPr>
        <w:t>الطبقات</w:t>
      </w:r>
      <w:r w:rsidR="004808BF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Pr="00AC6D18">
        <w:rPr>
          <w:rtl/>
        </w:rPr>
        <w:t xml:space="preserve"> الكبير رواه عنه مع سائر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مصن</w:t>
      </w:r>
      <w:r w:rsidR="001815B5">
        <w:rPr>
          <w:rtl/>
        </w:rPr>
        <w:t>ّ</w:t>
      </w:r>
      <w:r w:rsidRPr="00AC6D18">
        <w:rPr>
          <w:rtl/>
        </w:rPr>
        <w:t>فاته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ولكن</w:t>
      </w:r>
      <w:r w:rsidR="001815B5">
        <w:rPr>
          <w:rtl/>
        </w:rPr>
        <w:t>ّ</w:t>
      </w:r>
      <w:r w:rsidRPr="00AC6D18">
        <w:rPr>
          <w:rtl/>
        </w:rPr>
        <w:t xml:space="preserve"> النسخة التي بأيدينا من كتاب الجم</w:t>
      </w:r>
      <w:r w:rsidR="00037CEF">
        <w:rPr>
          <w:rtl/>
        </w:rPr>
        <w:t xml:space="preserve">هرة هي برواية أبي سعيد الحسن بن </w:t>
      </w:r>
      <w:r w:rsidR="001815B5">
        <w:rPr>
          <w:rtl/>
        </w:rPr>
        <w:br/>
      </w:r>
      <w:r w:rsidRPr="00AC6D18">
        <w:rPr>
          <w:rtl/>
        </w:rPr>
        <w:t xml:space="preserve">الحسين السكري </w:t>
      </w:r>
      <w:r w:rsidR="00773F9D">
        <w:rPr>
          <w:rtl/>
        </w:rPr>
        <w:t>(</w:t>
      </w:r>
      <w:r w:rsidR="004808BF">
        <w:rPr>
          <w:rFonts w:hint="cs"/>
          <w:rtl/>
        </w:rPr>
        <w:t xml:space="preserve"> </w:t>
      </w:r>
      <w:r w:rsidRPr="00AC6D18">
        <w:rPr>
          <w:rtl/>
        </w:rPr>
        <w:t>212</w:t>
      </w:r>
      <w:r w:rsidR="004803AF">
        <w:rPr>
          <w:rtl/>
        </w:rPr>
        <w:t xml:space="preserve"> ـ </w:t>
      </w:r>
      <w:r w:rsidRPr="00AC6D18">
        <w:rPr>
          <w:rtl/>
        </w:rPr>
        <w:t>275 ه</w:t>
      </w:r>
      <w:r w:rsidR="001815B5">
        <w:rPr>
          <w:rtl/>
        </w:rPr>
        <w:t>ـ</w:t>
      </w:r>
      <w:r w:rsidR="004808BF">
        <w:rPr>
          <w:rFonts w:hint="cs"/>
          <w:rtl/>
        </w:rPr>
        <w:t xml:space="preserve"> </w:t>
      </w:r>
      <w:r w:rsidR="00773F9D">
        <w:rPr>
          <w:rtl/>
        </w:rPr>
        <w:t>)</w:t>
      </w:r>
      <w:r w:rsidRPr="00AC6D18">
        <w:rPr>
          <w:rtl/>
        </w:rPr>
        <w:t xml:space="preserve"> عن أبي جعفر محم</w:t>
      </w:r>
      <w:r w:rsidR="001815B5">
        <w:rPr>
          <w:rtl/>
        </w:rPr>
        <w:t>ّ</w:t>
      </w:r>
      <w:r w:rsidRPr="00AC6D18">
        <w:rPr>
          <w:rtl/>
        </w:rPr>
        <w:t xml:space="preserve">د </w:t>
      </w:r>
      <w:r w:rsidR="00037CEF">
        <w:rPr>
          <w:rtl/>
        </w:rPr>
        <w:t>بن حبيب بن أ</w:t>
      </w:r>
      <w:r w:rsidR="001815B5">
        <w:rPr>
          <w:rtl/>
        </w:rPr>
        <w:t>ُ</w:t>
      </w:r>
      <w:r w:rsidR="00037CEF">
        <w:rPr>
          <w:rtl/>
        </w:rPr>
        <w:t>مي</w:t>
      </w:r>
      <w:r w:rsidR="001815B5">
        <w:rPr>
          <w:rtl/>
        </w:rPr>
        <w:t>ّ</w:t>
      </w:r>
      <w:r w:rsidR="00037CEF">
        <w:rPr>
          <w:rtl/>
        </w:rPr>
        <w:t xml:space="preserve">ة البغدادي </w:t>
      </w:r>
      <w:r w:rsidR="001815B5">
        <w:rPr>
          <w:rtl/>
        </w:rPr>
        <w:br/>
      </w:r>
      <w:r w:rsidR="00773F9D">
        <w:rPr>
          <w:rtl/>
        </w:rPr>
        <w:t>(</w:t>
      </w:r>
      <w:r w:rsidR="004808BF">
        <w:rPr>
          <w:rFonts w:hint="cs"/>
          <w:rtl/>
        </w:rPr>
        <w:t xml:space="preserve"> </w:t>
      </w:r>
      <w:r w:rsidRPr="00AC6D18">
        <w:rPr>
          <w:rtl/>
        </w:rPr>
        <w:t>ت 245 ه</w:t>
      </w:r>
      <w:r w:rsidR="001815B5">
        <w:rPr>
          <w:rtl/>
        </w:rPr>
        <w:t>ـ</w:t>
      </w:r>
      <w:r w:rsidR="004808BF">
        <w:rPr>
          <w:rFonts w:hint="cs"/>
          <w:rtl/>
        </w:rPr>
        <w:t xml:space="preserve"> </w:t>
      </w:r>
      <w:r w:rsidR="00773F9D">
        <w:rPr>
          <w:rtl/>
        </w:rPr>
        <w:t>)</w:t>
      </w:r>
      <w:r w:rsidRPr="00AC6D18">
        <w:rPr>
          <w:rtl/>
        </w:rPr>
        <w:t xml:space="preserve"> عن الكلبي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pStyle w:val="rfdLine"/>
        <w:rPr>
          <w:rtl/>
        </w:rPr>
      </w:pPr>
      <w:r w:rsidRPr="00AC6D18">
        <w:rPr>
          <w:rtl/>
        </w:rPr>
        <w:t>__________________</w:t>
      </w:r>
    </w:p>
    <w:p w:rsidR="00AC6D18" w:rsidRPr="00AC6D18" w:rsidRDefault="00AC6D18" w:rsidP="00AC6D18">
      <w:pPr>
        <w:pStyle w:val="rfdFootnote0"/>
        <w:rPr>
          <w:rtl/>
        </w:rPr>
      </w:pPr>
      <w:r>
        <w:rPr>
          <w:rtl/>
        </w:rPr>
        <w:t>(</w:t>
      </w:r>
      <w:r w:rsidRPr="00AC6D18">
        <w:rPr>
          <w:rtl/>
        </w:rPr>
        <w:t>54</w:t>
      </w:r>
      <w:r w:rsidR="00092E7C">
        <w:rPr>
          <w:rtl/>
        </w:rPr>
        <w:t xml:space="preserve"> </w:t>
      </w:r>
      <w:r w:rsidR="00AB3A9F">
        <w:rPr>
          <w:rtl/>
        </w:rPr>
        <w:t xml:space="preserve">و </w:t>
      </w:r>
      <w:r w:rsidR="00092E7C">
        <w:rPr>
          <w:rtl/>
        </w:rPr>
        <w:t>55</w:t>
      </w:r>
      <w:r w:rsidRPr="00AC6D18">
        <w:rPr>
          <w:rtl/>
        </w:rPr>
        <w:t>) سير أعلام النبلاء 10</w:t>
      </w:r>
      <w:r w:rsidR="007E0241">
        <w:rPr>
          <w:rtl/>
        </w:rPr>
        <w:t xml:space="preserve"> :</w:t>
      </w:r>
      <w:r w:rsidRPr="00AC6D18">
        <w:rPr>
          <w:rtl/>
        </w:rPr>
        <w:t xml:space="preserve"> 101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لسان الميزان 6</w:t>
      </w:r>
      <w:r w:rsidR="007E0241">
        <w:rPr>
          <w:rtl/>
        </w:rPr>
        <w:t xml:space="preserve"> :</w:t>
      </w:r>
      <w:r w:rsidRPr="00AC6D18">
        <w:rPr>
          <w:rtl/>
        </w:rPr>
        <w:t xml:space="preserve"> 196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pStyle w:val="rfdFootnote0"/>
        <w:rPr>
          <w:rtl/>
        </w:rPr>
      </w:pPr>
      <w:r>
        <w:rPr>
          <w:rtl/>
        </w:rPr>
        <w:t>(</w:t>
      </w:r>
      <w:r w:rsidRPr="00AC6D18">
        <w:rPr>
          <w:rtl/>
        </w:rPr>
        <w:t>56) الأنساب 5</w:t>
      </w:r>
      <w:r w:rsidR="007E0241">
        <w:rPr>
          <w:rtl/>
        </w:rPr>
        <w:t xml:space="preserve"> :</w:t>
      </w:r>
      <w:r w:rsidRPr="00AC6D18">
        <w:rPr>
          <w:rtl/>
        </w:rPr>
        <w:t xml:space="preserve"> 86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pStyle w:val="rfdFootnote0"/>
        <w:rPr>
          <w:rtl/>
        </w:rPr>
      </w:pPr>
      <w:r>
        <w:rPr>
          <w:rtl/>
        </w:rPr>
        <w:t>(</w:t>
      </w:r>
      <w:r w:rsidRPr="00AC6D18">
        <w:rPr>
          <w:rtl/>
        </w:rPr>
        <w:t>57) جمهرة النسب 1</w:t>
      </w:r>
      <w:r w:rsidR="007E0241">
        <w:rPr>
          <w:rtl/>
        </w:rPr>
        <w:t xml:space="preserve"> :</w:t>
      </w:r>
      <w:r w:rsidRPr="00AC6D18">
        <w:rPr>
          <w:rtl/>
        </w:rPr>
        <w:t xml:space="preserve"> 353</w:t>
      </w:r>
      <w:r w:rsidR="00095AA9">
        <w:rPr>
          <w:rtl/>
        </w:rPr>
        <w:t xml:space="preserve"> .</w:t>
      </w:r>
    </w:p>
    <w:p w:rsidR="006254CD" w:rsidRDefault="006254CD" w:rsidP="00AC6D18">
      <w:pPr>
        <w:rPr>
          <w:rtl/>
        </w:rPr>
        <w:sectPr w:rsidR="006254CD" w:rsidSect="00107863">
          <w:headerReference w:type="even" r:id="rId42"/>
          <w:headerReference w:type="default" r:id="rId43"/>
          <w:headerReference w:type="first" r:id="rId44"/>
          <w:type w:val="continuous"/>
          <w:pgSz w:w="11907" w:h="16840" w:code="9"/>
          <w:pgMar w:top="1247" w:right="1361" w:bottom="1247" w:left="1361" w:header="720" w:footer="720" w:gutter="0"/>
          <w:cols w:space="720"/>
          <w:titlePg/>
          <w:bidi/>
          <w:rtlGutter/>
          <w:docGrid w:linePitch="360"/>
        </w:sectPr>
      </w:pPr>
    </w:p>
    <w:p w:rsidR="00AC6D18" w:rsidRPr="00AC6D18" w:rsidRDefault="00AC6D18" w:rsidP="00AC6D18">
      <w:pPr>
        <w:rPr>
          <w:rtl/>
        </w:rPr>
      </w:pPr>
      <w:r>
        <w:rPr>
          <w:rtl/>
        </w:rPr>
        <w:lastRenderedPageBreak/>
        <w:br w:type="page"/>
      </w:r>
      <w:r w:rsidRPr="00AC6D18">
        <w:rPr>
          <w:rtl/>
        </w:rPr>
        <w:lastRenderedPageBreak/>
        <w:t>وهذا خلاف ما أثبته المؤر</w:t>
      </w:r>
      <w:r w:rsidR="00934261">
        <w:rPr>
          <w:rtl/>
        </w:rPr>
        <w:t>ِّ</w:t>
      </w:r>
      <w:r w:rsidRPr="00AC6D18">
        <w:rPr>
          <w:rtl/>
        </w:rPr>
        <w:t xml:space="preserve">خون كالنديم والحموي وغيرهما </w:t>
      </w:r>
      <w:r w:rsidRPr="00AC6D18">
        <w:rPr>
          <w:rStyle w:val="rfdFootnotenum"/>
          <w:rtl/>
        </w:rPr>
        <w:t>(58)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وكان لهذا الاختلاف أثر</w:t>
      </w:r>
      <w:r w:rsidR="00934261">
        <w:rPr>
          <w:rtl/>
        </w:rPr>
        <w:t>ٌ</w:t>
      </w:r>
      <w:r w:rsidRPr="00AC6D18">
        <w:rPr>
          <w:rtl/>
        </w:rPr>
        <w:t xml:space="preserve"> كبير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ودور مؤث</w:t>
      </w:r>
      <w:r w:rsidR="00934261">
        <w:rPr>
          <w:rtl/>
        </w:rPr>
        <w:t>ِّ</w:t>
      </w:r>
      <w:r w:rsidRPr="00AC6D18">
        <w:rPr>
          <w:rtl/>
        </w:rPr>
        <w:t>ر في متن الكتاب الأصلي</w:t>
      </w:r>
      <w:r w:rsidR="00095AA9">
        <w:rPr>
          <w:rtl/>
        </w:rPr>
        <w:t xml:space="preserve"> .</w:t>
      </w:r>
    </w:p>
    <w:p w:rsidR="00AC6D18" w:rsidRPr="00AC6D18" w:rsidRDefault="00AC6D18" w:rsidP="00934261">
      <w:pPr>
        <w:rPr>
          <w:rtl/>
        </w:rPr>
      </w:pPr>
      <w:r w:rsidRPr="00AC6D18">
        <w:rPr>
          <w:rtl/>
        </w:rPr>
        <w:t>فقد عمد السك</w:t>
      </w:r>
      <w:r w:rsidR="00934261">
        <w:rPr>
          <w:rtl/>
        </w:rPr>
        <w:t>ّ</w:t>
      </w:r>
      <w:r w:rsidRPr="00AC6D18">
        <w:rPr>
          <w:rtl/>
        </w:rPr>
        <w:t>ري إلى دس</w:t>
      </w:r>
      <w:r w:rsidR="00934261">
        <w:rPr>
          <w:rtl/>
        </w:rPr>
        <w:t>ّ</w:t>
      </w:r>
      <w:r w:rsidRPr="00AC6D18">
        <w:rPr>
          <w:rtl/>
        </w:rPr>
        <w:t xml:space="preserve"> بعض آرائه وأ</w:t>
      </w:r>
      <w:r w:rsidR="00037CEF">
        <w:rPr>
          <w:rtl/>
        </w:rPr>
        <w:t>قواله ومروي</w:t>
      </w:r>
      <w:r w:rsidR="00934261">
        <w:rPr>
          <w:rtl/>
        </w:rPr>
        <w:t>ّ</w:t>
      </w:r>
      <w:r w:rsidR="00037CEF">
        <w:rPr>
          <w:rtl/>
        </w:rPr>
        <w:t>اته في متن الجمهرة</w:t>
      </w:r>
      <w:r w:rsidR="007E0241">
        <w:rPr>
          <w:rtl/>
        </w:rPr>
        <w:t xml:space="preserve"> ،</w:t>
      </w:r>
      <w:r w:rsidR="00037CEF">
        <w:rPr>
          <w:rtl/>
        </w:rPr>
        <w:t xml:space="preserve"> </w:t>
      </w:r>
      <w:r w:rsidR="00934261">
        <w:rPr>
          <w:rtl/>
        </w:rPr>
        <w:br/>
      </w:r>
      <w:r w:rsidRPr="00AC6D18">
        <w:rPr>
          <w:rtl/>
        </w:rPr>
        <w:t>مصد</w:t>
      </w:r>
      <w:r w:rsidR="00934261">
        <w:rPr>
          <w:rtl/>
        </w:rPr>
        <w:t>ِّ</w:t>
      </w:r>
      <w:r w:rsidRPr="00AC6D18">
        <w:rPr>
          <w:rtl/>
        </w:rPr>
        <w:t>را</w:t>
      </w:r>
      <w:r w:rsidR="00934261">
        <w:rPr>
          <w:rtl/>
        </w:rPr>
        <w:t>ً</w:t>
      </w:r>
      <w:r w:rsidRPr="00AC6D18">
        <w:rPr>
          <w:rtl/>
        </w:rPr>
        <w:t xml:space="preserve"> بعضها ب</w:t>
      </w:r>
      <w:r w:rsidR="00934261">
        <w:rPr>
          <w:rtl/>
        </w:rPr>
        <w:t>ـ</w:t>
      </w:r>
      <w:r w:rsidRPr="00AC6D18">
        <w:rPr>
          <w:rtl/>
        </w:rPr>
        <w:t xml:space="preserve"> </w:t>
      </w:r>
      <w:r w:rsidR="00AB3A9F" w:rsidRPr="00AC6D18">
        <w:rPr>
          <w:rtl/>
        </w:rPr>
        <w:t>«</w:t>
      </w:r>
      <w:r w:rsidR="004808BF">
        <w:rPr>
          <w:rFonts w:hint="cs"/>
          <w:rtl/>
        </w:rPr>
        <w:t xml:space="preserve"> </w:t>
      </w:r>
      <w:r w:rsidRPr="00AC6D18">
        <w:rPr>
          <w:rtl/>
        </w:rPr>
        <w:t>قال أبو سعيد</w:t>
      </w:r>
      <w:r w:rsidR="004808BF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هاملا</w:t>
      </w:r>
      <w:r w:rsidR="00934261">
        <w:rPr>
          <w:rtl/>
        </w:rPr>
        <w:t>ً</w:t>
      </w:r>
      <w:r w:rsidRPr="00AC6D18">
        <w:rPr>
          <w:rtl/>
        </w:rPr>
        <w:t xml:space="preserve"> البعض ا</w:t>
      </w:r>
      <w:r w:rsidR="00092E7C">
        <w:rPr>
          <w:rtl/>
        </w:rPr>
        <w:t>لآخر</w:t>
      </w:r>
      <w:r w:rsidR="007E0241">
        <w:rPr>
          <w:rtl/>
        </w:rPr>
        <w:t xml:space="preserve"> ،</w:t>
      </w:r>
      <w:r w:rsidR="00092E7C">
        <w:rPr>
          <w:rtl/>
        </w:rPr>
        <w:t xml:space="preserve"> كما قام بتحريف بعض الج</w:t>
      </w:r>
      <w:r w:rsidR="00934261">
        <w:rPr>
          <w:rtl/>
        </w:rPr>
        <w:t>ُ</w:t>
      </w:r>
      <w:r w:rsidR="00092E7C">
        <w:rPr>
          <w:rtl/>
        </w:rPr>
        <w:t>مل</w:t>
      </w:r>
      <w:r w:rsidR="00934261">
        <w:rPr>
          <w:rtl/>
        </w:rPr>
        <w:t xml:space="preserve"> </w:t>
      </w:r>
      <w:r w:rsidR="00934261">
        <w:rPr>
          <w:rtl/>
        </w:rPr>
        <w:br/>
      </w:r>
      <w:r w:rsidRPr="00AC6D18">
        <w:rPr>
          <w:rtl/>
        </w:rPr>
        <w:t>والكلمات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أو تبديلها بما يتلاءم وآراءه الفكرية والمذهبي</w:t>
      </w:r>
      <w:r w:rsidR="004808BF">
        <w:rPr>
          <w:rFonts w:hint="cs"/>
          <w:rtl/>
        </w:rPr>
        <w:t>ّ</w:t>
      </w:r>
      <w:r w:rsidRPr="00AC6D18">
        <w:rPr>
          <w:rtl/>
        </w:rPr>
        <w:t>ة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وكان هذا ديدن السك</w:t>
      </w:r>
      <w:r w:rsidR="00934261">
        <w:rPr>
          <w:rtl/>
        </w:rPr>
        <w:t>ّ</w:t>
      </w:r>
      <w:r w:rsidRPr="00AC6D18">
        <w:rPr>
          <w:rtl/>
        </w:rPr>
        <w:t>ري في ما يرويه من مصن</w:t>
      </w:r>
      <w:r w:rsidR="00934261">
        <w:rPr>
          <w:rtl/>
        </w:rPr>
        <w:t>ّ</w:t>
      </w:r>
      <w:r w:rsidRPr="00AC6D18">
        <w:rPr>
          <w:rtl/>
        </w:rPr>
        <w:t>فات غيره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وهكذا صنع بكتاب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="00AB3A9F" w:rsidRPr="00AC6D18">
        <w:rPr>
          <w:rtl/>
        </w:rPr>
        <w:t>«</w:t>
      </w:r>
      <w:r w:rsidR="004808BF">
        <w:rPr>
          <w:rFonts w:hint="cs"/>
          <w:rtl/>
        </w:rPr>
        <w:t xml:space="preserve"> </w:t>
      </w:r>
      <w:r w:rsidRPr="00AC6D18">
        <w:rPr>
          <w:rtl/>
        </w:rPr>
        <w:t>المحب</w:t>
      </w:r>
      <w:r w:rsidR="00934261">
        <w:rPr>
          <w:rtl/>
        </w:rPr>
        <w:t>ّ</w:t>
      </w:r>
      <w:r w:rsidRPr="00AC6D18">
        <w:rPr>
          <w:rtl/>
        </w:rPr>
        <w:t>ر</w:t>
      </w:r>
      <w:r w:rsidR="004808BF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Pr="00AC6D18">
        <w:rPr>
          <w:rtl/>
        </w:rPr>
        <w:t xml:space="preserve"> لأ</w:t>
      </w:r>
      <w:r w:rsidR="00934261">
        <w:rPr>
          <w:rtl/>
        </w:rPr>
        <w:t>ُ</w:t>
      </w:r>
      <w:r w:rsidRPr="00AC6D18">
        <w:rPr>
          <w:rtl/>
        </w:rPr>
        <w:t>ستاذه وشيخه أبي جعفر محم</w:t>
      </w:r>
      <w:r w:rsidR="00934261">
        <w:rPr>
          <w:rtl/>
        </w:rPr>
        <w:t>ّ</w:t>
      </w:r>
      <w:r w:rsidRPr="00AC6D18">
        <w:rPr>
          <w:rtl/>
        </w:rPr>
        <w:t>د بن حبيب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وقد تنب</w:t>
      </w:r>
      <w:r w:rsidR="00934261">
        <w:rPr>
          <w:rtl/>
        </w:rPr>
        <w:t>ّ</w:t>
      </w:r>
      <w:r w:rsidRPr="00AC6D18">
        <w:rPr>
          <w:rtl/>
        </w:rPr>
        <w:t>ه لهذا الأمر محق</w:t>
      </w:r>
      <w:r w:rsidR="00934261">
        <w:rPr>
          <w:rtl/>
        </w:rPr>
        <w:t>ّ</w:t>
      </w:r>
      <w:r w:rsidRPr="00AC6D18">
        <w:rPr>
          <w:rtl/>
        </w:rPr>
        <w:t>قا كتاب</w:t>
      </w:r>
      <w:r w:rsidR="00934261">
        <w:rPr>
          <w:rtl/>
        </w:rPr>
        <w:t>ي</w:t>
      </w:r>
      <w:r w:rsidRPr="00AC6D18">
        <w:rPr>
          <w:rtl/>
        </w:rPr>
        <w:t xml:space="preserve"> الجمهرة والمحب</w:t>
      </w:r>
      <w:r w:rsidR="00934261">
        <w:rPr>
          <w:rtl/>
        </w:rPr>
        <w:t>َّ</w:t>
      </w:r>
      <w:r w:rsidRPr="00AC6D18">
        <w:rPr>
          <w:rtl/>
        </w:rPr>
        <w:t>ر</w:t>
      </w:r>
      <w:r w:rsidR="00095AA9">
        <w:rPr>
          <w:rtl/>
        </w:rPr>
        <w:t xml:space="preserve"> .</w:t>
      </w:r>
    </w:p>
    <w:p w:rsidR="00092E7C" w:rsidRDefault="00AC6D18" w:rsidP="00AC6D18">
      <w:pPr>
        <w:rPr>
          <w:rtl/>
        </w:rPr>
      </w:pPr>
      <w:r w:rsidRPr="00AC6D18">
        <w:rPr>
          <w:rtl/>
        </w:rPr>
        <w:t xml:space="preserve">قال الدكتور ناجي حسن </w:t>
      </w:r>
      <w:r w:rsidR="00092E7C">
        <w:rPr>
          <w:rtl/>
        </w:rPr>
        <w:t>محق</w:t>
      </w:r>
      <w:r w:rsidR="00934261">
        <w:rPr>
          <w:rtl/>
        </w:rPr>
        <w:t>ّ</w:t>
      </w:r>
      <w:r w:rsidR="00092E7C">
        <w:rPr>
          <w:rtl/>
        </w:rPr>
        <w:t>ق الجمهرة في مقد</w:t>
      </w:r>
      <w:r w:rsidR="00934261">
        <w:rPr>
          <w:rtl/>
        </w:rPr>
        <w:t>ّ</w:t>
      </w:r>
      <w:r w:rsidR="00092E7C">
        <w:rPr>
          <w:rtl/>
        </w:rPr>
        <w:t>مة التحقيق</w:t>
      </w:r>
      <w:r w:rsidR="007E0241">
        <w:rPr>
          <w:rtl/>
        </w:rPr>
        <w:t xml:space="preserve"> :</w:t>
      </w:r>
    </w:p>
    <w:p w:rsidR="00AC6D18" w:rsidRPr="00AC6D18" w:rsidRDefault="00AB3A9F" w:rsidP="00AC6D18">
      <w:pPr>
        <w:rPr>
          <w:rtl/>
        </w:rPr>
      </w:pPr>
      <w:r>
        <w:rPr>
          <w:rtl/>
        </w:rPr>
        <w:t>«</w:t>
      </w:r>
      <w:r w:rsidR="004808BF">
        <w:rPr>
          <w:rFonts w:hint="cs"/>
          <w:rtl/>
        </w:rPr>
        <w:t xml:space="preserve"> </w:t>
      </w:r>
      <w:r w:rsidR="00AC6D18" w:rsidRPr="00AC6D18">
        <w:rPr>
          <w:rtl/>
        </w:rPr>
        <w:t>لقد وصلتنا جمهرة النسب لابن الكلبي برواية أبي سعيد السك</w:t>
      </w:r>
      <w:r w:rsidR="00934261">
        <w:rPr>
          <w:rtl/>
        </w:rPr>
        <w:t>ّ</w:t>
      </w:r>
      <w:r w:rsidR="00AC6D18" w:rsidRPr="00AC6D18">
        <w:rPr>
          <w:rtl/>
        </w:rPr>
        <w:t>ري</w:t>
      </w:r>
      <w:r w:rsidR="007E0241">
        <w:rPr>
          <w:rtl/>
        </w:rPr>
        <w:t xml:space="preserve"> ،</w:t>
      </w:r>
      <w:r w:rsidR="00AC6D18" w:rsidRPr="00AC6D18">
        <w:rPr>
          <w:rtl/>
        </w:rPr>
        <w:t xml:space="preserve"> عن محم</w:t>
      </w:r>
      <w:r w:rsidR="00934261">
        <w:rPr>
          <w:rtl/>
        </w:rPr>
        <w:t>ّ</w:t>
      </w:r>
      <w:r w:rsidR="00AC6D18" w:rsidRPr="00AC6D18">
        <w:rPr>
          <w:rtl/>
        </w:rPr>
        <w:t>د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="00AC6D18" w:rsidRPr="00AC6D18">
        <w:rPr>
          <w:rtl/>
        </w:rPr>
        <w:t>ابن حبيب</w:t>
      </w:r>
      <w:r w:rsidR="007E0241">
        <w:rPr>
          <w:rtl/>
        </w:rPr>
        <w:t xml:space="preserve"> ،</w:t>
      </w:r>
      <w:r w:rsidR="00AC6D18" w:rsidRPr="00AC6D18">
        <w:rPr>
          <w:rtl/>
        </w:rPr>
        <w:t xml:space="preserve"> عن ابن الكلبي</w:t>
      </w:r>
      <w:r w:rsidR="007E0241">
        <w:rPr>
          <w:rtl/>
        </w:rPr>
        <w:t xml:space="preserve"> ،</w:t>
      </w:r>
      <w:r w:rsidR="00AC6D18" w:rsidRPr="00AC6D18">
        <w:rPr>
          <w:rtl/>
        </w:rPr>
        <w:t xml:space="preserve"> ومع ذلك ظهرت فيها إضافات واضحة</w:t>
      </w:r>
      <w:r w:rsidR="007E0241">
        <w:rPr>
          <w:rtl/>
        </w:rPr>
        <w:t xml:space="preserve"> ،</w:t>
      </w:r>
      <w:r w:rsidR="00AC6D18" w:rsidRPr="00AC6D18">
        <w:rPr>
          <w:rtl/>
        </w:rPr>
        <w:t xml:space="preserve"> وزيادات</w:t>
      </w:r>
      <w:r w:rsidR="007E0241">
        <w:rPr>
          <w:rtl/>
        </w:rPr>
        <w:t xml:space="preserve"> ،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="00AC6D18" w:rsidRPr="00AC6D18">
        <w:rPr>
          <w:rtl/>
        </w:rPr>
        <w:t>وتعليقات بي</w:t>
      </w:r>
      <w:r w:rsidR="00934261">
        <w:rPr>
          <w:rtl/>
        </w:rPr>
        <w:t>ّ</w:t>
      </w:r>
      <w:r w:rsidR="00AC6D18" w:rsidRPr="00AC6D18">
        <w:rPr>
          <w:rtl/>
        </w:rPr>
        <w:t>نة</w:t>
      </w:r>
      <w:r w:rsidR="007E0241">
        <w:rPr>
          <w:rtl/>
        </w:rPr>
        <w:t xml:space="preserve"> ،</w:t>
      </w:r>
      <w:r w:rsidR="00AC6D18" w:rsidRPr="00AC6D18">
        <w:rPr>
          <w:rtl/>
        </w:rPr>
        <w:t xml:space="preserve"> لم ترد في أصل الجمهرة</w:t>
      </w:r>
      <w:r w:rsidR="007E0241">
        <w:rPr>
          <w:rtl/>
        </w:rPr>
        <w:t xml:space="preserve"> ،</w:t>
      </w:r>
      <w:r w:rsidR="00AC6D18" w:rsidRPr="00AC6D18">
        <w:rPr>
          <w:rtl/>
        </w:rPr>
        <w:t xml:space="preserve"> بل أضافها الرواة والنس</w:t>
      </w:r>
      <w:r w:rsidR="00934261">
        <w:rPr>
          <w:rtl/>
        </w:rPr>
        <w:t>ّ</w:t>
      </w:r>
      <w:r w:rsidR="00AC6D18" w:rsidRPr="00AC6D18">
        <w:rPr>
          <w:rtl/>
        </w:rPr>
        <w:t>اخ</w:t>
      </w:r>
      <w:r w:rsidR="00095AA9">
        <w:rPr>
          <w:rtl/>
        </w:rPr>
        <w:t xml:space="preserve"> .</w:t>
      </w:r>
    </w:p>
    <w:p w:rsidR="00AC6D18" w:rsidRPr="00AC6D18" w:rsidRDefault="00AC6D18" w:rsidP="00934261">
      <w:pPr>
        <w:rPr>
          <w:rtl/>
        </w:rPr>
      </w:pPr>
      <w:r w:rsidRPr="00AC6D18">
        <w:rPr>
          <w:rtl/>
        </w:rPr>
        <w:t>ولا يستبعد أن يكون أبو سعيد السك</w:t>
      </w:r>
      <w:r w:rsidR="00934261">
        <w:rPr>
          <w:rtl/>
        </w:rPr>
        <w:t>ّ</w:t>
      </w:r>
      <w:r w:rsidRPr="00AC6D18">
        <w:rPr>
          <w:rtl/>
        </w:rPr>
        <w:t xml:space="preserve">ري هو نفسه الذي </w:t>
      </w:r>
      <w:r w:rsidR="00934261">
        <w:rPr>
          <w:rtl/>
        </w:rPr>
        <w:t>ق</w:t>
      </w:r>
      <w:r w:rsidRPr="00AC6D18">
        <w:rPr>
          <w:rtl/>
        </w:rPr>
        <w:t>ام بهذا العمل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حين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وجد لديه فيضا</w:t>
      </w:r>
      <w:r w:rsidR="00934261">
        <w:rPr>
          <w:rtl/>
        </w:rPr>
        <w:t>ً</w:t>
      </w:r>
      <w:r w:rsidRPr="00AC6D18">
        <w:rPr>
          <w:rtl/>
        </w:rPr>
        <w:t xml:space="preserve"> من الأخبار ذات الصلة بالأنساب</w:t>
      </w:r>
      <w:r w:rsidR="004808BF">
        <w:rPr>
          <w:rFonts w:hint="cs"/>
          <w:rtl/>
        </w:rPr>
        <w:t xml:space="preserve"> </w:t>
      </w:r>
      <w:r w:rsidR="00AB3A9F">
        <w:rPr>
          <w:rtl/>
        </w:rPr>
        <w:t>»</w:t>
      </w:r>
      <w:r w:rsidRPr="00AC6D18">
        <w:rPr>
          <w:rtl/>
        </w:rPr>
        <w:t xml:space="preserve"> </w:t>
      </w:r>
      <w:r w:rsidRPr="00AC6D18">
        <w:rPr>
          <w:rStyle w:val="rfdFootnotenum"/>
          <w:rtl/>
        </w:rPr>
        <w:t>(59)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بعد هذا كل</w:t>
      </w:r>
      <w:r w:rsidR="00934261">
        <w:rPr>
          <w:rtl/>
        </w:rPr>
        <w:t>ّ</w:t>
      </w:r>
      <w:r w:rsidRPr="00AC6D18">
        <w:rPr>
          <w:rtl/>
        </w:rPr>
        <w:t>ه فليس من المستبعد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ولا المستحيل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أن تكون جملة </w:t>
      </w:r>
      <w:r w:rsidR="00AB3A9F" w:rsidRPr="00AC6D18">
        <w:rPr>
          <w:rtl/>
        </w:rPr>
        <w:t>«</w:t>
      </w:r>
      <w:r w:rsidR="004808BF">
        <w:rPr>
          <w:rFonts w:hint="cs"/>
          <w:rtl/>
        </w:rPr>
        <w:t xml:space="preserve"> </w:t>
      </w:r>
      <w:r w:rsidRPr="00AC6D18">
        <w:rPr>
          <w:rtl/>
        </w:rPr>
        <w:t>وكانت أ</w:t>
      </w:r>
      <w:r w:rsidR="00934261">
        <w:rPr>
          <w:rtl/>
        </w:rPr>
        <w:t>ُ</w:t>
      </w:r>
      <w:r w:rsidRPr="00AC6D18">
        <w:rPr>
          <w:rtl/>
        </w:rPr>
        <w:t>م</w:t>
      </w:r>
      <w:r w:rsidR="00934261">
        <w:rPr>
          <w:rtl/>
        </w:rPr>
        <w:t>ّ</w:t>
      </w:r>
      <w:r w:rsidRPr="00AC6D18">
        <w:rPr>
          <w:rtl/>
        </w:rPr>
        <w:t>ه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ولدته في جوف الكعبة</w:t>
      </w:r>
      <w:r w:rsidR="004808BF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Pr="00AC6D18">
        <w:rPr>
          <w:rtl/>
        </w:rPr>
        <w:t xml:space="preserve"> في ذيل كلمة الكلبي المتقد</w:t>
      </w:r>
      <w:r w:rsidR="00934261">
        <w:rPr>
          <w:rtl/>
        </w:rPr>
        <w:t>ِّ</w:t>
      </w:r>
      <w:r w:rsidRPr="00AC6D18">
        <w:rPr>
          <w:rtl/>
        </w:rPr>
        <w:t>مة من تلك الإ</w:t>
      </w:r>
      <w:r w:rsidR="00934261">
        <w:rPr>
          <w:rtl/>
        </w:rPr>
        <w:t>ِ</w:t>
      </w:r>
      <w:r w:rsidRPr="00AC6D18">
        <w:rPr>
          <w:rtl/>
        </w:rPr>
        <w:t>ضافات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والزيادات</w:t>
      </w:r>
      <w:r w:rsidR="007E0241">
        <w:rPr>
          <w:rtl/>
        </w:rPr>
        <w:t xml:space="preserve"> ،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والتعليقات البي</w:t>
      </w:r>
      <w:r w:rsidR="00934261">
        <w:rPr>
          <w:rtl/>
        </w:rPr>
        <w:t>ّ</w:t>
      </w:r>
      <w:r w:rsidRPr="00AC6D18">
        <w:rPr>
          <w:rtl/>
        </w:rPr>
        <w:t>نة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المحسوبة </w:t>
      </w:r>
      <w:r w:rsidR="00AB3A9F" w:rsidRPr="00AC6D18">
        <w:rPr>
          <w:rtl/>
        </w:rPr>
        <w:t>«</w:t>
      </w:r>
      <w:r w:rsidR="004808BF">
        <w:rPr>
          <w:rFonts w:hint="cs"/>
          <w:rtl/>
        </w:rPr>
        <w:t xml:space="preserve"> </w:t>
      </w:r>
      <w:r w:rsidRPr="00AC6D18">
        <w:rPr>
          <w:rtl/>
        </w:rPr>
        <w:t>فيضا</w:t>
      </w:r>
      <w:r w:rsidR="00934261">
        <w:rPr>
          <w:rtl/>
        </w:rPr>
        <w:t>ً</w:t>
      </w:r>
      <w:r w:rsidRPr="00AC6D18">
        <w:rPr>
          <w:rtl/>
        </w:rPr>
        <w:t xml:space="preserve"> من الأخبار ذات الصلة بالأنساب</w:t>
      </w:r>
      <w:r w:rsidR="004808BF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="00095AA9">
        <w:rPr>
          <w:rtl/>
        </w:rPr>
        <w:t xml:space="preserve"> .</w:t>
      </w:r>
    </w:p>
    <w:p w:rsidR="00AC6D18" w:rsidRPr="00AC6D18" w:rsidRDefault="00AC6D18" w:rsidP="00934261">
      <w:pPr>
        <w:rPr>
          <w:rtl/>
        </w:rPr>
      </w:pPr>
      <w:r w:rsidRPr="00AC6D18">
        <w:rPr>
          <w:rtl/>
        </w:rPr>
        <w:t>فإن</w:t>
      </w:r>
      <w:r w:rsidR="00934261">
        <w:rPr>
          <w:rtl/>
        </w:rPr>
        <w:t>ْ</w:t>
      </w:r>
      <w:r w:rsidRPr="00AC6D18">
        <w:rPr>
          <w:rtl/>
        </w:rPr>
        <w:t xml:space="preserve"> كانت هذه الزيادة مبهمة بعض الش</w:t>
      </w:r>
      <w:r w:rsidR="00934261">
        <w:rPr>
          <w:rtl/>
        </w:rPr>
        <w:t>يء</w:t>
      </w:r>
      <w:r w:rsidRPr="00AC6D18">
        <w:rPr>
          <w:rtl/>
        </w:rPr>
        <w:t xml:space="preserve"> أو مشك</w:t>
      </w:r>
      <w:r w:rsidR="00934261">
        <w:rPr>
          <w:rtl/>
        </w:rPr>
        <w:t>ّ</w:t>
      </w:r>
      <w:r w:rsidRPr="00AC6D18">
        <w:rPr>
          <w:rtl/>
        </w:rPr>
        <w:t>ك في أن</w:t>
      </w:r>
      <w:r w:rsidR="00934261">
        <w:rPr>
          <w:rtl/>
        </w:rPr>
        <w:t>ّ</w:t>
      </w:r>
      <w:r w:rsidRPr="00AC6D18">
        <w:rPr>
          <w:rtl/>
        </w:rPr>
        <w:t>ها من الجمهرة</w:t>
      </w:r>
      <w:r w:rsidR="007E0241">
        <w:rPr>
          <w:rtl/>
        </w:rPr>
        <w:t xml:space="preserve"> ،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فهي واضحة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مكشوفة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جلي</w:t>
      </w:r>
      <w:r w:rsidR="00934261">
        <w:rPr>
          <w:rtl/>
        </w:rPr>
        <w:t>ّ</w:t>
      </w:r>
      <w:r w:rsidRPr="00AC6D18">
        <w:rPr>
          <w:rtl/>
        </w:rPr>
        <w:t>ة في المحب</w:t>
      </w:r>
      <w:r w:rsidR="00934261">
        <w:rPr>
          <w:rtl/>
        </w:rPr>
        <w:t>ّ</w:t>
      </w:r>
      <w:r w:rsidRPr="00AC6D18">
        <w:rPr>
          <w:rtl/>
        </w:rPr>
        <w:t>ر</w:t>
      </w:r>
      <w:r w:rsidR="00095AA9">
        <w:rPr>
          <w:rtl/>
        </w:rPr>
        <w:t xml:space="preserve"> .</w:t>
      </w:r>
    </w:p>
    <w:p w:rsidR="00104A4C" w:rsidRDefault="00104A4C" w:rsidP="00AC6D18">
      <w:pPr>
        <w:rPr>
          <w:rtl/>
        </w:rPr>
      </w:pPr>
      <w:r>
        <w:rPr>
          <w:rtl/>
        </w:rPr>
        <w:t>ففي فصل الندماء من قريش</w:t>
      </w:r>
      <w:r w:rsidR="007E0241">
        <w:rPr>
          <w:rtl/>
        </w:rPr>
        <w:t xml:space="preserve"> :</w:t>
      </w:r>
    </w:p>
    <w:p w:rsidR="00AC6D18" w:rsidRPr="004808BF" w:rsidRDefault="00AB3A9F" w:rsidP="004808BF">
      <w:pPr>
        <w:rPr>
          <w:rStyle w:val="rfdLineChar"/>
          <w:rtl/>
        </w:rPr>
      </w:pPr>
      <w:r>
        <w:rPr>
          <w:rtl/>
        </w:rPr>
        <w:t>«</w:t>
      </w:r>
      <w:r w:rsidR="004808BF">
        <w:rPr>
          <w:rFonts w:hint="cs"/>
          <w:rtl/>
        </w:rPr>
        <w:t xml:space="preserve"> </w:t>
      </w:r>
      <w:r w:rsidR="00AC6D18" w:rsidRPr="00AC6D18">
        <w:rPr>
          <w:rtl/>
        </w:rPr>
        <w:t>وكان الحارث بن هشام بن المغيرة نديما</w:t>
      </w:r>
      <w:r w:rsidR="00934261">
        <w:rPr>
          <w:rtl/>
        </w:rPr>
        <w:t>ً</w:t>
      </w:r>
      <w:r w:rsidR="00AC6D18" w:rsidRPr="00AC6D18">
        <w:rPr>
          <w:rtl/>
        </w:rPr>
        <w:t xml:space="preserve"> لحكيم بن حزام بن خويلد بن أسد</w:t>
      </w:r>
      <w:r w:rsidR="004808BF">
        <w:rPr>
          <w:rFonts w:hint="cs"/>
          <w:rtl/>
        </w:rPr>
        <w:t xml:space="preserve"> </w:t>
      </w:r>
      <w:r w:rsidR="004808BF">
        <w:rPr>
          <w:rtl/>
        </w:rPr>
        <w:br/>
      </w:r>
      <w:r w:rsidR="00AC6D18" w:rsidRPr="004808BF">
        <w:rPr>
          <w:rStyle w:val="rfdLineChar"/>
          <w:rtl/>
        </w:rPr>
        <w:t>__________________</w:t>
      </w:r>
    </w:p>
    <w:p w:rsidR="00AC6D18" w:rsidRPr="00AC6D18" w:rsidRDefault="00AC6D18" w:rsidP="00AC6D18">
      <w:pPr>
        <w:pStyle w:val="rfdFootnote0"/>
        <w:rPr>
          <w:rtl/>
        </w:rPr>
      </w:pPr>
      <w:r>
        <w:rPr>
          <w:rtl/>
        </w:rPr>
        <w:t>(</w:t>
      </w:r>
      <w:r w:rsidRPr="00AC6D18">
        <w:rPr>
          <w:rtl/>
        </w:rPr>
        <w:t>58) الفهرست</w:t>
      </w:r>
      <w:r w:rsidR="007E0241">
        <w:rPr>
          <w:rtl/>
        </w:rPr>
        <w:t xml:space="preserve"> :</w:t>
      </w:r>
      <w:r w:rsidRPr="00AC6D18">
        <w:rPr>
          <w:rtl/>
        </w:rPr>
        <w:t xml:space="preserve"> 143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معجم الأدباء 19</w:t>
      </w:r>
      <w:r w:rsidR="007E0241">
        <w:rPr>
          <w:rtl/>
        </w:rPr>
        <w:t xml:space="preserve"> :</w:t>
      </w:r>
      <w:r w:rsidRPr="00AC6D18">
        <w:rPr>
          <w:rtl/>
        </w:rPr>
        <w:t xml:space="preserve"> 291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pStyle w:val="rfdFootnote0"/>
        <w:rPr>
          <w:rtl/>
        </w:rPr>
      </w:pPr>
      <w:r>
        <w:rPr>
          <w:rtl/>
        </w:rPr>
        <w:t>(</w:t>
      </w:r>
      <w:r w:rsidRPr="00AC6D18">
        <w:rPr>
          <w:rtl/>
        </w:rPr>
        <w:t>59) جمهرة النسب</w:t>
      </w:r>
      <w:r w:rsidR="007E0241">
        <w:rPr>
          <w:rtl/>
        </w:rPr>
        <w:t xml:space="preserve"> :</w:t>
      </w:r>
      <w:r w:rsidRPr="00AC6D18">
        <w:rPr>
          <w:rtl/>
        </w:rPr>
        <w:t xml:space="preserve"> 10</w:t>
      </w:r>
      <w:r w:rsidR="00095AA9">
        <w:rPr>
          <w:rtl/>
        </w:rPr>
        <w:t xml:space="preserve"> .</w:t>
      </w:r>
    </w:p>
    <w:p w:rsidR="00AC6D18" w:rsidRPr="00AC6D18" w:rsidRDefault="00C64862" w:rsidP="00104A4C">
      <w:pPr>
        <w:pStyle w:val="rfdNormal0"/>
        <w:rPr>
          <w:rtl/>
        </w:rPr>
      </w:pPr>
      <w:r>
        <w:rPr>
          <w:rtl/>
        </w:rPr>
        <w:br w:type="page"/>
      </w:r>
      <w:r w:rsidR="00516124">
        <w:rPr>
          <w:rtl/>
        </w:rPr>
        <w:lastRenderedPageBreak/>
        <w:t>ـ</w:t>
      </w:r>
      <w:r w:rsidR="008B5EBB">
        <w:rPr>
          <w:rtl/>
        </w:rPr>
        <w:t xml:space="preserve"> </w:t>
      </w:r>
      <w:r w:rsidR="00AC6D18" w:rsidRPr="00AC6D18">
        <w:rPr>
          <w:rtl/>
        </w:rPr>
        <w:t>وحكيم هذا ولد في الكعبة</w:t>
      </w:r>
      <w:r w:rsidR="007E0241">
        <w:rPr>
          <w:rtl/>
        </w:rPr>
        <w:t xml:space="preserve"> ،</w:t>
      </w:r>
      <w:r w:rsidR="00AC6D18" w:rsidRPr="00AC6D18">
        <w:rPr>
          <w:rtl/>
        </w:rPr>
        <w:t xml:space="preserve"> وذلك أن</w:t>
      </w:r>
      <w:r w:rsidR="00A25C7E">
        <w:rPr>
          <w:rtl/>
        </w:rPr>
        <w:t>ّ</w:t>
      </w:r>
      <w:r w:rsidR="00AC6D18" w:rsidRPr="00AC6D18">
        <w:rPr>
          <w:rtl/>
        </w:rPr>
        <w:t xml:space="preserve"> أ</w:t>
      </w:r>
      <w:r w:rsidR="00A25C7E">
        <w:rPr>
          <w:rtl/>
        </w:rPr>
        <w:t>ُ</w:t>
      </w:r>
      <w:r w:rsidR="00AC6D18" w:rsidRPr="00AC6D18">
        <w:rPr>
          <w:rtl/>
        </w:rPr>
        <w:t>م</w:t>
      </w:r>
      <w:r w:rsidR="00A25C7E">
        <w:rPr>
          <w:rtl/>
        </w:rPr>
        <w:t>ّ</w:t>
      </w:r>
      <w:r w:rsidR="00AC6D18" w:rsidRPr="00AC6D18">
        <w:rPr>
          <w:rtl/>
        </w:rPr>
        <w:t>ه د</w:t>
      </w:r>
      <w:r w:rsidR="00104A4C">
        <w:rPr>
          <w:rtl/>
        </w:rPr>
        <w:t>خلت الكعبة وهي حام</w:t>
      </w:r>
      <w:r w:rsidR="00A25C7E">
        <w:rPr>
          <w:rtl/>
        </w:rPr>
        <w:t>ِ</w:t>
      </w:r>
      <w:r w:rsidR="00104A4C">
        <w:rPr>
          <w:rtl/>
        </w:rPr>
        <w:t>ل</w:t>
      </w:r>
      <w:r w:rsidR="00A25C7E">
        <w:rPr>
          <w:rtl/>
        </w:rPr>
        <w:t>ٌ</w:t>
      </w:r>
      <w:r w:rsidR="00104A4C">
        <w:rPr>
          <w:rtl/>
        </w:rPr>
        <w:t xml:space="preserve"> به</w:t>
      </w:r>
      <w:r w:rsidR="007E0241">
        <w:rPr>
          <w:rtl/>
        </w:rPr>
        <w:t xml:space="preserve"> ،</w:t>
      </w:r>
      <w:r w:rsidR="00104A4C">
        <w:rPr>
          <w:rtl/>
        </w:rPr>
        <w:t xml:space="preserve"> فضربها </w:t>
      </w:r>
      <w:r w:rsidR="00A25C7E">
        <w:rPr>
          <w:rtl/>
        </w:rPr>
        <w:br/>
      </w:r>
      <w:r w:rsidR="00AC6D18" w:rsidRPr="00AC6D18">
        <w:rPr>
          <w:rtl/>
        </w:rPr>
        <w:t>المخاض فيها</w:t>
      </w:r>
      <w:r w:rsidR="007E0241">
        <w:rPr>
          <w:rtl/>
        </w:rPr>
        <w:t xml:space="preserve"> ،</w:t>
      </w:r>
      <w:r w:rsidR="00AC6D18" w:rsidRPr="00AC6D18">
        <w:rPr>
          <w:rtl/>
        </w:rPr>
        <w:t xml:space="preserve"> فولدته هناك</w:t>
      </w:r>
      <w:r w:rsidR="004803AF">
        <w:rPr>
          <w:rtl/>
        </w:rPr>
        <w:t xml:space="preserve"> ـ </w:t>
      </w:r>
      <w:r w:rsidR="00AC6D18" w:rsidRPr="00AC6D18">
        <w:rPr>
          <w:rtl/>
        </w:rPr>
        <w:t>أسلما جميعا</w:t>
      </w:r>
      <w:r w:rsidR="00A25C7E">
        <w:rPr>
          <w:rtl/>
        </w:rPr>
        <w:t>ً</w:t>
      </w:r>
      <w:r w:rsidR="004808BF">
        <w:rPr>
          <w:rFonts w:hint="cs"/>
          <w:rtl/>
        </w:rPr>
        <w:t xml:space="preserve"> </w:t>
      </w:r>
      <w:r w:rsidR="00AB3A9F">
        <w:rPr>
          <w:rtl/>
        </w:rPr>
        <w:t>»</w:t>
      </w:r>
      <w:r w:rsidR="00AC6D18" w:rsidRPr="00AC6D18">
        <w:rPr>
          <w:rtl/>
        </w:rPr>
        <w:t xml:space="preserve"> </w:t>
      </w:r>
      <w:r w:rsidR="00AC6D18" w:rsidRPr="00AC6D18">
        <w:rPr>
          <w:rStyle w:val="rfdFootnotenum"/>
          <w:rtl/>
        </w:rPr>
        <w:t>(60)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فالعبارة التي بين شارحتين قد أحدثت فاصلة بين صدر الكلام وذيله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إذ المراد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 xml:space="preserve">بقوله </w:t>
      </w:r>
      <w:r w:rsidR="00AB3A9F" w:rsidRPr="00AC6D18">
        <w:rPr>
          <w:rtl/>
        </w:rPr>
        <w:t>«</w:t>
      </w:r>
      <w:r w:rsidR="004808BF">
        <w:rPr>
          <w:rFonts w:hint="cs"/>
          <w:rtl/>
        </w:rPr>
        <w:t xml:space="preserve"> </w:t>
      </w:r>
      <w:r w:rsidRPr="00AC6D18">
        <w:rPr>
          <w:rtl/>
        </w:rPr>
        <w:t>أسلما جميعا</w:t>
      </w:r>
      <w:r w:rsidR="00A25C7E">
        <w:rPr>
          <w:rtl/>
        </w:rPr>
        <w:t>ً</w:t>
      </w:r>
      <w:r w:rsidR="004808BF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="007E0241">
        <w:rPr>
          <w:rtl/>
        </w:rPr>
        <w:t xml:space="preserve"> :</w:t>
      </w:r>
      <w:r w:rsidRPr="00AC6D18">
        <w:rPr>
          <w:rtl/>
        </w:rPr>
        <w:t xml:space="preserve"> الحارث وحكيم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كما يدل</w:t>
      </w:r>
      <w:r w:rsidR="00A25C7E">
        <w:rPr>
          <w:rtl/>
        </w:rPr>
        <w:t>ُّ</w:t>
      </w:r>
      <w:r w:rsidRPr="00AC6D18">
        <w:rPr>
          <w:rtl/>
        </w:rPr>
        <w:t xml:space="preserve"> عليه قوله المتقد</w:t>
      </w:r>
      <w:r w:rsidR="00A25C7E">
        <w:rPr>
          <w:rtl/>
        </w:rPr>
        <w:t>ِّ</w:t>
      </w:r>
      <w:r w:rsidRPr="00AC6D18">
        <w:rPr>
          <w:rtl/>
        </w:rPr>
        <w:t>م في أول الفصل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المذكور</w:t>
      </w:r>
      <w:r w:rsidR="007E0241">
        <w:rPr>
          <w:rtl/>
        </w:rPr>
        <w:t xml:space="preserve"> :</w:t>
      </w:r>
      <w:r w:rsidRPr="00AC6D18">
        <w:rPr>
          <w:rtl/>
        </w:rPr>
        <w:t xml:space="preserve"> </w:t>
      </w:r>
      <w:r w:rsidR="00AB3A9F" w:rsidRPr="00AC6D18">
        <w:rPr>
          <w:rtl/>
        </w:rPr>
        <w:t>«</w:t>
      </w:r>
      <w:r w:rsidR="004808BF">
        <w:rPr>
          <w:rFonts w:hint="cs"/>
          <w:rtl/>
        </w:rPr>
        <w:t xml:space="preserve"> </w:t>
      </w:r>
      <w:r w:rsidRPr="00AC6D18">
        <w:rPr>
          <w:rtl/>
        </w:rPr>
        <w:t>وكان حمزة بن عبد المط</w:t>
      </w:r>
      <w:r w:rsidR="00A25C7E">
        <w:rPr>
          <w:rtl/>
        </w:rPr>
        <w:t>ّ</w:t>
      </w:r>
      <w:r w:rsidRPr="00AC6D18">
        <w:rPr>
          <w:rtl/>
        </w:rPr>
        <w:t>لب نديما</w:t>
      </w:r>
      <w:r w:rsidR="00A25C7E">
        <w:rPr>
          <w:rtl/>
        </w:rPr>
        <w:t>ً لعبد</w:t>
      </w:r>
      <w:r w:rsidR="004808BF">
        <w:rPr>
          <w:rFonts w:hint="cs"/>
          <w:rtl/>
        </w:rPr>
        <w:t xml:space="preserve"> </w:t>
      </w:r>
      <w:r w:rsidRPr="00AC6D18">
        <w:rPr>
          <w:rtl/>
        </w:rPr>
        <w:t>الله بن السائب المخزومي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أسلما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جميعا</w:t>
      </w:r>
      <w:r w:rsidR="00A25C7E">
        <w:rPr>
          <w:rtl/>
        </w:rPr>
        <w:t>ً</w:t>
      </w:r>
      <w:r w:rsidR="004808BF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Pr="00AC6D18">
        <w:rPr>
          <w:rtl/>
        </w:rPr>
        <w:t xml:space="preserve"> </w:t>
      </w:r>
      <w:r w:rsidRPr="00AC6D18">
        <w:rPr>
          <w:rStyle w:val="rfdFootnotenum"/>
          <w:rtl/>
        </w:rPr>
        <w:t>(61)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على أن</w:t>
      </w:r>
      <w:r w:rsidR="00A25C7E">
        <w:rPr>
          <w:rtl/>
        </w:rPr>
        <w:t>َّ</w:t>
      </w:r>
      <w:r w:rsidRPr="00AC6D18">
        <w:rPr>
          <w:rtl/>
        </w:rPr>
        <w:t xml:space="preserve"> هذا الفصل هو في الندماء من قريش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وليس في ذكر أحوالهم وأحوال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أ</w:t>
      </w:r>
      <w:r w:rsidR="00A25C7E">
        <w:rPr>
          <w:rtl/>
        </w:rPr>
        <w:t>ُ</w:t>
      </w:r>
      <w:r w:rsidRPr="00AC6D18">
        <w:rPr>
          <w:rtl/>
        </w:rPr>
        <w:t>م</w:t>
      </w:r>
      <w:r w:rsidR="00A25C7E">
        <w:rPr>
          <w:rtl/>
        </w:rPr>
        <w:t>ّ</w:t>
      </w:r>
      <w:r w:rsidRPr="00AC6D18">
        <w:rPr>
          <w:rtl/>
        </w:rPr>
        <w:t>هاتهم وتاريخ ولاداتهم وكيفي</w:t>
      </w:r>
      <w:r w:rsidR="00A25C7E">
        <w:rPr>
          <w:rtl/>
        </w:rPr>
        <w:t>ّ</w:t>
      </w:r>
      <w:r w:rsidRPr="00AC6D18">
        <w:rPr>
          <w:rtl/>
        </w:rPr>
        <w:t>تها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أضف إلى هذا أن</w:t>
      </w:r>
      <w:r w:rsidR="00A25C7E">
        <w:rPr>
          <w:rtl/>
        </w:rPr>
        <w:t>َّ</w:t>
      </w:r>
      <w:r w:rsidRPr="00AC6D18">
        <w:rPr>
          <w:rtl/>
        </w:rPr>
        <w:t xml:space="preserve"> عناوين الفصول والأبواب في المحب</w:t>
      </w:r>
      <w:r w:rsidR="00A25C7E">
        <w:rPr>
          <w:rtl/>
        </w:rPr>
        <w:t>ّ</w:t>
      </w:r>
      <w:r w:rsidRPr="00AC6D18">
        <w:rPr>
          <w:rtl/>
        </w:rPr>
        <w:t>ر انتخبت بدقة لتتلاءم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مع محتوياتها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كما يلاحظ بشكل جلي</w:t>
      </w:r>
      <w:r w:rsidR="00A25C7E">
        <w:rPr>
          <w:rtl/>
        </w:rPr>
        <w:t>ّ</w:t>
      </w:r>
      <w:r w:rsidRPr="00AC6D18">
        <w:rPr>
          <w:rtl/>
        </w:rPr>
        <w:t xml:space="preserve"> أن</w:t>
      </w:r>
      <w:r w:rsidR="00A25C7E">
        <w:rPr>
          <w:rtl/>
        </w:rPr>
        <w:t>ّ</w:t>
      </w:r>
      <w:r w:rsidRPr="00AC6D18">
        <w:rPr>
          <w:rtl/>
        </w:rPr>
        <w:t>ها خالية من الحشو وذكر ال</w:t>
      </w:r>
      <w:r w:rsidR="00A25C7E">
        <w:rPr>
          <w:rtl/>
        </w:rPr>
        <w:t>ْ</w:t>
      </w:r>
      <w:r w:rsidRPr="00AC6D18">
        <w:rPr>
          <w:rtl/>
        </w:rPr>
        <w:t>أ</w:t>
      </w:r>
      <w:r w:rsidR="00A25C7E">
        <w:rPr>
          <w:rtl/>
        </w:rPr>
        <w:t>ُ</w:t>
      </w:r>
      <w:r w:rsidRPr="00AC6D18">
        <w:rPr>
          <w:rtl/>
        </w:rPr>
        <w:t>مور الفرعية</w:t>
      </w:r>
      <w:r w:rsidR="007E0241">
        <w:rPr>
          <w:rtl/>
        </w:rPr>
        <w:t xml:space="preserve"> ،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الل</w:t>
      </w:r>
      <w:r w:rsidR="00A25C7E">
        <w:rPr>
          <w:rtl/>
        </w:rPr>
        <w:t>ّ</w:t>
      </w:r>
      <w:r w:rsidRPr="00AC6D18">
        <w:rPr>
          <w:rtl/>
        </w:rPr>
        <w:t>هم</w:t>
      </w:r>
      <w:r w:rsidR="00A25C7E">
        <w:rPr>
          <w:rtl/>
        </w:rPr>
        <w:t>ّ</w:t>
      </w:r>
      <w:r w:rsidRPr="00AC6D18">
        <w:rPr>
          <w:rtl/>
        </w:rPr>
        <w:t xml:space="preserve"> إل</w:t>
      </w:r>
      <w:r w:rsidR="00A25C7E">
        <w:rPr>
          <w:rtl/>
        </w:rPr>
        <w:t>ّ</w:t>
      </w:r>
      <w:r w:rsidRPr="00AC6D18">
        <w:rPr>
          <w:rtl/>
        </w:rPr>
        <w:t>ا في بعض الموارد التي هي من إضافات السك</w:t>
      </w:r>
      <w:r w:rsidR="00A25C7E">
        <w:rPr>
          <w:rtl/>
        </w:rPr>
        <w:t>ّ</w:t>
      </w:r>
      <w:r w:rsidRPr="00AC6D18">
        <w:rPr>
          <w:rtl/>
        </w:rPr>
        <w:t>ري</w:t>
      </w:r>
      <w:r w:rsidR="00095AA9">
        <w:rPr>
          <w:rtl/>
        </w:rPr>
        <w:t xml:space="preserve"> .</w:t>
      </w:r>
    </w:p>
    <w:p w:rsidR="00104A4C" w:rsidRDefault="00AC6D18" w:rsidP="00A25C7E">
      <w:pPr>
        <w:rPr>
          <w:rtl/>
        </w:rPr>
      </w:pPr>
      <w:r w:rsidRPr="00AC6D18">
        <w:rPr>
          <w:rtl/>
        </w:rPr>
        <w:t>ففي فصل أسلاف رسول الله</w:t>
      </w:r>
      <w:r w:rsidR="00A25C7E">
        <w:rPr>
          <w:rtl/>
        </w:rPr>
        <w:t xml:space="preserve"> صلّی الله عليه وآله وسلّم</w:t>
      </w:r>
      <w:r w:rsidR="007E0241">
        <w:rPr>
          <w:rtl/>
        </w:rPr>
        <w:t xml:space="preserve"> :</w:t>
      </w:r>
    </w:p>
    <w:p w:rsidR="00AC6D18" w:rsidRPr="00AC6D18" w:rsidRDefault="00AB3A9F" w:rsidP="00AC6D18">
      <w:pPr>
        <w:rPr>
          <w:rtl/>
        </w:rPr>
      </w:pPr>
      <w:r w:rsidRPr="00AC6D18">
        <w:rPr>
          <w:rtl/>
        </w:rPr>
        <w:t>«</w:t>
      </w:r>
      <w:r w:rsidR="004808BF">
        <w:rPr>
          <w:rFonts w:hint="cs"/>
          <w:rtl/>
        </w:rPr>
        <w:t xml:space="preserve"> </w:t>
      </w:r>
      <w:r w:rsidR="00AC6D18" w:rsidRPr="00AC6D18">
        <w:rPr>
          <w:rtl/>
        </w:rPr>
        <w:t>وسالفه صل</w:t>
      </w:r>
      <w:r w:rsidR="00A25C7E">
        <w:rPr>
          <w:rtl/>
        </w:rPr>
        <w:t>ّ</w:t>
      </w:r>
      <w:r w:rsidR="00AC6D18" w:rsidRPr="00AC6D18">
        <w:rPr>
          <w:rtl/>
        </w:rPr>
        <w:t>ى الله عليه</w:t>
      </w:r>
      <w:r w:rsidR="007E0241">
        <w:rPr>
          <w:rtl/>
        </w:rPr>
        <w:t xml:space="preserve"> :</w:t>
      </w:r>
      <w:r w:rsidR="00AC6D18" w:rsidRPr="00AC6D18">
        <w:rPr>
          <w:rtl/>
        </w:rPr>
        <w:t xml:space="preserve"> سعيد بن الأخنس</w:t>
      </w:r>
      <w:r w:rsidR="004803AF">
        <w:rPr>
          <w:rtl/>
        </w:rPr>
        <w:t xml:space="preserve"> ـ </w:t>
      </w:r>
      <w:r w:rsidR="00AC6D18" w:rsidRPr="00AC6D18">
        <w:rPr>
          <w:rtl/>
        </w:rPr>
        <w:t>قال أبو سعيد السك</w:t>
      </w:r>
      <w:r w:rsidR="00A25C7E">
        <w:rPr>
          <w:rtl/>
        </w:rPr>
        <w:t>ّ</w:t>
      </w:r>
      <w:r w:rsidR="00AC6D18" w:rsidRPr="00AC6D18">
        <w:rPr>
          <w:rtl/>
        </w:rPr>
        <w:t>ري</w:t>
      </w:r>
      <w:r w:rsidR="007E0241">
        <w:rPr>
          <w:rtl/>
        </w:rPr>
        <w:t xml:space="preserve"> :</w:t>
      </w:r>
      <w:r w:rsidR="00AC6D18" w:rsidRPr="00AC6D18">
        <w:rPr>
          <w:rtl/>
        </w:rPr>
        <w:t xml:space="preserve"> سعيد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="00AC6D18" w:rsidRPr="00AC6D18">
        <w:rPr>
          <w:rtl/>
        </w:rPr>
        <w:t>هذا هو الذي قال النبي صل</w:t>
      </w:r>
      <w:r w:rsidR="00A25C7E">
        <w:rPr>
          <w:rtl/>
        </w:rPr>
        <w:t>ّ</w:t>
      </w:r>
      <w:r w:rsidR="00AC6D18" w:rsidRPr="00AC6D18">
        <w:rPr>
          <w:rtl/>
        </w:rPr>
        <w:t>ى الله عليه</w:t>
      </w:r>
      <w:r w:rsidR="007E0241">
        <w:rPr>
          <w:rtl/>
        </w:rPr>
        <w:t xml:space="preserve"> :</w:t>
      </w:r>
      <w:r w:rsidR="00AC6D18" w:rsidRPr="00AC6D18">
        <w:rPr>
          <w:rtl/>
        </w:rPr>
        <w:t xml:space="preserve"> أبعده الله</w:t>
      </w:r>
      <w:r w:rsidR="007E0241">
        <w:rPr>
          <w:rtl/>
        </w:rPr>
        <w:t xml:space="preserve"> ،</w:t>
      </w:r>
      <w:r w:rsidR="00AC6D18" w:rsidRPr="00AC6D18">
        <w:rPr>
          <w:rtl/>
        </w:rPr>
        <w:t xml:space="preserve"> فإن</w:t>
      </w:r>
      <w:r w:rsidR="00A25C7E">
        <w:rPr>
          <w:rtl/>
        </w:rPr>
        <w:t>ّ</w:t>
      </w:r>
      <w:r w:rsidR="00AC6D18" w:rsidRPr="00AC6D18">
        <w:rPr>
          <w:rtl/>
        </w:rPr>
        <w:t>ه كان يبغض قريشا</w:t>
      </w:r>
      <w:r w:rsidR="00A25C7E">
        <w:rPr>
          <w:rtl/>
        </w:rPr>
        <w:t>ً</w:t>
      </w:r>
      <w:r w:rsidR="004803AF">
        <w:rPr>
          <w:rtl/>
        </w:rPr>
        <w:t xml:space="preserve"> ـ </w:t>
      </w:r>
      <w:r w:rsidR="00AC6D18" w:rsidRPr="00AC6D18">
        <w:rPr>
          <w:rtl/>
        </w:rPr>
        <w:t>بن شريق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="00AC6D18" w:rsidRPr="00AC6D18">
        <w:rPr>
          <w:rtl/>
        </w:rPr>
        <w:t>ابن وهب</w:t>
      </w:r>
      <w:r w:rsidR="00095AA9">
        <w:rPr>
          <w:rFonts w:hint="cs"/>
          <w:rtl/>
        </w:rPr>
        <w:t xml:space="preserve"> </w:t>
      </w:r>
      <w:r w:rsidR="00095AA9">
        <w:rPr>
          <w:rtl/>
        </w:rPr>
        <w:t>. . . .</w:t>
      </w:r>
      <w:r w:rsidR="004808BF">
        <w:rPr>
          <w:rFonts w:hint="cs"/>
          <w:rtl/>
        </w:rPr>
        <w:t xml:space="preserve"> </w:t>
      </w:r>
      <w:r w:rsidRPr="00AC6D18">
        <w:rPr>
          <w:rtl/>
        </w:rPr>
        <w:t>»</w:t>
      </w:r>
      <w:r w:rsidR="00AC6D18" w:rsidRPr="00AC6D18">
        <w:rPr>
          <w:rtl/>
        </w:rPr>
        <w:t xml:space="preserve"> </w:t>
      </w:r>
      <w:r w:rsidR="00AC6D18" w:rsidRPr="00AC6D18">
        <w:rPr>
          <w:rStyle w:val="rfdFootnotenum"/>
          <w:rtl/>
        </w:rPr>
        <w:t>(62)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 xml:space="preserve">وما أشبه قوله </w:t>
      </w:r>
      <w:r w:rsidR="00AB3A9F" w:rsidRPr="00AC6D18">
        <w:rPr>
          <w:rtl/>
        </w:rPr>
        <w:t>«</w:t>
      </w:r>
      <w:r w:rsidR="004808BF">
        <w:rPr>
          <w:rFonts w:hint="cs"/>
          <w:rtl/>
        </w:rPr>
        <w:t xml:space="preserve"> </w:t>
      </w:r>
      <w:r w:rsidRPr="00AC6D18">
        <w:rPr>
          <w:rtl/>
        </w:rPr>
        <w:t>سعيد هذا</w:t>
      </w:r>
      <w:r w:rsidR="004808BF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Pr="00AC6D18">
        <w:rPr>
          <w:rtl/>
        </w:rPr>
        <w:t xml:space="preserve"> بقوله </w:t>
      </w:r>
      <w:r w:rsidR="00AB3A9F" w:rsidRPr="00AC6D18">
        <w:rPr>
          <w:rtl/>
        </w:rPr>
        <w:t>«</w:t>
      </w:r>
      <w:r w:rsidR="004808BF">
        <w:rPr>
          <w:rFonts w:hint="cs"/>
          <w:rtl/>
        </w:rPr>
        <w:t xml:space="preserve"> </w:t>
      </w:r>
      <w:r w:rsidRPr="00AC6D18">
        <w:rPr>
          <w:rtl/>
        </w:rPr>
        <w:t>حكيم هذا</w:t>
      </w:r>
      <w:r w:rsidR="004808BF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 xml:space="preserve">وما أشبه الفاصلة بين </w:t>
      </w:r>
      <w:r w:rsidR="00AB3A9F" w:rsidRPr="00AC6D18">
        <w:rPr>
          <w:rtl/>
        </w:rPr>
        <w:t>«</w:t>
      </w:r>
      <w:r w:rsidR="004808BF">
        <w:rPr>
          <w:rFonts w:hint="cs"/>
          <w:rtl/>
        </w:rPr>
        <w:t xml:space="preserve"> </w:t>
      </w:r>
      <w:r w:rsidRPr="00AC6D18">
        <w:rPr>
          <w:rtl/>
        </w:rPr>
        <w:t>بن الأخنس</w:t>
      </w:r>
      <w:r w:rsidR="00095AA9">
        <w:rPr>
          <w:rFonts w:hint="cs"/>
          <w:rtl/>
        </w:rPr>
        <w:t xml:space="preserve"> </w:t>
      </w:r>
      <w:r w:rsidR="00095AA9">
        <w:rPr>
          <w:rtl/>
        </w:rPr>
        <w:t>. . .</w:t>
      </w:r>
      <w:r w:rsidRPr="00AC6D18">
        <w:rPr>
          <w:rtl/>
        </w:rPr>
        <w:t xml:space="preserve"> بن شريق</w:t>
      </w:r>
      <w:r w:rsidR="004808BF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Pr="00AC6D18">
        <w:rPr>
          <w:rtl/>
        </w:rPr>
        <w:t xml:space="preserve"> بالفاصلة الحادثة في الفقرة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موضع البحث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وكل</w:t>
      </w:r>
      <w:r w:rsidR="00A25C7E">
        <w:rPr>
          <w:rtl/>
        </w:rPr>
        <w:t>ّ</w:t>
      </w:r>
      <w:r w:rsidRPr="00AC6D18">
        <w:rPr>
          <w:rtl/>
        </w:rPr>
        <w:t xml:space="preserve"> ما في الأمر تصديرها ب</w:t>
      </w:r>
      <w:r w:rsidR="00A25C7E">
        <w:rPr>
          <w:rtl/>
        </w:rPr>
        <w:t>ـ</w:t>
      </w:r>
      <w:r w:rsidRPr="00AC6D18">
        <w:rPr>
          <w:rtl/>
        </w:rPr>
        <w:t xml:space="preserve"> </w:t>
      </w:r>
      <w:r w:rsidR="00AB3A9F" w:rsidRPr="00AC6D18">
        <w:rPr>
          <w:rtl/>
        </w:rPr>
        <w:t>«</w:t>
      </w:r>
      <w:r w:rsidR="004808BF">
        <w:rPr>
          <w:rFonts w:hint="cs"/>
          <w:rtl/>
        </w:rPr>
        <w:t xml:space="preserve"> </w:t>
      </w:r>
      <w:r w:rsidRPr="00AC6D18">
        <w:rPr>
          <w:rtl/>
        </w:rPr>
        <w:t>قال أبو سعيد السك</w:t>
      </w:r>
      <w:r w:rsidR="00A25C7E">
        <w:rPr>
          <w:rtl/>
        </w:rPr>
        <w:t>ّ</w:t>
      </w:r>
      <w:r w:rsidRPr="00AC6D18">
        <w:rPr>
          <w:rtl/>
        </w:rPr>
        <w:t>ري</w:t>
      </w:r>
      <w:r w:rsidR="004808BF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Pr="00AC6D18">
        <w:rPr>
          <w:rtl/>
        </w:rPr>
        <w:t xml:space="preserve"> هنا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وتركها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سائبة مهملة هناك</w:t>
      </w:r>
      <w:r w:rsidR="00095AA9">
        <w:rPr>
          <w:rtl/>
        </w:rPr>
        <w:t xml:space="preserve"> .</w:t>
      </w:r>
    </w:p>
    <w:p w:rsidR="00AC6D18" w:rsidRPr="00AC6D18" w:rsidRDefault="00AC6D18" w:rsidP="00A25C7E">
      <w:pPr>
        <w:rPr>
          <w:rtl/>
        </w:rPr>
      </w:pPr>
      <w:r w:rsidRPr="00AC6D18">
        <w:rPr>
          <w:rtl/>
        </w:rPr>
        <w:t>لم يكتف السك</w:t>
      </w:r>
      <w:r w:rsidR="00A25C7E">
        <w:rPr>
          <w:rtl/>
        </w:rPr>
        <w:t>ّ</w:t>
      </w:r>
      <w:r w:rsidRPr="00AC6D18">
        <w:rPr>
          <w:rtl/>
        </w:rPr>
        <w:t>ري بهذا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بل أضاف في بعض الموارد </w:t>
      </w:r>
      <w:r w:rsidR="00A25C7E">
        <w:rPr>
          <w:rtl/>
        </w:rPr>
        <w:t>جم</w:t>
      </w:r>
      <w:r w:rsidRPr="00AC6D18">
        <w:rPr>
          <w:rtl/>
        </w:rPr>
        <w:t>لا</w:t>
      </w:r>
      <w:r w:rsidR="00A25C7E">
        <w:rPr>
          <w:rtl/>
        </w:rPr>
        <w:t>ً</w:t>
      </w:r>
      <w:r w:rsidRPr="00AC6D18">
        <w:rPr>
          <w:rtl/>
        </w:rPr>
        <w:t xml:space="preserve"> وروايات تتماشى مع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اعتقاداته المذهبي</w:t>
      </w:r>
      <w:r w:rsidR="00A25C7E">
        <w:rPr>
          <w:rtl/>
        </w:rPr>
        <w:t>ّ</w:t>
      </w:r>
      <w:r w:rsidRPr="00AC6D18">
        <w:rPr>
          <w:rtl/>
        </w:rPr>
        <w:t>ة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pStyle w:val="rfdLine"/>
        <w:rPr>
          <w:rtl/>
        </w:rPr>
      </w:pPr>
      <w:r w:rsidRPr="00AC6D18">
        <w:rPr>
          <w:rtl/>
        </w:rPr>
        <w:t>__________________</w:t>
      </w:r>
    </w:p>
    <w:p w:rsidR="00AC6D18" w:rsidRPr="00AC6D18" w:rsidRDefault="00AC6D18" w:rsidP="00AC6D18">
      <w:pPr>
        <w:pStyle w:val="rfdFootnote0"/>
        <w:rPr>
          <w:rtl/>
        </w:rPr>
      </w:pPr>
      <w:r>
        <w:rPr>
          <w:rtl/>
        </w:rPr>
        <w:t>(</w:t>
      </w:r>
      <w:r w:rsidRPr="00AC6D18">
        <w:rPr>
          <w:rtl/>
        </w:rPr>
        <w:t>60) المحب</w:t>
      </w:r>
      <w:r w:rsidR="00A25C7E">
        <w:rPr>
          <w:rtl/>
        </w:rPr>
        <w:t>ّ</w:t>
      </w:r>
      <w:r w:rsidRPr="00AC6D18">
        <w:rPr>
          <w:rtl/>
        </w:rPr>
        <w:t>ر</w:t>
      </w:r>
      <w:r w:rsidR="007E0241">
        <w:rPr>
          <w:rtl/>
        </w:rPr>
        <w:t xml:space="preserve"> :</w:t>
      </w:r>
      <w:r w:rsidRPr="00AC6D18">
        <w:rPr>
          <w:rtl/>
        </w:rPr>
        <w:t xml:space="preserve"> 176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pStyle w:val="rfdFootnote0"/>
        <w:rPr>
          <w:rtl/>
        </w:rPr>
      </w:pPr>
      <w:r>
        <w:rPr>
          <w:rtl/>
        </w:rPr>
        <w:t>(</w:t>
      </w:r>
      <w:r w:rsidRPr="00AC6D18">
        <w:rPr>
          <w:rtl/>
        </w:rPr>
        <w:t>61) المصدر نفسه</w:t>
      </w:r>
      <w:r w:rsidR="007E0241">
        <w:rPr>
          <w:rtl/>
        </w:rPr>
        <w:t xml:space="preserve"> :</w:t>
      </w:r>
      <w:r w:rsidRPr="00AC6D18">
        <w:rPr>
          <w:rtl/>
        </w:rPr>
        <w:t xml:space="preserve"> 174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pStyle w:val="rfdFootnote0"/>
        <w:rPr>
          <w:rtl/>
        </w:rPr>
      </w:pPr>
      <w:r>
        <w:rPr>
          <w:rtl/>
        </w:rPr>
        <w:t>(</w:t>
      </w:r>
      <w:r w:rsidRPr="00AC6D18">
        <w:rPr>
          <w:rtl/>
        </w:rPr>
        <w:t>62) المصدر نفسه</w:t>
      </w:r>
      <w:r w:rsidR="007E0241">
        <w:rPr>
          <w:rtl/>
        </w:rPr>
        <w:t xml:space="preserve"> :</w:t>
      </w:r>
      <w:r w:rsidRPr="00AC6D18">
        <w:rPr>
          <w:rtl/>
        </w:rPr>
        <w:t xml:space="preserve"> 105</w:t>
      </w:r>
      <w:r w:rsidR="00095AA9">
        <w:rPr>
          <w:rtl/>
        </w:rPr>
        <w:t xml:space="preserve"> .</w:t>
      </w:r>
    </w:p>
    <w:p w:rsidR="006254CD" w:rsidRDefault="006254CD" w:rsidP="00AC6D18">
      <w:pPr>
        <w:rPr>
          <w:rtl/>
        </w:rPr>
        <w:sectPr w:rsidR="006254CD" w:rsidSect="00107863">
          <w:headerReference w:type="even" r:id="rId45"/>
          <w:headerReference w:type="default" r:id="rId46"/>
          <w:headerReference w:type="first" r:id="rId47"/>
          <w:type w:val="continuous"/>
          <w:pgSz w:w="11907" w:h="16840" w:code="9"/>
          <w:pgMar w:top="1247" w:right="1361" w:bottom="1247" w:left="1361" w:header="720" w:footer="720" w:gutter="0"/>
          <w:cols w:space="720"/>
          <w:titlePg/>
          <w:bidi/>
          <w:rtlGutter/>
          <w:docGrid w:linePitch="360"/>
        </w:sectPr>
      </w:pPr>
    </w:p>
    <w:p w:rsidR="00AC6D18" w:rsidRPr="00AC6D18" w:rsidRDefault="00AC6D18" w:rsidP="00AC6D18">
      <w:pPr>
        <w:rPr>
          <w:rtl/>
        </w:rPr>
      </w:pPr>
      <w:r>
        <w:rPr>
          <w:rtl/>
        </w:rPr>
        <w:lastRenderedPageBreak/>
        <w:br w:type="page"/>
      </w:r>
      <w:r w:rsidRPr="00AC6D18">
        <w:rPr>
          <w:rtl/>
        </w:rPr>
        <w:lastRenderedPageBreak/>
        <w:t xml:space="preserve">أذكر منها ما في أواسط فصل </w:t>
      </w:r>
      <w:r w:rsidR="00AB3A9F" w:rsidRPr="00AC6D18">
        <w:rPr>
          <w:rtl/>
        </w:rPr>
        <w:t>«</w:t>
      </w:r>
      <w:r w:rsidR="004808BF">
        <w:rPr>
          <w:rFonts w:hint="cs"/>
          <w:rtl/>
        </w:rPr>
        <w:t xml:space="preserve"> </w:t>
      </w:r>
      <w:r w:rsidRPr="00AC6D18">
        <w:rPr>
          <w:rtl/>
        </w:rPr>
        <w:t>ذكر سرايا رسول الله صل</w:t>
      </w:r>
      <w:r w:rsidR="00792A9D">
        <w:rPr>
          <w:rtl/>
        </w:rPr>
        <w:t>ّ</w:t>
      </w:r>
      <w:r w:rsidRPr="00AC6D18">
        <w:rPr>
          <w:rtl/>
        </w:rPr>
        <w:t>ى الله عليه وجيوشه</w:t>
      </w:r>
      <w:r w:rsidR="004808BF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="00095AA9">
        <w:rPr>
          <w:rtl/>
        </w:rPr>
        <w:t xml:space="preserve"> .</w:t>
      </w:r>
    </w:p>
    <w:p w:rsidR="00AC6D18" w:rsidRPr="00AC6D18" w:rsidRDefault="00AB3A9F" w:rsidP="00AC6D18">
      <w:pPr>
        <w:rPr>
          <w:rtl/>
        </w:rPr>
      </w:pPr>
      <w:r>
        <w:rPr>
          <w:rtl/>
        </w:rPr>
        <w:t>«</w:t>
      </w:r>
      <w:r w:rsidR="004808BF">
        <w:rPr>
          <w:rFonts w:hint="cs"/>
          <w:rtl/>
        </w:rPr>
        <w:t xml:space="preserve"> </w:t>
      </w:r>
      <w:r w:rsidR="00AC6D18" w:rsidRPr="00AC6D18">
        <w:rPr>
          <w:rtl/>
        </w:rPr>
        <w:t>وفيها غزوة عمرو بن العاص السهمي على ذات السلاسل</w:t>
      </w:r>
      <w:r w:rsidR="007E0241">
        <w:rPr>
          <w:rtl/>
        </w:rPr>
        <w:t xml:space="preserve"> ،</w:t>
      </w:r>
      <w:r w:rsidR="00AC6D18" w:rsidRPr="00AC6D18">
        <w:rPr>
          <w:rtl/>
        </w:rPr>
        <w:t xml:space="preserve"> ومعه أبو بكر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="00AC6D18" w:rsidRPr="00AC6D18">
        <w:rPr>
          <w:rtl/>
        </w:rPr>
        <w:t>وعمر وأبو عبيدة بن الجر</w:t>
      </w:r>
      <w:r w:rsidR="00792A9D">
        <w:rPr>
          <w:rtl/>
        </w:rPr>
        <w:t>ّ</w:t>
      </w:r>
      <w:r w:rsidR="00AC6D18" w:rsidRPr="00AC6D18">
        <w:rPr>
          <w:rtl/>
        </w:rPr>
        <w:t>اح في جيشه</w:t>
      </w:r>
      <w:r w:rsidR="007E0241">
        <w:rPr>
          <w:rtl/>
        </w:rPr>
        <w:t xml:space="preserve"> ،</w:t>
      </w:r>
      <w:r w:rsidR="00AC6D18" w:rsidRPr="00AC6D18">
        <w:rPr>
          <w:rtl/>
        </w:rPr>
        <w:t xml:space="preserve"> وكان استمد</w:t>
      </w:r>
      <w:r w:rsidR="00792A9D">
        <w:rPr>
          <w:rtl/>
        </w:rPr>
        <w:t>َّ</w:t>
      </w:r>
      <w:r w:rsidR="007E0241">
        <w:rPr>
          <w:rtl/>
        </w:rPr>
        <w:t xml:space="preserve"> ،</w:t>
      </w:r>
      <w:r w:rsidR="00AC6D18" w:rsidRPr="00AC6D18">
        <w:rPr>
          <w:rtl/>
        </w:rPr>
        <w:t xml:space="preserve"> فأمد</w:t>
      </w:r>
      <w:r w:rsidR="00792A9D">
        <w:rPr>
          <w:rtl/>
        </w:rPr>
        <w:t>َّ</w:t>
      </w:r>
      <w:r w:rsidR="00AC6D18" w:rsidRPr="00AC6D18">
        <w:rPr>
          <w:rtl/>
        </w:rPr>
        <w:t>ه النبي صل</w:t>
      </w:r>
      <w:r w:rsidR="00792A9D">
        <w:rPr>
          <w:rtl/>
        </w:rPr>
        <w:t>ّ</w:t>
      </w:r>
      <w:r w:rsidR="00AC6D18" w:rsidRPr="00AC6D18">
        <w:rPr>
          <w:rtl/>
        </w:rPr>
        <w:t>ى الله عليه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="00AC6D18" w:rsidRPr="00AC6D18">
        <w:rPr>
          <w:rtl/>
        </w:rPr>
        <w:t>بجيش فيهم أبو بكر وعمر</w:t>
      </w:r>
      <w:r w:rsidR="007E0241">
        <w:rPr>
          <w:rtl/>
        </w:rPr>
        <w:t xml:space="preserve"> ،</w:t>
      </w:r>
      <w:r w:rsidR="00AC6D18" w:rsidRPr="00AC6D18">
        <w:rPr>
          <w:rtl/>
        </w:rPr>
        <w:t xml:space="preserve"> ورئيس الجيش أبو عبيدة بن الجر</w:t>
      </w:r>
      <w:r w:rsidR="00792A9D">
        <w:rPr>
          <w:rtl/>
        </w:rPr>
        <w:t>ّ</w:t>
      </w:r>
      <w:r w:rsidR="00AC6D18" w:rsidRPr="00AC6D18">
        <w:rPr>
          <w:rtl/>
        </w:rPr>
        <w:t>اح</w:t>
      </w:r>
      <w:r w:rsidR="00095AA9">
        <w:rPr>
          <w:rtl/>
        </w:rPr>
        <w:t xml:space="preserve"> .</w:t>
      </w:r>
    </w:p>
    <w:p w:rsidR="00AC6D18" w:rsidRPr="00AC6D18" w:rsidRDefault="00AC6D18" w:rsidP="00346AD4">
      <w:pPr>
        <w:rPr>
          <w:rtl/>
        </w:rPr>
      </w:pPr>
      <w:r w:rsidRPr="00AC6D18">
        <w:rPr>
          <w:rtl/>
        </w:rPr>
        <w:t>قال أبو سعيد</w:t>
      </w:r>
      <w:r w:rsidR="007E0241">
        <w:rPr>
          <w:rtl/>
        </w:rPr>
        <w:t xml:space="preserve"> :</w:t>
      </w:r>
      <w:r w:rsidRPr="00AC6D18">
        <w:rPr>
          <w:rtl/>
        </w:rPr>
        <w:t xml:space="preserve"> فشكا أبو بكر وعمر </w:t>
      </w:r>
      <w:r w:rsidR="00792A9D">
        <w:rPr>
          <w:rtl/>
        </w:rPr>
        <w:t>رحمهما الله</w:t>
      </w:r>
      <w:r w:rsidRPr="00AC6D18">
        <w:rPr>
          <w:rtl/>
        </w:rPr>
        <w:t xml:space="preserve"> إلى النبي صل</w:t>
      </w:r>
      <w:r w:rsidR="00792A9D">
        <w:rPr>
          <w:rtl/>
        </w:rPr>
        <w:t>ّ</w:t>
      </w:r>
      <w:r w:rsidRPr="00AC6D18">
        <w:rPr>
          <w:rtl/>
        </w:rPr>
        <w:t>ى الله عليه عمرو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ابن العاص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فقال لهما</w:t>
      </w:r>
      <w:r w:rsidR="007E0241">
        <w:rPr>
          <w:rtl/>
        </w:rPr>
        <w:t xml:space="preserve"> :</w:t>
      </w:r>
      <w:r w:rsidRPr="00AC6D18">
        <w:rPr>
          <w:rtl/>
        </w:rPr>
        <w:t xml:space="preserve"> لا يتأم</w:t>
      </w:r>
      <w:r w:rsidR="00346AD4">
        <w:rPr>
          <w:rtl/>
        </w:rPr>
        <w:t>ّ</w:t>
      </w:r>
      <w:r w:rsidRPr="00AC6D18">
        <w:rPr>
          <w:rtl/>
        </w:rPr>
        <w:t>ر عليكما أحد</w:t>
      </w:r>
      <w:r w:rsidR="00346AD4">
        <w:rPr>
          <w:rtl/>
        </w:rPr>
        <w:t>ٌ</w:t>
      </w:r>
      <w:r w:rsidRPr="00AC6D18">
        <w:rPr>
          <w:rtl/>
        </w:rPr>
        <w:t xml:space="preserve"> بعدي</w:t>
      </w:r>
      <w:r w:rsidR="00095AA9">
        <w:rPr>
          <w:rtl/>
        </w:rPr>
        <w:t xml:space="preserve"> .</w:t>
      </w:r>
      <w:r w:rsidRPr="00AC6D18">
        <w:rPr>
          <w:rtl/>
        </w:rPr>
        <w:t xml:space="preserve"> وهذا توكيد لخلافة أبي بكر وعمر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="00346AD4">
        <w:rPr>
          <w:rtl/>
        </w:rPr>
        <w:t>رحمهما الله</w:t>
      </w:r>
      <w:r w:rsidR="004808BF">
        <w:rPr>
          <w:rFonts w:hint="cs"/>
          <w:rtl/>
        </w:rPr>
        <w:t xml:space="preserve"> </w:t>
      </w:r>
      <w:r w:rsidR="00AB3A9F">
        <w:rPr>
          <w:rtl/>
        </w:rPr>
        <w:t>»</w:t>
      </w:r>
      <w:r w:rsidRPr="00AC6D18">
        <w:rPr>
          <w:rtl/>
        </w:rPr>
        <w:t xml:space="preserve"> </w:t>
      </w:r>
      <w:r w:rsidRPr="00AC6D18">
        <w:rPr>
          <w:rStyle w:val="rfdFootnotenum"/>
          <w:rtl/>
        </w:rPr>
        <w:t>(63)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ولست</w:t>
      </w:r>
      <w:r w:rsidR="00346AD4">
        <w:rPr>
          <w:rtl/>
        </w:rPr>
        <w:t>ُ</w:t>
      </w:r>
      <w:r w:rsidRPr="00AC6D18">
        <w:rPr>
          <w:rtl/>
        </w:rPr>
        <w:t xml:space="preserve"> في صدد الخوض في بحوث الخلافة والإ</w:t>
      </w:r>
      <w:r w:rsidR="00346AD4">
        <w:rPr>
          <w:rtl/>
        </w:rPr>
        <w:t>ِ</w:t>
      </w:r>
      <w:r w:rsidRPr="00AC6D18">
        <w:rPr>
          <w:rtl/>
        </w:rPr>
        <w:t>مامة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وم</w:t>
      </w:r>
      <w:r w:rsidR="00346AD4">
        <w:rPr>
          <w:rtl/>
        </w:rPr>
        <w:t>َ</w:t>
      </w:r>
      <w:r w:rsidRPr="00AC6D18">
        <w:rPr>
          <w:rtl/>
        </w:rPr>
        <w:t>ن هو أحق</w:t>
      </w:r>
      <w:r w:rsidR="00346AD4">
        <w:rPr>
          <w:rtl/>
        </w:rPr>
        <w:t>ُّ</w:t>
      </w:r>
      <w:r w:rsidRPr="00AC6D18">
        <w:rPr>
          <w:rtl/>
        </w:rPr>
        <w:t xml:space="preserve"> بها من غيره</w:t>
      </w:r>
      <w:r w:rsidR="007E0241">
        <w:rPr>
          <w:rtl/>
        </w:rPr>
        <w:t xml:space="preserve"> ،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أو الولوج في مدى صح</w:t>
      </w:r>
      <w:r w:rsidR="00346AD4">
        <w:rPr>
          <w:rtl/>
        </w:rPr>
        <w:t>ّ</w:t>
      </w:r>
      <w:r w:rsidRPr="00AC6D18">
        <w:rPr>
          <w:rtl/>
        </w:rPr>
        <w:t xml:space="preserve">ة حديث </w:t>
      </w:r>
      <w:r w:rsidR="00AB3A9F" w:rsidRPr="00AC6D18">
        <w:rPr>
          <w:rtl/>
        </w:rPr>
        <w:t>«</w:t>
      </w:r>
      <w:r w:rsidR="004808BF">
        <w:rPr>
          <w:rFonts w:hint="cs"/>
          <w:rtl/>
        </w:rPr>
        <w:t xml:space="preserve"> </w:t>
      </w:r>
      <w:r w:rsidRPr="00AC6D18">
        <w:rPr>
          <w:rtl/>
        </w:rPr>
        <w:t>لا يتأم</w:t>
      </w:r>
      <w:r w:rsidR="00346AD4">
        <w:rPr>
          <w:rtl/>
        </w:rPr>
        <w:t>ّ</w:t>
      </w:r>
      <w:r w:rsidRPr="00AC6D18">
        <w:rPr>
          <w:rtl/>
        </w:rPr>
        <w:t>ر عليكما أح</w:t>
      </w:r>
      <w:r w:rsidR="00104A4C">
        <w:rPr>
          <w:rtl/>
        </w:rPr>
        <w:t>د بعدي</w:t>
      </w:r>
      <w:r w:rsidR="004808BF">
        <w:rPr>
          <w:rFonts w:hint="cs"/>
          <w:rtl/>
        </w:rPr>
        <w:t xml:space="preserve"> </w:t>
      </w:r>
      <w:r w:rsidR="00AB3A9F">
        <w:rPr>
          <w:rtl/>
        </w:rPr>
        <w:t>»</w:t>
      </w:r>
      <w:r w:rsidR="00104A4C">
        <w:rPr>
          <w:rtl/>
        </w:rPr>
        <w:t xml:space="preserve"> وعدمه</w:t>
      </w:r>
      <w:r w:rsidR="007E0241">
        <w:rPr>
          <w:rtl/>
        </w:rPr>
        <w:t xml:space="preserve"> ،</w:t>
      </w:r>
      <w:r w:rsidR="00104A4C">
        <w:rPr>
          <w:rtl/>
        </w:rPr>
        <w:t xml:space="preserve"> فهذا أمر أشبعه </w:t>
      </w:r>
      <w:r w:rsidR="00346AD4">
        <w:rPr>
          <w:rtl/>
        </w:rPr>
        <w:br/>
      </w:r>
      <w:r w:rsidRPr="00AC6D18">
        <w:rPr>
          <w:rtl/>
        </w:rPr>
        <w:t>علماؤنا بحثا</w:t>
      </w:r>
      <w:r w:rsidR="00346AD4">
        <w:rPr>
          <w:rtl/>
        </w:rPr>
        <w:t>ً</w:t>
      </w:r>
      <w:r w:rsidRPr="00AC6D18">
        <w:rPr>
          <w:rtl/>
        </w:rPr>
        <w:t xml:space="preserve"> وتفصيلا</w:t>
      </w:r>
      <w:r w:rsidR="00346AD4">
        <w:rPr>
          <w:rtl/>
        </w:rPr>
        <w:t>ً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ولكن أوردت هذا المثال لبيان تلاعب السك</w:t>
      </w:r>
      <w:r w:rsidR="00346AD4">
        <w:rPr>
          <w:rtl/>
        </w:rPr>
        <w:t>ّ</w:t>
      </w:r>
      <w:r w:rsidRPr="00AC6D18">
        <w:rPr>
          <w:rtl/>
        </w:rPr>
        <w:t>ري في متون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الكتب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وهدفه من ذلك وغايته</w:t>
      </w:r>
      <w:r w:rsidR="00095AA9">
        <w:rPr>
          <w:rtl/>
        </w:rPr>
        <w:t xml:space="preserve"> .</w:t>
      </w:r>
    </w:p>
    <w:p w:rsidR="00104A4C" w:rsidRDefault="00AC6D18" w:rsidP="00AC6D18">
      <w:pPr>
        <w:rPr>
          <w:rtl/>
        </w:rPr>
      </w:pPr>
      <w:r w:rsidRPr="00AC6D18">
        <w:rPr>
          <w:rtl/>
        </w:rPr>
        <w:t>يقول محق</w:t>
      </w:r>
      <w:r w:rsidR="00346AD4">
        <w:rPr>
          <w:rtl/>
        </w:rPr>
        <w:t>ّ</w:t>
      </w:r>
      <w:r w:rsidRPr="00AC6D18">
        <w:rPr>
          <w:rtl/>
        </w:rPr>
        <w:t>ق كتاب المحب</w:t>
      </w:r>
      <w:r w:rsidR="00346AD4">
        <w:rPr>
          <w:rtl/>
        </w:rPr>
        <w:t>ّ</w:t>
      </w:r>
      <w:r w:rsidRPr="00AC6D18">
        <w:rPr>
          <w:rtl/>
        </w:rPr>
        <w:t>ر في كلمة الختام</w:t>
      </w:r>
      <w:r w:rsidR="007E0241">
        <w:rPr>
          <w:rtl/>
        </w:rPr>
        <w:t xml:space="preserve"> :</w:t>
      </w:r>
    </w:p>
    <w:p w:rsidR="00AC6D18" w:rsidRPr="00AC6D18" w:rsidRDefault="00AB3A9F" w:rsidP="00346AD4">
      <w:pPr>
        <w:rPr>
          <w:rtl/>
        </w:rPr>
      </w:pPr>
      <w:r>
        <w:rPr>
          <w:rtl/>
        </w:rPr>
        <w:t>«</w:t>
      </w:r>
      <w:r w:rsidR="004808BF">
        <w:rPr>
          <w:rFonts w:hint="cs"/>
          <w:rtl/>
        </w:rPr>
        <w:t xml:space="preserve"> </w:t>
      </w:r>
      <w:r w:rsidR="00AC6D18" w:rsidRPr="00AC6D18">
        <w:rPr>
          <w:rtl/>
        </w:rPr>
        <w:t>وأظن أن</w:t>
      </w:r>
      <w:r w:rsidR="00346AD4">
        <w:rPr>
          <w:rtl/>
        </w:rPr>
        <w:t>ّ</w:t>
      </w:r>
      <w:r w:rsidR="00AC6D18" w:rsidRPr="00AC6D18">
        <w:rPr>
          <w:rtl/>
        </w:rPr>
        <w:t>ه</w:t>
      </w:r>
      <w:r w:rsidR="004803AF">
        <w:rPr>
          <w:rtl/>
        </w:rPr>
        <w:t xml:space="preserve"> ـ </w:t>
      </w:r>
      <w:r w:rsidR="00AC6D18" w:rsidRPr="00AC6D18">
        <w:rPr>
          <w:rtl/>
        </w:rPr>
        <w:t>أي ابن حبيب</w:t>
      </w:r>
      <w:r w:rsidR="004803AF">
        <w:rPr>
          <w:rtl/>
        </w:rPr>
        <w:t xml:space="preserve"> ـ </w:t>
      </w:r>
      <w:r w:rsidR="00AC6D18" w:rsidRPr="00AC6D18">
        <w:rPr>
          <w:rtl/>
        </w:rPr>
        <w:t>كان يميل إلى</w:t>
      </w:r>
      <w:r w:rsidR="00104A4C">
        <w:rPr>
          <w:rtl/>
        </w:rPr>
        <w:t xml:space="preserve"> الشيعية</w:t>
      </w:r>
      <w:r w:rsidR="007E0241">
        <w:rPr>
          <w:rtl/>
        </w:rPr>
        <w:t xml:space="preserve"> ،</w:t>
      </w:r>
      <w:r w:rsidR="00104A4C">
        <w:rPr>
          <w:rtl/>
        </w:rPr>
        <w:t xml:space="preserve"> فإن</w:t>
      </w:r>
      <w:r w:rsidR="00346AD4">
        <w:rPr>
          <w:rtl/>
        </w:rPr>
        <w:t>ّ</w:t>
      </w:r>
      <w:r w:rsidR="00104A4C">
        <w:rPr>
          <w:rtl/>
        </w:rPr>
        <w:t>ه لا يذكر أبدا</w:t>
      </w:r>
      <w:r w:rsidR="00346AD4">
        <w:rPr>
          <w:rtl/>
        </w:rPr>
        <w:t>ً</w:t>
      </w:r>
      <w:r w:rsidR="00104A4C">
        <w:rPr>
          <w:rtl/>
        </w:rPr>
        <w:t xml:space="preserve"> أ</w:t>
      </w:r>
      <w:r w:rsidR="00346AD4">
        <w:rPr>
          <w:rtl/>
        </w:rPr>
        <w:t>ُ</w:t>
      </w:r>
      <w:r w:rsidR="00104A4C">
        <w:rPr>
          <w:rtl/>
        </w:rPr>
        <w:t>م</w:t>
      </w:r>
      <w:r w:rsidR="00346AD4">
        <w:rPr>
          <w:rtl/>
        </w:rPr>
        <w:t>ّ</w:t>
      </w:r>
      <w:r w:rsidR="00104A4C">
        <w:rPr>
          <w:rtl/>
        </w:rPr>
        <w:t xml:space="preserve"> </w:t>
      </w:r>
      <w:r w:rsidR="00346AD4">
        <w:rPr>
          <w:rtl/>
        </w:rPr>
        <w:br/>
      </w:r>
      <w:r w:rsidR="00AC6D18" w:rsidRPr="00AC6D18">
        <w:rPr>
          <w:rtl/>
        </w:rPr>
        <w:t>المؤمنين عائشة</w:t>
      </w:r>
      <w:r w:rsidR="007E0241">
        <w:rPr>
          <w:rtl/>
        </w:rPr>
        <w:t xml:space="preserve"> ،</w:t>
      </w:r>
      <w:r w:rsidR="00AC6D18" w:rsidRPr="00AC6D18">
        <w:rPr>
          <w:rtl/>
        </w:rPr>
        <w:t xml:space="preserve"> وسي</w:t>
      </w:r>
      <w:r w:rsidR="00346AD4">
        <w:rPr>
          <w:rtl/>
        </w:rPr>
        <w:t>ّ</w:t>
      </w:r>
      <w:r w:rsidR="00AC6D18" w:rsidRPr="00AC6D18">
        <w:rPr>
          <w:rtl/>
        </w:rPr>
        <w:t>دنا أبا بكر الصد</w:t>
      </w:r>
      <w:r w:rsidR="00346AD4">
        <w:rPr>
          <w:rtl/>
        </w:rPr>
        <w:t>ّ</w:t>
      </w:r>
      <w:r w:rsidR="00AC6D18" w:rsidRPr="00AC6D18">
        <w:rPr>
          <w:rtl/>
        </w:rPr>
        <w:t>يق</w:t>
      </w:r>
      <w:r w:rsidR="007E0241">
        <w:rPr>
          <w:rtl/>
        </w:rPr>
        <w:t xml:space="preserve"> ،</w:t>
      </w:r>
      <w:r w:rsidR="00AC6D18" w:rsidRPr="00AC6D18">
        <w:rPr>
          <w:rtl/>
        </w:rPr>
        <w:t xml:space="preserve"> وسي</w:t>
      </w:r>
      <w:r w:rsidR="00346AD4">
        <w:rPr>
          <w:rtl/>
        </w:rPr>
        <w:t>ّ</w:t>
      </w:r>
      <w:r w:rsidR="00AC6D18" w:rsidRPr="00AC6D18">
        <w:rPr>
          <w:rtl/>
        </w:rPr>
        <w:t>دنا عمر إل</w:t>
      </w:r>
      <w:r w:rsidR="00346AD4">
        <w:rPr>
          <w:rtl/>
        </w:rPr>
        <w:t>ّ</w:t>
      </w:r>
      <w:r w:rsidR="00AC6D18" w:rsidRPr="00AC6D18">
        <w:rPr>
          <w:rtl/>
        </w:rPr>
        <w:t xml:space="preserve">ا بكلمة </w:t>
      </w:r>
      <w:r w:rsidR="00773F9D">
        <w:rPr>
          <w:rtl/>
        </w:rPr>
        <w:t>(</w:t>
      </w:r>
      <w:r w:rsidR="004808BF">
        <w:rPr>
          <w:rFonts w:hint="cs"/>
          <w:rtl/>
        </w:rPr>
        <w:t xml:space="preserve"> </w:t>
      </w:r>
      <w:r w:rsidR="004808BF">
        <w:rPr>
          <w:rtl/>
        </w:rPr>
        <w:t>رحمه</w:t>
      </w:r>
      <w:r w:rsidR="004808BF">
        <w:rPr>
          <w:rFonts w:hint="cs"/>
          <w:rtl/>
        </w:rPr>
        <w:t xml:space="preserve"> </w:t>
      </w:r>
      <w:r w:rsidR="00104A4C">
        <w:rPr>
          <w:rtl/>
        </w:rPr>
        <w:t>الله</w:t>
      </w:r>
      <w:r w:rsidR="004808BF">
        <w:rPr>
          <w:rFonts w:hint="cs"/>
          <w:rtl/>
        </w:rPr>
        <w:t xml:space="preserve"> </w:t>
      </w:r>
      <w:r w:rsidR="00773F9D">
        <w:rPr>
          <w:rtl/>
        </w:rPr>
        <w:t>)</w:t>
      </w:r>
      <w:r w:rsidR="00104A4C">
        <w:rPr>
          <w:rtl/>
        </w:rPr>
        <w:t xml:space="preserve"> مع أن</w:t>
      </w:r>
      <w:r w:rsidR="00346AD4">
        <w:rPr>
          <w:rtl/>
        </w:rPr>
        <w:t>ّ</w:t>
      </w:r>
      <w:r w:rsidR="00104A4C">
        <w:rPr>
          <w:rtl/>
        </w:rPr>
        <w:t xml:space="preserve">ه </w:t>
      </w:r>
      <w:r w:rsidR="00346AD4">
        <w:rPr>
          <w:rtl/>
        </w:rPr>
        <w:br/>
      </w:r>
      <w:r w:rsidR="00AC6D18" w:rsidRPr="00AC6D18">
        <w:rPr>
          <w:rtl/>
        </w:rPr>
        <w:t>دائما</w:t>
      </w:r>
      <w:r w:rsidR="00346AD4">
        <w:rPr>
          <w:rtl/>
        </w:rPr>
        <w:t>ً</w:t>
      </w:r>
      <w:r w:rsidR="00AC6D18" w:rsidRPr="00AC6D18">
        <w:rPr>
          <w:rtl/>
        </w:rPr>
        <w:t xml:space="preserve"> يذكر أ</w:t>
      </w:r>
      <w:r w:rsidR="00346AD4">
        <w:rPr>
          <w:rtl/>
        </w:rPr>
        <w:t>ُ</w:t>
      </w:r>
      <w:r w:rsidR="00AC6D18" w:rsidRPr="00AC6D18">
        <w:rPr>
          <w:rtl/>
        </w:rPr>
        <w:t>م</w:t>
      </w:r>
      <w:r w:rsidR="00346AD4">
        <w:rPr>
          <w:rtl/>
        </w:rPr>
        <w:t>ّ</w:t>
      </w:r>
      <w:r w:rsidR="00AC6D18" w:rsidRPr="00AC6D18">
        <w:rPr>
          <w:rtl/>
        </w:rPr>
        <w:t xml:space="preserve"> المؤمنين خديجة وسي</w:t>
      </w:r>
      <w:r w:rsidR="00346AD4">
        <w:rPr>
          <w:rtl/>
        </w:rPr>
        <w:t>ّ</w:t>
      </w:r>
      <w:r w:rsidR="00AC6D18" w:rsidRPr="00AC6D18">
        <w:rPr>
          <w:rtl/>
        </w:rPr>
        <w:t>دنا علي</w:t>
      </w:r>
      <w:r w:rsidR="00346AD4">
        <w:rPr>
          <w:rtl/>
        </w:rPr>
        <w:t>ّ</w:t>
      </w:r>
      <w:r w:rsidR="00AC6D18" w:rsidRPr="00AC6D18">
        <w:rPr>
          <w:rtl/>
        </w:rPr>
        <w:t>ا</w:t>
      </w:r>
      <w:r w:rsidR="00346AD4">
        <w:rPr>
          <w:rtl/>
        </w:rPr>
        <w:t>ً</w:t>
      </w:r>
      <w:r w:rsidR="00AC6D18" w:rsidRPr="00AC6D18">
        <w:rPr>
          <w:rtl/>
        </w:rPr>
        <w:t xml:space="preserve"> بكلمة </w:t>
      </w:r>
      <w:r w:rsidR="00773F9D">
        <w:rPr>
          <w:rtl/>
        </w:rPr>
        <w:t>(</w:t>
      </w:r>
      <w:r w:rsidR="004808BF">
        <w:rPr>
          <w:rFonts w:hint="cs"/>
          <w:rtl/>
        </w:rPr>
        <w:t xml:space="preserve"> </w:t>
      </w:r>
      <w:r w:rsidR="00346AD4">
        <w:rPr>
          <w:rtl/>
        </w:rPr>
        <w:t>رضي الله عنه</w:t>
      </w:r>
      <w:r w:rsidR="004808BF">
        <w:rPr>
          <w:rFonts w:hint="cs"/>
          <w:rtl/>
        </w:rPr>
        <w:t xml:space="preserve"> </w:t>
      </w:r>
      <w:r w:rsidR="00773F9D">
        <w:rPr>
          <w:rtl/>
        </w:rPr>
        <w:t>)</w:t>
      </w:r>
      <w:r w:rsidR="00104A4C">
        <w:rPr>
          <w:rtl/>
        </w:rPr>
        <w:t xml:space="preserve"> </w:t>
      </w:r>
      <w:r w:rsidR="00EA00EB">
        <w:rPr>
          <w:rtl/>
        </w:rPr>
        <w:t xml:space="preserve">رضي الله عنهم </w:t>
      </w:r>
      <w:r w:rsidR="00EA00EB">
        <w:rPr>
          <w:rtl/>
        </w:rPr>
        <w:br/>
      </w:r>
      <w:r w:rsidR="00AC6D18" w:rsidRPr="00AC6D18">
        <w:rPr>
          <w:rtl/>
        </w:rPr>
        <w:t>أجمعين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وأيضا</w:t>
      </w:r>
      <w:r w:rsidR="00EA00EB">
        <w:rPr>
          <w:rtl/>
        </w:rPr>
        <w:t>ً</w:t>
      </w:r>
      <w:r w:rsidRPr="00AC6D18">
        <w:rPr>
          <w:rtl/>
        </w:rPr>
        <w:t xml:space="preserve"> قد أثبت جميع ما يعاب به الرجل في سي</w:t>
      </w:r>
      <w:r w:rsidR="00EA00EB">
        <w:rPr>
          <w:rtl/>
        </w:rPr>
        <w:t>ّ</w:t>
      </w:r>
      <w:r w:rsidRPr="00AC6D18">
        <w:rPr>
          <w:rtl/>
        </w:rPr>
        <w:t>دنا عمر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مثل أن</w:t>
      </w:r>
      <w:r w:rsidR="00EA00EB">
        <w:rPr>
          <w:rtl/>
        </w:rPr>
        <w:t>ّ</w:t>
      </w:r>
      <w:r w:rsidRPr="00AC6D18">
        <w:rPr>
          <w:rtl/>
        </w:rPr>
        <w:t>ه كان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 xml:space="preserve">أحول </w:t>
      </w:r>
      <w:r w:rsidRPr="00AC6D18">
        <w:rPr>
          <w:rStyle w:val="rfdFootnotenum"/>
          <w:rtl/>
        </w:rPr>
        <w:t>(64)</w:t>
      </w:r>
      <w:r w:rsidR="00095AA9">
        <w:rPr>
          <w:rtl/>
        </w:rPr>
        <w:t xml:space="preserve"> .</w:t>
      </w:r>
    </w:p>
    <w:p w:rsidR="00C64862" w:rsidRDefault="00AC6D18" w:rsidP="00AC6D18">
      <w:pPr>
        <w:rPr>
          <w:rtl/>
        </w:rPr>
      </w:pPr>
      <w:r w:rsidRPr="00AC6D18">
        <w:rPr>
          <w:rtl/>
        </w:rPr>
        <w:t>أو كان قد ضرب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قبل أن يسلم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جاريته ضربا</w:t>
      </w:r>
      <w:r w:rsidR="00EA00EB">
        <w:rPr>
          <w:rtl/>
        </w:rPr>
        <w:t>ً</w:t>
      </w:r>
      <w:r w:rsidRPr="00AC6D18">
        <w:rPr>
          <w:rtl/>
        </w:rPr>
        <w:t xml:space="preserve"> مبر</w:t>
      </w:r>
      <w:r w:rsidR="00EA00EB">
        <w:rPr>
          <w:rtl/>
        </w:rPr>
        <w:t>ّ</w:t>
      </w:r>
      <w:r w:rsidRPr="00AC6D18">
        <w:rPr>
          <w:rtl/>
        </w:rPr>
        <w:t>حا</w:t>
      </w:r>
      <w:r w:rsidR="00EA00EB">
        <w:rPr>
          <w:rtl/>
        </w:rPr>
        <w:t>ً</w:t>
      </w:r>
      <w:r w:rsidRPr="00AC6D18">
        <w:rPr>
          <w:rtl/>
        </w:rPr>
        <w:t xml:space="preserve"> على قبولها الإ</w:t>
      </w:r>
      <w:r w:rsidR="00EA00EB">
        <w:rPr>
          <w:rtl/>
        </w:rPr>
        <w:t>ِ</w:t>
      </w:r>
      <w:r w:rsidRPr="00AC6D18">
        <w:rPr>
          <w:rtl/>
        </w:rPr>
        <w:t>سلام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رب</w:t>
      </w:r>
      <w:r w:rsidR="00EA00EB">
        <w:rPr>
          <w:rtl/>
        </w:rPr>
        <w:t>ّ</w:t>
      </w:r>
      <w:r w:rsidRPr="00AC6D18">
        <w:rPr>
          <w:rtl/>
        </w:rPr>
        <w:t>نا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لا ت</w:t>
      </w:r>
      <w:r w:rsidR="00104A4C">
        <w:rPr>
          <w:rtl/>
        </w:rPr>
        <w:t>جعل في قلوبنا غ</w:t>
      </w:r>
      <w:r w:rsidR="00EA00EB">
        <w:rPr>
          <w:rtl/>
        </w:rPr>
        <w:t>ِ</w:t>
      </w:r>
      <w:r w:rsidR="00104A4C">
        <w:rPr>
          <w:rtl/>
        </w:rPr>
        <w:t>لا</w:t>
      </w:r>
      <w:r w:rsidR="00EA00EB">
        <w:rPr>
          <w:rtl/>
        </w:rPr>
        <w:t>ً</w:t>
      </w:r>
      <w:r w:rsidR="00104A4C">
        <w:rPr>
          <w:rtl/>
        </w:rPr>
        <w:t xml:space="preserve"> لل</w:t>
      </w:r>
      <w:r w:rsidR="00EA00EB">
        <w:rPr>
          <w:rtl/>
        </w:rPr>
        <w:t>ّ</w:t>
      </w:r>
      <w:r w:rsidR="00104A4C">
        <w:rPr>
          <w:rtl/>
        </w:rPr>
        <w:t>ذين آمنوا</w:t>
      </w:r>
      <w:r w:rsidR="004808BF">
        <w:rPr>
          <w:rFonts w:hint="cs"/>
          <w:rtl/>
        </w:rPr>
        <w:t xml:space="preserve"> </w:t>
      </w:r>
      <w:r w:rsidR="00773F9D">
        <w:rPr>
          <w:rtl/>
        </w:rPr>
        <w:t>!</w:t>
      </w:r>
    </w:p>
    <w:p w:rsidR="00AC6D18" w:rsidRPr="004808BF" w:rsidRDefault="00AC6D18" w:rsidP="004808BF">
      <w:pPr>
        <w:rPr>
          <w:rStyle w:val="rfdLineChar"/>
          <w:rtl/>
        </w:rPr>
      </w:pPr>
      <w:r w:rsidRPr="00AC6D18">
        <w:rPr>
          <w:rtl/>
        </w:rPr>
        <w:t>فمن أجل ذلك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فيما أحسب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أن</w:t>
      </w:r>
      <w:r w:rsidR="00EA00EB">
        <w:rPr>
          <w:rtl/>
        </w:rPr>
        <w:t>َّ</w:t>
      </w:r>
      <w:r w:rsidRPr="00AC6D18">
        <w:rPr>
          <w:rtl/>
        </w:rPr>
        <w:t xml:space="preserve"> راويه أبا سعيد السك</w:t>
      </w:r>
      <w:r w:rsidR="00EA00EB">
        <w:rPr>
          <w:rtl/>
        </w:rPr>
        <w:t>ّ</w:t>
      </w:r>
      <w:r w:rsidRPr="00AC6D18">
        <w:rPr>
          <w:rtl/>
        </w:rPr>
        <w:t>ري يضيف أحيانا</w:t>
      </w:r>
      <w:r w:rsidR="00EA00EB">
        <w:rPr>
          <w:rtl/>
        </w:rPr>
        <w:t>ً</w:t>
      </w:r>
      <w:r w:rsidRPr="00AC6D18">
        <w:rPr>
          <w:rtl/>
        </w:rPr>
        <w:t xml:space="preserve"> إلى</w:t>
      </w:r>
      <w:r w:rsidR="004808BF">
        <w:rPr>
          <w:rFonts w:hint="cs"/>
          <w:rtl/>
        </w:rPr>
        <w:t xml:space="preserve"> </w:t>
      </w:r>
      <w:r w:rsidR="004808BF">
        <w:rPr>
          <w:rtl/>
        </w:rPr>
        <w:br/>
      </w:r>
      <w:r w:rsidRPr="004808BF">
        <w:rPr>
          <w:rStyle w:val="rfdLineChar"/>
          <w:rtl/>
        </w:rPr>
        <w:t>__________________</w:t>
      </w:r>
    </w:p>
    <w:p w:rsidR="00AC6D18" w:rsidRPr="00AC6D18" w:rsidRDefault="00AC6D18" w:rsidP="00AC6D18">
      <w:pPr>
        <w:pStyle w:val="rfdFootnote0"/>
        <w:rPr>
          <w:rtl/>
        </w:rPr>
      </w:pPr>
      <w:r>
        <w:rPr>
          <w:rtl/>
        </w:rPr>
        <w:t>(</w:t>
      </w:r>
      <w:r w:rsidRPr="00AC6D18">
        <w:rPr>
          <w:rtl/>
        </w:rPr>
        <w:t>63) المصدر نفسه</w:t>
      </w:r>
      <w:r w:rsidR="007E0241">
        <w:rPr>
          <w:rtl/>
        </w:rPr>
        <w:t xml:space="preserve"> :</w:t>
      </w:r>
      <w:r w:rsidRPr="00AC6D18">
        <w:rPr>
          <w:rtl/>
        </w:rPr>
        <w:t xml:space="preserve"> 121 </w:t>
      </w:r>
      <w:r w:rsidR="00AB3A9F">
        <w:rPr>
          <w:rtl/>
        </w:rPr>
        <w:t xml:space="preserve">و </w:t>
      </w:r>
      <w:r w:rsidRPr="00AC6D18">
        <w:rPr>
          <w:rtl/>
        </w:rPr>
        <w:t>122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pStyle w:val="rfdFootnote0"/>
        <w:rPr>
          <w:rtl/>
        </w:rPr>
      </w:pPr>
      <w:r>
        <w:rPr>
          <w:rtl/>
        </w:rPr>
        <w:t>(</w:t>
      </w:r>
      <w:r w:rsidRPr="00AC6D18">
        <w:rPr>
          <w:rtl/>
        </w:rPr>
        <w:t>64) أ</w:t>
      </w:r>
      <w:r w:rsidR="00EA00EB">
        <w:rPr>
          <w:rtl/>
        </w:rPr>
        <w:t>ُ</w:t>
      </w:r>
      <w:r w:rsidRPr="00AC6D18">
        <w:rPr>
          <w:rtl/>
        </w:rPr>
        <w:t>نظر المحب</w:t>
      </w:r>
      <w:r w:rsidR="00EA00EB">
        <w:rPr>
          <w:rtl/>
        </w:rPr>
        <w:t>َّ</w:t>
      </w:r>
      <w:r w:rsidRPr="00AC6D18">
        <w:rPr>
          <w:rtl/>
        </w:rPr>
        <w:t>ر</w:t>
      </w:r>
      <w:r w:rsidR="007E0241">
        <w:rPr>
          <w:rtl/>
        </w:rPr>
        <w:t xml:space="preserve"> :</w:t>
      </w:r>
      <w:r w:rsidRPr="00AC6D18">
        <w:rPr>
          <w:rtl/>
        </w:rPr>
        <w:t xml:space="preserve"> 303</w:t>
      </w:r>
      <w:r w:rsidR="00095AA9">
        <w:rPr>
          <w:rtl/>
        </w:rPr>
        <w:t xml:space="preserve"> .</w:t>
      </w:r>
    </w:p>
    <w:p w:rsidR="00AC6D18" w:rsidRPr="00AC6D18" w:rsidRDefault="00AC6D18" w:rsidP="00B2523D">
      <w:pPr>
        <w:pStyle w:val="rfdNormal0"/>
        <w:rPr>
          <w:rtl/>
        </w:rPr>
      </w:pPr>
      <w:r>
        <w:rPr>
          <w:rtl/>
        </w:rPr>
        <w:br w:type="page"/>
      </w:r>
      <w:r w:rsidRPr="00AC6D18">
        <w:rPr>
          <w:rtl/>
        </w:rPr>
        <w:lastRenderedPageBreak/>
        <w:t>متن الكتاب ما يؤي</w:t>
      </w:r>
      <w:r w:rsidR="00DD17D0">
        <w:rPr>
          <w:rtl/>
        </w:rPr>
        <w:t>ّ</w:t>
      </w:r>
      <w:r w:rsidRPr="00AC6D18">
        <w:rPr>
          <w:rtl/>
        </w:rPr>
        <w:t>د رأي أهل السن</w:t>
      </w:r>
      <w:r w:rsidR="00DD17D0">
        <w:rPr>
          <w:rtl/>
        </w:rPr>
        <w:t>ّ</w:t>
      </w:r>
      <w:r w:rsidRPr="00AC6D18">
        <w:rPr>
          <w:rtl/>
        </w:rPr>
        <w:t>ة والجماعة في أمر الخلافة</w:t>
      </w:r>
      <w:r w:rsidR="00A94B4A">
        <w:rPr>
          <w:rFonts w:hint="cs"/>
          <w:rtl/>
        </w:rPr>
        <w:t xml:space="preserve"> </w:t>
      </w:r>
      <w:r w:rsidR="00AB3A9F">
        <w:rPr>
          <w:rtl/>
        </w:rPr>
        <w:t>»</w:t>
      </w:r>
      <w:r w:rsidRPr="00AC6D18">
        <w:rPr>
          <w:rtl/>
        </w:rPr>
        <w:t xml:space="preserve"> </w:t>
      </w:r>
      <w:r w:rsidRPr="00AC6D18">
        <w:rPr>
          <w:rStyle w:val="rfdFootnotenum"/>
          <w:rtl/>
        </w:rPr>
        <w:t>(65)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وقد تحامل كثيرا</w:t>
      </w:r>
      <w:r w:rsidR="00DD17D0">
        <w:rPr>
          <w:rtl/>
        </w:rPr>
        <w:t>ً</w:t>
      </w:r>
      <w:r w:rsidRPr="00AC6D18">
        <w:rPr>
          <w:rtl/>
        </w:rPr>
        <w:t xml:space="preserve"> على ابن حبيب لوصفه عمر بأن</w:t>
      </w:r>
      <w:r w:rsidR="00DD17D0">
        <w:rPr>
          <w:rtl/>
        </w:rPr>
        <w:t>ّ</w:t>
      </w:r>
      <w:r w:rsidRPr="00AC6D18">
        <w:rPr>
          <w:rtl/>
        </w:rPr>
        <w:t>ه أحول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وهو أمر</w:t>
      </w:r>
      <w:r w:rsidR="00DD17D0">
        <w:rPr>
          <w:rtl/>
        </w:rPr>
        <w:t>ٌ</w:t>
      </w:r>
      <w:r w:rsidRPr="00AC6D18">
        <w:rPr>
          <w:rtl/>
        </w:rPr>
        <w:t xml:space="preserve"> خلقي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وليس عيبا</w:t>
      </w:r>
      <w:r w:rsidR="00DD17D0">
        <w:rPr>
          <w:rtl/>
        </w:rPr>
        <w:t>ً</w:t>
      </w:r>
      <w:r w:rsidRPr="00AC6D18">
        <w:rPr>
          <w:rtl/>
        </w:rPr>
        <w:t xml:space="preserve"> كما ادعى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أو إثباته لبعض الحقائق التاريخية الثابتة المروي</w:t>
      </w:r>
      <w:r w:rsidR="00DD17D0">
        <w:rPr>
          <w:rtl/>
        </w:rPr>
        <w:t>ّ</w:t>
      </w:r>
      <w:r w:rsidRPr="00AC6D18">
        <w:rPr>
          <w:rtl/>
        </w:rPr>
        <w:t>ة في جل</w:t>
      </w:r>
      <w:r w:rsidR="00DD17D0">
        <w:rPr>
          <w:rtl/>
        </w:rPr>
        <w:t>ِّ</w:t>
      </w:r>
      <w:r w:rsidRPr="00AC6D18">
        <w:rPr>
          <w:rtl/>
        </w:rPr>
        <w:t xml:space="preserve"> كتب السيرة والتاريخ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كضرب عمر جاريته لأن</w:t>
      </w:r>
      <w:r w:rsidR="00DD17D0">
        <w:rPr>
          <w:rtl/>
        </w:rPr>
        <w:t>ّ</w:t>
      </w:r>
      <w:r w:rsidRPr="00AC6D18">
        <w:rPr>
          <w:rtl/>
        </w:rPr>
        <w:t>ها سلكت طريق الحق</w:t>
      </w:r>
      <w:r w:rsidR="00DD17D0">
        <w:rPr>
          <w:rtl/>
        </w:rPr>
        <w:t>ّ</w:t>
      </w:r>
      <w:r w:rsidRPr="00AC6D18">
        <w:rPr>
          <w:rtl/>
        </w:rPr>
        <w:t xml:space="preserve"> وأسلمت</w:t>
      </w:r>
      <w:r w:rsidR="00095AA9">
        <w:rPr>
          <w:rtl/>
        </w:rPr>
        <w:t xml:space="preserve"> .</w:t>
      </w:r>
    </w:p>
    <w:p w:rsidR="00104A4C" w:rsidRDefault="00AC6D18" w:rsidP="00AC6D18">
      <w:pPr>
        <w:rPr>
          <w:rtl/>
        </w:rPr>
      </w:pPr>
      <w:r w:rsidRPr="00AC6D18">
        <w:rPr>
          <w:rtl/>
        </w:rPr>
        <w:t>حت</w:t>
      </w:r>
      <w:r w:rsidR="00DD17D0">
        <w:rPr>
          <w:rtl/>
        </w:rPr>
        <w:t>ّ</w:t>
      </w:r>
      <w:r w:rsidRPr="00AC6D18">
        <w:rPr>
          <w:rtl/>
        </w:rPr>
        <w:t>ى</w:t>
      </w:r>
      <w:r w:rsidR="00104A4C">
        <w:rPr>
          <w:rtl/>
        </w:rPr>
        <w:t xml:space="preserve"> أن</w:t>
      </w:r>
      <w:r w:rsidR="00DD17D0">
        <w:rPr>
          <w:rtl/>
        </w:rPr>
        <w:t>ّ</w:t>
      </w:r>
      <w:r w:rsidR="00104A4C">
        <w:rPr>
          <w:rtl/>
        </w:rPr>
        <w:t>ه عد</w:t>
      </w:r>
      <w:r w:rsidR="00DD17D0">
        <w:rPr>
          <w:rtl/>
        </w:rPr>
        <w:t>َّ</w:t>
      </w:r>
      <w:r w:rsidR="00104A4C">
        <w:rPr>
          <w:rtl/>
        </w:rPr>
        <w:t>ها من الغ</w:t>
      </w:r>
      <w:r w:rsidR="00DD17D0">
        <w:rPr>
          <w:rtl/>
        </w:rPr>
        <w:t>ِ</w:t>
      </w:r>
      <w:r w:rsidR="00104A4C">
        <w:rPr>
          <w:rtl/>
        </w:rPr>
        <w:t>ل جهلا</w:t>
      </w:r>
      <w:r w:rsidR="00DD17D0">
        <w:rPr>
          <w:rtl/>
        </w:rPr>
        <w:t>ً</w:t>
      </w:r>
      <w:r w:rsidR="00104A4C">
        <w:rPr>
          <w:rtl/>
        </w:rPr>
        <w:t xml:space="preserve"> وتعص</w:t>
      </w:r>
      <w:r w:rsidR="00DD17D0">
        <w:rPr>
          <w:rtl/>
        </w:rPr>
        <w:t>ّ</w:t>
      </w:r>
      <w:r w:rsidR="00104A4C">
        <w:rPr>
          <w:rtl/>
        </w:rPr>
        <w:t>با</w:t>
      </w:r>
      <w:r w:rsidR="00DD17D0">
        <w:rPr>
          <w:rtl/>
        </w:rPr>
        <w:t>ً</w:t>
      </w:r>
      <w:r w:rsidR="00E34344">
        <w:rPr>
          <w:rFonts w:hint="cs"/>
          <w:rtl/>
        </w:rPr>
        <w:t xml:space="preserve"> </w:t>
      </w:r>
      <w:r w:rsidR="00773F9D">
        <w:rPr>
          <w:rtl/>
        </w:rPr>
        <w:t>!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ويا ليته أمعن في مسألة تلاعب السك</w:t>
      </w:r>
      <w:r w:rsidR="00DD17D0">
        <w:rPr>
          <w:rtl/>
        </w:rPr>
        <w:t>ّ</w:t>
      </w:r>
      <w:r w:rsidRPr="00AC6D18">
        <w:rPr>
          <w:rtl/>
        </w:rPr>
        <w:t>ري المكشوف بمتن المحب</w:t>
      </w:r>
      <w:r w:rsidR="00DD17D0">
        <w:rPr>
          <w:rtl/>
        </w:rPr>
        <w:t>ّ</w:t>
      </w:r>
      <w:r w:rsidRPr="00AC6D18">
        <w:rPr>
          <w:rtl/>
        </w:rPr>
        <w:t>ر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وإضافاته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الواضحة إليه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حت</w:t>
      </w:r>
      <w:r w:rsidR="00DD17D0">
        <w:rPr>
          <w:rtl/>
        </w:rPr>
        <w:t>ّ</w:t>
      </w:r>
      <w:r w:rsidRPr="00AC6D18">
        <w:rPr>
          <w:rtl/>
        </w:rPr>
        <w:t>ى يراها عين اليقين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لكن</w:t>
      </w:r>
      <w:r w:rsidR="00DD17D0">
        <w:rPr>
          <w:rtl/>
        </w:rPr>
        <w:t>ّ</w:t>
      </w:r>
      <w:r w:rsidRPr="00AC6D18">
        <w:rPr>
          <w:rtl/>
        </w:rPr>
        <w:t>ه تساهل كثيرا</w:t>
      </w:r>
      <w:r w:rsidR="00DD17D0">
        <w:rPr>
          <w:rtl/>
        </w:rPr>
        <w:t>ً</w:t>
      </w:r>
      <w:r w:rsidRPr="00AC6D18">
        <w:rPr>
          <w:rtl/>
        </w:rPr>
        <w:t xml:space="preserve"> وقال </w:t>
      </w:r>
      <w:r w:rsidR="00AB3A9F" w:rsidRPr="00AC6D18">
        <w:rPr>
          <w:rtl/>
        </w:rPr>
        <w:t>«</w:t>
      </w:r>
      <w:r w:rsidR="00E34344">
        <w:rPr>
          <w:rFonts w:hint="cs"/>
          <w:rtl/>
        </w:rPr>
        <w:t xml:space="preserve"> </w:t>
      </w:r>
      <w:r w:rsidRPr="00AC6D18">
        <w:rPr>
          <w:rtl/>
        </w:rPr>
        <w:t>فيما أحسب</w:t>
      </w:r>
      <w:r w:rsidR="00E34344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Pr="00AC6D18">
        <w:rPr>
          <w:rtl/>
        </w:rPr>
        <w:t xml:space="preserve"> فكان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من ال</w:t>
      </w:r>
      <w:r w:rsidR="00DD17D0">
        <w:rPr>
          <w:rtl/>
        </w:rPr>
        <w:t>ّ</w:t>
      </w:r>
      <w:r w:rsidRPr="00AC6D18">
        <w:rPr>
          <w:rtl/>
        </w:rPr>
        <w:t>ذين ارتابت قلوبهم فهم في ريبهم يترد</w:t>
      </w:r>
      <w:r w:rsidR="00DD17D0">
        <w:rPr>
          <w:rtl/>
        </w:rPr>
        <w:t>ّ</w:t>
      </w:r>
      <w:r w:rsidRPr="00AC6D18">
        <w:rPr>
          <w:rtl/>
        </w:rPr>
        <w:t>دون</w:t>
      </w:r>
      <w:r w:rsidR="00095AA9">
        <w:rPr>
          <w:rtl/>
        </w:rPr>
        <w:t xml:space="preserve"> .</w:t>
      </w:r>
    </w:p>
    <w:p w:rsidR="00AC6D18" w:rsidRPr="00AC6D18" w:rsidRDefault="00E34344" w:rsidP="00E34344">
      <w:pPr>
        <w:pStyle w:val="rfdCenter"/>
        <w:rPr>
          <w:rtl/>
        </w:rPr>
      </w:pPr>
      <w:r>
        <w:sym w:font="Wingdings 2" w:char="F0F5"/>
      </w:r>
      <w:r>
        <w:rPr>
          <w:rFonts w:hint="cs"/>
          <w:rtl/>
        </w:rPr>
        <w:t xml:space="preserve"> </w:t>
      </w:r>
      <w:r>
        <w:rPr>
          <w:rtl/>
        </w:rPr>
        <w:tab/>
      </w:r>
      <w:r w:rsidR="00C64862">
        <w:rPr>
          <w:rtl/>
        </w:rPr>
        <w:t xml:space="preserve"> </w:t>
      </w:r>
      <w:r>
        <w:sym w:font="Wingdings 2" w:char="F0F5"/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="00C64862">
        <w:rPr>
          <w:rtl/>
        </w:rPr>
        <w:t xml:space="preserve"> </w:t>
      </w:r>
      <w:r>
        <w:sym w:font="Wingdings 2" w:char="F0F5"/>
      </w:r>
    </w:p>
    <w:p w:rsidR="00AC6D18" w:rsidRPr="00AC6D18" w:rsidRDefault="00AC6D18" w:rsidP="00DD17D0">
      <w:pPr>
        <w:rPr>
          <w:rtl/>
        </w:rPr>
      </w:pPr>
      <w:r w:rsidRPr="00104A4C">
        <w:rPr>
          <w:rStyle w:val="rfdBold2"/>
          <w:rtl/>
        </w:rPr>
        <w:t>فإن</w:t>
      </w:r>
      <w:r w:rsidR="00DD17D0">
        <w:rPr>
          <w:rStyle w:val="rfdBold2"/>
          <w:rtl/>
        </w:rPr>
        <w:t>ْ</w:t>
      </w:r>
      <w:r w:rsidRPr="00104A4C">
        <w:rPr>
          <w:rStyle w:val="rfdBold2"/>
          <w:rtl/>
        </w:rPr>
        <w:t xml:space="preserve"> قيل</w:t>
      </w:r>
      <w:r w:rsidR="007E0241">
        <w:rPr>
          <w:rStyle w:val="rfdBold2"/>
          <w:rtl/>
        </w:rPr>
        <w:t xml:space="preserve"> :</w:t>
      </w:r>
      <w:r w:rsidRPr="00AC6D18">
        <w:rPr>
          <w:rtl/>
        </w:rPr>
        <w:t xml:space="preserve"> لا يهم</w:t>
      </w:r>
      <w:r w:rsidR="00DD17D0">
        <w:rPr>
          <w:rtl/>
        </w:rPr>
        <w:t>ّ</w:t>
      </w:r>
      <w:r w:rsidRPr="00AC6D18">
        <w:rPr>
          <w:rtl/>
        </w:rPr>
        <w:t xml:space="preserve"> عدم ذكر الكلبي وابن حبيب لخبر ولادة حكيم بن حزام في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الكعبة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في أصل كتابيهما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وأن</w:t>
      </w:r>
      <w:r w:rsidR="00DD17D0">
        <w:rPr>
          <w:rtl/>
        </w:rPr>
        <w:t>ّ</w:t>
      </w:r>
      <w:r w:rsidRPr="00AC6D18">
        <w:rPr>
          <w:rtl/>
        </w:rPr>
        <w:t>ها مم</w:t>
      </w:r>
      <w:r w:rsidR="00DD17D0">
        <w:rPr>
          <w:rtl/>
        </w:rPr>
        <w:t>ّ</w:t>
      </w:r>
      <w:r w:rsidRPr="00AC6D18">
        <w:rPr>
          <w:rtl/>
        </w:rPr>
        <w:t>ا أضافه السك</w:t>
      </w:r>
      <w:r w:rsidR="00DD17D0">
        <w:rPr>
          <w:rtl/>
        </w:rPr>
        <w:t>ّ</w:t>
      </w:r>
      <w:r w:rsidRPr="00AC6D18">
        <w:rPr>
          <w:rtl/>
        </w:rPr>
        <w:t>ري فيما بعد باعتباره الراوي الأول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لهما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وثبوت نسبة هذه الزيادات إليه</w:t>
      </w:r>
      <w:r w:rsidR="00E34344">
        <w:rPr>
          <w:rFonts w:hint="cs"/>
          <w:rtl/>
        </w:rPr>
        <w:t xml:space="preserve"> </w:t>
      </w:r>
      <w:r w:rsidR="00DD17D0">
        <w:rPr>
          <w:rtl/>
        </w:rPr>
        <w:t>؛</w:t>
      </w:r>
      <w:r w:rsidRPr="00AC6D18">
        <w:rPr>
          <w:rtl/>
        </w:rPr>
        <w:t xml:space="preserve"> لأن</w:t>
      </w:r>
      <w:r w:rsidR="00DD17D0">
        <w:rPr>
          <w:rtl/>
        </w:rPr>
        <w:t>ّ</w:t>
      </w:r>
      <w:r w:rsidRPr="00AC6D18">
        <w:rPr>
          <w:rtl/>
        </w:rPr>
        <w:t>نا نروي عن أئمة الجرح والتعديل عندنا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توثيقه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فقد قال فيه الخطيب البغدادي</w:t>
      </w:r>
      <w:r w:rsidR="007E0241">
        <w:rPr>
          <w:rtl/>
        </w:rPr>
        <w:t xml:space="preserve"> :</w:t>
      </w:r>
      <w:r w:rsidRPr="00AC6D18">
        <w:rPr>
          <w:rtl/>
        </w:rPr>
        <w:t xml:space="preserve"> كان ثقة دي</w:t>
      </w:r>
      <w:r w:rsidR="00DD17D0">
        <w:rPr>
          <w:rtl/>
        </w:rPr>
        <w:t>ِّ</w:t>
      </w:r>
      <w:r w:rsidRPr="00AC6D18">
        <w:rPr>
          <w:rtl/>
        </w:rPr>
        <w:t>نا</w:t>
      </w:r>
      <w:r w:rsidR="00DD17D0">
        <w:rPr>
          <w:rtl/>
        </w:rPr>
        <w:t>ً</w:t>
      </w:r>
      <w:r w:rsidRPr="00AC6D18">
        <w:rPr>
          <w:rtl/>
        </w:rPr>
        <w:t xml:space="preserve"> صادقا</w:t>
      </w:r>
      <w:r w:rsidR="00DD17D0">
        <w:rPr>
          <w:rtl/>
        </w:rPr>
        <w:t>ً</w:t>
      </w:r>
      <w:r w:rsidRPr="00AC6D18">
        <w:rPr>
          <w:rtl/>
        </w:rPr>
        <w:t xml:space="preserve"> </w:t>
      </w:r>
      <w:r w:rsidRPr="00AC6D18">
        <w:rPr>
          <w:rStyle w:val="rfdFootnotenum"/>
          <w:rtl/>
        </w:rPr>
        <w:t>(66)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وقال ياقوت الحموي</w:t>
      </w:r>
      <w:r w:rsidR="007E0241">
        <w:rPr>
          <w:rtl/>
        </w:rPr>
        <w:t xml:space="preserve"> :</w:t>
      </w:r>
      <w:r w:rsidRPr="00AC6D18">
        <w:rPr>
          <w:rtl/>
        </w:rPr>
        <w:t xml:space="preserve"> الراوية الثقة المكثر </w:t>
      </w:r>
      <w:r w:rsidRPr="00AC6D18">
        <w:rPr>
          <w:rStyle w:val="rfdFootnotenum"/>
          <w:rtl/>
        </w:rPr>
        <w:t>(67)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فما زاده السك</w:t>
      </w:r>
      <w:r w:rsidR="00DD17D0">
        <w:rPr>
          <w:rtl/>
        </w:rPr>
        <w:t>ّ</w:t>
      </w:r>
      <w:r w:rsidRPr="00AC6D18">
        <w:rPr>
          <w:rtl/>
        </w:rPr>
        <w:t>ري في متن الكتابين نعد</w:t>
      </w:r>
      <w:r w:rsidR="00DD17D0">
        <w:rPr>
          <w:rtl/>
        </w:rPr>
        <w:t>ّ</w:t>
      </w:r>
      <w:r w:rsidRPr="00AC6D18">
        <w:rPr>
          <w:rtl/>
        </w:rPr>
        <w:t>ه صحيحا</w:t>
      </w:r>
      <w:r w:rsidR="00DD17D0">
        <w:rPr>
          <w:rtl/>
        </w:rPr>
        <w:t>ً</w:t>
      </w:r>
      <w:r w:rsidRPr="00AC6D18">
        <w:rPr>
          <w:rtl/>
        </w:rPr>
        <w:t xml:space="preserve"> مقبولا</w:t>
      </w:r>
      <w:r w:rsidR="00DD17D0">
        <w:rPr>
          <w:rtl/>
        </w:rPr>
        <w:t>ً</w:t>
      </w:r>
      <w:r w:rsidR="00095AA9">
        <w:rPr>
          <w:rtl/>
        </w:rPr>
        <w:t xml:space="preserve"> .</w:t>
      </w:r>
    </w:p>
    <w:p w:rsidR="00AC6D18" w:rsidRPr="00E34344" w:rsidRDefault="00AC6D18" w:rsidP="00E34344">
      <w:pPr>
        <w:rPr>
          <w:rStyle w:val="rfdLineChar"/>
          <w:rtl/>
        </w:rPr>
      </w:pPr>
      <w:r w:rsidRPr="00104A4C">
        <w:rPr>
          <w:rStyle w:val="rfdBold2"/>
          <w:rtl/>
        </w:rPr>
        <w:t>قيل لهم</w:t>
      </w:r>
      <w:r w:rsidR="007E0241">
        <w:rPr>
          <w:rStyle w:val="rfdBold2"/>
          <w:rtl/>
        </w:rPr>
        <w:t xml:space="preserve"> :</w:t>
      </w:r>
      <w:r w:rsidRPr="00AC6D18">
        <w:rPr>
          <w:rtl/>
        </w:rPr>
        <w:t xml:space="preserve"> إن</w:t>
      </w:r>
      <w:r w:rsidR="00DD17D0">
        <w:rPr>
          <w:rtl/>
        </w:rPr>
        <w:t>َّ</w:t>
      </w:r>
      <w:r w:rsidRPr="00AC6D18">
        <w:rPr>
          <w:rtl/>
        </w:rPr>
        <w:t xml:space="preserve"> ما أثبتناه من التل</w:t>
      </w:r>
      <w:r w:rsidR="00104A4C">
        <w:rPr>
          <w:rtl/>
        </w:rPr>
        <w:t>اعب السافر للسك</w:t>
      </w:r>
      <w:r w:rsidR="00DD17D0">
        <w:rPr>
          <w:rtl/>
        </w:rPr>
        <w:t>ّ</w:t>
      </w:r>
      <w:r w:rsidR="00104A4C">
        <w:rPr>
          <w:rtl/>
        </w:rPr>
        <w:t xml:space="preserve">ري في نصوص الكتب </w:t>
      </w:r>
      <w:r w:rsidR="00DD17D0">
        <w:rPr>
          <w:rtl/>
        </w:rPr>
        <w:br/>
      </w:r>
      <w:r w:rsidRPr="00AC6D18">
        <w:rPr>
          <w:rtl/>
        </w:rPr>
        <w:t>ومتونها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ينافي إطلاقكم صفة </w:t>
      </w:r>
      <w:r w:rsidR="00AB3A9F" w:rsidRPr="00AC6D18">
        <w:rPr>
          <w:rtl/>
        </w:rPr>
        <w:t>«</w:t>
      </w:r>
      <w:r w:rsidR="00E34344">
        <w:rPr>
          <w:rFonts w:hint="cs"/>
          <w:rtl/>
        </w:rPr>
        <w:t xml:space="preserve"> </w:t>
      </w:r>
      <w:r w:rsidRPr="00AC6D18">
        <w:rPr>
          <w:rtl/>
        </w:rPr>
        <w:t>ثقة</w:t>
      </w:r>
      <w:r w:rsidR="00E34344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Pr="00AC6D18">
        <w:rPr>
          <w:rtl/>
        </w:rPr>
        <w:t xml:space="preserve"> عليه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لأن</w:t>
      </w:r>
      <w:r w:rsidR="00DD17D0">
        <w:rPr>
          <w:rtl/>
        </w:rPr>
        <w:t>َّ</w:t>
      </w:r>
      <w:r w:rsidRPr="00AC6D18">
        <w:rPr>
          <w:rtl/>
        </w:rPr>
        <w:t xml:space="preserve"> الوثاقة هي الأمانة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والثقة</w:t>
      </w:r>
      <w:r w:rsidR="007E0241">
        <w:rPr>
          <w:rtl/>
        </w:rPr>
        <w:t xml:space="preserve"> :</w:t>
      </w:r>
      <w:r w:rsidRPr="00AC6D18">
        <w:rPr>
          <w:rtl/>
        </w:rPr>
        <w:t xml:space="preserve"> الأمين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يقال</w:t>
      </w:r>
      <w:r w:rsidR="007E0241">
        <w:rPr>
          <w:rtl/>
        </w:rPr>
        <w:t xml:space="preserve"> :</w:t>
      </w:r>
      <w:r w:rsidR="00E34344">
        <w:rPr>
          <w:rFonts w:hint="cs"/>
          <w:rtl/>
        </w:rPr>
        <w:t xml:space="preserve"> </w:t>
      </w:r>
      <w:r w:rsidR="00E34344">
        <w:rPr>
          <w:rtl/>
        </w:rPr>
        <w:br/>
      </w:r>
      <w:r w:rsidR="00E34344">
        <w:rPr>
          <w:rtl/>
        </w:rPr>
        <w:br/>
      </w:r>
      <w:r w:rsidRPr="00E34344">
        <w:rPr>
          <w:rStyle w:val="rfdLineChar"/>
          <w:rtl/>
        </w:rPr>
        <w:t>__________________</w:t>
      </w:r>
    </w:p>
    <w:p w:rsidR="00AC6D18" w:rsidRPr="00AC6D18" w:rsidRDefault="00AC6D18" w:rsidP="00AC6D18">
      <w:pPr>
        <w:pStyle w:val="rfdFootnote0"/>
        <w:rPr>
          <w:rtl/>
        </w:rPr>
      </w:pPr>
      <w:r>
        <w:rPr>
          <w:rtl/>
        </w:rPr>
        <w:t>(</w:t>
      </w:r>
      <w:r w:rsidRPr="00AC6D18">
        <w:rPr>
          <w:rtl/>
        </w:rPr>
        <w:t>65) المصدر نفسه</w:t>
      </w:r>
      <w:r w:rsidR="007E0241">
        <w:rPr>
          <w:rtl/>
        </w:rPr>
        <w:t xml:space="preserve"> :</w:t>
      </w:r>
      <w:r w:rsidRPr="00AC6D18">
        <w:rPr>
          <w:rtl/>
        </w:rPr>
        <w:t xml:space="preserve"> 509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pStyle w:val="rfdFootnote0"/>
        <w:rPr>
          <w:rtl/>
        </w:rPr>
      </w:pPr>
      <w:r>
        <w:rPr>
          <w:rtl/>
        </w:rPr>
        <w:t>(</w:t>
      </w:r>
      <w:r w:rsidRPr="00AC6D18">
        <w:rPr>
          <w:rtl/>
        </w:rPr>
        <w:t>66) تاريخ بغداد 7</w:t>
      </w:r>
      <w:r w:rsidR="007E0241">
        <w:rPr>
          <w:rtl/>
        </w:rPr>
        <w:t xml:space="preserve"> :</w:t>
      </w:r>
      <w:r w:rsidRPr="00AC6D18">
        <w:rPr>
          <w:rtl/>
        </w:rPr>
        <w:t xml:space="preserve"> 296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pStyle w:val="rfdFootnote0"/>
        <w:rPr>
          <w:rtl/>
        </w:rPr>
      </w:pPr>
      <w:r>
        <w:rPr>
          <w:rtl/>
        </w:rPr>
        <w:t>(</w:t>
      </w:r>
      <w:r w:rsidRPr="00AC6D18">
        <w:rPr>
          <w:rtl/>
        </w:rPr>
        <w:t>67) معجم الأدباء 8</w:t>
      </w:r>
      <w:r w:rsidR="007E0241">
        <w:rPr>
          <w:rtl/>
        </w:rPr>
        <w:t xml:space="preserve"> :</w:t>
      </w:r>
      <w:r w:rsidRPr="00AC6D18">
        <w:rPr>
          <w:rtl/>
        </w:rPr>
        <w:t xml:space="preserve"> 94</w:t>
      </w:r>
      <w:r w:rsidR="00095AA9">
        <w:rPr>
          <w:rtl/>
        </w:rPr>
        <w:t xml:space="preserve"> .</w:t>
      </w:r>
    </w:p>
    <w:p w:rsidR="006254CD" w:rsidRDefault="006254CD" w:rsidP="00104A4C">
      <w:pPr>
        <w:pStyle w:val="rfdNormal0"/>
        <w:rPr>
          <w:rtl/>
        </w:rPr>
        <w:sectPr w:rsidR="006254CD" w:rsidSect="00107863">
          <w:headerReference w:type="even" r:id="rId48"/>
          <w:headerReference w:type="default" r:id="rId49"/>
          <w:headerReference w:type="first" r:id="rId50"/>
          <w:type w:val="continuous"/>
          <w:pgSz w:w="11907" w:h="16840" w:code="9"/>
          <w:pgMar w:top="1247" w:right="1361" w:bottom="1247" w:left="1361" w:header="720" w:footer="720" w:gutter="0"/>
          <w:cols w:space="720"/>
          <w:titlePg/>
          <w:bidi/>
          <w:rtlGutter/>
          <w:docGrid w:linePitch="360"/>
        </w:sectPr>
      </w:pPr>
    </w:p>
    <w:p w:rsidR="00AC6D18" w:rsidRPr="00AC6D18" w:rsidRDefault="00AC6D18" w:rsidP="00104A4C">
      <w:pPr>
        <w:pStyle w:val="rfdNormal0"/>
        <w:rPr>
          <w:rtl/>
        </w:rPr>
      </w:pPr>
      <w:r>
        <w:rPr>
          <w:rtl/>
        </w:rPr>
        <w:lastRenderedPageBreak/>
        <w:br w:type="page"/>
      </w:r>
      <w:r w:rsidRPr="00AC6D18">
        <w:rPr>
          <w:rtl/>
        </w:rPr>
        <w:lastRenderedPageBreak/>
        <w:t>و</w:t>
      </w:r>
      <w:r w:rsidR="00DD17D0">
        <w:rPr>
          <w:rtl/>
        </w:rPr>
        <w:t>َ</w:t>
      </w:r>
      <w:r w:rsidRPr="00AC6D18">
        <w:rPr>
          <w:rtl/>
        </w:rPr>
        <w:t>ث</w:t>
      </w:r>
      <w:r w:rsidR="00DD17D0">
        <w:rPr>
          <w:rtl/>
        </w:rPr>
        <w:t>ِ</w:t>
      </w:r>
      <w:r w:rsidRPr="00AC6D18">
        <w:rPr>
          <w:rtl/>
        </w:rPr>
        <w:t>ق</w:t>
      </w:r>
      <w:r w:rsidR="00DD17D0">
        <w:rPr>
          <w:rtl/>
        </w:rPr>
        <w:t>ْ</w:t>
      </w:r>
      <w:r w:rsidRPr="00AC6D18">
        <w:rPr>
          <w:rtl/>
        </w:rPr>
        <w:t>ت</w:t>
      </w:r>
      <w:r w:rsidR="00DD17D0">
        <w:rPr>
          <w:rtl/>
        </w:rPr>
        <w:t>ُ</w:t>
      </w:r>
      <w:r w:rsidRPr="00AC6D18">
        <w:rPr>
          <w:rtl/>
        </w:rPr>
        <w:t xml:space="preserve"> بفلان أث</w:t>
      </w:r>
      <w:r w:rsidR="00DD17D0">
        <w:rPr>
          <w:rtl/>
        </w:rPr>
        <w:t>ِ</w:t>
      </w:r>
      <w:r w:rsidRPr="00AC6D18">
        <w:rPr>
          <w:rtl/>
        </w:rPr>
        <w:t>ق</w:t>
      </w:r>
      <w:r w:rsidR="00DD17D0">
        <w:rPr>
          <w:rtl/>
        </w:rPr>
        <w:t>ُ</w:t>
      </w:r>
      <w:r w:rsidRPr="00AC6D18">
        <w:rPr>
          <w:rtl/>
        </w:rPr>
        <w:t xml:space="preserve"> ث</w:t>
      </w:r>
      <w:r w:rsidR="00DD17D0">
        <w:rPr>
          <w:rtl/>
        </w:rPr>
        <w:t>ِ</w:t>
      </w:r>
      <w:r w:rsidRPr="00AC6D18">
        <w:rPr>
          <w:rtl/>
        </w:rPr>
        <w:t>ق</w:t>
      </w:r>
      <w:r w:rsidR="00DD17D0">
        <w:rPr>
          <w:rtl/>
        </w:rPr>
        <w:t>َ</w:t>
      </w:r>
      <w:r w:rsidRPr="00AC6D18">
        <w:rPr>
          <w:rtl/>
        </w:rPr>
        <w:t>ة</w:t>
      </w:r>
      <w:r w:rsidR="00DD17D0">
        <w:rPr>
          <w:rtl/>
        </w:rPr>
        <w:t>ً</w:t>
      </w:r>
      <w:r w:rsidRPr="00AC6D18">
        <w:rPr>
          <w:rtl/>
        </w:rPr>
        <w:t xml:space="preserve"> إذا ائتمنته </w:t>
      </w:r>
      <w:r w:rsidRPr="00AC6D18">
        <w:rPr>
          <w:rStyle w:val="rfdFootnotenum"/>
          <w:rtl/>
        </w:rPr>
        <w:t>(68)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وقد بي</w:t>
      </w:r>
      <w:r w:rsidR="00DD17D0">
        <w:rPr>
          <w:rtl/>
        </w:rPr>
        <w:t>َّ</w:t>
      </w:r>
      <w:r w:rsidRPr="00AC6D18">
        <w:rPr>
          <w:rtl/>
        </w:rPr>
        <w:t>ن</w:t>
      </w:r>
      <w:r w:rsidR="00DD17D0">
        <w:rPr>
          <w:rtl/>
        </w:rPr>
        <w:t>ّ</w:t>
      </w:r>
      <w:r w:rsidRPr="00AC6D18">
        <w:rPr>
          <w:rtl/>
        </w:rPr>
        <w:t>ا أن</w:t>
      </w:r>
      <w:r w:rsidR="00DD17D0">
        <w:rPr>
          <w:rtl/>
        </w:rPr>
        <w:t>َّ</w:t>
      </w:r>
      <w:r w:rsidRPr="00AC6D18">
        <w:rPr>
          <w:rtl/>
        </w:rPr>
        <w:t>ه لم يكن أمينا</w:t>
      </w:r>
      <w:r w:rsidR="00DD17D0">
        <w:rPr>
          <w:rtl/>
        </w:rPr>
        <w:t>ً</w:t>
      </w:r>
      <w:r w:rsidRPr="00AC6D18">
        <w:rPr>
          <w:rtl/>
        </w:rPr>
        <w:t xml:space="preserve"> في رواية الكتابين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لخيانته للأمانة العلمي</w:t>
      </w:r>
      <w:r w:rsidR="00DD17D0">
        <w:rPr>
          <w:rtl/>
        </w:rPr>
        <w:t>ّ</w:t>
      </w:r>
      <w:r w:rsidRPr="00AC6D18">
        <w:rPr>
          <w:rtl/>
        </w:rPr>
        <w:t>ة المت</w:t>
      </w:r>
      <w:r w:rsidR="00DD17D0">
        <w:rPr>
          <w:rtl/>
        </w:rPr>
        <w:t>َّ</w:t>
      </w:r>
      <w:r w:rsidRPr="00AC6D18">
        <w:rPr>
          <w:rtl/>
        </w:rPr>
        <w:t>بعة في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الاحتفاظ بالنصوص على ما هي عليه ونقضه قواعد الرواية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ففتح بذلك بابا</w:t>
      </w:r>
      <w:r w:rsidR="00DD17D0">
        <w:rPr>
          <w:rtl/>
        </w:rPr>
        <w:t>ً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للتلاعب الم</w:t>
      </w:r>
      <w:r w:rsidR="00DD17D0">
        <w:rPr>
          <w:rtl/>
        </w:rPr>
        <w:t>ُ</w:t>
      </w:r>
      <w:r w:rsidRPr="00AC6D18">
        <w:rPr>
          <w:rtl/>
        </w:rPr>
        <w:t>ع</w:t>
      </w:r>
      <w:r w:rsidR="00DD17D0">
        <w:rPr>
          <w:rtl/>
        </w:rPr>
        <w:t>ْ</w:t>
      </w:r>
      <w:r w:rsidRPr="00AC6D18">
        <w:rPr>
          <w:rtl/>
        </w:rPr>
        <w:t>ل</w:t>
      </w:r>
      <w:r w:rsidR="00DD17D0">
        <w:rPr>
          <w:rtl/>
        </w:rPr>
        <w:t>َ</w:t>
      </w:r>
      <w:r w:rsidRPr="00AC6D18">
        <w:rPr>
          <w:rtl/>
        </w:rPr>
        <w:t>ن بالكتب والآثار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لم ي</w:t>
      </w:r>
      <w:r w:rsidR="00DD17D0">
        <w:rPr>
          <w:rtl/>
        </w:rPr>
        <w:t>ُ</w:t>
      </w:r>
      <w:r w:rsidRPr="00AC6D18">
        <w:rPr>
          <w:rtl/>
        </w:rPr>
        <w:t>غ</w:t>
      </w:r>
      <w:r w:rsidR="00DD17D0">
        <w:rPr>
          <w:rtl/>
        </w:rPr>
        <w:t>ْ</w:t>
      </w:r>
      <w:r w:rsidRPr="00AC6D18">
        <w:rPr>
          <w:rtl/>
        </w:rPr>
        <w:t>ل</w:t>
      </w:r>
      <w:r w:rsidR="00DD17D0">
        <w:rPr>
          <w:rtl/>
        </w:rPr>
        <w:t>َ</w:t>
      </w:r>
      <w:r w:rsidRPr="00AC6D18">
        <w:rPr>
          <w:rtl/>
        </w:rPr>
        <w:t>ق إلى عصرنا هذا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على أن</w:t>
      </w:r>
      <w:r w:rsidR="00DD17D0">
        <w:rPr>
          <w:rtl/>
        </w:rPr>
        <w:t>ّ</w:t>
      </w:r>
      <w:r w:rsidRPr="00AC6D18">
        <w:rPr>
          <w:rtl/>
        </w:rPr>
        <w:t>ا لو سل</w:t>
      </w:r>
      <w:r w:rsidR="00DD17D0">
        <w:rPr>
          <w:rtl/>
        </w:rPr>
        <w:t>َّ</w:t>
      </w:r>
      <w:r w:rsidRPr="00AC6D18">
        <w:rPr>
          <w:rtl/>
        </w:rPr>
        <w:t>منا أنه كان ثقة كما تد</w:t>
      </w:r>
      <w:r w:rsidR="00DD17D0">
        <w:rPr>
          <w:rtl/>
        </w:rPr>
        <w:t>َّ</w:t>
      </w:r>
      <w:r w:rsidRPr="00AC6D18">
        <w:rPr>
          <w:rtl/>
        </w:rPr>
        <w:t>عون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فروايته هذه مردودة لأكثر من </w:t>
      </w:r>
      <w:r w:rsidR="00DD17D0">
        <w:rPr>
          <w:rtl/>
        </w:rPr>
        <w:br/>
      </w:r>
      <w:r w:rsidRPr="00AC6D18">
        <w:rPr>
          <w:rtl/>
        </w:rPr>
        <w:t>سبب</w:t>
      </w:r>
      <w:r w:rsidR="00095AA9">
        <w:rPr>
          <w:rtl/>
        </w:rPr>
        <w:t xml:space="preserve"> .</w:t>
      </w:r>
    </w:p>
    <w:p w:rsidR="00AC6D18" w:rsidRPr="00E34344" w:rsidRDefault="00AC6D18" w:rsidP="00DD17D0">
      <w:pPr>
        <w:rPr>
          <w:rtl/>
        </w:rPr>
      </w:pPr>
      <w:r w:rsidRPr="00104A4C">
        <w:rPr>
          <w:rStyle w:val="rfdBold2"/>
          <w:rtl/>
        </w:rPr>
        <w:t>منها</w:t>
      </w:r>
      <w:r w:rsidR="007E0241">
        <w:rPr>
          <w:rStyle w:val="rfdBold2"/>
          <w:rtl/>
        </w:rPr>
        <w:t xml:space="preserve"> :</w:t>
      </w:r>
      <w:r w:rsidRPr="00104A4C">
        <w:rPr>
          <w:rStyle w:val="rfdBold2"/>
          <w:rtl/>
        </w:rPr>
        <w:t xml:space="preserve"> الإ</w:t>
      </w:r>
      <w:r w:rsidR="00DD17D0">
        <w:rPr>
          <w:rStyle w:val="rfdBold2"/>
          <w:rtl/>
        </w:rPr>
        <w:t>ِ</w:t>
      </w:r>
      <w:r w:rsidRPr="00104A4C">
        <w:rPr>
          <w:rStyle w:val="rfdBold2"/>
          <w:rtl/>
        </w:rPr>
        <w:t>رسال</w:t>
      </w:r>
      <w:r w:rsidR="00E34344">
        <w:rPr>
          <w:rStyle w:val="rfdBold2"/>
          <w:rFonts w:hint="cs"/>
          <w:rtl/>
        </w:rPr>
        <w:t xml:space="preserve"> </w:t>
      </w:r>
      <w:r w:rsidR="00DD17D0">
        <w:rPr>
          <w:rStyle w:val="rfdBold2"/>
          <w:rtl/>
        </w:rPr>
        <w:t>؛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والذي عليه جل</w:t>
      </w:r>
      <w:r w:rsidR="00DD17D0">
        <w:rPr>
          <w:rtl/>
        </w:rPr>
        <w:t>ّ</w:t>
      </w:r>
      <w:r w:rsidRPr="00AC6D18">
        <w:rPr>
          <w:rtl/>
        </w:rPr>
        <w:t xml:space="preserve"> العلماء وأجل</w:t>
      </w:r>
      <w:r w:rsidR="00DD17D0">
        <w:rPr>
          <w:rtl/>
        </w:rPr>
        <w:t>ّ</w:t>
      </w:r>
      <w:r w:rsidRPr="00AC6D18">
        <w:rPr>
          <w:rtl/>
        </w:rPr>
        <w:t>تهم أن</w:t>
      </w:r>
      <w:r w:rsidR="00DD17D0">
        <w:rPr>
          <w:rtl/>
        </w:rPr>
        <w:t>ّ</w:t>
      </w:r>
      <w:r w:rsidRPr="00AC6D18">
        <w:rPr>
          <w:rtl/>
        </w:rPr>
        <w:t>ه ضعيف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مردود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لا يحتج</w:t>
      </w:r>
      <w:r w:rsidR="00DD17D0">
        <w:rPr>
          <w:rtl/>
        </w:rPr>
        <w:t>ّ</w:t>
      </w:r>
      <w:r w:rsidRPr="00AC6D18">
        <w:rPr>
          <w:rtl/>
        </w:rPr>
        <w:t xml:space="preserve"> به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قال النووي في التقريب</w:t>
      </w:r>
      <w:r w:rsidR="007E0241">
        <w:rPr>
          <w:rtl/>
        </w:rPr>
        <w:t xml:space="preserve"> :</w:t>
      </w:r>
      <w:r w:rsidRPr="00AC6D18">
        <w:rPr>
          <w:rtl/>
        </w:rPr>
        <w:t xml:space="preserve"> </w:t>
      </w:r>
      <w:r w:rsidR="00AB3A9F" w:rsidRPr="00AC6D18">
        <w:rPr>
          <w:rtl/>
        </w:rPr>
        <w:t>«</w:t>
      </w:r>
      <w:r w:rsidR="00E34344">
        <w:rPr>
          <w:rFonts w:hint="cs"/>
          <w:rtl/>
        </w:rPr>
        <w:t xml:space="preserve"> </w:t>
      </w:r>
      <w:r w:rsidRPr="00AC6D18">
        <w:rPr>
          <w:rtl/>
        </w:rPr>
        <w:t>ثم</w:t>
      </w:r>
      <w:r w:rsidR="00DD17D0">
        <w:rPr>
          <w:rtl/>
        </w:rPr>
        <w:t>َّ</w:t>
      </w:r>
      <w:r w:rsidRPr="00AC6D18">
        <w:rPr>
          <w:rtl/>
        </w:rPr>
        <w:t xml:space="preserve"> المرس</w:t>
      </w:r>
      <w:r w:rsidR="00C602DD">
        <w:rPr>
          <w:rtl/>
        </w:rPr>
        <w:t>َ</w:t>
      </w:r>
      <w:r w:rsidRPr="00AC6D18">
        <w:rPr>
          <w:rtl/>
        </w:rPr>
        <w:t>ل حديث ضعيف عند جماهير المحد</w:t>
      </w:r>
      <w:r w:rsidR="00C602DD">
        <w:rPr>
          <w:rtl/>
        </w:rPr>
        <w:t>ِّ</w:t>
      </w:r>
      <w:r w:rsidRPr="00AC6D18">
        <w:rPr>
          <w:rtl/>
        </w:rPr>
        <w:t>ثين</w:t>
      </w:r>
      <w:r w:rsidR="007E0241">
        <w:rPr>
          <w:rtl/>
        </w:rPr>
        <w:t xml:space="preserve"> ،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وكثير من الفقهاء وأصحاب ال</w:t>
      </w:r>
      <w:r w:rsidR="00C602DD">
        <w:rPr>
          <w:rtl/>
        </w:rPr>
        <w:t>ْ</w:t>
      </w:r>
      <w:r w:rsidRPr="00AC6D18">
        <w:rPr>
          <w:rtl/>
        </w:rPr>
        <w:t>أ</w:t>
      </w:r>
      <w:r w:rsidR="00C602DD">
        <w:rPr>
          <w:rtl/>
        </w:rPr>
        <w:t>ُ</w:t>
      </w:r>
      <w:r w:rsidRPr="00AC6D18">
        <w:rPr>
          <w:rtl/>
        </w:rPr>
        <w:t>صول</w:t>
      </w:r>
      <w:r w:rsidR="00E34344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Pr="00AC6D18">
        <w:rPr>
          <w:rtl/>
        </w:rPr>
        <w:t xml:space="preserve"> </w:t>
      </w:r>
      <w:r w:rsidRPr="00AC6D18">
        <w:rPr>
          <w:rStyle w:val="rfdFootnotenum"/>
          <w:rtl/>
        </w:rPr>
        <w:t>(69)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وقال مسلم في مقد</w:t>
      </w:r>
      <w:r w:rsidR="00C602DD">
        <w:rPr>
          <w:rtl/>
        </w:rPr>
        <w:t>َّ</w:t>
      </w:r>
      <w:r w:rsidRPr="00AC6D18">
        <w:rPr>
          <w:rtl/>
        </w:rPr>
        <w:t>مة صحيحه</w:t>
      </w:r>
      <w:r w:rsidR="007E0241">
        <w:rPr>
          <w:rtl/>
        </w:rPr>
        <w:t xml:space="preserve"> :</w:t>
      </w:r>
      <w:r w:rsidRPr="00AC6D18">
        <w:rPr>
          <w:rtl/>
        </w:rPr>
        <w:t xml:space="preserve"> </w:t>
      </w:r>
      <w:r w:rsidR="00AB3A9F" w:rsidRPr="00AC6D18">
        <w:rPr>
          <w:rtl/>
        </w:rPr>
        <w:t>«</w:t>
      </w:r>
      <w:r w:rsidR="00E34344">
        <w:rPr>
          <w:rFonts w:hint="cs"/>
          <w:rtl/>
        </w:rPr>
        <w:t xml:space="preserve"> </w:t>
      </w:r>
      <w:r w:rsidRPr="00AC6D18">
        <w:rPr>
          <w:rtl/>
        </w:rPr>
        <w:t>والمرس</w:t>
      </w:r>
      <w:r w:rsidR="00C602DD">
        <w:rPr>
          <w:rtl/>
        </w:rPr>
        <w:t>َ</w:t>
      </w:r>
      <w:r w:rsidRPr="00AC6D18">
        <w:rPr>
          <w:rtl/>
        </w:rPr>
        <w:t>ل من الروايات في أصل قولنا وقول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أهل العلم بالأخبار ليس بحج</w:t>
      </w:r>
      <w:r w:rsidR="00C602DD">
        <w:rPr>
          <w:rtl/>
        </w:rPr>
        <w:t>َّ</w:t>
      </w:r>
      <w:r w:rsidRPr="00AC6D18">
        <w:rPr>
          <w:rtl/>
        </w:rPr>
        <w:t>ة</w:t>
      </w:r>
      <w:r w:rsidR="00E34344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Pr="00AC6D18">
        <w:rPr>
          <w:rtl/>
        </w:rPr>
        <w:t xml:space="preserve"> </w:t>
      </w:r>
      <w:r w:rsidRPr="00AC6D18">
        <w:rPr>
          <w:rStyle w:val="rfdFootnotenum"/>
          <w:rtl/>
        </w:rPr>
        <w:t>(70)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وقال ابن الصلاح في مقد</w:t>
      </w:r>
      <w:r w:rsidR="00C602DD">
        <w:rPr>
          <w:rtl/>
        </w:rPr>
        <w:t>ّ</w:t>
      </w:r>
      <w:r w:rsidRPr="00AC6D18">
        <w:rPr>
          <w:rtl/>
        </w:rPr>
        <w:t>مته</w:t>
      </w:r>
      <w:r w:rsidR="007E0241">
        <w:rPr>
          <w:rtl/>
        </w:rPr>
        <w:t xml:space="preserve"> :</w:t>
      </w:r>
      <w:r w:rsidRPr="00AC6D18">
        <w:rPr>
          <w:rtl/>
        </w:rPr>
        <w:t xml:space="preserve"> </w:t>
      </w:r>
      <w:r w:rsidR="00AB3A9F" w:rsidRPr="00AC6D18">
        <w:rPr>
          <w:rtl/>
        </w:rPr>
        <w:t>«</w:t>
      </w:r>
      <w:r w:rsidR="00E34344">
        <w:rPr>
          <w:rFonts w:hint="cs"/>
          <w:rtl/>
        </w:rPr>
        <w:t xml:space="preserve"> </w:t>
      </w:r>
      <w:r w:rsidRPr="00AC6D18">
        <w:rPr>
          <w:rtl/>
        </w:rPr>
        <w:t>ثم</w:t>
      </w:r>
      <w:r w:rsidR="00C602DD">
        <w:rPr>
          <w:rtl/>
        </w:rPr>
        <w:t>َّ</w:t>
      </w:r>
      <w:r w:rsidRPr="00AC6D18">
        <w:rPr>
          <w:rtl/>
        </w:rPr>
        <w:t xml:space="preserve"> اعلم أن</w:t>
      </w:r>
      <w:r w:rsidR="00C602DD">
        <w:rPr>
          <w:rtl/>
        </w:rPr>
        <w:t>َّ</w:t>
      </w:r>
      <w:r w:rsidRPr="00AC6D18">
        <w:rPr>
          <w:rtl/>
        </w:rPr>
        <w:t xml:space="preserve"> حكم المرس</w:t>
      </w:r>
      <w:r w:rsidR="00C602DD">
        <w:rPr>
          <w:rtl/>
        </w:rPr>
        <w:t>َ</w:t>
      </w:r>
      <w:r w:rsidRPr="00AC6D18">
        <w:rPr>
          <w:rtl/>
        </w:rPr>
        <w:t>ل حكم الحديث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الضعيف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إل</w:t>
      </w:r>
      <w:r w:rsidR="00C602DD">
        <w:rPr>
          <w:rtl/>
        </w:rPr>
        <w:t>ّ</w:t>
      </w:r>
      <w:r w:rsidRPr="00AC6D18">
        <w:rPr>
          <w:rtl/>
        </w:rPr>
        <w:t>ا أن يصح</w:t>
      </w:r>
      <w:r w:rsidR="00C602DD">
        <w:rPr>
          <w:rtl/>
        </w:rPr>
        <w:t>ّ</w:t>
      </w:r>
      <w:r w:rsidRPr="00AC6D18">
        <w:rPr>
          <w:rtl/>
        </w:rPr>
        <w:t xml:space="preserve"> مخرجه بمجيئه من وجه آخر</w:t>
      </w:r>
      <w:r w:rsidR="00E34344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Pr="00AC6D18">
        <w:rPr>
          <w:rtl/>
        </w:rPr>
        <w:t xml:space="preserve"> </w:t>
      </w:r>
      <w:r w:rsidRPr="00AC6D18">
        <w:rPr>
          <w:rStyle w:val="rfdFootnotenum"/>
          <w:rtl/>
        </w:rPr>
        <w:t>(71)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وقال النووي</w:t>
      </w:r>
      <w:r w:rsidR="007E0241">
        <w:rPr>
          <w:rtl/>
        </w:rPr>
        <w:t xml:space="preserve"> :</w:t>
      </w:r>
      <w:r w:rsidRPr="00AC6D18">
        <w:rPr>
          <w:rtl/>
        </w:rPr>
        <w:t xml:space="preserve"> </w:t>
      </w:r>
      <w:r w:rsidR="00AB3A9F" w:rsidRPr="00AC6D18">
        <w:rPr>
          <w:rtl/>
        </w:rPr>
        <w:t>«</w:t>
      </w:r>
      <w:r w:rsidR="00E34344">
        <w:rPr>
          <w:rFonts w:hint="cs"/>
          <w:rtl/>
        </w:rPr>
        <w:t xml:space="preserve"> </w:t>
      </w:r>
      <w:r w:rsidRPr="00AC6D18">
        <w:rPr>
          <w:rtl/>
        </w:rPr>
        <w:t>ودليلنا في رد</w:t>
      </w:r>
      <w:r w:rsidR="00C602DD">
        <w:rPr>
          <w:rtl/>
        </w:rPr>
        <w:t>ِّ</w:t>
      </w:r>
      <w:r w:rsidRPr="00AC6D18">
        <w:rPr>
          <w:rtl/>
        </w:rPr>
        <w:t xml:space="preserve"> العمل به أن</w:t>
      </w:r>
      <w:r w:rsidR="00C602DD">
        <w:rPr>
          <w:rtl/>
        </w:rPr>
        <w:t>ّ</w:t>
      </w:r>
      <w:r w:rsidRPr="00AC6D18">
        <w:rPr>
          <w:rtl/>
        </w:rPr>
        <w:t>ه إذا كانت رواية المجهول المسم</w:t>
      </w:r>
      <w:r w:rsidR="00C602DD">
        <w:rPr>
          <w:rtl/>
        </w:rPr>
        <w:t>ّ</w:t>
      </w:r>
      <w:r w:rsidRPr="00AC6D18">
        <w:rPr>
          <w:rtl/>
        </w:rPr>
        <w:t>ى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لا ت</w:t>
      </w:r>
      <w:r w:rsidR="00C602DD">
        <w:rPr>
          <w:rtl/>
        </w:rPr>
        <w:t>ُ</w:t>
      </w:r>
      <w:r w:rsidRPr="00AC6D18">
        <w:rPr>
          <w:rtl/>
        </w:rPr>
        <w:t>ق</w:t>
      </w:r>
      <w:r w:rsidR="00C602DD">
        <w:rPr>
          <w:rtl/>
        </w:rPr>
        <w:t>ْ</w:t>
      </w:r>
      <w:r w:rsidRPr="00AC6D18">
        <w:rPr>
          <w:rtl/>
        </w:rPr>
        <w:t>ب</w:t>
      </w:r>
      <w:r w:rsidR="00C602DD">
        <w:rPr>
          <w:rtl/>
        </w:rPr>
        <w:t>َ</w:t>
      </w:r>
      <w:r w:rsidRPr="00AC6D18">
        <w:rPr>
          <w:rtl/>
        </w:rPr>
        <w:t>ل لجهالة حاله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فرواية المرسل أو</w:t>
      </w:r>
      <w:r w:rsidR="00C602DD">
        <w:rPr>
          <w:rtl/>
        </w:rPr>
        <w:t>ْ</w:t>
      </w:r>
      <w:r w:rsidRPr="00AC6D18">
        <w:rPr>
          <w:rtl/>
        </w:rPr>
        <w:t>لى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لأن</w:t>
      </w:r>
      <w:r w:rsidR="00C602DD">
        <w:rPr>
          <w:rtl/>
        </w:rPr>
        <w:t>َّ</w:t>
      </w:r>
      <w:r w:rsidRPr="00AC6D18">
        <w:rPr>
          <w:rtl/>
        </w:rPr>
        <w:t xml:space="preserve"> المروي</w:t>
      </w:r>
      <w:r w:rsidR="00C602DD">
        <w:rPr>
          <w:rtl/>
        </w:rPr>
        <w:t>ّ</w:t>
      </w:r>
      <w:r w:rsidRPr="00AC6D18">
        <w:rPr>
          <w:rtl/>
        </w:rPr>
        <w:t xml:space="preserve"> عنه محذوف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مجهول العين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والحال</w:t>
      </w:r>
      <w:r w:rsidR="00E34344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وقال ابن أبي حاتم في كتاب المراسيل</w:t>
      </w:r>
      <w:r w:rsidR="007E0241">
        <w:rPr>
          <w:rtl/>
        </w:rPr>
        <w:t xml:space="preserve"> :</w:t>
      </w:r>
      <w:r w:rsidRPr="00AC6D18">
        <w:rPr>
          <w:rtl/>
        </w:rPr>
        <w:t xml:space="preserve"> </w:t>
      </w:r>
      <w:r w:rsidR="00AB3A9F" w:rsidRPr="00AC6D18">
        <w:rPr>
          <w:rtl/>
        </w:rPr>
        <w:t>«</w:t>
      </w:r>
      <w:r w:rsidR="00E34344">
        <w:rPr>
          <w:rFonts w:hint="cs"/>
          <w:rtl/>
        </w:rPr>
        <w:t xml:space="preserve"> </w:t>
      </w:r>
      <w:r w:rsidRPr="00AC6D18">
        <w:rPr>
          <w:rtl/>
        </w:rPr>
        <w:t>سمعت</w:t>
      </w:r>
      <w:r w:rsidR="00C602DD">
        <w:rPr>
          <w:rtl/>
        </w:rPr>
        <w:t>ُ</w:t>
      </w:r>
      <w:r w:rsidRPr="00AC6D18">
        <w:rPr>
          <w:rtl/>
        </w:rPr>
        <w:t xml:space="preserve"> أبي وأبا زرعة يقولان</w:t>
      </w:r>
      <w:r w:rsidR="007E0241">
        <w:rPr>
          <w:rtl/>
        </w:rPr>
        <w:t xml:space="preserve"> :</w:t>
      </w:r>
      <w:r w:rsidRPr="00AC6D18">
        <w:rPr>
          <w:rtl/>
        </w:rPr>
        <w:t xml:space="preserve"> لا ي</w:t>
      </w:r>
      <w:r w:rsidR="00C602DD">
        <w:rPr>
          <w:rtl/>
        </w:rPr>
        <w:t>ُ</w:t>
      </w:r>
      <w:r w:rsidRPr="00AC6D18">
        <w:rPr>
          <w:rtl/>
        </w:rPr>
        <w:t>ح</w:t>
      </w:r>
      <w:r w:rsidR="00C602DD">
        <w:rPr>
          <w:rtl/>
        </w:rPr>
        <w:t>ْ</w:t>
      </w:r>
      <w:r w:rsidRPr="00AC6D18">
        <w:rPr>
          <w:rtl/>
        </w:rPr>
        <w:t>ت</w:t>
      </w:r>
      <w:r w:rsidR="00C602DD">
        <w:rPr>
          <w:rtl/>
        </w:rPr>
        <w:t>َ</w:t>
      </w:r>
      <w:r w:rsidRPr="00AC6D18">
        <w:rPr>
          <w:rtl/>
        </w:rPr>
        <w:t>ج</w:t>
      </w:r>
      <w:r w:rsidR="00C602DD">
        <w:rPr>
          <w:rtl/>
        </w:rPr>
        <w:t>َّ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بالمراسيل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ولا تقوم الحج</w:t>
      </w:r>
      <w:r w:rsidR="00C602DD">
        <w:rPr>
          <w:rtl/>
        </w:rPr>
        <w:t>َّ</w:t>
      </w:r>
      <w:r w:rsidRPr="00AC6D18">
        <w:rPr>
          <w:rtl/>
        </w:rPr>
        <w:t>ة إل</w:t>
      </w:r>
      <w:r w:rsidR="00C602DD">
        <w:rPr>
          <w:rtl/>
        </w:rPr>
        <w:t>ّ</w:t>
      </w:r>
      <w:r w:rsidRPr="00AC6D18">
        <w:rPr>
          <w:rtl/>
        </w:rPr>
        <w:t>ا بالأسانيد الصحاح المت</w:t>
      </w:r>
      <w:r w:rsidR="00C602DD">
        <w:rPr>
          <w:rtl/>
        </w:rPr>
        <w:t>َّ</w:t>
      </w:r>
      <w:r w:rsidRPr="00AC6D18">
        <w:rPr>
          <w:rtl/>
        </w:rPr>
        <w:t>صلة</w:t>
      </w:r>
      <w:r w:rsidR="00E34344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Pr="00AC6D18">
        <w:rPr>
          <w:rtl/>
        </w:rPr>
        <w:t xml:space="preserve"> </w:t>
      </w:r>
      <w:r w:rsidRPr="00AC6D18">
        <w:rPr>
          <w:rStyle w:val="rfdFootnotenum"/>
          <w:rtl/>
        </w:rPr>
        <w:t>(72)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pStyle w:val="rfdLine"/>
        <w:rPr>
          <w:rtl/>
        </w:rPr>
      </w:pPr>
      <w:r w:rsidRPr="00AC6D18">
        <w:rPr>
          <w:rtl/>
        </w:rPr>
        <w:t>__________________</w:t>
      </w:r>
    </w:p>
    <w:p w:rsidR="00AC6D18" w:rsidRPr="00AC6D18" w:rsidRDefault="00AC6D18" w:rsidP="00AC6D18">
      <w:pPr>
        <w:pStyle w:val="rfdFootnote0"/>
        <w:rPr>
          <w:rtl/>
        </w:rPr>
      </w:pPr>
      <w:r>
        <w:rPr>
          <w:rtl/>
        </w:rPr>
        <w:t>(</w:t>
      </w:r>
      <w:r w:rsidRPr="00AC6D18">
        <w:rPr>
          <w:rtl/>
        </w:rPr>
        <w:t>68) أ</w:t>
      </w:r>
      <w:r w:rsidR="00C602DD">
        <w:rPr>
          <w:rtl/>
        </w:rPr>
        <w:t>ُ</w:t>
      </w:r>
      <w:r w:rsidRPr="00AC6D18">
        <w:rPr>
          <w:rtl/>
        </w:rPr>
        <w:t>نظر الصحاح 4</w:t>
      </w:r>
      <w:r w:rsidR="007E0241">
        <w:rPr>
          <w:rtl/>
        </w:rPr>
        <w:t xml:space="preserve"> :</w:t>
      </w:r>
      <w:r w:rsidRPr="00AC6D18">
        <w:rPr>
          <w:rtl/>
        </w:rPr>
        <w:t xml:space="preserve"> 1562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لسان العرب 10</w:t>
      </w:r>
      <w:r w:rsidR="007E0241">
        <w:rPr>
          <w:rtl/>
        </w:rPr>
        <w:t xml:space="preserve"> :</w:t>
      </w:r>
      <w:r w:rsidRPr="00AC6D18">
        <w:rPr>
          <w:rtl/>
        </w:rPr>
        <w:t xml:space="preserve"> 371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pStyle w:val="rfdFootnote0"/>
        <w:rPr>
          <w:rtl/>
        </w:rPr>
      </w:pPr>
      <w:r>
        <w:rPr>
          <w:rtl/>
        </w:rPr>
        <w:t>(</w:t>
      </w:r>
      <w:r w:rsidRPr="00AC6D18">
        <w:rPr>
          <w:rtl/>
        </w:rPr>
        <w:t>69) التقريب</w:t>
      </w:r>
      <w:r w:rsidR="007E0241">
        <w:rPr>
          <w:rtl/>
        </w:rPr>
        <w:t xml:space="preserve"> :</w:t>
      </w:r>
      <w:r w:rsidRPr="00AC6D18">
        <w:rPr>
          <w:rtl/>
        </w:rPr>
        <w:t xml:space="preserve"> 66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pStyle w:val="rfdFootnote0"/>
        <w:rPr>
          <w:rtl/>
        </w:rPr>
      </w:pPr>
      <w:r>
        <w:rPr>
          <w:rtl/>
        </w:rPr>
        <w:t>(</w:t>
      </w:r>
      <w:r w:rsidRPr="00AC6D18">
        <w:rPr>
          <w:rtl/>
        </w:rPr>
        <w:t>70) صحيح مسلم 1</w:t>
      </w:r>
      <w:r w:rsidR="007E0241">
        <w:rPr>
          <w:rtl/>
        </w:rPr>
        <w:t xml:space="preserve"> :</w:t>
      </w:r>
      <w:r w:rsidRPr="00AC6D18">
        <w:rPr>
          <w:rtl/>
        </w:rPr>
        <w:t xml:space="preserve"> 30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pStyle w:val="rfdFootnote0"/>
        <w:rPr>
          <w:rtl/>
        </w:rPr>
      </w:pPr>
      <w:r>
        <w:rPr>
          <w:rtl/>
        </w:rPr>
        <w:t>(</w:t>
      </w:r>
      <w:r w:rsidRPr="00AC6D18">
        <w:rPr>
          <w:rtl/>
        </w:rPr>
        <w:t>71) مقدمة ابن الصلاح</w:t>
      </w:r>
      <w:r w:rsidR="007E0241">
        <w:rPr>
          <w:rtl/>
        </w:rPr>
        <w:t xml:space="preserve"> :</w:t>
      </w:r>
      <w:r w:rsidRPr="00AC6D18">
        <w:rPr>
          <w:rtl/>
        </w:rPr>
        <w:t xml:space="preserve"> 136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pStyle w:val="rfdFootnote0"/>
        <w:rPr>
          <w:rtl/>
        </w:rPr>
      </w:pPr>
      <w:r>
        <w:rPr>
          <w:rtl/>
        </w:rPr>
        <w:t>(</w:t>
      </w:r>
      <w:r w:rsidRPr="00AC6D18">
        <w:rPr>
          <w:rtl/>
        </w:rPr>
        <w:t>72) المراسيل</w:t>
      </w:r>
      <w:r w:rsidR="007E0241">
        <w:rPr>
          <w:rtl/>
        </w:rPr>
        <w:t xml:space="preserve"> :</w:t>
      </w:r>
      <w:r w:rsidRPr="00AC6D18">
        <w:rPr>
          <w:rtl/>
        </w:rPr>
        <w:t xml:space="preserve"> 15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>
        <w:rPr>
          <w:rtl/>
        </w:rPr>
        <w:br w:type="page"/>
      </w:r>
      <w:r w:rsidRPr="00AC6D18">
        <w:rPr>
          <w:rtl/>
        </w:rPr>
        <w:lastRenderedPageBreak/>
        <w:t>أم</w:t>
      </w:r>
      <w:r w:rsidR="00370B08">
        <w:rPr>
          <w:rtl/>
        </w:rPr>
        <w:t>ّ</w:t>
      </w:r>
      <w:r w:rsidRPr="00AC6D18">
        <w:rPr>
          <w:rtl/>
        </w:rPr>
        <w:t>ا معنى الم</w:t>
      </w:r>
      <w:r w:rsidR="00370B08">
        <w:rPr>
          <w:rtl/>
        </w:rPr>
        <w:t>ُ</w:t>
      </w:r>
      <w:r w:rsidRPr="00AC6D18">
        <w:rPr>
          <w:rtl/>
        </w:rPr>
        <w:t>رس</w:t>
      </w:r>
      <w:r w:rsidR="00370B08">
        <w:rPr>
          <w:rtl/>
        </w:rPr>
        <w:t>َ</w:t>
      </w:r>
      <w:r w:rsidRPr="00AC6D18">
        <w:rPr>
          <w:rtl/>
        </w:rPr>
        <w:t>ل فهو أن يكون في طريق الخبر راو</w:t>
      </w:r>
      <w:r w:rsidR="00370B08">
        <w:rPr>
          <w:rtl/>
        </w:rPr>
        <w:t>ٍ</w:t>
      </w:r>
      <w:r w:rsidRPr="00AC6D18">
        <w:rPr>
          <w:rtl/>
        </w:rPr>
        <w:t xml:space="preserve"> م</w:t>
      </w:r>
      <w:r w:rsidR="00370B08">
        <w:rPr>
          <w:rtl/>
        </w:rPr>
        <w:t>ُ</w:t>
      </w:r>
      <w:r w:rsidRPr="00AC6D18">
        <w:rPr>
          <w:rtl/>
        </w:rPr>
        <w:t>ل</w:t>
      </w:r>
      <w:r w:rsidR="00370B08">
        <w:rPr>
          <w:rtl/>
        </w:rPr>
        <w:t>ْ</w:t>
      </w:r>
      <w:r w:rsidRPr="00AC6D18">
        <w:rPr>
          <w:rtl/>
        </w:rPr>
        <w:t>ت</w:t>
      </w:r>
      <w:r w:rsidR="00370B08">
        <w:rPr>
          <w:rtl/>
        </w:rPr>
        <w:t>َ</w:t>
      </w:r>
      <w:r w:rsidRPr="00AC6D18">
        <w:rPr>
          <w:rtl/>
        </w:rPr>
        <w:t>ب</w:t>
      </w:r>
      <w:r w:rsidR="00370B08">
        <w:rPr>
          <w:rtl/>
        </w:rPr>
        <w:t>ِ</w:t>
      </w:r>
      <w:r w:rsidRPr="00AC6D18">
        <w:rPr>
          <w:rtl/>
        </w:rPr>
        <w:t>س العين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إم</w:t>
      </w:r>
      <w:r w:rsidR="00370B08">
        <w:rPr>
          <w:rtl/>
        </w:rPr>
        <w:t>ّ</w:t>
      </w:r>
      <w:r w:rsidRPr="00AC6D18">
        <w:rPr>
          <w:rtl/>
        </w:rPr>
        <w:t>ا بأن لا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ي</w:t>
      </w:r>
      <w:r w:rsidR="00370B08">
        <w:rPr>
          <w:rtl/>
        </w:rPr>
        <w:t>ُ</w:t>
      </w:r>
      <w:r w:rsidRPr="00AC6D18">
        <w:rPr>
          <w:rtl/>
        </w:rPr>
        <w:t>ذ</w:t>
      </w:r>
      <w:r w:rsidR="00370B08">
        <w:rPr>
          <w:rtl/>
        </w:rPr>
        <w:t>ْ</w:t>
      </w:r>
      <w:r w:rsidRPr="00AC6D18">
        <w:rPr>
          <w:rtl/>
        </w:rPr>
        <w:t>ك</w:t>
      </w:r>
      <w:r w:rsidR="00370B08">
        <w:rPr>
          <w:rtl/>
        </w:rPr>
        <w:t>َ</w:t>
      </w:r>
      <w:r w:rsidRPr="00AC6D18">
        <w:rPr>
          <w:rtl/>
        </w:rPr>
        <w:t>ر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أو أن ي</w:t>
      </w:r>
      <w:r w:rsidR="00370B08">
        <w:rPr>
          <w:rtl/>
        </w:rPr>
        <w:t>ُ</w:t>
      </w:r>
      <w:r w:rsidRPr="00AC6D18">
        <w:rPr>
          <w:rtl/>
        </w:rPr>
        <w:t>ذ</w:t>
      </w:r>
      <w:r w:rsidR="00370B08">
        <w:rPr>
          <w:rtl/>
        </w:rPr>
        <w:t>ْ</w:t>
      </w:r>
      <w:r w:rsidRPr="00AC6D18">
        <w:rPr>
          <w:rtl/>
        </w:rPr>
        <w:t>ك</w:t>
      </w:r>
      <w:r w:rsidR="00370B08">
        <w:rPr>
          <w:rtl/>
        </w:rPr>
        <w:t>َ</w:t>
      </w:r>
      <w:r w:rsidRPr="00AC6D18">
        <w:rPr>
          <w:rtl/>
        </w:rPr>
        <w:t>ر على نحو الإ</w:t>
      </w:r>
      <w:r w:rsidR="00370B08">
        <w:rPr>
          <w:rtl/>
        </w:rPr>
        <w:t>ِ</w:t>
      </w:r>
      <w:r w:rsidRPr="00AC6D18">
        <w:rPr>
          <w:rtl/>
        </w:rPr>
        <w:t xml:space="preserve">بهام </w:t>
      </w:r>
      <w:r w:rsidRPr="00AC6D18">
        <w:rPr>
          <w:rStyle w:val="rfdFootnotenum"/>
          <w:rtl/>
        </w:rPr>
        <w:t>(73)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وعر</w:t>
      </w:r>
      <w:r w:rsidR="00370B08">
        <w:rPr>
          <w:rtl/>
        </w:rPr>
        <w:t>ّ</w:t>
      </w:r>
      <w:r w:rsidRPr="00AC6D18">
        <w:rPr>
          <w:rtl/>
        </w:rPr>
        <w:t>فه أبو العب</w:t>
      </w:r>
      <w:r w:rsidR="00370B08">
        <w:rPr>
          <w:rtl/>
        </w:rPr>
        <w:t>ّ</w:t>
      </w:r>
      <w:r w:rsidRPr="00AC6D18">
        <w:rPr>
          <w:rtl/>
        </w:rPr>
        <w:t>اس الق</w:t>
      </w:r>
      <w:r w:rsidR="00370B08">
        <w:rPr>
          <w:rtl/>
        </w:rPr>
        <w:t>ُ</w:t>
      </w:r>
      <w:r w:rsidRPr="00AC6D18">
        <w:rPr>
          <w:rtl/>
        </w:rPr>
        <w:t>رطبي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م</w:t>
      </w:r>
      <w:r w:rsidR="00370B08">
        <w:rPr>
          <w:rtl/>
        </w:rPr>
        <w:t>ِ</w:t>
      </w:r>
      <w:r w:rsidRPr="00AC6D18">
        <w:rPr>
          <w:rtl/>
        </w:rPr>
        <w:t>ن أئمة المالكية قائلا</w:t>
      </w:r>
      <w:r w:rsidR="00370B08">
        <w:rPr>
          <w:rtl/>
        </w:rPr>
        <w:t>ً</w:t>
      </w:r>
      <w:r w:rsidR="007E0241">
        <w:rPr>
          <w:rtl/>
        </w:rPr>
        <w:t xml:space="preserve"> :</w:t>
      </w:r>
      <w:r w:rsidRPr="00AC6D18">
        <w:rPr>
          <w:rtl/>
        </w:rPr>
        <w:t xml:space="preserve"> </w:t>
      </w:r>
      <w:r w:rsidR="00AB3A9F" w:rsidRPr="00AC6D18">
        <w:rPr>
          <w:rtl/>
        </w:rPr>
        <w:t>«</w:t>
      </w:r>
      <w:r w:rsidR="00E34344">
        <w:rPr>
          <w:rFonts w:hint="cs"/>
          <w:rtl/>
        </w:rPr>
        <w:t xml:space="preserve"> </w:t>
      </w:r>
      <w:r w:rsidRPr="00AC6D18">
        <w:rPr>
          <w:rtl/>
        </w:rPr>
        <w:t>المرس</w:t>
      </w:r>
      <w:r w:rsidR="00370B08">
        <w:rPr>
          <w:rtl/>
        </w:rPr>
        <w:t>َ</w:t>
      </w:r>
      <w:r w:rsidRPr="00AC6D18">
        <w:rPr>
          <w:rtl/>
        </w:rPr>
        <w:t>ل عند ال</w:t>
      </w:r>
      <w:r w:rsidR="00370B08">
        <w:rPr>
          <w:rtl/>
        </w:rPr>
        <w:t>ْ</w:t>
      </w:r>
      <w:r w:rsidRPr="00AC6D18">
        <w:rPr>
          <w:rtl/>
        </w:rPr>
        <w:t>أ</w:t>
      </w:r>
      <w:r w:rsidR="00370B08">
        <w:rPr>
          <w:rtl/>
        </w:rPr>
        <w:t>ُ</w:t>
      </w:r>
      <w:r w:rsidRPr="00AC6D18">
        <w:rPr>
          <w:rtl/>
        </w:rPr>
        <w:t>صولي</w:t>
      </w:r>
      <w:r w:rsidR="00370B08">
        <w:rPr>
          <w:rtl/>
        </w:rPr>
        <w:t>ّ</w:t>
      </w:r>
      <w:r w:rsidRPr="00AC6D18">
        <w:rPr>
          <w:rtl/>
        </w:rPr>
        <w:t>ين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والفقهاء عبارة عن الخبر الذي يكون في سنده انقطاع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بأن</w:t>
      </w:r>
      <w:r w:rsidR="00370B08">
        <w:rPr>
          <w:rtl/>
        </w:rPr>
        <w:t>ْ</w:t>
      </w:r>
      <w:r w:rsidRPr="00AC6D18">
        <w:rPr>
          <w:rtl/>
        </w:rPr>
        <w:t xml:space="preserve"> ي</w:t>
      </w:r>
      <w:r w:rsidR="00370B08">
        <w:rPr>
          <w:rtl/>
        </w:rPr>
        <w:t>ُ</w:t>
      </w:r>
      <w:r w:rsidRPr="00AC6D18">
        <w:rPr>
          <w:rtl/>
        </w:rPr>
        <w:t>ح</w:t>
      </w:r>
      <w:r w:rsidR="00370B08">
        <w:rPr>
          <w:rtl/>
        </w:rPr>
        <w:t>َ</w:t>
      </w:r>
      <w:r w:rsidRPr="00AC6D18">
        <w:rPr>
          <w:rtl/>
        </w:rPr>
        <w:t>د</w:t>
      </w:r>
      <w:r w:rsidR="00370B08">
        <w:rPr>
          <w:rtl/>
        </w:rPr>
        <w:t>ِّ</w:t>
      </w:r>
      <w:r w:rsidRPr="00AC6D18">
        <w:rPr>
          <w:rtl/>
        </w:rPr>
        <w:t>ث واحد منهم عم</w:t>
      </w:r>
      <w:r w:rsidR="00370B08">
        <w:rPr>
          <w:rtl/>
        </w:rPr>
        <w:t>ّ</w:t>
      </w:r>
      <w:r w:rsidRPr="00AC6D18">
        <w:rPr>
          <w:rtl/>
        </w:rPr>
        <w:t>ن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لم يلقه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ولا أخذ عنه</w:t>
      </w:r>
      <w:r w:rsidR="00E34344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Pr="00AC6D18">
        <w:rPr>
          <w:rtl/>
        </w:rPr>
        <w:t xml:space="preserve"> </w:t>
      </w:r>
      <w:r w:rsidRPr="00AC6D18">
        <w:rPr>
          <w:rStyle w:val="rfdFootnotenum"/>
          <w:rtl/>
        </w:rPr>
        <w:t>(74)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ورواية السك</w:t>
      </w:r>
      <w:r w:rsidR="00370B08">
        <w:rPr>
          <w:rtl/>
        </w:rPr>
        <w:t>ّ</w:t>
      </w:r>
      <w:r w:rsidRPr="00AC6D18">
        <w:rPr>
          <w:rtl/>
        </w:rPr>
        <w:t>ري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حت</w:t>
      </w:r>
      <w:r w:rsidR="00370B08">
        <w:rPr>
          <w:rtl/>
        </w:rPr>
        <w:t>ّ</w:t>
      </w:r>
      <w:r w:rsidRPr="00AC6D18">
        <w:rPr>
          <w:rtl/>
        </w:rPr>
        <w:t>ى لو فرضنا أن</w:t>
      </w:r>
      <w:r w:rsidR="00370B08">
        <w:rPr>
          <w:rtl/>
        </w:rPr>
        <w:t>ّ</w:t>
      </w:r>
      <w:r w:rsidRPr="00AC6D18">
        <w:rPr>
          <w:rtl/>
        </w:rPr>
        <w:t>ها رواية الكلبي وابن حبيب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هي من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المراسيل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وليست من المسند الذي هو عند أهل الحديث ما ات</w:t>
      </w:r>
      <w:r w:rsidR="00370B08">
        <w:rPr>
          <w:rtl/>
        </w:rPr>
        <w:t>ّ</w:t>
      </w:r>
      <w:r w:rsidRPr="00AC6D18">
        <w:rPr>
          <w:rtl/>
        </w:rPr>
        <w:t>صل إسناده من راويه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 xml:space="preserve">إلى منتهاه </w:t>
      </w:r>
      <w:r w:rsidRPr="00AC6D18">
        <w:rPr>
          <w:rStyle w:val="rfdFootnotenum"/>
          <w:rtl/>
        </w:rPr>
        <w:t>(75)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والمعروف أن</w:t>
      </w:r>
      <w:r w:rsidR="00370B08">
        <w:rPr>
          <w:rtl/>
        </w:rPr>
        <w:t>ّ</w:t>
      </w:r>
      <w:r w:rsidRPr="00AC6D18">
        <w:rPr>
          <w:rtl/>
        </w:rPr>
        <w:t xml:space="preserve"> الكلبي وابن حبيب والسك</w:t>
      </w:r>
      <w:r w:rsidR="00370B08">
        <w:rPr>
          <w:rtl/>
        </w:rPr>
        <w:t>ّ</w:t>
      </w:r>
      <w:r w:rsidRPr="00AC6D18">
        <w:rPr>
          <w:rtl/>
        </w:rPr>
        <w:t>ري وغيرهم مم</w:t>
      </w:r>
      <w:r w:rsidR="00370B08">
        <w:rPr>
          <w:rtl/>
        </w:rPr>
        <w:t>ّ</w:t>
      </w:r>
      <w:r w:rsidRPr="00AC6D18">
        <w:rPr>
          <w:rtl/>
        </w:rPr>
        <w:t>ن سيأتي ذكرهم قد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عاشوا ونبغوا في القرن الثالث للهجرة وما بعده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فم</w:t>
      </w:r>
      <w:r w:rsidR="00370B08">
        <w:rPr>
          <w:rtl/>
        </w:rPr>
        <w:t>َ</w:t>
      </w:r>
      <w:r w:rsidRPr="00AC6D18">
        <w:rPr>
          <w:rtl/>
        </w:rPr>
        <w:t>ن الذي حد</w:t>
      </w:r>
      <w:r w:rsidR="00370B08">
        <w:rPr>
          <w:rtl/>
        </w:rPr>
        <w:t>َّ</w:t>
      </w:r>
      <w:r w:rsidRPr="00AC6D18">
        <w:rPr>
          <w:rtl/>
        </w:rPr>
        <w:t>ثهم بولادة حكيم في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الكعبة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مع أن</w:t>
      </w:r>
      <w:r w:rsidR="00370B08">
        <w:rPr>
          <w:rtl/>
        </w:rPr>
        <w:t>ّ</w:t>
      </w:r>
      <w:r w:rsidRPr="00AC6D18">
        <w:rPr>
          <w:rtl/>
        </w:rPr>
        <w:t>ها كانت قبل الإ</w:t>
      </w:r>
      <w:r w:rsidR="00370B08">
        <w:rPr>
          <w:rtl/>
        </w:rPr>
        <w:t>ِ</w:t>
      </w:r>
      <w:r w:rsidRPr="00AC6D18">
        <w:rPr>
          <w:rtl/>
        </w:rPr>
        <w:t>سلام بست</w:t>
      </w:r>
      <w:r w:rsidR="00370B08">
        <w:rPr>
          <w:rtl/>
        </w:rPr>
        <w:t>ّ</w:t>
      </w:r>
      <w:r w:rsidRPr="00AC6D18">
        <w:rPr>
          <w:rtl/>
        </w:rPr>
        <w:t>ين سنة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كما أر</w:t>
      </w:r>
      <w:r w:rsidR="00370B08">
        <w:rPr>
          <w:rtl/>
        </w:rPr>
        <w:t>ّ</w:t>
      </w:r>
      <w:r w:rsidRPr="00AC6D18">
        <w:rPr>
          <w:rtl/>
        </w:rPr>
        <w:t>خ ذلك بعض المؤر</w:t>
      </w:r>
      <w:r w:rsidR="00370B08">
        <w:rPr>
          <w:rtl/>
        </w:rPr>
        <w:t>ّ</w:t>
      </w:r>
      <w:r w:rsidRPr="00AC6D18">
        <w:rPr>
          <w:rtl/>
        </w:rPr>
        <w:t>خين</w:t>
      </w:r>
      <w:r w:rsidR="00E34344">
        <w:rPr>
          <w:rFonts w:hint="cs"/>
          <w:rtl/>
        </w:rPr>
        <w:t xml:space="preserve"> </w:t>
      </w:r>
      <w:r w:rsidR="00025C8E">
        <w:rPr>
          <w:rtl/>
        </w:rPr>
        <w:t>؟ !</w:t>
      </w:r>
      <w:r w:rsidRPr="00AC6D18">
        <w:rPr>
          <w:rtl/>
        </w:rPr>
        <w:t xml:space="preserve"> </w:t>
      </w:r>
      <w:r w:rsidRPr="00AC6D18">
        <w:rPr>
          <w:rStyle w:val="rfdFootnotenum"/>
          <w:rtl/>
        </w:rPr>
        <w:t>(76)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104A4C">
        <w:rPr>
          <w:rStyle w:val="rfdBold2"/>
          <w:rtl/>
        </w:rPr>
        <w:t>ومنها</w:t>
      </w:r>
      <w:r w:rsidR="007E0241">
        <w:rPr>
          <w:rStyle w:val="rfdBold2"/>
          <w:rtl/>
        </w:rPr>
        <w:t xml:space="preserve"> :</w:t>
      </w:r>
      <w:r w:rsidRPr="00AC6D18">
        <w:rPr>
          <w:rtl/>
        </w:rPr>
        <w:t xml:space="preserve"> الشذوذ ومخالفة المشهور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والحديث الشاذ</w:t>
      </w:r>
      <w:r w:rsidR="00370B08">
        <w:rPr>
          <w:rtl/>
        </w:rPr>
        <w:t>ّ</w:t>
      </w:r>
      <w:r w:rsidRPr="00AC6D18">
        <w:rPr>
          <w:rtl/>
        </w:rPr>
        <w:t xml:space="preserve"> هو الحديث الذي يتفر</w:t>
      </w:r>
      <w:r w:rsidR="00370B08">
        <w:rPr>
          <w:rtl/>
        </w:rPr>
        <w:t>َّ</w:t>
      </w:r>
      <w:r w:rsidRPr="00AC6D18">
        <w:rPr>
          <w:rtl/>
        </w:rPr>
        <w:t>د به ثقة من الثقات وليس للحديث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أصل</w:t>
      </w:r>
      <w:r w:rsidR="00370B08">
        <w:rPr>
          <w:rtl/>
        </w:rPr>
        <w:t>ٌ</w:t>
      </w:r>
      <w:r w:rsidRPr="00AC6D18">
        <w:rPr>
          <w:rtl/>
        </w:rPr>
        <w:t xml:space="preserve"> متابع لذلك الثقة </w:t>
      </w:r>
      <w:r w:rsidRPr="00AC6D18">
        <w:rPr>
          <w:rStyle w:val="rfdFootnotenum"/>
          <w:rtl/>
        </w:rPr>
        <w:t>(77)</w:t>
      </w:r>
      <w:r w:rsidR="00095AA9">
        <w:rPr>
          <w:rtl/>
        </w:rPr>
        <w:t xml:space="preserve"> .</w:t>
      </w:r>
    </w:p>
    <w:p w:rsidR="00AC6D18" w:rsidRPr="00AC6D18" w:rsidRDefault="00370B08" w:rsidP="00370B08">
      <w:pPr>
        <w:rPr>
          <w:rtl/>
        </w:rPr>
      </w:pPr>
      <w:r>
        <w:rPr>
          <w:rtl/>
        </w:rPr>
        <w:t>روى الحاكم أبو</w:t>
      </w:r>
      <w:r w:rsidR="00FB7845">
        <w:rPr>
          <w:rtl/>
        </w:rPr>
        <w:t xml:space="preserve"> عبد الله</w:t>
      </w:r>
      <w:r w:rsidR="00AC6D18" w:rsidRPr="00AC6D18">
        <w:rPr>
          <w:rtl/>
        </w:rPr>
        <w:t xml:space="preserve"> النيسابوري وغيره بإسنادهم إلى يونس بن عبد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="00AC6D18" w:rsidRPr="00AC6D18">
        <w:rPr>
          <w:rtl/>
        </w:rPr>
        <w:t>الأعلى قال</w:t>
      </w:r>
      <w:r w:rsidR="007E0241">
        <w:rPr>
          <w:rtl/>
        </w:rPr>
        <w:t xml:space="preserve"> :</w:t>
      </w:r>
      <w:r w:rsidR="00AC6D18" w:rsidRPr="00AC6D18">
        <w:rPr>
          <w:rtl/>
        </w:rPr>
        <w:t xml:space="preserve"> قال لي الشافعي</w:t>
      </w:r>
      <w:r w:rsidR="007E0241">
        <w:rPr>
          <w:rtl/>
        </w:rPr>
        <w:t xml:space="preserve"> :</w:t>
      </w:r>
      <w:r w:rsidR="00AC6D18" w:rsidRPr="00AC6D18">
        <w:rPr>
          <w:rtl/>
        </w:rPr>
        <w:t xml:space="preserve"> ليس الشاذ</w:t>
      </w:r>
      <w:r>
        <w:rPr>
          <w:rtl/>
        </w:rPr>
        <w:t>ّ</w:t>
      </w:r>
      <w:r w:rsidR="00AC6D18" w:rsidRPr="00AC6D18">
        <w:rPr>
          <w:rtl/>
        </w:rPr>
        <w:t xml:space="preserve"> من الحديث أن يروي الثقة ما لا يرويه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="00AC6D18" w:rsidRPr="00AC6D18">
        <w:rPr>
          <w:rtl/>
        </w:rPr>
        <w:t>غيره</w:t>
      </w:r>
      <w:r w:rsidR="007E0241">
        <w:rPr>
          <w:rtl/>
        </w:rPr>
        <w:t xml:space="preserve"> ،</w:t>
      </w:r>
      <w:r w:rsidR="00AC6D18" w:rsidRPr="00AC6D18">
        <w:rPr>
          <w:rtl/>
        </w:rPr>
        <w:t xml:space="preserve"> هذا ليس بشاذ</w:t>
      </w:r>
      <w:r>
        <w:rPr>
          <w:rtl/>
        </w:rPr>
        <w:t>ّ</w:t>
      </w:r>
      <w:r w:rsidR="00E34344">
        <w:rPr>
          <w:rFonts w:hint="cs"/>
          <w:rtl/>
        </w:rPr>
        <w:t xml:space="preserve"> </w:t>
      </w:r>
      <w:r>
        <w:rPr>
          <w:rtl/>
        </w:rPr>
        <w:t>؛</w:t>
      </w:r>
      <w:r w:rsidR="00AC6D18" w:rsidRPr="00AC6D18">
        <w:rPr>
          <w:rtl/>
        </w:rPr>
        <w:t xml:space="preserve"> إن</w:t>
      </w:r>
      <w:r>
        <w:rPr>
          <w:rtl/>
        </w:rPr>
        <w:t>ّ</w:t>
      </w:r>
      <w:r w:rsidR="00AC6D18" w:rsidRPr="00AC6D18">
        <w:rPr>
          <w:rtl/>
        </w:rPr>
        <w:t>ما الشاذ</w:t>
      </w:r>
      <w:r>
        <w:rPr>
          <w:rtl/>
        </w:rPr>
        <w:t>ّ</w:t>
      </w:r>
      <w:r w:rsidR="00AC6D18" w:rsidRPr="00AC6D18">
        <w:rPr>
          <w:rtl/>
        </w:rPr>
        <w:t xml:space="preserve"> أن يروي الثقة حديثا</w:t>
      </w:r>
      <w:r>
        <w:rPr>
          <w:rtl/>
        </w:rPr>
        <w:t>ً</w:t>
      </w:r>
      <w:r w:rsidR="00AC6D18" w:rsidRPr="00AC6D18">
        <w:rPr>
          <w:rtl/>
        </w:rPr>
        <w:t xml:space="preserve"> يخالف فيه الناس</w:t>
      </w:r>
      <w:r w:rsidR="007E0241">
        <w:rPr>
          <w:rtl/>
        </w:rPr>
        <w:t xml:space="preserve"> ،</w:t>
      </w:r>
      <w:r w:rsidR="00AC6D18" w:rsidRPr="00AC6D18">
        <w:rPr>
          <w:rtl/>
        </w:rPr>
        <w:t xml:space="preserve"> هذا الشاذ</w:t>
      </w:r>
      <w:r>
        <w:rPr>
          <w:rtl/>
        </w:rPr>
        <w:t>ّ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="00AC6D18" w:rsidRPr="00AC6D18">
        <w:rPr>
          <w:rtl/>
        </w:rPr>
        <w:t xml:space="preserve">من الحديث </w:t>
      </w:r>
      <w:r w:rsidR="00AC6D18" w:rsidRPr="00AC6D18">
        <w:rPr>
          <w:rStyle w:val="rfdFootnotenum"/>
          <w:rtl/>
        </w:rPr>
        <w:t>(78)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pStyle w:val="rfdLine"/>
        <w:rPr>
          <w:rtl/>
        </w:rPr>
      </w:pPr>
      <w:r w:rsidRPr="00AC6D18">
        <w:rPr>
          <w:rtl/>
        </w:rPr>
        <w:t>__________________</w:t>
      </w:r>
    </w:p>
    <w:p w:rsidR="00AC6D18" w:rsidRPr="00AC6D18" w:rsidRDefault="00AC6D18" w:rsidP="00AC6D18">
      <w:pPr>
        <w:pStyle w:val="rfdFootnote0"/>
        <w:rPr>
          <w:rtl/>
        </w:rPr>
      </w:pPr>
      <w:r>
        <w:rPr>
          <w:rtl/>
        </w:rPr>
        <w:t>(</w:t>
      </w:r>
      <w:r w:rsidRPr="00AC6D18">
        <w:rPr>
          <w:rtl/>
        </w:rPr>
        <w:t>73) جامع التحصيل في أحكام المراسيل</w:t>
      </w:r>
      <w:r w:rsidR="007E0241">
        <w:rPr>
          <w:rtl/>
        </w:rPr>
        <w:t xml:space="preserve"> :</w:t>
      </w:r>
      <w:r w:rsidRPr="00AC6D18">
        <w:rPr>
          <w:rtl/>
        </w:rPr>
        <w:t xml:space="preserve"> 26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pStyle w:val="rfdFootnote0"/>
        <w:rPr>
          <w:rtl/>
        </w:rPr>
      </w:pPr>
      <w:r>
        <w:rPr>
          <w:rtl/>
        </w:rPr>
        <w:t>(</w:t>
      </w:r>
      <w:r w:rsidRPr="00AC6D18">
        <w:rPr>
          <w:rtl/>
        </w:rPr>
        <w:t>74) المصدر نفسه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pStyle w:val="rfdFootnote0"/>
        <w:rPr>
          <w:rtl/>
        </w:rPr>
      </w:pPr>
      <w:r>
        <w:rPr>
          <w:rtl/>
        </w:rPr>
        <w:t>(</w:t>
      </w:r>
      <w:r w:rsidRPr="00AC6D18">
        <w:rPr>
          <w:rtl/>
        </w:rPr>
        <w:t>75) مقد</w:t>
      </w:r>
      <w:r w:rsidR="00370B08">
        <w:rPr>
          <w:rtl/>
        </w:rPr>
        <w:t>ّ</w:t>
      </w:r>
      <w:r w:rsidRPr="00AC6D18">
        <w:rPr>
          <w:rtl/>
        </w:rPr>
        <w:t>مة ابن الصلاح</w:t>
      </w:r>
      <w:r w:rsidR="007E0241">
        <w:rPr>
          <w:rtl/>
        </w:rPr>
        <w:t xml:space="preserve"> :</w:t>
      </w:r>
      <w:r w:rsidRPr="00AC6D18">
        <w:rPr>
          <w:rtl/>
        </w:rPr>
        <w:t xml:space="preserve"> 119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pStyle w:val="rfdFootnote0"/>
        <w:rPr>
          <w:rtl/>
        </w:rPr>
      </w:pPr>
      <w:r>
        <w:rPr>
          <w:rtl/>
        </w:rPr>
        <w:t>(</w:t>
      </w:r>
      <w:r w:rsidRPr="00AC6D18">
        <w:rPr>
          <w:rtl/>
        </w:rPr>
        <w:t>76) تاريخ البخاري الكبير 3</w:t>
      </w:r>
      <w:r w:rsidR="007E0241">
        <w:rPr>
          <w:rtl/>
        </w:rPr>
        <w:t xml:space="preserve"> :</w:t>
      </w:r>
      <w:r w:rsidRPr="00AC6D18">
        <w:rPr>
          <w:rtl/>
        </w:rPr>
        <w:t xml:space="preserve"> 11 رقم 42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pStyle w:val="rfdFootnote0"/>
        <w:rPr>
          <w:rtl/>
        </w:rPr>
      </w:pPr>
      <w:r>
        <w:rPr>
          <w:rtl/>
        </w:rPr>
        <w:t>(</w:t>
      </w:r>
      <w:r w:rsidRPr="00AC6D18">
        <w:rPr>
          <w:rtl/>
        </w:rPr>
        <w:t>77) معرفة علوم الحديث</w:t>
      </w:r>
      <w:r w:rsidR="007E0241">
        <w:rPr>
          <w:rtl/>
        </w:rPr>
        <w:t xml:space="preserve"> :</w:t>
      </w:r>
      <w:r w:rsidRPr="00AC6D18">
        <w:rPr>
          <w:rtl/>
        </w:rPr>
        <w:t xml:space="preserve"> 119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pStyle w:val="rfdFootnote0"/>
        <w:rPr>
          <w:rtl/>
        </w:rPr>
      </w:pPr>
      <w:r>
        <w:rPr>
          <w:rtl/>
        </w:rPr>
        <w:t>(</w:t>
      </w:r>
      <w:r w:rsidRPr="00AC6D18">
        <w:rPr>
          <w:rtl/>
        </w:rPr>
        <w:t>78) المصدر السابق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ومقد</w:t>
      </w:r>
      <w:r w:rsidR="00370B08">
        <w:rPr>
          <w:rtl/>
        </w:rPr>
        <w:t>ّ</w:t>
      </w:r>
      <w:r w:rsidRPr="00AC6D18">
        <w:rPr>
          <w:rtl/>
        </w:rPr>
        <w:t>مة ابن الصلاح</w:t>
      </w:r>
      <w:r w:rsidR="007E0241">
        <w:rPr>
          <w:rtl/>
        </w:rPr>
        <w:t xml:space="preserve"> :</w:t>
      </w:r>
      <w:r w:rsidRPr="00AC6D18">
        <w:rPr>
          <w:rtl/>
        </w:rPr>
        <w:t xml:space="preserve"> 173</w:t>
      </w:r>
      <w:r w:rsidR="00095AA9">
        <w:rPr>
          <w:rtl/>
        </w:rPr>
        <w:t xml:space="preserve"> .</w:t>
      </w:r>
    </w:p>
    <w:p w:rsidR="006254CD" w:rsidRDefault="006254CD" w:rsidP="00037CEF">
      <w:pPr>
        <w:rPr>
          <w:rtl/>
        </w:rPr>
        <w:sectPr w:rsidR="006254CD" w:rsidSect="00107863">
          <w:headerReference w:type="even" r:id="rId51"/>
          <w:headerReference w:type="default" r:id="rId52"/>
          <w:headerReference w:type="first" r:id="rId53"/>
          <w:type w:val="continuous"/>
          <w:pgSz w:w="11907" w:h="16840" w:code="9"/>
          <w:pgMar w:top="1247" w:right="1361" w:bottom="1247" w:left="1361" w:header="720" w:footer="720" w:gutter="0"/>
          <w:cols w:space="720"/>
          <w:titlePg/>
          <w:bidi/>
          <w:rtlGutter/>
          <w:docGrid w:linePitch="360"/>
        </w:sectPr>
      </w:pPr>
    </w:p>
    <w:p w:rsidR="00104A4C" w:rsidRDefault="00AC6D18" w:rsidP="00037CEF">
      <w:pPr>
        <w:rPr>
          <w:rtl/>
        </w:rPr>
      </w:pPr>
      <w:r>
        <w:rPr>
          <w:rtl/>
        </w:rPr>
        <w:lastRenderedPageBreak/>
        <w:br w:type="page"/>
      </w:r>
      <w:r w:rsidRPr="00AC6D18">
        <w:rPr>
          <w:rtl/>
        </w:rPr>
        <w:lastRenderedPageBreak/>
        <w:t>زاد ابن الصلاح في مقد</w:t>
      </w:r>
      <w:r w:rsidR="00C6439D">
        <w:rPr>
          <w:rtl/>
        </w:rPr>
        <w:t>َّ</w:t>
      </w:r>
      <w:r w:rsidRPr="00AC6D18">
        <w:rPr>
          <w:rtl/>
        </w:rPr>
        <w:t>مته</w:t>
      </w:r>
      <w:r w:rsidR="007E0241">
        <w:rPr>
          <w:rtl/>
        </w:rPr>
        <w:t xml:space="preserve"> :</w:t>
      </w:r>
      <w:r w:rsidRPr="00AC6D18">
        <w:rPr>
          <w:rtl/>
        </w:rPr>
        <w:t xml:space="preserve"> </w:t>
      </w:r>
      <w:r w:rsidR="00AB3A9F">
        <w:rPr>
          <w:rtl/>
        </w:rPr>
        <w:t>«</w:t>
      </w:r>
      <w:r w:rsidR="00E34344">
        <w:rPr>
          <w:rFonts w:hint="cs"/>
          <w:rtl/>
        </w:rPr>
        <w:t xml:space="preserve"> </w:t>
      </w:r>
      <w:r w:rsidRPr="00AC6D18">
        <w:rPr>
          <w:rtl/>
        </w:rPr>
        <w:t xml:space="preserve">فخرج </w:t>
      </w:r>
      <w:r w:rsidR="00104A4C">
        <w:rPr>
          <w:rtl/>
        </w:rPr>
        <w:t>من ذلك أن</w:t>
      </w:r>
      <w:r w:rsidR="00C6439D">
        <w:rPr>
          <w:rtl/>
        </w:rPr>
        <w:t>َّ</w:t>
      </w:r>
      <w:r w:rsidR="00104A4C">
        <w:rPr>
          <w:rtl/>
        </w:rPr>
        <w:t xml:space="preserve"> الشاذ</w:t>
      </w:r>
      <w:r w:rsidR="00C6439D">
        <w:rPr>
          <w:rtl/>
        </w:rPr>
        <w:t>ّ</w:t>
      </w:r>
      <w:r w:rsidR="00104A4C">
        <w:rPr>
          <w:rtl/>
        </w:rPr>
        <w:t xml:space="preserve"> المردود قسمان</w:t>
      </w:r>
      <w:r w:rsidR="007E0241">
        <w:rPr>
          <w:rtl/>
        </w:rPr>
        <w:t xml:space="preserve"> :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أحدهما</w:t>
      </w:r>
      <w:r w:rsidR="007E0241">
        <w:rPr>
          <w:rtl/>
        </w:rPr>
        <w:t xml:space="preserve"> :</w:t>
      </w:r>
      <w:r w:rsidRPr="00AC6D18">
        <w:rPr>
          <w:rtl/>
        </w:rPr>
        <w:t xml:space="preserve"> الحديث المنفرد المخالف</w:t>
      </w:r>
      <w:r w:rsidR="00095AA9">
        <w:rPr>
          <w:rtl/>
        </w:rPr>
        <w:t xml:space="preserve"> .</w:t>
      </w:r>
    </w:p>
    <w:p w:rsidR="00AC6D18" w:rsidRPr="00AC6D18" w:rsidRDefault="00AC6D18" w:rsidP="00037CEF">
      <w:pPr>
        <w:rPr>
          <w:rtl/>
        </w:rPr>
      </w:pPr>
      <w:r w:rsidRPr="00AC6D18">
        <w:rPr>
          <w:rtl/>
        </w:rPr>
        <w:t>والثاني</w:t>
      </w:r>
      <w:r w:rsidR="007E0241">
        <w:rPr>
          <w:rtl/>
        </w:rPr>
        <w:t xml:space="preserve"> :</w:t>
      </w:r>
      <w:r w:rsidRPr="00AC6D18">
        <w:rPr>
          <w:rtl/>
        </w:rPr>
        <w:t xml:space="preserve"> الفرد الذي ليس في راويه من الثقة والضبط ما وقع جابرا</w:t>
      </w:r>
      <w:r w:rsidR="00D57D7D">
        <w:rPr>
          <w:rtl/>
        </w:rPr>
        <w:t>ً</w:t>
      </w:r>
      <w:r w:rsidRPr="00AC6D18">
        <w:rPr>
          <w:rtl/>
        </w:rPr>
        <w:t xml:space="preserve"> لما يوجبه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التفر</w:t>
      </w:r>
      <w:r w:rsidR="00D57D7D">
        <w:rPr>
          <w:rtl/>
        </w:rPr>
        <w:t>ّ</w:t>
      </w:r>
      <w:r w:rsidRPr="00AC6D18">
        <w:rPr>
          <w:rtl/>
        </w:rPr>
        <w:t>د والشذوذ من النكارة والضعف</w:t>
      </w:r>
      <w:r w:rsidR="00E34344">
        <w:rPr>
          <w:rFonts w:hint="cs"/>
          <w:rtl/>
        </w:rPr>
        <w:t xml:space="preserve"> </w:t>
      </w:r>
      <w:r w:rsidR="00AB3A9F">
        <w:rPr>
          <w:rtl/>
        </w:rPr>
        <w:t>»</w:t>
      </w:r>
      <w:r w:rsidRPr="00AC6D18">
        <w:rPr>
          <w:rtl/>
        </w:rPr>
        <w:t xml:space="preserve"> </w:t>
      </w:r>
      <w:r w:rsidRPr="00AC6D18">
        <w:rPr>
          <w:rStyle w:val="rfdFootnotenum"/>
          <w:rtl/>
        </w:rPr>
        <w:t>(79)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ونحو هذا التقسيم قس</w:t>
      </w:r>
      <w:r w:rsidR="00D57D7D">
        <w:rPr>
          <w:rtl/>
        </w:rPr>
        <w:t>َّ</w:t>
      </w:r>
      <w:r w:rsidRPr="00AC6D18">
        <w:rPr>
          <w:rtl/>
        </w:rPr>
        <w:t xml:space="preserve">م ابن الصلاح الحديث المنكر </w:t>
      </w:r>
      <w:r w:rsidRPr="00AC6D18">
        <w:rPr>
          <w:rStyle w:val="rfdFootnotenum"/>
          <w:rtl/>
        </w:rPr>
        <w:t>(80)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 xml:space="preserve">وقد أمر أحمد بن حنبل ابنه أن يحذف حديث </w:t>
      </w:r>
      <w:r w:rsidR="00AB3A9F" w:rsidRPr="00AC6D18">
        <w:rPr>
          <w:rtl/>
        </w:rPr>
        <w:t>«</w:t>
      </w:r>
      <w:r w:rsidR="00E34344">
        <w:rPr>
          <w:rFonts w:hint="cs"/>
          <w:rtl/>
        </w:rPr>
        <w:t xml:space="preserve"> </w:t>
      </w:r>
      <w:r w:rsidRPr="00AC6D18">
        <w:rPr>
          <w:rtl/>
        </w:rPr>
        <w:t>يهلك أ</w:t>
      </w:r>
      <w:r w:rsidR="00D57D7D">
        <w:rPr>
          <w:rtl/>
        </w:rPr>
        <w:t>ُ</w:t>
      </w:r>
      <w:r w:rsidRPr="00AC6D18">
        <w:rPr>
          <w:rtl/>
        </w:rPr>
        <w:t>م</w:t>
      </w:r>
      <w:r w:rsidR="00D57D7D">
        <w:rPr>
          <w:rtl/>
        </w:rPr>
        <w:t>ّ</w:t>
      </w:r>
      <w:r w:rsidRPr="00AC6D18">
        <w:rPr>
          <w:rtl/>
        </w:rPr>
        <w:t>تي هذا الحي</w:t>
      </w:r>
      <w:r w:rsidR="00D57D7D">
        <w:rPr>
          <w:rtl/>
        </w:rPr>
        <w:t>ّ</w:t>
      </w:r>
      <w:r w:rsidRPr="00AC6D18">
        <w:rPr>
          <w:rtl/>
        </w:rPr>
        <w:t xml:space="preserve"> من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قريش</w:t>
      </w:r>
      <w:r w:rsidR="00E34344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Pr="00AC6D18">
        <w:rPr>
          <w:rtl/>
        </w:rPr>
        <w:t xml:space="preserve"> لمخالفته المشهور</w:t>
      </w:r>
      <w:r w:rsidR="00095AA9">
        <w:rPr>
          <w:rtl/>
        </w:rPr>
        <w:t xml:space="preserve"> .</w:t>
      </w:r>
    </w:p>
    <w:p w:rsidR="00AC6D18" w:rsidRPr="00AC6D18" w:rsidRDefault="00D57D7D" w:rsidP="00D57D7D">
      <w:pPr>
        <w:rPr>
          <w:rtl/>
        </w:rPr>
      </w:pPr>
      <w:r>
        <w:rPr>
          <w:rtl/>
        </w:rPr>
        <w:t>قال</w:t>
      </w:r>
      <w:r w:rsidR="00FB7845">
        <w:rPr>
          <w:rtl/>
        </w:rPr>
        <w:t xml:space="preserve"> عبد الله</w:t>
      </w:r>
      <w:r w:rsidR="00AC6D18" w:rsidRPr="00AC6D18">
        <w:rPr>
          <w:rtl/>
        </w:rPr>
        <w:t xml:space="preserve"> بن أحمد بن حنبل</w:t>
      </w:r>
      <w:r w:rsidR="007E0241">
        <w:rPr>
          <w:rtl/>
        </w:rPr>
        <w:t xml:space="preserve"> :</w:t>
      </w:r>
      <w:r w:rsidR="00AC6D18" w:rsidRPr="00AC6D18">
        <w:rPr>
          <w:rtl/>
        </w:rPr>
        <w:t xml:space="preserve"> </w:t>
      </w:r>
      <w:r w:rsidR="00AB3A9F" w:rsidRPr="00AC6D18">
        <w:rPr>
          <w:rtl/>
        </w:rPr>
        <w:t>«</w:t>
      </w:r>
      <w:r w:rsidR="00E34344">
        <w:rPr>
          <w:rFonts w:hint="cs"/>
          <w:rtl/>
        </w:rPr>
        <w:t xml:space="preserve"> </w:t>
      </w:r>
      <w:r w:rsidR="00AC6D18" w:rsidRPr="00AC6D18">
        <w:rPr>
          <w:rtl/>
        </w:rPr>
        <w:t>قال أبي في مرضه الذي مات فيه</w:t>
      </w:r>
      <w:r w:rsidR="007E0241">
        <w:rPr>
          <w:rtl/>
        </w:rPr>
        <w:t xml:space="preserve"> :</w:t>
      </w:r>
      <w:r w:rsidR="00AC6D18" w:rsidRPr="00AC6D18">
        <w:rPr>
          <w:rtl/>
        </w:rPr>
        <w:t xml:space="preserve"> اضرب على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="00AC6D18" w:rsidRPr="00AC6D18">
        <w:rPr>
          <w:rtl/>
        </w:rPr>
        <w:t>هذا الحديث</w:t>
      </w:r>
      <w:r w:rsidR="007E0241">
        <w:rPr>
          <w:rtl/>
        </w:rPr>
        <w:t xml:space="preserve"> ،</w:t>
      </w:r>
      <w:r w:rsidR="00AC6D18" w:rsidRPr="00AC6D18">
        <w:rPr>
          <w:rtl/>
        </w:rPr>
        <w:t xml:space="preserve"> فإن</w:t>
      </w:r>
      <w:r>
        <w:rPr>
          <w:rtl/>
        </w:rPr>
        <w:t>ّ</w:t>
      </w:r>
      <w:r w:rsidR="00AC6D18" w:rsidRPr="00AC6D18">
        <w:rPr>
          <w:rtl/>
        </w:rPr>
        <w:t xml:space="preserve">ه خلاف الأحاديث عن النبي </w:t>
      </w:r>
      <w:r>
        <w:rPr>
          <w:rtl/>
        </w:rPr>
        <w:t>صلّی الله عليه وسلّم</w:t>
      </w:r>
      <w:r w:rsidR="00E34344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تعق</w:t>
      </w:r>
      <w:r w:rsidR="00D57D7D">
        <w:rPr>
          <w:rtl/>
        </w:rPr>
        <w:t>َّ</w:t>
      </w:r>
      <w:r w:rsidRPr="00AC6D18">
        <w:rPr>
          <w:rtl/>
        </w:rPr>
        <w:t xml:space="preserve">به الحافظ أبو موسى المديني في كتاب </w:t>
      </w:r>
      <w:r w:rsidR="00AB3A9F" w:rsidRPr="00AC6D18">
        <w:rPr>
          <w:rtl/>
        </w:rPr>
        <w:t>«</w:t>
      </w:r>
      <w:r w:rsidR="00E34344">
        <w:rPr>
          <w:rFonts w:hint="cs"/>
          <w:rtl/>
        </w:rPr>
        <w:t xml:space="preserve"> </w:t>
      </w:r>
      <w:r w:rsidRPr="00AC6D18">
        <w:rPr>
          <w:rtl/>
        </w:rPr>
        <w:t>خصائص المسند</w:t>
      </w:r>
      <w:r w:rsidR="00E34344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Pr="00AC6D18">
        <w:rPr>
          <w:rtl/>
        </w:rPr>
        <w:t xml:space="preserve"> قائلا</w:t>
      </w:r>
      <w:r w:rsidR="00D57D7D">
        <w:rPr>
          <w:rtl/>
        </w:rPr>
        <w:t>ً</w:t>
      </w:r>
      <w:r w:rsidR="007E0241">
        <w:rPr>
          <w:rtl/>
        </w:rPr>
        <w:t xml:space="preserve"> :</w:t>
      </w:r>
      <w:r w:rsidRPr="00AC6D18">
        <w:rPr>
          <w:rtl/>
        </w:rPr>
        <w:t xml:space="preserve"> </w:t>
      </w:r>
      <w:r w:rsidR="00AB3A9F" w:rsidRPr="00AC6D18">
        <w:rPr>
          <w:rtl/>
        </w:rPr>
        <w:t>«</w:t>
      </w:r>
      <w:r w:rsidR="00E34344">
        <w:rPr>
          <w:rFonts w:hint="cs"/>
          <w:rtl/>
        </w:rPr>
        <w:t xml:space="preserve"> </w:t>
      </w:r>
      <w:r w:rsidRPr="00AC6D18">
        <w:rPr>
          <w:rtl/>
        </w:rPr>
        <w:t>وهذا مع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ثقة رجال إسناده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حين شذ</w:t>
      </w:r>
      <w:r w:rsidR="00D57D7D">
        <w:rPr>
          <w:rtl/>
        </w:rPr>
        <w:t>َّ</w:t>
      </w:r>
      <w:r w:rsidRPr="00AC6D18">
        <w:rPr>
          <w:rtl/>
        </w:rPr>
        <w:t xml:space="preserve"> لفظه عن الأحاديث المشاهير أمر بالضرب عليه</w:t>
      </w:r>
      <w:r w:rsidR="00E34344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Pr="00AC6D18">
        <w:rPr>
          <w:rtl/>
        </w:rPr>
        <w:t xml:space="preserve"> </w:t>
      </w:r>
      <w:r w:rsidRPr="00AC6D18">
        <w:rPr>
          <w:rStyle w:val="rfdFootnotenum"/>
          <w:rtl/>
        </w:rPr>
        <w:t>(81)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ونقل ابن الجوزي عن بعضهم أن</w:t>
      </w:r>
      <w:r w:rsidR="00D57D7D">
        <w:rPr>
          <w:rtl/>
        </w:rPr>
        <w:t>ّ</w:t>
      </w:r>
      <w:r w:rsidRPr="00AC6D18">
        <w:rPr>
          <w:rtl/>
        </w:rPr>
        <w:t>ه قال</w:t>
      </w:r>
      <w:r w:rsidR="007E0241">
        <w:rPr>
          <w:rtl/>
        </w:rPr>
        <w:t xml:space="preserve"> :</w:t>
      </w:r>
      <w:r w:rsidRPr="00AC6D18">
        <w:rPr>
          <w:rtl/>
        </w:rPr>
        <w:t xml:space="preserve"> </w:t>
      </w:r>
      <w:r w:rsidR="00AB3A9F" w:rsidRPr="00AC6D18">
        <w:rPr>
          <w:rtl/>
        </w:rPr>
        <w:t>«</w:t>
      </w:r>
      <w:r w:rsidR="00E34344">
        <w:rPr>
          <w:rFonts w:hint="cs"/>
          <w:rtl/>
        </w:rPr>
        <w:t xml:space="preserve"> </w:t>
      </w:r>
      <w:r w:rsidRPr="00AC6D18">
        <w:rPr>
          <w:rtl/>
        </w:rPr>
        <w:t>إذا رأيت الحديث يباين المعقول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أو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يخالف المنقول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أو يناقض ال</w:t>
      </w:r>
      <w:r w:rsidR="00D57D7D">
        <w:rPr>
          <w:rtl/>
        </w:rPr>
        <w:t>ْ</w:t>
      </w:r>
      <w:r w:rsidRPr="00AC6D18">
        <w:rPr>
          <w:rtl/>
        </w:rPr>
        <w:t>أ</w:t>
      </w:r>
      <w:r w:rsidR="00D57D7D">
        <w:rPr>
          <w:rtl/>
        </w:rPr>
        <w:t>ُ</w:t>
      </w:r>
      <w:r w:rsidRPr="00AC6D18">
        <w:rPr>
          <w:rtl/>
        </w:rPr>
        <w:t>صول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فاعلم أن</w:t>
      </w:r>
      <w:r w:rsidR="00D57D7D">
        <w:rPr>
          <w:rtl/>
        </w:rPr>
        <w:t>ّ</w:t>
      </w:r>
      <w:r w:rsidRPr="00AC6D18">
        <w:rPr>
          <w:rtl/>
        </w:rPr>
        <w:t>ه موضوع</w:t>
      </w:r>
      <w:r w:rsidR="00E34344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Pr="00AC6D18">
        <w:rPr>
          <w:rtl/>
        </w:rPr>
        <w:t xml:space="preserve"> </w:t>
      </w:r>
      <w:r w:rsidRPr="00AC6D18">
        <w:rPr>
          <w:rStyle w:val="rfdFootnotenum"/>
          <w:rtl/>
        </w:rPr>
        <w:t>(82)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ولا شبهة في أن</w:t>
      </w:r>
      <w:r w:rsidR="00D57D7D">
        <w:rPr>
          <w:rtl/>
        </w:rPr>
        <w:t>َّ</w:t>
      </w:r>
      <w:r w:rsidRPr="00AC6D18">
        <w:rPr>
          <w:rtl/>
        </w:rPr>
        <w:t xml:space="preserve"> ما تفر</w:t>
      </w:r>
      <w:r w:rsidR="00D57D7D">
        <w:rPr>
          <w:rtl/>
        </w:rPr>
        <w:t>ّ</w:t>
      </w:r>
      <w:r w:rsidRPr="00AC6D18">
        <w:rPr>
          <w:rtl/>
        </w:rPr>
        <w:t>دت به هذه الآحاد من زعمهم أن</w:t>
      </w:r>
      <w:r w:rsidR="00D57D7D">
        <w:rPr>
          <w:rtl/>
        </w:rPr>
        <w:t>َّ</w:t>
      </w:r>
      <w:r w:rsidRPr="00AC6D18">
        <w:rPr>
          <w:rtl/>
        </w:rPr>
        <w:t xml:space="preserve"> ولادة حكيم كانت في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الكعبة هو خبر شاذ</w:t>
      </w:r>
      <w:r w:rsidR="00D57D7D">
        <w:rPr>
          <w:rtl/>
        </w:rPr>
        <w:t>ّ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منكر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موضوع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خالفوا فيه المنقول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وناقضوا ال</w:t>
      </w:r>
      <w:r w:rsidR="00D57D7D">
        <w:rPr>
          <w:rtl/>
        </w:rPr>
        <w:t>ْ</w:t>
      </w:r>
      <w:r w:rsidRPr="00AC6D18">
        <w:rPr>
          <w:rtl/>
        </w:rPr>
        <w:t>أ</w:t>
      </w:r>
      <w:r w:rsidR="00D57D7D">
        <w:rPr>
          <w:rtl/>
        </w:rPr>
        <w:t>ُ</w:t>
      </w:r>
      <w:r w:rsidRPr="00AC6D18">
        <w:rPr>
          <w:rtl/>
        </w:rPr>
        <w:t>صول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إذ لم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تتوف</w:t>
      </w:r>
      <w:r w:rsidR="00D57D7D">
        <w:rPr>
          <w:rtl/>
        </w:rPr>
        <w:t>ّ</w:t>
      </w:r>
      <w:r w:rsidRPr="00AC6D18">
        <w:rPr>
          <w:rtl/>
        </w:rPr>
        <w:t>ر فيهم وفي خبرهم ما يدفع شذوذه ونكارته ووضعه</w:t>
      </w:r>
      <w:r w:rsidR="00095AA9">
        <w:rPr>
          <w:rtl/>
        </w:rPr>
        <w:t xml:space="preserve"> .</w:t>
      </w:r>
    </w:p>
    <w:p w:rsidR="00AC6D18" w:rsidRPr="00AC6D18" w:rsidRDefault="00AC6D18" w:rsidP="00D57D7D">
      <w:pPr>
        <w:rPr>
          <w:rtl/>
        </w:rPr>
      </w:pPr>
      <w:r w:rsidRPr="00AC6D18">
        <w:rPr>
          <w:rtl/>
        </w:rPr>
        <w:t>وقد مر</w:t>
      </w:r>
      <w:r w:rsidR="00D57D7D">
        <w:rPr>
          <w:rtl/>
        </w:rPr>
        <w:t>َّ</w:t>
      </w:r>
      <w:r w:rsidRPr="00AC6D18">
        <w:rPr>
          <w:rtl/>
        </w:rPr>
        <w:t xml:space="preserve"> عليك قول شهاب الدين الآلوسي وغيره من الأعلام أن</w:t>
      </w:r>
      <w:r w:rsidR="00D57D7D">
        <w:rPr>
          <w:rtl/>
        </w:rPr>
        <w:t>ّ</w:t>
      </w:r>
      <w:r w:rsidRPr="00AC6D18">
        <w:rPr>
          <w:rtl/>
        </w:rPr>
        <w:t xml:space="preserve"> حديث ولادة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علي</w:t>
      </w:r>
      <w:r w:rsidR="00D57D7D">
        <w:rPr>
          <w:rtl/>
        </w:rPr>
        <w:t>ّ</w:t>
      </w:r>
      <w:r w:rsidRPr="00AC6D18">
        <w:rPr>
          <w:rtl/>
        </w:rPr>
        <w:t xml:space="preserve"> </w:t>
      </w:r>
      <w:r w:rsidR="00D57D7D">
        <w:rPr>
          <w:rtl/>
        </w:rPr>
        <w:t>عليه السلام</w:t>
      </w:r>
      <w:r w:rsidRPr="00AC6D18">
        <w:rPr>
          <w:rtl/>
        </w:rPr>
        <w:t xml:space="preserve"> في الكعبة </w:t>
      </w:r>
      <w:r w:rsidR="00AB3A9F" w:rsidRPr="00AC6D18">
        <w:rPr>
          <w:rtl/>
        </w:rPr>
        <w:t>«</w:t>
      </w:r>
      <w:r w:rsidR="00E34344">
        <w:rPr>
          <w:rFonts w:hint="cs"/>
          <w:rtl/>
        </w:rPr>
        <w:t xml:space="preserve"> </w:t>
      </w:r>
      <w:r w:rsidRPr="00AC6D18">
        <w:rPr>
          <w:rtl/>
        </w:rPr>
        <w:t>أمر</w:t>
      </w:r>
      <w:r w:rsidR="00D57D7D">
        <w:rPr>
          <w:rtl/>
        </w:rPr>
        <w:t>ٌ</w:t>
      </w:r>
      <w:r w:rsidRPr="00AC6D18">
        <w:rPr>
          <w:rtl/>
        </w:rPr>
        <w:t xml:space="preserve"> مشهور في الدنيا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ولم يشتهر وضع غيره</w:t>
      </w:r>
      <w:r w:rsidR="004803AF">
        <w:rPr>
          <w:rtl/>
        </w:rPr>
        <w:t xml:space="preserve"> ـ </w:t>
      </w:r>
      <w:r w:rsidR="00037CEF">
        <w:rPr>
          <w:rtl/>
        </w:rPr>
        <w:t>كر</w:t>
      </w:r>
      <w:r w:rsidR="00D57D7D">
        <w:rPr>
          <w:rtl/>
        </w:rPr>
        <w:t>ّ</w:t>
      </w:r>
      <w:r w:rsidR="00037CEF">
        <w:rPr>
          <w:rtl/>
        </w:rPr>
        <w:t xml:space="preserve">م الله </w:t>
      </w:r>
      <w:r w:rsidR="00D57D7D">
        <w:rPr>
          <w:rtl/>
        </w:rPr>
        <w:br/>
      </w:r>
      <w:r w:rsidRPr="00AC6D18">
        <w:rPr>
          <w:rtl/>
        </w:rPr>
        <w:t>وجهه</w:t>
      </w:r>
      <w:r w:rsidR="004803AF">
        <w:rPr>
          <w:rtl/>
        </w:rPr>
        <w:t xml:space="preserve"> ـ </w:t>
      </w:r>
      <w:r w:rsidRPr="00AC6D18">
        <w:rPr>
          <w:rtl/>
        </w:rPr>
        <w:t>كما اشتهر وضعه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بل لم تت</w:t>
      </w:r>
      <w:r w:rsidR="00D57D7D">
        <w:rPr>
          <w:rtl/>
        </w:rPr>
        <w:t>ّ</w:t>
      </w:r>
      <w:r w:rsidRPr="00AC6D18">
        <w:rPr>
          <w:rtl/>
        </w:rPr>
        <w:t>فق الكلمة عليه</w:t>
      </w:r>
      <w:r w:rsidR="00E34344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="00095AA9">
        <w:rPr>
          <w:rtl/>
        </w:rPr>
        <w:t xml:space="preserve"> .</w:t>
      </w:r>
    </w:p>
    <w:p w:rsidR="00AC6D18" w:rsidRPr="00C83786" w:rsidRDefault="00AC6D18" w:rsidP="00C83786">
      <w:pPr>
        <w:rPr>
          <w:rStyle w:val="rfdLineChar"/>
          <w:rtl/>
        </w:rPr>
      </w:pPr>
      <w:r w:rsidRPr="00AC6D18">
        <w:rPr>
          <w:rtl/>
        </w:rPr>
        <w:t>والتأكيد عليه في مصادر الحديث المعتبرة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وكلمات م</w:t>
      </w:r>
      <w:r w:rsidR="00D57D7D">
        <w:rPr>
          <w:rtl/>
        </w:rPr>
        <w:t>َ</w:t>
      </w:r>
      <w:r w:rsidRPr="00AC6D18">
        <w:rPr>
          <w:rtl/>
        </w:rPr>
        <w:t>ه</w:t>
      </w:r>
      <w:r w:rsidR="00D57D7D">
        <w:rPr>
          <w:rtl/>
        </w:rPr>
        <w:t>َ</w:t>
      </w:r>
      <w:r w:rsidRPr="00AC6D18">
        <w:rPr>
          <w:rtl/>
        </w:rPr>
        <w:t>رة الفن</w:t>
      </w:r>
      <w:r w:rsidR="00D57D7D">
        <w:rPr>
          <w:rtl/>
        </w:rPr>
        <w:t>ّ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وحملة العلم</w:t>
      </w:r>
      <w:r w:rsidR="007E0241">
        <w:rPr>
          <w:rtl/>
        </w:rPr>
        <w:t xml:space="preserve"> ،</w:t>
      </w:r>
      <w:r w:rsidR="00C83786">
        <w:rPr>
          <w:rFonts w:hint="cs"/>
          <w:rtl/>
        </w:rPr>
        <w:t xml:space="preserve"> </w:t>
      </w:r>
      <w:r w:rsidR="00C83786">
        <w:rPr>
          <w:rtl/>
        </w:rPr>
        <w:br/>
      </w:r>
      <w:r w:rsidRPr="00C83786">
        <w:rPr>
          <w:rStyle w:val="rfdLineChar"/>
          <w:rtl/>
        </w:rPr>
        <w:t>__________________</w:t>
      </w:r>
    </w:p>
    <w:p w:rsidR="00AC6D18" w:rsidRPr="00AC6D18" w:rsidRDefault="00AC6D18" w:rsidP="00AC6D18">
      <w:pPr>
        <w:pStyle w:val="rfdFootnote0"/>
        <w:rPr>
          <w:rtl/>
        </w:rPr>
      </w:pPr>
      <w:r>
        <w:rPr>
          <w:rtl/>
        </w:rPr>
        <w:t>(</w:t>
      </w:r>
      <w:r w:rsidRPr="00AC6D18">
        <w:rPr>
          <w:rtl/>
        </w:rPr>
        <w:t>79) مقد</w:t>
      </w:r>
      <w:r w:rsidR="00B16CA4">
        <w:rPr>
          <w:rtl/>
        </w:rPr>
        <w:t>ّ</w:t>
      </w:r>
      <w:r w:rsidRPr="00AC6D18">
        <w:rPr>
          <w:rtl/>
        </w:rPr>
        <w:t>مة ابن الصلاح</w:t>
      </w:r>
      <w:r w:rsidR="007E0241">
        <w:rPr>
          <w:rtl/>
        </w:rPr>
        <w:t xml:space="preserve"> :</w:t>
      </w:r>
      <w:r w:rsidRPr="00AC6D18">
        <w:rPr>
          <w:rtl/>
        </w:rPr>
        <w:t xml:space="preserve"> 179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pStyle w:val="rfdFootnote0"/>
        <w:rPr>
          <w:rtl/>
        </w:rPr>
      </w:pPr>
      <w:r>
        <w:rPr>
          <w:rtl/>
        </w:rPr>
        <w:t>(</w:t>
      </w:r>
      <w:r w:rsidRPr="00AC6D18">
        <w:rPr>
          <w:rtl/>
        </w:rPr>
        <w:t>80) مقد</w:t>
      </w:r>
      <w:r w:rsidR="00B16CA4">
        <w:rPr>
          <w:rtl/>
        </w:rPr>
        <w:t>ّ</w:t>
      </w:r>
      <w:r w:rsidRPr="00AC6D18">
        <w:rPr>
          <w:rtl/>
        </w:rPr>
        <w:t>مة ابن الصلاح</w:t>
      </w:r>
      <w:r w:rsidR="007E0241">
        <w:rPr>
          <w:rtl/>
        </w:rPr>
        <w:t xml:space="preserve"> :</w:t>
      </w:r>
      <w:r w:rsidRPr="00AC6D18">
        <w:rPr>
          <w:rtl/>
        </w:rPr>
        <w:t xml:space="preserve"> 874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pStyle w:val="rfdFootnote0"/>
        <w:rPr>
          <w:rtl/>
        </w:rPr>
      </w:pPr>
      <w:r>
        <w:rPr>
          <w:rtl/>
        </w:rPr>
        <w:t>(</w:t>
      </w:r>
      <w:r w:rsidRPr="00AC6D18">
        <w:rPr>
          <w:rtl/>
        </w:rPr>
        <w:t>81) مسند أحمد 2</w:t>
      </w:r>
      <w:r w:rsidR="007E0241">
        <w:rPr>
          <w:rtl/>
        </w:rPr>
        <w:t xml:space="preserve"> :</w:t>
      </w:r>
      <w:r w:rsidRPr="00AC6D18">
        <w:rPr>
          <w:rtl/>
        </w:rPr>
        <w:t xml:space="preserve"> 301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فتح الملك الع</w:t>
      </w:r>
      <w:r w:rsidR="00B16CA4">
        <w:rPr>
          <w:rtl/>
        </w:rPr>
        <w:t>ل</w:t>
      </w:r>
      <w:r w:rsidRPr="00AC6D18">
        <w:rPr>
          <w:rtl/>
        </w:rPr>
        <w:t>ي</w:t>
      </w:r>
      <w:r w:rsidR="00B16CA4">
        <w:rPr>
          <w:rtl/>
        </w:rPr>
        <w:t>ّ</w:t>
      </w:r>
      <w:r w:rsidR="007E0241">
        <w:rPr>
          <w:rtl/>
        </w:rPr>
        <w:t xml:space="preserve"> :</w:t>
      </w:r>
      <w:r w:rsidRPr="00AC6D18">
        <w:rPr>
          <w:rtl/>
        </w:rPr>
        <w:t xml:space="preserve"> 126</w:t>
      </w:r>
      <w:r w:rsidR="00095AA9">
        <w:rPr>
          <w:rtl/>
        </w:rPr>
        <w:t xml:space="preserve"> .</w:t>
      </w:r>
    </w:p>
    <w:p w:rsidR="00AC6D18" w:rsidRPr="00AC6D18" w:rsidRDefault="00AC6D18" w:rsidP="00B16CA4">
      <w:pPr>
        <w:pStyle w:val="rfdFootnote0"/>
        <w:rPr>
          <w:rtl/>
        </w:rPr>
      </w:pPr>
      <w:r>
        <w:rPr>
          <w:rtl/>
        </w:rPr>
        <w:t>(</w:t>
      </w:r>
      <w:r w:rsidRPr="00AC6D18">
        <w:rPr>
          <w:rtl/>
        </w:rPr>
        <w:t>82) فتح الملك العل</w:t>
      </w:r>
      <w:r w:rsidR="00B16CA4">
        <w:rPr>
          <w:rtl/>
        </w:rPr>
        <w:t>يّ</w:t>
      </w:r>
      <w:r w:rsidR="007E0241">
        <w:rPr>
          <w:rtl/>
        </w:rPr>
        <w:t xml:space="preserve"> :</w:t>
      </w:r>
      <w:r w:rsidRPr="00AC6D18">
        <w:rPr>
          <w:rtl/>
        </w:rPr>
        <w:t xml:space="preserve"> 122</w:t>
      </w:r>
      <w:r w:rsidR="00095AA9">
        <w:rPr>
          <w:rtl/>
        </w:rPr>
        <w:t xml:space="preserve"> .</w:t>
      </w:r>
    </w:p>
    <w:p w:rsidR="00AC6D18" w:rsidRPr="00AC6D18" w:rsidRDefault="00AC6D18" w:rsidP="00D52D32">
      <w:pPr>
        <w:pStyle w:val="rfdNormal0"/>
        <w:rPr>
          <w:rtl/>
        </w:rPr>
      </w:pPr>
      <w:r>
        <w:rPr>
          <w:rtl/>
        </w:rPr>
        <w:br w:type="page"/>
      </w:r>
      <w:r w:rsidRPr="00AC6D18">
        <w:rPr>
          <w:rtl/>
        </w:rPr>
        <w:lastRenderedPageBreak/>
        <w:t>وأهل الس</w:t>
      </w:r>
      <w:r w:rsidR="00D52D32">
        <w:rPr>
          <w:rtl/>
        </w:rPr>
        <w:t>ِ</w:t>
      </w:r>
      <w:r w:rsidRPr="00AC6D18">
        <w:rPr>
          <w:rtl/>
        </w:rPr>
        <w:t>ي</w:t>
      </w:r>
      <w:r w:rsidR="00D52D32">
        <w:rPr>
          <w:rtl/>
        </w:rPr>
        <w:t>َ</w:t>
      </w:r>
      <w:r w:rsidRPr="00AC6D18">
        <w:rPr>
          <w:rtl/>
        </w:rPr>
        <w:t>ر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وأصحاب التاريخ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وصاغة الشعر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لا</w:t>
      </w:r>
      <w:r w:rsidR="00104A4C">
        <w:rPr>
          <w:rtl/>
        </w:rPr>
        <w:t xml:space="preserve"> يدع مجالا</w:t>
      </w:r>
      <w:r w:rsidR="00D52D32">
        <w:rPr>
          <w:rtl/>
        </w:rPr>
        <w:t>ً</w:t>
      </w:r>
      <w:r w:rsidR="00104A4C">
        <w:rPr>
          <w:rtl/>
        </w:rPr>
        <w:t xml:space="preserve"> لش</w:t>
      </w:r>
      <w:r w:rsidR="00D52D32">
        <w:rPr>
          <w:rtl/>
        </w:rPr>
        <w:t>يء</w:t>
      </w:r>
      <w:r w:rsidR="00104A4C">
        <w:rPr>
          <w:rtl/>
        </w:rPr>
        <w:t xml:space="preserve"> إل</w:t>
      </w:r>
      <w:r w:rsidR="00D52D32">
        <w:rPr>
          <w:rtl/>
        </w:rPr>
        <w:t>ّ</w:t>
      </w:r>
      <w:r w:rsidR="00104A4C">
        <w:rPr>
          <w:rtl/>
        </w:rPr>
        <w:t>ا الإ</w:t>
      </w:r>
      <w:r w:rsidR="00D52D32">
        <w:rPr>
          <w:rtl/>
        </w:rPr>
        <w:t>ِ</w:t>
      </w:r>
      <w:r w:rsidR="00104A4C">
        <w:rPr>
          <w:rtl/>
        </w:rPr>
        <w:t>ذعان بأن</w:t>
      </w:r>
      <w:r w:rsidR="00D52D32">
        <w:rPr>
          <w:rtl/>
        </w:rPr>
        <w:t>ّ</w:t>
      </w:r>
      <w:r w:rsidR="00104A4C">
        <w:rPr>
          <w:rtl/>
        </w:rPr>
        <w:t xml:space="preserve">ه </w:t>
      </w:r>
      <w:r w:rsidR="00D52D32">
        <w:rPr>
          <w:rtl/>
        </w:rPr>
        <w:br/>
      </w:r>
      <w:r w:rsidRPr="00AC6D18">
        <w:rPr>
          <w:rtl/>
        </w:rPr>
        <w:t>الصحيح الشائع الذائع المستفيض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السائر ذكره مع الركبان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الدائر بين الناس</w:t>
      </w:r>
      <w:r w:rsidR="007E0241">
        <w:rPr>
          <w:rtl/>
        </w:rPr>
        <w:t xml:space="preserve"> ،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المقبول عند ال</w:t>
      </w:r>
      <w:r w:rsidR="00D52D32">
        <w:rPr>
          <w:rtl/>
        </w:rPr>
        <w:t>ْ</w:t>
      </w:r>
      <w:r w:rsidRPr="00AC6D18">
        <w:rPr>
          <w:rtl/>
        </w:rPr>
        <w:t>أ</w:t>
      </w:r>
      <w:r w:rsidR="00D52D32">
        <w:rPr>
          <w:rtl/>
        </w:rPr>
        <w:t>ُ</w:t>
      </w:r>
      <w:r w:rsidRPr="00AC6D18">
        <w:rPr>
          <w:rtl/>
        </w:rPr>
        <w:t>م</w:t>
      </w:r>
      <w:r w:rsidR="00D52D32">
        <w:rPr>
          <w:rtl/>
        </w:rPr>
        <w:t>ّ</w:t>
      </w:r>
      <w:r w:rsidRPr="00AC6D18">
        <w:rPr>
          <w:rtl/>
        </w:rPr>
        <w:t>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المشهور بين القاصي والداني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شهرة لازمها تواتر الأسانيد التي لم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يخل سند منها من محد</w:t>
      </w:r>
      <w:r w:rsidR="00D52D32">
        <w:rPr>
          <w:rtl/>
        </w:rPr>
        <w:t>ِّ</w:t>
      </w:r>
      <w:r w:rsidRPr="00AC6D18">
        <w:rPr>
          <w:rtl/>
        </w:rPr>
        <w:t>ث ثقة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وناقد خبير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وعالم باحث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ومؤر</w:t>
      </w:r>
      <w:r w:rsidR="00D52D32">
        <w:rPr>
          <w:rtl/>
        </w:rPr>
        <w:t>ّ</w:t>
      </w:r>
      <w:r w:rsidRPr="00AC6D18">
        <w:rPr>
          <w:rtl/>
        </w:rPr>
        <w:t>خ ثبت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وإمام من أئم</w:t>
      </w:r>
      <w:r w:rsidR="00D52D32">
        <w:rPr>
          <w:rtl/>
        </w:rPr>
        <w:t>ّ</w:t>
      </w:r>
      <w:r w:rsidRPr="00AC6D18">
        <w:rPr>
          <w:rtl/>
        </w:rPr>
        <w:t>ة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الفريقين وأساطينهم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لا يستهان بعددهم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ولا يطعن في روايتهم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ولا يغمز في ش</w:t>
      </w:r>
      <w:r w:rsidR="00D52D32">
        <w:rPr>
          <w:rtl/>
        </w:rPr>
        <w:t>يء</w:t>
      </w:r>
      <w:r w:rsidRPr="00AC6D18">
        <w:rPr>
          <w:rtl/>
        </w:rPr>
        <w:t xml:space="preserve"> من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أمانتهم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ك</w:t>
      </w:r>
      <w:r w:rsidR="00D52D32" w:rsidRPr="003C4772">
        <w:rPr>
          <w:rtl/>
        </w:rPr>
        <w:t>ٱ</w:t>
      </w:r>
      <w:r w:rsidRPr="00AC6D18">
        <w:rPr>
          <w:rtl/>
        </w:rPr>
        <w:t>بن إسحاق المط</w:t>
      </w:r>
      <w:r w:rsidR="00D52D32">
        <w:rPr>
          <w:rtl/>
        </w:rPr>
        <w:t>َّ</w:t>
      </w:r>
      <w:r w:rsidRPr="00AC6D18">
        <w:rPr>
          <w:rtl/>
        </w:rPr>
        <w:t>ل</w:t>
      </w:r>
      <w:r w:rsidR="00D52D32">
        <w:rPr>
          <w:rtl/>
        </w:rPr>
        <w:t>ِ</w:t>
      </w:r>
      <w:r w:rsidRPr="00AC6D18">
        <w:rPr>
          <w:rtl/>
        </w:rPr>
        <w:t>بي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وابن زكرة الأزدي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والقف</w:t>
      </w:r>
      <w:r w:rsidR="00D52D32">
        <w:rPr>
          <w:rtl/>
        </w:rPr>
        <w:t>ّ</w:t>
      </w:r>
      <w:r w:rsidRPr="00AC6D18">
        <w:rPr>
          <w:rtl/>
        </w:rPr>
        <w:t>ال الشاشي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والشيخ ابن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بابويه الصدوق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والشيخ المفيد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والحاكم النيسابوري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والشريف الرضي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والسي</w:t>
      </w:r>
      <w:r w:rsidR="00D52D32">
        <w:rPr>
          <w:rtl/>
        </w:rPr>
        <w:t>ّ</w:t>
      </w:r>
      <w:r w:rsidRPr="00AC6D18">
        <w:rPr>
          <w:rtl/>
        </w:rPr>
        <w:t>د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المرتضى علم الهدى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والكراجكي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وشيخ الطائفة الطوسي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وابن أبي الغنائم العمري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النس</w:t>
      </w:r>
      <w:r w:rsidR="00D43D25">
        <w:rPr>
          <w:rtl/>
        </w:rPr>
        <w:t>ّ</w:t>
      </w:r>
      <w:r w:rsidRPr="00AC6D18">
        <w:rPr>
          <w:rtl/>
        </w:rPr>
        <w:t>ابة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وابن أبي الفوارس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وابن المغازلي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وعماد الدين الطبري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وسبط ابن الجوزي</w:t>
      </w:r>
      <w:r w:rsidR="007E0241">
        <w:rPr>
          <w:rtl/>
        </w:rPr>
        <w:t xml:space="preserve"> ،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والحافظ الكنجي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والسي</w:t>
      </w:r>
      <w:r w:rsidR="00D43D25">
        <w:rPr>
          <w:rtl/>
        </w:rPr>
        <w:t>ّ</w:t>
      </w:r>
      <w:r w:rsidRPr="00AC6D18">
        <w:rPr>
          <w:rtl/>
        </w:rPr>
        <w:t>د ابن طاو</w:t>
      </w:r>
      <w:r w:rsidR="00D43D25">
        <w:rPr>
          <w:rtl/>
        </w:rPr>
        <w:t>ُ</w:t>
      </w:r>
      <w:r w:rsidRPr="00AC6D18">
        <w:rPr>
          <w:rtl/>
        </w:rPr>
        <w:t>س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وشيخ الإ</w:t>
      </w:r>
      <w:r w:rsidR="00D43D25">
        <w:rPr>
          <w:rtl/>
        </w:rPr>
        <w:t>ِ</w:t>
      </w:r>
      <w:r w:rsidRPr="00AC6D18">
        <w:rPr>
          <w:rtl/>
        </w:rPr>
        <w:t>سلام الجويني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وابن الصب</w:t>
      </w:r>
      <w:r w:rsidR="00D43D25">
        <w:rPr>
          <w:rtl/>
        </w:rPr>
        <w:t>ّ</w:t>
      </w:r>
      <w:r w:rsidRPr="00AC6D18">
        <w:rPr>
          <w:rtl/>
        </w:rPr>
        <w:t>اغ المالكي</w:t>
      </w:r>
      <w:r w:rsidR="007E0241">
        <w:rPr>
          <w:rtl/>
        </w:rPr>
        <w:t xml:space="preserve"> ،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="00AB3A9F">
        <w:rPr>
          <w:rtl/>
        </w:rPr>
        <w:t>و</w:t>
      </w:r>
      <w:r w:rsidR="00095AA9">
        <w:rPr>
          <w:rFonts w:hint="cs"/>
          <w:rtl/>
        </w:rPr>
        <w:t xml:space="preserve"> </w:t>
      </w:r>
      <w:r w:rsidR="00095AA9">
        <w:rPr>
          <w:rtl/>
        </w:rPr>
        <w:t>. . .</w:t>
      </w:r>
      <w:r w:rsidRPr="00AC6D18">
        <w:rPr>
          <w:rtl/>
        </w:rPr>
        <w:t xml:space="preserve"> </w:t>
      </w:r>
      <w:r w:rsidR="00AB3A9F">
        <w:rPr>
          <w:rtl/>
        </w:rPr>
        <w:t>و</w:t>
      </w:r>
      <w:r w:rsidR="00095AA9">
        <w:rPr>
          <w:rFonts w:hint="cs"/>
          <w:rtl/>
        </w:rPr>
        <w:t xml:space="preserve"> </w:t>
      </w:r>
      <w:r w:rsidR="00095AA9">
        <w:rPr>
          <w:rtl/>
        </w:rPr>
        <w:t>. .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فلا شك</w:t>
      </w:r>
      <w:r w:rsidR="00F83FEC">
        <w:rPr>
          <w:rtl/>
        </w:rPr>
        <w:t>ّ</w:t>
      </w:r>
      <w:r w:rsidRPr="00AC6D18">
        <w:rPr>
          <w:rtl/>
        </w:rPr>
        <w:t xml:space="preserve"> إذن في أن</w:t>
      </w:r>
      <w:r w:rsidR="00F83FEC">
        <w:rPr>
          <w:rtl/>
        </w:rPr>
        <w:t>ّ</w:t>
      </w:r>
      <w:r w:rsidRPr="00AC6D18">
        <w:rPr>
          <w:rtl/>
        </w:rPr>
        <w:t>ه من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الأحاديث </w:t>
      </w:r>
      <w:r w:rsidR="00AB3A9F" w:rsidRPr="00AC6D18">
        <w:rPr>
          <w:rtl/>
        </w:rPr>
        <w:t>«</w:t>
      </w:r>
      <w:r w:rsidR="00C83786">
        <w:rPr>
          <w:rFonts w:hint="cs"/>
          <w:rtl/>
        </w:rPr>
        <w:t xml:space="preserve"> </w:t>
      </w:r>
      <w:r w:rsidRPr="00AC6D18">
        <w:rPr>
          <w:rtl/>
        </w:rPr>
        <w:t>المشهورة التي يعرفها أهل العلم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وقل</w:t>
      </w:r>
      <w:r w:rsidR="00F83FEC">
        <w:rPr>
          <w:rtl/>
        </w:rPr>
        <w:t>َّ</w:t>
      </w:r>
      <w:r w:rsidRPr="00AC6D18">
        <w:rPr>
          <w:rtl/>
        </w:rPr>
        <w:t>ما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يخفى ذلك عليهم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وهو المشهور الذي يستوي في معرفتها الخاص</w:t>
      </w:r>
      <w:r w:rsidR="00F83FEC">
        <w:rPr>
          <w:rtl/>
        </w:rPr>
        <w:t>ّ</w:t>
      </w:r>
      <w:r w:rsidRPr="00AC6D18">
        <w:rPr>
          <w:rtl/>
        </w:rPr>
        <w:t xml:space="preserve"> والعام</w:t>
      </w:r>
      <w:r w:rsidR="00F83FEC">
        <w:rPr>
          <w:rtl/>
        </w:rPr>
        <w:t>ّ</w:t>
      </w:r>
      <w:r w:rsidR="00C83786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Pr="00AC6D18">
        <w:rPr>
          <w:rtl/>
        </w:rPr>
        <w:t xml:space="preserve"> </w:t>
      </w:r>
      <w:r w:rsidRPr="00AC6D18">
        <w:rPr>
          <w:rStyle w:val="rfdFootnotenum"/>
          <w:rtl/>
        </w:rPr>
        <w:t>(83)</w:t>
      </w:r>
      <w:r w:rsidR="00095AA9">
        <w:rPr>
          <w:rtl/>
        </w:rPr>
        <w:t xml:space="preserve"> .</w:t>
      </w:r>
    </w:p>
    <w:p w:rsidR="00AC6D18" w:rsidRPr="00AC6D18" w:rsidRDefault="00C83786" w:rsidP="00C83786">
      <w:pPr>
        <w:pStyle w:val="rfdCenter"/>
        <w:rPr>
          <w:rtl/>
        </w:rPr>
      </w:pPr>
      <w:r>
        <w:sym w:font="Wingdings 2" w:char="F0F5"/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="00C64862">
        <w:rPr>
          <w:rtl/>
        </w:rPr>
        <w:t xml:space="preserve"> </w:t>
      </w:r>
      <w:r>
        <w:sym w:font="Wingdings 2" w:char="F0F5"/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="00C64862">
        <w:rPr>
          <w:rtl/>
        </w:rPr>
        <w:t xml:space="preserve"> </w:t>
      </w:r>
      <w:r>
        <w:sym w:font="Wingdings 2" w:char="F0F5"/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وروى ولادة حكيم في الكعبة الزبير بن بك</w:t>
      </w:r>
      <w:r w:rsidR="00F83FEC">
        <w:rPr>
          <w:rtl/>
        </w:rPr>
        <w:t>ّ</w:t>
      </w:r>
      <w:r w:rsidRPr="00AC6D18">
        <w:rPr>
          <w:rtl/>
        </w:rPr>
        <w:t xml:space="preserve">ار </w:t>
      </w:r>
      <w:r w:rsidR="00773F9D">
        <w:rPr>
          <w:rtl/>
        </w:rPr>
        <w:t>(</w:t>
      </w:r>
      <w:r w:rsidR="00C83786">
        <w:rPr>
          <w:rFonts w:hint="cs"/>
          <w:rtl/>
        </w:rPr>
        <w:t xml:space="preserve"> </w:t>
      </w:r>
      <w:r w:rsidRPr="00AC6D18">
        <w:rPr>
          <w:rtl/>
        </w:rPr>
        <w:t>172</w:t>
      </w:r>
      <w:r w:rsidR="004803AF">
        <w:rPr>
          <w:rtl/>
        </w:rPr>
        <w:t xml:space="preserve"> ـ </w:t>
      </w:r>
      <w:r w:rsidRPr="00AC6D18">
        <w:rPr>
          <w:rtl/>
        </w:rPr>
        <w:t>256 ه</w:t>
      </w:r>
      <w:r w:rsidR="00F83FEC">
        <w:rPr>
          <w:rtl/>
        </w:rPr>
        <w:t>ـ</w:t>
      </w:r>
      <w:r w:rsidR="00C83786">
        <w:rPr>
          <w:rFonts w:hint="cs"/>
          <w:rtl/>
        </w:rPr>
        <w:t xml:space="preserve"> </w:t>
      </w:r>
      <w:r w:rsidR="00773F9D">
        <w:rPr>
          <w:rtl/>
        </w:rPr>
        <w:t>)</w:t>
      </w:r>
      <w:r w:rsidRPr="00AC6D18">
        <w:rPr>
          <w:rtl/>
        </w:rPr>
        <w:t xml:space="preserve"> في كتابه </w:t>
      </w:r>
      <w:r w:rsidR="00AB3A9F" w:rsidRPr="00AC6D18">
        <w:rPr>
          <w:rtl/>
        </w:rPr>
        <w:t>«</w:t>
      </w:r>
      <w:r w:rsidR="00C83786">
        <w:rPr>
          <w:rFonts w:hint="cs"/>
          <w:rtl/>
        </w:rPr>
        <w:t xml:space="preserve"> </w:t>
      </w:r>
      <w:r w:rsidRPr="00AC6D18">
        <w:rPr>
          <w:rtl/>
        </w:rPr>
        <w:t>جمهرة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نسب قريش</w:t>
      </w:r>
      <w:r w:rsidR="00C83786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قال</w:t>
      </w:r>
      <w:r w:rsidR="007E0241">
        <w:rPr>
          <w:rtl/>
        </w:rPr>
        <w:t xml:space="preserve"> :</w:t>
      </w:r>
      <w:r w:rsidRPr="00AC6D18">
        <w:rPr>
          <w:rtl/>
        </w:rPr>
        <w:t xml:space="preserve"> </w:t>
      </w:r>
      <w:r w:rsidR="00AB3A9F" w:rsidRPr="00AC6D18">
        <w:rPr>
          <w:rtl/>
        </w:rPr>
        <w:t>«</w:t>
      </w:r>
      <w:r w:rsidR="00C83786">
        <w:rPr>
          <w:rFonts w:hint="cs"/>
          <w:rtl/>
        </w:rPr>
        <w:t xml:space="preserve"> </w:t>
      </w:r>
      <w:r w:rsidRPr="00AC6D18">
        <w:rPr>
          <w:rtl/>
        </w:rPr>
        <w:t>حد</w:t>
      </w:r>
      <w:r w:rsidR="00F83FEC">
        <w:rPr>
          <w:rtl/>
        </w:rPr>
        <w:t>َّ</w:t>
      </w:r>
      <w:r w:rsidRPr="00AC6D18">
        <w:rPr>
          <w:rtl/>
        </w:rPr>
        <w:t>ثني مصعب بن عثمان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قا</w:t>
      </w:r>
      <w:r w:rsidR="00104A4C">
        <w:rPr>
          <w:rtl/>
        </w:rPr>
        <w:t>ل</w:t>
      </w:r>
      <w:r w:rsidR="007E0241">
        <w:rPr>
          <w:rtl/>
        </w:rPr>
        <w:t xml:space="preserve"> :</w:t>
      </w:r>
      <w:r w:rsidR="00104A4C">
        <w:rPr>
          <w:rtl/>
        </w:rPr>
        <w:t xml:space="preserve"> دخلت أ</w:t>
      </w:r>
      <w:r w:rsidR="00F83FEC">
        <w:rPr>
          <w:rtl/>
        </w:rPr>
        <w:t>ُ</w:t>
      </w:r>
      <w:r w:rsidR="00104A4C">
        <w:rPr>
          <w:rtl/>
        </w:rPr>
        <w:t>م</w:t>
      </w:r>
      <w:r w:rsidR="00F83FEC">
        <w:rPr>
          <w:rtl/>
        </w:rPr>
        <w:t>ّ</w:t>
      </w:r>
      <w:r w:rsidR="00104A4C">
        <w:rPr>
          <w:rtl/>
        </w:rPr>
        <w:t xml:space="preserve"> حكيم بن حزام الكعبة </w:t>
      </w:r>
      <w:r w:rsidR="00F83FEC">
        <w:rPr>
          <w:rtl/>
        </w:rPr>
        <w:br/>
      </w:r>
      <w:r w:rsidRPr="00AC6D18">
        <w:rPr>
          <w:rtl/>
        </w:rPr>
        <w:t>مع نسوة من قريش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وهي حامل م</w:t>
      </w:r>
      <w:r w:rsidR="00F83FEC">
        <w:rPr>
          <w:rtl/>
        </w:rPr>
        <w:t>ُ</w:t>
      </w:r>
      <w:r w:rsidRPr="00AC6D18">
        <w:rPr>
          <w:rtl/>
        </w:rPr>
        <w:t>تم</w:t>
      </w:r>
      <w:r w:rsidR="00C83786">
        <w:rPr>
          <w:rtl/>
        </w:rPr>
        <w:t>ّ</w:t>
      </w:r>
      <w:r w:rsidR="00C83786">
        <w:rPr>
          <w:rFonts w:hint="cs"/>
          <w:rtl/>
        </w:rPr>
        <w:t>ٌ</w:t>
      </w:r>
      <w:r w:rsidRPr="00AC6D18">
        <w:rPr>
          <w:rtl/>
        </w:rPr>
        <w:t xml:space="preserve"> بحكيم بن حزام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فضربها المخاض في الكعبة</w:t>
      </w:r>
      <w:r w:rsidR="007E0241">
        <w:rPr>
          <w:rtl/>
        </w:rPr>
        <w:t xml:space="preserve"> ،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فأ</w:t>
      </w:r>
      <w:r w:rsidR="00F83FEC">
        <w:rPr>
          <w:rtl/>
        </w:rPr>
        <w:t>ُ</w:t>
      </w:r>
      <w:r w:rsidRPr="00AC6D18">
        <w:rPr>
          <w:rtl/>
        </w:rPr>
        <w:t>تيت بنطع حيت أعجلها الولاد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فولدت حكيم بن حزام في الكعبة على النطع</w:t>
      </w:r>
      <w:r w:rsidR="00C83786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Pr="00AC6D18">
        <w:rPr>
          <w:rtl/>
        </w:rPr>
        <w:t xml:space="preserve"> </w:t>
      </w:r>
      <w:r w:rsidRPr="00AC6D18">
        <w:rPr>
          <w:rStyle w:val="rfdFootnotenum"/>
          <w:rtl/>
        </w:rPr>
        <w:t>(84)</w:t>
      </w:r>
      <w:r w:rsidR="00095AA9">
        <w:rPr>
          <w:rtl/>
        </w:rPr>
        <w:t xml:space="preserve"> .</w:t>
      </w:r>
    </w:p>
    <w:p w:rsidR="00104A4C" w:rsidRDefault="00AC6D18" w:rsidP="00AC6D18">
      <w:pPr>
        <w:rPr>
          <w:rtl/>
        </w:rPr>
      </w:pPr>
      <w:r w:rsidRPr="00AC6D18">
        <w:rPr>
          <w:rtl/>
        </w:rPr>
        <w:t>وليست هذه الرواية ب</w:t>
      </w:r>
      <w:r w:rsidR="00104A4C">
        <w:rPr>
          <w:rtl/>
        </w:rPr>
        <w:t>أحسن حالا</w:t>
      </w:r>
      <w:r w:rsidR="00F83FEC">
        <w:rPr>
          <w:rtl/>
        </w:rPr>
        <w:t>ً</w:t>
      </w:r>
      <w:r w:rsidR="00104A4C">
        <w:rPr>
          <w:rtl/>
        </w:rPr>
        <w:t xml:space="preserve"> من سابقتيها</w:t>
      </w:r>
      <w:r w:rsidR="007E0241">
        <w:rPr>
          <w:rtl/>
        </w:rPr>
        <w:t xml:space="preserve"> ،</w:t>
      </w:r>
      <w:r w:rsidR="00104A4C">
        <w:rPr>
          <w:rtl/>
        </w:rPr>
        <w:t xml:space="preserve"> ففيها</w:t>
      </w:r>
      <w:r w:rsidR="007E0241">
        <w:rPr>
          <w:rtl/>
        </w:rPr>
        <w:t xml:space="preserve"> :</w:t>
      </w:r>
    </w:p>
    <w:p w:rsidR="00AC6D18" w:rsidRPr="00C83786" w:rsidRDefault="00AC6D18" w:rsidP="00C83786">
      <w:pPr>
        <w:rPr>
          <w:rStyle w:val="rfdLineChar"/>
          <w:rtl/>
        </w:rPr>
      </w:pPr>
      <w:r w:rsidRPr="00104A4C">
        <w:rPr>
          <w:rStyle w:val="rfdBold2"/>
          <w:rtl/>
        </w:rPr>
        <w:t>أولا</w:t>
      </w:r>
      <w:r w:rsidR="00F83FEC">
        <w:rPr>
          <w:rStyle w:val="rfdBold2"/>
          <w:rtl/>
        </w:rPr>
        <w:t>ً</w:t>
      </w:r>
      <w:r w:rsidR="007E0241">
        <w:rPr>
          <w:rStyle w:val="rfdBold2"/>
          <w:rtl/>
        </w:rPr>
        <w:t xml:space="preserve"> :</w:t>
      </w:r>
      <w:r w:rsidRPr="00AC6D18">
        <w:rPr>
          <w:rtl/>
        </w:rPr>
        <w:t xml:space="preserve"> الزبير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وهو ضعيف عند بعضهم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قال عنه الحافظ أحمد بن علي السليماني</w:t>
      </w:r>
      <w:r w:rsidR="00C83786">
        <w:rPr>
          <w:rFonts w:hint="cs"/>
          <w:rtl/>
        </w:rPr>
        <w:t xml:space="preserve"> </w:t>
      </w:r>
      <w:r w:rsidR="00C83786">
        <w:rPr>
          <w:rtl/>
        </w:rPr>
        <w:br/>
      </w:r>
      <w:r w:rsidR="00C83786">
        <w:rPr>
          <w:rtl/>
        </w:rPr>
        <w:br/>
      </w:r>
      <w:r w:rsidRPr="00C83786">
        <w:rPr>
          <w:rStyle w:val="rfdLineChar"/>
          <w:rtl/>
        </w:rPr>
        <w:t>__________________</w:t>
      </w:r>
    </w:p>
    <w:p w:rsidR="00AC6D18" w:rsidRPr="00AC6D18" w:rsidRDefault="00AC6D18" w:rsidP="00AC6D18">
      <w:pPr>
        <w:pStyle w:val="rfdFootnote0"/>
        <w:rPr>
          <w:rtl/>
        </w:rPr>
      </w:pPr>
      <w:r>
        <w:rPr>
          <w:rtl/>
        </w:rPr>
        <w:t>(</w:t>
      </w:r>
      <w:r w:rsidRPr="00AC6D18">
        <w:rPr>
          <w:rtl/>
        </w:rPr>
        <w:t>83) معرفة علوم الحديث</w:t>
      </w:r>
      <w:r w:rsidR="007E0241">
        <w:rPr>
          <w:rtl/>
        </w:rPr>
        <w:t xml:space="preserve"> :</w:t>
      </w:r>
      <w:r w:rsidRPr="00AC6D18">
        <w:rPr>
          <w:rtl/>
        </w:rPr>
        <w:t xml:space="preserve"> 93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pStyle w:val="rfdFootnote0"/>
        <w:rPr>
          <w:rtl/>
        </w:rPr>
      </w:pPr>
      <w:r>
        <w:rPr>
          <w:rtl/>
        </w:rPr>
        <w:t>(</w:t>
      </w:r>
      <w:r w:rsidRPr="00AC6D18">
        <w:rPr>
          <w:rtl/>
        </w:rPr>
        <w:t>84) جمهرة نسب قريش 1</w:t>
      </w:r>
      <w:r w:rsidR="007E0241">
        <w:rPr>
          <w:rtl/>
        </w:rPr>
        <w:t xml:space="preserve"> :</w:t>
      </w:r>
      <w:r w:rsidRPr="00AC6D18">
        <w:rPr>
          <w:rtl/>
        </w:rPr>
        <w:t xml:space="preserve"> 353</w:t>
      </w:r>
      <w:r w:rsidR="00095AA9">
        <w:rPr>
          <w:rtl/>
        </w:rPr>
        <w:t xml:space="preserve"> .</w:t>
      </w:r>
    </w:p>
    <w:p w:rsidR="006254CD" w:rsidRDefault="006254CD" w:rsidP="00104A4C">
      <w:pPr>
        <w:pStyle w:val="rfdNormal0"/>
        <w:rPr>
          <w:rtl/>
        </w:rPr>
        <w:sectPr w:rsidR="006254CD" w:rsidSect="00107863">
          <w:headerReference w:type="even" r:id="rId54"/>
          <w:headerReference w:type="default" r:id="rId55"/>
          <w:headerReference w:type="first" r:id="rId56"/>
          <w:type w:val="continuous"/>
          <w:pgSz w:w="11907" w:h="16840" w:code="9"/>
          <w:pgMar w:top="1247" w:right="1361" w:bottom="1247" w:left="1361" w:header="720" w:footer="720" w:gutter="0"/>
          <w:cols w:space="720"/>
          <w:titlePg/>
          <w:bidi/>
          <w:rtlGutter/>
          <w:docGrid w:linePitch="360"/>
        </w:sectPr>
      </w:pPr>
    </w:p>
    <w:p w:rsidR="00AC6D18" w:rsidRPr="00AC6D18" w:rsidRDefault="00AC6D18" w:rsidP="00104A4C">
      <w:pPr>
        <w:pStyle w:val="rfdNormal0"/>
        <w:rPr>
          <w:rtl/>
        </w:rPr>
      </w:pPr>
      <w:r>
        <w:rPr>
          <w:rtl/>
        </w:rPr>
        <w:lastRenderedPageBreak/>
        <w:br w:type="page"/>
      </w:r>
      <w:r w:rsidRPr="00AC6D18">
        <w:rPr>
          <w:rtl/>
        </w:rPr>
        <w:lastRenderedPageBreak/>
        <w:t>في كتاب الضعفاء</w:t>
      </w:r>
      <w:r w:rsidR="007E0241">
        <w:rPr>
          <w:rtl/>
        </w:rPr>
        <w:t xml:space="preserve"> :</w:t>
      </w:r>
      <w:r w:rsidRPr="00AC6D18">
        <w:rPr>
          <w:rtl/>
        </w:rPr>
        <w:t xml:space="preserve"> منكر الحديث </w:t>
      </w:r>
      <w:r w:rsidRPr="00AC6D18">
        <w:rPr>
          <w:rStyle w:val="rfdFootnotenum"/>
          <w:rtl/>
        </w:rPr>
        <w:t>(86)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وذكره في ع</w:t>
      </w:r>
      <w:r w:rsidR="00416276">
        <w:rPr>
          <w:rtl/>
        </w:rPr>
        <w:t>ِ</w:t>
      </w:r>
      <w:r w:rsidRPr="00AC6D18">
        <w:rPr>
          <w:rtl/>
        </w:rPr>
        <w:t>داد م</w:t>
      </w:r>
      <w:r w:rsidR="00416276">
        <w:rPr>
          <w:rtl/>
        </w:rPr>
        <w:t>َ</w:t>
      </w:r>
      <w:r w:rsidRPr="00AC6D18">
        <w:rPr>
          <w:rtl/>
        </w:rPr>
        <w:t>ن يضع الحديث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وقال مر</w:t>
      </w:r>
      <w:r w:rsidR="00416276">
        <w:rPr>
          <w:rtl/>
        </w:rPr>
        <w:t>ّ</w:t>
      </w:r>
      <w:r w:rsidRPr="00AC6D18">
        <w:rPr>
          <w:rtl/>
        </w:rPr>
        <w:t>ة</w:t>
      </w:r>
      <w:r w:rsidR="007E0241">
        <w:rPr>
          <w:rtl/>
        </w:rPr>
        <w:t xml:space="preserve"> :</w:t>
      </w:r>
      <w:r w:rsidRPr="00AC6D18">
        <w:rPr>
          <w:rtl/>
        </w:rPr>
        <w:t xml:space="preserve"> منكر الحديث </w:t>
      </w:r>
      <w:r w:rsidRPr="00AC6D18">
        <w:rPr>
          <w:rStyle w:val="rfdFootnotenum"/>
          <w:rtl/>
        </w:rPr>
        <w:t>(86)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واعتذر عنه ابن حجر العسقلاني بأن</w:t>
      </w:r>
      <w:r w:rsidR="00416276">
        <w:rPr>
          <w:rtl/>
        </w:rPr>
        <w:t>ّ</w:t>
      </w:r>
      <w:r w:rsidRPr="00AC6D18">
        <w:rPr>
          <w:rtl/>
        </w:rPr>
        <w:t xml:space="preserve"> السليماني </w:t>
      </w:r>
      <w:r w:rsidR="00AB3A9F" w:rsidRPr="00AC6D18">
        <w:rPr>
          <w:rtl/>
        </w:rPr>
        <w:t>«</w:t>
      </w:r>
      <w:r w:rsidR="00C83786">
        <w:rPr>
          <w:rFonts w:hint="cs"/>
          <w:rtl/>
        </w:rPr>
        <w:t xml:space="preserve"> </w:t>
      </w:r>
      <w:r w:rsidRPr="00AC6D18">
        <w:rPr>
          <w:rtl/>
        </w:rPr>
        <w:t>لعل</w:t>
      </w:r>
      <w:r w:rsidR="00416276">
        <w:rPr>
          <w:rtl/>
        </w:rPr>
        <w:t>ّ</w:t>
      </w:r>
      <w:r w:rsidRPr="00AC6D18">
        <w:rPr>
          <w:rtl/>
        </w:rPr>
        <w:t>ه استنكر إكثاره عن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الضعفاء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مثل محم</w:t>
      </w:r>
      <w:r w:rsidR="00416276">
        <w:rPr>
          <w:rtl/>
        </w:rPr>
        <w:t>ّ</w:t>
      </w:r>
      <w:r w:rsidRPr="00AC6D18">
        <w:rPr>
          <w:rtl/>
        </w:rPr>
        <w:t>د بن الحسن بن زبالة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وعمر بن أبي بكر المؤملي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وعامر بن صالح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الزبيري وغيرهم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فإن</w:t>
      </w:r>
      <w:r w:rsidR="00416276">
        <w:rPr>
          <w:rtl/>
        </w:rPr>
        <w:t>َّ</w:t>
      </w:r>
      <w:r w:rsidRPr="00AC6D18">
        <w:rPr>
          <w:rtl/>
        </w:rPr>
        <w:t xml:space="preserve"> في كتاب النسب عن هؤلاء أشياء كثيرة منكرة</w:t>
      </w:r>
      <w:r w:rsidR="00C83786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Pr="00AC6D18">
        <w:rPr>
          <w:rtl/>
        </w:rPr>
        <w:t xml:space="preserve"> </w:t>
      </w:r>
      <w:r w:rsidRPr="00AC6D18">
        <w:rPr>
          <w:rStyle w:val="rfdFootnotenum"/>
          <w:rtl/>
        </w:rPr>
        <w:t>(87)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104A4C">
        <w:rPr>
          <w:rStyle w:val="rfdBold2"/>
          <w:rtl/>
        </w:rPr>
        <w:t>وثانيا</w:t>
      </w:r>
      <w:r w:rsidR="00416276">
        <w:rPr>
          <w:rStyle w:val="rfdBold2"/>
          <w:rtl/>
        </w:rPr>
        <w:t>ً</w:t>
      </w:r>
      <w:r w:rsidR="007E0241">
        <w:rPr>
          <w:rStyle w:val="rfdBold2"/>
          <w:rtl/>
        </w:rPr>
        <w:t xml:space="preserve"> :</w:t>
      </w:r>
      <w:r w:rsidRPr="00AC6D18">
        <w:rPr>
          <w:rtl/>
        </w:rPr>
        <w:t xml:space="preserve"> رغم البحث الجاد</w:t>
      </w:r>
      <w:r w:rsidR="00416276">
        <w:rPr>
          <w:rtl/>
        </w:rPr>
        <w:t>ّ</w:t>
      </w:r>
      <w:r w:rsidRPr="00AC6D18">
        <w:rPr>
          <w:rtl/>
        </w:rPr>
        <w:t xml:space="preserve"> فيما وقع بيدي من معاجم رجالية لم أعثر على مدح</w:t>
      </w:r>
      <w:r w:rsidR="00416276">
        <w:rPr>
          <w:rtl/>
        </w:rPr>
        <w:t>ٍ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أو توثيق لمصعب بن عثمان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هذا الذي روى هذه الحادثة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سوى نسبه وهو</w:t>
      </w:r>
      <w:r w:rsidR="007E0241">
        <w:rPr>
          <w:rtl/>
        </w:rPr>
        <w:t xml:space="preserve"> :</w:t>
      </w:r>
      <w:r w:rsidRPr="00AC6D18">
        <w:rPr>
          <w:rtl/>
        </w:rPr>
        <w:t xml:space="preserve"> مصعب بن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عثمان بن عروة بن الزبير بن العو</w:t>
      </w:r>
      <w:r w:rsidR="00416276">
        <w:rPr>
          <w:rtl/>
        </w:rPr>
        <w:t>ّ</w:t>
      </w:r>
      <w:r w:rsidRPr="00AC6D18">
        <w:rPr>
          <w:rtl/>
        </w:rPr>
        <w:t xml:space="preserve">ام </w:t>
      </w:r>
      <w:r w:rsidRPr="00AC6D18">
        <w:rPr>
          <w:rStyle w:val="rfdFootnotenum"/>
          <w:rtl/>
        </w:rPr>
        <w:t>(88)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فلا أقل</w:t>
      </w:r>
      <w:r w:rsidR="00416276">
        <w:rPr>
          <w:rtl/>
        </w:rPr>
        <w:t>ّ</w:t>
      </w:r>
      <w:r w:rsidRPr="00AC6D18">
        <w:rPr>
          <w:rtl/>
        </w:rPr>
        <w:t xml:space="preserve"> من أن</w:t>
      </w:r>
      <w:r w:rsidR="00416276">
        <w:rPr>
          <w:rtl/>
        </w:rPr>
        <w:t>َّ</w:t>
      </w:r>
      <w:r w:rsidRPr="00AC6D18">
        <w:rPr>
          <w:rtl/>
        </w:rPr>
        <w:t xml:space="preserve"> حاله مجهول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إن</w:t>
      </w:r>
      <w:r w:rsidR="00416276">
        <w:rPr>
          <w:rtl/>
        </w:rPr>
        <w:t>ْ</w:t>
      </w:r>
      <w:r w:rsidRPr="00AC6D18">
        <w:rPr>
          <w:rtl/>
        </w:rPr>
        <w:t xml:space="preserve"> لم يكن من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أ</w:t>
      </w:r>
      <w:r w:rsidR="00416276">
        <w:rPr>
          <w:rtl/>
        </w:rPr>
        <w:t>ُ</w:t>
      </w:r>
      <w:r w:rsidRPr="00AC6D18">
        <w:rPr>
          <w:rtl/>
        </w:rPr>
        <w:t>ولئك الضعفاء ال</w:t>
      </w:r>
      <w:r w:rsidR="00416276">
        <w:rPr>
          <w:rtl/>
        </w:rPr>
        <w:t>ّ</w:t>
      </w:r>
      <w:r w:rsidRPr="00AC6D18">
        <w:rPr>
          <w:rtl/>
        </w:rPr>
        <w:t>ذين أكثر ابن بك</w:t>
      </w:r>
      <w:r w:rsidR="00416276">
        <w:rPr>
          <w:rtl/>
        </w:rPr>
        <w:t>ّ</w:t>
      </w:r>
      <w:r w:rsidRPr="00AC6D18">
        <w:rPr>
          <w:rtl/>
        </w:rPr>
        <w:t>ار في الرواية عنهم في الجمهرة أشياء منكرة كثيرة</w:t>
      </w:r>
      <w:r w:rsidR="007E0241">
        <w:rPr>
          <w:rtl/>
        </w:rPr>
        <w:t xml:space="preserve"> ،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خاص</w:t>
      </w:r>
      <w:r w:rsidR="00416276">
        <w:rPr>
          <w:rtl/>
        </w:rPr>
        <w:t>ّ</w:t>
      </w:r>
      <w:r w:rsidRPr="00AC6D18">
        <w:rPr>
          <w:rtl/>
        </w:rPr>
        <w:t>ة أن</w:t>
      </w:r>
      <w:r w:rsidR="00416276">
        <w:rPr>
          <w:rtl/>
        </w:rPr>
        <w:t>ّ</w:t>
      </w:r>
      <w:r w:rsidRPr="00AC6D18">
        <w:rPr>
          <w:rtl/>
        </w:rPr>
        <w:t>ه كان الواسطة بين عامر بن صالح وبينه</w:t>
      </w:r>
      <w:r w:rsidR="00095AA9">
        <w:rPr>
          <w:rtl/>
        </w:rPr>
        <w:t xml:space="preserve"> .</w:t>
      </w:r>
    </w:p>
    <w:p w:rsidR="00AC6D18" w:rsidRPr="00AC6D18" w:rsidRDefault="00AC6D18" w:rsidP="00104A4C">
      <w:pPr>
        <w:rPr>
          <w:rtl/>
        </w:rPr>
      </w:pPr>
      <w:r w:rsidRPr="00AC6D18">
        <w:rPr>
          <w:rtl/>
        </w:rPr>
        <w:t>وشيخه هذا</w:t>
      </w:r>
      <w:r w:rsidR="00104A4C">
        <w:rPr>
          <w:rtl/>
        </w:rPr>
        <w:t xml:space="preserve"> </w:t>
      </w:r>
      <w:r w:rsidR="004803AF">
        <w:rPr>
          <w:rtl/>
        </w:rPr>
        <w:t xml:space="preserve">ـ </w:t>
      </w:r>
      <w:r w:rsidRPr="00AC6D18">
        <w:rPr>
          <w:rtl/>
        </w:rPr>
        <w:t>عامر</w:t>
      </w:r>
      <w:r w:rsidR="00104A4C">
        <w:rPr>
          <w:rtl/>
        </w:rPr>
        <w:t xml:space="preserve"> </w:t>
      </w:r>
      <w:r w:rsidR="004803AF">
        <w:rPr>
          <w:rtl/>
        </w:rPr>
        <w:t xml:space="preserve">ـ </w:t>
      </w:r>
      <w:r w:rsidRPr="00AC6D18">
        <w:rPr>
          <w:rtl/>
        </w:rPr>
        <w:t>كان كذ</w:t>
      </w:r>
      <w:r w:rsidR="00220613">
        <w:rPr>
          <w:rtl/>
        </w:rPr>
        <w:t>ّ</w:t>
      </w:r>
      <w:r w:rsidRPr="00AC6D18">
        <w:rPr>
          <w:rtl/>
        </w:rPr>
        <w:t>ابا</w:t>
      </w:r>
      <w:r w:rsidR="00220613">
        <w:rPr>
          <w:rtl/>
        </w:rPr>
        <w:t>ً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ليس</w:t>
      </w:r>
      <w:r w:rsidR="00104A4C">
        <w:rPr>
          <w:rtl/>
        </w:rPr>
        <w:t xml:space="preserve"> بثقة</w:t>
      </w:r>
      <w:r w:rsidR="007E0241">
        <w:rPr>
          <w:rtl/>
        </w:rPr>
        <w:t xml:space="preserve"> ،</w:t>
      </w:r>
      <w:r w:rsidR="00104A4C">
        <w:rPr>
          <w:rtl/>
        </w:rPr>
        <w:t xml:space="preserve"> عام</w:t>
      </w:r>
      <w:r w:rsidR="00220613">
        <w:rPr>
          <w:rtl/>
        </w:rPr>
        <w:t>ّ</w:t>
      </w:r>
      <w:r w:rsidR="00104A4C">
        <w:rPr>
          <w:rtl/>
        </w:rPr>
        <w:t>ة</w:t>
      </w:r>
      <w:r w:rsidR="00220613">
        <w:rPr>
          <w:rtl/>
        </w:rPr>
        <w:t>ُ</w:t>
      </w:r>
      <w:r w:rsidR="00104A4C">
        <w:rPr>
          <w:rtl/>
        </w:rPr>
        <w:t xml:space="preserve"> حديثه مسروق</w:t>
      </w:r>
      <w:r w:rsidR="007E0241">
        <w:rPr>
          <w:rtl/>
        </w:rPr>
        <w:t xml:space="preserve"> ،</w:t>
      </w:r>
      <w:r w:rsidR="00104A4C">
        <w:rPr>
          <w:rtl/>
        </w:rPr>
        <w:t xml:space="preserve"> يروي </w:t>
      </w:r>
      <w:r w:rsidR="00153649">
        <w:rPr>
          <w:rtl/>
        </w:rPr>
        <w:br/>
      </w:r>
      <w:r w:rsidRPr="00AC6D18">
        <w:rPr>
          <w:rtl/>
        </w:rPr>
        <w:t>الموضوعات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لا يحل</w:t>
      </w:r>
      <w:r w:rsidR="00153649">
        <w:rPr>
          <w:rtl/>
        </w:rPr>
        <w:t>ُّ</w:t>
      </w:r>
      <w:r w:rsidRPr="00AC6D18">
        <w:rPr>
          <w:rtl/>
        </w:rPr>
        <w:t xml:space="preserve"> ك</w:t>
      </w:r>
      <w:r w:rsidR="00153649">
        <w:rPr>
          <w:rtl/>
        </w:rPr>
        <w:t>َ</w:t>
      </w:r>
      <w:r w:rsidRPr="00AC6D18">
        <w:rPr>
          <w:rtl/>
        </w:rPr>
        <w:t>ت</w:t>
      </w:r>
      <w:r w:rsidR="00153649">
        <w:rPr>
          <w:rtl/>
        </w:rPr>
        <w:t>ْ</w:t>
      </w:r>
      <w:r w:rsidRPr="00AC6D18">
        <w:rPr>
          <w:rtl/>
        </w:rPr>
        <w:t>ب</w:t>
      </w:r>
      <w:r w:rsidR="00153649">
        <w:rPr>
          <w:rtl/>
        </w:rPr>
        <w:t>ُ</w:t>
      </w:r>
      <w:r w:rsidRPr="00AC6D18">
        <w:rPr>
          <w:rtl/>
        </w:rPr>
        <w:t xml:space="preserve"> حديثه إل</w:t>
      </w:r>
      <w:r w:rsidR="00153649">
        <w:rPr>
          <w:rtl/>
        </w:rPr>
        <w:t>ّ</w:t>
      </w:r>
      <w:r w:rsidRPr="00AC6D18">
        <w:rPr>
          <w:rtl/>
        </w:rPr>
        <w:t>ا على ال</w:t>
      </w:r>
      <w:r w:rsidR="00104A4C">
        <w:rPr>
          <w:rtl/>
        </w:rPr>
        <w:t>تعج</w:t>
      </w:r>
      <w:r w:rsidR="00153649">
        <w:rPr>
          <w:rtl/>
        </w:rPr>
        <w:t>ّ</w:t>
      </w:r>
      <w:r w:rsidR="00104A4C">
        <w:rPr>
          <w:rtl/>
        </w:rPr>
        <w:t>ب</w:t>
      </w:r>
      <w:r w:rsidR="007E0241">
        <w:rPr>
          <w:rtl/>
        </w:rPr>
        <w:t xml:space="preserve"> ،</w:t>
      </w:r>
      <w:r w:rsidR="00104A4C">
        <w:rPr>
          <w:rtl/>
        </w:rPr>
        <w:t xml:space="preserve"> ولعل</w:t>
      </w:r>
      <w:r w:rsidR="00153649">
        <w:rPr>
          <w:rtl/>
        </w:rPr>
        <w:t>ّ</w:t>
      </w:r>
      <w:r w:rsidR="00104A4C">
        <w:rPr>
          <w:rtl/>
        </w:rPr>
        <w:t>ه ور</w:t>
      </w:r>
      <w:r w:rsidR="00153649">
        <w:rPr>
          <w:rtl/>
        </w:rPr>
        <w:t>َّ</w:t>
      </w:r>
      <w:r w:rsidR="00104A4C">
        <w:rPr>
          <w:rtl/>
        </w:rPr>
        <w:t>ث تلميذ</w:t>
      </w:r>
      <w:r w:rsidR="00153649">
        <w:rPr>
          <w:rtl/>
        </w:rPr>
        <w:t>َ</w:t>
      </w:r>
      <w:r w:rsidR="00104A4C">
        <w:rPr>
          <w:rtl/>
        </w:rPr>
        <w:t>ه شيئا</w:t>
      </w:r>
      <w:r w:rsidR="00153649">
        <w:rPr>
          <w:rtl/>
        </w:rPr>
        <w:t>ً</w:t>
      </w:r>
      <w:r w:rsidR="00104A4C">
        <w:rPr>
          <w:rtl/>
        </w:rPr>
        <w:t xml:space="preserve"> من </w:t>
      </w:r>
      <w:r w:rsidR="00153649">
        <w:rPr>
          <w:rtl/>
        </w:rPr>
        <w:br/>
      </w:r>
      <w:r w:rsidRPr="00AC6D18">
        <w:rPr>
          <w:rtl/>
        </w:rPr>
        <w:t xml:space="preserve">ذلك </w:t>
      </w:r>
      <w:r w:rsidRPr="00AC6D18">
        <w:rPr>
          <w:rStyle w:val="rfdFootnotenum"/>
          <w:rtl/>
        </w:rPr>
        <w:t>(89)</w:t>
      </w:r>
      <w:r w:rsidR="00095AA9">
        <w:rPr>
          <w:rtl/>
        </w:rPr>
        <w:t xml:space="preserve"> .</w:t>
      </w:r>
    </w:p>
    <w:p w:rsidR="00AC6D18" w:rsidRPr="00AC6D18" w:rsidRDefault="00AC6D18" w:rsidP="00153649">
      <w:pPr>
        <w:rPr>
          <w:rtl/>
        </w:rPr>
      </w:pPr>
      <w:r w:rsidRPr="00104A4C">
        <w:rPr>
          <w:rStyle w:val="rfdBold2"/>
          <w:rtl/>
        </w:rPr>
        <w:t>ثالثا</w:t>
      </w:r>
      <w:r w:rsidR="00153649">
        <w:rPr>
          <w:rStyle w:val="rfdBold2"/>
          <w:rtl/>
        </w:rPr>
        <w:t>ً</w:t>
      </w:r>
      <w:r w:rsidR="007E0241">
        <w:rPr>
          <w:rStyle w:val="rfdBold2"/>
          <w:rtl/>
        </w:rPr>
        <w:t xml:space="preserve"> :</w:t>
      </w:r>
      <w:r w:rsidRPr="00AC6D18">
        <w:rPr>
          <w:rtl/>
        </w:rPr>
        <w:t xml:space="preserve"> أن</w:t>
      </w:r>
      <w:r w:rsidR="00153649">
        <w:rPr>
          <w:rtl/>
        </w:rPr>
        <w:t>َّ</w:t>
      </w:r>
      <w:r w:rsidRPr="00AC6D18">
        <w:rPr>
          <w:rtl/>
        </w:rPr>
        <w:t xml:space="preserve"> مصعب بن عثمان هذا لم يذكر سندا</w:t>
      </w:r>
      <w:r w:rsidR="00153649">
        <w:rPr>
          <w:rtl/>
        </w:rPr>
        <w:t>ً</w:t>
      </w:r>
      <w:r w:rsidRPr="00AC6D18">
        <w:rPr>
          <w:rtl/>
        </w:rPr>
        <w:t xml:space="preserve"> لهذه الرواية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ولا صر</w:t>
      </w:r>
      <w:r w:rsidR="00153649">
        <w:rPr>
          <w:rtl/>
        </w:rPr>
        <w:t>ّ</w:t>
      </w:r>
      <w:r w:rsidRPr="00AC6D18">
        <w:rPr>
          <w:rtl/>
        </w:rPr>
        <w:t>ح ب</w:t>
      </w:r>
      <w:r w:rsidR="00153649" w:rsidRPr="003C4772">
        <w:rPr>
          <w:rtl/>
        </w:rPr>
        <w:t>ٱ</w:t>
      </w:r>
      <w:r w:rsidRPr="00AC6D18">
        <w:rPr>
          <w:rtl/>
        </w:rPr>
        <w:t>سم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من حكاها له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ولا أشار إلى المصدر الذي استقاها منه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وأقل</w:t>
      </w:r>
      <w:r w:rsidR="00431F67">
        <w:rPr>
          <w:rtl/>
        </w:rPr>
        <w:t>ُّ</w:t>
      </w:r>
      <w:r w:rsidRPr="00AC6D18">
        <w:rPr>
          <w:rtl/>
        </w:rPr>
        <w:t xml:space="preserve"> ما يمكننا القول إن</w:t>
      </w:r>
      <w:r w:rsidR="00431F67">
        <w:rPr>
          <w:rtl/>
        </w:rPr>
        <w:t>َّ</w:t>
      </w:r>
      <w:r w:rsidRPr="00AC6D18">
        <w:rPr>
          <w:rtl/>
        </w:rPr>
        <w:t>ها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كسابقتيها م</w:t>
      </w:r>
      <w:r w:rsidR="00431F67">
        <w:rPr>
          <w:rtl/>
        </w:rPr>
        <w:t>ُ</w:t>
      </w:r>
      <w:r w:rsidRPr="00AC6D18">
        <w:rPr>
          <w:rtl/>
        </w:rPr>
        <w:t>رسلة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منكرة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شاذ</w:t>
      </w:r>
      <w:r w:rsidR="00431F67">
        <w:rPr>
          <w:rtl/>
        </w:rPr>
        <w:t>ّ</w:t>
      </w:r>
      <w:r w:rsidRPr="00AC6D18">
        <w:rPr>
          <w:rtl/>
        </w:rPr>
        <w:t>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ضعيفة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ومن العجب أن</w:t>
      </w:r>
      <w:r w:rsidR="00431F67">
        <w:rPr>
          <w:rtl/>
        </w:rPr>
        <w:t>َّ</w:t>
      </w:r>
      <w:r w:rsidRPr="00AC6D18">
        <w:rPr>
          <w:rtl/>
        </w:rPr>
        <w:t xml:space="preserve"> بعض المؤل</w:t>
      </w:r>
      <w:r w:rsidR="00431F67">
        <w:rPr>
          <w:rtl/>
        </w:rPr>
        <w:t>ِّ</w:t>
      </w:r>
      <w:r w:rsidRPr="00AC6D18">
        <w:rPr>
          <w:rtl/>
        </w:rPr>
        <w:t>فين أوردوا رواية الزبير هذه في مؤل</w:t>
      </w:r>
      <w:r w:rsidR="00431F67">
        <w:rPr>
          <w:rtl/>
        </w:rPr>
        <w:t>ّ</w:t>
      </w:r>
      <w:r w:rsidRPr="00AC6D18">
        <w:rPr>
          <w:rtl/>
        </w:rPr>
        <w:t>فاتهم يرسلونها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إرسال المسل</w:t>
      </w:r>
      <w:r w:rsidR="00431F67">
        <w:rPr>
          <w:rtl/>
        </w:rPr>
        <w:t>َّ</w:t>
      </w:r>
      <w:r w:rsidRPr="00AC6D18">
        <w:rPr>
          <w:rtl/>
        </w:rPr>
        <w:t>مات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ويوردونها مستدل</w:t>
      </w:r>
      <w:r w:rsidR="00431F67">
        <w:rPr>
          <w:rtl/>
        </w:rPr>
        <w:t>ِّ</w:t>
      </w:r>
      <w:r w:rsidRPr="00AC6D18">
        <w:rPr>
          <w:rtl/>
        </w:rPr>
        <w:t>ين بها محتج</w:t>
      </w:r>
      <w:r w:rsidR="00431F67">
        <w:rPr>
          <w:rtl/>
        </w:rPr>
        <w:t>ِّ</w:t>
      </w:r>
      <w:r w:rsidRPr="00AC6D18">
        <w:rPr>
          <w:rtl/>
        </w:rPr>
        <w:t>ين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وكأن</w:t>
      </w:r>
      <w:r w:rsidR="00431F67">
        <w:rPr>
          <w:rtl/>
        </w:rPr>
        <w:t>َّ</w:t>
      </w:r>
      <w:r w:rsidRPr="00AC6D18">
        <w:rPr>
          <w:rtl/>
        </w:rPr>
        <w:t>ها من الأحاديث المسندة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الصحيحة المتواترة الثابتة التي لا تقبل الجدل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ولا تخضع للنقاش</w:t>
      </w:r>
      <w:r w:rsidR="00C83786">
        <w:rPr>
          <w:rFonts w:hint="cs"/>
          <w:rtl/>
        </w:rPr>
        <w:t xml:space="preserve"> </w:t>
      </w:r>
      <w:r w:rsidR="006B0C4C">
        <w:rPr>
          <w:rtl/>
        </w:rPr>
        <w:t>! !</w:t>
      </w:r>
    </w:p>
    <w:p w:rsidR="00AC6D18" w:rsidRPr="00AC6D18" w:rsidRDefault="00AC6D18" w:rsidP="00AC6D18">
      <w:pPr>
        <w:pStyle w:val="rfdLine"/>
        <w:rPr>
          <w:rtl/>
        </w:rPr>
      </w:pPr>
      <w:r w:rsidRPr="00AC6D18">
        <w:rPr>
          <w:rtl/>
        </w:rPr>
        <w:t>__________________</w:t>
      </w:r>
    </w:p>
    <w:p w:rsidR="00AC6D18" w:rsidRPr="00AC6D18" w:rsidRDefault="00AC6D18" w:rsidP="00AC6D18">
      <w:pPr>
        <w:pStyle w:val="rfdFootnote0"/>
        <w:rPr>
          <w:rtl/>
        </w:rPr>
      </w:pPr>
      <w:r>
        <w:rPr>
          <w:rtl/>
        </w:rPr>
        <w:t>(</w:t>
      </w:r>
      <w:r w:rsidRPr="00AC6D18">
        <w:rPr>
          <w:rtl/>
        </w:rPr>
        <w:t>85) سير أعلام النبلاء 12</w:t>
      </w:r>
      <w:r w:rsidR="007E0241">
        <w:rPr>
          <w:rtl/>
        </w:rPr>
        <w:t xml:space="preserve"> :</w:t>
      </w:r>
      <w:r w:rsidRPr="00AC6D18">
        <w:rPr>
          <w:rtl/>
        </w:rPr>
        <w:t xml:space="preserve"> 314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تهذيب التهذيب 3</w:t>
      </w:r>
      <w:r w:rsidR="007E0241">
        <w:rPr>
          <w:rtl/>
        </w:rPr>
        <w:t xml:space="preserve"> :</w:t>
      </w:r>
      <w:r w:rsidRPr="00AC6D18">
        <w:rPr>
          <w:rtl/>
        </w:rPr>
        <w:t xml:space="preserve"> 313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pStyle w:val="rfdFootnote0"/>
        <w:rPr>
          <w:rtl/>
        </w:rPr>
      </w:pPr>
      <w:r>
        <w:rPr>
          <w:rtl/>
        </w:rPr>
        <w:t>(</w:t>
      </w:r>
      <w:r w:rsidRPr="00AC6D18">
        <w:rPr>
          <w:rtl/>
        </w:rPr>
        <w:t>86) ميزان الاعتدال 2</w:t>
      </w:r>
      <w:r w:rsidR="007E0241">
        <w:rPr>
          <w:rtl/>
        </w:rPr>
        <w:t xml:space="preserve"> :</w:t>
      </w:r>
      <w:r w:rsidRPr="00AC6D18">
        <w:rPr>
          <w:rtl/>
        </w:rPr>
        <w:t xml:space="preserve"> 66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pStyle w:val="rfdFootnote0"/>
        <w:rPr>
          <w:rtl/>
        </w:rPr>
      </w:pPr>
      <w:r>
        <w:rPr>
          <w:rtl/>
        </w:rPr>
        <w:t>(</w:t>
      </w:r>
      <w:r w:rsidRPr="00AC6D18">
        <w:rPr>
          <w:rtl/>
        </w:rPr>
        <w:t>87) تهذيب التهذيب 3</w:t>
      </w:r>
      <w:r w:rsidR="007E0241">
        <w:rPr>
          <w:rtl/>
        </w:rPr>
        <w:t xml:space="preserve"> :</w:t>
      </w:r>
      <w:r w:rsidRPr="00AC6D18">
        <w:rPr>
          <w:rtl/>
        </w:rPr>
        <w:t xml:space="preserve"> 313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pStyle w:val="rfdFootnote0"/>
        <w:rPr>
          <w:rtl/>
        </w:rPr>
      </w:pPr>
      <w:r>
        <w:rPr>
          <w:rtl/>
        </w:rPr>
        <w:t>(</w:t>
      </w:r>
      <w:r w:rsidRPr="00AC6D18">
        <w:rPr>
          <w:rtl/>
        </w:rPr>
        <w:t>88) التبيين في أنساب القرشي</w:t>
      </w:r>
      <w:r w:rsidR="00431F67">
        <w:rPr>
          <w:rtl/>
        </w:rPr>
        <w:t>ّ</w:t>
      </w:r>
      <w:r w:rsidRPr="00AC6D18">
        <w:rPr>
          <w:rtl/>
        </w:rPr>
        <w:t>ين</w:t>
      </w:r>
      <w:r w:rsidR="007E0241">
        <w:rPr>
          <w:rtl/>
        </w:rPr>
        <w:t xml:space="preserve"> :</w:t>
      </w:r>
      <w:r w:rsidRPr="00AC6D18">
        <w:rPr>
          <w:rtl/>
        </w:rPr>
        <w:t xml:space="preserve"> 266</w:t>
      </w:r>
      <w:r w:rsidR="00095AA9">
        <w:rPr>
          <w:rtl/>
        </w:rPr>
        <w:t xml:space="preserve"> .</w:t>
      </w:r>
    </w:p>
    <w:p w:rsidR="00AC6D18" w:rsidRPr="00AC6D18" w:rsidRDefault="00AC6D18" w:rsidP="00104A4C">
      <w:pPr>
        <w:pStyle w:val="rfdFootnote0"/>
        <w:rPr>
          <w:rtl/>
        </w:rPr>
      </w:pPr>
      <w:r>
        <w:rPr>
          <w:rtl/>
        </w:rPr>
        <w:t>(</w:t>
      </w:r>
      <w:r w:rsidRPr="00AC6D18">
        <w:rPr>
          <w:rtl/>
        </w:rPr>
        <w:t>89) أ</w:t>
      </w:r>
      <w:r w:rsidR="00431F67">
        <w:rPr>
          <w:rtl/>
        </w:rPr>
        <w:t>ُ</w:t>
      </w:r>
      <w:r w:rsidRPr="00AC6D18">
        <w:rPr>
          <w:rtl/>
        </w:rPr>
        <w:t>نظر تهذيب الكمال</w:t>
      </w:r>
      <w:r w:rsidR="007E0241">
        <w:rPr>
          <w:rtl/>
        </w:rPr>
        <w:t xml:space="preserve"> :</w:t>
      </w:r>
      <w:r w:rsidR="00104A4C">
        <w:rPr>
          <w:rtl/>
        </w:rPr>
        <w:t xml:space="preserve"> </w:t>
      </w:r>
      <w:r w:rsidRPr="00484D70">
        <w:rPr>
          <w:rtl/>
        </w:rPr>
        <w:t>14</w:t>
      </w:r>
      <w:r w:rsidR="005C5FDB">
        <w:rPr>
          <w:rtl/>
        </w:rPr>
        <w:t xml:space="preserve"> / </w:t>
      </w:r>
      <w:r w:rsidRPr="00484D70">
        <w:rPr>
          <w:rtl/>
        </w:rPr>
        <w:t>46</w:t>
      </w:r>
      <w:r w:rsidR="007E0241">
        <w:rPr>
          <w:rtl/>
        </w:rPr>
        <w:t xml:space="preserve"> ،</w:t>
      </w:r>
      <w:r w:rsidRPr="00484D70">
        <w:rPr>
          <w:rtl/>
        </w:rPr>
        <w:t xml:space="preserve"> سير أعلام النبلاء</w:t>
      </w:r>
      <w:r w:rsidR="007E0241">
        <w:rPr>
          <w:rtl/>
        </w:rPr>
        <w:t xml:space="preserve"> :</w:t>
      </w:r>
      <w:r w:rsidR="00104A4C" w:rsidRPr="00484D70">
        <w:rPr>
          <w:rtl/>
        </w:rPr>
        <w:t xml:space="preserve"> </w:t>
      </w:r>
      <w:r w:rsidRPr="00484D70">
        <w:rPr>
          <w:rtl/>
        </w:rPr>
        <w:t>4</w:t>
      </w:r>
      <w:r w:rsidR="005C5FDB">
        <w:rPr>
          <w:rtl/>
        </w:rPr>
        <w:t xml:space="preserve"> / </w:t>
      </w:r>
      <w:r w:rsidRPr="00484D70">
        <w:rPr>
          <w:rtl/>
        </w:rPr>
        <w:t>429</w:t>
      </w:r>
      <w:r w:rsidR="00095AA9">
        <w:rPr>
          <w:rtl/>
        </w:rPr>
        <w:t xml:space="preserve"> .</w:t>
      </w:r>
    </w:p>
    <w:p w:rsidR="00AC6D18" w:rsidRPr="00AC6D18" w:rsidRDefault="00AC6D18" w:rsidP="00037CEF">
      <w:pPr>
        <w:rPr>
          <w:rtl/>
        </w:rPr>
      </w:pPr>
      <w:r>
        <w:rPr>
          <w:rtl/>
        </w:rPr>
        <w:br w:type="page"/>
      </w:r>
      <w:r w:rsidRPr="00AC6D18">
        <w:rPr>
          <w:rtl/>
        </w:rPr>
        <w:lastRenderedPageBreak/>
        <w:t>فقد أخرجها عن الزبير</w:t>
      </w:r>
      <w:r w:rsidR="007E0241">
        <w:rPr>
          <w:rtl/>
        </w:rPr>
        <w:t xml:space="preserve"> :</w:t>
      </w:r>
    </w:p>
    <w:p w:rsidR="00AC6D18" w:rsidRPr="00AC6D18" w:rsidRDefault="00AC6D18" w:rsidP="00104A4C">
      <w:pPr>
        <w:rPr>
          <w:rtl/>
        </w:rPr>
      </w:pPr>
      <w:r w:rsidRPr="00AC6D18">
        <w:rPr>
          <w:rtl/>
        </w:rPr>
        <w:t xml:space="preserve">جمال الدين أبو الفرج ابن الجوزي </w:t>
      </w:r>
      <w:r w:rsidR="00773F9D">
        <w:rPr>
          <w:rtl/>
        </w:rPr>
        <w:t>(</w:t>
      </w:r>
      <w:r w:rsidR="00C83786">
        <w:rPr>
          <w:rFonts w:hint="cs"/>
          <w:rtl/>
        </w:rPr>
        <w:t xml:space="preserve"> </w:t>
      </w:r>
      <w:r w:rsidRPr="00AC6D18">
        <w:rPr>
          <w:rtl/>
        </w:rPr>
        <w:t>510</w:t>
      </w:r>
      <w:r w:rsidR="00104A4C">
        <w:rPr>
          <w:rtl/>
        </w:rPr>
        <w:t xml:space="preserve"> </w:t>
      </w:r>
      <w:r w:rsidR="004803AF">
        <w:rPr>
          <w:rtl/>
        </w:rPr>
        <w:t xml:space="preserve">ـ </w:t>
      </w:r>
      <w:r w:rsidRPr="00AC6D18">
        <w:rPr>
          <w:rtl/>
        </w:rPr>
        <w:t>597 ه</w:t>
      </w:r>
      <w:r w:rsidR="00BC42A2">
        <w:rPr>
          <w:rtl/>
        </w:rPr>
        <w:t>ـ</w:t>
      </w:r>
      <w:r w:rsidR="00C83786">
        <w:rPr>
          <w:rFonts w:hint="cs"/>
          <w:rtl/>
        </w:rPr>
        <w:t xml:space="preserve"> </w:t>
      </w:r>
      <w:r w:rsidR="00773F9D">
        <w:rPr>
          <w:rtl/>
        </w:rPr>
        <w:t>)</w:t>
      </w:r>
      <w:r w:rsidRPr="00AC6D18">
        <w:rPr>
          <w:rtl/>
        </w:rPr>
        <w:t xml:space="preserve"> في كتابه </w:t>
      </w:r>
      <w:r w:rsidR="00AB3A9F" w:rsidRPr="00AC6D18">
        <w:rPr>
          <w:rtl/>
        </w:rPr>
        <w:t>«</w:t>
      </w:r>
      <w:r w:rsidR="00C83786">
        <w:rPr>
          <w:rFonts w:hint="cs"/>
          <w:rtl/>
        </w:rPr>
        <w:t xml:space="preserve"> </w:t>
      </w:r>
      <w:r w:rsidRPr="00AC6D18">
        <w:rPr>
          <w:rtl/>
        </w:rPr>
        <w:t>صفة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الصفوة</w:t>
      </w:r>
      <w:r w:rsidR="00C83786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Pr="00AC6D18">
        <w:rPr>
          <w:rtl/>
        </w:rPr>
        <w:t xml:space="preserve"> </w:t>
      </w:r>
      <w:r w:rsidRPr="00AC6D18">
        <w:rPr>
          <w:rStyle w:val="rfdFootnotenum"/>
          <w:rtl/>
        </w:rPr>
        <w:t>(90)</w:t>
      </w:r>
      <w:r w:rsidR="00095AA9">
        <w:rPr>
          <w:rtl/>
        </w:rPr>
        <w:t xml:space="preserve"> .</w:t>
      </w:r>
    </w:p>
    <w:p w:rsidR="00AC6D18" w:rsidRPr="00AC6D18" w:rsidRDefault="00AC6D18" w:rsidP="00104A4C">
      <w:pPr>
        <w:rPr>
          <w:rtl/>
        </w:rPr>
      </w:pPr>
      <w:r w:rsidRPr="00AC6D18">
        <w:rPr>
          <w:rtl/>
        </w:rPr>
        <w:t>جمال الدين أبو الحج</w:t>
      </w:r>
      <w:r w:rsidR="00BC42A2">
        <w:rPr>
          <w:rtl/>
        </w:rPr>
        <w:t>ّ</w:t>
      </w:r>
      <w:r w:rsidRPr="00AC6D18">
        <w:rPr>
          <w:rtl/>
        </w:rPr>
        <w:t>اج يوسف المز</w:t>
      </w:r>
      <w:r w:rsidR="00BC42A2">
        <w:rPr>
          <w:rtl/>
        </w:rPr>
        <w:t>ّ</w:t>
      </w:r>
      <w:r w:rsidRPr="00AC6D18">
        <w:rPr>
          <w:rtl/>
        </w:rPr>
        <w:t xml:space="preserve">ي </w:t>
      </w:r>
      <w:r w:rsidR="00773F9D">
        <w:rPr>
          <w:rtl/>
        </w:rPr>
        <w:t>(</w:t>
      </w:r>
      <w:r w:rsidR="00C83786">
        <w:rPr>
          <w:rFonts w:hint="cs"/>
          <w:rtl/>
        </w:rPr>
        <w:t xml:space="preserve"> </w:t>
      </w:r>
      <w:r w:rsidRPr="00AC6D18">
        <w:rPr>
          <w:rtl/>
        </w:rPr>
        <w:t>654</w:t>
      </w:r>
      <w:r w:rsidR="00104A4C">
        <w:rPr>
          <w:rtl/>
        </w:rPr>
        <w:t xml:space="preserve"> </w:t>
      </w:r>
      <w:r w:rsidR="004803AF">
        <w:rPr>
          <w:rtl/>
        </w:rPr>
        <w:t xml:space="preserve">ـ </w:t>
      </w:r>
      <w:r w:rsidRPr="00AC6D18">
        <w:rPr>
          <w:rtl/>
        </w:rPr>
        <w:t>742 ه</w:t>
      </w:r>
      <w:r w:rsidR="00BC42A2">
        <w:rPr>
          <w:rtl/>
        </w:rPr>
        <w:t>ـ</w:t>
      </w:r>
      <w:r w:rsidR="00C83786">
        <w:rPr>
          <w:rFonts w:hint="cs"/>
          <w:rtl/>
        </w:rPr>
        <w:t xml:space="preserve"> </w:t>
      </w:r>
      <w:r w:rsidR="00773F9D">
        <w:rPr>
          <w:rtl/>
        </w:rPr>
        <w:t>)</w:t>
      </w:r>
      <w:r w:rsidRPr="00AC6D18">
        <w:rPr>
          <w:rtl/>
        </w:rPr>
        <w:t xml:space="preserve"> في كتابه </w:t>
      </w:r>
      <w:r w:rsidR="00AB3A9F" w:rsidRPr="00AC6D18">
        <w:rPr>
          <w:rtl/>
        </w:rPr>
        <w:t>«</w:t>
      </w:r>
      <w:r w:rsidR="00C83786">
        <w:rPr>
          <w:rFonts w:hint="cs"/>
          <w:rtl/>
        </w:rPr>
        <w:t xml:space="preserve"> </w:t>
      </w:r>
      <w:r w:rsidRPr="00AC6D18">
        <w:rPr>
          <w:rtl/>
        </w:rPr>
        <w:t>تهذيب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الكمال</w:t>
      </w:r>
      <w:r w:rsidR="00C83786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Pr="00AC6D18">
        <w:rPr>
          <w:rtl/>
        </w:rPr>
        <w:t xml:space="preserve"> </w:t>
      </w:r>
      <w:r w:rsidRPr="00AC6D18">
        <w:rPr>
          <w:rStyle w:val="rfdFootnotenum"/>
          <w:rtl/>
        </w:rPr>
        <w:t>(91)</w:t>
      </w:r>
      <w:r w:rsidR="00095AA9">
        <w:rPr>
          <w:rtl/>
        </w:rPr>
        <w:t xml:space="preserve"> .</w:t>
      </w:r>
    </w:p>
    <w:p w:rsidR="00AC6D18" w:rsidRPr="00AC6D18" w:rsidRDefault="00AC6D18" w:rsidP="00104A4C">
      <w:pPr>
        <w:rPr>
          <w:rtl/>
        </w:rPr>
      </w:pPr>
      <w:r w:rsidRPr="00AC6D18">
        <w:rPr>
          <w:rtl/>
        </w:rPr>
        <w:t>شمس الدين محم</w:t>
      </w:r>
      <w:r w:rsidR="00BC42A2">
        <w:rPr>
          <w:rtl/>
        </w:rPr>
        <w:t>ّ</w:t>
      </w:r>
      <w:r w:rsidRPr="00AC6D18">
        <w:rPr>
          <w:rtl/>
        </w:rPr>
        <w:t xml:space="preserve">د بن أحمد الذهبي </w:t>
      </w:r>
      <w:r w:rsidR="00773F9D">
        <w:rPr>
          <w:rtl/>
        </w:rPr>
        <w:t>(</w:t>
      </w:r>
      <w:r w:rsidR="00C83786">
        <w:rPr>
          <w:rFonts w:hint="cs"/>
          <w:rtl/>
        </w:rPr>
        <w:t xml:space="preserve"> </w:t>
      </w:r>
      <w:r w:rsidRPr="00AC6D18">
        <w:rPr>
          <w:rtl/>
        </w:rPr>
        <w:t>673</w:t>
      </w:r>
      <w:r w:rsidR="00104A4C">
        <w:rPr>
          <w:rtl/>
        </w:rPr>
        <w:t xml:space="preserve"> </w:t>
      </w:r>
      <w:r w:rsidR="004803AF">
        <w:rPr>
          <w:rtl/>
        </w:rPr>
        <w:t xml:space="preserve">ـ </w:t>
      </w:r>
      <w:r w:rsidRPr="00AC6D18">
        <w:rPr>
          <w:rtl/>
        </w:rPr>
        <w:t>748 ه</w:t>
      </w:r>
      <w:r w:rsidR="00BC42A2">
        <w:rPr>
          <w:rtl/>
        </w:rPr>
        <w:t>ـ</w:t>
      </w:r>
      <w:r w:rsidR="00C83786">
        <w:rPr>
          <w:rFonts w:hint="cs"/>
          <w:rtl/>
        </w:rPr>
        <w:t xml:space="preserve"> </w:t>
      </w:r>
      <w:r w:rsidR="00773F9D">
        <w:rPr>
          <w:rtl/>
        </w:rPr>
        <w:t>)</w:t>
      </w:r>
      <w:r w:rsidRPr="00AC6D18">
        <w:rPr>
          <w:rtl/>
        </w:rPr>
        <w:t xml:space="preserve"> في كتابه </w:t>
      </w:r>
      <w:r w:rsidR="00AB3A9F" w:rsidRPr="00AC6D18">
        <w:rPr>
          <w:rtl/>
        </w:rPr>
        <w:t>«</w:t>
      </w:r>
      <w:r w:rsidR="00C83786">
        <w:rPr>
          <w:rFonts w:hint="cs"/>
          <w:rtl/>
        </w:rPr>
        <w:t xml:space="preserve"> </w:t>
      </w:r>
      <w:r w:rsidRPr="00AC6D18">
        <w:rPr>
          <w:rtl/>
        </w:rPr>
        <w:t>س</w:t>
      </w:r>
      <w:r w:rsidR="00BC42A2">
        <w:rPr>
          <w:rtl/>
        </w:rPr>
        <w:t>ِ</w:t>
      </w:r>
      <w:r w:rsidRPr="00AC6D18">
        <w:rPr>
          <w:rtl/>
        </w:rPr>
        <w:t>ي</w:t>
      </w:r>
      <w:r w:rsidR="00BC42A2">
        <w:rPr>
          <w:rtl/>
        </w:rPr>
        <w:t>َ</w:t>
      </w:r>
      <w:r w:rsidRPr="00AC6D18">
        <w:rPr>
          <w:rtl/>
        </w:rPr>
        <w:t>ر أعلام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النبلاء</w:t>
      </w:r>
      <w:r w:rsidR="00C83786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Pr="00AC6D18">
        <w:rPr>
          <w:rtl/>
        </w:rPr>
        <w:t xml:space="preserve"> </w:t>
      </w:r>
      <w:r w:rsidRPr="00AC6D18">
        <w:rPr>
          <w:rStyle w:val="rfdFootnotenum"/>
          <w:rtl/>
        </w:rPr>
        <w:t>(92)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 xml:space="preserve">شهاب الدين ابن حجر العسقلاني </w:t>
      </w:r>
      <w:r w:rsidR="00773F9D">
        <w:rPr>
          <w:rtl/>
        </w:rPr>
        <w:t>(</w:t>
      </w:r>
      <w:r w:rsidR="00C83786">
        <w:rPr>
          <w:rFonts w:hint="cs"/>
          <w:rtl/>
        </w:rPr>
        <w:t xml:space="preserve"> </w:t>
      </w:r>
      <w:r w:rsidRPr="00AC6D18">
        <w:rPr>
          <w:rtl/>
        </w:rPr>
        <w:t>773</w:t>
      </w:r>
      <w:r w:rsidR="004803AF">
        <w:rPr>
          <w:rtl/>
        </w:rPr>
        <w:t xml:space="preserve"> ـ </w:t>
      </w:r>
      <w:r w:rsidRPr="00AC6D18">
        <w:rPr>
          <w:rtl/>
        </w:rPr>
        <w:t>852 ه</w:t>
      </w:r>
      <w:r w:rsidR="00BC42A2">
        <w:rPr>
          <w:rtl/>
        </w:rPr>
        <w:t>ـ</w:t>
      </w:r>
      <w:r w:rsidR="00C83786">
        <w:rPr>
          <w:rFonts w:hint="cs"/>
          <w:rtl/>
        </w:rPr>
        <w:t xml:space="preserve"> </w:t>
      </w:r>
      <w:r w:rsidR="00773F9D">
        <w:rPr>
          <w:rtl/>
        </w:rPr>
        <w:t>)</w:t>
      </w:r>
      <w:r w:rsidRPr="00AC6D18">
        <w:rPr>
          <w:rtl/>
        </w:rPr>
        <w:t xml:space="preserve"> في كتابه </w:t>
      </w:r>
      <w:r w:rsidR="00AB3A9F" w:rsidRPr="00AC6D18">
        <w:rPr>
          <w:rtl/>
        </w:rPr>
        <w:t>«</w:t>
      </w:r>
      <w:r w:rsidR="00C83786">
        <w:rPr>
          <w:rFonts w:hint="cs"/>
          <w:rtl/>
        </w:rPr>
        <w:t xml:space="preserve"> </w:t>
      </w:r>
      <w:r w:rsidRPr="00AC6D18">
        <w:rPr>
          <w:rtl/>
        </w:rPr>
        <w:t>الإ</w:t>
      </w:r>
      <w:r w:rsidR="00BC42A2">
        <w:rPr>
          <w:rtl/>
        </w:rPr>
        <w:t>ِ</w:t>
      </w:r>
      <w:r w:rsidRPr="00AC6D18">
        <w:rPr>
          <w:rtl/>
        </w:rPr>
        <w:t>صابة</w:t>
      </w:r>
      <w:r w:rsidR="00C83786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Pr="00AC6D18">
        <w:rPr>
          <w:rtl/>
        </w:rPr>
        <w:t xml:space="preserve"> </w:t>
      </w:r>
      <w:r w:rsidRPr="00AC6D18">
        <w:rPr>
          <w:rStyle w:val="rfdFootnotenum"/>
          <w:rtl/>
        </w:rPr>
        <w:t>(93)</w:t>
      </w:r>
      <w:r w:rsidR="00095AA9">
        <w:rPr>
          <w:rtl/>
        </w:rPr>
        <w:t xml:space="preserve"> .</w:t>
      </w:r>
    </w:p>
    <w:p w:rsidR="00AC6D18" w:rsidRPr="00AC6D18" w:rsidRDefault="00AC6D18" w:rsidP="00BC42A2">
      <w:pPr>
        <w:rPr>
          <w:rtl/>
        </w:rPr>
      </w:pPr>
      <w:r w:rsidRPr="00AC6D18">
        <w:rPr>
          <w:rtl/>
        </w:rPr>
        <w:t>وقد تعو</w:t>
      </w:r>
      <w:r w:rsidR="00BC42A2">
        <w:rPr>
          <w:rtl/>
        </w:rPr>
        <w:t>ّ</w:t>
      </w:r>
      <w:r w:rsidRPr="00AC6D18">
        <w:rPr>
          <w:rtl/>
        </w:rPr>
        <w:t>دنا من هؤلاء الأربعة</w:t>
      </w:r>
      <w:r w:rsidR="004803AF">
        <w:rPr>
          <w:rtl/>
        </w:rPr>
        <w:t xml:space="preserve"> ـ </w:t>
      </w:r>
      <w:r w:rsidRPr="00AC6D18">
        <w:rPr>
          <w:rtl/>
        </w:rPr>
        <w:t>خصوصا</w:t>
      </w:r>
      <w:r w:rsidR="00BC42A2">
        <w:rPr>
          <w:rtl/>
        </w:rPr>
        <w:t>ً</w:t>
      </w:r>
      <w:r w:rsidR="004803AF">
        <w:rPr>
          <w:rtl/>
        </w:rPr>
        <w:t xml:space="preserve"> ـ </w:t>
      </w:r>
      <w:r w:rsidR="00104A4C">
        <w:rPr>
          <w:rtl/>
        </w:rPr>
        <w:t>محاولاتهم الدائبة للتست</w:t>
      </w:r>
      <w:r w:rsidR="00BC42A2">
        <w:rPr>
          <w:rtl/>
        </w:rPr>
        <w:t>ّ</w:t>
      </w:r>
      <w:r w:rsidR="00104A4C">
        <w:rPr>
          <w:rtl/>
        </w:rPr>
        <w:t xml:space="preserve">ر على </w:t>
      </w:r>
      <w:r w:rsidR="00BC42A2">
        <w:rPr>
          <w:rtl/>
        </w:rPr>
        <w:br/>
      </w:r>
      <w:r w:rsidRPr="00AC6D18">
        <w:rPr>
          <w:rtl/>
        </w:rPr>
        <w:t>فضائل علي</w:t>
      </w:r>
      <w:r w:rsidR="00BC42A2">
        <w:rPr>
          <w:rtl/>
        </w:rPr>
        <w:t>ٍّ</w:t>
      </w:r>
      <w:r w:rsidRPr="00AC6D18">
        <w:rPr>
          <w:rtl/>
        </w:rPr>
        <w:t xml:space="preserve"> وأهل بيته </w:t>
      </w:r>
      <w:r w:rsidR="00BC42A2">
        <w:rPr>
          <w:rtl/>
        </w:rPr>
        <w:t>عليهم السلام</w:t>
      </w:r>
      <w:r w:rsidRPr="00AC6D18">
        <w:rPr>
          <w:rtl/>
        </w:rPr>
        <w:t xml:space="preserve"> وكتمانها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</w:t>
      </w:r>
      <w:r w:rsidR="00104A4C">
        <w:rPr>
          <w:rtl/>
        </w:rPr>
        <w:t xml:space="preserve">تضعيفها مهما كثرت طرقها وتواترت </w:t>
      </w:r>
      <w:r w:rsidR="00BC42A2">
        <w:rPr>
          <w:rtl/>
        </w:rPr>
        <w:br/>
      </w:r>
      <w:r w:rsidRPr="00AC6D18">
        <w:rPr>
          <w:rtl/>
        </w:rPr>
        <w:t>أسانيدها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وأفرطوا في ذلك حت</w:t>
      </w:r>
      <w:r w:rsidR="00BC42A2">
        <w:rPr>
          <w:rtl/>
        </w:rPr>
        <w:t>ّ</w:t>
      </w:r>
      <w:r w:rsidRPr="00AC6D18">
        <w:rPr>
          <w:rtl/>
        </w:rPr>
        <w:t>ى اشتهروا به</w:t>
      </w:r>
      <w:r w:rsidR="00095AA9">
        <w:rPr>
          <w:rtl/>
        </w:rPr>
        <w:t xml:space="preserve"> .</w:t>
      </w:r>
    </w:p>
    <w:p w:rsidR="00AC6D18" w:rsidRPr="00AC6D18" w:rsidRDefault="00AC6D18" w:rsidP="00BC42A2">
      <w:pPr>
        <w:rPr>
          <w:rtl/>
        </w:rPr>
      </w:pPr>
      <w:r w:rsidRPr="00AC6D18">
        <w:rPr>
          <w:rtl/>
        </w:rPr>
        <w:t>كما تعو</w:t>
      </w:r>
      <w:r w:rsidR="00BC42A2">
        <w:rPr>
          <w:rtl/>
        </w:rPr>
        <w:t>ّ</w:t>
      </w:r>
      <w:r w:rsidRPr="00AC6D18">
        <w:rPr>
          <w:rtl/>
        </w:rPr>
        <w:t>دنا منهم ال</w:t>
      </w:r>
      <w:r w:rsidR="00BC42A2">
        <w:rPr>
          <w:rtl/>
        </w:rPr>
        <w:t>إِ</w:t>
      </w:r>
      <w:r w:rsidRPr="00AC6D18">
        <w:rPr>
          <w:rtl/>
        </w:rPr>
        <w:t>خبات بصح</w:t>
      </w:r>
      <w:r w:rsidR="00BC42A2">
        <w:rPr>
          <w:rtl/>
        </w:rPr>
        <w:t>ّ</w:t>
      </w:r>
      <w:r w:rsidRPr="00AC6D18">
        <w:rPr>
          <w:rtl/>
        </w:rPr>
        <w:t>ة الفضائل الموضوعة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والكرامات المختل</w:t>
      </w:r>
      <w:r w:rsidR="00BC42A2">
        <w:rPr>
          <w:rtl/>
        </w:rPr>
        <w:t>َ</w:t>
      </w:r>
      <w:r w:rsidRPr="00AC6D18">
        <w:rPr>
          <w:rtl/>
        </w:rPr>
        <w:t>قة</w:t>
      </w:r>
      <w:r w:rsidR="007E0241">
        <w:rPr>
          <w:rtl/>
        </w:rPr>
        <w:t xml:space="preserve"> ،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والأحاديث الضعيفة الواهية المروي</w:t>
      </w:r>
      <w:r w:rsidR="00BC42A2">
        <w:rPr>
          <w:rtl/>
        </w:rPr>
        <w:t>ّ</w:t>
      </w:r>
      <w:r w:rsidRPr="00AC6D18">
        <w:rPr>
          <w:rtl/>
        </w:rPr>
        <w:t>ة في م</w:t>
      </w:r>
      <w:r w:rsidR="00BC42A2">
        <w:rPr>
          <w:rtl/>
        </w:rPr>
        <w:t>َ</w:t>
      </w:r>
      <w:r w:rsidRPr="00AC6D18">
        <w:rPr>
          <w:rtl/>
        </w:rPr>
        <w:t>ن كان على رأيهم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ويذهب مذهبهم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ويوافق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 xml:space="preserve">هواهم وزيغ قلوبهم </w:t>
      </w:r>
      <w:r w:rsidR="00172CD5" w:rsidRPr="00172CD5">
        <w:rPr>
          <w:rStyle w:val="rfdAlaem"/>
          <w:rtl/>
        </w:rPr>
        <w:t>(</w:t>
      </w:r>
      <w:r w:rsidR="0024786F" w:rsidRPr="0024786F">
        <w:rPr>
          <w:rStyle w:val="rfdAie"/>
          <w:rFonts w:hint="cs"/>
          <w:rtl/>
        </w:rPr>
        <w:t xml:space="preserve"> </w:t>
      </w:r>
      <w:r w:rsidR="00BC42A2" w:rsidRPr="00BC42A2">
        <w:rPr>
          <w:rStyle w:val="rfdAie"/>
          <w:rtl/>
        </w:rPr>
        <w:t xml:space="preserve">أَفَرَأَيْتَ مَنِ اتَّخَذَ إِلَٰهَهُ هَوَاهُ وَأَضَلَّهُ اللَّهُ عَلَىٰ عِلْمٍ وَخَتَمَ عَلَىٰ </w:t>
      </w:r>
      <w:r w:rsidR="00BC42A2">
        <w:rPr>
          <w:rStyle w:val="rfdAie"/>
          <w:rtl/>
        </w:rPr>
        <w:br/>
      </w:r>
      <w:r w:rsidR="00BC42A2" w:rsidRPr="00BC42A2">
        <w:rPr>
          <w:rStyle w:val="rfdAie"/>
          <w:rtl/>
        </w:rPr>
        <w:t>سَمْعِهِ وَقَلْبِهِ وَجَعَلَ عَلَىٰ بَصَرِهِ غِشَاوَةً فَم</w:t>
      </w:r>
      <w:r w:rsidR="00BC42A2">
        <w:rPr>
          <w:rStyle w:val="rfdAie"/>
          <w:rtl/>
        </w:rPr>
        <w:t>َن يَهْدِيهِ مِن بَعْدِ اللَّهِ</w:t>
      </w:r>
      <w:r w:rsidR="00BC42A2" w:rsidRPr="00BC42A2">
        <w:rPr>
          <w:rStyle w:val="rfdAie"/>
          <w:rtl/>
        </w:rPr>
        <w:t xml:space="preserve"> </w:t>
      </w:r>
      <w:r w:rsidR="00BC42A2" w:rsidRPr="003C4772">
        <w:rPr>
          <w:rStyle w:val="rfdAie"/>
          <w:rtl/>
        </w:rPr>
        <w:t>أَفَلَا</w:t>
      </w:r>
      <w:r w:rsidR="00BC42A2" w:rsidRPr="00BC42A2">
        <w:rPr>
          <w:rStyle w:val="rfdAie"/>
          <w:rtl/>
        </w:rPr>
        <w:t xml:space="preserve"> </w:t>
      </w:r>
      <w:r w:rsidR="00BC42A2" w:rsidRPr="003C4772">
        <w:rPr>
          <w:rStyle w:val="rfdAie"/>
          <w:rtl/>
        </w:rPr>
        <w:t>تَذَكَّرُونَ</w:t>
      </w:r>
      <w:r w:rsidR="0024786F">
        <w:rPr>
          <w:rStyle w:val="rfdAie"/>
          <w:rFonts w:hint="cs"/>
          <w:rtl/>
        </w:rPr>
        <w:t xml:space="preserve"> </w:t>
      </w:r>
      <w:r w:rsidR="00172CD5" w:rsidRPr="00172CD5">
        <w:rPr>
          <w:rStyle w:val="rfdAlaem"/>
          <w:rtl/>
        </w:rPr>
        <w:t>)</w:t>
      </w:r>
      <w:r w:rsidR="00095AA9">
        <w:rPr>
          <w:rtl/>
        </w:rPr>
        <w:t xml:space="preserve"> .</w:t>
      </w:r>
    </w:p>
    <w:p w:rsidR="00AC6D18" w:rsidRPr="00AC6D18" w:rsidRDefault="0024786F" w:rsidP="0024786F">
      <w:pPr>
        <w:pStyle w:val="rfdCenter"/>
        <w:rPr>
          <w:rtl/>
        </w:rPr>
      </w:pPr>
      <w:r>
        <w:sym w:font="Wingdings 2" w:char="F0F5"/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="00C64862">
        <w:rPr>
          <w:rtl/>
        </w:rPr>
        <w:t xml:space="preserve"> </w:t>
      </w:r>
      <w:r>
        <w:sym w:font="Wingdings 2" w:char="F0F5"/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="00C64862">
        <w:rPr>
          <w:rtl/>
        </w:rPr>
        <w:t xml:space="preserve"> </w:t>
      </w:r>
      <w:r>
        <w:sym w:font="Wingdings 2" w:char="F0F5"/>
      </w:r>
    </w:p>
    <w:p w:rsidR="00AC6D18" w:rsidRPr="00AC6D18" w:rsidRDefault="00E54E29" w:rsidP="00AC6D18">
      <w:pPr>
        <w:rPr>
          <w:rtl/>
        </w:rPr>
      </w:pPr>
      <w:r>
        <w:rPr>
          <w:rtl/>
        </w:rPr>
        <w:t>ورواها الحاكم أبو</w:t>
      </w:r>
      <w:r w:rsidR="00FB7845">
        <w:rPr>
          <w:rtl/>
        </w:rPr>
        <w:t xml:space="preserve"> عبد الله</w:t>
      </w:r>
      <w:r w:rsidR="00AC6D18" w:rsidRPr="00AC6D18">
        <w:rPr>
          <w:rtl/>
        </w:rPr>
        <w:t xml:space="preserve"> النيسابوري </w:t>
      </w:r>
      <w:r w:rsidR="00773F9D">
        <w:rPr>
          <w:rtl/>
        </w:rPr>
        <w:t>(</w:t>
      </w:r>
      <w:r w:rsidR="0024786F">
        <w:rPr>
          <w:rFonts w:hint="cs"/>
          <w:rtl/>
        </w:rPr>
        <w:t xml:space="preserve"> </w:t>
      </w:r>
      <w:r w:rsidR="00AC6D18" w:rsidRPr="00AC6D18">
        <w:rPr>
          <w:rtl/>
        </w:rPr>
        <w:t>321</w:t>
      </w:r>
      <w:r w:rsidR="004803AF">
        <w:rPr>
          <w:rtl/>
        </w:rPr>
        <w:t xml:space="preserve"> ـ </w:t>
      </w:r>
      <w:r w:rsidR="00037CEF">
        <w:rPr>
          <w:rtl/>
        </w:rPr>
        <w:t>405 ه</w:t>
      </w:r>
      <w:r>
        <w:rPr>
          <w:rtl/>
        </w:rPr>
        <w:t>ـ</w:t>
      </w:r>
      <w:r w:rsidR="0024786F">
        <w:rPr>
          <w:rFonts w:hint="cs"/>
          <w:rtl/>
        </w:rPr>
        <w:t xml:space="preserve"> </w:t>
      </w:r>
      <w:r w:rsidR="00773F9D">
        <w:rPr>
          <w:rtl/>
        </w:rPr>
        <w:t>)</w:t>
      </w:r>
      <w:r w:rsidR="00037CEF">
        <w:rPr>
          <w:rtl/>
        </w:rPr>
        <w:t xml:space="preserve"> في </w:t>
      </w:r>
      <w:r w:rsidR="00AB3A9F">
        <w:rPr>
          <w:rtl/>
        </w:rPr>
        <w:t>«</w:t>
      </w:r>
      <w:r w:rsidR="0024786F">
        <w:rPr>
          <w:rFonts w:hint="cs"/>
          <w:rtl/>
        </w:rPr>
        <w:t xml:space="preserve"> </w:t>
      </w:r>
      <w:r w:rsidR="00037CEF">
        <w:rPr>
          <w:rtl/>
        </w:rPr>
        <w:t>المستدرك</w:t>
      </w:r>
      <w:r w:rsidR="0024786F">
        <w:rPr>
          <w:rFonts w:hint="cs"/>
          <w:rtl/>
        </w:rPr>
        <w:t xml:space="preserve"> </w:t>
      </w:r>
      <w:r w:rsidR="00AB3A9F">
        <w:rPr>
          <w:rtl/>
        </w:rPr>
        <w:t>»</w:t>
      </w:r>
      <w:r w:rsidR="00037CEF">
        <w:rPr>
          <w:rtl/>
        </w:rPr>
        <w:t xml:space="preserve"> </w:t>
      </w:r>
      <w:r>
        <w:rPr>
          <w:rtl/>
        </w:rPr>
        <w:br/>
      </w:r>
      <w:r w:rsidR="00AC6D18" w:rsidRPr="00AC6D18">
        <w:rPr>
          <w:rtl/>
        </w:rPr>
        <w:t>بطريقين</w:t>
      </w:r>
      <w:r w:rsidR="007E0241">
        <w:rPr>
          <w:rtl/>
        </w:rPr>
        <w:t xml:space="preserve"> :</w:t>
      </w:r>
    </w:p>
    <w:p w:rsidR="00AC6D18" w:rsidRPr="0024786F" w:rsidRDefault="00AC6D18" w:rsidP="0024786F">
      <w:pPr>
        <w:rPr>
          <w:rStyle w:val="rfdLineChar"/>
          <w:rtl/>
        </w:rPr>
      </w:pPr>
      <w:r w:rsidRPr="00104A4C">
        <w:rPr>
          <w:rStyle w:val="rfdBold2"/>
          <w:rtl/>
        </w:rPr>
        <w:t>الأو</w:t>
      </w:r>
      <w:r w:rsidR="00E54E29">
        <w:rPr>
          <w:rStyle w:val="rfdBold2"/>
          <w:rtl/>
        </w:rPr>
        <w:t>ّ</w:t>
      </w:r>
      <w:r w:rsidRPr="00104A4C">
        <w:rPr>
          <w:rStyle w:val="rfdBold2"/>
          <w:rtl/>
        </w:rPr>
        <w:t>ل</w:t>
      </w:r>
      <w:r w:rsidR="007E0241">
        <w:rPr>
          <w:rStyle w:val="rfdBold2"/>
          <w:rtl/>
        </w:rPr>
        <w:t xml:space="preserve"> :</w:t>
      </w:r>
      <w:r w:rsidRPr="00AC6D18">
        <w:rPr>
          <w:rtl/>
        </w:rPr>
        <w:t xml:space="preserve"> </w:t>
      </w:r>
      <w:r w:rsidR="00AB3A9F">
        <w:rPr>
          <w:rtl/>
        </w:rPr>
        <w:t>«</w:t>
      </w:r>
      <w:r w:rsidR="0024786F">
        <w:rPr>
          <w:rFonts w:hint="cs"/>
          <w:rtl/>
        </w:rPr>
        <w:t xml:space="preserve"> </w:t>
      </w:r>
      <w:r w:rsidRPr="00AC6D18">
        <w:rPr>
          <w:rtl/>
        </w:rPr>
        <w:t>سمعت</w:t>
      </w:r>
      <w:r w:rsidR="00E54E29">
        <w:rPr>
          <w:rtl/>
        </w:rPr>
        <w:t>ُ</w:t>
      </w:r>
      <w:r w:rsidRPr="00AC6D18">
        <w:rPr>
          <w:rtl/>
        </w:rPr>
        <w:t xml:space="preserve"> أبا الفضل الحسن بن يعقوب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يقول</w:t>
      </w:r>
      <w:r w:rsidR="007E0241">
        <w:rPr>
          <w:rtl/>
        </w:rPr>
        <w:t xml:space="preserve"> :</w:t>
      </w:r>
      <w:r w:rsidRPr="00AC6D18">
        <w:rPr>
          <w:rtl/>
        </w:rPr>
        <w:t xml:space="preserve"> سمعت أبا أحمد محم</w:t>
      </w:r>
      <w:r w:rsidR="00E54E29">
        <w:rPr>
          <w:rtl/>
        </w:rPr>
        <w:t>ّ</w:t>
      </w:r>
      <w:r w:rsidRPr="00AC6D18">
        <w:rPr>
          <w:rtl/>
        </w:rPr>
        <w:t>د</w:t>
      </w:r>
      <w:r w:rsidR="0024786F">
        <w:rPr>
          <w:rFonts w:hint="cs"/>
          <w:rtl/>
        </w:rPr>
        <w:t xml:space="preserve"> </w:t>
      </w:r>
      <w:r w:rsidR="0024786F">
        <w:rPr>
          <w:rtl/>
        </w:rPr>
        <w:br/>
      </w:r>
      <w:r w:rsidRPr="0024786F">
        <w:rPr>
          <w:rStyle w:val="rfdLineChar"/>
          <w:rtl/>
        </w:rPr>
        <w:t>__________________</w:t>
      </w:r>
    </w:p>
    <w:p w:rsidR="00AC6D18" w:rsidRPr="00AC6D18" w:rsidRDefault="00AC6D18" w:rsidP="00AC6D18">
      <w:pPr>
        <w:pStyle w:val="rfdFootnote0"/>
        <w:rPr>
          <w:rtl/>
        </w:rPr>
      </w:pPr>
      <w:r>
        <w:rPr>
          <w:rtl/>
        </w:rPr>
        <w:t>(</w:t>
      </w:r>
      <w:r w:rsidRPr="00AC6D18">
        <w:rPr>
          <w:rtl/>
        </w:rPr>
        <w:t>90) ج 1</w:t>
      </w:r>
      <w:r w:rsidR="007E0241">
        <w:rPr>
          <w:rtl/>
        </w:rPr>
        <w:t xml:space="preserve"> :</w:t>
      </w:r>
      <w:r w:rsidRPr="00AC6D18">
        <w:rPr>
          <w:rtl/>
        </w:rPr>
        <w:t xml:space="preserve"> 725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pStyle w:val="rfdFootnote0"/>
        <w:rPr>
          <w:rtl/>
        </w:rPr>
      </w:pPr>
      <w:r>
        <w:rPr>
          <w:rtl/>
        </w:rPr>
        <w:t>(</w:t>
      </w:r>
      <w:r w:rsidRPr="00AC6D18">
        <w:rPr>
          <w:rtl/>
        </w:rPr>
        <w:t>91) ج 7</w:t>
      </w:r>
      <w:r w:rsidR="007E0241">
        <w:rPr>
          <w:rtl/>
        </w:rPr>
        <w:t xml:space="preserve"> :</w:t>
      </w:r>
      <w:r w:rsidRPr="00AC6D18">
        <w:rPr>
          <w:rtl/>
        </w:rPr>
        <w:t xml:space="preserve"> 173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pStyle w:val="rfdFootnote0"/>
        <w:rPr>
          <w:rtl/>
        </w:rPr>
      </w:pPr>
      <w:r>
        <w:rPr>
          <w:rtl/>
        </w:rPr>
        <w:t>(</w:t>
      </w:r>
      <w:r w:rsidRPr="00AC6D18">
        <w:rPr>
          <w:rtl/>
        </w:rPr>
        <w:t>92) ج 3</w:t>
      </w:r>
      <w:r w:rsidR="007E0241">
        <w:rPr>
          <w:rtl/>
        </w:rPr>
        <w:t xml:space="preserve"> :</w:t>
      </w:r>
      <w:r w:rsidRPr="00AC6D18">
        <w:rPr>
          <w:rtl/>
        </w:rPr>
        <w:t xml:space="preserve"> 46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pStyle w:val="rfdFootnote0"/>
        <w:rPr>
          <w:rtl/>
        </w:rPr>
      </w:pPr>
      <w:r>
        <w:rPr>
          <w:rtl/>
        </w:rPr>
        <w:t>(</w:t>
      </w:r>
      <w:r w:rsidRPr="00AC6D18">
        <w:rPr>
          <w:rtl/>
        </w:rPr>
        <w:t>93) ج 2</w:t>
      </w:r>
      <w:r w:rsidR="007E0241">
        <w:rPr>
          <w:rtl/>
        </w:rPr>
        <w:t xml:space="preserve"> :</w:t>
      </w:r>
      <w:r w:rsidRPr="00AC6D18">
        <w:rPr>
          <w:rtl/>
        </w:rPr>
        <w:t xml:space="preserve"> 32</w:t>
      </w:r>
      <w:r w:rsidR="00095AA9">
        <w:rPr>
          <w:rtl/>
        </w:rPr>
        <w:t xml:space="preserve"> .</w:t>
      </w:r>
    </w:p>
    <w:p w:rsidR="006254CD" w:rsidRDefault="006254CD" w:rsidP="00104A4C">
      <w:pPr>
        <w:pStyle w:val="rfdNormal0"/>
        <w:rPr>
          <w:rtl/>
        </w:rPr>
        <w:sectPr w:rsidR="006254CD" w:rsidSect="00107863">
          <w:headerReference w:type="even" r:id="rId57"/>
          <w:headerReference w:type="default" r:id="rId58"/>
          <w:headerReference w:type="first" r:id="rId59"/>
          <w:type w:val="continuous"/>
          <w:pgSz w:w="11907" w:h="16840" w:code="9"/>
          <w:pgMar w:top="1247" w:right="1361" w:bottom="1247" w:left="1361" w:header="720" w:footer="720" w:gutter="0"/>
          <w:cols w:space="720"/>
          <w:titlePg/>
          <w:bidi/>
          <w:rtlGutter/>
          <w:docGrid w:linePitch="360"/>
        </w:sectPr>
      </w:pPr>
    </w:p>
    <w:p w:rsidR="00104A4C" w:rsidRDefault="00AC6D18" w:rsidP="00104A4C">
      <w:pPr>
        <w:pStyle w:val="rfdNormal0"/>
        <w:rPr>
          <w:rtl/>
        </w:rPr>
      </w:pPr>
      <w:r>
        <w:rPr>
          <w:rtl/>
        </w:rPr>
        <w:lastRenderedPageBreak/>
        <w:br w:type="page"/>
      </w:r>
      <w:r w:rsidRPr="00AC6D18">
        <w:rPr>
          <w:rtl/>
        </w:rPr>
        <w:lastRenderedPageBreak/>
        <w:t>ابن عبد الوه</w:t>
      </w:r>
      <w:r w:rsidR="00C57E4C">
        <w:rPr>
          <w:rtl/>
        </w:rPr>
        <w:t>ّ</w:t>
      </w:r>
      <w:r w:rsidRPr="00AC6D18">
        <w:rPr>
          <w:rtl/>
        </w:rPr>
        <w:t>اب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يقول</w:t>
      </w:r>
      <w:r w:rsidR="007E0241">
        <w:rPr>
          <w:rtl/>
        </w:rPr>
        <w:t xml:space="preserve"> :</w:t>
      </w:r>
      <w:r w:rsidRPr="00AC6D18">
        <w:rPr>
          <w:rtl/>
        </w:rPr>
        <w:t xml:space="preserve"> سم</w:t>
      </w:r>
      <w:r w:rsidR="00104A4C">
        <w:rPr>
          <w:rtl/>
        </w:rPr>
        <w:t>عت علي</w:t>
      </w:r>
      <w:r w:rsidR="00C57E4C">
        <w:rPr>
          <w:rtl/>
        </w:rPr>
        <w:t>ّ</w:t>
      </w:r>
      <w:r w:rsidR="00104A4C">
        <w:rPr>
          <w:rtl/>
        </w:rPr>
        <w:t xml:space="preserve"> بن ع</w:t>
      </w:r>
      <w:r w:rsidR="00C57E4C">
        <w:rPr>
          <w:rtl/>
        </w:rPr>
        <w:t>َ</w:t>
      </w:r>
      <w:r w:rsidR="00104A4C">
        <w:rPr>
          <w:rtl/>
        </w:rPr>
        <w:t>ث</w:t>
      </w:r>
      <w:r w:rsidR="00C57E4C">
        <w:rPr>
          <w:rtl/>
        </w:rPr>
        <w:t>ّ</w:t>
      </w:r>
      <w:r w:rsidR="00104A4C">
        <w:rPr>
          <w:rtl/>
        </w:rPr>
        <w:t>ام العامري</w:t>
      </w:r>
      <w:r w:rsidR="007E0241">
        <w:rPr>
          <w:rtl/>
        </w:rPr>
        <w:t xml:space="preserve"> ،</w:t>
      </w:r>
      <w:r w:rsidR="00104A4C">
        <w:rPr>
          <w:rtl/>
        </w:rPr>
        <w:t xml:space="preserve"> يقول</w:t>
      </w:r>
      <w:r w:rsidR="007E0241">
        <w:rPr>
          <w:rtl/>
        </w:rPr>
        <w:t xml:space="preserve"> :</w:t>
      </w:r>
    </w:p>
    <w:p w:rsidR="00AC6D18" w:rsidRPr="00AC6D18" w:rsidRDefault="00AC6D18" w:rsidP="00104A4C">
      <w:pPr>
        <w:rPr>
          <w:rtl/>
        </w:rPr>
      </w:pPr>
      <w:r w:rsidRPr="00AC6D18">
        <w:rPr>
          <w:rtl/>
        </w:rPr>
        <w:t>ولد حكيم بن حزام في جوف الكعبة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دخلت أ</w:t>
      </w:r>
      <w:r w:rsidR="00C57E4C">
        <w:rPr>
          <w:rtl/>
        </w:rPr>
        <w:t>ُ</w:t>
      </w:r>
      <w:r w:rsidRPr="00AC6D18">
        <w:rPr>
          <w:rtl/>
        </w:rPr>
        <w:t>م</w:t>
      </w:r>
      <w:r w:rsidR="00C57E4C">
        <w:rPr>
          <w:rtl/>
        </w:rPr>
        <w:t>ّ</w:t>
      </w:r>
      <w:r w:rsidRPr="00AC6D18">
        <w:rPr>
          <w:rtl/>
        </w:rPr>
        <w:t>ه الكعبة فمخضت فيها</w:t>
      </w:r>
      <w:r w:rsidR="007E0241">
        <w:rPr>
          <w:rtl/>
        </w:rPr>
        <w:t xml:space="preserve"> ،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فولدت في البيت</w:t>
      </w:r>
      <w:r w:rsidR="0024786F">
        <w:rPr>
          <w:rFonts w:hint="cs"/>
          <w:rtl/>
        </w:rPr>
        <w:t xml:space="preserve"> </w:t>
      </w:r>
      <w:r w:rsidR="00AB3A9F">
        <w:rPr>
          <w:rtl/>
        </w:rPr>
        <w:t>»</w:t>
      </w:r>
      <w:r w:rsidRPr="00AC6D18">
        <w:rPr>
          <w:rtl/>
        </w:rPr>
        <w:t xml:space="preserve"> </w:t>
      </w:r>
      <w:r w:rsidRPr="00AC6D18">
        <w:rPr>
          <w:rStyle w:val="rfdFootnotenum"/>
          <w:rtl/>
        </w:rPr>
        <w:t>(94)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وابن عث</w:t>
      </w:r>
      <w:r w:rsidR="00C57E4C">
        <w:rPr>
          <w:rtl/>
        </w:rPr>
        <w:t>ّ</w:t>
      </w:r>
      <w:r w:rsidRPr="00AC6D18">
        <w:rPr>
          <w:rtl/>
        </w:rPr>
        <w:t>ام هذا هو أبو الحسن الكلابي الكوفي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توف</w:t>
      </w:r>
      <w:r w:rsidR="00C57E4C">
        <w:rPr>
          <w:rtl/>
        </w:rPr>
        <w:t>ّ</w:t>
      </w:r>
      <w:r w:rsidRPr="00AC6D18">
        <w:rPr>
          <w:rtl/>
        </w:rPr>
        <w:t>ي سنة 228 ه</w:t>
      </w:r>
      <w:r w:rsidR="00C57E4C">
        <w:rPr>
          <w:rtl/>
        </w:rPr>
        <w:t>ـ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وتحر</w:t>
      </w:r>
      <w:r w:rsidR="00C57E4C">
        <w:rPr>
          <w:rtl/>
        </w:rPr>
        <w:t>ّ</w:t>
      </w:r>
      <w:r w:rsidRPr="00AC6D18">
        <w:rPr>
          <w:rtl/>
        </w:rPr>
        <w:t>ف اسمه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في مطبوعة المستدرك إلى</w:t>
      </w:r>
      <w:r w:rsidR="007E0241">
        <w:rPr>
          <w:rtl/>
        </w:rPr>
        <w:t xml:space="preserve"> :</w:t>
      </w:r>
      <w:r w:rsidRPr="00AC6D18">
        <w:rPr>
          <w:rtl/>
        </w:rPr>
        <w:t xml:space="preserve"> غنام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قال عنه الحاكم في تاريخه</w:t>
      </w:r>
      <w:r w:rsidR="007E0241">
        <w:rPr>
          <w:rtl/>
        </w:rPr>
        <w:t xml:space="preserve"> :</w:t>
      </w:r>
      <w:r w:rsidRPr="00AC6D18">
        <w:rPr>
          <w:rtl/>
        </w:rPr>
        <w:t xml:space="preserve"> </w:t>
      </w:r>
      <w:r w:rsidR="00AB3A9F" w:rsidRPr="00AC6D18">
        <w:rPr>
          <w:rtl/>
        </w:rPr>
        <w:t>«</w:t>
      </w:r>
      <w:r w:rsidR="0024786F">
        <w:rPr>
          <w:rFonts w:hint="cs"/>
          <w:rtl/>
        </w:rPr>
        <w:t xml:space="preserve"> </w:t>
      </w:r>
      <w:r w:rsidRPr="00AC6D18">
        <w:rPr>
          <w:rtl/>
        </w:rPr>
        <w:t>أديب فقيه</w:t>
      </w:r>
      <w:r w:rsidR="00095AA9">
        <w:rPr>
          <w:rFonts w:hint="cs"/>
          <w:rtl/>
        </w:rPr>
        <w:t xml:space="preserve"> </w:t>
      </w:r>
      <w:r w:rsidR="00095AA9">
        <w:rPr>
          <w:rtl/>
        </w:rPr>
        <w:t>. . .</w:t>
      </w:r>
      <w:r w:rsidRPr="00AC6D18">
        <w:rPr>
          <w:rtl/>
        </w:rPr>
        <w:t xml:space="preserve"> أكثر ما أ</w:t>
      </w:r>
      <w:r w:rsidR="00C57E4C">
        <w:rPr>
          <w:rtl/>
        </w:rPr>
        <w:t>ُ</w:t>
      </w:r>
      <w:r w:rsidRPr="00AC6D18">
        <w:rPr>
          <w:rtl/>
        </w:rPr>
        <w:t>خذ عنه الحكايات</w:t>
      </w:r>
      <w:r w:rsidR="007E0241">
        <w:rPr>
          <w:rtl/>
        </w:rPr>
        <w:t xml:space="preserve"> ،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والزهدي</w:t>
      </w:r>
      <w:r w:rsidR="00C57E4C">
        <w:rPr>
          <w:rtl/>
        </w:rPr>
        <w:t>ّ</w:t>
      </w:r>
      <w:r w:rsidRPr="00AC6D18">
        <w:rPr>
          <w:rtl/>
        </w:rPr>
        <w:t>ات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والتفسير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والجرح والتعديل</w:t>
      </w:r>
      <w:r w:rsidR="0024786F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Pr="00AC6D18">
        <w:rPr>
          <w:rtl/>
        </w:rPr>
        <w:t xml:space="preserve"> </w:t>
      </w:r>
      <w:r w:rsidRPr="00AC6D18">
        <w:rPr>
          <w:rStyle w:val="rfdFootnotenum"/>
          <w:rtl/>
        </w:rPr>
        <w:t>(95)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وروايته المتقد</w:t>
      </w:r>
      <w:r w:rsidR="00C57E4C">
        <w:rPr>
          <w:rtl/>
        </w:rPr>
        <w:t>ّ</w:t>
      </w:r>
      <w:r w:rsidRPr="00AC6D18">
        <w:rPr>
          <w:rtl/>
        </w:rPr>
        <w:t>مة التي لا تقوم بها الحج</w:t>
      </w:r>
      <w:r w:rsidR="00C57E4C">
        <w:rPr>
          <w:rtl/>
        </w:rPr>
        <w:t>ّ</w:t>
      </w:r>
      <w:r w:rsidRPr="00AC6D18">
        <w:rPr>
          <w:rtl/>
        </w:rPr>
        <w:t>ة عند أهل العلم بالحديث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تدخل في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باب الحكايات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وهو أنسب باب لها ولمثيلاته</w:t>
      </w:r>
      <w:r w:rsidR="00104A4C">
        <w:rPr>
          <w:rtl/>
        </w:rPr>
        <w:t>ا من المرس</w:t>
      </w:r>
      <w:r w:rsidR="00C57E4C">
        <w:rPr>
          <w:rtl/>
        </w:rPr>
        <w:t>َ</w:t>
      </w:r>
      <w:r w:rsidR="00104A4C">
        <w:rPr>
          <w:rtl/>
        </w:rPr>
        <w:t xml:space="preserve">لات الواهية والأحاديث </w:t>
      </w:r>
      <w:r w:rsidR="00C57E4C">
        <w:rPr>
          <w:rtl/>
        </w:rPr>
        <w:br/>
      </w:r>
      <w:r w:rsidRPr="00AC6D18">
        <w:rPr>
          <w:rtl/>
        </w:rPr>
        <w:t>المختل</w:t>
      </w:r>
      <w:r w:rsidR="00C57E4C">
        <w:rPr>
          <w:rtl/>
        </w:rPr>
        <w:t>َ</w:t>
      </w:r>
      <w:r w:rsidRPr="00AC6D18">
        <w:rPr>
          <w:rtl/>
        </w:rPr>
        <w:t>قة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ولعل</w:t>
      </w:r>
      <w:r w:rsidR="00C57E4C">
        <w:rPr>
          <w:rtl/>
        </w:rPr>
        <w:t>ّ</w:t>
      </w:r>
      <w:r w:rsidRPr="00AC6D18">
        <w:rPr>
          <w:rtl/>
        </w:rPr>
        <w:t xml:space="preserve"> الذهبي قد تنب</w:t>
      </w:r>
      <w:r w:rsidR="00C57E4C">
        <w:rPr>
          <w:rtl/>
        </w:rPr>
        <w:t>ّ</w:t>
      </w:r>
      <w:r w:rsidRPr="00AC6D18">
        <w:rPr>
          <w:rtl/>
        </w:rPr>
        <w:t>ه إلى ما فيها من الوهن والضعف فحذفها من مختصره ولم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ينبس عنها ببنت شفة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ولو صح</w:t>
      </w:r>
      <w:r w:rsidR="00C57E4C">
        <w:rPr>
          <w:rtl/>
        </w:rPr>
        <w:t>ّ</w:t>
      </w:r>
      <w:r w:rsidRPr="00AC6D18">
        <w:rPr>
          <w:rtl/>
        </w:rPr>
        <w:t>ت بوجه من الوجوه لم يحذفها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إذ استنفد ما لديه من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حقد وعلم مقلوب في تجريح وتضعيف وتقبيح وسب</w:t>
      </w:r>
      <w:r w:rsidR="00C57E4C">
        <w:rPr>
          <w:rtl/>
        </w:rPr>
        <w:t>ّ</w:t>
      </w:r>
      <w:r w:rsidRPr="00AC6D18">
        <w:rPr>
          <w:rtl/>
        </w:rPr>
        <w:t xml:space="preserve"> لرواة مناقب علي</w:t>
      </w:r>
      <w:r w:rsidR="00C57E4C">
        <w:rPr>
          <w:rtl/>
        </w:rPr>
        <w:t>ّ</w:t>
      </w:r>
      <w:r w:rsidRPr="00AC6D18">
        <w:rPr>
          <w:rtl/>
        </w:rPr>
        <w:t xml:space="preserve"> وأهل بيته عليه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السلام</w:t>
      </w:r>
      <w:r w:rsidR="0024786F">
        <w:rPr>
          <w:rFonts w:hint="cs"/>
          <w:rtl/>
        </w:rPr>
        <w:t xml:space="preserve"> </w:t>
      </w:r>
      <w:r w:rsidR="00773F9D">
        <w:rPr>
          <w:rtl/>
        </w:rPr>
        <w:t>!</w:t>
      </w:r>
    </w:p>
    <w:p w:rsidR="00037CEF" w:rsidRDefault="00AC6D18" w:rsidP="00104A4C">
      <w:pPr>
        <w:rPr>
          <w:rtl/>
        </w:rPr>
      </w:pPr>
      <w:r w:rsidRPr="00104A4C">
        <w:rPr>
          <w:rStyle w:val="rfdBold2"/>
          <w:rtl/>
        </w:rPr>
        <w:t>الثاني</w:t>
      </w:r>
      <w:r w:rsidR="007E0241">
        <w:rPr>
          <w:rStyle w:val="rfdBold2"/>
          <w:rtl/>
        </w:rPr>
        <w:t xml:space="preserve"> :</w:t>
      </w:r>
      <w:r w:rsidRPr="00AC6D18">
        <w:rPr>
          <w:rtl/>
        </w:rPr>
        <w:t xml:space="preserve"> </w:t>
      </w:r>
      <w:r w:rsidR="00AB3A9F">
        <w:rPr>
          <w:rtl/>
        </w:rPr>
        <w:t>«</w:t>
      </w:r>
      <w:r w:rsidR="0024786F">
        <w:rPr>
          <w:rFonts w:hint="cs"/>
          <w:rtl/>
        </w:rPr>
        <w:t xml:space="preserve"> </w:t>
      </w:r>
      <w:r w:rsidRPr="00AC6D18">
        <w:rPr>
          <w:rtl/>
        </w:rPr>
        <w:t>أخبرنا أبو بكر محم</w:t>
      </w:r>
      <w:r w:rsidR="00C57E4C">
        <w:rPr>
          <w:rtl/>
        </w:rPr>
        <w:t>ّ</w:t>
      </w:r>
      <w:r w:rsidRPr="00AC6D18">
        <w:rPr>
          <w:rtl/>
        </w:rPr>
        <w:t>د بن أحمد بن بالويه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ثنا إبراهيم بن إسحاق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الحربي</w:t>
      </w:r>
      <w:r w:rsidR="007E0241">
        <w:rPr>
          <w:rtl/>
        </w:rPr>
        <w:t xml:space="preserve"> ،</w:t>
      </w:r>
      <w:r w:rsidR="00C57E4C">
        <w:rPr>
          <w:rtl/>
        </w:rPr>
        <w:t xml:space="preserve"> ثنا مصعب بن</w:t>
      </w:r>
      <w:r w:rsidR="00FB7845">
        <w:rPr>
          <w:rtl/>
        </w:rPr>
        <w:t xml:space="preserve"> عبد الله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ف</w:t>
      </w:r>
      <w:r w:rsidR="00037CEF">
        <w:rPr>
          <w:rtl/>
        </w:rPr>
        <w:t>ذكر نسب حكيم بن حزام وزاد فيه</w:t>
      </w:r>
      <w:r w:rsidR="007E0241">
        <w:rPr>
          <w:rtl/>
        </w:rPr>
        <w:t xml:space="preserve"> :</w:t>
      </w:r>
    </w:p>
    <w:p w:rsidR="00AC6D18" w:rsidRPr="00AC6D18" w:rsidRDefault="00AC6D18" w:rsidP="00104A4C">
      <w:pPr>
        <w:rPr>
          <w:rtl/>
        </w:rPr>
      </w:pPr>
      <w:r w:rsidRPr="00AC6D18">
        <w:rPr>
          <w:rtl/>
        </w:rPr>
        <w:t>وأ</w:t>
      </w:r>
      <w:r w:rsidR="00C57E4C">
        <w:rPr>
          <w:rtl/>
        </w:rPr>
        <w:t>ُ</w:t>
      </w:r>
      <w:r w:rsidRPr="00AC6D18">
        <w:rPr>
          <w:rtl/>
        </w:rPr>
        <w:t>م</w:t>
      </w:r>
      <w:r w:rsidR="00C57E4C">
        <w:rPr>
          <w:rtl/>
        </w:rPr>
        <w:t>ّ</w:t>
      </w:r>
      <w:r w:rsidRPr="00AC6D18">
        <w:rPr>
          <w:rtl/>
        </w:rPr>
        <w:t>ه فاختة بنت زهير بن أسد بن عبد العز</w:t>
      </w:r>
      <w:r w:rsidR="00C57E4C">
        <w:rPr>
          <w:rtl/>
        </w:rPr>
        <w:t>ّ</w:t>
      </w:r>
      <w:r w:rsidRPr="00AC6D18">
        <w:rPr>
          <w:rtl/>
        </w:rPr>
        <w:t>ى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وكانت و</w:t>
      </w:r>
      <w:r w:rsidR="00C57E4C">
        <w:rPr>
          <w:rtl/>
        </w:rPr>
        <w:t>َ</w:t>
      </w:r>
      <w:r w:rsidRPr="00AC6D18">
        <w:rPr>
          <w:rtl/>
        </w:rPr>
        <w:t>ل</w:t>
      </w:r>
      <w:r w:rsidR="00C57E4C">
        <w:rPr>
          <w:rtl/>
        </w:rPr>
        <w:t>َ</w:t>
      </w:r>
      <w:r w:rsidRPr="00AC6D18">
        <w:rPr>
          <w:rtl/>
        </w:rPr>
        <w:t>د</w:t>
      </w:r>
      <w:r w:rsidR="00C57E4C">
        <w:rPr>
          <w:rtl/>
        </w:rPr>
        <w:t>َ</w:t>
      </w:r>
      <w:r w:rsidRPr="00AC6D18">
        <w:rPr>
          <w:rtl/>
        </w:rPr>
        <w:t>ت</w:t>
      </w:r>
      <w:r w:rsidR="00C57E4C">
        <w:rPr>
          <w:rtl/>
        </w:rPr>
        <w:t>ْ</w:t>
      </w:r>
      <w:r w:rsidRPr="00AC6D18">
        <w:rPr>
          <w:rtl/>
        </w:rPr>
        <w:t xml:space="preserve"> حكيما</w:t>
      </w:r>
      <w:r w:rsidR="00C57E4C">
        <w:rPr>
          <w:rtl/>
        </w:rPr>
        <w:t>ً</w:t>
      </w:r>
      <w:r w:rsidRPr="00AC6D18">
        <w:rPr>
          <w:rtl/>
        </w:rPr>
        <w:t xml:space="preserve"> في الكعبة</w:t>
      </w:r>
      <w:r w:rsidR="007E0241">
        <w:rPr>
          <w:rtl/>
        </w:rPr>
        <w:t xml:space="preserve"> ،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وهي حامل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فضربها المخاض وهي في جوف الك</w:t>
      </w:r>
      <w:r w:rsidR="00104A4C">
        <w:rPr>
          <w:rtl/>
        </w:rPr>
        <w:t>عبة</w:t>
      </w:r>
      <w:r w:rsidR="007E0241">
        <w:rPr>
          <w:rtl/>
        </w:rPr>
        <w:t xml:space="preserve"> ،</w:t>
      </w:r>
      <w:r w:rsidR="00104A4C">
        <w:rPr>
          <w:rtl/>
        </w:rPr>
        <w:t xml:space="preserve"> فولدت فيها</w:t>
      </w:r>
      <w:r w:rsidR="007E0241">
        <w:rPr>
          <w:rtl/>
        </w:rPr>
        <w:t xml:space="preserve"> ،</w:t>
      </w:r>
      <w:r w:rsidR="00104A4C">
        <w:rPr>
          <w:rtl/>
        </w:rPr>
        <w:t xml:space="preserve"> فحملت في نطع </w:t>
      </w:r>
      <w:r w:rsidR="00C57E4C">
        <w:rPr>
          <w:rtl/>
        </w:rPr>
        <w:br/>
      </w:r>
      <w:r w:rsidRPr="00AC6D18">
        <w:rPr>
          <w:rtl/>
        </w:rPr>
        <w:t>وغسل ما كان تحتها من الثياب عند حوض زمزم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</w:t>
      </w:r>
      <w:r w:rsidR="00104A4C">
        <w:rPr>
          <w:rtl/>
        </w:rPr>
        <w:t xml:space="preserve">لم يولد قبله ولا بعده في الكعبة </w:t>
      </w:r>
      <w:r w:rsidR="00C57E4C">
        <w:rPr>
          <w:rtl/>
        </w:rPr>
        <w:br/>
      </w:r>
      <w:r w:rsidRPr="00AC6D18">
        <w:rPr>
          <w:rtl/>
        </w:rPr>
        <w:t>أحد</w:t>
      </w:r>
      <w:r w:rsidR="0024786F">
        <w:rPr>
          <w:rFonts w:hint="cs"/>
          <w:rtl/>
        </w:rPr>
        <w:t xml:space="preserve"> </w:t>
      </w:r>
      <w:r w:rsidR="00773F9D">
        <w:rPr>
          <w:rtl/>
        </w:rPr>
        <w:t>!</w:t>
      </w:r>
    </w:p>
    <w:p w:rsidR="00AC6D18" w:rsidRPr="0024786F" w:rsidRDefault="00AC6D18" w:rsidP="0024786F">
      <w:pPr>
        <w:rPr>
          <w:rStyle w:val="rfdLineChar"/>
          <w:rtl/>
        </w:rPr>
      </w:pPr>
      <w:r w:rsidRPr="00AC6D18">
        <w:rPr>
          <w:rtl/>
        </w:rPr>
        <w:t>قال الحاكم</w:t>
      </w:r>
      <w:r w:rsidR="007E0241">
        <w:rPr>
          <w:rtl/>
        </w:rPr>
        <w:t xml:space="preserve"> :</w:t>
      </w:r>
      <w:r w:rsidRPr="00AC6D18">
        <w:rPr>
          <w:rtl/>
        </w:rPr>
        <w:t xml:space="preserve"> و</w:t>
      </w:r>
      <w:r w:rsidR="00C57E4C">
        <w:rPr>
          <w:rtl/>
        </w:rPr>
        <w:t>َ</w:t>
      </w:r>
      <w:r w:rsidRPr="00AC6D18">
        <w:rPr>
          <w:rtl/>
        </w:rPr>
        <w:t>ه</w:t>
      </w:r>
      <w:r w:rsidR="00C57E4C">
        <w:rPr>
          <w:rtl/>
        </w:rPr>
        <w:t>َ</w:t>
      </w:r>
      <w:r w:rsidRPr="00AC6D18">
        <w:rPr>
          <w:rtl/>
        </w:rPr>
        <w:t>م</w:t>
      </w:r>
      <w:r w:rsidR="00C57E4C">
        <w:rPr>
          <w:rtl/>
        </w:rPr>
        <w:t>َ</w:t>
      </w:r>
      <w:r w:rsidRPr="00AC6D18">
        <w:rPr>
          <w:rtl/>
        </w:rPr>
        <w:t xml:space="preserve"> مصعب في الحرف الأخير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فقد تواترت الأخبار أن</w:t>
      </w:r>
      <w:r w:rsidR="00C57E4C">
        <w:rPr>
          <w:rtl/>
        </w:rPr>
        <w:t>َّ</w:t>
      </w:r>
      <w:r w:rsidRPr="00AC6D18">
        <w:rPr>
          <w:rtl/>
        </w:rPr>
        <w:t xml:space="preserve"> فاطمة</w:t>
      </w:r>
      <w:r w:rsidR="0024786F">
        <w:rPr>
          <w:rFonts w:hint="cs"/>
          <w:rtl/>
        </w:rPr>
        <w:t xml:space="preserve"> </w:t>
      </w:r>
      <w:r w:rsidR="0024786F">
        <w:rPr>
          <w:rtl/>
        </w:rPr>
        <w:br/>
      </w:r>
      <w:r w:rsidRPr="0024786F">
        <w:rPr>
          <w:rStyle w:val="rfdLineChar"/>
          <w:rtl/>
        </w:rPr>
        <w:t>__________________</w:t>
      </w:r>
    </w:p>
    <w:p w:rsidR="00AC6D18" w:rsidRPr="00AC6D18" w:rsidRDefault="00AC6D18" w:rsidP="00AC6D18">
      <w:pPr>
        <w:pStyle w:val="rfdFootnote0"/>
        <w:rPr>
          <w:rtl/>
        </w:rPr>
      </w:pPr>
      <w:r>
        <w:rPr>
          <w:rtl/>
        </w:rPr>
        <w:t>(</w:t>
      </w:r>
      <w:r w:rsidRPr="00AC6D18">
        <w:rPr>
          <w:rtl/>
        </w:rPr>
        <w:t>94) ج 3</w:t>
      </w:r>
      <w:r w:rsidR="007E0241">
        <w:rPr>
          <w:rtl/>
        </w:rPr>
        <w:t xml:space="preserve"> :</w:t>
      </w:r>
      <w:r w:rsidRPr="00AC6D18">
        <w:rPr>
          <w:rtl/>
        </w:rPr>
        <w:t xml:space="preserve"> 482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pStyle w:val="rfdFootnote0"/>
        <w:rPr>
          <w:rtl/>
        </w:rPr>
      </w:pPr>
      <w:r>
        <w:rPr>
          <w:rtl/>
        </w:rPr>
        <w:t>(</w:t>
      </w:r>
      <w:r w:rsidRPr="00AC6D18">
        <w:rPr>
          <w:rtl/>
        </w:rPr>
        <w:t>95) أ</w:t>
      </w:r>
      <w:r w:rsidR="00C57E4C">
        <w:rPr>
          <w:rtl/>
        </w:rPr>
        <w:t>ُ</w:t>
      </w:r>
      <w:r w:rsidRPr="00AC6D18">
        <w:rPr>
          <w:rtl/>
        </w:rPr>
        <w:t>نظر سير أعلام النبلاء 10</w:t>
      </w:r>
      <w:r w:rsidR="007E0241">
        <w:rPr>
          <w:rtl/>
        </w:rPr>
        <w:t xml:space="preserve"> :</w:t>
      </w:r>
      <w:r w:rsidRPr="00AC6D18">
        <w:rPr>
          <w:rtl/>
        </w:rPr>
        <w:t xml:space="preserve"> 570</w:t>
      </w:r>
      <w:r w:rsidR="00095AA9">
        <w:rPr>
          <w:rtl/>
        </w:rPr>
        <w:t xml:space="preserve"> .</w:t>
      </w:r>
    </w:p>
    <w:p w:rsidR="00AC6D18" w:rsidRPr="00AC6D18" w:rsidRDefault="00AC6D18" w:rsidP="00B2523D">
      <w:pPr>
        <w:pStyle w:val="rfdNormal0"/>
        <w:rPr>
          <w:rtl/>
        </w:rPr>
      </w:pPr>
      <w:r>
        <w:rPr>
          <w:rtl/>
        </w:rPr>
        <w:br w:type="page"/>
      </w:r>
      <w:r w:rsidRPr="00AC6D18">
        <w:rPr>
          <w:rtl/>
        </w:rPr>
        <w:lastRenderedPageBreak/>
        <w:t>بنت أسد ولدت أمير المؤمنين علي</w:t>
      </w:r>
      <w:r w:rsidR="00F558C3">
        <w:rPr>
          <w:rtl/>
        </w:rPr>
        <w:t>ّ</w:t>
      </w:r>
      <w:r w:rsidRPr="00AC6D18">
        <w:rPr>
          <w:rtl/>
        </w:rPr>
        <w:t xml:space="preserve"> بن أبي طالب كر</w:t>
      </w:r>
      <w:r w:rsidR="00F558C3">
        <w:rPr>
          <w:rtl/>
        </w:rPr>
        <w:t>ّ</w:t>
      </w:r>
      <w:r w:rsidRPr="00AC6D18">
        <w:rPr>
          <w:rtl/>
        </w:rPr>
        <w:t>م الله وجهه في جوف الكعبة</w:t>
      </w:r>
      <w:r w:rsidR="0024786F">
        <w:rPr>
          <w:rFonts w:hint="cs"/>
          <w:rtl/>
        </w:rPr>
        <w:t xml:space="preserve"> </w:t>
      </w:r>
      <w:r w:rsidR="00AB3A9F">
        <w:rPr>
          <w:rtl/>
        </w:rPr>
        <w:t>»</w:t>
      </w:r>
      <w:r w:rsidRPr="00AC6D18">
        <w:rPr>
          <w:rtl/>
        </w:rPr>
        <w:t xml:space="preserve"> </w:t>
      </w:r>
      <w:r w:rsidRPr="00AC6D18">
        <w:rPr>
          <w:rStyle w:val="rfdFootnotenum"/>
          <w:rtl/>
        </w:rPr>
        <w:t>(96)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ويا ليت شعري هل أصاب في الحرف الأول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كي ينب</w:t>
      </w:r>
      <w:r w:rsidR="00F558C3">
        <w:rPr>
          <w:rtl/>
        </w:rPr>
        <w:t>ّ</w:t>
      </w:r>
      <w:r w:rsidRPr="00AC6D18">
        <w:rPr>
          <w:rtl/>
        </w:rPr>
        <w:t>ه الحاكم إلى وهمه في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الأخير</w:t>
      </w:r>
      <w:r w:rsidR="0024786F">
        <w:rPr>
          <w:rFonts w:hint="cs"/>
          <w:rtl/>
        </w:rPr>
        <w:t xml:space="preserve"> </w:t>
      </w:r>
      <w:r w:rsidR="00025C8E">
        <w:rPr>
          <w:rtl/>
        </w:rPr>
        <w:t>؟ !</w:t>
      </w:r>
    </w:p>
    <w:p w:rsidR="00104A4C" w:rsidRDefault="00AC6D18" w:rsidP="00AC6D18">
      <w:pPr>
        <w:rPr>
          <w:rtl/>
        </w:rPr>
      </w:pPr>
      <w:r w:rsidRPr="00AC6D18">
        <w:rPr>
          <w:rtl/>
        </w:rPr>
        <w:t>أم حسب أن</w:t>
      </w:r>
      <w:r w:rsidR="009B71F6">
        <w:rPr>
          <w:rtl/>
        </w:rPr>
        <w:t>ّ</w:t>
      </w:r>
      <w:r w:rsidRPr="00AC6D18">
        <w:rPr>
          <w:rtl/>
        </w:rPr>
        <w:t xml:space="preserve"> هذه المزعمة المرسل</w:t>
      </w:r>
      <w:r w:rsidR="009B71F6">
        <w:rPr>
          <w:rtl/>
        </w:rPr>
        <w:t>َ</w:t>
      </w:r>
      <w:r w:rsidRPr="00AC6D18">
        <w:rPr>
          <w:rtl/>
        </w:rPr>
        <w:t>ة والمقطوعة السند قد وصلت إليه ب</w:t>
      </w:r>
      <w:r w:rsidR="009B71F6">
        <w:rPr>
          <w:rtl/>
        </w:rPr>
        <w:t>ـ</w:t>
      </w:r>
      <w:r w:rsidRPr="00AC6D18">
        <w:rPr>
          <w:rtl/>
        </w:rPr>
        <w:t xml:space="preserve"> </w:t>
      </w:r>
      <w:r w:rsidR="00AB3A9F" w:rsidRPr="00AC6D18">
        <w:rPr>
          <w:rtl/>
        </w:rPr>
        <w:t>«</w:t>
      </w:r>
      <w:r w:rsidR="0024786F">
        <w:rPr>
          <w:rFonts w:hint="cs"/>
          <w:rtl/>
        </w:rPr>
        <w:t xml:space="preserve"> </w:t>
      </w:r>
      <w:r w:rsidRPr="00AC6D18">
        <w:rPr>
          <w:rtl/>
        </w:rPr>
        <w:t>الأسانيد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المنقولة إلينا بنقل العدل عن العدل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وهي كرامة من الله لهذه ال</w:t>
      </w:r>
      <w:r w:rsidR="009B71F6">
        <w:rPr>
          <w:rtl/>
        </w:rPr>
        <w:t>ْ</w:t>
      </w:r>
      <w:r w:rsidRPr="00AC6D18">
        <w:rPr>
          <w:rtl/>
        </w:rPr>
        <w:t>أ</w:t>
      </w:r>
      <w:r w:rsidR="009B71F6">
        <w:rPr>
          <w:rtl/>
        </w:rPr>
        <w:t>ُ</w:t>
      </w:r>
      <w:r w:rsidRPr="00AC6D18">
        <w:rPr>
          <w:rtl/>
        </w:rPr>
        <w:t>م</w:t>
      </w:r>
      <w:r w:rsidR="009B71F6">
        <w:rPr>
          <w:rtl/>
        </w:rPr>
        <w:t>ّ</w:t>
      </w:r>
      <w:r w:rsidRPr="00AC6D18">
        <w:rPr>
          <w:rtl/>
        </w:rPr>
        <w:t>ة خص</w:t>
      </w:r>
      <w:r w:rsidR="009B71F6">
        <w:rPr>
          <w:rtl/>
        </w:rPr>
        <w:t>ّ</w:t>
      </w:r>
      <w:r w:rsidRPr="00AC6D18">
        <w:rPr>
          <w:rtl/>
        </w:rPr>
        <w:t>هم بها دون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سائر ال</w:t>
      </w:r>
      <w:r w:rsidR="009B71F6">
        <w:rPr>
          <w:rtl/>
        </w:rPr>
        <w:t>ْ</w:t>
      </w:r>
      <w:r w:rsidRPr="00AC6D18">
        <w:rPr>
          <w:rtl/>
        </w:rPr>
        <w:t>أ</w:t>
      </w:r>
      <w:r w:rsidR="009B71F6">
        <w:rPr>
          <w:rtl/>
        </w:rPr>
        <w:t>ُ</w:t>
      </w:r>
      <w:r w:rsidRPr="00AC6D18">
        <w:rPr>
          <w:rtl/>
        </w:rPr>
        <w:t>مم</w:t>
      </w:r>
      <w:r w:rsidR="0024786F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Pr="00AC6D18">
        <w:rPr>
          <w:rtl/>
        </w:rPr>
        <w:t xml:space="preserve"> </w:t>
      </w:r>
      <w:r w:rsidRPr="00AC6D18">
        <w:rPr>
          <w:rStyle w:val="rfdFootnotenum"/>
          <w:rtl/>
        </w:rPr>
        <w:t>(97)</w:t>
      </w:r>
      <w:r w:rsidR="0024786F" w:rsidRPr="0024786F">
        <w:rPr>
          <w:rFonts w:hint="cs"/>
          <w:rtl/>
        </w:rPr>
        <w:t xml:space="preserve"> </w:t>
      </w:r>
      <w:r w:rsidR="00025C8E">
        <w:rPr>
          <w:rtl/>
        </w:rPr>
        <w:t>؟ !</w:t>
      </w:r>
    </w:p>
    <w:p w:rsidR="00104A4C" w:rsidRDefault="00AC6D18" w:rsidP="00AC6D18">
      <w:pPr>
        <w:rPr>
          <w:rtl/>
        </w:rPr>
      </w:pPr>
      <w:r w:rsidRPr="00AC6D18">
        <w:rPr>
          <w:rtl/>
        </w:rPr>
        <w:t>وم</w:t>
      </w:r>
      <w:r w:rsidR="009B71F6">
        <w:rPr>
          <w:rtl/>
        </w:rPr>
        <w:t>َ</w:t>
      </w:r>
      <w:r w:rsidRPr="00AC6D18">
        <w:rPr>
          <w:rtl/>
        </w:rPr>
        <w:t>ن هؤلاء العد</w:t>
      </w:r>
      <w:r w:rsidR="00104A4C">
        <w:rPr>
          <w:rtl/>
        </w:rPr>
        <w:t>ول ال</w:t>
      </w:r>
      <w:r w:rsidR="009B71F6">
        <w:rPr>
          <w:rtl/>
        </w:rPr>
        <w:t>ّ</w:t>
      </w:r>
      <w:r w:rsidR="00104A4C">
        <w:rPr>
          <w:rtl/>
        </w:rPr>
        <w:t>ذين أهمل الزبيري ذكرهم</w:t>
      </w:r>
      <w:r w:rsidR="0024786F">
        <w:rPr>
          <w:rFonts w:hint="cs"/>
          <w:rtl/>
        </w:rPr>
        <w:t xml:space="preserve"> </w:t>
      </w:r>
      <w:r w:rsidR="00025C8E">
        <w:rPr>
          <w:rtl/>
        </w:rPr>
        <w:t>؟ !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ونقل الذهبي هذه السفسطة في تلخيصه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مؤي</w:t>
      </w:r>
      <w:r w:rsidR="009B71F6">
        <w:rPr>
          <w:rtl/>
        </w:rPr>
        <w:t>ِّ</w:t>
      </w:r>
      <w:r w:rsidRPr="00AC6D18">
        <w:rPr>
          <w:rtl/>
        </w:rPr>
        <w:t>دا</w:t>
      </w:r>
      <w:r w:rsidR="009B71F6">
        <w:rPr>
          <w:rtl/>
        </w:rPr>
        <w:t>ً</w:t>
      </w:r>
      <w:r w:rsidR="004803AF">
        <w:rPr>
          <w:rtl/>
        </w:rPr>
        <w:t xml:space="preserve"> ـ </w:t>
      </w:r>
      <w:r w:rsidRPr="00AC6D18">
        <w:rPr>
          <w:rtl/>
        </w:rPr>
        <w:t>على غير عادته</w:t>
      </w:r>
      <w:r w:rsidR="004803AF">
        <w:rPr>
          <w:rtl/>
        </w:rPr>
        <w:t xml:space="preserve"> ـ </w:t>
      </w:r>
      <w:r w:rsidRPr="00AC6D18">
        <w:rPr>
          <w:rtl/>
        </w:rPr>
        <w:t>رأي الحاكم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في وهم مصعب الزبيري</w:t>
      </w:r>
      <w:r w:rsidR="00095AA9">
        <w:rPr>
          <w:rtl/>
        </w:rPr>
        <w:t xml:space="preserve"> .</w:t>
      </w:r>
      <w:r w:rsidRPr="00AC6D18">
        <w:rPr>
          <w:rtl/>
        </w:rPr>
        <w:t xml:space="preserve"> وقد تكل</w:t>
      </w:r>
      <w:r w:rsidR="009B71F6">
        <w:rPr>
          <w:rtl/>
        </w:rPr>
        <w:t>ّ</w:t>
      </w:r>
      <w:r w:rsidRPr="00AC6D18">
        <w:rPr>
          <w:rtl/>
        </w:rPr>
        <w:t>م الحج</w:t>
      </w:r>
      <w:r w:rsidR="009B71F6">
        <w:rPr>
          <w:rtl/>
        </w:rPr>
        <w:t>ّ</w:t>
      </w:r>
      <w:r w:rsidRPr="00AC6D18">
        <w:rPr>
          <w:rtl/>
        </w:rPr>
        <w:t>ة ال</w:t>
      </w:r>
      <w:r w:rsidR="009B71F6">
        <w:rPr>
          <w:rtl/>
        </w:rPr>
        <w:t>ْ</w:t>
      </w:r>
      <w:r w:rsidRPr="00AC6D18">
        <w:rPr>
          <w:rtl/>
        </w:rPr>
        <w:t>أ</w:t>
      </w:r>
      <w:r w:rsidR="009B71F6">
        <w:rPr>
          <w:rtl/>
        </w:rPr>
        <w:t>ُ</w:t>
      </w:r>
      <w:r w:rsidRPr="00AC6D18">
        <w:rPr>
          <w:rtl/>
        </w:rPr>
        <w:t>وردبادي على رواية مصعب هذه في عد</w:t>
      </w:r>
      <w:r w:rsidR="009B71F6">
        <w:rPr>
          <w:rtl/>
        </w:rPr>
        <w:t>ّ</w:t>
      </w:r>
      <w:r w:rsidRPr="00AC6D18">
        <w:rPr>
          <w:rtl/>
        </w:rPr>
        <w:t>ة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موارد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ونب</w:t>
      </w:r>
      <w:r w:rsidR="009B71F6">
        <w:rPr>
          <w:rtl/>
        </w:rPr>
        <w:t>ّ</w:t>
      </w:r>
      <w:r w:rsidRPr="00AC6D18">
        <w:rPr>
          <w:rtl/>
        </w:rPr>
        <w:t>ه إلى بعض ما فيها من نقاط الضعف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فراجع </w:t>
      </w:r>
      <w:r w:rsidRPr="00AC6D18">
        <w:rPr>
          <w:rStyle w:val="rfdFootnotenum"/>
          <w:rtl/>
        </w:rPr>
        <w:t>(98)</w:t>
      </w:r>
      <w:r w:rsidR="00095AA9">
        <w:rPr>
          <w:rtl/>
        </w:rPr>
        <w:t xml:space="preserve"> .</w:t>
      </w:r>
    </w:p>
    <w:p w:rsidR="00104A4C" w:rsidRDefault="0024786F" w:rsidP="0024786F">
      <w:pPr>
        <w:pStyle w:val="rfdCenter"/>
        <w:rPr>
          <w:rtl/>
        </w:rPr>
      </w:pPr>
      <w:r>
        <w:sym w:font="Wingdings 2" w:char="F0F5"/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="00C64862">
        <w:rPr>
          <w:rtl/>
        </w:rPr>
        <w:t xml:space="preserve"> </w:t>
      </w:r>
      <w:r>
        <w:sym w:font="Wingdings 2" w:char="F0F5"/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="00C64862">
        <w:rPr>
          <w:rtl/>
        </w:rPr>
        <w:t xml:space="preserve"> </w:t>
      </w:r>
      <w:r>
        <w:sym w:font="Wingdings 2" w:char="F0F5"/>
      </w:r>
    </w:p>
    <w:p w:rsidR="00104A4C" w:rsidRDefault="00AC6D18" w:rsidP="00AC6D18">
      <w:pPr>
        <w:rPr>
          <w:rtl/>
        </w:rPr>
      </w:pPr>
      <w:r w:rsidRPr="00AC6D18">
        <w:rPr>
          <w:rtl/>
        </w:rPr>
        <w:t>ورواها أبو الوليد محم</w:t>
      </w:r>
      <w:r w:rsidR="009B71F6">
        <w:rPr>
          <w:rtl/>
        </w:rPr>
        <w:t>ّد بن</w:t>
      </w:r>
      <w:r w:rsidR="00FB7845">
        <w:rPr>
          <w:rtl/>
        </w:rPr>
        <w:t xml:space="preserve"> عبد الله</w:t>
      </w:r>
      <w:r w:rsidRPr="00AC6D18">
        <w:rPr>
          <w:rtl/>
        </w:rPr>
        <w:t xml:space="preserve"> بن أحمد الأزرقي في </w:t>
      </w:r>
      <w:r w:rsidR="00AB3A9F" w:rsidRPr="00AC6D18">
        <w:rPr>
          <w:rtl/>
        </w:rPr>
        <w:t>«</w:t>
      </w:r>
      <w:r w:rsidR="0024786F">
        <w:rPr>
          <w:rFonts w:hint="cs"/>
          <w:rtl/>
        </w:rPr>
        <w:t xml:space="preserve"> </w:t>
      </w:r>
      <w:r w:rsidRPr="00AC6D18">
        <w:rPr>
          <w:rtl/>
        </w:rPr>
        <w:t>أخبار مك</w:t>
      </w:r>
      <w:r w:rsidR="009B71F6">
        <w:rPr>
          <w:rtl/>
        </w:rPr>
        <w:t>ّ</w:t>
      </w:r>
      <w:r w:rsidRPr="00AC6D18">
        <w:rPr>
          <w:rtl/>
        </w:rPr>
        <w:t>ة</w:t>
      </w:r>
      <w:r w:rsidR="00104A4C">
        <w:rPr>
          <w:rtl/>
        </w:rPr>
        <w:t xml:space="preserve"> وما جاء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="00104A4C">
        <w:rPr>
          <w:rtl/>
        </w:rPr>
        <w:t>فيها من الآثار</w:t>
      </w:r>
      <w:r w:rsidR="0024786F">
        <w:rPr>
          <w:rFonts w:hint="cs"/>
          <w:rtl/>
        </w:rPr>
        <w:t xml:space="preserve"> </w:t>
      </w:r>
      <w:r w:rsidR="00AB3A9F">
        <w:rPr>
          <w:rtl/>
        </w:rPr>
        <w:t>»</w:t>
      </w:r>
      <w:r w:rsidR="00104A4C">
        <w:rPr>
          <w:rtl/>
        </w:rPr>
        <w:t xml:space="preserve"> قال</w:t>
      </w:r>
      <w:r w:rsidR="007E0241">
        <w:rPr>
          <w:rtl/>
        </w:rPr>
        <w:t xml:space="preserve"> :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حد</w:t>
      </w:r>
      <w:r w:rsidR="009B71F6">
        <w:rPr>
          <w:rtl/>
        </w:rPr>
        <w:t>َّ</w:t>
      </w:r>
      <w:r w:rsidRPr="00AC6D18">
        <w:rPr>
          <w:rtl/>
        </w:rPr>
        <w:t>ثني محم</w:t>
      </w:r>
      <w:r w:rsidR="009B71F6">
        <w:rPr>
          <w:rtl/>
        </w:rPr>
        <w:t>ّ</w:t>
      </w:r>
      <w:r w:rsidRPr="00AC6D18">
        <w:rPr>
          <w:rtl/>
        </w:rPr>
        <w:t>د بن يحيى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حد</w:t>
      </w:r>
      <w:r w:rsidR="009B71F6">
        <w:rPr>
          <w:rtl/>
        </w:rPr>
        <w:t>َّ</w:t>
      </w:r>
      <w:r w:rsidRPr="00AC6D18">
        <w:rPr>
          <w:rtl/>
        </w:rPr>
        <w:t>ثنا عبد العزيز بن عمران</w:t>
      </w:r>
      <w:r w:rsidR="007E0241">
        <w:rPr>
          <w:rtl/>
        </w:rPr>
        <w:t xml:space="preserve"> ،</w:t>
      </w:r>
      <w:r w:rsidR="009B71F6">
        <w:rPr>
          <w:rtl/>
        </w:rPr>
        <w:t xml:space="preserve"> عن</w:t>
      </w:r>
      <w:r w:rsidR="00FB7845">
        <w:rPr>
          <w:rtl/>
        </w:rPr>
        <w:t xml:space="preserve"> عبد الله</w:t>
      </w:r>
      <w:r w:rsidRPr="00AC6D18">
        <w:rPr>
          <w:rtl/>
        </w:rPr>
        <w:t xml:space="preserve"> بن أبي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سليمان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عن أبيه أن</w:t>
      </w:r>
      <w:r w:rsidR="009B71F6">
        <w:rPr>
          <w:rtl/>
        </w:rPr>
        <w:t>َّ</w:t>
      </w:r>
      <w:r w:rsidRPr="00AC6D18">
        <w:rPr>
          <w:rtl/>
        </w:rPr>
        <w:t xml:space="preserve"> فاختة ابنة زهير بن الحارث بن أسد بن عبد العز</w:t>
      </w:r>
      <w:r w:rsidR="009B71F6">
        <w:rPr>
          <w:rtl/>
        </w:rPr>
        <w:t>ّ</w:t>
      </w:r>
      <w:r w:rsidRPr="00AC6D18">
        <w:rPr>
          <w:rtl/>
        </w:rPr>
        <w:t>ى</w:t>
      </w:r>
      <w:r w:rsidR="004803AF">
        <w:rPr>
          <w:rtl/>
        </w:rPr>
        <w:t xml:space="preserve"> ـ </w:t>
      </w:r>
      <w:r w:rsidRPr="00AC6D18">
        <w:rPr>
          <w:rtl/>
        </w:rPr>
        <w:t>وهي أ</w:t>
      </w:r>
      <w:r w:rsidR="009B71F6">
        <w:rPr>
          <w:rtl/>
        </w:rPr>
        <w:t>ُ</w:t>
      </w:r>
      <w:r w:rsidRPr="00AC6D18">
        <w:rPr>
          <w:rtl/>
        </w:rPr>
        <w:t>م</w:t>
      </w:r>
      <w:r w:rsidR="009B71F6">
        <w:rPr>
          <w:rtl/>
        </w:rPr>
        <w:t>ّ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حكيم بن حزام</w:t>
      </w:r>
      <w:r w:rsidR="004803AF">
        <w:rPr>
          <w:rtl/>
        </w:rPr>
        <w:t xml:space="preserve"> ـ </w:t>
      </w:r>
      <w:r w:rsidRPr="00AC6D18">
        <w:rPr>
          <w:rtl/>
        </w:rPr>
        <w:t>دخلت الكعبة وهي حامل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فأدركها المخاض فيها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فولدت حكيما</w:t>
      </w:r>
      <w:r w:rsidR="009B71F6">
        <w:rPr>
          <w:rtl/>
        </w:rPr>
        <w:t>ً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في الكعبة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فح</w:t>
      </w:r>
      <w:r w:rsidR="009B71F6">
        <w:rPr>
          <w:rtl/>
        </w:rPr>
        <w:t>ُ</w:t>
      </w:r>
      <w:r w:rsidRPr="00AC6D18">
        <w:rPr>
          <w:rtl/>
        </w:rPr>
        <w:t>م</w:t>
      </w:r>
      <w:r w:rsidR="009B71F6">
        <w:rPr>
          <w:rtl/>
        </w:rPr>
        <w:t>ِ</w:t>
      </w:r>
      <w:r w:rsidRPr="00AC6D18">
        <w:rPr>
          <w:rtl/>
        </w:rPr>
        <w:t>لت</w:t>
      </w:r>
      <w:r w:rsidR="009B71F6">
        <w:rPr>
          <w:rtl/>
        </w:rPr>
        <w:t>ْ</w:t>
      </w:r>
      <w:r w:rsidRPr="00AC6D18">
        <w:rPr>
          <w:rtl/>
        </w:rPr>
        <w:t xml:space="preserve"> في نطع</w:t>
      </w:r>
      <w:r w:rsidR="009B71F6">
        <w:rPr>
          <w:rtl/>
        </w:rPr>
        <w:t>ٍ</w:t>
      </w:r>
      <w:r w:rsidRPr="00AC6D18">
        <w:rPr>
          <w:rtl/>
        </w:rPr>
        <w:t xml:space="preserve"> وأ</w:t>
      </w:r>
      <w:r w:rsidR="009B71F6">
        <w:rPr>
          <w:rtl/>
        </w:rPr>
        <w:t>ُ</w:t>
      </w:r>
      <w:r w:rsidRPr="00AC6D18">
        <w:rPr>
          <w:rtl/>
        </w:rPr>
        <w:t>خ</w:t>
      </w:r>
      <w:r w:rsidR="009B71F6">
        <w:rPr>
          <w:rtl/>
        </w:rPr>
        <w:t>ِ</w:t>
      </w:r>
      <w:r w:rsidRPr="00AC6D18">
        <w:rPr>
          <w:rtl/>
        </w:rPr>
        <w:t>ذ</w:t>
      </w:r>
      <w:r w:rsidR="009B71F6">
        <w:rPr>
          <w:rtl/>
        </w:rPr>
        <w:t>َ</w:t>
      </w:r>
      <w:r w:rsidRPr="00AC6D18">
        <w:rPr>
          <w:rtl/>
        </w:rPr>
        <w:t xml:space="preserve"> ما تحت م</w:t>
      </w:r>
      <w:r w:rsidR="009B71F6">
        <w:rPr>
          <w:rtl/>
        </w:rPr>
        <w:t>َ</w:t>
      </w:r>
      <w:r w:rsidRPr="00AC6D18">
        <w:rPr>
          <w:rtl/>
        </w:rPr>
        <w:t>ث</w:t>
      </w:r>
      <w:r w:rsidR="009B71F6">
        <w:rPr>
          <w:rtl/>
        </w:rPr>
        <w:t>ْ</w:t>
      </w:r>
      <w:r w:rsidRPr="00AC6D18">
        <w:rPr>
          <w:rtl/>
        </w:rPr>
        <w:t>بر</w:t>
      </w:r>
      <w:r w:rsidR="009B71F6">
        <w:rPr>
          <w:rtl/>
        </w:rPr>
        <w:t>ِ</w:t>
      </w:r>
      <w:r w:rsidRPr="00AC6D18">
        <w:rPr>
          <w:rtl/>
        </w:rPr>
        <w:t xml:space="preserve">ها </w:t>
      </w:r>
      <w:r w:rsidRPr="00AC6D18">
        <w:rPr>
          <w:rStyle w:val="rfdFootnotenum"/>
          <w:rtl/>
        </w:rPr>
        <w:t>(99)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فغ</w:t>
      </w:r>
      <w:r w:rsidR="009B71F6">
        <w:rPr>
          <w:rtl/>
        </w:rPr>
        <w:t>ُ</w:t>
      </w:r>
      <w:r w:rsidRPr="00AC6D18">
        <w:rPr>
          <w:rtl/>
        </w:rPr>
        <w:t>س</w:t>
      </w:r>
      <w:r w:rsidR="009B71F6">
        <w:rPr>
          <w:rtl/>
        </w:rPr>
        <w:t>ِ</w:t>
      </w:r>
      <w:r w:rsidRPr="00AC6D18">
        <w:rPr>
          <w:rtl/>
        </w:rPr>
        <w:t>ل</w:t>
      </w:r>
      <w:r w:rsidR="009B71F6">
        <w:rPr>
          <w:rtl/>
        </w:rPr>
        <w:t>َ</w:t>
      </w:r>
      <w:r w:rsidRPr="00AC6D18">
        <w:rPr>
          <w:rtl/>
        </w:rPr>
        <w:t xml:space="preserve"> عند حوض زمزم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وأ</w:t>
      </w:r>
      <w:r w:rsidR="009B71F6">
        <w:rPr>
          <w:rtl/>
        </w:rPr>
        <w:t>ُ</w:t>
      </w:r>
      <w:r w:rsidRPr="00AC6D18">
        <w:rPr>
          <w:rtl/>
        </w:rPr>
        <w:t>خ</w:t>
      </w:r>
      <w:r w:rsidR="009B71F6">
        <w:rPr>
          <w:rtl/>
        </w:rPr>
        <w:t>ِ</w:t>
      </w:r>
      <w:r w:rsidRPr="00AC6D18">
        <w:rPr>
          <w:rtl/>
        </w:rPr>
        <w:t>ذ</w:t>
      </w:r>
      <w:r w:rsidR="009B71F6">
        <w:rPr>
          <w:rtl/>
        </w:rPr>
        <w:t>َ</w:t>
      </w:r>
      <w:r w:rsidRPr="00AC6D18">
        <w:rPr>
          <w:rtl/>
        </w:rPr>
        <w:t>ت</w:t>
      </w:r>
      <w:r w:rsidR="009B71F6">
        <w:rPr>
          <w:rtl/>
        </w:rPr>
        <w:t>ْ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ثباب</w:t>
      </w:r>
      <w:r w:rsidR="009B71F6">
        <w:rPr>
          <w:rtl/>
        </w:rPr>
        <w:t>ُ</w:t>
      </w:r>
      <w:r w:rsidRPr="00AC6D18">
        <w:rPr>
          <w:rtl/>
        </w:rPr>
        <w:t>ها التي ولدت فيها فج</w:t>
      </w:r>
      <w:r w:rsidR="009B71F6">
        <w:rPr>
          <w:rtl/>
        </w:rPr>
        <w:t>ُ</w:t>
      </w:r>
      <w:r w:rsidRPr="00AC6D18">
        <w:rPr>
          <w:rtl/>
        </w:rPr>
        <w:t>ع</w:t>
      </w:r>
      <w:r w:rsidR="009B71F6">
        <w:rPr>
          <w:rtl/>
        </w:rPr>
        <w:t>ِ</w:t>
      </w:r>
      <w:r w:rsidRPr="00AC6D18">
        <w:rPr>
          <w:rtl/>
        </w:rPr>
        <w:t>ل</w:t>
      </w:r>
      <w:r w:rsidR="009B71F6">
        <w:rPr>
          <w:rtl/>
        </w:rPr>
        <w:t>َ</w:t>
      </w:r>
      <w:r w:rsidRPr="00AC6D18">
        <w:rPr>
          <w:rtl/>
        </w:rPr>
        <w:t>ت</w:t>
      </w:r>
      <w:r w:rsidR="009B71F6">
        <w:rPr>
          <w:rtl/>
        </w:rPr>
        <w:t>ْ</w:t>
      </w:r>
      <w:r w:rsidRPr="00AC6D18">
        <w:rPr>
          <w:rtl/>
        </w:rPr>
        <w:t xml:space="preserve"> ل</w:t>
      </w:r>
      <w:r w:rsidR="004E73F3">
        <w:rPr>
          <w:rtl/>
        </w:rPr>
        <w:t>َ</w:t>
      </w:r>
      <w:r w:rsidRPr="00AC6D18">
        <w:rPr>
          <w:rtl/>
        </w:rPr>
        <w:t>قى</w:t>
      </w:r>
      <w:r w:rsidR="004E73F3">
        <w:rPr>
          <w:rtl/>
        </w:rPr>
        <w:t>ً</w:t>
      </w:r>
      <w:r w:rsidRPr="00AC6D18">
        <w:rPr>
          <w:rtl/>
        </w:rPr>
        <w:t xml:space="preserve"> </w:t>
      </w:r>
      <w:r w:rsidRPr="00104A4C">
        <w:rPr>
          <w:rStyle w:val="rfdFootnotenum"/>
          <w:rtl/>
        </w:rPr>
        <w:t>(100)</w:t>
      </w:r>
      <w:r w:rsidRPr="00361E6D">
        <w:rPr>
          <w:rtl/>
        </w:rPr>
        <w:t xml:space="preserve"> </w:t>
      </w:r>
      <w:r w:rsidRPr="00104A4C">
        <w:rPr>
          <w:rStyle w:val="rfdFootnotenum"/>
          <w:rtl/>
        </w:rPr>
        <w:t>(101)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pStyle w:val="rfdLine"/>
        <w:rPr>
          <w:rtl/>
        </w:rPr>
      </w:pPr>
      <w:r w:rsidRPr="00AC6D18">
        <w:rPr>
          <w:rtl/>
        </w:rPr>
        <w:t>__________________</w:t>
      </w:r>
    </w:p>
    <w:p w:rsidR="00AC6D18" w:rsidRPr="00AC6D18" w:rsidRDefault="00AC6D18" w:rsidP="00AC6D18">
      <w:pPr>
        <w:pStyle w:val="rfdFootnote0"/>
        <w:rPr>
          <w:rtl/>
        </w:rPr>
      </w:pPr>
      <w:r>
        <w:rPr>
          <w:rtl/>
        </w:rPr>
        <w:t>(</w:t>
      </w:r>
      <w:r w:rsidRPr="00AC6D18">
        <w:rPr>
          <w:rtl/>
        </w:rPr>
        <w:t>96) المستدرك 3</w:t>
      </w:r>
      <w:r w:rsidR="007E0241">
        <w:rPr>
          <w:rtl/>
        </w:rPr>
        <w:t xml:space="preserve"> :</w:t>
      </w:r>
      <w:r w:rsidRPr="00AC6D18">
        <w:rPr>
          <w:rtl/>
        </w:rPr>
        <w:t xml:space="preserve"> 483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pStyle w:val="rfdFootnote0"/>
        <w:rPr>
          <w:rtl/>
        </w:rPr>
      </w:pPr>
      <w:r>
        <w:rPr>
          <w:rtl/>
        </w:rPr>
        <w:t>(</w:t>
      </w:r>
      <w:r w:rsidRPr="00AC6D18">
        <w:rPr>
          <w:rtl/>
        </w:rPr>
        <w:t>97) المستدرك 1</w:t>
      </w:r>
      <w:r w:rsidR="007E0241">
        <w:rPr>
          <w:rtl/>
        </w:rPr>
        <w:t xml:space="preserve"> :</w:t>
      </w:r>
      <w:r w:rsidRPr="00AC6D18">
        <w:rPr>
          <w:rtl/>
        </w:rPr>
        <w:t xml:space="preserve"> 2</w:t>
      </w:r>
      <w:r w:rsidR="00095AA9">
        <w:rPr>
          <w:rtl/>
        </w:rPr>
        <w:t xml:space="preserve"> .</w:t>
      </w:r>
    </w:p>
    <w:p w:rsidR="00AC6D18" w:rsidRPr="00AC6D18" w:rsidRDefault="00AC6D18" w:rsidP="004E73F3">
      <w:pPr>
        <w:pStyle w:val="rfdFootnote0"/>
        <w:rPr>
          <w:rtl/>
        </w:rPr>
      </w:pPr>
      <w:r>
        <w:rPr>
          <w:rtl/>
        </w:rPr>
        <w:t>(</w:t>
      </w:r>
      <w:r w:rsidRPr="00AC6D18">
        <w:rPr>
          <w:rtl/>
        </w:rPr>
        <w:t>98) عل</w:t>
      </w:r>
      <w:r w:rsidR="004E73F3">
        <w:rPr>
          <w:rtl/>
        </w:rPr>
        <w:t>يٌّ</w:t>
      </w:r>
      <w:r w:rsidRPr="00AC6D18">
        <w:rPr>
          <w:rtl/>
        </w:rPr>
        <w:t xml:space="preserve"> وليد الكعبة</w:t>
      </w:r>
      <w:r w:rsidR="007E0241">
        <w:rPr>
          <w:rtl/>
        </w:rPr>
        <w:t xml:space="preserve"> :</w:t>
      </w:r>
      <w:r w:rsidRPr="00AC6D18">
        <w:rPr>
          <w:rtl/>
        </w:rPr>
        <w:t xml:space="preserve"> 1</w:t>
      </w:r>
      <w:r w:rsidR="004803AF">
        <w:rPr>
          <w:rtl/>
        </w:rPr>
        <w:t xml:space="preserve"> ـ </w:t>
      </w:r>
      <w:r w:rsidRPr="00AC6D18">
        <w:rPr>
          <w:rtl/>
        </w:rPr>
        <w:t>3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</w:t>
      </w:r>
      <w:r w:rsidR="00AB3A9F">
        <w:rPr>
          <w:rtl/>
        </w:rPr>
        <w:t xml:space="preserve">و </w:t>
      </w:r>
      <w:r w:rsidRPr="00AC6D18">
        <w:rPr>
          <w:rtl/>
        </w:rPr>
        <w:t>125</w:t>
      </w:r>
      <w:r w:rsidR="00095AA9">
        <w:rPr>
          <w:rtl/>
        </w:rPr>
        <w:t xml:space="preserve"> .</w:t>
      </w:r>
    </w:p>
    <w:p w:rsidR="00AC6D18" w:rsidRPr="00AC6D18" w:rsidRDefault="00AC6D18" w:rsidP="00104A4C">
      <w:pPr>
        <w:pStyle w:val="rfdFootnote0"/>
        <w:rPr>
          <w:rtl/>
        </w:rPr>
      </w:pPr>
      <w:r>
        <w:rPr>
          <w:rtl/>
        </w:rPr>
        <w:t>(</w:t>
      </w:r>
      <w:r w:rsidRPr="00AC6D18">
        <w:rPr>
          <w:rtl/>
        </w:rPr>
        <w:t>99) الم</w:t>
      </w:r>
      <w:r w:rsidR="004E73F3">
        <w:rPr>
          <w:rtl/>
        </w:rPr>
        <w:t>َ</w:t>
      </w:r>
      <w:r w:rsidRPr="00AC6D18">
        <w:rPr>
          <w:rtl/>
        </w:rPr>
        <w:t>ث</w:t>
      </w:r>
      <w:r w:rsidR="004E73F3">
        <w:rPr>
          <w:rtl/>
        </w:rPr>
        <w:t>ْ</w:t>
      </w:r>
      <w:r w:rsidRPr="00AC6D18">
        <w:rPr>
          <w:rtl/>
        </w:rPr>
        <w:t>ب</w:t>
      </w:r>
      <w:r w:rsidR="004E73F3">
        <w:rPr>
          <w:rtl/>
        </w:rPr>
        <w:t>ِ</w:t>
      </w:r>
      <w:r w:rsidRPr="00AC6D18">
        <w:rPr>
          <w:rtl/>
        </w:rPr>
        <w:t>ر</w:t>
      </w:r>
      <w:r w:rsidR="004E73F3">
        <w:rPr>
          <w:rtl/>
        </w:rPr>
        <w:t>ُ</w:t>
      </w:r>
      <w:r w:rsidR="007E0241">
        <w:rPr>
          <w:rtl/>
        </w:rPr>
        <w:t xml:space="preserve"> :</w:t>
      </w:r>
      <w:r w:rsidRPr="00AC6D18">
        <w:rPr>
          <w:rtl/>
        </w:rPr>
        <w:t xml:space="preserve"> الموضع الذي تلد فيه المرأة</w:t>
      </w:r>
      <w:r w:rsidR="004E73F3">
        <w:rPr>
          <w:rtl/>
        </w:rPr>
        <w:t>ُ</w:t>
      </w:r>
      <w:r w:rsidRPr="00AC6D18">
        <w:rPr>
          <w:rtl/>
        </w:rPr>
        <w:t xml:space="preserve"> من الأرض</w:t>
      </w:r>
      <w:r w:rsidR="00095AA9">
        <w:rPr>
          <w:rtl/>
        </w:rPr>
        <w:t xml:space="preserve"> .</w:t>
      </w:r>
      <w:r w:rsidRPr="00AC6D18">
        <w:rPr>
          <w:rtl/>
        </w:rPr>
        <w:t xml:space="preserve"> الصحاح</w:t>
      </w:r>
      <w:r w:rsidR="007E0241">
        <w:rPr>
          <w:rtl/>
        </w:rPr>
        <w:t xml:space="preserve"> :</w:t>
      </w:r>
      <w:r w:rsidR="00104A4C">
        <w:rPr>
          <w:rtl/>
        </w:rPr>
        <w:t xml:space="preserve"> </w:t>
      </w:r>
      <w:r w:rsidRPr="00484D70">
        <w:rPr>
          <w:rtl/>
        </w:rPr>
        <w:t>2</w:t>
      </w:r>
      <w:r w:rsidR="005C5FDB">
        <w:rPr>
          <w:rtl/>
        </w:rPr>
        <w:t xml:space="preserve"> / </w:t>
      </w:r>
      <w:r w:rsidRPr="00484D70">
        <w:rPr>
          <w:rtl/>
        </w:rPr>
        <w:t xml:space="preserve">604 </w:t>
      </w:r>
      <w:r w:rsidR="00773F9D">
        <w:rPr>
          <w:rtl/>
        </w:rPr>
        <w:t>(</w:t>
      </w:r>
      <w:r w:rsidR="0024786F">
        <w:rPr>
          <w:rFonts w:hint="cs"/>
          <w:rtl/>
        </w:rPr>
        <w:t xml:space="preserve"> </w:t>
      </w:r>
      <w:r w:rsidRPr="00484D70">
        <w:rPr>
          <w:rtl/>
        </w:rPr>
        <w:t>ثبر</w:t>
      </w:r>
      <w:r w:rsidR="0024786F">
        <w:rPr>
          <w:rFonts w:hint="cs"/>
          <w:rtl/>
        </w:rPr>
        <w:t xml:space="preserve"> </w:t>
      </w:r>
      <w:r w:rsidR="00773F9D">
        <w:rPr>
          <w:rtl/>
        </w:rPr>
        <w:t>)</w:t>
      </w:r>
      <w:r w:rsidR="00095AA9">
        <w:rPr>
          <w:rtl/>
        </w:rPr>
        <w:t xml:space="preserve"> .</w:t>
      </w:r>
    </w:p>
    <w:p w:rsidR="00AC6D18" w:rsidRPr="00AC6D18" w:rsidRDefault="00AC6D18" w:rsidP="004E73F3">
      <w:pPr>
        <w:pStyle w:val="rfdFootnote0"/>
        <w:rPr>
          <w:rtl/>
        </w:rPr>
      </w:pPr>
      <w:r>
        <w:rPr>
          <w:rtl/>
        </w:rPr>
        <w:t>(</w:t>
      </w:r>
      <w:r w:rsidRPr="00AC6D18">
        <w:rPr>
          <w:rtl/>
        </w:rPr>
        <w:t>100) الل</w:t>
      </w:r>
      <w:r w:rsidR="004E73F3">
        <w:rPr>
          <w:rtl/>
        </w:rPr>
        <w:t>َ</w:t>
      </w:r>
      <w:r w:rsidRPr="00AC6D18">
        <w:rPr>
          <w:rtl/>
        </w:rPr>
        <w:t>ق</w:t>
      </w:r>
      <w:r w:rsidR="004E73F3">
        <w:rPr>
          <w:rtl/>
        </w:rPr>
        <w:t>َ</w:t>
      </w:r>
      <w:r w:rsidRPr="00AC6D18">
        <w:rPr>
          <w:rtl/>
        </w:rPr>
        <w:t>ى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بالفتح</w:t>
      </w:r>
      <w:r w:rsidR="007E0241">
        <w:rPr>
          <w:rtl/>
        </w:rPr>
        <w:t xml:space="preserve"> :</w:t>
      </w:r>
      <w:r w:rsidRPr="00AC6D18">
        <w:rPr>
          <w:rtl/>
        </w:rPr>
        <w:t xml:space="preserve"> الش</w:t>
      </w:r>
      <w:r w:rsidR="004E73F3">
        <w:rPr>
          <w:rtl/>
        </w:rPr>
        <w:t>يء</w:t>
      </w:r>
      <w:r w:rsidRPr="00AC6D18">
        <w:rPr>
          <w:rtl/>
        </w:rPr>
        <w:t xml:space="preserve"> الم</w:t>
      </w:r>
      <w:r w:rsidR="004E73F3">
        <w:rPr>
          <w:rtl/>
        </w:rPr>
        <w:t>ُ</w:t>
      </w:r>
      <w:r w:rsidRPr="00AC6D18">
        <w:rPr>
          <w:rtl/>
        </w:rPr>
        <w:t>ل</w:t>
      </w:r>
      <w:r w:rsidR="004E73F3">
        <w:rPr>
          <w:rtl/>
        </w:rPr>
        <w:t>ْ</w:t>
      </w:r>
      <w:r w:rsidRPr="00AC6D18">
        <w:rPr>
          <w:rtl/>
        </w:rPr>
        <w:t>ق</w:t>
      </w:r>
      <w:r w:rsidR="004E73F3">
        <w:rPr>
          <w:rtl/>
        </w:rPr>
        <w:t>َ</w:t>
      </w:r>
      <w:r w:rsidRPr="00AC6D18">
        <w:rPr>
          <w:rtl/>
        </w:rPr>
        <w:t>ى لهوانه</w:t>
      </w:r>
      <w:r w:rsidR="004E73F3">
        <w:rPr>
          <w:rtl/>
        </w:rPr>
        <w:t>ِ</w:t>
      </w:r>
      <w:r w:rsidR="00095AA9">
        <w:rPr>
          <w:rtl/>
        </w:rPr>
        <w:t xml:space="preserve"> .</w:t>
      </w:r>
      <w:r w:rsidRPr="00AC6D18">
        <w:rPr>
          <w:rtl/>
        </w:rPr>
        <w:t xml:space="preserve"> الصحاح</w:t>
      </w:r>
      <w:r w:rsidR="007E0241">
        <w:rPr>
          <w:rtl/>
        </w:rPr>
        <w:t xml:space="preserve"> :</w:t>
      </w:r>
      <w:r w:rsidR="00104A4C">
        <w:rPr>
          <w:rtl/>
        </w:rPr>
        <w:t xml:space="preserve"> </w:t>
      </w:r>
      <w:r w:rsidRPr="00484D70">
        <w:rPr>
          <w:rtl/>
        </w:rPr>
        <w:t>6</w:t>
      </w:r>
      <w:r w:rsidR="005C5FDB">
        <w:rPr>
          <w:rtl/>
        </w:rPr>
        <w:t xml:space="preserve"> / </w:t>
      </w:r>
      <w:r w:rsidRPr="00484D70">
        <w:rPr>
          <w:rtl/>
        </w:rPr>
        <w:t xml:space="preserve">2484 </w:t>
      </w:r>
      <w:r w:rsidR="00773F9D">
        <w:rPr>
          <w:rtl/>
        </w:rPr>
        <w:t>(</w:t>
      </w:r>
      <w:r w:rsidR="0024786F">
        <w:rPr>
          <w:rFonts w:hint="cs"/>
          <w:rtl/>
        </w:rPr>
        <w:t xml:space="preserve"> </w:t>
      </w:r>
      <w:r w:rsidRPr="00484D70">
        <w:rPr>
          <w:rtl/>
        </w:rPr>
        <w:t>لقى</w:t>
      </w:r>
      <w:r w:rsidR="0024786F">
        <w:rPr>
          <w:rFonts w:hint="cs"/>
          <w:rtl/>
        </w:rPr>
        <w:t xml:space="preserve"> </w:t>
      </w:r>
      <w:r w:rsidR="00773F9D">
        <w:rPr>
          <w:rtl/>
        </w:rPr>
        <w:t>)</w:t>
      </w:r>
      <w:r w:rsidR="00095AA9">
        <w:rPr>
          <w:rtl/>
        </w:rPr>
        <w:t xml:space="preserve"> .</w:t>
      </w:r>
    </w:p>
    <w:p w:rsidR="00AC6D18" w:rsidRPr="00AC6D18" w:rsidRDefault="00AC6D18" w:rsidP="00104A4C">
      <w:pPr>
        <w:pStyle w:val="rfdFootnote0"/>
        <w:rPr>
          <w:rtl/>
        </w:rPr>
      </w:pPr>
      <w:r>
        <w:rPr>
          <w:rtl/>
        </w:rPr>
        <w:t>(</w:t>
      </w:r>
      <w:r w:rsidRPr="00AC6D18">
        <w:rPr>
          <w:rtl/>
        </w:rPr>
        <w:t>101) أخبار مك</w:t>
      </w:r>
      <w:r w:rsidR="004E73F3">
        <w:rPr>
          <w:rtl/>
        </w:rPr>
        <w:t>ّ</w:t>
      </w:r>
      <w:r w:rsidRPr="00AC6D18">
        <w:rPr>
          <w:rtl/>
        </w:rPr>
        <w:t>ة</w:t>
      </w:r>
      <w:r w:rsidR="007E0241">
        <w:rPr>
          <w:rtl/>
        </w:rPr>
        <w:t xml:space="preserve"> :</w:t>
      </w:r>
      <w:r w:rsidR="00104A4C">
        <w:rPr>
          <w:rtl/>
        </w:rPr>
        <w:t xml:space="preserve"> </w:t>
      </w:r>
      <w:r w:rsidRPr="00484D70">
        <w:rPr>
          <w:rtl/>
        </w:rPr>
        <w:t>1</w:t>
      </w:r>
      <w:r w:rsidR="005C5FDB">
        <w:rPr>
          <w:rtl/>
        </w:rPr>
        <w:t xml:space="preserve"> / </w:t>
      </w:r>
      <w:r w:rsidRPr="00484D70">
        <w:rPr>
          <w:rtl/>
        </w:rPr>
        <w:t>174</w:t>
      </w:r>
      <w:r w:rsidR="00095AA9">
        <w:rPr>
          <w:rtl/>
        </w:rPr>
        <w:t xml:space="preserve"> .</w:t>
      </w:r>
    </w:p>
    <w:p w:rsidR="006254CD" w:rsidRDefault="006254CD" w:rsidP="00AC6D18">
      <w:pPr>
        <w:rPr>
          <w:rtl/>
        </w:rPr>
        <w:sectPr w:rsidR="006254CD" w:rsidSect="00107863">
          <w:headerReference w:type="even" r:id="rId60"/>
          <w:headerReference w:type="default" r:id="rId61"/>
          <w:headerReference w:type="first" r:id="rId62"/>
          <w:type w:val="continuous"/>
          <w:pgSz w:w="11907" w:h="16840" w:code="9"/>
          <w:pgMar w:top="1247" w:right="1361" w:bottom="1247" w:left="1361" w:header="720" w:footer="720" w:gutter="0"/>
          <w:cols w:space="720"/>
          <w:titlePg/>
          <w:bidi/>
          <w:rtlGutter/>
          <w:docGrid w:linePitch="360"/>
        </w:sectPr>
      </w:pPr>
    </w:p>
    <w:p w:rsidR="00C64862" w:rsidRDefault="00AC6D18" w:rsidP="00AC6D18">
      <w:pPr>
        <w:rPr>
          <w:rtl/>
        </w:rPr>
      </w:pPr>
      <w:r>
        <w:rPr>
          <w:rtl/>
        </w:rPr>
        <w:lastRenderedPageBreak/>
        <w:br w:type="page"/>
      </w:r>
      <w:r w:rsidRPr="00AC6D18">
        <w:rPr>
          <w:rtl/>
        </w:rPr>
        <w:lastRenderedPageBreak/>
        <w:t>ولل</w:t>
      </w:r>
      <w:r w:rsidR="00104A4C">
        <w:rPr>
          <w:rtl/>
        </w:rPr>
        <w:t>باحث أن يتساءل عن الأز</w:t>
      </w:r>
      <w:r w:rsidR="007E698C">
        <w:rPr>
          <w:rtl/>
        </w:rPr>
        <w:t>ْ</w:t>
      </w:r>
      <w:r w:rsidR="00104A4C">
        <w:rPr>
          <w:rtl/>
        </w:rPr>
        <w:t>ر</w:t>
      </w:r>
      <w:r w:rsidR="007E698C">
        <w:rPr>
          <w:rtl/>
        </w:rPr>
        <w:t>َ</w:t>
      </w:r>
      <w:r w:rsidR="00104A4C">
        <w:rPr>
          <w:rtl/>
        </w:rPr>
        <w:t>قي</w:t>
      </w:r>
      <w:r w:rsidR="007E698C">
        <w:rPr>
          <w:rtl/>
        </w:rPr>
        <w:t>ِّ</w:t>
      </w:r>
      <w:r w:rsidR="00104A4C">
        <w:rPr>
          <w:rtl/>
        </w:rPr>
        <w:t xml:space="preserve"> هذا</w:t>
      </w:r>
      <w:r w:rsidR="007E0241">
        <w:rPr>
          <w:rtl/>
        </w:rPr>
        <w:t xml:space="preserve"> :</w:t>
      </w:r>
    </w:p>
    <w:p w:rsidR="00C64862" w:rsidRDefault="00516124" w:rsidP="00AC6D18">
      <w:pPr>
        <w:rPr>
          <w:rtl/>
        </w:rPr>
      </w:pPr>
      <w:r>
        <w:rPr>
          <w:rtl/>
        </w:rPr>
        <w:t>ـ</w:t>
      </w:r>
      <w:r w:rsidR="008B5EBB">
        <w:rPr>
          <w:rtl/>
        </w:rPr>
        <w:t xml:space="preserve"> </w:t>
      </w:r>
      <w:r w:rsidR="00AC6D18" w:rsidRPr="00AC6D18">
        <w:rPr>
          <w:rtl/>
        </w:rPr>
        <w:t>م</w:t>
      </w:r>
      <w:r w:rsidR="007E698C">
        <w:rPr>
          <w:rtl/>
        </w:rPr>
        <w:t>َ</w:t>
      </w:r>
      <w:r w:rsidR="00AC6D18" w:rsidRPr="00AC6D18">
        <w:rPr>
          <w:rtl/>
        </w:rPr>
        <w:t>ن هو</w:t>
      </w:r>
      <w:r w:rsidR="006F66F0">
        <w:rPr>
          <w:rFonts w:hint="cs"/>
          <w:rtl/>
        </w:rPr>
        <w:t xml:space="preserve"> </w:t>
      </w:r>
      <w:r w:rsidR="00025C8E">
        <w:rPr>
          <w:rtl/>
        </w:rPr>
        <w:t>؟ !</w:t>
      </w:r>
    </w:p>
    <w:p w:rsidR="00C64862" w:rsidRDefault="00516124" w:rsidP="00AC6D18">
      <w:pPr>
        <w:rPr>
          <w:rtl/>
        </w:rPr>
      </w:pPr>
      <w:r>
        <w:rPr>
          <w:rtl/>
        </w:rPr>
        <w:t>ـ</w:t>
      </w:r>
      <w:r w:rsidR="008B5EBB">
        <w:rPr>
          <w:rtl/>
        </w:rPr>
        <w:t xml:space="preserve"> </w:t>
      </w:r>
      <w:r w:rsidR="00AC6D18" w:rsidRPr="00AC6D18">
        <w:rPr>
          <w:rtl/>
        </w:rPr>
        <w:t xml:space="preserve">ما قيمة أخباره وأحاديثه عند علماء </w:t>
      </w:r>
      <w:r w:rsidR="00104A4C">
        <w:rPr>
          <w:rtl/>
        </w:rPr>
        <w:t>الحديث وأئمة الجرح والتعديل</w:t>
      </w:r>
      <w:r w:rsidR="006F66F0">
        <w:rPr>
          <w:rFonts w:hint="cs"/>
          <w:rtl/>
        </w:rPr>
        <w:t xml:space="preserve"> </w:t>
      </w:r>
      <w:r w:rsidR="00025C8E">
        <w:rPr>
          <w:rtl/>
        </w:rPr>
        <w:t>؟ !</w:t>
      </w:r>
    </w:p>
    <w:p w:rsidR="00104A4C" w:rsidRDefault="00516124" w:rsidP="00AC6D18">
      <w:pPr>
        <w:rPr>
          <w:rtl/>
        </w:rPr>
      </w:pPr>
      <w:r>
        <w:rPr>
          <w:rtl/>
        </w:rPr>
        <w:t>ـ</w:t>
      </w:r>
      <w:r w:rsidR="008B5EBB">
        <w:rPr>
          <w:rtl/>
        </w:rPr>
        <w:t xml:space="preserve"> </w:t>
      </w:r>
      <w:r w:rsidR="00AC6D18" w:rsidRPr="00AC6D18">
        <w:rPr>
          <w:rtl/>
        </w:rPr>
        <w:t>م</w:t>
      </w:r>
      <w:r w:rsidR="007E698C">
        <w:rPr>
          <w:rtl/>
        </w:rPr>
        <w:t>َ</w:t>
      </w:r>
      <w:r w:rsidR="00AC6D18" w:rsidRPr="00AC6D18">
        <w:rPr>
          <w:rtl/>
        </w:rPr>
        <w:t>ن هؤلاء الرجال ال</w:t>
      </w:r>
      <w:r w:rsidR="007E698C">
        <w:rPr>
          <w:rtl/>
        </w:rPr>
        <w:t>ّ</w:t>
      </w:r>
      <w:r w:rsidR="00AC6D18" w:rsidRPr="00AC6D18">
        <w:rPr>
          <w:rtl/>
        </w:rPr>
        <w:t>ذين روى عنهم هذا الحديث</w:t>
      </w:r>
      <w:r w:rsidR="006F66F0">
        <w:rPr>
          <w:rFonts w:hint="cs"/>
          <w:rtl/>
        </w:rPr>
        <w:t xml:space="preserve"> </w:t>
      </w:r>
      <w:r w:rsidR="00025C8E">
        <w:rPr>
          <w:rtl/>
        </w:rPr>
        <w:t>؟ !</w:t>
      </w:r>
    </w:p>
    <w:p w:rsidR="00AC6D18" w:rsidRPr="00AC6D18" w:rsidRDefault="00AC6D18" w:rsidP="007E698C">
      <w:pPr>
        <w:rPr>
          <w:rtl/>
        </w:rPr>
      </w:pPr>
      <w:r w:rsidRPr="00FF2933">
        <w:rPr>
          <w:rStyle w:val="rfdBold2"/>
          <w:rtl/>
        </w:rPr>
        <w:t>الأز</w:t>
      </w:r>
      <w:r w:rsidR="007E698C" w:rsidRPr="00FF2933">
        <w:rPr>
          <w:rStyle w:val="rfdBold2"/>
          <w:rtl/>
        </w:rPr>
        <w:t>ْ</w:t>
      </w:r>
      <w:r w:rsidRPr="00FF2933">
        <w:rPr>
          <w:rStyle w:val="rfdBold2"/>
          <w:rtl/>
        </w:rPr>
        <w:t>ر</w:t>
      </w:r>
      <w:r w:rsidR="007E698C" w:rsidRPr="00FF2933">
        <w:rPr>
          <w:rStyle w:val="rfdBold2"/>
          <w:rtl/>
        </w:rPr>
        <w:t>َ</w:t>
      </w:r>
      <w:r w:rsidRPr="00FF2933">
        <w:rPr>
          <w:rStyle w:val="rfdBold2"/>
          <w:rtl/>
        </w:rPr>
        <w:t>قي</w:t>
      </w:r>
      <w:r w:rsidR="007E698C" w:rsidRPr="00FF2933">
        <w:rPr>
          <w:rStyle w:val="rfdBold2"/>
          <w:rtl/>
        </w:rPr>
        <w:t>ُّ</w:t>
      </w:r>
      <w:r w:rsidR="007E0241" w:rsidRPr="006F66F0">
        <w:rPr>
          <w:rtl/>
        </w:rPr>
        <w:t xml:space="preserve"> ،</w:t>
      </w:r>
      <w:r w:rsidRPr="006F66F0">
        <w:rPr>
          <w:rtl/>
        </w:rPr>
        <w:t xml:space="preserve"> </w:t>
      </w:r>
      <w:r w:rsidRPr="00AC6D18">
        <w:rPr>
          <w:rtl/>
        </w:rPr>
        <w:t>هو</w:t>
      </w:r>
      <w:r w:rsidR="007E0241">
        <w:rPr>
          <w:rtl/>
        </w:rPr>
        <w:t xml:space="preserve"> :</w:t>
      </w:r>
      <w:r w:rsidRPr="00AC6D18">
        <w:rPr>
          <w:rtl/>
        </w:rPr>
        <w:t xml:space="preserve"> محم</w:t>
      </w:r>
      <w:r w:rsidR="007E698C">
        <w:rPr>
          <w:rtl/>
        </w:rPr>
        <w:t>ّد بن</w:t>
      </w:r>
      <w:r w:rsidR="00FB7845">
        <w:rPr>
          <w:rtl/>
        </w:rPr>
        <w:t xml:space="preserve"> عبد الله</w:t>
      </w:r>
      <w:r w:rsidRPr="00AC6D18">
        <w:rPr>
          <w:rtl/>
        </w:rPr>
        <w:t xml:space="preserve"> بن أحمد بن محم</w:t>
      </w:r>
      <w:r w:rsidR="007E698C">
        <w:rPr>
          <w:rtl/>
        </w:rPr>
        <w:t>ّ</w:t>
      </w:r>
      <w:r w:rsidRPr="00AC6D18">
        <w:rPr>
          <w:rtl/>
        </w:rPr>
        <w:t>د بن الوليد بن عقبة بن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الأزرق الغس</w:t>
      </w:r>
      <w:r w:rsidR="007E698C">
        <w:rPr>
          <w:rtl/>
        </w:rPr>
        <w:t>ّ</w:t>
      </w:r>
      <w:r w:rsidRPr="00AC6D18">
        <w:rPr>
          <w:rtl/>
        </w:rPr>
        <w:t>اني المك</w:t>
      </w:r>
      <w:r w:rsidR="007E698C">
        <w:rPr>
          <w:rtl/>
        </w:rPr>
        <w:t>ّ</w:t>
      </w:r>
      <w:r w:rsidRPr="00AC6D18">
        <w:rPr>
          <w:rtl/>
        </w:rPr>
        <w:t>ي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عر</w:t>
      </w:r>
      <w:r w:rsidR="007E698C">
        <w:rPr>
          <w:rtl/>
        </w:rPr>
        <w:t>ّ</w:t>
      </w:r>
      <w:r w:rsidRPr="00AC6D18">
        <w:rPr>
          <w:rtl/>
        </w:rPr>
        <w:t>فه ابن النديم بأن</w:t>
      </w:r>
      <w:r w:rsidR="007E698C">
        <w:rPr>
          <w:rtl/>
        </w:rPr>
        <w:t>ّ</w:t>
      </w:r>
      <w:r w:rsidRPr="00AC6D18">
        <w:rPr>
          <w:rtl/>
        </w:rPr>
        <w:t xml:space="preserve">ه </w:t>
      </w:r>
      <w:r w:rsidR="00AB3A9F" w:rsidRPr="00AC6D18">
        <w:rPr>
          <w:rtl/>
        </w:rPr>
        <w:t>«</w:t>
      </w:r>
      <w:r w:rsidR="006F66F0">
        <w:rPr>
          <w:rFonts w:hint="cs"/>
          <w:rtl/>
        </w:rPr>
        <w:t xml:space="preserve"> </w:t>
      </w:r>
      <w:r w:rsidRPr="00AC6D18">
        <w:rPr>
          <w:rtl/>
        </w:rPr>
        <w:t>أحد ال</w:t>
      </w:r>
      <w:r w:rsidR="007E698C">
        <w:rPr>
          <w:rtl/>
        </w:rPr>
        <w:t>إِ</w:t>
      </w:r>
      <w:r w:rsidRPr="00AC6D18">
        <w:rPr>
          <w:rtl/>
        </w:rPr>
        <w:t>خباري</w:t>
      </w:r>
      <w:r w:rsidR="007E698C">
        <w:rPr>
          <w:rtl/>
        </w:rPr>
        <w:t>ّ</w:t>
      </w:r>
      <w:r w:rsidRPr="00AC6D18">
        <w:rPr>
          <w:rtl/>
        </w:rPr>
        <w:t>ين وأصحاب الس</w:t>
      </w:r>
      <w:r w:rsidR="007E698C">
        <w:rPr>
          <w:rtl/>
        </w:rPr>
        <w:t>ِّ</w:t>
      </w:r>
      <w:r w:rsidRPr="00AC6D18">
        <w:rPr>
          <w:rtl/>
        </w:rPr>
        <w:t>ي</w:t>
      </w:r>
      <w:r w:rsidR="007E698C">
        <w:rPr>
          <w:rtl/>
        </w:rPr>
        <w:t>َ</w:t>
      </w:r>
      <w:r w:rsidRPr="00AC6D18">
        <w:rPr>
          <w:rtl/>
        </w:rPr>
        <w:t>ر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وله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من الكتب كتاب مك</w:t>
      </w:r>
      <w:r w:rsidR="007E698C">
        <w:rPr>
          <w:rtl/>
        </w:rPr>
        <w:t>ّ</w:t>
      </w:r>
      <w:r w:rsidRPr="00AC6D18">
        <w:rPr>
          <w:rtl/>
        </w:rPr>
        <w:t>ة وأخبارها وجبالها وأوديتها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كتاب</w:t>
      </w:r>
      <w:r w:rsidR="007E698C">
        <w:rPr>
          <w:rtl/>
        </w:rPr>
        <w:t>ٌ</w:t>
      </w:r>
      <w:r w:rsidRPr="00AC6D18">
        <w:rPr>
          <w:rtl/>
        </w:rPr>
        <w:t xml:space="preserve"> كبير</w:t>
      </w:r>
      <w:r w:rsidR="007E698C">
        <w:rPr>
          <w:rtl/>
        </w:rPr>
        <w:t>ٌ</w:t>
      </w:r>
      <w:r w:rsidR="006F66F0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Pr="00AC6D18">
        <w:rPr>
          <w:rtl/>
        </w:rPr>
        <w:t xml:space="preserve"> </w:t>
      </w:r>
      <w:r w:rsidRPr="00104A4C">
        <w:rPr>
          <w:rStyle w:val="rfdFootnotenum"/>
          <w:rtl/>
        </w:rPr>
        <w:t>(102)</w:t>
      </w:r>
      <w:r w:rsidR="00095AA9">
        <w:rPr>
          <w:rtl/>
        </w:rPr>
        <w:t xml:space="preserve"> .</w:t>
      </w:r>
    </w:p>
    <w:p w:rsidR="00AC6D18" w:rsidRPr="00AC6D18" w:rsidRDefault="00AC6D18" w:rsidP="007E698C">
      <w:pPr>
        <w:rPr>
          <w:rtl/>
        </w:rPr>
      </w:pPr>
      <w:r w:rsidRPr="00AC6D18">
        <w:rPr>
          <w:rtl/>
        </w:rPr>
        <w:t>هذا هو ك</w:t>
      </w:r>
      <w:r w:rsidR="007E698C">
        <w:rPr>
          <w:rtl/>
        </w:rPr>
        <w:t>ُ</w:t>
      </w:r>
      <w:r w:rsidRPr="00AC6D18">
        <w:rPr>
          <w:rtl/>
        </w:rPr>
        <w:t>ل</w:t>
      </w:r>
      <w:r w:rsidR="007E698C">
        <w:rPr>
          <w:rtl/>
        </w:rPr>
        <w:t>ُّ</w:t>
      </w:r>
      <w:r w:rsidRPr="00AC6D18">
        <w:rPr>
          <w:rtl/>
        </w:rPr>
        <w:t xml:space="preserve"> ما ذكر عنه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وليس فيه تصريح يستفاد منه ح</w:t>
      </w:r>
      <w:r w:rsidR="007E698C">
        <w:rPr>
          <w:rtl/>
        </w:rPr>
        <w:t>ُ</w:t>
      </w:r>
      <w:r w:rsidRPr="00AC6D18">
        <w:rPr>
          <w:rtl/>
        </w:rPr>
        <w:t>سن الرجل أو وثاقته</w:t>
      </w:r>
      <w:r w:rsidR="007E0241">
        <w:rPr>
          <w:rtl/>
        </w:rPr>
        <w:t xml:space="preserve"> ،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ويبدو أن</w:t>
      </w:r>
      <w:r w:rsidR="007E698C">
        <w:rPr>
          <w:rtl/>
        </w:rPr>
        <w:t>َّ</w:t>
      </w:r>
      <w:r w:rsidRPr="00AC6D18">
        <w:rPr>
          <w:rtl/>
        </w:rPr>
        <w:t xml:space="preserve"> ابن النديم قد تفر</w:t>
      </w:r>
      <w:r w:rsidR="007E698C">
        <w:rPr>
          <w:rtl/>
        </w:rPr>
        <w:t>ّ</w:t>
      </w:r>
      <w:r w:rsidRPr="00AC6D18">
        <w:rPr>
          <w:rtl/>
        </w:rPr>
        <w:t>د بترجمته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حيث أهملها علماء الرجال والمتخص</w:t>
      </w:r>
      <w:r w:rsidR="007E698C">
        <w:rPr>
          <w:rtl/>
        </w:rPr>
        <w:t>ِّ</w:t>
      </w:r>
      <w:r w:rsidRPr="00AC6D18">
        <w:rPr>
          <w:rtl/>
        </w:rPr>
        <w:t>صون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الأقدمون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وإن</w:t>
      </w:r>
      <w:r w:rsidR="007E698C">
        <w:rPr>
          <w:rtl/>
        </w:rPr>
        <w:t>ّ</w:t>
      </w:r>
      <w:r w:rsidRPr="00AC6D18">
        <w:rPr>
          <w:rtl/>
        </w:rPr>
        <w:t>ما ذكروه ضمنا</w:t>
      </w:r>
      <w:r w:rsidR="007E698C">
        <w:rPr>
          <w:rtl/>
        </w:rPr>
        <w:t>ً</w:t>
      </w:r>
      <w:r w:rsidRPr="00AC6D18">
        <w:rPr>
          <w:rtl/>
        </w:rPr>
        <w:t xml:space="preserve"> في ترجمة جد</w:t>
      </w:r>
      <w:r w:rsidR="007E698C">
        <w:rPr>
          <w:rtl/>
        </w:rPr>
        <w:t>ِّ</w:t>
      </w:r>
      <w:r w:rsidRPr="00AC6D18">
        <w:rPr>
          <w:rtl/>
        </w:rPr>
        <w:t>ه أحمد</w:t>
      </w:r>
      <w:r w:rsidR="004803AF">
        <w:rPr>
          <w:rtl/>
        </w:rPr>
        <w:t xml:space="preserve"> ـ </w:t>
      </w:r>
      <w:r w:rsidRPr="00AC6D18">
        <w:rPr>
          <w:rtl/>
        </w:rPr>
        <w:t>المتوف</w:t>
      </w:r>
      <w:r w:rsidR="007E698C">
        <w:rPr>
          <w:rtl/>
        </w:rPr>
        <w:t>ّ</w:t>
      </w:r>
      <w:r w:rsidRPr="00AC6D18">
        <w:rPr>
          <w:rtl/>
        </w:rPr>
        <w:t>ى سنة 212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أو 217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أو 222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ه</w:t>
      </w:r>
      <w:r w:rsidR="007E698C">
        <w:rPr>
          <w:rtl/>
        </w:rPr>
        <w:t>ـ</w:t>
      </w:r>
      <w:r w:rsidR="004803AF">
        <w:rPr>
          <w:rtl/>
        </w:rPr>
        <w:t xml:space="preserve"> ـ </w:t>
      </w:r>
      <w:r w:rsidRPr="00AC6D18">
        <w:rPr>
          <w:rtl/>
        </w:rPr>
        <w:t>المعدود في مشايخ الب</w:t>
      </w:r>
      <w:r w:rsidR="007E698C">
        <w:rPr>
          <w:rtl/>
        </w:rPr>
        <w:t>ُ</w:t>
      </w:r>
      <w:r w:rsidRPr="00AC6D18">
        <w:rPr>
          <w:rtl/>
        </w:rPr>
        <w:t>خاري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وأبي حاتم محم</w:t>
      </w:r>
      <w:r w:rsidR="007E698C">
        <w:rPr>
          <w:rtl/>
        </w:rPr>
        <w:t>ّ</w:t>
      </w:r>
      <w:r w:rsidRPr="00AC6D18">
        <w:rPr>
          <w:rtl/>
        </w:rPr>
        <w:t>د بن إدريس الرازي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ومحم</w:t>
      </w:r>
      <w:r w:rsidR="007E698C">
        <w:rPr>
          <w:rtl/>
        </w:rPr>
        <w:t>ّ</w:t>
      </w:r>
      <w:r w:rsidRPr="00AC6D18">
        <w:rPr>
          <w:rtl/>
        </w:rPr>
        <w:t>د بن سعد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كاتب الواقدي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فقال الم</w:t>
      </w:r>
      <w:r w:rsidR="007E698C">
        <w:rPr>
          <w:rtl/>
        </w:rPr>
        <w:t>ِ</w:t>
      </w:r>
      <w:r w:rsidRPr="00AC6D18">
        <w:rPr>
          <w:rtl/>
        </w:rPr>
        <w:t>ز</w:t>
      </w:r>
      <w:r w:rsidR="007E698C">
        <w:rPr>
          <w:rtl/>
        </w:rPr>
        <w:t>ِّ</w:t>
      </w:r>
      <w:r w:rsidRPr="00AC6D18">
        <w:rPr>
          <w:rtl/>
        </w:rPr>
        <w:t>ي في تهذيب الكمال</w:t>
      </w:r>
      <w:r w:rsidR="007E0241">
        <w:rPr>
          <w:rtl/>
        </w:rPr>
        <w:t xml:space="preserve"> :</w:t>
      </w:r>
      <w:r w:rsidRPr="00AC6D18">
        <w:rPr>
          <w:rtl/>
        </w:rPr>
        <w:t xml:space="preserve"> أحمد بن محم</w:t>
      </w:r>
      <w:r w:rsidR="007E698C">
        <w:rPr>
          <w:rtl/>
        </w:rPr>
        <w:t>ّ</w:t>
      </w:r>
      <w:r w:rsidRPr="00AC6D18">
        <w:rPr>
          <w:rtl/>
        </w:rPr>
        <w:t>د</w:t>
      </w:r>
      <w:r w:rsidR="00095AA9">
        <w:rPr>
          <w:rFonts w:hint="cs"/>
          <w:rtl/>
        </w:rPr>
        <w:t xml:space="preserve"> </w:t>
      </w:r>
      <w:r w:rsidR="00095AA9">
        <w:rPr>
          <w:rtl/>
        </w:rPr>
        <w:t>. . .</w:t>
      </w:r>
      <w:r w:rsidR="00104A4C">
        <w:rPr>
          <w:rtl/>
        </w:rPr>
        <w:t xml:space="preserve"> جد</w:t>
      </w:r>
      <w:r w:rsidR="007E698C">
        <w:rPr>
          <w:rtl/>
        </w:rPr>
        <w:t>ُّ</w:t>
      </w:r>
      <w:r w:rsidR="00104A4C">
        <w:rPr>
          <w:rtl/>
        </w:rPr>
        <w:t xml:space="preserve"> أبي الوليد محم</w:t>
      </w:r>
      <w:r w:rsidR="007E698C">
        <w:rPr>
          <w:rtl/>
        </w:rPr>
        <w:t>ّد بن</w:t>
      </w:r>
      <w:r w:rsidR="00FB7845">
        <w:rPr>
          <w:rtl/>
        </w:rPr>
        <w:t xml:space="preserve"> عبد الله</w:t>
      </w:r>
      <w:r w:rsidR="00104A4C">
        <w:rPr>
          <w:rtl/>
        </w:rPr>
        <w:t xml:space="preserve"> </w:t>
      </w:r>
      <w:r w:rsidR="007E698C">
        <w:rPr>
          <w:rtl/>
        </w:rPr>
        <w:br/>
      </w:r>
      <w:r w:rsidRPr="00AC6D18">
        <w:rPr>
          <w:rtl/>
        </w:rPr>
        <w:t>الأز</w:t>
      </w:r>
      <w:r w:rsidR="007E698C">
        <w:rPr>
          <w:rtl/>
        </w:rPr>
        <w:t>ْ</w:t>
      </w:r>
      <w:r w:rsidRPr="00AC6D18">
        <w:rPr>
          <w:rtl/>
        </w:rPr>
        <w:t>ر</w:t>
      </w:r>
      <w:r w:rsidR="007E698C">
        <w:rPr>
          <w:rtl/>
        </w:rPr>
        <w:t>َ</w:t>
      </w:r>
      <w:r w:rsidRPr="00AC6D18">
        <w:rPr>
          <w:rtl/>
        </w:rPr>
        <w:t>قي صاحب تاريخ مك</w:t>
      </w:r>
      <w:r w:rsidR="007E698C">
        <w:rPr>
          <w:rtl/>
        </w:rPr>
        <w:t>ّ</w:t>
      </w:r>
      <w:r w:rsidRPr="00AC6D18">
        <w:rPr>
          <w:rtl/>
        </w:rPr>
        <w:t xml:space="preserve">ة </w:t>
      </w:r>
      <w:r w:rsidRPr="00F33E9B">
        <w:rPr>
          <w:rStyle w:val="rfdFootnotenum"/>
          <w:rtl/>
        </w:rPr>
        <w:t>(103)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ثم</w:t>
      </w:r>
      <w:r w:rsidR="007E698C">
        <w:rPr>
          <w:rtl/>
        </w:rPr>
        <w:t>َّ</w:t>
      </w:r>
      <w:r w:rsidRPr="00AC6D18">
        <w:rPr>
          <w:rtl/>
        </w:rPr>
        <w:t xml:space="preserve"> عد</w:t>
      </w:r>
      <w:r w:rsidR="007E698C">
        <w:rPr>
          <w:rtl/>
        </w:rPr>
        <w:t>َّ</w:t>
      </w:r>
      <w:r w:rsidRPr="00AC6D18">
        <w:rPr>
          <w:rtl/>
        </w:rPr>
        <w:t xml:space="preserve"> الرواة عنه ومنهم</w:t>
      </w:r>
      <w:r w:rsidR="007E0241">
        <w:rPr>
          <w:rtl/>
        </w:rPr>
        <w:t xml:space="preserve"> :</w:t>
      </w:r>
      <w:r w:rsidRPr="00AC6D18">
        <w:rPr>
          <w:rtl/>
        </w:rPr>
        <w:t xml:space="preserve"> ابن ابنه أبو الوليد محم</w:t>
      </w:r>
      <w:r w:rsidR="007E698C">
        <w:rPr>
          <w:rtl/>
        </w:rPr>
        <w:t>ّد بن</w:t>
      </w:r>
      <w:r w:rsidR="00FB7845">
        <w:rPr>
          <w:rtl/>
        </w:rPr>
        <w:t xml:space="preserve"> عبد الله</w:t>
      </w:r>
      <w:r w:rsidRPr="00AC6D18">
        <w:rPr>
          <w:rtl/>
        </w:rPr>
        <w:t xml:space="preserve"> الأز</w:t>
      </w:r>
      <w:r w:rsidR="007E698C">
        <w:rPr>
          <w:rtl/>
        </w:rPr>
        <w:t>ْ</w:t>
      </w:r>
      <w:r w:rsidRPr="00AC6D18">
        <w:rPr>
          <w:rtl/>
        </w:rPr>
        <w:t>ر</w:t>
      </w:r>
      <w:r w:rsidR="007E698C">
        <w:rPr>
          <w:rtl/>
        </w:rPr>
        <w:t>َ</w:t>
      </w:r>
      <w:r w:rsidRPr="00AC6D18">
        <w:rPr>
          <w:rtl/>
        </w:rPr>
        <w:t>قي</w:t>
      </w:r>
      <w:r w:rsidR="007E698C">
        <w:rPr>
          <w:rtl/>
        </w:rPr>
        <w:t>ُّ</w:t>
      </w:r>
      <w:r w:rsidRPr="00AC6D18">
        <w:rPr>
          <w:rtl/>
        </w:rPr>
        <w:t xml:space="preserve"> </w:t>
      </w:r>
      <w:r w:rsidRPr="00F33E9B">
        <w:rPr>
          <w:rStyle w:val="rfdFootnotenum"/>
          <w:rtl/>
        </w:rPr>
        <w:t>(104)</w:t>
      </w:r>
      <w:r w:rsidR="00095AA9">
        <w:rPr>
          <w:rtl/>
        </w:rPr>
        <w:t xml:space="preserve"> .</w:t>
      </w:r>
    </w:p>
    <w:p w:rsidR="00AC6D18" w:rsidRPr="00AC6D18" w:rsidRDefault="00AC6D18" w:rsidP="007E698C">
      <w:pPr>
        <w:rPr>
          <w:rtl/>
        </w:rPr>
      </w:pPr>
      <w:r w:rsidRPr="00AC6D18">
        <w:rPr>
          <w:rtl/>
        </w:rPr>
        <w:t>وذكره وكتاب</w:t>
      </w:r>
      <w:r w:rsidR="007E698C">
        <w:rPr>
          <w:rtl/>
        </w:rPr>
        <w:t>َ</w:t>
      </w:r>
      <w:r w:rsidRPr="00AC6D18">
        <w:rPr>
          <w:rtl/>
        </w:rPr>
        <w:t xml:space="preserve">ه هذا شمس الدين السخاوي </w:t>
      </w:r>
      <w:r w:rsidR="00773F9D">
        <w:rPr>
          <w:rtl/>
        </w:rPr>
        <w:t>(</w:t>
      </w:r>
      <w:r w:rsidR="006F66F0">
        <w:rPr>
          <w:rFonts w:hint="cs"/>
          <w:rtl/>
        </w:rPr>
        <w:t xml:space="preserve"> </w:t>
      </w:r>
      <w:r w:rsidRPr="00AC6D18">
        <w:rPr>
          <w:rtl/>
        </w:rPr>
        <w:t>المتوف</w:t>
      </w:r>
      <w:r w:rsidR="007E698C">
        <w:rPr>
          <w:rtl/>
        </w:rPr>
        <w:t>ّ</w:t>
      </w:r>
      <w:r w:rsidRPr="00AC6D18">
        <w:rPr>
          <w:rtl/>
        </w:rPr>
        <w:t>ى سنة 902 ه</w:t>
      </w:r>
      <w:r w:rsidR="007E698C">
        <w:rPr>
          <w:rtl/>
        </w:rPr>
        <w:t>ـ</w:t>
      </w:r>
      <w:r w:rsidR="006F66F0">
        <w:rPr>
          <w:rFonts w:hint="cs"/>
          <w:rtl/>
        </w:rPr>
        <w:t xml:space="preserve"> </w:t>
      </w:r>
      <w:r w:rsidR="00773F9D">
        <w:rPr>
          <w:rtl/>
        </w:rPr>
        <w:t>)</w:t>
      </w:r>
      <w:r w:rsidRPr="00AC6D18">
        <w:rPr>
          <w:rtl/>
        </w:rPr>
        <w:t xml:space="preserve"> في </w:t>
      </w:r>
      <w:r w:rsidR="00AB3A9F" w:rsidRPr="00AC6D18">
        <w:rPr>
          <w:rtl/>
        </w:rPr>
        <w:t>«</w:t>
      </w:r>
      <w:r w:rsidR="006F66F0">
        <w:rPr>
          <w:rFonts w:hint="cs"/>
          <w:rtl/>
        </w:rPr>
        <w:t xml:space="preserve"> </w:t>
      </w:r>
      <w:r w:rsidRPr="00AC6D18">
        <w:rPr>
          <w:rtl/>
        </w:rPr>
        <w:t>ال</w:t>
      </w:r>
      <w:r w:rsidR="007E698C">
        <w:rPr>
          <w:rtl/>
        </w:rPr>
        <w:t>إِ</w:t>
      </w:r>
      <w:r w:rsidRPr="00AC6D18">
        <w:rPr>
          <w:rtl/>
        </w:rPr>
        <w:t>علان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بالتوبيخ ل</w:t>
      </w:r>
      <w:r w:rsidR="007E698C">
        <w:rPr>
          <w:rtl/>
        </w:rPr>
        <w:t>ِ</w:t>
      </w:r>
      <w:r w:rsidRPr="00AC6D18">
        <w:rPr>
          <w:rtl/>
        </w:rPr>
        <w:t>م</w:t>
      </w:r>
      <w:r w:rsidR="007E698C">
        <w:rPr>
          <w:rtl/>
        </w:rPr>
        <w:t>َ</w:t>
      </w:r>
      <w:r w:rsidRPr="00AC6D18">
        <w:rPr>
          <w:rtl/>
        </w:rPr>
        <w:t>ن ذم</w:t>
      </w:r>
      <w:r w:rsidR="007E698C">
        <w:rPr>
          <w:rtl/>
        </w:rPr>
        <w:t>َّ</w:t>
      </w:r>
      <w:r w:rsidRPr="00AC6D18">
        <w:rPr>
          <w:rtl/>
        </w:rPr>
        <w:t xml:space="preserve"> التاريخ</w:t>
      </w:r>
      <w:r w:rsidR="006F66F0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Pr="00AC6D18">
        <w:rPr>
          <w:rtl/>
        </w:rPr>
        <w:t xml:space="preserve"> وقال</w:t>
      </w:r>
      <w:r w:rsidR="007E0241">
        <w:rPr>
          <w:rtl/>
        </w:rPr>
        <w:t xml:space="preserve"> :</w:t>
      </w:r>
      <w:r w:rsidRPr="00AC6D18">
        <w:rPr>
          <w:rtl/>
        </w:rPr>
        <w:t xml:space="preserve"> كان في المائة الثالثة </w:t>
      </w:r>
      <w:r w:rsidRPr="00F33E9B">
        <w:rPr>
          <w:rStyle w:val="rfdFootnotenum"/>
          <w:rtl/>
        </w:rPr>
        <w:t>(105)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ولعل</w:t>
      </w:r>
      <w:r w:rsidR="007E698C">
        <w:rPr>
          <w:rtl/>
        </w:rPr>
        <w:t>ّ</w:t>
      </w:r>
      <w:r w:rsidRPr="00AC6D18">
        <w:rPr>
          <w:rtl/>
        </w:rPr>
        <w:t>ه استنتج ذلك من كتاب الأز</w:t>
      </w:r>
      <w:r w:rsidR="007E698C">
        <w:rPr>
          <w:rtl/>
        </w:rPr>
        <w:t>ْ</w:t>
      </w:r>
      <w:r w:rsidRPr="00AC6D18">
        <w:rPr>
          <w:rtl/>
        </w:rPr>
        <w:t>ر</w:t>
      </w:r>
      <w:r w:rsidR="007E698C">
        <w:rPr>
          <w:rtl/>
        </w:rPr>
        <w:t>َ</w:t>
      </w:r>
      <w:r w:rsidRPr="00AC6D18">
        <w:rPr>
          <w:rtl/>
        </w:rPr>
        <w:t>قي نفسه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حيت أر</w:t>
      </w:r>
      <w:r w:rsidR="007E698C">
        <w:rPr>
          <w:rtl/>
        </w:rPr>
        <w:t>ّ</w:t>
      </w:r>
      <w:r w:rsidRPr="00AC6D18">
        <w:rPr>
          <w:rtl/>
        </w:rPr>
        <w:t>خ فيه لحادثة وقعت في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 xml:space="preserve">سنة عشرين ومائتين </w:t>
      </w:r>
      <w:r w:rsidRPr="00F33E9B">
        <w:rPr>
          <w:rStyle w:val="rfdFootnotenum"/>
          <w:rtl/>
        </w:rPr>
        <w:t>(106)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أو من معرفته بطبقة جد</w:t>
      </w:r>
      <w:r w:rsidR="007E698C">
        <w:rPr>
          <w:rtl/>
        </w:rPr>
        <w:t>ّ</w:t>
      </w:r>
      <w:r w:rsidRPr="00AC6D18">
        <w:rPr>
          <w:rtl/>
        </w:rPr>
        <w:t>ه وعصره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pStyle w:val="rfdLine"/>
        <w:rPr>
          <w:rtl/>
        </w:rPr>
      </w:pPr>
      <w:r w:rsidRPr="00AC6D18">
        <w:rPr>
          <w:rtl/>
        </w:rPr>
        <w:t>__________________</w:t>
      </w:r>
    </w:p>
    <w:p w:rsidR="00AC6D18" w:rsidRPr="00AC6D18" w:rsidRDefault="00AC6D18" w:rsidP="00AC6D18">
      <w:pPr>
        <w:pStyle w:val="rfdFootnote0"/>
        <w:rPr>
          <w:rtl/>
        </w:rPr>
      </w:pPr>
      <w:r>
        <w:rPr>
          <w:rtl/>
        </w:rPr>
        <w:t>(</w:t>
      </w:r>
      <w:r w:rsidRPr="00AC6D18">
        <w:rPr>
          <w:rtl/>
        </w:rPr>
        <w:t>102) الفهرست</w:t>
      </w:r>
      <w:r w:rsidR="007E0241">
        <w:rPr>
          <w:rtl/>
        </w:rPr>
        <w:t xml:space="preserve"> :</w:t>
      </w:r>
      <w:r w:rsidRPr="00AC6D18">
        <w:rPr>
          <w:rtl/>
        </w:rPr>
        <w:t xml:space="preserve"> 162</w:t>
      </w:r>
      <w:r w:rsidR="00095AA9">
        <w:rPr>
          <w:rtl/>
        </w:rPr>
        <w:t xml:space="preserve"> .</w:t>
      </w:r>
    </w:p>
    <w:p w:rsidR="00AC6D18" w:rsidRPr="00AC6D18" w:rsidRDefault="00AC6D18" w:rsidP="00F33E9B">
      <w:pPr>
        <w:pStyle w:val="rfdFootnote0"/>
        <w:rPr>
          <w:rtl/>
        </w:rPr>
      </w:pPr>
      <w:r>
        <w:rPr>
          <w:rtl/>
        </w:rPr>
        <w:t>(</w:t>
      </w:r>
      <w:r w:rsidRPr="00AC6D18">
        <w:rPr>
          <w:rtl/>
        </w:rPr>
        <w:t>103) تهذيب الكمال</w:t>
      </w:r>
      <w:r w:rsidR="007E0241">
        <w:rPr>
          <w:rtl/>
        </w:rPr>
        <w:t xml:space="preserve"> :</w:t>
      </w:r>
      <w:r w:rsidR="00F33E9B">
        <w:rPr>
          <w:rtl/>
        </w:rPr>
        <w:t xml:space="preserve"> </w:t>
      </w:r>
      <w:r w:rsidRPr="00484D70">
        <w:rPr>
          <w:rtl/>
        </w:rPr>
        <w:t>1</w:t>
      </w:r>
      <w:r w:rsidR="005C5FDB">
        <w:rPr>
          <w:rtl/>
        </w:rPr>
        <w:t xml:space="preserve"> / </w:t>
      </w:r>
      <w:r w:rsidRPr="00484D70">
        <w:rPr>
          <w:rtl/>
        </w:rPr>
        <w:t>480</w:t>
      </w:r>
      <w:r w:rsidR="00095AA9">
        <w:rPr>
          <w:rtl/>
        </w:rPr>
        <w:t xml:space="preserve"> .</w:t>
      </w:r>
    </w:p>
    <w:p w:rsidR="00AC6D18" w:rsidRPr="00F33E9B" w:rsidRDefault="00AC6D18" w:rsidP="00F33E9B">
      <w:pPr>
        <w:pStyle w:val="rfdFootnote0"/>
        <w:rPr>
          <w:rtl/>
        </w:rPr>
      </w:pPr>
      <w:r w:rsidRPr="00F33E9B">
        <w:rPr>
          <w:rtl/>
        </w:rPr>
        <w:t>(</w:t>
      </w:r>
      <w:r w:rsidR="00F33E9B" w:rsidRPr="00F33E9B">
        <w:rPr>
          <w:rtl/>
        </w:rPr>
        <w:t>104</w:t>
      </w:r>
      <w:r w:rsidR="00F33E9B">
        <w:rPr>
          <w:rtl/>
        </w:rPr>
        <w:t>)</w:t>
      </w:r>
      <w:r w:rsidRPr="00F33E9B">
        <w:rPr>
          <w:rtl/>
        </w:rPr>
        <w:t xml:space="preserve"> تهذيب الكمال</w:t>
      </w:r>
      <w:r w:rsidR="007E0241">
        <w:rPr>
          <w:rtl/>
        </w:rPr>
        <w:t xml:space="preserve"> :</w:t>
      </w:r>
      <w:r w:rsidR="00F33E9B" w:rsidRPr="00F33E9B">
        <w:rPr>
          <w:rtl/>
        </w:rPr>
        <w:t xml:space="preserve"> </w:t>
      </w:r>
      <w:r w:rsidRPr="00F33E9B">
        <w:rPr>
          <w:rtl/>
        </w:rPr>
        <w:t>1</w:t>
      </w:r>
      <w:r w:rsidR="005C5FDB">
        <w:rPr>
          <w:rtl/>
        </w:rPr>
        <w:t xml:space="preserve"> / </w:t>
      </w:r>
      <w:r w:rsidRPr="00F33E9B">
        <w:rPr>
          <w:rtl/>
        </w:rPr>
        <w:t>481</w:t>
      </w:r>
      <w:r w:rsidR="00095AA9">
        <w:rPr>
          <w:rtl/>
        </w:rPr>
        <w:t xml:space="preserve"> .</w:t>
      </w:r>
    </w:p>
    <w:p w:rsidR="00AC6D18" w:rsidRPr="00AC6D18" w:rsidRDefault="00AC6D18" w:rsidP="007E698C">
      <w:pPr>
        <w:pStyle w:val="rfdFootnote0"/>
        <w:rPr>
          <w:rtl/>
        </w:rPr>
      </w:pPr>
      <w:r>
        <w:rPr>
          <w:rtl/>
        </w:rPr>
        <w:t>(</w:t>
      </w:r>
      <w:r w:rsidRPr="00AC6D18">
        <w:rPr>
          <w:rtl/>
        </w:rPr>
        <w:t>105) ال</w:t>
      </w:r>
      <w:r w:rsidR="007E698C">
        <w:rPr>
          <w:rtl/>
        </w:rPr>
        <w:t>إِ</w:t>
      </w:r>
      <w:r w:rsidRPr="00AC6D18">
        <w:rPr>
          <w:rtl/>
        </w:rPr>
        <w:t>علان بالتوبيخ</w:t>
      </w:r>
      <w:r w:rsidR="007E0241">
        <w:rPr>
          <w:rtl/>
        </w:rPr>
        <w:t xml:space="preserve"> :</w:t>
      </w:r>
      <w:r w:rsidRPr="00AC6D18">
        <w:rPr>
          <w:rtl/>
        </w:rPr>
        <w:t xml:space="preserve"> 132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pStyle w:val="rfdFootnote0"/>
        <w:rPr>
          <w:rtl/>
        </w:rPr>
      </w:pPr>
      <w:r>
        <w:rPr>
          <w:rtl/>
        </w:rPr>
        <w:t>(</w:t>
      </w:r>
      <w:r w:rsidRPr="00AC6D18">
        <w:rPr>
          <w:rtl/>
        </w:rPr>
        <w:t>106) أخبار مك</w:t>
      </w:r>
      <w:r w:rsidR="007E698C">
        <w:rPr>
          <w:rtl/>
        </w:rPr>
        <w:t>ّ</w:t>
      </w:r>
      <w:r w:rsidRPr="00AC6D18">
        <w:rPr>
          <w:rtl/>
        </w:rPr>
        <w:t>ة 2</w:t>
      </w:r>
      <w:r w:rsidR="007E0241">
        <w:rPr>
          <w:rtl/>
        </w:rPr>
        <w:t xml:space="preserve"> :</w:t>
      </w:r>
      <w:r w:rsidRPr="00AC6D18">
        <w:rPr>
          <w:rtl/>
        </w:rPr>
        <w:t xml:space="preserve"> 103</w:t>
      </w:r>
      <w:r w:rsidR="00095AA9">
        <w:rPr>
          <w:rtl/>
        </w:rPr>
        <w:t xml:space="preserve"> .</w:t>
      </w:r>
    </w:p>
    <w:p w:rsidR="006F66F0" w:rsidRDefault="006F66F0" w:rsidP="006F66F0">
      <w:pPr>
        <w:pStyle w:val="rfdFootnoteLeft"/>
        <w:rPr>
          <w:rtl/>
        </w:rPr>
      </w:pPr>
      <w:r>
        <w:sym w:font="Wingdings 3" w:char="F060"/>
      </w:r>
    </w:p>
    <w:p w:rsidR="00AC6D18" w:rsidRPr="00AC6D18" w:rsidRDefault="00AC6D18" w:rsidP="00AC6D18">
      <w:pPr>
        <w:rPr>
          <w:rtl/>
        </w:rPr>
      </w:pPr>
      <w:r>
        <w:rPr>
          <w:rtl/>
        </w:rPr>
        <w:br w:type="page"/>
      </w:r>
      <w:r w:rsidRPr="00AC6D18">
        <w:rPr>
          <w:rtl/>
        </w:rPr>
        <w:lastRenderedPageBreak/>
        <w:t>في النتيجة يتبي</w:t>
      </w:r>
      <w:r w:rsidR="00FE2992">
        <w:rPr>
          <w:rtl/>
        </w:rPr>
        <w:t>ّ</w:t>
      </w:r>
      <w:r w:rsidRPr="00AC6D18">
        <w:rPr>
          <w:rtl/>
        </w:rPr>
        <w:t>ن لنا أن</w:t>
      </w:r>
      <w:r w:rsidR="00FE2992">
        <w:rPr>
          <w:rtl/>
        </w:rPr>
        <w:t>ّ</w:t>
      </w:r>
      <w:r w:rsidRPr="00AC6D18">
        <w:rPr>
          <w:rtl/>
        </w:rPr>
        <w:t>ه ليس في المصادر التي ترجمت للأز</w:t>
      </w:r>
      <w:r w:rsidR="00FE2992">
        <w:rPr>
          <w:rtl/>
        </w:rPr>
        <w:t>ْ</w:t>
      </w:r>
      <w:r w:rsidRPr="00AC6D18">
        <w:rPr>
          <w:rtl/>
        </w:rPr>
        <w:t>ر</w:t>
      </w:r>
      <w:r w:rsidR="00FE2992">
        <w:rPr>
          <w:rtl/>
        </w:rPr>
        <w:t>َ</w:t>
      </w:r>
      <w:r w:rsidRPr="00AC6D18">
        <w:rPr>
          <w:rtl/>
        </w:rPr>
        <w:t>قي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أو ذكرته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ما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ي</w:t>
      </w:r>
      <w:r w:rsidR="00FE2992">
        <w:rPr>
          <w:rtl/>
        </w:rPr>
        <w:t>ُ</w:t>
      </w:r>
      <w:r w:rsidRPr="00AC6D18">
        <w:rPr>
          <w:rtl/>
        </w:rPr>
        <w:t>شج</w:t>
      </w:r>
      <w:r w:rsidR="00FE2992">
        <w:rPr>
          <w:rtl/>
        </w:rPr>
        <w:t>ِّ</w:t>
      </w:r>
      <w:r w:rsidRPr="00AC6D18">
        <w:rPr>
          <w:rtl/>
        </w:rPr>
        <w:t>ع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أو يساعد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على قبول أخباره عموما</w:t>
      </w:r>
      <w:r w:rsidR="00FE2992">
        <w:rPr>
          <w:rtl/>
        </w:rPr>
        <w:t>ً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وحديثه الشاذ</w:t>
      </w:r>
      <w:r w:rsidR="00FE2992">
        <w:rPr>
          <w:rtl/>
        </w:rPr>
        <w:t>ّ</w:t>
      </w:r>
      <w:r w:rsidRPr="00AC6D18">
        <w:rPr>
          <w:rtl/>
        </w:rPr>
        <w:t xml:space="preserve"> هذا خصوصا</w:t>
      </w:r>
      <w:r w:rsidR="00FE2992">
        <w:rPr>
          <w:rtl/>
        </w:rPr>
        <w:t>ً</w:t>
      </w:r>
      <w:r w:rsidR="00095AA9">
        <w:rPr>
          <w:rtl/>
        </w:rPr>
        <w:t xml:space="preserve"> .</w:t>
      </w:r>
    </w:p>
    <w:p w:rsidR="00037CEF" w:rsidRDefault="00AC6D18" w:rsidP="00AC6D18">
      <w:pPr>
        <w:rPr>
          <w:rtl/>
        </w:rPr>
      </w:pPr>
      <w:r w:rsidRPr="00F33E9B">
        <w:rPr>
          <w:rStyle w:val="rfdBold2"/>
          <w:rtl/>
        </w:rPr>
        <w:t>أم</w:t>
      </w:r>
      <w:r w:rsidR="00FE2992">
        <w:rPr>
          <w:rStyle w:val="rfdBold2"/>
          <w:rtl/>
        </w:rPr>
        <w:t>ّ</w:t>
      </w:r>
      <w:r w:rsidRPr="00F33E9B">
        <w:rPr>
          <w:rStyle w:val="rfdBold2"/>
          <w:rtl/>
        </w:rPr>
        <w:t>ا شيخه</w:t>
      </w:r>
      <w:r w:rsidR="00FE2992">
        <w:rPr>
          <w:rtl/>
        </w:rPr>
        <w:t xml:space="preserve"> الحافظ أبو</w:t>
      </w:r>
      <w:r w:rsidR="00FB7845">
        <w:rPr>
          <w:rtl/>
        </w:rPr>
        <w:t xml:space="preserve"> عبد الله</w:t>
      </w:r>
      <w:r w:rsidRPr="00AC6D18">
        <w:rPr>
          <w:rtl/>
        </w:rPr>
        <w:t xml:space="preserve"> محم</w:t>
      </w:r>
      <w:r w:rsidR="00FE2992">
        <w:rPr>
          <w:rtl/>
        </w:rPr>
        <w:t>ّ</w:t>
      </w:r>
      <w:r w:rsidRPr="00AC6D18">
        <w:rPr>
          <w:rtl/>
        </w:rPr>
        <w:t>د بن يحيى بن أبي عمر العدني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فقد ذكره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 xml:space="preserve">عبد الرحمن بن أبي حاتم الرازي في </w:t>
      </w:r>
      <w:r w:rsidR="00037CEF">
        <w:rPr>
          <w:rtl/>
        </w:rPr>
        <w:t xml:space="preserve">كتابه </w:t>
      </w:r>
      <w:r w:rsidR="00AB3A9F">
        <w:rPr>
          <w:rtl/>
        </w:rPr>
        <w:t>«</w:t>
      </w:r>
      <w:r w:rsidR="00643FF0">
        <w:rPr>
          <w:rFonts w:hint="cs"/>
          <w:rtl/>
        </w:rPr>
        <w:t xml:space="preserve"> </w:t>
      </w:r>
      <w:r w:rsidR="00037CEF">
        <w:rPr>
          <w:rtl/>
        </w:rPr>
        <w:t>الجرح والتعديل</w:t>
      </w:r>
      <w:r w:rsidR="00643FF0">
        <w:rPr>
          <w:rFonts w:hint="cs"/>
          <w:rtl/>
        </w:rPr>
        <w:t xml:space="preserve"> </w:t>
      </w:r>
      <w:r w:rsidR="00AB3A9F">
        <w:rPr>
          <w:rtl/>
        </w:rPr>
        <w:t>»</w:t>
      </w:r>
      <w:r w:rsidR="00037CEF">
        <w:rPr>
          <w:rtl/>
        </w:rPr>
        <w:t xml:space="preserve"> وقال</w:t>
      </w:r>
      <w:r w:rsidR="007E0241">
        <w:rPr>
          <w:rtl/>
        </w:rPr>
        <w:t xml:space="preserve"> :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سألت أبي عنه فقال</w:t>
      </w:r>
      <w:r w:rsidR="007E0241">
        <w:rPr>
          <w:rtl/>
        </w:rPr>
        <w:t xml:space="preserve"> :</w:t>
      </w:r>
      <w:r w:rsidRPr="00AC6D18">
        <w:rPr>
          <w:rtl/>
        </w:rPr>
        <w:t xml:space="preserve"> كان رجلا</w:t>
      </w:r>
      <w:r w:rsidR="00FE2992">
        <w:rPr>
          <w:rtl/>
        </w:rPr>
        <w:t>ً</w:t>
      </w:r>
      <w:r w:rsidRPr="00AC6D18">
        <w:rPr>
          <w:rtl/>
        </w:rPr>
        <w:t xml:space="preserve"> صالحا</w:t>
      </w:r>
      <w:r w:rsidR="00FE2992">
        <w:rPr>
          <w:rtl/>
        </w:rPr>
        <w:t>ً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وكانت به غفلة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رأيت عنده حديثا</w:t>
      </w:r>
      <w:r w:rsidR="00FE2992">
        <w:rPr>
          <w:rtl/>
        </w:rPr>
        <w:t>ً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موضوعا</w:t>
      </w:r>
      <w:r w:rsidR="00FE2992">
        <w:rPr>
          <w:rtl/>
        </w:rPr>
        <w:t>ً</w:t>
      </w:r>
      <w:r w:rsidRPr="00AC6D18">
        <w:rPr>
          <w:rtl/>
        </w:rPr>
        <w:t xml:space="preserve"> </w:t>
      </w:r>
      <w:r w:rsidRPr="00F33E9B">
        <w:rPr>
          <w:rStyle w:val="rfdFootnotenum"/>
          <w:rtl/>
        </w:rPr>
        <w:t>(107)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وقال البخاري</w:t>
      </w:r>
      <w:r w:rsidR="007E0241">
        <w:rPr>
          <w:rtl/>
        </w:rPr>
        <w:t xml:space="preserve"> :</w:t>
      </w:r>
      <w:r w:rsidRPr="00AC6D18">
        <w:rPr>
          <w:rtl/>
        </w:rPr>
        <w:t xml:space="preserve"> مات بمك</w:t>
      </w:r>
      <w:r w:rsidR="00FE2992">
        <w:rPr>
          <w:rtl/>
        </w:rPr>
        <w:t>ّ</w:t>
      </w:r>
      <w:r w:rsidRPr="00AC6D18">
        <w:rPr>
          <w:rtl/>
        </w:rPr>
        <w:t>ة لإ</w:t>
      </w:r>
      <w:r w:rsidR="00FE2992">
        <w:rPr>
          <w:rtl/>
        </w:rPr>
        <w:t>ِ</w:t>
      </w:r>
      <w:r w:rsidRPr="00AC6D18">
        <w:rPr>
          <w:rtl/>
        </w:rPr>
        <w:t>حدى عشرة بقيت من ذي الحج</w:t>
      </w:r>
      <w:r w:rsidR="00FE2992">
        <w:rPr>
          <w:rtl/>
        </w:rPr>
        <w:t>ّ</w:t>
      </w:r>
      <w:r w:rsidRPr="00AC6D18">
        <w:rPr>
          <w:rtl/>
        </w:rPr>
        <w:t>ة سنة ثلاث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 xml:space="preserve">وأربعين ومائتين </w:t>
      </w:r>
      <w:r w:rsidRPr="00F33E9B">
        <w:rPr>
          <w:rStyle w:val="rfdFootnotenum"/>
          <w:rtl/>
        </w:rPr>
        <w:t>(108)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والملاحظ أن</w:t>
      </w:r>
      <w:r w:rsidR="00FE2992">
        <w:rPr>
          <w:rtl/>
        </w:rPr>
        <w:t>َّ</w:t>
      </w:r>
      <w:r w:rsidRPr="00AC6D18">
        <w:rPr>
          <w:rtl/>
        </w:rPr>
        <w:t xml:space="preserve"> جل</w:t>
      </w:r>
      <w:r w:rsidR="00FE2992">
        <w:rPr>
          <w:rtl/>
        </w:rPr>
        <w:t>ّ</w:t>
      </w:r>
      <w:r w:rsidRPr="00AC6D18">
        <w:rPr>
          <w:rtl/>
        </w:rPr>
        <w:t xml:space="preserve"> روايته في </w:t>
      </w:r>
      <w:r w:rsidR="00AB3A9F" w:rsidRPr="00AC6D18">
        <w:rPr>
          <w:rtl/>
        </w:rPr>
        <w:t>«</w:t>
      </w:r>
      <w:r w:rsidR="00643FF0">
        <w:rPr>
          <w:rFonts w:hint="cs"/>
          <w:rtl/>
        </w:rPr>
        <w:t xml:space="preserve"> </w:t>
      </w:r>
      <w:r w:rsidRPr="00AC6D18">
        <w:rPr>
          <w:rtl/>
        </w:rPr>
        <w:t>أخبار مك</w:t>
      </w:r>
      <w:r w:rsidR="00FE2992">
        <w:rPr>
          <w:rtl/>
        </w:rPr>
        <w:t>ّ</w:t>
      </w:r>
      <w:r w:rsidRPr="00AC6D18">
        <w:rPr>
          <w:rtl/>
        </w:rPr>
        <w:t>ة</w:t>
      </w:r>
      <w:r w:rsidR="00643FF0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Pr="00AC6D18">
        <w:rPr>
          <w:rtl/>
        </w:rPr>
        <w:t xml:space="preserve"> عن شيخيه</w:t>
      </w:r>
      <w:r w:rsidR="007E0241">
        <w:rPr>
          <w:rtl/>
        </w:rPr>
        <w:t xml:space="preserve"> :</w:t>
      </w:r>
      <w:r w:rsidRPr="00AC6D18">
        <w:rPr>
          <w:rtl/>
        </w:rPr>
        <w:t xml:space="preserve"> محمد بن عمر الواقدي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المت</w:t>
      </w:r>
      <w:r w:rsidR="00FE2992">
        <w:rPr>
          <w:rtl/>
        </w:rPr>
        <w:t>ّ</w:t>
      </w:r>
      <w:r w:rsidRPr="00AC6D18">
        <w:rPr>
          <w:rtl/>
        </w:rPr>
        <w:t xml:space="preserve">فق على ضعفه وترك حديثه </w:t>
      </w:r>
      <w:r w:rsidRPr="00F33E9B">
        <w:rPr>
          <w:rStyle w:val="rfdFootnotenum"/>
          <w:rtl/>
        </w:rPr>
        <w:t>(109)</w:t>
      </w:r>
      <w:r w:rsidR="00095AA9">
        <w:rPr>
          <w:rtl/>
        </w:rPr>
        <w:t xml:space="preserve"> .</w:t>
      </w:r>
    </w:p>
    <w:p w:rsidR="00AC6D18" w:rsidRPr="00643FF0" w:rsidRDefault="00AC6D18" w:rsidP="00AC6D18">
      <w:pPr>
        <w:rPr>
          <w:rtl/>
        </w:rPr>
      </w:pPr>
      <w:r w:rsidRPr="00F33E9B">
        <w:rPr>
          <w:rStyle w:val="rfdBold2"/>
          <w:rtl/>
        </w:rPr>
        <w:t>وعبد العزيز بن عمران</w:t>
      </w:r>
      <w:r w:rsidR="00095AA9">
        <w:rPr>
          <w:rStyle w:val="rfdBold2"/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F33E9B">
        <w:rPr>
          <w:rStyle w:val="rfdBold2"/>
          <w:rtl/>
        </w:rPr>
        <w:t>وهو</w:t>
      </w:r>
      <w:r w:rsidR="007E0241">
        <w:rPr>
          <w:rStyle w:val="rfdBold2"/>
          <w:rtl/>
        </w:rPr>
        <w:t xml:space="preserve"> :</w:t>
      </w:r>
      <w:r w:rsidRPr="00643FF0">
        <w:rPr>
          <w:rtl/>
        </w:rPr>
        <w:t xml:space="preserve"> ع</w:t>
      </w:r>
      <w:r w:rsidRPr="00AC6D18">
        <w:rPr>
          <w:rtl/>
        </w:rPr>
        <w:t>بد العزيز بن عمران بن عبد العزيز بن عمر بن عبد الرحمن بن عوف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الزهري المدني الأعرج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المعروف بابن أبي ثابت</w:t>
      </w:r>
      <w:r w:rsidR="00095AA9">
        <w:rPr>
          <w:rtl/>
        </w:rPr>
        <w:t xml:space="preserve"> .</w:t>
      </w:r>
    </w:p>
    <w:p w:rsidR="00AC6D18" w:rsidRPr="00AC6D18" w:rsidRDefault="00FE2992" w:rsidP="00AC6D18">
      <w:pPr>
        <w:rPr>
          <w:rtl/>
        </w:rPr>
      </w:pPr>
      <w:r>
        <w:rPr>
          <w:rtl/>
        </w:rPr>
        <w:t>قال</w:t>
      </w:r>
      <w:r w:rsidR="00FB7845">
        <w:rPr>
          <w:rtl/>
        </w:rPr>
        <w:t xml:space="preserve"> عبد الله</w:t>
      </w:r>
      <w:r w:rsidR="00AC6D18" w:rsidRPr="00AC6D18">
        <w:rPr>
          <w:rtl/>
        </w:rPr>
        <w:t xml:space="preserve"> بن أحمد بن حنبل</w:t>
      </w:r>
      <w:r w:rsidR="007E0241">
        <w:rPr>
          <w:rtl/>
        </w:rPr>
        <w:t xml:space="preserve"> :</w:t>
      </w:r>
      <w:r w:rsidR="00AC6D18" w:rsidRPr="00AC6D18">
        <w:rPr>
          <w:rtl/>
        </w:rPr>
        <w:t xml:space="preserve"> سألت أبي عن عبد العزيز بن عمران فقال</w:t>
      </w:r>
      <w:r w:rsidR="007E0241">
        <w:rPr>
          <w:rtl/>
        </w:rPr>
        <w:t xml:space="preserve"> :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="00AC6D18" w:rsidRPr="00AC6D18">
        <w:rPr>
          <w:rtl/>
        </w:rPr>
        <w:t>ما كتبت</w:t>
      </w:r>
      <w:r>
        <w:rPr>
          <w:rtl/>
        </w:rPr>
        <w:t>ُ</w:t>
      </w:r>
      <w:r w:rsidR="00AC6D18" w:rsidRPr="00AC6D18">
        <w:rPr>
          <w:rtl/>
        </w:rPr>
        <w:t xml:space="preserve"> عنه شيئا</w:t>
      </w:r>
      <w:r>
        <w:rPr>
          <w:rtl/>
        </w:rPr>
        <w:t>ً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وقال البخاري</w:t>
      </w:r>
      <w:r w:rsidR="007E0241">
        <w:rPr>
          <w:rtl/>
        </w:rPr>
        <w:t xml:space="preserve"> :</w:t>
      </w:r>
      <w:r w:rsidRPr="00AC6D18">
        <w:rPr>
          <w:rtl/>
        </w:rPr>
        <w:t xml:space="preserve"> لا يكتب حديثه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منكر الحديث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وقال النسائي</w:t>
      </w:r>
      <w:r w:rsidR="007E0241">
        <w:rPr>
          <w:rtl/>
        </w:rPr>
        <w:t xml:space="preserve"> :</w:t>
      </w:r>
      <w:r w:rsidRPr="00AC6D18">
        <w:rPr>
          <w:rtl/>
        </w:rPr>
        <w:t xml:space="preserve"> متروك الحديث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وقال يحيى بن معين</w:t>
      </w:r>
      <w:r w:rsidR="007E0241">
        <w:rPr>
          <w:rtl/>
        </w:rPr>
        <w:t xml:space="preserve"> :</w:t>
      </w:r>
      <w:r w:rsidRPr="00AC6D18">
        <w:rPr>
          <w:rtl/>
        </w:rPr>
        <w:t xml:space="preserve"> ليس بثقة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إن</w:t>
      </w:r>
      <w:r w:rsidR="00FE2992">
        <w:rPr>
          <w:rtl/>
        </w:rPr>
        <w:t>ّ</w:t>
      </w:r>
      <w:r w:rsidRPr="00AC6D18">
        <w:rPr>
          <w:rtl/>
        </w:rPr>
        <w:t>ما كان صاحب شعر</w:t>
      </w:r>
      <w:r w:rsidR="00095AA9">
        <w:rPr>
          <w:rtl/>
        </w:rPr>
        <w:t xml:space="preserve"> .</w:t>
      </w:r>
    </w:p>
    <w:p w:rsidR="00AC6D18" w:rsidRPr="00643FF0" w:rsidRDefault="00AC6D18" w:rsidP="00643FF0">
      <w:pPr>
        <w:rPr>
          <w:rStyle w:val="rfdLineChar"/>
          <w:rtl/>
        </w:rPr>
      </w:pPr>
      <w:r w:rsidRPr="00AC6D18">
        <w:rPr>
          <w:rtl/>
        </w:rPr>
        <w:t>وقال علي</w:t>
      </w:r>
      <w:r w:rsidR="00FE2992">
        <w:rPr>
          <w:rtl/>
        </w:rPr>
        <w:t>ّ</w:t>
      </w:r>
      <w:r w:rsidRPr="00AC6D18">
        <w:rPr>
          <w:rtl/>
        </w:rPr>
        <w:t xml:space="preserve"> بن الحسين بن حب</w:t>
      </w:r>
      <w:r w:rsidR="00FE2992">
        <w:rPr>
          <w:rtl/>
        </w:rPr>
        <w:t>ّ</w:t>
      </w:r>
      <w:r w:rsidRPr="00AC6D18">
        <w:rPr>
          <w:rtl/>
        </w:rPr>
        <w:t>ان</w:t>
      </w:r>
      <w:r w:rsidR="007E0241">
        <w:rPr>
          <w:rtl/>
        </w:rPr>
        <w:t xml:space="preserve"> :</w:t>
      </w:r>
      <w:r w:rsidRPr="00AC6D18">
        <w:rPr>
          <w:rtl/>
        </w:rPr>
        <w:t xml:space="preserve"> وجدت</w:t>
      </w:r>
      <w:r w:rsidR="00FE2992">
        <w:rPr>
          <w:rtl/>
        </w:rPr>
        <w:t>ُ</w:t>
      </w:r>
      <w:r w:rsidRPr="00AC6D18">
        <w:rPr>
          <w:rtl/>
        </w:rPr>
        <w:t xml:space="preserve"> في كتاب أخي بخط</w:t>
      </w:r>
      <w:r w:rsidR="00FE2992">
        <w:rPr>
          <w:rtl/>
        </w:rPr>
        <w:t>ِّ</w:t>
      </w:r>
      <w:r w:rsidRPr="00AC6D18">
        <w:rPr>
          <w:rtl/>
        </w:rPr>
        <w:t xml:space="preserve"> يده</w:t>
      </w:r>
      <w:r w:rsidR="007E0241">
        <w:rPr>
          <w:rtl/>
        </w:rPr>
        <w:t xml:space="preserve"> :</w:t>
      </w:r>
      <w:r w:rsidRPr="00AC6D18">
        <w:rPr>
          <w:rtl/>
        </w:rPr>
        <w:t xml:space="preserve"> أبو زكري</w:t>
      </w:r>
      <w:r w:rsidR="00FE2992">
        <w:rPr>
          <w:rtl/>
        </w:rPr>
        <w:t>ّ</w:t>
      </w:r>
      <w:r w:rsidRPr="00AC6D18">
        <w:rPr>
          <w:rtl/>
        </w:rPr>
        <w:t>ا</w:t>
      </w:r>
      <w:r w:rsidR="00643FF0">
        <w:rPr>
          <w:rFonts w:hint="cs"/>
          <w:rtl/>
        </w:rPr>
        <w:t xml:space="preserve"> </w:t>
      </w:r>
      <w:r w:rsidR="00643FF0">
        <w:rPr>
          <w:rtl/>
        </w:rPr>
        <w:br/>
      </w:r>
      <w:r w:rsidRPr="00643FF0">
        <w:rPr>
          <w:rStyle w:val="rfdLineChar"/>
          <w:rtl/>
        </w:rPr>
        <w:t>__________________</w:t>
      </w:r>
    </w:p>
    <w:p w:rsidR="00F33E9B" w:rsidRPr="00F33E9B" w:rsidRDefault="00643FF0" w:rsidP="00F33E9B">
      <w:pPr>
        <w:pStyle w:val="rfdFootnote0"/>
        <w:rPr>
          <w:rtl/>
        </w:rPr>
      </w:pPr>
      <w:r>
        <w:sym w:font="Wingdings 3" w:char="F061"/>
      </w:r>
      <w:r>
        <w:rPr>
          <w:rFonts w:hint="cs"/>
          <w:rtl/>
        </w:rPr>
        <w:t xml:space="preserve"> </w:t>
      </w:r>
      <w:r w:rsidR="00F33E9B" w:rsidRPr="00F33E9B">
        <w:rPr>
          <w:rtl/>
        </w:rPr>
        <w:t>وانظر بشأنه كشف الظنون</w:t>
      </w:r>
      <w:r w:rsidR="007E0241">
        <w:rPr>
          <w:rtl/>
        </w:rPr>
        <w:t xml:space="preserve"> :</w:t>
      </w:r>
      <w:r w:rsidR="00F33E9B" w:rsidRPr="00F33E9B">
        <w:rPr>
          <w:rtl/>
        </w:rPr>
        <w:t xml:space="preserve"> 1</w:t>
      </w:r>
      <w:r w:rsidR="005C5FDB">
        <w:rPr>
          <w:rtl/>
        </w:rPr>
        <w:t xml:space="preserve"> / </w:t>
      </w:r>
      <w:r w:rsidR="00F33E9B" w:rsidRPr="00F33E9B">
        <w:rPr>
          <w:rtl/>
        </w:rPr>
        <w:t xml:space="preserve">306 </w:t>
      </w:r>
      <w:r w:rsidR="00AB3A9F">
        <w:rPr>
          <w:rtl/>
        </w:rPr>
        <w:t>و</w:t>
      </w:r>
      <w:r w:rsidR="00F33E9B" w:rsidRPr="00F33E9B">
        <w:rPr>
          <w:rtl/>
        </w:rPr>
        <w:t>ج 2</w:t>
      </w:r>
      <w:r w:rsidR="005C5FDB">
        <w:rPr>
          <w:rtl/>
        </w:rPr>
        <w:t xml:space="preserve"> / </w:t>
      </w:r>
      <w:r w:rsidR="00F33E9B" w:rsidRPr="00F33E9B">
        <w:rPr>
          <w:rtl/>
        </w:rPr>
        <w:t>1684</w:t>
      </w:r>
      <w:r w:rsidR="007E0241">
        <w:rPr>
          <w:rtl/>
        </w:rPr>
        <w:t xml:space="preserve"> ،</w:t>
      </w:r>
      <w:r w:rsidR="00F33E9B" w:rsidRPr="00F33E9B">
        <w:rPr>
          <w:rtl/>
        </w:rPr>
        <w:t xml:space="preserve"> هدي</w:t>
      </w:r>
      <w:r w:rsidR="00FE2992">
        <w:rPr>
          <w:rtl/>
        </w:rPr>
        <w:t>ّ</w:t>
      </w:r>
      <w:r w:rsidR="00F33E9B" w:rsidRPr="00F33E9B">
        <w:rPr>
          <w:rtl/>
        </w:rPr>
        <w:t>ة العارفين</w:t>
      </w:r>
      <w:r w:rsidR="007E0241">
        <w:rPr>
          <w:rtl/>
        </w:rPr>
        <w:t xml:space="preserve"> :</w:t>
      </w:r>
      <w:r w:rsidR="00F33E9B" w:rsidRPr="00F33E9B">
        <w:rPr>
          <w:rtl/>
        </w:rPr>
        <w:t xml:space="preserve"> 2</w:t>
      </w:r>
      <w:r w:rsidR="005C5FDB">
        <w:rPr>
          <w:rtl/>
        </w:rPr>
        <w:t xml:space="preserve"> / </w:t>
      </w:r>
      <w:r w:rsidR="00F33E9B" w:rsidRPr="00F33E9B">
        <w:rPr>
          <w:rtl/>
        </w:rPr>
        <w:t>11</w:t>
      </w:r>
      <w:r w:rsidR="007E0241">
        <w:rPr>
          <w:rtl/>
        </w:rPr>
        <w:t xml:space="preserve"> ،</w:t>
      </w:r>
      <w:r w:rsidR="00F33E9B" w:rsidRPr="00F33E9B">
        <w:rPr>
          <w:rtl/>
        </w:rPr>
        <w:t xml:space="preserve"> معجم المؤل</w:t>
      </w:r>
      <w:r w:rsidR="00FE2992">
        <w:rPr>
          <w:rtl/>
        </w:rPr>
        <w:t>ّ</w:t>
      </w:r>
      <w:r w:rsidR="00F33E9B" w:rsidRPr="00F33E9B">
        <w:rPr>
          <w:rtl/>
        </w:rPr>
        <w:t>فين</w:t>
      </w:r>
      <w:r w:rsidR="007E0241">
        <w:rPr>
          <w:rtl/>
        </w:rPr>
        <w:t xml:space="preserve"> :</w:t>
      </w:r>
      <w:r w:rsidR="00F33E9B" w:rsidRPr="00F33E9B">
        <w:rPr>
          <w:rtl/>
        </w:rPr>
        <w:t xml:space="preserve"> </w:t>
      </w:r>
      <w:r w:rsidR="00FE2992">
        <w:rPr>
          <w:rtl/>
        </w:rPr>
        <w:br/>
      </w:r>
      <w:r w:rsidR="00F33E9B" w:rsidRPr="00F33E9B">
        <w:rPr>
          <w:rtl/>
        </w:rPr>
        <w:t>10</w:t>
      </w:r>
      <w:r w:rsidR="005C5FDB">
        <w:rPr>
          <w:rtl/>
        </w:rPr>
        <w:t xml:space="preserve"> / </w:t>
      </w:r>
      <w:r w:rsidR="00F33E9B" w:rsidRPr="00F33E9B">
        <w:rPr>
          <w:rtl/>
        </w:rPr>
        <w:t>198</w:t>
      </w:r>
      <w:r w:rsidR="007E0241">
        <w:rPr>
          <w:rtl/>
        </w:rPr>
        <w:t xml:space="preserve"> ،</w:t>
      </w:r>
      <w:r w:rsidR="00F33E9B" w:rsidRPr="00F33E9B">
        <w:rPr>
          <w:rtl/>
        </w:rPr>
        <w:t xml:space="preserve"> الأعلام للزركلي</w:t>
      </w:r>
      <w:r w:rsidR="007E0241">
        <w:rPr>
          <w:rtl/>
        </w:rPr>
        <w:t xml:space="preserve"> :</w:t>
      </w:r>
      <w:r w:rsidR="00F33E9B" w:rsidRPr="00F33E9B">
        <w:rPr>
          <w:rtl/>
        </w:rPr>
        <w:t xml:space="preserve"> 6</w:t>
      </w:r>
      <w:r w:rsidR="005C5FDB">
        <w:rPr>
          <w:rtl/>
        </w:rPr>
        <w:t xml:space="preserve"> / </w:t>
      </w:r>
      <w:r w:rsidR="00F33E9B" w:rsidRPr="00F33E9B">
        <w:rPr>
          <w:rtl/>
        </w:rPr>
        <w:t>222</w:t>
      </w:r>
      <w:r w:rsidR="007E0241">
        <w:rPr>
          <w:rtl/>
        </w:rPr>
        <w:t xml:space="preserve"> ،</w:t>
      </w:r>
      <w:r w:rsidR="00F33E9B" w:rsidRPr="00F33E9B">
        <w:rPr>
          <w:rtl/>
        </w:rPr>
        <w:t xml:space="preserve"> وفيها اختلاف كثير في تحديد عصره</w:t>
      </w:r>
      <w:r>
        <w:rPr>
          <w:rFonts w:hint="cs"/>
          <w:rtl/>
        </w:rPr>
        <w:t xml:space="preserve"> </w:t>
      </w:r>
      <w:r w:rsidR="00773F9D">
        <w:rPr>
          <w:rtl/>
        </w:rPr>
        <w:t>!</w:t>
      </w:r>
    </w:p>
    <w:p w:rsidR="00AC6D18" w:rsidRPr="00AC6D18" w:rsidRDefault="00AC6D18" w:rsidP="00F33E9B">
      <w:pPr>
        <w:pStyle w:val="rfdFootnote0"/>
        <w:rPr>
          <w:rtl/>
        </w:rPr>
      </w:pPr>
      <w:r>
        <w:rPr>
          <w:rtl/>
        </w:rPr>
        <w:t>(</w:t>
      </w:r>
      <w:r w:rsidRPr="00AC6D18">
        <w:rPr>
          <w:rtl/>
        </w:rPr>
        <w:t>107) الجرح والتعديل</w:t>
      </w:r>
      <w:r w:rsidR="007E0241">
        <w:rPr>
          <w:rtl/>
        </w:rPr>
        <w:t xml:space="preserve"> :</w:t>
      </w:r>
      <w:r w:rsidR="00F33E9B">
        <w:rPr>
          <w:rtl/>
        </w:rPr>
        <w:t xml:space="preserve"> </w:t>
      </w:r>
      <w:r w:rsidRPr="00484D70">
        <w:rPr>
          <w:rtl/>
        </w:rPr>
        <w:t>8</w:t>
      </w:r>
      <w:r w:rsidR="005C5FDB">
        <w:rPr>
          <w:rtl/>
        </w:rPr>
        <w:t xml:space="preserve"> / </w:t>
      </w:r>
      <w:r w:rsidRPr="00484D70">
        <w:rPr>
          <w:rtl/>
        </w:rPr>
        <w:t>124</w:t>
      </w:r>
      <w:r w:rsidR="007E0241">
        <w:rPr>
          <w:rtl/>
        </w:rPr>
        <w:t xml:space="preserve"> ،</w:t>
      </w:r>
      <w:r w:rsidRPr="00484D70">
        <w:rPr>
          <w:rtl/>
        </w:rPr>
        <w:t xml:space="preserve"> تذكرة الحف</w:t>
      </w:r>
      <w:r w:rsidR="00FE2992">
        <w:rPr>
          <w:rtl/>
        </w:rPr>
        <w:t>ّ</w:t>
      </w:r>
      <w:r w:rsidRPr="00484D70">
        <w:rPr>
          <w:rtl/>
        </w:rPr>
        <w:t>اظ</w:t>
      </w:r>
      <w:r w:rsidR="007E0241">
        <w:rPr>
          <w:rtl/>
        </w:rPr>
        <w:t xml:space="preserve"> :</w:t>
      </w:r>
      <w:r w:rsidR="00F33E9B" w:rsidRPr="00484D70">
        <w:rPr>
          <w:rtl/>
        </w:rPr>
        <w:t xml:space="preserve"> </w:t>
      </w:r>
      <w:r w:rsidRPr="00484D70">
        <w:rPr>
          <w:rtl/>
        </w:rPr>
        <w:t>2</w:t>
      </w:r>
      <w:r w:rsidR="005C5FDB">
        <w:rPr>
          <w:rtl/>
        </w:rPr>
        <w:t xml:space="preserve"> / </w:t>
      </w:r>
      <w:r w:rsidRPr="00484D70">
        <w:rPr>
          <w:rtl/>
        </w:rPr>
        <w:t>501</w:t>
      </w:r>
      <w:r w:rsidR="007E0241">
        <w:rPr>
          <w:rtl/>
        </w:rPr>
        <w:t xml:space="preserve"> ،</w:t>
      </w:r>
      <w:r w:rsidRPr="00484D70">
        <w:rPr>
          <w:rtl/>
        </w:rPr>
        <w:t xml:space="preserve"> سير أعلام النبلاء</w:t>
      </w:r>
      <w:r w:rsidR="007E0241">
        <w:rPr>
          <w:rtl/>
        </w:rPr>
        <w:t xml:space="preserve"> :</w:t>
      </w:r>
      <w:r w:rsidR="00F33E9B" w:rsidRPr="00484D70">
        <w:rPr>
          <w:rtl/>
        </w:rPr>
        <w:t xml:space="preserve"> </w:t>
      </w:r>
      <w:r w:rsidRPr="00484D70">
        <w:rPr>
          <w:rtl/>
        </w:rPr>
        <w:t>12</w:t>
      </w:r>
      <w:r w:rsidR="005C5FDB">
        <w:rPr>
          <w:rtl/>
        </w:rPr>
        <w:t xml:space="preserve"> / </w:t>
      </w:r>
      <w:r w:rsidRPr="00484D70">
        <w:rPr>
          <w:rtl/>
        </w:rPr>
        <w:t>96</w:t>
      </w:r>
      <w:r w:rsidR="00095AA9">
        <w:rPr>
          <w:rtl/>
        </w:rPr>
        <w:t xml:space="preserve"> .</w:t>
      </w:r>
    </w:p>
    <w:p w:rsidR="00AC6D18" w:rsidRPr="00AC6D18" w:rsidRDefault="00AC6D18" w:rsidP="00F33E9B">
      <w:pPr>
        <w:pStyle w:val="rfdFootnote0"/>
        <w:rPr>
          <w:rtl/>
        </w:rPr>
      </w:pPr>
      <w:r>
        <w:rPr>
          <w:rtl/>
        </w:rPr>
        <w:t>(</w:t>
      </w:r>
      <w:r w:rsidRPr="00AC6D18">
        <w:rPr>
          <w:rtl/>
        </w:rPr>
        <w:t>108) التاريخ الكبير</w:t>
      </w:r>
      <w:r w:rsidR="007E0241">
        <w:rPr>
          <w:rtl/>
        </w:rPr>
        <w:t xml:space="preserve"> :</w:t>
      </w:r>
      <w:r w:rsidR="00F33E9B">
        <w:rPr>
          <w:rtl/>
        </w:rPr>
        <w:t xml:space="preserve"> </w:t>
      </w:r>
      <w:r w:rsidRPr="00484D70">
        <w:rPr>
          <w:rtl/>
        </w:rPr>
        <w:t>1</w:t>
      </w:r>
      <w:r w:rsidR="005C5FDB">
        <w:rPr>
          <w:rtl/>
        </w:rPr>
        <w:t xml:space="preserve"> / </w:t>
      </w:r>
      <w:r w:rsidRPr="00484D70">
        <w:rPr>
          <w:rtl/>
        </w:rPr>
        <w:t>265</w:t>
      </w:r>
      <w:r w:rsidR="007E0241">
        <w:rPr>
          <w:rtl/>
        </w:rPr>
        <w:t xml:space="preserve"> ،</w:t>
      </w:r>
      <w:r w:rsidRPr="00484D70">
        <w:rPr>
          <w:rtl/>
        </w:rPr>
        <w:t xml:space="preserve"> التاريخ الصغير</w:t>
      </w:r>
      <w:r w:rsidR="007E0241">
        <w:rPr>
          <w:rtl/>
        </w:rPr>
        <w:t xml:space="preserve"> :</w:t>
      </w:r>
      <w:r w:rsidR="00F33E9B" w:rsidRPr="00484D70">
        <w:rPr>
          <w:rtl/>
        </w:rPr>
        <w:t xml:space="preserve"> </w:t>
      </w:r>
      <w:r w:rsidRPr="00484D70">
        <w:rPr>
          <w:rtl/>
        </w:rPr>
        <w:t>2</w:t>
      </w:r>
      <w:r w:rsidR="005C5FDB">
        <w:rPr>
          <w:rtl/>
        </w:rPr>
        <w:t xml:space="preserve"> / </w:t>
      </w:r>
      <w:r w:rsidRPr="00484D70">
        <w:rPr>
          <w:rtl/>
        </w:rPr>
        <w:t>348</w:t>
      </w:r>
      <w:r w:rsidR="00095AA9">
        <w:rPr>
          <w:rtl/>
        </w:rPr>
        <w:t xml:space="preserve"> .</w:t>
      </w:r>
    </w:p>
    <w:p w:rsidR="00AC6D18" w:rsidRPr="00AC6D18" w:rsidRDefault="00AC6D18" w:rsidP="00F33E9B">
      <w:pPr>
        <w:pStyle w:val="rfdFootnote0"/>
        <w:rPr>
          <w:rtl/>
        </w:rPr>
      </w:pPr>
      <w:r>
        <w:rPr>
          <w:rtl/>
        </w:rPr>
        <w:t>(</w:t>
      </w:r>
      <w:r w:rsidRPr="00AC6D18">
        <w:rPr>
          <w:rtl/>
        </w:rPr>
        <w:t>109) أ</w:t>
      </w:r>
      <w:r w:rsidR="00FE2992">
        <w:rPr>
          <w:rtl/>
        </w:rPr>
        <w:t>ُ</w:t>
      </w:r>
      <w:r w:rsidRPr="00AC6D18">
        <w:rPr>
          <w:rtl/>
        </w:rPr>
        <w:t>نظر أخبار مك</w:t>
      </w:r>
      <w:r w:rsidR="00FE2992">
        <w:rPr>
          <w:rtl/>
        </w:rPr>
        <w:t>ّ</w:t>
      </w:r>
      <w:r w:rsidRPr="00AC6D18">
        <w:rPr>
          <w:rtl/>
        </w:rPr>
        <w:t xml:space="preserve">ة </w:t>
      </w:r>
      <w:r w:rsidR="00773F9D">
        <w:rPr>
          <w:rtl/>
        </w:rPr>
        <w:t>(</w:t>
      </w:r>
      <w:r w:rsidR="00643FF0">
        <w:rPr>
          <w:rFonts w:hint="cs"/>
          <w:rtl/>
        </w:rPr>
        <w:t xml:space="preserve"> </w:t>
      </w:r>
      <w:r w:rsidRPr="00AC6D18">
        <w:rPr>
          <w:rtl/>
        </w:rPr>
        <w:t>موارد كثيرة</w:t>
      </w:r>
      <w:r w:rsidR="00643FF0">
        <w:rPr>
          <w:rFonts w:hint="cs"/>
          <w:rtl/>
        </w:rPr>
        <w:t xml:space="preserve"> </w:t>
      </w:r>
      <w:r w:rsidR="00773F9D">
        <w:rPr>
          <w:rtl/>
        </w:rPr>
        <w:t>)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الجرح والتعديل</w:t>
      </w:r>
      <w:r w:rsidR="007E0241">
        <w:rPr>
          <w:rtl/>
        </w:rPr>
        <w:t xml:space="preserve"> :</w:t>
      </w:r>
      <w:r w:rsidR="00F33E9B">
        <w:rPr>
          <w:rtl/>
        </w:rPr>
        <w:t xml:space="preserve"> </w:t>
      </w:r>
      <w:r w:rsidRPr="00484D70">
        <w:rPr>
          <w:rtl/>
        </w:rPr>
        <w:t>9</w:t>
      </w:r>
      <w:r w:rsidR="005C5FDB">
        <w:rPr>
          <w:rtl/>
        </w:rPr>
        <w:t xml:space="preserve"> / </w:t>
      </w:r>
      <w:r w:rsidRPr="00484D70">
        <w:rPr>
          <w:rtl/>
        </w:rPr>
        <w:t>454</w:t>
      </w:r>
      <w:r w:rsidR="007E0241">
        <w:rPr>
          <w:rtl/>
        </w:rPr>
        <w:t xml:space="preserve"> ،</w:t>
      </w:r>
      <w:r w:rsidRPr="00484D70">
        <w:rPr>
          <w:rtl/>
        </w:rPr>
        <w:t xml:space="preserve"> سير أعلام النبلاء</w:t>
      </w:r>
      <w:r w:rsidR="007E0241">
        <w:rPr>
          <w:rtl/>
        </w:rPr>
        <w:t xml:space="preserve"> :</w:t>
      </w:r>
      <w:r w:rsidR="00F33E9B" w:rsidRPr="00484D70">
        <w:rPr>
          <w:rtl/>
        </w:rPr>
        <w:t xml:space="preserve"> </w:t>
      </w:r>
      <w:r w:rsidRPr="00484D70">
        <w:rPr>
          <w:rtl/>
        </w:rPr>
        <w:t>8</w:t>
      </w:r>
      <w:r w:rsidR="005C5FDB">
        <w:rPr>
          <w:rtl/>
        </w:rPr>
        <w:t xml:space="preserve"> / </w:t>
      </w:r>
      <w:r w:rsidRPr="00484D70">
        <w:rPr>
          <w:rtl/>
        </w:rPr>
        <w:t>20</w:t>
      </w:r>
      <w:r w:rsidR="00095AA9">
        <w:rPr>
          <w:rtl/>
        </w:rPr>
        <w:t xml:space="preserve"> .</w:t>
      </w:r>
    </w:p>
    <w:p w:rsidR="006254CD" w:rsidRDefault="006254CD" w:rsidP="00EB3B60">
      <w:pPr>
        <w:pStyle w:val="rfdNormal0"/>
        <w:rPr>
          <w:rtl/>
        </w:rPr>
        <w:sectPr w:rsidR="006254CD" w:rsidSect="00107863">
          <w:headerReference w:type="even" r:id="rId63"/>
          <w:headerReference w:type="default" r:id="rId64"/>
          <w:headerReference w:type="first" r:id="rId65"/>
          <w:type w:val="continuous"/>
          <w:pgSz w:w="11907" w:h="16840" w:code="9"/>
          <w:pgMar w:top="1247" w:right="1361" w:bottom="1247" w:left="1361" w:header="720" w:footer="720" w:gutter="0"/>
          <w:cols w:space="720"/>
          <w:titlePg/>
          <w:bidi/>
          <w:rtlGutter/>
          <w:docGrid w:linePitch="360"/>
        </w:sectPr>
      </w:pPr>
    </w:p>
    <w:p w:rsidR="00AC6D18" w:rsidRPr="00AC6D18" w:rsidRDefault="00AC6D18" w:rsidP="00EB3B60">
      <w:pPr>
        <w:pStyle w:val="rfdNormal0"/>
        <w:rPr>
          <w:rtl/>
        </w:rPr>
      </w:pPr>
      <w:r>
        <w:rPr>
          <w:rtl/>
        </w:rPr>
        <w:lastRenderedPageBreak/>
        <w:br w:type="page"/>
      </w:r>
      <w:r w:rsidRPr="00AC6D18">
        <w:rPr>
          <w:rtl/>
        </w:rPr>
        <w:lastRenderedPageBreak/>
        <w:t>ابن أبي ثابت الأعرج المديني قد رأيته هاهنا ببغداد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كان يشتم الناس ويطعن في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أحسابهم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ليس حديثه بش</w:t>
      </w:r>
      <w:r w:rsidR="00EB3B60">
        <w:rPr>
          <w:rtl/>
        </w:rPr>
        <w:t>يء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وقال أبو حاتم الرازي</w:t>
      </w:r>
      <w:r w:rsidR="007E0241">
        <w:rPr>
          <w:rtl/>
        </w:rPr>
        <w:t xml:space="preserve"> :</w:t>
      </w:r>
      <w:r w:rsidRPr="00AC6D18">
        <w:rPr>
          <w:rtl/>
        </w:rPr>
        <w:t xml:space="preserve"> متروك الحديث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ضعيف الحديث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منكر الحديث جد</w:t>
      </w:r>
      <w:r w:rsidR="006112B5">
        <w:rPr>
          <w:rtl/>
        </w:rPr>
        <w:t>ّ</w:t>
      </w:r>
      <w:r w:rsidRPr="00AC6D18">
        <w:rPr>
          <w:rtl/>
        </w:rPr>
        <w:t>ا</w:t>
      </w:r>
      <w:r w:rsidR="006112B5">
        <w:rPr>
          <w:rtl/>
        </w:rPr>
        <w:t>ً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وقال محم</w:t>
      </w:r>
      <w:r w:rsidR="006112B5">
        <w:rPr>
          <w:rtl/>
        </w:rPr>
        <w:t>ّ</w:t>
      </w:r>
      <w:r w:rsidRPr="00AC6D18">
        <w:rPr>
          <w:rtl/>
        </w:rPr>
        <w:t>د بن يحيى الذهلي النيسابوري</w:t>
      </w:r>
      <w:r w:rsidR="007E0241">
        <w:rPr>
          <w:rtl/>
        </w:rPr>
        <w:t xml:space="preserve"> :</w:t>
      </w:r>
      <w:r w:rsidRPr="00AC6D18">
        <w:rPr>
          <w:rtl/>
        </w:rPr>
        <w:t xml:space="preserve"> علي</w:t>
      </w:r>
      <w:r w:rsidR="006112B5">
        <w:rPr>
          <w:rtl/>
        </w:rPr>
        <w:t>َّ</w:t>
      </w:r>
      <w:r w:rsidRPr="00AC6D18">
        <w:rPr>
          <w:rtl/>
        </w:rPr>
        <w:t xml:space="preserve"> بدنة إن</w:t>
      </w:r>
      <w:r w:rsidR="006112B5">
        <w:rPr>
          <w:rtl/>
        </w:rPr>
        <w:t>ْ</w:t>
      </w:r>
      <w:r w:rsidRPr="00AC6D18">
        <w:rPr>
          <w:rtl/>
        </w:rPr>
        <w:t xml:space="preserve"> حد</w:t>
      </w:r>
      <w:r w:rsidR="006112B5">
        <w:rPr>
          <w:rtl/>
        </w:rPr>
        <w:t>ّ</w:t>
      </w:r>
      <w:r w:rsidRPr="00AC6D18">
        <w:rPr>
          <w:rtl/>
        </w:rPr>
        <w:t>ثت</w:t>
      </w:r>
      <w:r w:rsidR="006112B5">
        <w:rPr>
          <w:rtl/>
        </w:rPr>
        <w:t>ُ</w:t>
      </w:r>
      <w:r w:rsidRPr="00AC6D18">
        <w:rPr>
          <w:rtl/>
        </w:rPr>
        <w:t xml:space="preserve"> عن عبد العزيز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ابن عمران حديثا</w:t>
      </w:r>
      <w:r w:rsidR="006112B5">
        <w:rPr>
          <w:rtl/>
        </w:rPr>
        <w:t>ً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وقال ابن حب</w:t>
      </w:r>
      <w:r w:rsidR="006112B5">
        <w:rPr>
          <w:rtl/>
        </w:rPr>
        <w:t>ّ</w:t>
      </w:r>
      <w:r w:rsidRPr="00AC6D18">
        <w:rPr>
          <w:rtl/>
        </w:rPr>
        <w:t>ان</w:t>
      </w:r>
      <w:r w:rsidR="007E0241">
        <w:rPr>
          <w:rtl/>
        </w:rPr>
        <w:t xml:space="preserve"> :</w:t>
      </w:r>
      <w:r w:rsidRPr="00AC6D18">
        <w:rPr>
          <w:rtl/>
        </w:rPr>
        <w:t xml:space="preserve"> يروي المناكير عن المشاهير</w:t>
      </w:r>
      <w:r w:rsidR="00095AA9">
        <w:rPr>
          <w:rtl/>
        </w:rPr>
        <w:t xml:space="preserve"> .</w:t>
      </w:r>
    </w:p>
    <w:p w:rsidR="00AC6D18" w:rsidRPr="00AC6D18" w:rsidRDefault="00AC6D18" w:rsidP="006112B5">
      <w:pPr>
        <w:rPr>
          <w:rtl/>
        </w:rPr>
      </w:pPr>
      <w:r w:rsidRPr="00AC6D18">
        <w:rPr>
          <w:rtl/>
        </w:rPr>
        <w:t>وقال الرازي</w:t>
      </w:r>
      <w:r w:rsidR="007E0241">
        <w:rPr>
          <w:rtl/>
        </w:rPr>
        <w:t xml:space="preserve"> :</w:t>
      </w:r>
      <w:r w:rsidRPr="00AC6D18">
        <w:rPr>
          <w:rtl/>
        </w:rPr>
        <w:t xml:space="preserve"> امتنع أبو زرعة من قراءة حديثه</w:t>
      </w:r>
      <w:r w:rsidR="00643FF0">
        <w:rPr>
          <w:rFonts w:hint="cs"/>
          <w:rtl/>
        </w:rPr>
        <w:t xml:space="preserve"> </w:t>
      </w:r>
      <w:r w:rsidR="006112B5">
        <w:rPr>
          <w:rtl/>
        </w:rPr>
        <w:t>؛</w:t>
      </w:r>
      <w:r w:rsidRPr="00AC6D18">
        <w:rPr>
          <w:rtl/>
        </w:rPr>
        <w:t xml:space="preserve"> وت</w:t>
      </w:r>
      <w:r w:rsidR="006112B5">
        <w:rPr>
          <w:rtl/>
        </w:rPr>
        <w:t>َ</w:t>
      </w:r>
      <w:r w:rsidRPr="00AC6D18">
        <w:rPr>
          <w:rtl/>
        </w:rPr>
        <w:t>ر</w:t>
      </w:r>
      <w:r w:rsidR="006112B5">
        <w:rPr>
          <w:rtl/>
        </w:rPr>
        <w:t>َ</w:t>
      </w:r>
      <w:r w:rsidRPr="00AC6D18">
        <w:rPr>
          <w:rtl/>
        </w:rPr>
        <w:t>ك</w:t>
      </w:r>
      <w:r w:rsidR="006112B5">
        <w:rPr>
          <w:rtl/>
        </w:rPr>
        <w:t>َ</w:t>
      </w:r>
      <w:r w:rsidRPr="00AC6D18">
        <w:rPr>
          <w:rtl/>
        </w:rPr>
        <w:t xml:space="preserve"> الرواية عنه </w:t>
      </w:r>
      <w:r w:rsidRPr="00F33E9B">
        <w:rPr>
          <w:rStyle w:val="rfdFootnotenum"/>
          <w:rtl/>
        </w:rPr>
        <w:t>(110)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إن</w:t>
      </w:r>
      <w:r w:rsidR="006112B5">
        <w:rPr>
          <w:rtl/>
        </w:rPr>
        <w:t>َّ</w:t>
      </w:r>
      <w:r w:rsidRPr="00AC6D18">
        <w:rPr>
          <w:rtl/>
        </w:rPr>
        <w:t xml:space="preserve"> ات</w:t>
      </w:r>
      <w:r w:rsidR="006112B5">
        <w:rPr>
          <w:rtl/>
        </w:rPr>
        <w:t>ّ</w:t>
      </w:r>
      <w:r w:rsidRPr="00AC6D18">
        <w:rPr>
          <w:rtl/>
        </w:rPr>
        <w:t>فاق هؤلاء الأعلام على ضعف عبد العزيز بن عمران وترك حديثه</w:t>
      </w:r>
      <w:r w:rsidR="007E0241">
        <w:rPr>
          <w:rtl/>
        </w:rPr>
        <w:t xml:space="preserve"> ،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واشتهاره بالكذب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ورواية المناكير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وسوء الخلق </w:t>
      </w:r>
      <w:r w:rsidR="00AB3A9F">
        <w:rPr>
          <w:rtl/>
        </w:rPr>
        <w:t>و</w:t>
      </w:r>
      <w:r w:rsidR="00095AA9">
        <w:rPr>
          <w:rFonts w:hint="cs"/>
          <w:rtl/>
        </w:rPr>
        <w:t xml:space="preserve"> </w:t>
      </w:r>
      <w:r w:rsidR="00095AA9">
        <w:rPr>
          <w:rtl/>
        </w:rPr>
        <w:t>. . .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أغناني عن اللجوء إلى التدقيق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والبحث في بقي</w:t>
      </w:r>
      <w:r w:rsidR="006112B5">
        <w:rPr>
          <w:rtl/>
        </w:rPr>
        <w:t>ّ</w:t>
      </w:r>
      <w:r w:rsidRPr="00AC6D18">
        <w:rPr>
          <w:rtl/>
        </w:rPr>
        <w:t>ة السند</w:t>
      </w:r>
      <w:r w:rsidR="00095AA9">
        <w:rPr>
          <w:rtl/>
        </w:rPr>
        <w:t xml:space="preserve"> .</w:t>
      </w:r>
    </w:p>
    <w:p w:rsidR="00AC6D18" w:rsidRPr="00AC6D18" w:rsidRDefault="00AC6D18" w:rsidP="006112B5">
      <w:pPr>
        <w:rPr>
          <w:rtl/>
        </w:rPr>
      </w:pPr>
      <w:r w:rsidRPr="00AC6D18">
        <w:rPr>
          <w:rtl/>
        </w:rPr>
        <w:t>إن</w:t>
      </w:r>
      <w:r w:rsidR="006112B5">
        <w:rPr>
          <w:rtl/>
        </w:rPr>
        <w:t>َّ</w:t>
      </w:r>
      <w:r w:rsidRPr="00AC6D18">
        <w:rPr>
          <w:rtl/>
        </w:rPr>
        <w:t xml:space="preserve"> مصن</w:t>
      </w:r>
      <w:r w:rsidR="006112B5">
        <w:rPr>
          <w:rtl/>
        </w:rPr>
        <w:t>ّ</w:t>
      </w:r>
      <w:r w:rsidRPr="00AC6D18">
        <w:rPr>
          <w:rtl/>
        </w:rPr>
        <w:t>فا</w:t>
      </w:r>
      <w:r w:rsidR="006112B5">
        <w:rPr>
          <w:rtl/>
        </w:rPr>
        <w:t>ً</w:t>
      </w:r>
      <w:r w:rsidRPr="00AC6D18">
        <w:rPr>
          <w:rtl/>
        </w:rPr>
        <w:t xml:space="preserve"> مجهول الحال كالأز</w:t>
      </w:r>
      <w:r w:rsidR="006112B5">
        <w:rPr>
          <w:rtl/>
        </w:rPr>
        <w:t>ْ</w:t>
      </w:r>
      <w:r w:rsidRPr="00AC6D18">
        <w:rPr>
          <w:rtl/>
        </w:rPr>
        <w:t>ر</w:t>
      </w:r>
      <w:r w:rsidR="006112B5">
        <w:rPr>
          <w:rtl/>
        </w:rPr>
        <w:t>َ</w:t>
      </w:r>
      <w:r w:rsidRPr="00AC6D18">
        <w:rPr>
          <w:rtl/>
        </w:rPr>
        <w:t>قي وراو</w:t>
      </w:r>
      <w:r w:rsidR="006112B5">
        <w:rPr>
          <w:rtl/>
        </w:rPr>
        <w:t>ٍ</w:t>
      </w:r>
      <w:r w:rsidRPr="00AC6D18">
        <w:rPr>
          <w:rtl/>
        </w:rPr>
        <w:t xml:space="preserve"> كالأعرج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لا يصح</w:t>
      </w:r>
      <w:r w:rsidR="006112B5">
        <w:rPr>
          <w:rtl/>
        </w:rPr>
        <w:t>ُّ</w:t>
      </w:r>
      <w:r w:rsidRPr="00AC6D18">
        <w:rPr>
          <w:rtl/>
        </w:rPr>
        <w:t xml:space="preserve"> الاعتماد عليهما في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إثبات حادثة شاذ</w:t>
      </w:r>
      <w:r w:rsidR="006112B5">
        <w:rPr>
          <w:rtl/>
        </w:rPr>
        <w:t>ّ</w:t>
      </w:r>
      <w:r w:rsidRPr="00AC6D18">
        <w:rPr>
          <w:rtl/>
        </w:rPr>
        <w:t>ة كهذه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وسند</w:t>
      </w:r>
      <w:r w:rsidR="006112B5">
        <w:rPr>
          <w:rtl/>
        </w:rPr>
        <w:t>ٌ</w:t>
      </w:r>
      <w:r w:rsidRPr="00AC6D18">
        <w:rPr>
          <w:rtl/>
        </w:rPr>
        <w:t xml:space="preserve"> هذا مبدؤه ومنتهاه محكوم عليه بال</w:t>
      </w:r>
      <w:r w:rsidR="006112B5">
        <w:rPr>
          <w:rtl/>
        </w:rPr>
        <w:t>إِ</w:t>
      </w:r>
      <w:r w:rsidRPr="00AC6D18">
        <w:rPr>
          <w:rtl/>
        </w:rPr>
        <w:t>همال والإ</w:t>
      </w:r>
      <w:r w:rsidR="006112B5">
        <w:rPr>
          <w:rtl/>
        </w:rPr>
        <w:t>ِ</w:t>
      </w:r>
      <w:r w:rsidRPr="00AC6D18">
        <w:rPr>
          <w:rtl/>
        </w:rPr>
        <w:t>عراض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الت</w:t>
      </w:r>
      <w:r w:rsidR="006112B5">
        <w:rPr>
          <w:rtl/>
        </w:rPr>
        <w:t>ا</w:t>
      </w:r>
      <w:r w:rsidRPr="00AC6D18">
        <w:rPr>
          <w:rtl/>
        </w:rPr>
        <w:t>م</w:t>
      </w:r>
      <w:r w:rsidR="006112B5">
        <w:rPr>
          <w:rtl/>
        </w:rPr>
        <w:t>َّ</w:t>
      </w:r>
      <w:r w:rsidRPr="00AC6D18">
        <w:rPr>
          <w:rtl/>
        </w:rPr>
        <w:t>ي</w:t>
      </w:r>
      <w:r w:rsidR="006112B5">
        <w:rPr>
          <w:rtl/>
        </w:rPr>
        <w:t>ْ</w:t>
      </w:r>
      <w:r w:rsidRPr="00AC6D18">
        <w:rPr>
          <w:rtl/>
        </w:rPr>
        <w:t>ن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ولا يصح</w:t>
      </w:r>
      <w:r w:rsidR="006112B5">
        <w:rPr>
          <w:rtl/>
        </w:rPr>
        <w:t>ُّ</w:t>
      </w:r>
      <w:r w:rsidRPr="00AC6D18">
        <w:rPr>
          <w:rtl/>
        </w:rPr>
        <w:t xml:space="preserve"> للباحث الجاد</w:t>
      </w:r>
      <w:r w:rsidR="006112B5">
        <w:rPr>
          <w:rtl/>
        </w:rPr>
        <w:t>ّ</w:t>
      </w:r>
      <w:r w:rsidRPr="00AC6D18">
        <w:rPr>
          <w:rtl/>
        </w:rPr>
        <w:t xml:space="preserve"> أن يستند إليه بأي</w:t>
      </w:r>
      <w:r w:rsidR="006112B5">
        <w:rPr>
          <w:rtl/>
        </w:rPr>
        <w:t>ّ</w:t>
      </w:r>
      <w:r w:rsidRPr="00AC6D18">
        <w:rPr>
          <w:rtl/>
        </w:rPr>
        <w:t xml:space="preserve"> وجه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وفق ما قر</w:t>
      </w:r>
      <w:r w:rsidR="006112B5">
        <w:rPr>
          <w:rtl/>
        </w:rPr>
        <w:t>ّ</w:t>
      </w:r>
      <w:r w:rsidRPr="00AC6D18">
        <w:rPr>
          <w:rtl/>
        </w:rPr>
        <w:t>ره علماء الدراية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قال الحافظ يحيى بن سعيد القط</w:t>
      </w:r>
      <w:r w:rsidR="006112B5">
        <w:rPr>
          <w:rtl/>
        </w:rPr>
        <w:t>ّ</w:t>
      </w:r>
      <w:r w:rsidRPr="00AC6D18">
        <w:rPr>
          <w:rtl/>
        </w:rPr>
        <w:t>ان</w:t>
      </w:r>
      <w:r w:rsidR="004803AF">
        <w:rPr>
          <w:rtl/>
        </w:rPr>
        <w:t xml:space="preserve"> ـ </w:t>
      </w:r>
      <w:r w:rsidRPr="00AC6D18">
        <w:rPr>
          <w:rtl/>
        </w:rPr>
        <w:t>الذ</w:t>
      </w:r>
      <w:r w:rsidR="00F33E9B">
        <w:rPr>
          <w:rtl/>
        </w:rPr>
        <w:t xml:space="preserve">ي وصفه الذهبي بأمير المؤمنين في </w:t>
      </w:r>
      <w:r w:rsidR="006112B5">
        <w:rPr>
          <w:rtl/>
        </w:rPr>
        <w:br/>
      </w:r>
      <w:r w:rsidRPr="00AC6D18">
        <w:rPr>
          <w:rtl/>
        </w:rPr>
        <w:t xml:space="preserve">الحديث </w:t>
      </w:r>
      <w:r w:rsidRPr="00F33E9B">
        <w:rPr>
          <w:rStyle w:val="rfdFootnotenum"/>
          <w:rtl/>
        </w:rPr>
        <w:t>(111)</w:t>
      </w:r>
      <w:r w:rsidR="00643FF0" w:rsidRPr="00643FF0">
        <w:rPr>
          <w:rFonts w:hint="cs"/>
          <w:rtl/>
        </w:rPr>
        <w:t xml:space="preserve"> </w:t>
      </w:r>
      <w:r w:rsidR="00773F9D">
        <w:rPr>
          <w:rtl/>
        </w:rPr>
        <w:t>!</w:t>
      </w:r>
      <w:r w:rsidR="004803AF">
        <w:rPr>
          <w:rtl/>
        </w:rPr>
        <w:t xml:space="preserve"> ـ</w:t>
      </w:r>
      <w:r w:rsidR="007E0241">
        <w:rPr>
          <w:rtl/>
        </w:rPr>
        <w:t xml:space="preserve"> :</w:t>
      </w:r>
      <w:r w:rsidRPr="00AC6D18">
        <w:rPr>
          <w:rtl/>
        </w:rPr>
        <w:t xml:space="preserve"> </w:t>
      </w:r>
      <w:r w:rsidR="00AB3A9F" w:rsidRPr="00AC6D18">
        <w:rPr>
          <w:rtl/>
        </w:rPr>
        <w:t>«</w:t>
      </w:r>
      <w:r w:rsidR="00643FF0">
        <w:rPr>
          <w:rFonts w:hint="cs"/>
          <w:rtl/>
        </w:rPr>
        <w:t xml:space="preserve"> </w:t>
      </w:r>
      <w:r w:rsidRPr="00AC6D18">
        <w:rPr>
          <w:rtl/>
        </w:rPr>
        <w:t>لا تنظروا إلى الحديث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ولكن ا</w:t>
      </w:r>
      <w:r w:rsidR="006112B5">
        <w:rPr>
          <w:rtl/>
        </w:rPr>
        <w:t>ُ</w:t>
      </w:r>
      <w:r w:rsidRPr="00AC6D18">
        <w:rPr>
          <w:rtl/>
        </w:rPr>
        <w:t>نظروا</w:t>
      </w:r>
      <w:r w:rsidR="00F33E9B">
        <w:rPr>
          <w:rtl/>
        </w:rPr>
        <w:t xml:space="preserve"> إلى الإ</w:t>
      </w:r>
      <w:r w:rsidR="006112B5">
        <w:rPr>
          <w:rtl/>
        </w:rPr>
        <w:t>ِ</w:t>
      </w:r>
      <w:r w:rsidR="00F33E9B">
        <w:rPr>
          <w:rtl/>
        </w:rPr>
        <w:t>سناد</w:t>
      </w:r>
      <w:r w:rsidR="007E0241">
        <w:rPr>
          <w:rtl/>
        </w:rPr>
        <w:t xml:space="preserve"> ،</w:t>
      </w:r>
      <w:r w:rsidR="00F33E9B">
        <w:rPr>
          <w:rtl/>
        </w:rPr>
        <w:t xml:space="preserve"> فإن</w:t>
      </w:r>
      <w:r w:rsidR="006112B5">
        <w:rPr>
          <w:rtl/>
        </w:rPr>
        <w:t>ْ</w:t>
      </w:r>
      <w:r w:rsidR="00F33E9B">
        <w:rPr>
          <w:rtl/>
        </w:rPr>
        <w:t xml:space="preserve"> صح</w:t>
      </w:r>
      <w:r w:rsidR="006112B5">
        <w:rPr>
          <w:rtl/>
        </w:rPr>
        <w:t>َّ</w:t>
      </w:r>
      <w:r w:rsidR="00F33E9B">
        <w:rPr>
          <w:rtl/>
        </w:rPr>
        <w:t xml:space="preserve"> الإ</w:t>
      </w:r>
      <w:r w:rsidR="006112B5">
        <w:rPr>
          <w:rtl/>
        </w:rPr>
        <w:t>ِ</w:t>
      </w:r>
      <w:r w:rsidR="00F33E9B">
        <w:rPr>
          <w:rtl/>
        </w:rPr>
        <w:t>سناد</w:t>
      </w:r>
      <w:r w:rsidR="006112B5">
        <w:rPr>
          <w:rtl/>
        </w:rPr>
        <w:t>ُ</w:t>
      </w:r>
      <w:r w:rsidR="007E0241">
        <w:rPr>
          <w:rtl/>
        </w:rPr>
        <w:t xml:space="preserve"> ،</w:t>
      </w:r>
      <w:r w:rsidR="00F33E9B">
        <w:rPr>
          <w:rtl/>
        </w:rPr>
        <w:t xml:space="preserve"> </w:t>
      </w:r>
      <w:r w:rsidR="006112B5">
        <w:rPr>
          <w:rtl/>
        </w:rPr>
        <w:br/>
      </w:r>
      <w:r w:rsidRPr="00AC6D18">
        <w:rPr>
          <w:rtl/>
        </w:rPr>
        <w:t>وإل</w:t>
      </w:r>
      <w:r w:rsidR="006112B5">
        <w:rPr>
          <w:rtl/>
        </w:rPr>
        <w:t>ّ</w:t>
      </w:r>
      <w:r w:rsidRPr="00AC6D18">
        <w:rPr>
          <w:rtl/>
        </w:rPr>
        <w:t>ا فلا ت</w:t>
      </w:r>
      <w:r w:rsidR="006112B5">
        <w:rPr>
          <w:rtl/>
        </w:rPr>
        <w:t>َ</w:t>
      </w:r>
      <w:r w:rsidRPr="00AC6D18">
        <w:rPr>
          <w:rtl/>
        </w:rPr>
        <w:t>غ</w:t>
      </w:r>
      <w:r w:rsidR="006112B5">
        <w:rPr>
          <w:rtl/>
        </w:rPr>
        <w:t>ْ</w:t>
      </w:r>
      <w:r w:rsidRPr="00AC6D18">
        <w:rPr>
          <w:rtl/>
        </w:rPr>
        <w:t>ت</w:t>
      </w:r>
      <w:r w:rsidR="006112B5">
        <w:rPr>
          <w:rtl/>
        </w:rPr>
        <w:t>َ</w:t>
      </w:r>
      <w:r w:rsidRPr="00AC6D18">
        <w:rPr>
          <w:rtl/>
        </w:rPr>
        <w:t>ر</w:t>
      </w:r>
      <w:r w:rsidR="006112B5">
        <w:rPr>
          <w:rtl/>
        </w:rPr>
        <w:t>ُّ</w:t>
      </w:r>
      <w:r w:rsidRPr="00AC6D18">
        <w:rPr>
          <w:rtl/>
        </w:rPr>
        <w:t>وا بالحديث إذا لم يصح</w:t>
      </w:r>
      <w:r w:rsidR="006112B5">
        <w:rPr>
          <w:rtl/>
        </w:rPr>
        <w:t>َّ</w:t>
      </w:r>
      <w:r w:rsidRPr="00AC6D18">
        <w:rPr>
          <w:rtl/>
        </w:rPr>
        <w:t xml:space="preserve"> الإ</w:t>
      </w:r>
      <w:r w:rsidR="006112B5">
        <w:rPr>
          <w:rtl/>
        </w:rPr>
        <w:t>ِ</w:t>
      </w:r>
      <w:r w:rsidRPr="00AC6D18">
        <w:rPr>
          <w:rtl/>
        </w:rPr>
        <w:t>سناد</w:t>
      </w:r>
      <w:r w:rsidR="006112B5">
        <w:rPr>
          <w:rtl/>
        </w:rPr>
        <w:t>ُ</w:t>
      </w:r>
      <w:r w:rsidR="00643FF0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Pr="00AC6D18">
        <w:rPr>
          <w:rtl/>
        </w:rPr>
        <w:t xml:space="preserve"> </w:t>
      </w:r>
      <w:r w:rsidRPr="00F33E9B">
        <w:rPr>
          <w:rStyle w:val="rfdFootnotenum"/>
          <w:rtl/>
        </w:rPr>
        <w:t>(112)</w:t>
      </w:r>
      <w:r w:rsidR="00095AA9">
        <w:rPr>
          <w:rtl/>
        </w:rPr>
        <w:t xml:space="preserve"> .</w:t>
      </w:r>
    </w:p>
    <w:p w:rsidR="00AC6D18" w:rsidRPr="00AC6D18" w:rsidRDefault="006112B5" w:rsidP="00AC6D18">
      <w:pPr>
        <w:rPr>
          <w:rtl/>
        </w:rPr>
      </w:pPr>
      <w:r>
        <w:rPr>
          <w:rtl/>
        </w:rPr>
        <w:t>وقال الحافظ</w:t>
      </w:r>
      <w:r w:rsidR="00FB7845">
        <w:rPr>
          <w:rtl/>
        </w:rPr>
        <w:t xml:space="preserve"> عبد الله</w:t>
      </w:r>
      <w:r w:rsidR="00AC6D18" w:rsidRPr="00AC6D18">
        <w:rPr>
          <w:rtl/>
        </w:rPr>
        <w:t xml:space="preserve"> بن المبارك</w:t>
      </w:r>
      <w:r w:rsidR="007E0241">
        <w:rPr>
          <w:rtl/>
        </w:rPr>
        <w:t xml:space="preserve"> :</w:t>
      </w:r>
      <w:r w:rsidR="00AC6D18" w:rsidRPr="00AC6D18">
        <w:rPr>
          <w:rtl/>
        </w:rPr>
        <w:t xml:space="preserve"> </w:t>
      </w:r>
      <w:r w:rsidR="00AB3A9F" w:rsidRPr="00AC6D18">
        <w:rPr>
          <w:rtl/>
        </w:rPr>
        <w:t>«</w:t>
      </w:r>
      <w:r w:rsidR="00643FF0">
        <w:rPr>
          <w:rFonts w:hint="cs"/>
          <w:rtl/>
        </w:rPr>
        <w:t xml:space="preserve"> </w:t>
      </w:r>
      <w:r w:rsidR="00AC6D18" w:rsidRPr="00AC6D18">
        <w:rPr>
          <w:rtl/>
        </w:rPr>
        <w:t>ليس ج</w:t>
      </w:r>
      <w:r>
        <w:rPr>
          <w:rtl/>
        </w:rPr>
        <w:t>َ</w:t>
      </w:r>
      <w:r w:rsidR="00AC6D18" w:rsidRPr="00AC6D18">
        <w:rPr>
          <w:rtl/>
        </w:rPr>
        <w:t>و</w:t>
      </w:r>
      <w:r>
        <w:rPr>
          <w:rtl/>
        </w:rPr>
        <w:t>ْ</w:t>
      </w:r>
      <w:r w:rsidR="00AC6D18" w:rsidRPr="00AC6D18">
        <w:rPr>
          <w:rtl/>
        </w:rPr>
        <w:t>د</w:t>
      </w:r>
      <w:r>
        <w:rPr>
          <w:rtl/>
        </w:rPr>
        <w:t>َ</w:t>
      </w:r>
      <w:r w:rsidR="00AC6D18" w:rsidRPr="00AC6D18">
        <w:rPr>
          <w:rtl/>
        </w:rPr>
        <w:t>ة</w:t>
      </w:r>
      <w:r>
        <w:rPr>
          <w:rtl/>
        </w:rPr>
        <w:t>ُ</w:t>
      </w:r>
      <w:r w:rsidR="00AC6D18" w:rsidRPr="00AC6D18">
        <w:rPr>
          <w:rtl/>
        </w:rPr>
        <w:t xml:space="preserve"> الحديث</w:t>
      </w:r>
      <w:r>
        <w:rPr>
          <w:rtl/>
        </w:rPr>
        <w:t>ِ</w:t>
      </w:r>
      <w:r w:rsidR="00AC6D18" w:rsidRPr="00AC6D18">
        <w:rPr>
          <w:rtl/>
        </w:rPr>
        <w:t xml:space="preserve"> ق</w:t>
      </w:r>
      <w:r>
        <w:rPr>
          <w:rtl/>
        </w:rPr>
        <w:t>ُ</w:t>
      </w:r>
      <w:r w:rsidR="00AC6D18" w:rsidRPr="00AC6D18">
        <w:rPr>
          <w:rtl/>
        </w:rPr>
        <w:t>رب الإ</w:t>
      </w:r>
      <w:r>
        <w:rPr>
          <w:rtl/>
        </w:rPr>
        <w:t>ِ</w:t>
      </w:r>
      <w:r w:rsidR="00AC6D18" w:rsidRPr="00AC6D18">
        <w:rPr>
          <w:rtl/>
        </w:rPr>
        <w:t>سناد</w:t>
      </w:r>
      <w:r w:rsidR="007E0241">
        <w:rPr>
          <w:rtl/>
        </w:rPr>
        <w:t xml:space="preserve"> ،</w:t>
      </w:r>
      <w:r w:rsidR="00AC6D18" w:rsidRPr="00AC6D18">
        <w:rPr>
          <w:rtl/>
        </w:rPr>
        <w:t xml:space="preserve"> ج</w:t>
      </w:r>
      <w:r>
        <w:rPr>
          <w:rtl/>
        </w:rPr>
        <w:t>َ</w:t>
      </w:r>
      <w:r w:rsidR="00AC6D18" w:rsidRPr="00AC6D18">
        <w:rPr>
          <w:rtl/>
        </w:rPr>
        <w:t>و</w:t>
      </w:r>
      <w:r>
        <w:rPr>
          <w:rtl/>
        </w:rPr>
        <w:t>ْ</w:t>
      </w:r>
      <w:r w:rsidR="00AC6D18" w:rsidRPr="00AC6D18">
        <w:rPr>
          <w:rtl/>
        </w:rPr>
        <w:t>د</w:t>
      </w:r>
      <w:r>
        <w:rPr>
          <w:rtl/>
        </w:rPr>
        <w:t>َ</w:t>
      </w:r>
      <w:r w:rsidR="00AC6D18" w:rsidRPr="00AC6D18">
        <w:rPr>
          <w:rtl/>
        </w:rPr>
        <w:t>ة</w:t>
      </w:r>
      <w:r>
        <w:rPr>
          <w:rtl/>
        </w:rPr>
        <w:t>ُ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="00AC6D18" w:rsidRPr="00AC6D18">
        <w:rPr>
          <w:rtl/>
        </w:rPr>
        <w:t>الحديث ص</w:t>
      </w:r>
      <w:r>
        <w:rPr>
          <w:rtl/>
        </w:rPr>
        <w:t>ِ</w:t>
      </w:r>
      <w:r w:rsidR="00AC6D18" w:rsidRPr="00AC6D18">
        <w:rPr>
          <w:rtl/>
        </w:rPr>
        <w:t>ح</w:t>
      </w:r>
      <w:r>
        <w:rPr>
          <w:rtl/>
        </w:rPr>
        <w:t>َّ</w:t>
      </w:r>
      <w:r w:rsidR="00AC6D18" w:rsidRPr="00AC6D18">
        <w:rPr>
          <w:rtl/>
        </w:rPr>
        <w:t>ة</w:t>
      </w:r>
      <w:r>
        <w:rPr>
          <w:rtl/>
        </w:rPr>
        <w:t>ُ</w:t>
      </w:r>
      <w:r w:rsidR="00AC6D18" w:rsidRPr="00AC6D18">
        <w:rPr>
          <w:rtl/>
        </w:rPr>
        <w:t xml:space="preserve"> الرجال</w:t>
      </w:r>
      <w:r w:rsidR="00643FF0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="00AC6D18" w:rsidRPr="00AC6D18">
        <w:rPr>
          <w:rtl/>
        </w:rPr>
        <w:t xml:space="preserve"> </w:t>
      </w:r>
      <w:r w:rsidR="00AC6D18" w:rsidRPr="00F33E9B">
        <w:rPr>
          <w:rStyle w:val="rfdFootnotenum"/>
          <w:rtl/>
        </w:rPr>
        <w:t>(113)</w:t>
      </w:r>
      <w:r w:rsidR="00095AA9">
        <w:rPr>
          <w:rtl/>
        </w:rPr>
        <w:t xml:space="preserve"> .</w:t>
      </w:r>
    </w:p>
    <w:p w:rsidR="00AC6D18" w:rsidRPr="00643FF0" w:rsidRDefault="00AC6D18" w:rsidP="00643FF0">
      <w:pPr>
        <w:rPr>
          <w:rStyle w:val="rfdLineChar"/>
          <w:rtl/>
        </w:rPr>
      </w:pPr>
      <w:r w:rsidRPr="00AC6D18">
        <w:rPr>
          <w:rtl/>
        </w:rPr>
        <w:t>وقد عرفت</w:t>
      </w:r>
      <w:r w:rsidR="006112B5">
        <w:rPr>
          <w:rtl/>
        </w:rPr>
        <w:t>َ</w:t>
      </w:r>
      <w:r w:rsidRPr="00AC6D18">
        <w:rPr>
          <w:rtl/>
        </w:rPr>
        <w:t xml:space="preserve"> فيما تقد</w:t>
      </w:r>
      <w:r w:rsidR="006112B5">
        <w:rPr>
          <w:rtl/>
        </w:rPr>
        <w:t>ّ</w:t>
      </w:r>
      <w:r w:rsidRPr="00AC6D18">
        <w:rPr>
          <w:rtl/>
        </w:rPr>
        <w:t>م أن</w:t>
      </w:r>
      <w:r w:rsidR="006112B5">
        <w:rPr>
          <w:rtl/>
        </w:rPr>
        <w:t>َّ</w:t>
      </w:r>
      <w:r w:rsidRPr="00AC6D18">
        <w:rPr>
          <w:rtl/>
        </w:rPr>
        <w:t xml:space="preserve"> رواية الأز</w:t>
      </w:r>
      <w:r w:rsidR="006112B5">
        <w:rPr>
          <w:rtl/>
        </w:rPr>
        <w:t>ْ</w:t>
      </w:r>
      <w:r w:rsidRPr="00AC6D18">
        <w:rPr>
          <w:rtl/>
        </w:rPr>
        <w:t>ر</w:t>
      </w:r>
      <w:r w:rsidR="006112B5">
        <w:rPr>
          <w:rtl/>
        </w:rPr>
        <w:t>َ</w:t>
      </w:r>
      <w:r w:rsidRPr="00AC6D18">
        <w:rPr>
          <w:rtl/>
        </w:rPr>
        <w:t>قي هذه لم تصح</w:t>
      </w:r>
      <w:r w:rsidR="006112B5">
        <w:rPr>
          <w:rtl/>
        </w:rPr>
        <w:t>َّ</w:t>
      </w:r>
      <w:r w:rsidRPr="00AC6D18">
        <w:rPr>
          <w:rtl/>
        </w:rPr>
        <w:t xml:space="preserve"> إسنادا</w:t>
      </w:r>
      <w:r w:rsidR="006112B5">
        <w:rPr>
          <w:rtl/>
        </w:rPr>
        <w:t>ً</w:t>
      </w:r>
      <w:r w:rsidRPr="00AC6D18">
        <w:rPr>
          <w:rtl/>
        </w:rPr>
        <w:t xml:space="preserve"> ولا رجالا</w:t>
      </w:r>
      <w:r w:rsidR="006112B5">
        <w:rPr>
          <w:rtl/>
        </w:rPr>
        <w:t>ً</w:t>
      </w:r>
      <w:r w:rsidRPr="00AC6D18">
        <w:rPr>
          <w:rtl/>
        </w:rPr>
        <w:t xml:space="preserve"> على أقل</w:t>
      </w:r>
      <w:r w:rsidR="006112B5">
        <w:rPr>
          <w:rtl/>
        </w:rPr>
        <w:t>ّ</w:t>
      </w:r>
      <w:r w:rsidR="00643FF0">
        <w:rPr>
          <w:rFonts w:hint="cs"/>
          <w:rtl/>
        </w:rPr>
        <w:t xml:space="preserve"> </w:t>
      </w:r>
      <w:r w:rsidR="00643FF0">
        <w:rPr>
          <w:rtl/>
        </w:rPr>
        <w:br/>
      </w:r>
      <w:r w:rsidRPr="00643FF0">
        <w:rPr>
          <w:rStyle w:val="rfdLineChar"/>
          <w:rtl/>
        </w:rPr>
        <w:t>__________________</w:t>
      </w:r>
    </w:p>
    <w:p w:rsidR="00AC6D18" w:rsidRPr="00AC6D18" w:rsidRDefault="00AC6D18" w:rsidP="00F33E9B">
      <w:pPr>
        <w:pStyle w:val="rfdFootnote0"/>
        <w:rPr>
          <w:rtl/>
        </w:rPr>
      </w:pPr>
      <w:r>
        <w:rPr>
          <w:rtl/>
        </w:rPr>
        <w:t>(</w:t>
      </w:r>
      <w:r w:rsidRPr="00AC6D18">
        <w:rPr>
          <w:rtl/>
        </w:rPr>
        <w:t>110) راجع</w:t>
      </w:r>
      <w:r w:rsidR="007E0241">
        <w:rPr>
          <w:rtl/>
        </w:rPr>
        <w:t xml:space="preserve"> :</w:t>
      </w:r>
      <w:r w:rsidRPr="00AC6D18">
        <w:rPr>
          <w:rtl/>
        </w:rPr>
        <w:t xml:space="preserve"> التاريخ الكبير</w:t>
      </w:r>
      <w:r w:rsidR="007E0241">
        <w:rPr>
          <w:rtl/>
        </w:rPr>
        <w:t xml:space="preserve"> :</w:t>
      </w:r>
      <w:r w:rsidR="00F33E9B">
        <w:rPr>
          <w:rtl/>
        </w:rPr>
        <w:t xml:space="preserve"> </w:t>
      </w:r>
      <w:r w:rsidRPr="00484D70">
        <w:rPr>
          <w:rtl/>
        </w:rPr>
        <w:t>6</w:t>
      </w:r>
      <w:r w:rsidR="005C5FDB">
        <w:rPr>
          <w:rtl/>
        </w:rPr>
        <w:t xml:space="preserve"> / </w:t>
      </w:r>
      <w:r w:rsidRPr="00484D70">
        <w:rPr>
          <w:rtl/>
        </w:rPr>
        <w:t>29</w:t>
      </w:r>
      <w:r w:rsidR="007E0241">
        <w:rPr>
          <w:rtl/>
        </w:rPr>
        <w:t xml:space="preserve"> ،</w:t>
      </w:r>
      <w:r w:rsidRPr="00484D70">
        <w:rPr>
          <w:rtl/>
        </w:rPr>
        <w:t xml:space="preserve"> التاريخ الصغير</w:t>
      </w:r>
      <w:r w:rsidR="007E0241">
        <w:rPr>
          <w:rtl/>
        </w:rPr>
        <w:t xml:space="preserve"> :</w:t>
      </w:r>
      <w:r w:rsidR="00F33E9B" w:rsidRPr="00484D70">
        <w:rPr>
          <w:rtl/>
        </w:rPr>
        <w:t xml:space="preserve"> </w:t>
      </w:r>
      <w:r w:rsidRPr="00484D70">
        <w:rPr>
          <w:rtl/>
        </w:rPr>
        <w:t>2</w:t>
      </w:r>
      <w:r w:rsidR="005C5FDB">
        <w:rPr>
          <w:rtl/>
        </w:rPr>
        <w:t xml:space="preserve"> / </w:t>
      </w:r>
      <w:r w:rsidRPr="00484D70">
        <w:rPr>
          <w:rtl/>
        </w:rPr>
        <w:t>234</w:t>
      </w:r>
      <w:r w:rsidR="007E0241">
        <w:rPr>
          <w:rtl/>
        </w:rPr>
        <w:t xml:space="preserve"> ،</w:t>
      </w:r>
      <w:r w:rsidRPr="00484D70">
        <w:rPr>
          <w:rtl/>
        </w:rPr>
        <w:t xml:space="preserve"> الجرح والتعديل</w:t>
      </w:r>
      <w:r w:rsidR="007E0241">
        <w:rPr>
          <w:rtl/>
        </w:rPr>
        <w:t xml:space="preserve"> :</w:t>
      </w:r>
      <w:r w:rsidR="00F33E9B" w:rsidRPr="00484D70">
        <w:rPr>
          <w:rtl/>
        </w:rPr>
        <w:t xml:space="preserve"> 5</w:t>
      </w:r>
      <w:r w:rsidR="005C5FDB">
        <w:rPr>
          <w:rtl/>
        </w:rPr>
        <w:t xml:space="preserve"> / </w:t>
      </w:r>
      <w:r w:rsidR="00F33E9B" w:rsidRPr="00484D70">
        <w:rPr>
          <w:rtl/>
        </w:rPr>
        <w:t xml:space="preserve">390 </w:t>
      </w:r>
      <w:r w:rsidR="00AB3A9F">
        <w:rPr>
          <w:rtl/>
        </w:rPr>
        <w:t xml:space="preserve">و </w:t>
      </w:r>
      <w:r w:rsidR="00F33E9B" w:rsidRPr="00484D70">
        <w:rPr>
          <w:rtl/>
        </w:rPr>
        <w:t>391</w:t>
      </w:r>
      <w:r w:rsidR="00095AA9">
        <w:rPr>
          <w:rtl/>
        </w:rPr>
        <w:t xml:space="preserve"> .</w:t>
      </w:r>
      <w:r w:rsidR="00F33E9B" w:rsidRPr="00484D70">
        <w:rPr>
          <w:rtl/>
        </w:rPr>
        <w:t xml:space="preserve"> تاريخ </w:t>
      </w:r>
      <w:r w:rsidR="006112B5">
        <w:rPr>
          <w:rtl/>
        </w:rPr>
        <w:br/>
      </w:r>
      <w:r w:rsidRPr="00484D70">
        <w:rPr>
          <w:rtl/>
        </w:rPr>
        <w:t>بغداد</w:t>
      </w:r>
      <w:r w:rsidR="007E0241">
        <w:rPr>
          <w:rtl/>
        </w:rPr>
        <w:t xml:space="preserve"> :</w:t>
      </w:r>
      <w:r w:rsidR="00F33E9B" w:rsidRPr="00484D70">
        <w:rPr>
          <w:rtl/>
        </w:rPr>
        <w:t xml:space="preserve"> </w:t>
      </w:r>
      <w:r w:rsidRPr="00484D70">
        <w:rPr>
          <w:rtl/>
        </w:rPr>
        <w:t>10</w:t>
      </w:r>
      <w:r w:rsidR="005C5FDB">
        <w:rPr>
          <w:rtl/>
        </w:rPr>
        <w:t xml:space="preserve"> / </w:t>
      </w:r>
      <w:r w:rsidRPr="00484D70">
        <w:rPr>
          <w:rtl/>
        </w:rPr>
        <w:t>441</w:t>
      </w:r>
      <w:r w:rsidR="007E0241">
        <w:rPr>
          <w:rtl/>
        </w:rPr>
        <w:t xml:space="preserve"> ،</w:t>
      </w:r>
      <w:r w:rsidRPr="00484D70">
        <w:rPr>
          <w:rtl/>
        </w:rPr>
        <w:t xml:space="preserve"> تهذيب التهذيب</w:t>
      </w:r>
      <w:r w:rsidR="007E0241">
        <w:rPr>
          <w:rtl/>
        </w:rPr>
        <w:t xml:space="preserve"> :</w:t>
      </w:r>
      <w:r w:rsidR="00F33E9B" w:rsidRPr="00484D70">
        <w:rPr>
          <w:rtl/>
        </w:rPr>
        <w:t xml:space="preserve"> </w:t>
      </w:r>
      <w:r w:rsidRPr="00484D70">
        <w:rPr>
          <w:rtl/>
        </w:rPr>
        <w:t>6</w:t>
      </w:r>
      <w:r w:rsidR="005C5FDB">
        <w:rPr>
          <w:rtl/>
        </w:rPr>
        <w:t xml:space="preserve"> / </w:t>
      </w:r>
      <w:r w:rsidRPr="00484D70">
        <w:rPr>
          <w:rtl/>
        </w:rPr>
        <w:t>351</w:t>
      </w:r>
      <w:r w:rsidR="007E0241">
        <w:rPr>
          <w:rtl/>
        </w:rPr>
        <w:t xml:space="preserve"> ،</w:t>
      </w:r>
      <w:r w:rsidRPr="00484D70">
        <w:rPr>
          <w:rtl/>
        </w:rPr>
        <w:t xml:space="preserve"> ميزان الاعتدال</w:t>
      </w:r>
      <w:r w:rsidR="007E0241">
        <w:rPr>
          <w:rtl/>
        </w:rPr>
        <w:t xml:space="preserve"> :</w:t>
      </w:r>
      <w:r w:rsidR="00F33E9B" w:rsidRPr="00484D70">
        <w:rPr>
          <w:rtl/>
        </w:rPr>
        <w:t xml:space="preserve"> </w:t>
      </w:r>
      <w:r w:rsidRPr="00484D70">
        <w:rPr>
          <w:rtl/>
        </w:rPr>
        <w:t>2</w:t>
      </w:r>
      <w:r w:rsidR="005C5FDB">
        <w:rPr>
          <w:rtl/>
        </w:rPr>
        <w:t xml:space="preserve"> / </w:t>
      </w:r>
      <w:r w:rsidRPr="00484D70">
        <w:rPr>
          <w:rtl/>
        </w:rPr>
        <w:t>632</w:t>
      </w:r>
      <w:r w:rsidR="007E0241">
        <w:rPr>
          <w:rtl/>
        </w:rPr>
        <w:t xml:space="preserve"> ،</w:t>
      </w:r>
      <w:r w:rsidRPr="00484D70">
        <w:rPr>
          <w:rtl/>
        </w:rPr>
        <w:t xml:space="preserve"> وغيرها</w:t>
      </w:r>
      <w:r w:rsidR="00095AA9">
        <w:rPr>
          <w:rtl/>
        </w:rPr>
        <w:t xml:space="preserve"> .</w:t>
      </w:r>
    </w:p>
    <w:p w:rsidR="00AC6D18" w:rsidRPr="00AC6D18" w:rsidRDefault="00AC6D18" w:rsidP="00F33E9B">
      <w:pPr>
        <w:pStyle w:val="rfdFootnote0"/>
        <w:rPr>
          <w:rtl/>
        </w:rPr>
      </w:pPr>
      <w:r>
        <w:rPr>
          <w:rtl/>
        </w:rPr>
        <w:t>(</w:t>
      </w:r>
      <w:r w:rsidRPr="00AC6D18">
        <w:rPr>
          <w:rtl/>
        </w:rPr>
        <w:t>111) سير أعلام النبلاء</w:t>
      </w:r>
      <w:r w:rsidR="007E0241">
        <w:rPr>
          <w:rtl/>
        </w:rPr>
        <w:t xml:space="preserve"> :</w:t>
      </w:r>
      <w:r w:rsidR="00F33E9B">
        <w:rPr>
          <w:rtl/>
        </w:rPr>
        <w:t xml:space="preserve"> </w:t>
      </w:r>
      <w:r w:rsidRPr="00484D70">
        <w:rPr>
          <w:rtl/>
        </w:rPr>
        <w:t>9</w:t>
      </w:r>
      <w:r w:rsidR="005C5FDB">
        <w:rPr>
          <w:rtl/>
        </w:rPr>
        <w:t xml:space="preserve"> / </w:t>
      </w:r>
      <w:r w:rsidRPr="00484D70">
        <w:rPr>
          <w:rtl/>
        </w:rPr>
        <w:t>175</w:t>
      </w:r>
      <w:r w:rsidR="00095AA9">
        <w:rPr>
          <w:rtl/>
        </w:rPr>
        <w:t xml:space="preserve"> .</w:t>
      </w:r>
    </w:p>
    <w:p w:rsidR="00AC6D18" w:rsidRPr="00AC6D18" w:rsidRDefault="00AC6D18" w:rsidP="00F33E9B">
      <w:pPr>
        <w:pStyle w:val="rfdFootnote0"/>
        <w:rPr>
          <w:rtl/>
        </w:rPr>
      </w:pPr>
      <w:r>
        <w:rPr>
          <w:rtl/>
        </w:rPr>
        <w:t>(</w:t>
      </w:r>
      <w:r w:rsidRPr="00AC6D18">
        <w:rPr>
          <w:rtl/>
        </w:rPr>
        <w:t>112) تهذيب الكمال</w:t>
      </w:r>
      <w:r w:rsidR="007E0241">
        <w:rPr>
          <w:rtl/>
        </w:rPr>
        <w:t xml:space="preserve"> :</w:t>
      </w:r>
      <w:r w:rsidR="00F33E9B">
        <w:rPr>
          <w:rtl/>
        </w:rPr>
        <w:t xml:space="preserve"> </w:t>
      </w:r>
      <w:r w:rsidRPr="00484D70">
        <w:rPr>
          <w:rtl/>
        </w:rPr>
        <w:t>1</w:t>
      </w:r>
      <w:r w:rsidR="005C5FDB">
        <w:rPr>
          <w:rtl/>
        </w:rPr>
        <w:t xml:space="preserve"> / </w:t>
      </w:r>
      <w:r w:rsidRPr="00484D70">
        <w:rPr>
          <w:rtl/>
        </w:rPr>
        <w:t>165</w:t>
      </w:r>
      <w:r w:rsidR="007E0241">
        <w:rPr>
          <w:rtl/>
        </w:rPr>
        <w:t xml:space="preserve"> ،</w:t>
      </w:r>
      <w:r w:rsidRPr="00484D70">
        <w:rPr>
          <w:rtl/>
        </w:rPr>
        <w:t xml:space="preserve"> سير أعلام النبلاء</w:t>
      </w:r>
      <w:r w:rsidR="007E0241">
        <w:rPr>
          <w:rtl/>
        </w:rPr>
        <w:t xml:space="preserve"> :</w:t>
      </w:r>
      <w:r w:rsidR="00F33E9B" w:rsidRPr="00484D70">
        <w:rPr>
          <w:rtl/>
        </w:rPr>
        <w:t xml:space="preserve"> </w:t>
      </w:r>
      <w:r w:rsidRPr="00484D70">
        <w:rPr>
          <w:rtl/>
        </w:rPr>
        <w:t>9</w:t>
      </w:r>
      <w:r w:rsidR="005C5FDB">
        <w:rPr>
          <w:rtl/>
        </w:rPr>
        <w:t xml:space="preserve"> / </w:t>
      </w:r>
      <w:r w:rsidRPr="00484D70">
        <w:rPr>
          <w:rtl/>
        </w:rPr>
        <w:t>188</w:t>
      </w:r>
      <w:r w:rsidR="00095AA9">
        <w:rPr>
          <w:rtl/>
        </w:rPr>
        <w:t xml:space="preserve"> .</w:t>
      </w:r>
    </w:p>
    <w:p w:rsidR="00AC6D18" w:rsidRPr="00AC6D18" w:rsidRDefault="00AC6D18" w:rsidP="00F33E9B">
      <w:pPr>
        <w:pStyle w:val="rfdFootnote0"/>
        <w:rPr>
          <w:rtl/>
        </w:rPr>
      </w:pPr>
      <w:r>
        <w:rPr>
          <w:rtl/>
        </w:rPr>
        <w:t>(</w:t>
      </w:r>
      <w:r w:rsidRPr="00AC6D18">
        <w:rPr>
          <w:rtl/>
        </w:rPr>
        <w:t>113) تهذيب الكمال</w:t>
      </w:r>
      <w:r w:rsidR="007E0241">
        <w:rPr>
          <w:rtl/>
        </w:rPr>
        <w:t xml:space="preserve"> :</w:t>
      </w:r>
      <w:r w:rsidR="00F33E9B">
        <w:rPr>
          <w:rtl/>
        </w:rPr>
        <w:t xml:space="preserve"> </w:t>
      </w:r>
      <w:r w:rsidRPr="00484D70">
        <w:rPr>
          <w:rtl/>
        </w:rPr>
        <w:t>1</w:t>
      </w:r>
      <w:r w:rsidR="005C5FDB">
        <w:rPr>
          <w:rtl/>
        </w:rPr>
        <w:t xml:space="preserve"> / </w:t>
      </w:r>
      <w:r w:rsidRPr="00484D70">
        <w:rPr>
          <w:rtl/>
        </w:rPr>
        <w:t>166</w:t>
      </w:r>
      <w:r w:rsidR="00095AA9">
        <w:rPr>
          <w:rtl/>
        </w:rPr>
        <w:t xml:space="preserve"> .</w:t>
      </w:r>
    </w:p>
    <w:p w:rsidR="00C64862" w:rsidRDefault="00AC6D18" w:rsidP="00F33E9B">
      <w:pPr>
        <w:pStyle w:val="rfdNormal0"/>
        <w:rPr>
          <w:rtl/>
        </w:rPr>
      </w:pPr>
      <w:r>
        <w:rPr>
          <w:rtl/>
        </w:rPr>
        <w:br w:type="page"/>
      </w:r>
      <w:r w:rsidRPr="00AC6D18">
        <w:rPr>
          <w:rtl/>
        </w:rPr>
        <w:lastRenderedPageBreak/>
        <w:t>تقدير</w:t>
      </w:r>
      <w:r w:rsidR="00095AA9">
        <w:rPr>
          <w:rtl/>
        </w:rPr>
        <w:t xml:space="preserve"> .</w:t>
      </w:r>
    </w:p>
    <w:p w:rsidR="00AC6D18" w:rsidRPr="00AC6D18" w:rsidRDefault="00F35F49" w:rsidP="00F35F49">
      <w:pPr>
        <w:pStyle w:val="rfdCenter"/>
        <w:rPr>
          <w:rtl/>
        </w:rPr>
      </w:pPr>
      <w:r>
        <w:sym w:font="Wingdings 2" w:char="F0F5"/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="00C64862">
        <w:rPr>
          <w:rtl/>
        </w:rPr>
        <w:t xml:space="preserve"> </w:t>
      </w:r>
      <w:r>
        <w:sym w:font="Wingdings 2" w:char="F0F5"/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="00C64862">
        <w:rPr>
          <w:rtl/>
        </w:rPr>
        <w:t xml:space="preserve"> </w:t>
      </w:r>
      <w:r>
        <w:sym w:font="Wingdings 2" w:char="F0F5"/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ت</w:t>
      </w:r>
      <w:r w:rsidR="0033243A">
        <w:rPr>
          <w:rtl/>
        </w:rPr>
        <w:t>ُ</w:t>
      </w:r>
      <w:r w:rsidRPr="00AC6D18">
        <w:rPr>
          <w:rtl/>
        </w:rPr>
        <w:t>شك</w:t>
      </w:r>
      <w:r w:rsidR="0033243A">
        <w:rPr>
          <w:rtl/>
        </w:rPr>
        <w:t>ِّ</w:t>
      </w:r>
      <w:r w:rsidRPr="00AC6D18">
        <w:rPr>
          <w:rtl/>
        </w:rPr>
        <w:t>ل الروايات والنصوص المتقد</w:t>
      </w:r>
      <w:r w:rsidR="0033243A">
        <w:rPr>
          <w:rtl/>
        </w:rPr>
        <w:t>ّ</w:t>
      </w:r>
      <w:r w:rsidRPr="00AC6D18">
        <w:rPr>
          <w:rtl/>
        </w:rPr>
        <w:t>مة المصدر الرئيسي والمرجع الأساسي المهم</w:t>
      </w:r>
      <w:r w:rsidR="0033243A">
        <w:rPr>
          <w:rtl/>
        </w:rPr>
        <w:t>ّ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لهذه المزعمة الواهية</w:t>
      </w:r>
      <w:r w:rsidR="00095AA9">
        <w:rPr>
          <w:rtl/>
        </w:rPr>
        <w:t xml:space="preserve"> .</w:t>
      </w:r>
    </w:p>
    <w:p w:rsidR="00037CEF" w:rsidRDefault="00AC6D18" w:rsidP="00AC6D18">
      <w:pPr>
        <w:rPr>
          <w:rtl/>
        </w:rPr>
      </w:pPr>
      <w:r w:rsidRPr="00AC6D18">
        <w:rPr>
          <w:rtl/>
        </w:rPr>
        <w:t>والقاسم المشترك بينها جميعا</w:t>
      </w:r>
      <w:r w:rsidR="0033243A">
        <w:rPr>
          <w:rtl/>
        </w:rPr>
        <w:t>ً</w:t>
      </w:r>
      <w:r w:rsidRPr="00AC6D18">
        <w:rPr>
          <w:rtl/>
        </w:rPr>
        <w:t xml:space="preserve"> هو الإ</w:t>
      </w:r>
      <w:r w:rsidR="0033243A">
        <w:rPr>
          <w:rtl/>
        </w:rPr>
        <w:t>ِ</w:t>
      </w:r>
      <w:r w:rsidRPr="00AC6D18">
        <w:rPr>
          <w:rtl/>
        </w:rPr>
        <w:t>رسال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والشذوذ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ومخالفة ما هو مشهور</w:t>
      </w:r>
      <w:r w:rsidR="007E0241">
        <w:rPr>
          <w:rtl/>
        </w:rPr>
        <w:t xml:space="preserve"> ،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والنكارة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والتحريف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والتلاعب في بعض مصادرها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وضعف بعض رواتها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وعل</w:t>
      </w:r>
      <w:r w:rsidR="0033243A">
        <w:rPr>
          <w:rtl/>
        </w:rPr>
        <w:t>ّ</w:t>
      </w:r>
      <w:r w:rsidRPr="00AC6D18">
        <w:rPr>
          <w:rtl/>
        </w:rPr>
        <w:t>ة واحدة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من هذه العلل ي</w:t>
      </w:r>
      <w:r w:rsidR="0033243A">
        <w:rPr>
          <w:rtl/>
        </w:rPr>
        <w:t>ُ</w:t>
      </w:r>
      <w:r w:rsidRPr="00AC6D18">
        <w:rPr>
          <w:rtl/>
        </w:rPr>
        <w:t>س</w:t>
      </w:r>
      <w:r w:rsidR="0033243A">
        <w:rPr>
          <w:rtl/>
        </w:rPr>
        <w:t>ْ</w:t>
      </w:r>
      <w:r w:rsidRPr="00AC6D18">
        <w:rPr>
          <w:rtl/>
        </w:rPr>
        <w:t>ق</w:t>
      </w:r>
      <w:r w:rsidR="0033243A">
        <w:rPr>
          <w:rtl/>
        </w:rPr>
        <w:t>ِ</w:t>
      </w:r>
      <w:r w:rsidRPr="00AC6D18">
        <w:rPr>
          <w:rtl/>
        </w:rPr>
        <w:t>ط</w:t>
      </w:r>
      <w:r w:rsidR="0033243A">
        <w:rPr>
          <w:rtl/>
        </w:rPr>
        <w:t>ُ</w:t>
      </w:r>
      <w:r w:rsidRPr="00AC6D18">
        <w:rPr>
          <w:rtl/>
        </w:rPr>
        <w:t xml:space="preserve"> الاعتماد عليها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وي</w:t>
      </w:r>
      <w:r w:rsidR="0033243A">
        <w:rPr>
          <w:rtl/>
        </w:rPr>
        <w:t>ُ</w:t>
      </w:r>
      <w:r w:rsidRPr="00AC6D18">
        <w:rPr>
          <w:rtl/>
        </w:rPr>
        <w:t>وج</w:t>
      </w:r>
      <w:r w:rsidR="0033243A">
        <w:rPr>
          <w:rtl/>
        </w:rPr>
        <w:t>ِ</w:t>
      </w:r>
      <w:r w:rsidRPr="00AC6D18">
        <w:rPr>
          <w:rtl/>
        </w:rPr>
        <w:t>ب</w:t>
      </w:r>
      <w:r w:rsidR="0033243A">
        <w:rPr>
          <w:rtl/>
        </w:rPr>
        <w:t>ُ</w:t>
      </w:r>
      <w:r w:rsidRPr="00AC6D18">
        <w:rPr>
          <w:rtl/>
        </w:rPr>
        <w:t xml:space="preserve"> نبذها جانبا</w:t>
      </w:r>
      <w:r w:rsidR="0033243A">
        <w:rPr>
          <w:rtl/>
        </w:rPr>
        <w:t>ً</w:t>
      </w:r>
      <w:r w:rsidR="007E0241">
        <w:rPr>
          <w:rtl/>
        </w:rPr>
        <w:t xml:space="preserve"> ،</w:t>
      </w:r>
      <w:r w:rsidR="00037CEF">
        <w:rPr>
          <w:rtl/>
        </w:rPr>
        <w:t xml:space="preserve"> فكيف بها مجتمعة</w:t>
      </w:r>
      <w:r w:rsidR="00F35F49">
        <w:rPr>
          <w:rFonts w:hint="cs"/>
          <w:rtl/>
        </w:rPr>
        <w:t xml:space="preserve"> </w:t>
      </w:r>
      <w:r w:rsidR="00025C8E">
        <w:rPr>
          <w:rtl/>
        </w:rPr>
        <w:t>؟ !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وتبي</w:t>
      </w:r>
      <w:r w:rsidR="0033243A">
        <w:rPr>
          <w:rtl/>
        </w:rPr>
        <w:t>ّ</w:t>
      </w:r>
      <w:r w:rsidRPr="00AC6D18">
        <w:rPr>
          <w:rtl/>
        </w:rPr>
        <w:t>ن من خلال البحث في تواريخ رواتها أن</w:t>
      </w:r>
      <w:r w:rsidR="0033243A">
        <w:rPr>
          <w:rtl/>
        </w:rPr>
        <w:t>ّ</w:t>
      </w:r>
      <w:r w:rsidRPr="00AC6D18">
        <w:rPr>
          <w:rtl/>
        </w:rPr>
        <w:t>ها ظهرت في القرن الثالث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الهجري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وأن</w:t>
      </w:r>
      <w:r w:rsidR="0033243A">
        <w:rPr>
          <w:rtl/>
        </w:rPr>
        <w:t>ّ</w:t>
      </w:r>
      <w:r w:rsidRPr="00AC6D18">
        <w:rPr>
          <w:rtl/>
        </w:rPr>
        <w:t>ها مم</w:t>
      </w:r>
      <w:r w:rsidR="0033243A">
        <w:rPr>
          <w:rtl/>
        </w:rPr>
        <w:t>ّ</w:t>
      </w:r>
      <w:r w:rsidRPr="00AC6D18">
        <w:rPr>
          <w:rtl/>
        </w:rPr>
        <w:t>ا تعم</w:t>
      </w:r>
      <w:r w:rsidR="0033243A">
        <w:rPr>
          <w:rtl/>
        </w:rPr>
        <w:t>ّ</w:t>
      </w:r>
      <w:r w:rsidRPr="00AC6D18">
        <w:rPr>
          <w:rtl/>
        </w:rPr>
        <w:t>د وضعه وتدر</w:t>
      </w:r>
      <w:r w:rsidR="0033243A">
        <w:rPr>
          <w:rtl/>
        </w:rPr>
        <w:t>ّ</w:t>
      </w:r>
      <w:r w:rsidRPr="00AC6D18">
        <w:rPr>
          <w:rtl/>
        </w:rPr>
        <w:t>ج نحته في الأزمنة المتأخ</w:t>
      </w:r>
      <w:r w:rsidR="0033243A">
        <w:rPr>
          <w:rtl/>
        </w:rPr>
        <w:t>ّ</w:t>
      </w:r>
      <w:r w:rsidRPr="00AC6D18">
        <w:rPr>
          <w:rtl/>
        </w:rPr>
        <w:t>رة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وما أكثرها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يقول يحيى بن معين م</w:t>
      </w:r>
      <w:r w:rsidR="0033243A">
        <w:rPr>
          <w:rtl/>
        </w:rPr>
        <w:t>ُ</w:t>
      </w:r>
      <w:r w:rsidRPr="00AC6D18">
        <w:rPr>
          <w:rtl/>
        </w:rPr>
        <w:t>شيرا</w:t>
      </w:r>
      <w:r w:rsidR="0033243A">
        <w:rPr>
          <w:rtl/>
        </w:rPr>
        <w:t>ً</w:t>
      </w:r>
      <w:r w:rsidRPr="00AC6D18">
        <w:rPr>
          <w:rtl/>
        </w:rPr>
        <w:t xml:space="preserve"> إلى كثرتها</w:t>
      </w:r>
      <w:r w:rsidR="007E0241">
        <w:rPr>
          <w:rtl/>
        </w:rPr>
        <w:t xml:space="preserve"> :</w:t>
      </w:r>
      <w:r w:rsidRPr="00AC6D18">
        <w:rPr>
          <w:rtl/>
        </w:rPr>
        <w:t xml:space="preserve"> </w:t>
      </w:r>
      <w:r w:rsidR="00AB3A9F" w:rsidRPr="00AC6D18">
        <w:rPr>
          <w:rtl/>
        </w:rPr>
        <w:t>«</w:t>
      </w:r>
      <w:r w:rsidR="00F35F49">
        <w:rPr>
          <w:rFonts w:hint="cs"/>
          <w:rtl/>
        </w:rPr>
        <w:t xml:space="preserve"> </w:t>
      </w:r>
      <w:r w:rsidRPr="00AC6D18">
        <w:rPr>
          <w:rtl/>
        </w:rPr>
        <w:t>كتبنا عن الكذ</w:t>
      </w:r>
      <w:r w:rsidR="0033243A">
        <w:rPr>
          <w:rtl/>
        </w:rPr>
        <w:t>ّ</w:t>
      </w:r>
      <w:r w:rsidRPr="00AC6D18">
        <w:rPr>
          <w:rtl/>
        </w:rPr>
        <w:t>ابين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وسج</w:t>
      </w:r>
      <w:r w:rsidR="0033243A">
        <w:rPr>
          <w:rtl/>
        </w:rPr>
        <w:t>ّ</w:t>
      </w:r>
      <w:r w:rsidRPr="00AC6D18">
        <w:rPr>
          <w:rtl/>
        </w:rPr>
        <w:t>رنا به التنور</w:t>
      </w:r>
      <w:r w:rsidR="007E0241">
        <w:rPr>
          <w:rtl/>
        </w:rPr>
        <w:t xml:space="preserve"> ،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وأخرجنا به خبزا</w:t>
      </w:r>
      <w:r w:rsidR="0033243A">
        <w:rPr>
          <w:rtl/>
        </w:rPr>
        <w:t>ً</w:t>
      </w:r>
      <w:r w:rsidRPr="00AC6D18">
        <w:rPr>
          <w:rtl/>
        </w:rPr>
        <w:t xml:space="preserve"> نضيجا</w:t>
      </w:r>
      <w:r w:rsidR="0033243A">
        <w:rPr>
          <w:rtl/>
        </w:rPr>
        <w:t>ً</w:t>
      </w:r>
      <w:r w:rsidR="00F35F49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Pr="00AC6D18">
        <w:rPr>
          <w:rtl/>
        </w:rPr>
        <w:t xml:space="preserve"> </w:t>
      </w:r>
      <w:r w:rsidRPr="00F33E9B">
        <w:rPr>
          <w:rStyle w:val="rfdFootnotenum"/>
          <w:rtl/>
        </w:rPr>
        <w:t>(114)</w:t>
      </w:r>
      <w:r w:rsidR="00095AA9">
        <w:rPr>
          <w:rtl/>
        </w:rPr>
        <w:t xml:space="preserve"> .</w:t>
      </w:r>
    </w:p>
    <w:p w:rsidR="001D7F95" w:rsidRDefault="00AC6D18" w:rsidP="001D7F95">
      <w:pPr>
        <w:rPr>
          <w:rtl/>
        </w:rPr>
      </w:pPr>
      <w:r w:rsidRPr="00AC6D18">
        <w:rPr>
          <w:rtl/>
        </w:rPr>
        <w:t>والعجب أن</w:t>
      </w:r>
      <w:r w:rsidR="0033243A">
        <w:rPr>
          <w:rtl/>
        </w:rPr>
        <w:t>َّ</w:t>
      </w:r>
      <w:r w:rsidRPr="00AC6D18">
        <w:rPr>
          <w:rtl/>
        </w:rPr>
        <w:t xml:space="preserve"> أكثر هذه الأحاديث وجل</w:t>
      </w:r>
      <w:r w:rsidR="0033243A">
        <w:rPr>
          <w:rtl/>
        </w:rPr>
        <w:t>ّ</w:t>
      </w:r>
      <w:r w:rsidRPr="00AC6D18">
        <w:rPr>
          <w:rtl/>
        </w:rPr>
        <w:t xml:space="preserve">ها قد وضعها </w:t>
      </w:r>
      <w:r w:rsidR="00AB3A9F" w:rsidRPr="00AC6D18">
        <w:rPr>
          <w:rtl/>
        </w:rPr>
        <w:t>«</w:t>
      </w:r>
      <w:r w:rsidR="00F35F49">
        <w:rPr>
          <w:rFonts w:hint="cs"/>
          <w:rtl/>
        </w:rPr>
        <w:t xml:space="preserve"> </w:t>
      </w:r>
      <w:r w:rsidRPr="00AC6D18">
        <w:rPr>
          <w:rtl/>
        </w:rPr>
        <w:t>أهل الخير والزهد</w:t>
      </w:r>
      <w:r w:rsidR="00F35F49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="00F35F49">
        <w:rPr>
          <w:rFonts w:hint="cs"/>
          <w:rtl/>
        </w:rPr>
        <w:t xml:space="preserve"> </w:t>
      </w:r>
      <w:r w:rsidR="00773F9D">
        <w:rPr>
          <w:rtl/>
        </w:rPr>
        <w:t>!</w:t>
      </w:r>
    </w:p>
    <w:p w:rsidR="00AC6D18" w:rsidRPr="00AC6D18" w:rsidRDefault="00AC6D18" w:rsidP="001D7F95">
      <w:pPr>
        <w:rPr>
          <w:rtl/>
        </w:rPr>
      </w:pPr>
      <w:r w:rsidRPr="00AC6D18">
        <w:rPr>
          <w:rtl/>
        </w:rPr>
        <w:t>قال يحيى بن سعيد القط</w:t>
      </w:r>
      <w:r w:rsidR="0033243A">
        <w:rPr>
          <w:rtl/>
        </w:rPr>
        <w:t>ّ</w:t>
      </w:r>
      <w:r w:rsidRPr="00AC6D18">
        <w:rPr>
          <w:rtl/>
        </w:rPr>
        <w:t>ان</w:t>
      </w:r>
      <w:r w:rsidR="007E0241">
        <w:rPr>
          <w:rtl/>
        </w:rPr>
        <w:t xml:space="preserve"> :</w:t>
      </w:r>
      <w:r w:rsidRPr="00AC6D18">
        <w:rPr>
          <w:rtl/>
        </w:rPr>
        <w:t xml:space="preserve"> </w:t>
      </w:r>
      <w:r w:rsidR="00AB3A9F" w:rsidRPr="00AC6D18">
        <w:rPr>
          <w:rtl/>
        </w:rPr>
        <w:t>«</w:t>
      </w:r>
      <w:r w:rsidR="00F35F49">
        <w:rPr>
          <w:rFonts w:hint="cs"/>
          <w:rtl/>
        </w:rPr>
        <w:t xml:space="preserve"> </w:t>
      </w:r>
      <w:r w:rsidRPr="00AC6D18">
        <w:rPr>
          <w:rtl/>
        </w:rPr>
        <w:t>لم</w:t>
      </w:r>
      <w:r w:rsidR="00FD4076">
        <w:rPr>
          <w:rtl/>
        </w:rPr>
        <w:t xml:space="preserve"> نر</w:t>
      </w:r>
      <w:r w:rsidR="0033243A">
        <w:rPr>
          <w:rtl/>
        </w:rPr>
        <w:t>َ</w:t>
      </w:r>
      <w:r w:rsidR="00FD4076">
        <w:rPr>
          <w:rtl/>
        </w:rPr>
        <w:t xml:space="preserve"> الصالحين في ش</w:t>
      </w:r>
      <w:r w:rsidR="0033243A">
        <w:rPr>
          <w:rtl/>
        </w:rPr>
        <w:t>يء</w:t>
      </w:r>
      <w:r w:rsidR="00FD4076">
        <w:rPr>
          <w:rtl/>
        </w:rPr>
        <w:t xml:space="preserve"> أكذب</w:t>
      </w:r>
      <w:r w:rsidR="0033243A">
        <w:rPr>
          <w:rtl/>
        </w:rPr>
        <w:t>َ</w:t>
      </w:r>
      <w:r w:rsidR="00FD4076">
        <w:rPr>
          <w:rtl/>
        </w:rPr>
        <w:t xml:space="preserve"> منهم في </w:t>
      </w:r>
      <w:r w:rsidR="0033243A">
        <w:rPr>
          <w:rtl/>
        </w:rPr>
        <w:br/>
      </w:r>
      <w:r w:rsidRPr="00AC6D18">
        <w:rPr>
          <w:rtl/>
        </w:rPr>
        <w:t>الحديث</w:t>
      </w:r>
      <w:r w:rsidR="00F35F49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Pr="00AC6D18">
        <w:rPr>
          <w:rtl/>
        </w:rPr>
        <w:t xml:space="preserve"> </w:t>
      </w:r>
      <w:r w:rsidRPr="00F33E9B">
        <w:rPr>
          <w:rStyle w:val="rfdFootnotenum"/>
          <w:rtl/>
        </w:rPr>
        <w:t>(115)</w:t>
      </w:r>
      <w:r w:rsidR="00095AA9">
        <w:rPr>
          <w:rtl/>
        </w:rPr>
        <w:t xml:space="preserve"> .</w:t>
      </w:r>
    </w:p>
    <w:p w:rsidR="00AC6D18" w:rsidRPr="00AC6D18" w:rsidRDefault="00AC6D18" w:rsidP="0033243A">
      <w:pPr>
        <w:rPr>
          <w:rtl/>
        </w:rPr>
      </w:pPr>
      <w:r w:rsidRPr="00AC6D18">
        <w:rPr>
          <w:rtl/>
        </w:rPr>
        <w:t>وقال</w:t>
      </w:r>
      <w:r w:rsidR="007E0241">
        <w:rPr>
          <w:rtl/>
        </w:rPr>
        <w:t xml:space="preserve"> :</w:t>
      </w:r>
      <w:r w:rsidRPr="00AC6D18">
        <w:rPr>
          <w:rtl/>
        </w:rPr>
        <w:t xml:space="preserve"> </w:t>
      </w:r>
      <w:r w:rsidR="00AB3A9F" w:rsidRPr="00AC6D18">
        <w:rPr>
          <w:rtl/>
        </w:rPr>
        <w:t>«</w:t>
      </w:r>
      <w:r w:rsidR="00F35F49">
        <w:rPr>
          <w:rFonts w:hint="cs"/>
          <w:rtl/>
        </w:rPr>
        <w:t xml:space="preserve"> </w:t>
      </w:r>
      <w:r w:rsidRPr="00AC6D18">
        <w:rPr>
          <w:rtl/>
        </w:rPr>
        <w:t>لم نر</w:t>
      </w:r>
      <w:r w:rsidR="0033243A">
        <w:rPr>
          <w:rtl/>
        </w:rPr>
        <w:t>َ</w:t>
      </w:r>
      <w:r w:rsidRPr="00AC6D18">
        <w:rPr>
          <w:rtl/>
        </w:rPr>
        <w:t xml:space="preserve"> أهل الخير في ش</w:t>
      </w:r>
      <w:r w:rsidR="0033243A">
        <w:rPr>
          <w:rtl/>
        </w:rPr>
        <w:t>يء</w:t>
      </w:r>
      <w:r w:rsidRPr="00AC6D18">
        <w:rPr>
          <w:rtl/>
        </w:rPr>
        <w:t xml:space="preserve"> أكذب منهم في الحديث</w:t>
      </w:r>
      <w:r w:rsidR="00F35F49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Pr="00AC6D18">
        <w:rPr>
          <w:rtl/>
        </w:rPr>
        <w:t xml:space="preserve"> </w:t>
      </w:r>
      <w:r w:rsidRPr="00F33E9B">
        <w:rPr>
          <w:rStyle w:val="rfdFootnotenum"/>
          <w:rtl/>
        </w:rPr>
        <w:t>(116)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وقال</w:t>
      </w:r>
      <w:r w:rsidR="007E0241">
        <w:rPr>
          <w:rtl/>
        </w:rPr>
        <w:t xml:space="preserve"> :</w:t>
      </w:r>
      <w:r w:rsidRPr="00AC6D18">
        <w:rPr>
          <w:rtl/>
        </w:rPr>
        <w:t xml:space="preserve"> </w:t>
      </w:r>
      <w:r w:rsidR="00AB3A9F" w:rsidRPr="00AC6D18">
        <w:rPr>
          <w:rtl/>
        </w:rPr>
        <w:t>«</w:t>
      </w:r>
      <w:r w:rsidR="00F35F49">
        <w:rPr>
          <w:rFonts w:hint="cs"/>
          <w:rtl/>
        </w:rPr>
        <w:t xml:space="preserve"> </w:t>
      </w:r>
      <w:r w:rsidRPr="00AC6D18">
        <w:rPr>
          <w:rtl/>
        </w:rPr>
        <w:t>ما رأيت الكذب في أحد</w:t>
      </w:r>
      <w:r w:rsidR="0033243A">
        <w:rPr>
          <w:rtl/>
        </w:rPr>
        <w:t>ٍ</w:t>
      </w:r>
      <w:r w:rsidRPr="00AC6D18">
        <w:rPr>
          <w:rtl/>
        </w:rPr>
        <w:t xml:space="preserve"> أكثر منه فيمن ينسب إلى الخير والزهد</w:t>
      </w:r>
      <w:r w:rsidR="00F35F49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Pr="00AC6D18">
        <w:rPr>
          <w:rtl/>
        </w:rPr>
        <w:t xml:space="preserve"> </w:t>
      </w:r>
      <w:r w:rsidRPr="00F33E9B">
        <w:rPr>
          <w:rStyle w:val="rfdFootnotenum"/>
          <w:rtl/>
        </w:rPr>
        <w:t>(117)</w:t>
      </w:r>
      <w:r w:rsidR="00095AA9">
        <w:rPr>
          <w:rtl/>
        </w:rPr>
        <w:t xml:space="preserve"> .</w:t>
      </w:r>
    </w:p>
    <w:p w:rsidR="00AC6D18" w:rsidRPr="00F35F49" w:rsidRDefault="00AC6D18" w:rsidP="00F35F49">
      <w:pPr>
        <w:rPr>
          <w:rStyle w:val="rfdLineChar"/>
          <w:rtl/>
        </w:rPr>
      </w:pPr>
      <w:r w:rsidRPr="00AC6D18">
        <w:rPr>
          <w:rtl/>
        </w:rPr>
        <w:t>من أجل هذا</w:t>
      </w:r>
      <w:r w:rsidR="004803AF">
        <w:rPr>
          <w:rtl/>
        </w:rPr>
        <w:t xml:space="preserve"> ـ </w:t>
      </w:r>
      <w:r w:rsidRPr="00AC6D18">
        <w:rPr>
          <w:rtl/>
        </w:rPr>
        <w:t>وغيره</w:t>
      </w:r>
      <w:r w:rsidR="004803AF">
        <w:rPr>
          <w:rtl/>
        </w:rPr>
        <w:t xml:space="preserve"> ـ </w:t>
      </w:r>
      <w:r w:rsidRPr="00AC6D18">
        <w:rPr>
          <w:rtl/>
        </w:rPr>
        <w:t>ينبغي لنا أل</w:t>
      </w:r>
      <w:r w:rsidR="0033243A">
        <w:rPr>
          <w:rtl/>
        </w:rPr>
        <w:t>ّ</w:t>
      </w:r>
      <w:r w:rsidRPr="00AC6D18">
        <w:rPr>
          <w:rtl/>
        </w:rPr>
        <w:t>ا نمنح ه</w:t>
      </w:r>
      <w:r w:rsidR="00F33E9B">
        <w:rPr>
          <w:rtl/>
        </w:rPr>
        <w:t>ذا التاريخ ثقتنا واعتمادنا</w:t>
      </w:r>
      <w:r w:rsidR="007E0241">
        <w:rPr>
          <w:rtl/>
        </w:rPr>
        <w:t xml:space="preserve"> ،</w:t>
      </w:r>
      <w:r w:rsidR="00F33E9B">
        <w:rPr>
          <w:rtl/>
        </w:rPr>
        <w:t xml:space="preserve"> بل </w:t>
      </w:r>
      <w:r w:rsidR="0033243A">
        <w:rPr>
          <w:rtl/>
        </w:rPr>
        <w:br/>
      </w:r>
      <w:r w:rsidR="00F35F49">
        <w:rPr>
          <w:rtl/>
        </w:rPr>
        <w:t>يجب غر</w:t>
      </w:r>
      <w:r w:rsidRPr="00AC6D18">
        <w:rPr>
          <w:rtl/>
        </w:rPr>
        <w:t>بلته و</w:t>
      </w:r>
      <w:r w:rsidR="0033243A">
        <w:rPr>
          <w:rtl/>
        </w:rPr>
        <w:t>أ</w:t>
      </w:r>
      <w:r w:rsidRPr="00AC6D18">
        <w:rPr>
          <w:rtl/>
        </w:rPr>
        <w:t>زالة شوائبه بإخضاع نصوصه وأخباره لدراسة علمية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حيادية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مستوعبة</w:t>
      </w:r>
      <w:r w:rsidR="00F35F49">
        <w:rPr>
          <w:rFonts w:hint="cs"/>
          <w:rtl/>
        </w:rPr>
        <w:t xml:space="preserve"> </w:t>
      </w:r>
      <w:r w:rsidR="00F35F49">
        <w:rPr>
          <w:rtl/>
        </w:rPr>
        <w:br/>
      </w:r>
      <w:r w:rsidRPr="00F35F49">
        <w:rPr>
          <w:rStyle w:val="rfdLineChar"/>
          <w:rtl/>
        </w:rPr>
        <w:t>__________________</w:t>
      </w:r>
    </w:p>
    <w:p w:rsidR="00AC6D18" w:rsidRPr="00AC6D18" w:rsidRDefault="00AC6D18" w:rsidP="0033243A">
      <w:pPr>
        <w:pStyle w:val="rfdFootnote0"/>
        <w:rPr>
          <w:rtl/>
        </w:rPr>
      </w:pPr>
      <w:r>
        <w:rPr>
          <w:rtl/>
        </w:rPr>
        <w:t>(</w:t>
      </w:r>
      <w:r w:rsidRPr="00AC6D18">
        <w:rPr>
          <w:rtl/>
        </w:rPr>
        <w:t>114) تاريخ بغداد 14</w:t>
      </w:r>
      <w:r w:rsidR="007E0241">
        <w:rPr>
          <w:rtl/>
        </w:rPr>
        <w:t xml:space="preserve"> :</w:t>
      </w:r>
      <w:r w:rsidRPr="00AC6D18">
        <w:rPr>
          <w:rtl/>
        </w:rPr>
        <w:t xml:space="preserve"> 184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سير أعلام النبلاء</w:t>
      </w:r>
      <w:r w:rsidR="007E0241">
        <w:rPr>
          <w:rtl/>
        </w:rPr>
        <w:t xml:space="preserve"> :</w:t>
      </w:r>
      <w:r w:rsidR="00F33E9B">
        <w:rPr>
          <w:rtl/>
        </w:rPr>
        <w:t xml:space="preserve"> </w:t>
      </w:r>
      <w:r w:rsidRPr="00484D70">
        <w:rPr>
          <w:rtl/>
        </w:rPr>
        <w:t>11</w:t>
      </w:r>
      <w:r w:rsidR="005C5FDB">
        <w:rPr>
          <w:rtl/>
        </w:rPr>
        <w:t xml:space="preserve"> / </w:t>
      </w:r>
      <w:r w:rsidRPr="00484D70">
        <w:rPr>
          <w:rtl/>
        </w:rPr>
        <w:t>83 عن تاريخ ال</w:t>
      </w:r>
      <w:r w:rsidR="0033243A">
        <w:rPr>
          <w:rtl/>
        </w:rPr>
        <w:t>أ</w:t>
      </w:r>
      <w:r w:rsidRPr="00484D70">
        <w:rPr>
          <w:rtl/>
        </w:rPr>
        <w:t>ب</w:t>
      </w:r>
      <w:r w:rsidR="0033243A">
        <w:rPr>
          <w:rtl/>
        </w:rPr>
        <w:t>َّ</w:t>
      </w:r>
      <w:r w:rsidRPr="00484D70">
        <w:rPr>
          <w:rtl/>
        </w:rPr>
        <w:t>ار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pStyle w:val="rfdFootnote0"/>
        <w:rPr>
          <w:rtl/>
        </w:rPr>
      </w:pPr>
      <w:r>
        <w:rPr>
          <w:rtl/>
        </w:rPr>
        <w:t>(</w:t>
      </w:r>
      <w:r w:rsidRPr="00AC6D18">
        <w:rPr>
          <w:rtl/>
        </w:rPr>
        <w:t>115) صحيح مسلم 1</w:t>
      </w:r>
      <w:r w:rsidR="007E0241">
        <w:rPr>
          <w:rtl/>
        </w:rPr>
        <w:t xml:space="preserve"> :</w:t>
      </w:r>
      <w:r w:rsidRPr="00AC6D18">
        <w:rPr>
          <w:rtl/>
        </w:rPr>
        <w:t xml:space="preserve"> 17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تاريخ بغداد 2</w:t>
      </w:r>
      <w:r w:rsidR="007E0241">
        <w:rPr>
          <w:rtl/>
        </w:rPr>
        <w:t xml:space="preserve"> :</w:t>
      </w:r>
      <w:r w:rsidRPr="00AC6D18">
        <w:rPr>
          <w:rtl/>
        </w:rPr>
        <w:t xml:space="preserve"> 98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pStyle w:val="rfdFootnote0"/>
        <w:rPr>
          <w:rtl/>
        </w:rPr>
      </w:pPr>
      <w:r>
        <w:rPr>
          <w:rtl/>
        </w:rPr>
        <w:t>(</w:t>
      </w:r>
      <w:r w:rsidRPr="00AC6D18">
        <w:rPr>
          <w:rtl/>
        </w:rPr>
        <w:t>116) صحيح مسلم 1</w:t>
      </w:r>
      <w:r w:rsidR="007E0241">
        <w:rPr>
          <w:rtl/>
        </w:rPr>
        <w:t xml:space="preserve"> :</w:t>
      </w:r>
      <w:r w:rsidRPr="00AC6D18">
        <w:rPr>
          <w:rtl/>
        </w:rPr>
        <w:t xml:space="preserve"> 18</w:t>
      </w:r>
      <w:r w:rsidR="00095AA9">
        <w:rPr>
          <w:rtl/>
        </w:rPr>
        <w:t xml:space="preserve"> .</w:t>
      </w:r>
    </w:p>
    <w:p w:rsidR="00AC6D18" w:rsidRPr="00AC6D18" w:rsidRDefault="00AC6D18" w:rsidP="00EB5602">
      <w:pPr>
        <w:pStyle w:val="rfdFootnote0"/>
        <w:rPr>
          <w:rtl/>
        </w:rPr>
      </w:pPr>
      <w:r>
        <w:rPr>
          <w:rtl/>
        </w:rPr>
        <w:t>(</w:t>
      </w:r>
      <w:r w:rsidRPr="00AC6D18">
        <w:rPr>
          <w:rtl/>
        </w:rPr>
        <w:t>117) اللآل</w:t>
      </w:r>
      <w:r w:rsidR="00EB5602">
        <w:rPr>
          <w:rtl/>
        </w:rPr>
        <w:t>ئ</w:t>
      </w:r>
      <w:r w:rsidRPr="00AC6D18">
        <w:rPr>
          <w:rtl/>
        </w:rPr>
        <w:t xml:space="preserve"> المصنوعة</w:t>
      </w:r>
      <w:r w:rsidR="00095AA9">
        <w:rPr>
          <w:rFonts w:hint="cs"/>
          <w:rtl/>
        </w:rPr>
        <w:t xml:space="preserve"> </w:t>
      </w:r>
      <w:r w:rsidR="00095AA9">
        <w:rPr>
          <w:rtl/>
        </w:rPr>
        <w:t>. . .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فتح الملك العل</w:t>
      </w:r>
      <w:r w:rsidR="00EB5602">
        <w:rPr>
          <w:rtl/>
        </w:rPr>
        <w:t>يّ</w:t>
      </w:r>
      <w:r w:rsidR="007E0241">
        <w:rPr>
          <w:rtl/>
        </w:rPr>
        <w:t xml:space="preserve"> :</w:t>
      </w:r>
      <w:r w:rsidRPr="00AC6D18">
        <w:rPr>
          <w:rtl/>
        </w:rPr>
        <w:t xml:space="preserve"> 92</w:t>
      </w:r>
      <w:r w:rsidR="00095AA9">
        <w:rPr>
          <w:rtl/>
        </w:rPr>
        <w:t xml:space="preserve"> .</w:t>
      </w:r>
    </w:p>
    <w:p w:rsidR="00AC6D18" w:rsidRPr="00F35F49" w:rsidRDefault="00AC6D18" w:rsidP="00F35F49">
      <w:pPr>
        <w:pStyle w:val="rfdFootnote0"/>
        <w:rPr>
          <w:rtl/>
        </w:rPr>
      </w:pPr>
      <w:r w:rsidRPr="00F35F49">
        <w:rPr>
          <w:rtl/>
        </w:rPr>
        <w:t>وللتوس</w:t>
      </w:r>
      <w:r w:rsidR="00EB5602" w:rsidRPr="00F35F49">
        <w:rPr>
          <w:rtl/>
        </w:rPr>
        <w:t>ّ</w:t>
      </w:r>
      <w:r w:rsidRPr="00F35F49">
        <w:rPr>
          <w:rtl/>
        </w:rPr>
        <w:t>ع راجع الغدير 5</w:t>
      </w:r>
      <w:r w:rsidR="007E0241" w:rsidRPr="00F35F49">
        <w:rPr>
          <w:rtl/>
        </w:rPr>
        <w:t xml:space="preserve"> :</w:t>
      </w:r>
      <w:r w:rsidRPr="00F35F49">
        <w:rPr>
          <w:rtl/>
        </w:rPr>
        <w:t xml:space="preserve"> 275</w:t>
      </w:r>
      <w:r w:rsidR="004803AF" w:rsidRPr="00F35F49">
        <w:rPr>
          <w:rtl/>
        </w:rPr>
        <w:t xml:space="preserve"> ـ </w:t>
      </w:r>
      <w:r w:rsidRPr="00F35F49">
        <w:rPr>
          <w:rtl/>
        </w:rPr>
        <w:t>296</w:t>
      </w:r>
      <w:r w:rsidR="00095AA9">
        <w:rPr>
          <w:rtl/>
        </w:rPr>
        <w:t xml:space="preserve"> .</w:t>
      </w:r>
    </w:p>
    <w:p w:rsidR="006254CD" w:rsidRDefault="006254CD" w:rsidP="00EB5602">
      <w:pPr>
        <w:pStyle w:val="rfdNormal0"/>
        <w:rPr>
          <w:rtl/>
        </w:rPr>
        <w:sectPr w:rsidR="006254CD" w:rsidSect="00107863">
          <w:headerReference w:type="even" r:id="rId66"/>
          <w:headerReference w:type="default" r:id="rId67"/>
          <w:headerReference w:type="first" r:id="rId68"/>
          <w:type w:val="continuous"/>
          <w:pgSz w:w="11907" w:h="16840" w:code="9"/>
          <w:pgMar w:top="1247" w:right="1361" w:bottom="1247" w:left="1361" w:header="720" w:footer="720" w:gutter="0"/>
          <w:cols w:space="720"/>
          <w:titlePg/>
          <w:bidi/>
          <w:rtlGutter/>
          <w:docGrid w:linePitch="360"/>
        </w:sectPr>
      </w:pPr>
    </w:p>
    <w:p w:rsidR="00AC6D18" w:rsidRPr="00AC6D18" w:rsidRDefault="00AC6D18" w:rsidP="00EB5602">
      <w:pPr>
        <w:pStyle w:val="rfdNormal0"/>
        <w:rPr>
          <w:rtl/>
        </w:rPr>
      </w:pPr>
      <w:r>
        <w:rPr>
          <w:rtl/>
        </w:rPr>
        <w:lastRenderedPageBreak/>
        <w:br w:type="page"/>
      </w:r>
      <w:r w:rsidRPr="00AC6D18">
        <w:rPr>
          <w:rtl/>
        </w:rPr>
        <w:lastRenderedPageBreak/>
        <w:t>وشاملة لجميع جوانبه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مع الاهتمام بكل</w:t>
      </w:r>
      <w:r w:rsidR="00EB5602">
        <w:rPr>
          <w:rtl/>
        </w:rPr>
        <w:t>ِّ</w:t>
      </w:r>
      <w:r w:rsidRPr="00AC6D18">
        <w:rPr>
          <w:rtl/>
        </w:rPr>
        <w:t xml:space="preserve"> صغيرة</w:t>
      </w:r>
      <w:r w:rsidR="00EB5602">
        <w:rPr>
          <w:rtl/>
        </w:rPr>
        <w:t>ٍ</w:t>
      </w:r>
      <w:r w:rsidRPr="00AC6D18">
        <w:rPr>
          <w:rtl/>
        </w:rPr>
        <w:t xml:space="preserve"> وكبي</w:t>
      </w:r>
      <w:r w:rsidR="00FD4076">
        <w:rPr>
          <w:rtl/>
        </w:rPr>
        <w:t>رة</w:t>
      </w:r>
      <w:r w:rsidR="00EB5602">
        <w:rPr>
          <w:rtl/>
        </w:rPr>
        <w:t>ٍ</w:t>
      </w:r>
      <w:r w:rsidR="007E0241">
        <w:rPr>
          <w:rtl/>
        </w:rPr>
        <w:t xml:space="preserve"> ،</w:t>
      </w:r>
      <w:r w:rsidR="00FD4076">
        <w:rPr>
          <w:rtl/>
        </w:rPr>
        <w:t xml:space="preserve"> فلا فائدة</w:t>
      </w:r>
      <w:r w:rsidR="00EB5602">
        <w:rPr>
          <w:rtl/>
        </w:rPr>
        <w:t>َ</w:t>
      </w:r>
      <w:r w:rsidR="00FD4076">
        <w:rPr>
          <w:rtl/>
        </w:rPr>
        <w:t xml:space="preserve"> من تصنيف</w:t>
      </w:r>
      <w:r w:rsidR="00EB5602">
        <w:rPr>
          <w:rtl/>
        </w:rPr>
        <w:t>ِ</w:t>
      </w:r>
      <w:r w:rsidR="00FD4076">
        <w:rPr>
          <w:rtl/>
        </w:rPr>
        <w:t xml:space="preserve"> الأخبار</w:t>
      </w:r>
      <w:r w:rsidR="00EB5602">
        <w:rPr>
          <w:rtl/>
        </w:rPr>
        <w:t>ِ</w:t>
      </w:r>
      <w:r w:rsidR="00FD4076">
        <w:rPr>
          <w:rtl/>
        </w:rPr>
        <w:t xml:space="preserve"> </w:t>
      </w:r>
      <w:r w:rsidR="00EB5602">
        <w:rPr>
          <w:rtl/>
        </w:rPr>
        <w:br/>
      </w:r>
      <w:r w:rsidRPr="00AC6D18">
        <w:rPr>
          <w:rtl/>
        </w:rPr>
        <w:t>إلى تافه</w:t>
      </w:r>
      <w:r w:rsidR="00EB5602">
        <w:rPr>
          <w:rtl/>
        </w:rPr>
        <w:t>ٍ</w:t>
      </w:r>
      <w:r w:rsidRPr="00AC6D18">
        <w:rPr>
          <w:rtl/>
        </w:rPr>
        <w:t xml:space="preserve"> وقي</w:t>
      </w:r>
      <w:r w:rsidR="00EB5602">
        <w:rPr>
          <w:rtl/>
        </w:rPr>
        <w:t>ّ</w:t>
      </w:r>
      <w:r w:rsidRPr="00AC6D18">
        <w:rPr>
          <w:rtl/>
        </w:rPr>
        <w:t>م</w:t>
      </w:r>
      <w:r w:rsidR="00EB5602">
        <w:rPr>
          <w:rtl/>
        </w:rPr>
        <w:t>ٍ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إل</w:t>
      </w:r>
      <w:r w:rsidR="00EB5602">
        <w:rPr>
          <w:rtl/>
        </w:rPr>
        <w:t>ّ</w:t>
      </w:r>
      <w:r w:rsidRPr="00AC6D18">
        <w:rPr>
          <w:rtl/>
        </w:rPr>
        <w:t>ا بعد البحث والدراسة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فالتا</w:t>
      </w:r>
      <w:r w:rsidR="00037CEF">
        <w:rPr>
          <w:rtl/>
        </w:rPr>
        <w:t>فه</w:t>
      </w:r>
      <w:r w:rsidR="00EB5602">
        <w:rPr>
          <w:rtl/>
        </w:rPr>
        <w:t>ُ</w:t>
      </w:r>
      <w:r w:rsidR="00037CEF">
        <w:rPr>
          <w:rtl/>
        </w:rPr>
        <w:t xml:space="preserve"> ما أثبت</w:t>
      </w:r>
      <w:r w:rsidR="00EB5602">
        <w:rPr>
          <w:rtl/>
        </w:rPr>
        <w:t>َ</w:t>
      </w:r>
      <w:r w:rsidR="00037CEF">
        <w:rPr>
          <w:rtl/>
        </w:rPr>
        <w:t xml:space="preserve"> التحقيق</w:t>
      </w:r>
      <w:r w:rsidR="00EB5602">
        <w:rPr>
          <w:rtl/>
        </w:rPr>
        <w:t>ُ</w:t>
      </w:r>
      <w:r w:rsidR="00037CEF">
        <w:rPr>
          <w:rtl/>
        </w:rPr>
        <w:t xml:space="preserve"> تفاهته وزيفه </w:t>
      </w:r>
      <w:r w:rsidR="00EB5602">
        <w:rPr>
          <w:rtl/>
        </w:rPr>
        <w:br/>
      </w:r>
      <w:r w:rsidRPr="00AC6D18">
        <w:rPr>
          <w:rtl/>
        </w:rPr>
        <w:t>وضعف قواعده وتضعضع دعائمه</w:t>
      </w:r>
      <w:r w:rsidR="00522BC2">
        <w:rPr>
          <w:rFonts w:hint="cs"/>
          <w:rtl/>
        </w:rPr>
        <w:t xml:space="preserve"> </w:t>
      </w:r>
      <w:r w:rsidR="00EB5602">
        <w:rPr>
          <w:rtl/>
        </w:rPr>
        <w:t>؛</w:t>
      </w:r>
      <w:r w:rsidRPr="00AC6D18">
        <w:rPr>
          <w:rtl/>
        </w:rPr>
        <w:t xml:space="preserve"> والقي</w:t>
      </w:r>
      <w:r w:rsidR="00EB5602">
        <w:rPr>
          <w:rtl/>
        </w:rPr>
        <w:t>ّ</w:t>
      </w:r>
      <w:r w:rsidRPr="00AC6D18">
        <w:rPr>
          <w:rtl/>
        </w:rPr>
        <w:t>م</w:t>
      </w:r>
      <w:r w:rsidR="00EB5602">
        <w:rPr>
          <w:rtl/>
        </w:rPr>
        <w:t>ُ</w:t>
      </w:r>
      <w:r w:rsidRPr="00AC6D18">
        <w:rPr>
          <w:rtl/>
        </w:rPr>
        <w:t xml:space="preserve"> ما أثبت</w:t>
      </w:r>
      <w:r w:rsidR="00EB5602">
        <w:rPr>
          <w:rtl/>
        </w:rPr>
        <w:t>َ</w:t>
      </w:r>
      <w:r w:rsidRPr="00AC6D18">
        <w:rPr>
          <w:rtl/>
        </w:rPr>
        <w:t xml:space="preserve"> ا</w:t>
      </w:r>
      <w:r w:rsidR="00037CEF">
        <w:rPr>
          <w:rtl/>
        </w:rPr>
        <w:t>لتمحيص</w:t>
      </w:r>
      <w:r w:rsidR="00EB5602">
        <w:rPr>
          <w:rtl/>
        </w:rPr>
        <w:t>ُ</w:t>
      </w:r>
      <w:r w:rsidR="00037CEF">
        <w:rPr>
          <w:rtl/>
        </w:rPr>
        <w:t xml:space="preserve"> أصالته</w:t>
      </w:r>
      <w:r w:rsidR="007E0241">
        <w:rPr>
          <w:rtl/>
        </w:rPr>
        <w:t xml:space="preserve"> ،</w:t>
      </w:r>
      <w:r w:rsidR="00037CEF">
        <w:rPr>
          <w:rtl/>
        </w:rPr>
        <w:t xml:space="preserve"> وظهرت براهينه</w:t>
      </w:r>
      <w:r w:rsidR="007E0241">
        <w:rPr>
          <w:rtl/>
        </w:rPr>
        <w:t xml:space="preserve"> ،</w:t>
      </w:r>
      <w:r w:rsidR="00037CEF">
        <w:rPr>
          <w:rtl/>
        </w:rPr>
        <w:t xml:space="preserve"> </w:t>
      </w:r>
      <w:r w:rsidR="00EB5602">
        <w:rPr>
          <w:rtl/>
        </w:rPr>
        <w:br/>
      </w:r>
      <w:r w:rsidRPr="00AC6D18">
        <w:rPr>
          <w:rtl/>
        </w:rPr>
        <w:t>ولاحت دلائله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وصمد عند النقد</w:t>
      </w:r>
      <w:r w:rsidR="00095AA9">
        <w:rPr>
          <w:rtl/>
        </w:rPr>
        <w:t xml:space="preserve"> .</w:t>
      </w:r>
    </w:p>
    <w:p w:rsidR="00AC6D18" w:rsidRPr="00AC6D18" w:rsidRDefault="00AC6D18" w:rsidP="00EB5602">
      <w:pPr>
        <w:rPr>
          <w:rtl/>
        </w:rPr>
      </w:pPr>
      <w:r w:rsidRPr="00AC6D18">
        <w:rPr>
          <w:rtl/>
        </w:rPr>
        <w:t>وفي الختام أحمد</w:t>
      </w:r>
      <w:r w:rsidR="00EB5602">
        <w:rPr>
          <w:rtl/>
        </w:rPr>
        <w:t>ُ</w:t>
      </w:r>
      <w:r w:rsidRPr="00AC6D18">
        <w:rPr>
          <w:rtl/>
        </w:rPr>
        <w:t xml:space="preserve"> الله</w:t>
      </w:r>
      <w:r w:rsidR="00EB5602">
        <w:rPr>
          <w:rtl/>
        </w:rPr>
        <w:t>َ</w:t>
      </w:r>
      <w:r w:rsidRPr="00AC6D18">
        <w:rPr>
          <w:rtl/>
        </w:rPr>
        <w:t xml:space="preserve"> س</w:t>
      </w:r>
      <w:r w:rsidR="00EB5602">
        <w:rPr>
          <w:rtl/>
        </w:rPr>
        <w:t>ُ</w:t>
      </w:r>
      <w:r w:rsidRPr="00AC6D18">
        <w:rPr>
          <w:rtl/>
        </w:rPr>
        <w:t>بحانه</w:t>
      </w:r>
      <w:r w:rsidR="00EB5602">
        <w:rPr>
          <w:rtl/>
        </w:rPr>
        <w:t>ُ</w:t>
      </w:r>
      <w:r w:rsidRPr="00AC6D18">
        <w:rPr>
          <w:rtl/>
        </w:rPr>
        <w:t xml:space="preserve"> ل</w:t>
      </w:r>
      <w:r w:rsidR="00EB5602">
        <w:rPr>
          <w:rtl/>
        </w:rPr>
        <w:t>ِ</w:t>
      </w:r>
      <w:r w:rsidRPr="00AC6D18">
        <w:rPr>
          <w:rtl/>
        </w:rPr>
        <w:t>ما خص</w:t>
      </w:r>
      <w:r w:rsidR="00EB5602">
        <w:rPr>
          <w:rtl/>
        </w:rPr>
        <w:t>َّ</w:t>
      </w:r>
      <w:r w:rsidRPr="00AC6D18">
        <w:rPr>
          <w:rtl/>
        </w:rPr>
        <w:t>ني به من لطف</w:t>
      </w:r>
      <w:r w:rsidR="00EB5602">
        <w:rPr>
          <w:rtl/>
        </w:rPr>
        <w:t>ِ</w:t>
      </w:r>
      <w:r w:rsidRPr="00AC6D18">
        <w:rPr>
          <w:rtl/>
        </w:rPr>
        <w:t xml:space="preserve"> القيام بهذا العمل المتواضع</w:t>
      </w:r>
      <w:r w:rsidR="007E0241">
        <w:rPr>
          <w:rtl/>
        </w:rPr>
        <w:t xml:space="preserve"> ،</w:t>
      </w:r>
      <w:r w:rsidR="00375CD3">
        <w:rPr>
          <w:rtl/>
        </w:rPr>
        <w:t xml:space="preserve"> </w:t>
      </w:r>
      <w:r w:rsidR="00EB5602">
        <w:rPr>
          <w:rtl/>
        </w:rPr>
        <w:br/>
      </w:r>
      <w:r w:rsidRPr="00AC6D18">
        <w:rPr>
          <w:rtl/>
        </w:rPr>
        <w:t>آملا</w:t>
      </w:r>
      <w:r w:rsidR="00EB5602">
        <w:rPr>
          <w:rtl/>
        </w:rPr>
        <w:t>ً</w:t>
      </w:r>
      <w:r w:rsidRPr="00AC6D18">
        <w:rPr>
          <w:rtl/>
        </w:rPr>
        <w:t xml:space="preserve"> أن يروق أهل الفضل والتحقيق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متوك</w:t>
      </w:r>
      <w:r w:rsidR="00EB5602">
        <w:rPr>
          <w:rtl/>
        </w:rPr>
        <w:t>ّ</w:t>
      </w:r>
      <w:r w:rsidRPr="00AC6D18">
        <w:rPr>
          <w:rtl/>
        </w:rPr>
        <w:t>لا</w:t>
      </w:r>
      <w:r w:rsidR="00EB5602">
        <w:rPr>
          <w:rtl/>
        </w:rPr>
        <w:t>ً</w:t>
      </w:r>
      <w:r w:rsidRPr="00AC6D18">
        <w:rPr>
          <w:rtl/>
        </w:rPr>
        <w:t xml:space="preserve"> على الفرد الصمد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متوس</w:t>
      </w:r>
      <w:r w:rsidR="00EB5602">
        <w:rPr>
          <w:rtl/>
        </w:rPr>
        <w:t>ِّ</w:t>
      </w:r>
      <w:r w:rsidRPr="00AC6D18">
        <w:rPr>
          <w:rtl/>
        </w:rPr>
        <w:t>لا</w:t>
      </w:r>
      <w:r w:rsidR="00EB5602">
        <w:rPr>
          <w:rtl/>
        </w:rPr>
        <w:t>ً</w:t>
      </w:r>
      <w:r w:rsidRPr="00AC6D18">
        <w:rPr>
          <w:rtl/>
        </w:rPr>
        <w:t xml:space="preserve"> بح</w:t>
      </w:r>
      <w:r w:rsidR="00EB5602">
        <w:rPr>
          <w:rtl/>
        </w:rPr>
        <w:t>ِ</w:t>
      </w:r>
      <w:r w:rsidRPr="00AC6D18">
        <w:rPr>
          <w:rtl/>
        </w:rPr>
        <w:t>ج</w:t>
      </w:r>
      <w:r w:rsidR="00EB5602">
        <w:rPr>
          <w:rtl/>
        </w:rPr>
        <w:t>ْ</w:t>
      </w:r>
      <w:r w:rsidRPr="00AC6D18">
        <w:rPr>
          <w:rtl/>
        </w:rPr>
        <w:t>زة</w:t>
      </w:r>
      <w:r w:rsidR="00522BC2">
        <w:rPr>
          <w:rFonts w:hint="cs"/>
          <w:rtl/>
        </w:rPr>
        <w:t>ِ</w:t>
      </w:r>
      <w:r w:rsidRPr="00AC6D18">
        <w:rPr>
          <w:rtl/>
        </w:rPr>
        <w:t xml:space="preserve"> وليد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الكعبة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مستمد</w:t>
      </w:r>
      <w:r w:rsidR="00EB5602">
        <w:rPr>
          <w:rtl/>
        </w:rPr>
        <w:t>َّ</w:t>
      </w:r>
      <w:r w:rsidRPr="00AC6D18">
        <w:rPr>
          <w:rtl/>
        </w:rPr>
        <w:t>ا</w:t>
      </w:r>
      <w:r w:rsidR="00EB5602">
        <w:rPr>
          <w:rtl/>
        </w:rPr>
        <w:t>ً</w:t>
      </w:r>
      <w:r w:rsidRPr="00AC6D18">
        <w:rPr>
          <w:rtl/>
        </w:rPr>
        <w:t xml:space="preserve"> العون من ساحة ق</w:t>
      </w:r>
      <w:r w:rsidR="00EB5602">
        <w:rPr>
          <w:rtl/>
        </w:rPr>
        <w:t>ُ</w:t>
      </w:r>
      <w:r w:rsidRPr="00AC6D18">
        <w:rPr>
          <w:rtl/>
        </w:rPr>
        <w:t>دسه</w:t>
      </w:r>
      <w:r w:rsidR="00095AA9">
        <w:rPr>
          <w:rtl/>
        </w:rPr>
        <w:t xml:space="preserve"> .</w:t>
      </w:r>
    </w:p>
    <w:p w:rsidR="00FD4076" w:rsidRDefault="00172CD5" w:rsidP="00330B85">
      <w:pPr>
        <w:rPr>
          <w:rtl/>
        </w:rPr>
      </w:pPr>
      <w:r w:rsidRPr="00172CD5">
        <w:rPr>
          <w:rStyle w:val="rfdAlaem"/>
          <w:rtl/>
        </w:rPr>
        <w:t>(</w:t>
      </w:r>
      <w:r w:rsidR="00522BC2" w:rsidRPr="00522BC2">
        <w:rPr>
          <w:rStyle w:val="rfdAie"/>
          <w:rFonts w:hint="cs"/>
          <w:rtl/>
        </w:rPr>
        <w:t xml:space="preserve"> </w:t>
      </w:r>
      <w:r w:rsidR="00DE2BFD" w:rsidRPr="00DE2BFD">
        <w:rPr>
          <w:rStyle w:val="rfdAie"/>
          <w:rtl/>
        </w:rPr>
        <w:t>الْحَمْدُ لِلَّهِ الَّذِي هَدَانَا لِهَٰذَا وَمَا كُنَّا لِنَهْتَدِيَ لَوْلَا أَنْ هَدَانَا اللَّهُ</w:t>
      </w:r>
      <w:r w:rsidR="00522BC2">
        <w:rPr>
          <w:rStyle w:val="rfdAie"/>
          <w:rFonts w:hint="cs"/>
          <w:rtl/>
        </w:rPr>
        <w:t xml:space="preserve"> </w:t>
      </w:r>
      <w:r w:rsidRPr="00172CD5">
        <w:rPr>
          <w:rStyle w:val="rfdAlaem"/>
          <w:rtl/>
        </w:rPr>
        <w:t>)</w:t>
      </w:r>
      <w:r w:rsidR="00AC6D18" w:rsidRPr="00AC6D18">
        <w:rPr>
          <w:rtl/>
        </w:rPr>
        <w:t xml:space="preserve"> </w:t>
      </w:r>
      <w:r w:rsidRPr="00172CD5">
        <w:rPr>
          <w:rStyle w:val="rfdAlaem"/>
          <w:rtl/>
        </w:rPr>
        <w:t>(</w:t>
      </w:r>
      <w:r w:rsidR="00522BC2" w:rsidRPr="00522BC2">
        <w:rPr>
          <w:rStyle w:val="rfdAie"/>
          <w:rFonts w:hint="cs"/>
          <w:rtl/>
        </w:rPr>
        <w:t xml:space="preserve"> </w:t>
      </w:r>
      <w:r w:rsidR="00DE2BFD" w:rsidRPr="00DE2BFD">
        <w:rPr>
          <w:rStyle w:val="rfdAie"/>
          <w:rtl/>
        </w:rPr>
        <w:t>وَسَلَامٌ عَلَىٰ</w:t>
      </w:r>
      <w:r w:rsidR="00DE2BFD">
        <w:rPr>
          <w:rStyle w:val="rfdAie"/>
          <w:rtl/>
        </w:rPr>
        <w:t xml:space="preserve"> </w:t>
      </w:r>
      <w:r w:rsidR="00DE2BFD" w:rsidRPr="00DE2BFD">
        <w:rPr>
          <w:rStyle w:val="rfdAie"/>
          <w:rtl/>
        </w:rPr>
        <w:t>عِبَادِهِ</w:t>
      </w:r>
      <w:r w:rsidR="00DE2BFD">
        <w:rPr>
          <w:rStyle w:val="rfdAie"/>
          <w:rtl/>
        </w:rPr>
        <w:t xml:space="preserve"> </w:t>
      </w:r>
      <w:r w:rsidR="00330B85">
        <w:rPr>
          <w:rStyle w:val="rfdAie"/>
          <w:rtl/>
        </w:rPr>
        <w:br/>
      </w:r>
      <w:r w:rsidR="00DE2BFD" w:rsidRPr="00DE2BFD">
        <w:rPr>
          <w:rStyle w:val="rfdAie"/>
          <w:rtl/>
        </w:rPr>
        <w:t>الَّذِينَ اصْطَفَىٰ</w:t>
      </w:r>
      <w:r w:rsidR="00522BC2">
        <w:rPr>
          <w:rStyle w:val="rfdAie"/>
          <w:rFonts w:hint="cs"/>
          <w:rtl/>
        </w:rPr>
        <w:t xml:space="preserve"> </w:t>
      </w:r>
      <w:r w:rsidRPr="00172CD5">
        <w:rPr>
          <w:rStyle w:val="rfdAlaem"/>
          <w:rtl/>
        </w:rPr>
        <w:t>)</w:t>
      </w:r>
      <w:r w:rsidR="00AC6D18" w:rsidRPr="00AC6D18">
        <w:rPr>
          <w:rtl/>
        </w:rPr>
        <w:t xml:space="preserve"> </w:t>
      </w:r>
      <w:r w:rsidRPr="00172CD5">
        <w:rPr>
          <w:rStyle w:val="rfdAlaem"/>
          <w:rtl/>
        </w:rPr>
        <w:t>(</w:t>
      </w:r>
      <w:r w:rsidR="00522BC2" w:rsidRPr="00522BC2">
        <w:rPr>
          <w:rStyle w:val="rfdAie"/>
          <w:rFonts w:hint="cs"/>
          <w:rtl/>
        </w:rPr>
        <w:t xml:space="preserve"> </w:t>
      </w:r>
      <w:r w:rsidR="00DE2BFD" w:rsidRPr="00DE2BFD">
        <w:rPr>
          <w:rStyle w:val="rfdAie"/>
          <w:rtl/>
        </w:rPr>
        <w:t xml:space="preserve">أُولَٰئِكَ عَلَيْهِمْ صَلَوَاتٌ مِّن رَّبِّهِمْ وَرَحْمَةٌ </w:t>
      </w:r>
      <w:r w:rsidR="00DE2BFD" w:rsidRPr="003C4772">
        <w:rPr>
          <w:rStyle w:val="rfdAie"/>
          <w:rtl/>
        </w:rPr>
        <w:t>وَأُولَٰئِكَ</w:t>
      </w:r>
      <w:r w:rsidR="00DE2BFD" w:rsidRPr="00DE2BFD">
        <w:rPr>
          <w:rStyle w:val="rfdAie"/>
          <w:rtl/>
        </w:rPr>
        <w:t xml:space="preserve"> </w:t>
      </w:r>
      <w:r w:rsidR="00DE2BFD" w:rsidRPr="003C4772">
        <w:rPr>
          <w:rStyle w:val="rfdAie"/>
          <w:rtl/>
        </w:rPr>
        <w:t>هُمُ</w:t>
      </w:r>
      <w:r w:rsidR="00DE2BFD" w:rsidRPr="00DE2BFD">
        <w:rPr>
          <w:rStyle w:val="rfdAie"/>
          <w:rtl/>
        </w:rPr>
        <w:t xml:space="preserve"> </w:t>
      </w:r>
      <w:r w:rsidR="00DE2BFD" w:rsidRPr="003C4772">
        <w:rPr>
          <w:rStyle w:val="rfdAie"/>
          <w:rtl/>
        </w:rPr>
        <w:t>الْمُهْتَدُونَ</w:t>
      </w:r>
      <w:r w:rsidR="00522BC2">
        <w:rPr>
          <w:rStyle w:val="rfdAie"/>
          <w:rFonts w:hint="cs"/>
          <w:rtl/>
        </w:rPr>
        <w:t xml:space="preserve"> </w:t>
      </w:r>
      <w:r w:rsidRPr="00172CD5">
        <w:rPr>
          <w:rStyle w:val="rfdAlaem"/>
          <w:rtl/>
        </w:rPr>
        <w:t>)</w:t>
      </w:r>
      <w:r w:rsidR="00095AA9">
        <w:rPr>
          <w:rtl/>
        </w:rPr>
        <w:t xml:space="preserve"> .</w:t>
      </w:r>
    </w:p>
    <w:p w:rsidR="00522BC2" w:rsidRPr="00522BC2" w:rsidRDefault="00522BC2" w:rsidP="00522BC2">
      <w:pPr>
        <w:pStyle w:val="rfdCenter"/>
        <w:rPr>
          <w:rtl/>
        </w:rPr>
      </w:pPr>
      <w:r w:rsidRPr="00522BC2">
        <w:sym w:font="Wingdings 2" w:char="F0F5"/>
      </w:r>
      <w:r w:rsidRPr="00522BC2">
        <w:rPr>
          <w:rFonts w:hint="cs"/>
          <w:rtl/>
        </w:rPr>
        <w:t xml:space="preserve"> </w:t>
      </w:r>
      <w:r w:rsidRPr="00522BC2">
        <w:rPr>
          <w:rtl/>
        </w:rPr>
        <w:tab/>
      </w:r>
      <w:r w:rsidRPr="00522BC2">
        <w:rPr>
          <w:rFonts w:hint="cs"/>
          <w:rtl/>
        </w:rPr>
        <w:t xml:space="preserve"> </w:t>
      </w:r>
      <w:r w:rsidRPr="00522BC2">
        <w:rPr>
          <w:rFonts w:hint="cs"/>
        </w:rPr>
        <w:sym w:font="Wingdings 2" w:char="F0F5"/>
      </w:r>
      <w:r w:rsidRPr="00522BC2">
        <w:rPr>
          <w:rFonts w:hint="cs"/>
          <w:rtl/>
        </w:rPr>
        <w:t xml:space="preserve"> </w:t>
      </w:r>
      <w:r w:rsidRPr="00522BC2">
        <w:rPr>
          <w:rFonts w:hint="cs"/>
          <w:rtl/>
        </w:rPr>
        <w:tab/>
        <w:t xml:space="preserve"> </w:t>
      </w:r>
      <w:r w:rsidRPr="00522BC2">
        <w:rPr>
          <w:rFonts w:hint="cs"/>
        </w:rPr>
        <w:sym w:font="Wingdings 2" w:char="F0F5"/>
      </w:r>
    </w:p>
    <w:p w:rsidR="00522BC2" w:rsidRPr="00976ED5" w:rsidRDefault="00522BC2" w:rsidP="00976ED5">
      <w:pPr>
        <w:rPr>
          <w:rtl/>
        </w:rPr>
      </w:pPr>
      <w:r w:rsidRPr="00976ED5">
        <w:br w:type="page"/>
      </w:r>
    </w:p>
    <w:tbl>
      <w:tblPr>
        <w:tblStyle w:val="TableGrid"/>
        <w:bidiVisual/>
        <w:tblW w:w="5000" w:type="pct"/>
        <w:tblInd w:w="567" w:type="dxa"/>
        <w:tblLook w:val="04A0" w:firstRow="1" w:lastRow="0" w:firstColumn="1" w:lastColumn="0" w:noHBand="0" w:noVBand="1"/>
      </w:tblPr>
      <w:tblGrid>
        <w:gridCol w:w="3674"/>
        <w:gridCol w:w="5511"/>
      </w:tblGrid>
      <w:tr w:rsidR="00976ED5" w:rsidTr="00976ED5">
        <w:tc>
          <w:tcPr>
            <w:tcW w:w="2000" w:type="pct"/>
            <w:tcBorders>
              <w:top w:val="single" w:sz="18" w:space="0" w:color="auto"/>
            </w:tcBorders>
          </w:tcPr>
          <w:p w:rsidR="00976ED5" w:rsidRPr="00976ED5" w:rsidRDefault="00976ED5" w:rsidP="00976ED5">
            <w:pPr>
              <w:pStyle w:val="Heading1Center"/>
              <w:rPr>
                <w:rtl/>
              </w:rPr>
            </w:pPr>
            <w:r>
              <w:rPr>
                <w:rFonts w:hint="cs"/>
                <w:rtl/>
              </w:rPr>
              <w:lastRenderedPageBreak/>
              <w:t xml:space="preserve">من الأحاديث الموضوعة </w:t>
            </w:r>
            <w:r>
              <w:rPr>
                <w:rtl/>
              </w:rPr>
              <w:br/>
            </w:r>
            <w:r>
              <w:rPr>
                <w:rFonts w:hint="cs"/>
                <w:rtl/>
              </w:rPr>
              <w:t>(</w:t>
            </w:r>
            <w:r w:rsidR="00BC2C52">
              <w:rPr>
                <w:rFonts w:hint="cs"/>
                <w:rtl/>
              </w:rPr>
              <w:t xml:space="preserve"> </w:t>
            </w:r>
            <w:r>
              <w:rPr>
                <w:rFonts w:hint="cs"/>
                <w:rtl/>
              </w:rPr>
              <w:t>6</w:t>
            </w:r>
            <w:r w:rsidR="00BC2C52">
              <w:rPr>
                <w:rFonts w:hint="cs"/>
                <w:rtl/>
              </w:rPr>
              <w:t xml:space="preserve"> </w:t>
            </w:r>
            <w:r>
              <w:rPr>
                <w:rFonts w:hint="cs"/>
                <w:rtl/>
              </w:rPr>
              <w:t>)</w:t>
            </w:r>
          </w:p>
        </w:tc>
        <w:tc>
          <w:tcPr>
            <w:tcW w:w="3000" w:type="pct"/>
            <w:tcBorders>
              <w:top w:val="single" w:sz="18" w:space="0" w:color="auto"/>
            </w:tcBorders>
          </w:tcPr>
          <w:p w:rsidR="00976ED5" w:rsidRPr="00976ED5" w:rsidRDefault="00976ED5" w:rsidP="00976ED5">
            <w:pPr>
              <w:rPr>
                <w:rtl/>
              </w:rPr>
            </w:pPr>
          </w:p>
        </w:tc>
      </w:tr>
      <w:tr w:rsidR="00976ED5" w:rsidTr="00976ED5">
        <w:tc>
          <w:tcPr>
            <w:tcW w:w="5000" w:type="pct"/>
            <w:gridSpan w:val="2"/>
            <w:tcBorders>
              <w:bottom w:val="triple" w:sz="18" w:space="0" w:color="auto"/>
            </w:tcBorders>
          </w:tcPr>
          <w:p w:rsidR="00976ED5" w:rsidRDefault="00976ED5" w:rsidP="00976ED5">
            <w:pPr>
              <w:pStyle w:val="Heading2Center"/>
              <w:rPr>
                <w:rtl/>
              </w:rPr>
            </w:pPr>
            <w:r w:rsidRPr="00AC6D18">
              <w:rPr>
                <w:rtl/>
              </w:rPr>
              <w:t xml:space="preserve">حديث </w:t>
            </w:r>
            <w:r w:rsidRPr="003C4772">
              <w:rPr>
                <w:rtl/>
              </w:rPr>
              <w:t>ٱ</w:t>
            </w:r>
            <w:r>
              <w:rPr>
                <w:rtl/>
              </w:rPr>
              <w:t>تّباع سُنّة الخلفاء وإطاعة الْأُمراء</w:t>
            </w:r>
          </w:p>
          <w:p w:rsidR="00976ED5" w:rsidRPr="00976ED5" w:rsidRDefault="00976ED5" w:rsidP="00976ED5">
            <w:pPr>
              <w:pStyle w:val="rfdLeftBold"/>
              <w:rPr>
                <w:rtl/>
              </w:rPr>
            </w:pPr>
            <w:r w:rsidRPr="00AC6D18">
              <w:rPr>
                <w:rtl/>
              </w:rPr>
              <w:t>السي</w:t>
            </w:r>
            <w:r>
              <w:rPr>
                <w:rtl/>
              </w:rPr>
              <w:t>ّ</w:t>
            </w:r>
            <w:r w:rsidRPr="00AC6D18">
              <w:rPr>
                <w:rtl/>
              </w:rPr>
              <w:t>د علي</w:t>
            </w:r>
            <w:r>
              <w:rPr>
                <w:rtl/>
              </w:rPr>
              <w:t>ّ</w:t>
            </w:r>
            <w:r w:rsidRPr="00AC6D18">
              <w:rPr>
                <w:rtl/>
              </w:rPr>
              <w:t xml:space="preserve"> الحسيني الميلاني</w:t>
            </w:r>
          </w:p>
        </w:tc>
      </w:tr>
    </w:tbl>
    <w:p w:rsidR="00AC6D18" w:rsidRPr="00976ED5" w:rsidRDefault="00AC6D18" w:rsidP="00976ED5">
      <w:pPr>
        <w:pStyle w:val="rfdCenterBold1"/>
        <w:rPr>
          <w:rtl/>
        </w:rPr>
      </w:pPr>
      <w:r w:rsidRPr="00976ED5">
        <w:rPr>
          <w:rtl/>
        </w:rPr>
        <w:t>بسم الله الرحمن الرحيم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الحمد لله رب</w:t>
      </w:r>
      <w:r w:rsidR="00330B85">
        <w:rPr>
          <w:rtl/>
        </w:rPr>
        <w:t>ّ</w:t>
      </w:r>
      <w:r w:rsidRPr="00AC6D18">
        <w:rPr>
          <w:rtl/>
        </w:rPr>
        <w:t xml:space="preserve"> العالمين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والصلاة والسلام على سي</w:t>
      </w:r>
      <w:r w:rsidR="00330B85">
        <w:rPr>
          <w:rtl/>
        </w:rPr>
        <w:t>ّ</w:t>
      </w:r>
      <w:r w:rsidRPr="00AC6D18">
        <w:rPr>
          <w:rtl/>
        </w:rPr>
        <w:t>دنا محم</w:t>
      </w:r>
      <w:r w:rsidR="00330B85">
        <w:rPr>
          <w:rtl/>
        </w:rPr>
        <w:t>ّ</w:t>
      </w:r>
      <w:r w:rsidRPr="00AC6D18">
        <w:rPr>
          <w:rtl/>
        </w:rPr>
        <w:t>د وآله الطاهرين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ولعنة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الله على أعدائهم أجمعين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من الأو</w:t>
      </w:r>
      <w:r w:rsidR="00330B85">
        <w:rPr>
          <w:rtl/>
        </w:rPr>
        <w:t>ّ</w:t>
      </w:r>
      <w:r w:rsidRPr="00AC6D18">
        <w:rPr>
          <w:rtl/>
        </w:rPr>
        <w:t>لين والآخرين</w:t>
      </w:r>
      <w:r w:rsidR="00095AA9">
        <w:rPr>
          <w:rFonts w:hint="cs"/>
          <w:rtl/>
        </w:rPr>
        <w:t xml:space="preserve"> </w:t>
      </w:r>
      <w:r w:rsidR="00095AA9">
        <w:rPr>
          <w:rtl/>
        </w:rPr>
        <w:t>. .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وبعد</w:t>
      </w:r>
      <w:r w:rsidR="007E0241">
        <w:rPr>
          <w:rtl/>
        </w:rPr>
        <w:t xml:space="preserve"> ،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فهذه رسالة أ</w:t>
      </w:r>
      <w:r w:rsidR="00330B85">
        <w:rPr>
          <w:rtl/>
        </w:rPr>
        <w:t>ُ</w:t>
      </w:r>
      <w:r w:rsidRPr="00AC6D18">
        <w:rPr>
          <w:rtl/>
        </w:rPr>
        <w:t>خرى كتبتها حول حديث آخر</w:t>
      </w:r>
      <w:r w:rsidR="00095AA9">
        <w:rPr>
          <w:rFonts w:hint="cs"/>
          <w:rtl/>
        </w:rPr>
        <w:t xml:space="preserve"> </w:t>
      </w:r>
      <w:r w:rsidR="00095AA9">
        <w:rPr>
          <w:rtl/>
        </w:rPr>
        <w:t>. . .</w:t>
      </w:r>
    </w:p>
    <w:p w:rsidR="00AC6D18" w:rsidRPr="00AC6D18" w:rsidRDefault="00AC6D18" w:rsidP="00330B85">
      <w:pPr>
        <w:rPr>
          <w:rtl/>
        </w:rPr>
      </w:pPr>
      <w:r w:rsidRPr="00AC6D18">
        <w:rPr>
          <w:rtl/>
        </w:rPr>
        <w:t>إن</w:t>
      </w:r>
      <w:r w:rsidR="00330B85">
        <w:rPr>
          <w:rtl/>
        </w:rPr>
        <w:t>ّ</w:t>
      </w:r>
      <w:r w:rsidRPr="00AC6D18">
        <w:rPr>
          <w:rtl/>
        </w:rPr>
        <w:t>ه حديث في وجوب إطاعة ال</w:t>
      </w:r>
      <w:r w:rsidR="00330B85">
        <w:rPr>
          <w:rtl/>
        </w:rPr>
        <w:t>ْ</w:t>
      </w:r>
      <w:r w:rsidRPr="00AC6D18">
        <w:rPr>
          <w:rtl/>
        </w:rPr>
        <w:t>أ</w:t>
      </w:r>
      <w:r w:rsidR="00330B85">
        <w:rPr>
          <w:rtl/>
        </w:rPr>
        <w:t>ُ</w:t>
      </w:r>
      <w:r w:rsidRPr="00AC6D18">
        <w:rPr>
          <w:rtl/>
        </w:rPr>
        <w:t>مراء وات</w:t>
      </w:r>
      <w:r w:rsidR="00330B85">
        <w:rPr>
          <w:rtl/>
        </w:rPr>
        <w:t>ّ</w:t>
      </w:r>
      <w:r w:rsidRPr="00AC6D18">
        <w:rPr>
          <w:rtl/>
        </w:rPr>
        <w:t>باع س</w:t>
      </w:r>
      <w:r w:rsidR="00330B85">
        <w:rPr>
          <w:rtl/>
        </w:rPr>
        <w:t>ُ</w:t>
      </w:r>
      <w:r w:rsidRPr="00AC6D18">
        <w:rPr>
          <w:rtl/>
        </w:rPr>
        <w:t>ن</w:t>
      </w:r>
      <w:r w:rsidR="00330B85">
        <w:rPr>
          <w:rtl/>
        </w:rPr>
        <w:t>ّ</w:t>
      </w:r>
      <w:r w:rsidRPr="00AC6D18">
        <w:rPr>
          <w:rtl/>
        </w:rPr>
        <w:t>ة الخلفاء الراشدين وإن</w:t>
      </w:r>
      <w:r w:rsidR="00330B85">
        <w:rPr>
          <w:rtl/>
        </w:rPr>
        <w:t>ْ</w:t>
      </w:r>
      <w:r w:rsidRPr="00AC6D18">
        <w:rPr>
          <w:rtl/>
        </w:rPr>
        <w:t xml:space="preserve"> كانت</w:t>
      </w:r>
      <w:r w:rsidR="00375CD3">
        <w:rPr>
          <w:rtl/>
        </w:rPr>
        <w:t xml:space="preserve"> </w:t>
      </w:r>
      <w:r w:rsidR="00330B85">
        <w:rPr>
          <w:rtl/>
        </w:rPr>
        <w:br/>
      </w:r>
      <w:r w:rsidRPr="00AC6D18">
        <w:rPr>
          <w:rtl/>
        </w:rPr>
        <w:t>الس</w:t>
      </w:r>
      <w:r w:rsidR="00330B85">
        <w:rPr>
          <w:rtl/>
        </w:rPr>
        <w:t>ُ</w:t>
      </w:r>
      <w:r w:rsidRPr="00AC6D18">
        <w:rPr>
          <w:rtl/>
        </w:rPr>
        <w:t>ن</w:t>
      </w:r>
      <w:r w:rsidR="00330B85">
        <w:rPr>
          <w:rtl/>
        </w:rPr>
        <w:t>ّ</w:t>
      </w:r>
      <w:r w:rsidRPr="00AC6D18">
        <w:rPr>
          <w:rtl/>
        </w:rPr>
        <w:t>ة والإ</w:t>
      </w:r>
      <w:r w:rsidR="00330B85">
        <w:rPr>
          <w:rtl/>
        </w:rPr>
        <w:t>ِ</w:t>
      </w:r>
      <w:r w:rsidRPr="00AC6D18">
        <w:rPr>
          <w:rtl/>
        </w:rPr>
        <w:t>مارة على خلاف الموازين</w:t>
      </w:r>
      <w:r w:rsidR="00095AA9">
        <w:rPr>
          <w:rFonts w:hint="cs"/>
          <w:rtl/>
        </w:rPr>
        <w:t xml:space="preserve"> </w:t>
      </w:r>
      <w:r w:rsidR="00095AA9">
        <w:rPr>
          <w:rtl/>
        </w:rPr>
        <w:t>. .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أخر</w:t>
      </w:r>
      <w:r w:rsidR="00330B85">
        <w:rPr>
          <w:rtl/>
        </w:rPr>
        <w:t>َ</w:t>
      </w:r>
      <w:r w:rsidRPr="00AC6D18">
        <w:rPr>
          <w:rtl/>
        </w:rPr>
        <w:t>جوه في غير واحد</w:t>
      </w:r>
      <w:r w:rsidR="00330B85">
        <w:rPr>
          <w:rtl/>
        </w:rPr>
        <w:t>ٍ</w:t>
      </w:r>
      <w:r w:rsidRPr="00AC6D18">
        <w:rPr>
          <w:rtl/>
        </w:rPr>
        <w:t xml:space="preserve"> من أهم</w:t>
      </w:r>
      <w:r w:rsidR="00330B85">
        <w:rPr>
          <w:rtl/>
        </w:rPr>
        <w:t>ّ</w:t>
      </w:r>
      <w:r w:rsidRPr="00AC6D18">
        <w:rPr>
          <w:rtl/>
        </w:rPr>
        <w:t xml:space="preserve"> أسفارهم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وجعله غير واحد</w:t>
      </w:r>
      <w:r w:rsidR="00330B85">
        <w:rPr>
          <w:rtl/>
        </w:rPr>
        <w:t>ٍ</w:t>
      </w:r>
      <w:r w:rsidRPr="00AC6D18">
        <w:rPr>
          <w:rtl/>
        </w:rPr>
        <w:t xml:space="preserve"> منهم من أصح</w:t>
      </w:r>
      <w:r w:rsidR="00330B85">
        <w:rPr>
          <w:rtl/>
        </w:rPr>
        <w:t>ّ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أخبارهم</w:t>
      </w:r>
      <w:r w:rsidR="00095AA9">
        <w:rPr>
          <w:rFonts w:hint="cs"/>
          <w:rtl/>
        </w:rPr>
        <w:t xml:space="preserve"> </w:t>
      </w:r>
      <w:r w:rsidR="00095AA9">
        <w:rPr>
          <w:rtl/>
        </w:rPr>
        <w:t>. .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ثم</w:t>
      </w:r>
      <w:r w:rsidR="00330B85">
        <w:rPr>
          <w:rtl/>
        </w:rPr>
        <w:t>ّ</w:t>
      </w:r>
      <w:r w:rsidRPr="00AC6D18">
        <w:rPr>
          <w:rtl/>
        </w:rPr>
        <w:t xml:space="preserve"> ات</w:t>
      </w:r>
      <w:r w:rsidR="00330B85">
        <w:rPr>
          <w:rtl/>
        </w:rPr>
        <w:t>ّ</w:t>
      </w:r>
      <w:r w:rsidRPr="00AC6D18">
        <w:rPr>
          <w:rtl/>
        </w:rPr>
        <w:t>خذوه مستندا</w:t>
      </w:r>
      <w:r w:rsidR="00330B85">
        <w:rPr>
          <w:rtl/>
        </w:rPr>
        <w:t>ً</w:t>
      </w:r>
      <w:r w:rsidRPr="00AC6D18">
        <w:rPr>
          <w:rtl/>
        </w:rPr>
        <w:t xml:space="preserve"> لتبرير أ</w:t>
      </w:r>
      <w:r w:rsidR="00330B85">
        <w:rPr>
          <w:rtl/>
        </w:rPr>
        <w:t>ُ</w:t>
      </w:r>
      <w:r w:rsidRPr="00AC6D18">
        <w:rPr>
          <w:rtl/>
        </w:rPr>
        <w:t>مور</w:t>
      </w:r>
      <w:r w:rsidR="00330B85">
        <w:rPr>
          <w:rtl/>
        </w:rPr>
        <w:t>ٍ</w:t>
      </w:r>
      <w:r w:rsidRPr="00AC6D18">
        <w:rPr>
          <w:rtl/>
        </w:rPr>
        <w:t xml:space="preserve"> وأحكام</w:t>
      </w:r>
      <w:r w:rsidR="00330B85">
        <w:rPr>
          <w:rtl/>
        </w:rPr>
        <w:t>ٍ</w:t>
      </w:r>
      <w:r w:rsidR="00037CEF">
        <w:rPr>
          <w:rtl/>
        </w:rPr>
        <w:t xml:space="preserve"> سابقة</w:t>
      </w:r>
      <w:r w:rsidR="007E0241">
        <w:rPr>
          <w:rtl/>
        </w:rPr>
        <w:t xml:space="preserve"> ،</w:t>
      </w:r>
      <w:r w:rsidR="00037CEF">
        <w:rPr>
          <w:rtl/>
        </w:rPr>
        <w:t xml:space="preserve"> ومستمسكا</w:t>
      </w:r>
      <w:r w:rsidR="00330B85">
        <w:rPr>
          <w:rtl/>
        </w:rPr>
        <w:t>ً</w:t>
      </w:r>
      <w:r w:rsidR="00037CEF">
        <w:rPr>
          <w:rtl/>
        </w:rPr>
        <w:t xml:space="preserve"> لأعمال</w:t>
      </w:r>
      <w:r w:rsidR="00330B85">
        <w:rPr>
          <w:rtl/>
        </w:rPr>
        <w:t>ٍ</w:t>
      </w:r>
      <w:r w:rsidR="00037CEF">
        <w:rPr>
          <w:rtl/>
        </w:rPr>
        <w:t xml:space="preserve"> وقضايا </w:t>
      </w:r>
      <w:r w:rsidR="00330B85">
        <w:rPr>
          <w:rtl/>
        </w:rPr>
        <w:br/>
      </w:r>
      <w:r w:rsidRPr="00AC6D18">
        <w:rPr>
          <w:rtl/>
        </w:rPr>
        <w:t>لاحقة</w:t>
      </w:r>
      <w:r w:rsidR="00095AA9">
        <w:rPr>
          <w:rFonts w:hint="cs"/>
          <w:rtl/>
        </w:rPr>
        <w:t xml:space="preserve"> </w:t>
      </w:r>
      <w:r w:rsidR="00095AA9">
        <w:rPr>
          <w:rtl/>
        </w:rPr>
        <w:t>. .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لقد بحثت عن هذا الحديث بحثا</w:t>
      </w:r>
      <w:r w:rsidR="00330B85">
        <w:rPr>
          <w:rtl/>
        </w:rPr>
        <w:t>ً</w:t>
      </w:r>
      <w:r w:rsidRPr="00AC6D18">
        <w:rPr>
          <w:rtl/>
        </w:rPr>
        <w:t xml:space="preserve"> شاملا</w:t>
      </w:r>
      <w:r w:rsidR="00330B85">
        <w:rPr>
          <w:rtl/>
        </w:rPr>
        <w:t>ً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وحق</w:t>
      </w:r>
      <w:r w:rsidR="00330B85">
        <w:rPr>
          <w:rtl/>
        </w:rPr>
        <w:t>ّ</w:t>
      </w:r>
      <w:r w:rsidRPr="00AC6D18">
        <w:rPr>
          <w:rtl/>
        </w:rPr>
        <w:t>قته تحقيقا</w:t>
      </w:r>
      <w:r w:rsidR="00330B85">
        <w:rPr>
          <w:rtl/>
        </w:rPr>
        <w:t>ً</w:t>
      </w:r>
      <w:r w:rsidRPr="00AC6D18">
        <w:rPr>
          <w:rtl/>
        </w:rPr>
        <w:t xml:space="preserve"> كاملا</w:t>
      </w:r>
      <w:r w:rsidR="00330B85">
        <w:rPr>
          <w:rtl/>
        </w:rPr>
        <w:t>ً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فجاءت رسالة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نافعة للمحق</w:t>
      </w:r>
      <w:r w:rsidR="00330B85">
        <w:rPr>
          <w:rtl/>
        </w:rPr>
        <w:t>ّ</w:t>
      </w:r>
      <w:r w:rsidRPr="00AC6D18">
        <w:rPr>
          <w:rtl/>
        </w:rPr>
        <w:t>قين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لا تخفى فوائدها على الباحثين</w:t>
      </w:r>
      <w:r w:rsidR="00095AA9">
        <w:rPr>
          <w:rFonts w:hint="cs"/>
          <w:rtl/>
        </w:rPr>
        <w:t xml:space="preserve"> </w:t>
      </w:r>
      <w:r w:rsidR="00095AA9">
        <w:rPr>
          <w:rtl/>
        </w:rPr>
        <w:t>. .</w:t>
      </w:r>
      <w:r w:rsidRPr="00AC6D18">
        <w:rPr>
          <w:rtl/>
        </w:rPr>
        <w:t xml:space="preserve"> ف</w:t>
      </w:r>
      <w:r w:rsidR="00162464">
        <w:rPr>
          <w:rtl/>
        </w:rPr>
        <w:t>إليهم أ</w:t>
      </w:r>
      <w:r w:rsidR="00330B85">
        <w:rPr>
          <w:rtl/>
        </w:rPr>
        <w:t>ُ</w:t>
      </w:r>
      <w:r w:rsidR="00162464">
        <w:rPr>
          <w:rtl/>
        </w:rPr>
        <w:t>قد</w:t>
      </w:r>
      <w:r w:rsidR="00330B85">
        <w:rPr>
          <w:rtl/>
        </w:rPr>
        <w:t>ّ</w:t>
      </w:r>
      <w:r w:rsidR="00162464">
        <w:rPr>
          <w:rtl/>
        </w:rPr>
        <w:t>م هذا الجهد</w:t>
      </w:r>
      <w:r w:rsidR="007E0241">
        <w:rPr>
          <w:rtl/>
        </w:rPr>
        <w:t xml:space="preserve"> ،</w:t>
      </w:r>
      <w:r w:rsidR="00162464">
        <w:rPr>
          <w:rtl/>
        </w:rPr>
        <w:t xml:space="preserve"> والله من </w:t>
      </w:r>
      <w:r w:rsidR="00330B85">
        <w:rPr>
          <w:rtl/>
        </w:rPr>
        <w:br/>
      </w:r>
      <w:r w:rsidRPr="00AC6D18">
        <w:rPr>
          <w:rtl/>
        </w:rPr>
        <w:t>وراء القصد</w:t>
      </w:r>
      <w:r w:rsidR="00095AA9">
        <w:rPr>
          <w:rtl/>
        </w:rPr>
        <w:t xml:space="preserve"> .</w:t>
      </w:r>
    </w:p>
    <w:p w:rsidR="006254CD" w:rsidRDefault="006254CD" w:rsidP="00726232">
      <w:pPr>
        <w:rPr>
          <w:rtl/>
        </w:rPr>
        <w:sectPr w:rsidR="006254CD" w:rsidSect="00107863">
          <w:headerReference w:type="even" r:id="rId69"/>
          <w:headerReference w:type="default" r:id="rId70"/>
          <w:headerReference w:type="first" r:id="rId71"/>
          <w:type w:val="continuous"/>
          <w:pgSz w:w="11907" w:h="16840" w:code="9"/>
          <w:pgMar w:top="1247" w:right="1361" w:bottom="1247" w:left="1361" w:header="720" w:footer="720" w:gutter="0"/>
          <w:cols w:space="720"/>
          <w:titlePg/>
          <w:bidi/>
          <w:rtlGutter/>
          <w:docGrid w:linePitch="360"/>
        </w:sectPr>
      </w:pPr>
    </w:p>
    <w:p w:rsidR="00726232" w:rsidRPr="00726232" w:rsidRDefault="00AC6D18" w:rsidP="00726232">
      <w:pPr>
        <w:rPr>
          <w:rtl/>
        </w:rPr>
      </w:pPr>
      <w:r w:rsidRPr="00726232">
        <w:rPr>
          <w:rtl/>
        </w:rPr>
        <w:lastRenderedPageBreak/>
        <w:br w:type="page"/>
      </w:r>
    </w:p>
    <w:p w:rsidR="00726232" w:rsidRPr="00726232" w:rsidRDefault="00726232" w:rsidP="00726232">
      <w:pPr>
        <w:pStyle w:val="rfdPoemTini"/>
        <w:rPr>
          <w:rtl/>
        </w:rPr>
      </w:pPr>
    </w:p>
    <w:p w:rsidR="00AC6D18" w:rsidRPr="00AC6D18" w:rsidRDefault="00162464" w:rsidP="00B9482C">
      <w:pPr>
        <w:pStyle w:val="rfdCenterBold1"/>
        <w:rPr>
          <w:rtl/>
        </w:rPr>
      </w:pPr>
      <w:r>
        <w:rPr>
          <w:rtl/>
        </w:rPr>
        <w:t>(</w:t>
      </w:r>
      <w:r w:rsidR="00BC2C52">
        <w:rPr>
          <w:rFonts w:hint="cs"/>
          <w:rtl/>
        </w:rPr>
        <w:t xml:space="preserve"> </w:t>
      </w:r>
      <w:r>
        <w:rPr>
          <w:rtl/>
        </w:rPr>
        <w:t>1</w:t>
      </w:r>
      <w:r w:rsidR="00BC2C52">
        <w:rPr>
          <w:rFonts w:hint="cs"/>
          <w:rtl/>
        </w:rPr>
        <w:t xml:space="preserve"> </w:t>
      </w:r>
      <w:r>
        <w:rPr>
          <w:rtl/>
        </w:rPr>
        <w:t>)</w:t>
      </w:r>
      <w:r w:rsidR="00B9482C">
        <w:rPr>
          <w:rFonts w:hint="cs"/>
          <w:rtl/>
        </w:rPr>
        <w:t xml:space="preserve"> </w:t>
      </w:r>
      <w:r w:rsidR="00B9482C">
        <w:rPr>
          <w:rtl/>
        </w:rPr>
        <w:br/>
      </w:r>
      <w:r w:rsidR="00AC6D18" w:rsidRPr="00AC6D18">
        <w:rPr>
          <w:rtl/>
        </w:rPr>
        <w:t>مخر</w:t>
      </w:r>
      <w:r w:rsidR="006752F0">
        <w:rPr>
          <w:rtl/>
        </w:rPr>
        <w:t>ِّ</w:t>
      </w:r>
      <w:r w:rsidR="00AC6D18" w:rsidRPr="00AC6D18">
        <w:rPr>
          <w:rtl/>
        </w:rPr>
        <w:t>جو الحديث وأسانيده</w:t>
      </w:r>
    </w:p>
    <w:p w:rsidR="00AC6D18" w:rsidRPr="00AC6D18" w:rsidRDefault="00AC6D18" w:rsidP="004D2EE9">
      <w:pPr>
        <w:pStyle w:val="rfdBold3"/>
        <w:rPr>
          <w:rtl/>
        </w:rPr>
      </w:pPr>
      <w:r w:rsidRPr="00AC6D18">
        <w:rPr>
          <w:rtl/>
        </w:rPr>
        <w:t>رواية الترمذي</w:t>
      </w:r>
      <w:r w:rsidR="007E0241">
        <w:rPr>
          <w:rtl/>
        </w:rPr>
        <w:t xml:space="preserve"> :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أخرج الترمذي قائلا</w:t>
      </w:r>
      <w:r w:rsidR="006752F0">
        <w:rPr>
          <w:rtl/>
        </w:rPr>
        <w:t>ً</w:t>
      </w:r>
      <w:r w:rsidR="007E0241">
        <w:rPr>
          <w:rtl/>
        </w:rPr>
        <w:t xml:space="preserve"> :</w:t>
      </w:r>
    </w:p>
    <w:p w:rsidR="00162464" w:rsidRDefault="00AB3A9F" w:rsidP="00AC6D18">
      <w:pPr>
        <w:rPr>
          <w:rtl/>
        </w:rPr>
      </w:pPr>
      <w:r>
        <w:rPr>
          <w:rtl/>
        </w:rPr>
        <w:t>«</w:t>
      </w:r>
      <w:r w:rsidR="00726232">
        <w:rPr>
          <w:rFonts w:hint="cs"/>
          <w:rtl/>
        </w:rPr>
        <w:t xml:space="preserve"> </w:t>
      </w:r>
      <w:r w:rsidR="00AC6D18" w:rsidRPr="00B9482C">
        <w:rPr>
          <w:rStyle w:val="rfdBold2"/>
          <w:rtl/>
        </w:rPr>
        <w:t>(</w:t>
      </w:r>
      <w:r w:rsidR="00BC2C52">
        <w:rPr>
          <w:rStyle w:val="rfdBold2"/>
          <w:rFonts w:hint="cs"/>
          <w:rtl/>
        </w:rPr>
        <w:t xml:space="preserve"> </w:t>
      </w:r>
      <w:r w:rsidR="00AC6D18" w:rsidRPr="00B9482C">
        <w:rPr>
          <w:rStyle w:val="rfdBold2"/>
          <w:rtl/>
        </w:rPr>
        <w:t>1</w:t>
      </w:r>
      <w:r w:rsidR="00BC2C52">
        <w:rPr>
          <w:rStyle w:val="rfdBold2"/>
          <w:rFonts w:hint="cs"/>
          <w:rtl/>
        </w:rPr>
        <w:t xml:space="preserve"> </w:t>
      </w:r>
      <w:r w:rsidR="00AC6D18" w:rsidRPr="00B9482C">
        <w:rPr>
          <w:rStyle w:val="rfdBold2"/>
          <w:rtl/>
        </w:rPr>
        <w:t>)</w:t>
      </w:r>
      <w:r w:rsidR="00AC6D18" w:rsidRPr="00726232">
        <w:rPr>
          <w:rtl/>
        </w:rPr>
        <w:t xml:space="preserve"> ح</w:t>
      </w:r>
      <w:r w:rsidR="00AC6D18" w:rsidRPr="00AC6D18">
        <w:rPr>
          <w:rtl/>
        </w:rPr>
        <w:t>د</w:t>
      </w:r>
      <w:r w:rsidR="006752F0">
        <w:rPr>
          <w:rtl/>
        </w:rPr>
        <w:t>ّ</w:t>
      </w:r>
      <w:r w:rsidR="00AC6D18" w:rsidRPr="00AC6D18">
        <w:rPr>
          <w:rtl/>
        </w:rPr>
        <w:t>ثنا علي</w:t>
      </w:r>
      <w:r w:rsidR="006752F0">
        <w:rPr>
          <w:rtl/>
        </w:rPr>
        <w:t>ّ</w:t>
      </w:r>
      <w:r w:rsidR="00AC6D18" w:rsidRPr="00AC6D18">
        <w:rPr>
          <w:rtl/>
        </w:rPr>
        <w:t xml:space="preserve"> بن حجر</w:t>
      </w:r>
      <w:r w:rsidR="007E0241">
        <w:rPr>
          <w:rtl/>
        </w:rPr>
        <w:t xml:space="preserve"> ،</w:t>
      </w:r>
      <w:r w:rsidR="00AC6D18" w:rsidRPr="00AC6D18">
        <w:rPr>
          <w:rtl/>
        </w:rPr>
        <w:t xml:space="preserve"> حد</w:t>
      </w:r>
      <w:r w:rsidR="006752F0">
        <w:rPr>
          <w:rtl/>
        </w:rPr>
        <w:t>ّ</w:t>
      </w:r>
      <w:r w:rsidR="00AC6D18" w:rsidRPr="00AC6D18">
        <w:rPr>
          <w:rtl/>
        </w:rPr>
        <w:t>ثنا بقي</w:t>
      </w:r>
      <w:r w:rsidR="006752F0">
        <w:rPr>
          <w:rtl/>
        </w:rPr>
        <w:t>ّ</w:t>
      </w:r>
      <w:r w:rsidR="00AC6D18" w:rsidRPr="00AC6D18">
        <w:rPr>
          <w:rtl/>
        </w:rPr>
        <w:t>ة بن الوليد</w:t>
      </w:r>
      <w:r w:rsidR="007E0241">
        <w:rPr>
          <w:rtl/>
        </w:rPr>
        <w:t xml:space="preserve"> ،</w:t>
      </w:r>
      <w:r w:rsidR="00AC6D18" w:rsidRPr="00AC6D18">
        <w:rPr>
          <w:rtl/>
        </w:rPr>
        <w:t xml:space="preserve"> عن بحير بن سعيد</w:t>
      </w:r>
      <w:r w:rsidR="007E0241">
        <w:rPr>
          <w:rtl/>
        </w:rPr>
        <w:t xml:space="preserve"> ،</w:t>
      </w:r>
      <w:r w:rsidR="00AC6D18" w:rsidRPr="00AC6D18">
        <w:rPr>
          <w:rtl/>
        </w:rPr>
        <w:t xml:space="preserve"> عن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="00AC6D18" w:rsidRPr="00AC6D18">
        <w:rPr>
          <w:rtl/>
        </w:rPr>
        <w:t>خالد بن معدان</w:t>
      </w:r>
      <w:r w:rsidR="007E0241">
        <w:rPr>
          <w:rtl/>
        </w:rPr>
        <w:t xml:space="preserve"> ،</w:t>
      </w:r>
      <w:r w:rsidR="00BD655E">
        <w:rPr>
          <w:rtl/>
        </w:rPr>
        <w:t xml:space="preserve"> عن عبد</w:t>
      </w:r>
      <w:r w:rsidR="00B9482C">
        <w:rPr>
          <w:rFonts w:hint="cs"/>
          <w:rtl/>
        </w:rPr>
        <w:t xml:space="preserve"> </w:t>
      </w:r>
      <w:r w:rsidR="00AC6D18" w:rsidRPr="00AC6D18">
        <w:rPr>
          <w:rtl/>
        </w:rPr>
        <w:t>الرحمن بن عمرو السلم</w:t>
      </w:r>
      <w:r w:rsidR="00162464">
        <w:rPr>
          <w:rtl/>
        </w:rPr>
        <w:t>ي</w:t>
      </w:r>
      <w:r w:rsidR="007E0241">
        <w:rPr>
          <w:rtl/>
        </w:rPr>
        <w:t xml:space="preserve"> ،</w:t>
      </w:r>
      <w:r w:rsidR="00162464">
        <w:rPr>
          <w:rtl/>
        </w:rPr>
        <w:t xml:space="preserve"> عن العرباض بن سارية</w:t>
      </w:r>
      <w:r w:rsidR="007E0241">
        <w:rPr>
          <w:rtl/>
        </w:rPr>
        <w:t xml:space="preserve"> ،</w:t>
      </w:r>
      <w:r w:rsidR="00162464">
        <w:rPr>
          <w:rtl/>
        </w:rPr>
        <w:t xml:space="preserve"> قال</w:t>
      </w:r>
      <w:r w:rsidR="007E0241">
        <w:rPr>
          <w:rtl/>
        </w:rPr>
        <w:t xml:space="preserve"> :</w:t>
      </w:r>
    </w:p>
    <w:p w:rsidR="00162464" w:rsidRDefault="00AC6D18" w:rsidP="00BD655E">
      <w:pPr>
        <w:rPr>
          <w:rtl/>
        </w:rPr>
      </w:pPr>
      <w:r w:rsidRPr="00AC6D18">
        <w:rPr>
          <w:rtl/>
        </w:rPr>
        <w:t>وعظنا رسول الله صل</w:t>
      </w:r>
      <w:r w:rsidR="00BD655E">
        <w:rPr>
          <w:rtl/>
        </w:rPr>
        <w:t>ّ</w:t>
      </w:r>
      <w:r w:rsidRPr="00AC6D18">
        <w:rPr>
          <w:rtl/>
        </w:rPr>
        <w:t xml:space="preserve">ى الله عليه </w:t>
      </w:r>
      <w:r w:rsidR="00BD655E">
        <w:rPr>
          <w:rtl/>
        </w:rPr>
        <w:t>[</w:t>
      </w:r>
      <w:r w:rsidR="00B9482C">
        <w:rPr>
          <w:rFonts w:hint="cs"/>
          <w:rtl/>
        </w:rPr>
        <w:t xml:space="preserve"> </w:t>
      </w:r>
      <w:r w:rsidRPr="00AC6D18">
        <w:rPr>
          <w:rtl/>
        </w:rPr>
        <w:t>وآله</w:t>
      </w:r>
      <w:r w:rsidR="00B9482C">
        <w:rPr>
          <w:rFonts w:hint="cs"/>
          <w:rtl/>
        </w:rPr>
        <w:t xml:space="preserve"> </w:t>
      </w:r>
      <w:r w:rsidR="00BD655E">
        <w:rPr>
          <w:rtl/>
        </w:rPr>
        <w:t>]</w:t>
      </w:r>
      <w:r w:rsidRPr="00AC6D18">
        <w:rPr>
          <w:rtl/>
        </w:rPr>
        <w:t xml:space="preserve"> وسل</w:t>
      </w:r>
      <w:r w:rsidR="00BD655E">
        <w:rPr>
          <w:rtl/>
        </w:rPr>
        <w:t>ّ</w:t>
      </w:r>
      <w:r w:rsidRPr="00AC6D18">
        <w:rPr>
          <w:rtl/>
        </w:rPr>
        <w:t>م يوما</w:t>
      </w:r>
      <w:r w:rsidR="00BD655E">
        <w:rPr>
          <w:rtl/>
        </w:rPr>
        <w:t>ً</w:t>
      </w:r>
      <w:r w:rsidRPr="00AC6D18">
        <w:rPr>
          <w:rtl/>
        </w:rPr>
        <w:t xml:space="preserve"> بعد صلاة الغداة موعظة</w:t>
      </w:r>
      <w:r w:rsidR="00BD655E">
        <w:rPr>
          <w:rtl/>
        </w:rPr>
        <w:t>ً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بليغة</w:t>
      </w:r>
      <w:r w:rsidR="00BD655E">
        <w:rPr>
          <w:rtl/>
        </w:rPr>
        <w:t>ً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ذرفت منها العيون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ووجلت منها القلوب</w:t>
      </w:r>
      <w:r w:rsidR="00095AA9">
        <w:rPr>
          <w:rtl/>
        </w:rPr>
        <w:t xml:space="preserve"> .</w:t>
      </w:r>
      <w:r w:rsidRPr="00AC6D18">
        <w:rPr>
          <w:rtl/>
        </w:rPr>
        <w:t xml:space="preserve"> فقال رجل</w:t>
      </w:r>
      <w:r w:rsidR="007E0241">
        <w:rPr>
          <w:rtl/>
        </w:rPr>
        <w:t xml:space="preserve"> :</w:t>
      </w:r>
      <w:r w:rsidRPr="00AC6D18">
        <w:rPr>
          <w:rtl/>
        </w:rPr>
        <w:t xml:space="preserve"> إن</w:t>
      </w:r>
      <w:r w:rsidR="00BD655E">
        <w:rPr>
          <w:rtl/>
        </w:rPr>
        <w:t>ّ</w:t>
      </w:r>
      <w:r w:rsidRPr="00AC6D18">
        <w:rPr>
          <w:rtl/>
        </w:rPr>
        <w:t xml:space="preserve"> هذه موعظة مود</w:t>
      </w:r>
      <w:r w:rsidR="00BD655E">
        <w:rPr>
          <w:rtl/>
        </w:rPr>
        <w:t>ّ</w:t>
      </w:r>
      <w:r w:rsidRPr="00AC6D18">
        <w:rPr>
          <w:rtl/>
        </w:rPr>
        <w:t>ع</w:t>
      </w:r>
      <w:r w:rsidR="00BD655E">
        <w:rPr>
          <w:rtl/>
        </w:rPr>
        <w:t>ٍ</w:t>
      </w:r>
      <w:r w:rsidR="007E0241">
        <w:rPr>
          <w:rtl/>
        </w:rPr>
        <w:t xml:space="preserve"> ،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="00162464">
        <w:rPr>
          <w:rtl/>
        </w:rPr>
        <w:t>فماذا تعهد إلينا يا رسول الله</w:t>
      </w:r>
      <w:r w:rsidR="00B9482C">
        <w:rPr>
          <w:rFonts w:hint="cs"/>
          <w:rtl/>
        </w:rPr>
        <w:t xml:space="preserve"> </w:t>
      </w:r>
      <w:r w:rsidR="00773F9D">
        <w:rPr>
          <w:rtl/>
        </w:rPr>
        <w:t>؟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قال</w:t>
      </w:r>
      <w:r w:rsidR="007E0241">
        <w:rPr>
          <w:rtl/>
        </w:rPr>
        <w:t xml:space="preserve"> :</w:t>
      </w:r>
      <w:r w:rsidRPr="00AC6D18">
        <w:rPr>
          <w:rtl/>
        </w:rPr>
        <w:t xml:space="preserve"> أ</w:t>
      </w:r>
      <w:r w:rsidR="00BD655E">
        <w:rPr>
          <w:rtl/>
        </w:rPr>
        <w:t>ُ</w:t>
      </w:r>
      <w:r w:rsidRPr="00AC6D18">
        <w:rPr>
          <w:rtl/>
        </w:rPr>
        <w:t>وصيكم بتقوى الله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والسمع والطاعة وإن</w:t>
      </w:r>
      <w:r w:rsidR="00BD655E">
        <w:rPr>
          <w:rtl/>
        </w:rPr>
        <w:t>ْ</w:t>
      </w:r>
      <w:r w:rsidRPr="00AC6D18">
        <w:rPr>
          <w:rtl/>
        </w:rPr>
        <w:t xml:space="preserve"> عبد</w:t>
      </w:r>
      <w:r w:rsidR="00BD655E">
        <w:rPr>
          <w:rtl/>
        </w:rPr>
        <w:t>ٌ</w:t>
      </w:r>
      <w:r w:rsidRPr="00AC6D18">
        <w:rPr>
          <w:rtl/>
        </w:rPr>
        <w:t xml:space="preserve"> حبشي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فإن</w:t>
      </w:r>
      <w:r w:rsidR="00BD655E">
        <w:rPr>
          <w:rtl/>
        </w:rPr>
        <w:t>ّ</w:t>
      </w:r>
      <w:r w:rsidRPr="00AC6D18">
        <w:rPr>
          <w:rtl/>
        </w:rPr>
        <w:t>ه من ي</w:t>
      </w:r>
      <w:r w:rsidR="00BD655E">
        <w:rPr>
          <w:rtl/>
        </w:rPr>
        <w:t>َ</w:t>
      </w:r>
      <w:r w:rsidRPr="00AC6D18">
        <w:rPr>
          <w:rtl/>
        </w:rPr>
        <w:t>ع</w:t>
      </w:r>
      <w:r w:rsidR="00BD655E">
        <w:rPr>
          <w:rtl/>
        </w:rPr>
        <w:t>ِ</w:t>
      </w:r>
      <w:r w:rsidRPr="00AC6D18">
        <w:rPr>
          <w:rtl/>
        </w:rPr>
        <w:t>ش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منكم يرى اختلافا</w:t>
      </w:r>
      <w:r w:rsidR="00BD655E">
        <w:rPr>
          <w:rtl/>
        </w:rPr>
        <w:t>ً</w:t>
      </w:r>
      <w:r w:rsidRPr="00AC6D18">
        <w:rPr>
          <w:rtl/>
        </w:rPr>
        <w:t xml:space="preserve"> كثيرا</w:t>
      </w:r>
      <w:r w:rsidR="00BD655E">
        <w:rPr>
          <w:rtl/>
        </w:rPr>
        <w:t>ً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وإي</w:t>
      </w:r>
      <w:r w:rsidR="00BD655E">
        <w:rPr>
          <w:rtl/>
        </w:rPr>
        <w:t>ّ</w:t>
      </w:r>
      <w:r w:rsidRPr="00AC6D18">
        <w:rPr>
          <w:rtl/>
        </w:rPr>
        <w:t>اكم ومحدثات ال</w:t>
      </w:r>
      <w:r w:rsidR="00BD655E">
        <w:rPr>
          <w:rtl/>
        </w:rPr>
        <w:t>ْ</w:t>
      </w:r>
      <w:r w:rsidRPr="00AC6D18">
        <w:rPr>
          <w:rtl/>
        </w:rPr>
        <w:t>أ</w:t>
      </w:r>
      <w:r w:rsidR="00BD655E">
        <w:rPr>
          <w:rtl/>
        </w:rPr>
        <w:t>ُ</w:t>
      </w:r>
      <w:r w:rsidRPr="00AC6D18">
        <w:rPr>
          <w:rtl/>
        </w:rPr>
        <w:t>مور فإن</w:t>
      </w:r>
      <w:r w:rsidR="00BD655E">
        <w:rPr>
          <w:rtl/>
        </w:rPr>
        <w:t>ّ</w:t>
      </w:r>
      <w:r w:rsidRPr="00AC6D18">
        <w:rPr>
          <w:rtl/>
        </w:rPr>
        <w:t>ها ضلالة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فمن أدرك ذلك منكم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فعليكم بس</w:t>
      </w:r>
      <w:r w:rsidR="00BD655E">
        <w:rPr>
          <w:rtl/>
        </w:rPr>
        <w:t>ُ</w:t>
      </w:r>
      <w:r w:rsidRPr="00AC6D18">
        <w:rPr>
          <w:rtl/>
        </w:rPr>
        <w:t>ن</w:t>
      </w:r>
      <w:r w:rsidR="00BD655E">
        <w:rPr>
          <w:rtl/>
        </w:rPr>
        <w:t>ّ</w:t>
      </w:r>
      <w:r w:rsidRPr="00AC6D18">
        <w:rPr>
          <w:rtl/>
        </w:rPr>
        <w:t>تي وس</w:t>
      </w:r>
      <w:r w:rsidR="00BD655E">
        <w:rPr>
          <w:rtl/>
        </w:rPr>
        <w:t>ُ</w:t>
      </w:r>
      <w:r w:rsidRPr="00AC6D18">
        <w:rPr>
          <w:rtl/>
        </w:rPr>
        <w:t>ن</w:t>
      </w:r>
      <w:r w:rsidR="00BD655E">
        <w:rPr>
          <w:rtl/>
        </w:rPr>
        <w:t>ّ</w:t>
      </w:r>
      <w:r w:rsidRPr="00AC6D18">
        <w:rPr>
          <w:rtl/>
        </w:rPr>
        <w:t>ة الخلفاء الراشدين المهدي</w:t>
      </w:r>
      <w:r w:rsidR="00BD655E">
        <w:rPr>
          <w:rtl/>
        </w:rPr>
        <w:t>ّ</w:t>
      </w:r>
      <w:r w:rsidRPr="00AC6D18">
        <w:rPr>
          <w:rtl/>
        </w:rPr>
        <w:t>ين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عض</w:t>
      </w:r>
      <w:r w:rsidR="00BD655E">
        <w:rPr>
          <w:rtl/>
        </w:rPr>
        <w:t>ّ</w:t>
      </w:r>
      <w:r w:rsidRPr="00AC6D18">
        <w:rPr>
          <w:rtl/>
        </w:rPr>
        <w:t>وا عليها بالنواجذ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قال أبو عيسى</w:t>
      </w:r>
      <w:r w:rsidR="007E0241">
        <w:rPr>
          <w:rtl/>
        </w:rPr>
        <w:t xml:space="preserve"> :</w:t>
      </w:r>
      <w:r w:rsidRPr="00AC6D18">
        <w:rPr>
          <w:rtl/>
        </w:rPr>
        <w:t xml:space="preserve"> هذا حديث حسن صحيح</w:t>
      </w:r>
      <w:r w:rsidR="00095AA9">
        <w:rPr>
          <w:rtl/>
        </w:rPr>
        <w:t xml:space="preserve"> .</w:t>
      </w:r>
    </w:p>
    <w:p w:rsidR="00AC6D18" w:rsidRPr="00AC6D18" w:rsidRDefault="00AC6D18" w:rsidP="00E95A05">
      <w:pPr>
        <w:rPr>
          <w:rtl/>
        </w:rPr>
      </w:pPr>
      <w:r w:rsidRPr="00AC6D18">
        <w:rPr>
          <w:rtl/>
        </w:rPr>
        <w:t>وقد روى ثور بن يزيد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عن خالد بن معدان</w:t>
      </w:r>
      <w:r w:rsidR="007E0241">
        <w:rPr>
          <w:rtl/>
        </w:rPr>
        <w:t xml:space="preserve"> ،</w:t>
      </w:r>
      <w:r w:rsidR="00BD655E">
        <w:rPr>
          <w:rtl/>
        </w:rPr>
        <w:t xml:space="preserve"> عن عبد</w:t>
      </w:r>
      <w:r w:rsidR="00B9482C">
        <w:rPr>
          <w:rFonts w:hint="cs"/>
          <w:rtl/>
        </w:rPr>
        <w:t xml:space="preserve"> </w:t>
      </w:r>
      <w:r w:rsidRPr="00AC6D18">
        <w:rPr>
          <w:rtl/>
        </w:rPr>
        <w:t>الرحمن بن عمرو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السلمي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عن العرباض بن سارية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عن النبي صل</w:t>
      </w:r>
      <w:r w:rsidR="00BD655E">
        <w:rPr>
          <w:rtl/>
        </w:rPr>
        <w:t>ّ</w:t>
      </w:r>
      <w:r w:rsidRPr="00AC6D18">
        <w:rPr>
          <w:rtl/>
        </w:rPr>
        <w:t xml:space="preserve">ى الله عليه </w:t>
      </w:r>
      <w:r w:rsidR="00E95A05">
        <w:rPr>
          <w:rtl/>
        </w:rPr>
        <w:t>[</w:t>
      </w:r>
      <w:r w:rsidR="00B9482C">
        <w:rPr>
          <w:rFonts w:hint="cs"/>
          <w:rtl/>
        </w:rPr>
        <w:t xml:space="preserve"> </w:t>
      </w:r>
      <w:r w:rsidRPr="00AC6D18">
        <w:rPr>
          <w:rtl/>
        </w:rPr>
        <w:t>وآله</w:t>
      </w:r>
      <w:r w:rsidR="00B9482C">
        <w:rPr>
          <w:rFonts w:hint="cs"/>
          <w:rtl/>
        </w:rPr>
        <w:t xml:space="preserve"> </w:t>
      </w:r>
      <w:r w:rsidR="00E95A05">
        <w:rPr>
          <w:rtl/>
        </w:rPr>
        <w:t>]</w:t>
      </w:r>
      <w:r w:rsidRPr="00AC6D18">
        <w:rPr>
          <w:rtl/>
        </w:rPr>
        <w:t xml:space="preserve"> وسل</w:t>
      </w:r>
      <w:r w:rsidR="00E95A05">
        <w:rPr>
          <w:rtl/>
        </w:rPr>
        <w:t>ّ</w:t>
      </w:r>
      <w:r w:rsidRPr="00AC6D18">
        <w:rPr>
          <w:rtl/>
        </w:rPr>
        <w:t>م نحو هذا</w:t>
      </w:r>
      <w:r w:rsidR="007E0241">
        <w:rPr>
          <w:rtl/>
        </w:rPr>
        <w:t xml:space="preserve"> ،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حد</w:t>
      </w:r>
      <w:r w:rsidR="00E95A05">
        <w:rPr>
          <w:rtl/>
        </w:rPr>
        <w:t>ّ</w:t>
      </w:r>
      <w:r w:rsidRPr="00AC6D18">
        <w:rPr>
          <w:rtl/>
        </w:rPr>
        <w:t>ثنا بذلك</w:t>
      </w:r>
      <w:r w:rsidR="007E0241">
        <w:rPr>
          <w:rtl/>
        </w:rPr>
        <w:t xml:space="preserve"> :</w:t>
      </w:r>
    </w:p>
    <w:p w:rsidR="00AC6D18" w:rsidRPr="00AC6D18" w:rsidRDefault="00AC6D18" w:rsidP="00E95A05">
      <w:pPr>
        <w:rPr>
          <w:rtl/>
        </w:rPr>
      </w:pPr>
      <w:r w:rsidRPr="001827B2">
        <w:rPr>
          <w:rStyle w:val="rfdBold2"/>
          <w:rtl/>
        </w:rPr>
        <w:t>(</w:t>
      </w:r>
      <w:r w:rsidR="00BC2C52">
        <w:rPr>
          <w:rStyle w:val="rfdBold2"/>
          <w:rFonts w:hint="cs"/>
          <w:rtl/>
        </w:rPr>
        <w:t xml:space="preserve"> </w:t>
      </w:r>
      <w:r w:rsidRPr="001827B2">
        <w:rPr>
          <w:rStyle w:val="rfdBold2"/>
          <w:rtl/>
        </w:rPr>
        <w:t>2</w:t>
      </w:r>
      <w:r w:rsidR="00BC2C52">
        <w:rPr>
          <w:rStyle w:val="rfdBold2"/>
          <w:rFonts w:hint="cs"/>
          <w:rtl/>
        </w:rPr>
        <w:t xml:space="preserve"> </w:t>
      </w:r>
      <w:r w:rsidRPr="001827B2">
        <w:rPr>
          <w:rStyle w:val="rfdBold2"/>
          <w:rtl/>
        </w:rPr>
        <w:t>)</w:t>
      </w:r>
      <w:r w:rsidRPr="00AC6D18">
        <w:rPr>
          <w:rtl/>
        </w:rPr>
        <w:t xml:space="preserve"> الحسن بن علي الخل</w:t>
      </w:r>
      <w:r w:rsidR="00E95A05">
        <w:rPr>
          <w:rtl/>
        </w:rPr>
        <w:t>ّ</w:t>
      </w:r>
      <w:r w:rsidRPr="00AC6D18">
        <w:rPr>
          <w:rtl/>
        </w:rPr>
        <w:t>ال وغير واحد</w:t>
      </w:r>
      <w:r w:rsidR="00E95A05">
        <w:rPr>
          <w:rtl/>
        </w:rPr>
        <w:t>ٍ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قالوا</w:t>
      </w:r>
      <w:r w:rsidR="007E0241">
        <w:rPr>
          <w:rtl/>
        </w:rPr>
        <w:t xml:space="preserve"> :</w:t>
      </w:r>
      <w:r w:rsidRPr="00AC6D18">
        <w:rPr>
          <w:rtl/>
        </w:rPr>
        <w:t xml:space="preserve"> حد</w:t>
      </w:r>
      <w:r w:rsidR="00E95A05">
        <w:rPr>
          <w:rtl/>
        </w:rPr>
        <w:t>ّ</w:t>
      </w:r>
      <w:r w:rsidRPr="00AC6D18">
        <w:rPr>
          <w:rtl/>
        </w:rPr>
        <w:t>ثنا أبو عاصم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عن ثور بن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يزيد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عن خالد بن معدان</w:t>
      </w:r>
      <w:r w:rsidR="007E0241">
        <w:rPr>
          <w:rtl/>
        </w:rPr>
        <w:t xml:space="preserve"> ،</w:t>
      </w:r>
      <w:r w:rsidR="00E95A05">
        <w:rPr>
          <w:rtl/>
        </w:rPr>
        <w:t xml:space="preserve"> عن عبد</w:t>
      </w:r>
      <w:r w:rsidR="00B9482C">
        <w:rPr>
          <w:rFonts w:hint="cs"/>
          <w:rtl/>
        </w:rPr>
        <w:t xml:space="preserve"> </w:t>
      </w:r>
      <w:r w:rsidRPr="00AC6D18">
        <w:rPr>
          <w:rtl/>
        </w:rPr>
        <w:t>الرحمن بن عمرو السلمي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عن العرباض بن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سارية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عن النبي صل</w:t>
      </w:r>
      <w:r w:rsidR="00E95A05">
        <w:rPr>
          <w:rtl/>
        </w:rPr>
        <w:t>ّ</w:t>
      </w:r>
      <w:r w:rsidRPr="00AC6D18">
        <w:rPr>
          <w:rtl/>
        </w:rPr>
        <w:t xml:space="preserve">ى الله عليه </w:t>
      </w:r>
      <w:r w:rsidR="00E95A05">
        <w:rPr>
          <w:rtl/>
        </w:rPr>
        <w:t>[</w:t>
      </w:r>
      <w:r w:rsidR="00B9482C">
        <w:rPr>
          <w:rFonts w:hint="cs"/>
          <w:rtl/>
        </w:rPr>
        <w:t xml:space="preserve"> </w:t>
      </w:r>
      <w:r w:rsidRPr="00AC6D18">
        <w:rPr>
          <w:rtl/>
        </w:rPr>
        <w:t>وآله</w:t>
      </w:r>
      <w:r w:rsidR="00B9482C">
        <w:rPr>
          <w:rFonts w:hint="cs"/>
          <w:rtl/>
        </w:rPr>
        <w:t xml:space="preserve"> </w:t>
      </w:r>
      <w:r w:rsidR="00E95A05">
        <w:rPr>
          <w:rtl/>
        </w:rPr>
        <w:t>]</w:t>
      </w:r>
      <w:r w:rsidRPr="00AC6D18">
        <w:rPr>
          <w:rtl/>
        </w:rPr>
        <w:t xml:space="preserve"> وسل</w:t>
      </w:r>
      <w:r w:rsidR="00E95A05">
        <w:rPr>
          <w:rtl/>
        </w:rPr>
        <w:t>ّ</w:t>
      </w:r>
      <w:r w:rsidRPr="00AC6D18">
        <w:rPr>
          <w:rtl/>
        </w:rPr>
        <w:t>م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نحوه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والعرباض بن سارية يكن</w:t>
      </w:r>
      <w:r w:rsidR="00E95A05">
        <w:rPr>
          <w:rtl/>
        </w:rPr>
        <w:t>ّ</w:t>
      </w:r>
      <w:r w:rsidRPr="00AC6D18">
        <w:rPr>
          <w:rtl/>
        </w:rPr>
        <w:t>ى</w:t>
      </w:r>
      <w:r w:rsidR="007E0241">
        <w:rPr>
          <w:rtl/>
        </w:rPr>
        <w:t xml:space="preserve"> :</w:t>
      </w:r>
      <w:r w:rsidRPr="00AC6D18">
        <w:rPr>
          <w:rtl/>
        </w:rPr>
        <w:t xml:space="preserve"> أبا نجيح</w:t>
      </w:r>
      <w:r w:rsidR="00095AA9">
        <w:rPr>
          <w:rtl/>
        </w:rPr>
        <w:t xml:space="preserve"> .</w:t>
      </w:r>
    </w:p>
    <w:p w:rsidR="00AC6D18" w:rsidRPr="00B9482C" w:rsidRDefault="00AC6D18" w:rsidP="00AC6D18">
      <w:pPr>
        <w:rPr>
          <w:rStyle w:val="rfdPoemTiniCharChar"/>
          <w:rtl/>
        </w:rPr>
      </w:pPr>
      <w:r w:rsidRPr="001827B2">
        <w:rPr>
          <w:rStyle w:val="rfdBold2"/>
          <w:rtl/>
        </w:rPr>
        <w:t>(</w:t>
      </w:r>
      <w:r w:rsidR="00BC2C52">
        <w:rPr>
          <w:rStyle w:val="rfdBold2"/>
          <w:rFonts w:hint="cs"/>
          <w:rtl/>
        </w:rPr>
        <w:t xml:space="preserve"> </w:t>
      </w:r>
      <w:r w:rsidRPr="001827B2">
        <w:rPr>
          <w:rStyle w:val="rfdBold2"/>
          <w:rtl/>
        </w:rPr>
        <w:t>3</w:t>
      </w:r>
      <w:r w:rsidR="00BC2C52">
        <w:rPr>
          <w:rStyle w:val="rfdBold2"/>
          <w:rFonts w:hint="cs"/>
          <w:rtl/>
        </w:rPr>
        <w:t xml:space="preserve"> </w:t>
      </w:r>
      <w:r w:rsidRPr="001827B2">
        <w:rPr>
          <w:rStyle w:val="rfdBold2"/>
          <w:rtl/>
        </w:rPr>
        <w:t>)</w:t>
      </w:r>
      <w:r w:rsidRPr="00AC6D18">
        <w:rPr>
          <w:rtl/>
        </w:rPr>
        <w:t xml:space="preserve"> وقد روي هذا الحديث عن حجر بن حجر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عن عرباض بن سارية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عن</w:t>
      </w:r>
      <w:r w:rsidR="00E95A05">
        <w:rPr>
          <w:rtl/>
        </w:rPr>
        <w:t xml:space="preserve"> </w:t>
      </w:r>
      <w:r w:rsidR="00E95A05">
        <w:rPr>
          <w:rtl/>
        </w:rPr>
        <w:br/>
      </w:r>
    </w:p>
    <w:p w:rsidR="00AC6D18" w:rsidRPr="00AC6D18" w:rsidRDefault="00AC6D18" w:rsidP="00E17E61">
      <w:pPr>
        <w:pStyle w:val="rfdNormal0"/>
        <w:rPr>
          <w:rtl/>
        </w:rPr>
      </w:pPr>
      <w:r>
        <w:rPr>
          <w:rtl/>
        </w:rPr>
        <w:br w:type="page"/>
      </w:r>
      <w:r w:rsidRPr="00AC6D18">
        <w:rPr>
          <w:rtl/>
        </w:rPr>
        <w:lastRenderedPageBreak/>
        <w:t>النبي صل</w:t>
      </w:r>
      <w:r w:rsidR="00E17E61">
        <w:rPr>
          <w:rtl/>
        </w:rPr>
        <w:t>ّ</w:t>
      </w:r>
      <w:r w:rsidRPr="00AC6D18">
        <w:rPr>
          <w:rtl/>
        </w:rPr>
        <w:t xml:space="preserve">ى الله عليه </w:t>
      </w:r>
      <w:r w:rsidR="00E17E61">
        <w:rPr>
          <w:rtl/>
        </w:rPr>
        <w:t>[</w:t>
      </w:r>
      <w:r w:rsidR="000A1F56">
        <w:rPr>
          <w:rFonts w:hint="cs"/>
          <w:rtl/>
        </w:rPr>
        <w:t xml:space="preserve"> </w:t>
      </w:r>
      <w:r w:rsidRPr="00AC6D18">
        <w:rPr>
          <w:rtl/>
        </w:rPr>
        <w:t>وآله</w:t>
      </w:r>
      <w:r w:rsidR="000A1F56">
        <w:rPr>
          <w:rFonts w:hint="cs"/>
          <w:rtl/>
        </w:rPr>
        <w:t xml:space="preserve"> </w:t>
      </w:r>
      <w:r w:rsidR="00E17E61">
        <w:rPr>
          <w:rtl/>
        </w:rPr>
        <w:t>]</w:t>
      </w:r>
      <w:r w:rsidRPr="00AC6D18">
        <w:rPr>
          <w:rtl/>
        </w:rPr>
        <w:t xml:space="preserve"> وسل</w:t>
      </w:r>
      <w:r w:rsidR="00E17E61">
        <w:rPr>
          <w:rtl/>
        </w:rPr>
        <w:t>ّ</w:t>
      </w:r>
      <w:r w:rsidRPr="00AC6D18">
        <w:rPr>
          <w:rtl/>
        </w:rPr>
        <w:t>م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نحوه</w:t>
      </w:r>
      <w:r w:rsidR="000A1F56">
        <w:rPr>
          <w:rFonts w:hint="cs"/>
          <w:rtl/>
        </w:rPr>
        <w:t xml:space="preserve"> </w:t>
      </w:r>
      <w:r w:rsidR="00AB3A9F">
        <w:rPr>
          <w:rtl/>
        </w:rPr>
        <w:t>»</w:t>
      </w:r>
      <w:r w:rsidRPr="00AC6D18">
        <w:rPr>
          <w:rtl/>
        </w:rPr>
        <w:t xml:space="preserve"> </w:t>
      </w:r>
      <w:r w:rsidRPr="00AC6D18">
        <w:rPr>
          <w:rStyle w:val="rfdFootnotenum"/>
          <w:rtl/>
        </w:rPr>
        <w:t>(1)</w:t>
      </w:r>
      <w:r w:rsidR="00095AA9">
        <w:rPr>
          <w:rtl/>
        </w:rPr>
        <w:t xml:space="preserve"> .</w:t>
      </w:r>
    </w:p>
    <w:p w:rsidR="00AC6D18" w:rsidRPr="004D2EE9" w:rsidRDefault="00E17E61" w:rsidP="004D2EE9">
      <w:pPr>
        <w:pStyle w:val="rfdBold3"/>
        <w:rPr>
          <w:rtl/>
        </w:rPr>
      </w:pPr>
      <w:r w:rsidRPr="004D2EE9">
        <w:rPr>
          <w:rtl/>
        </w:rPr>
        <w:t>رواية أبي</w:t>
      </w:r>
      <w:r w:rsidR="00AC6D18" w:rsidRPr="004D2EE9">
        <w:rPr>
          <w:rtl/>
        </w:rPr>
        <w:t xml:space="preserve"> داود</w:t>
      </w:r>
      <w:r w:rsidR="007E0241" w:rsidRPr="004D2EE9">
        <w:rPr>
          <w:rtl/>
        </w:rPr>
        <w:t xml:space="preserve"> :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وأخرج أبو داود قائلا</w:t>
      </w:r>
      <w:r w:rsidR="00E17E61">
        <w:rPr>
          <w:rtl/>
        </w:rPr>
        <w:t>ً</w:t>
      </w:r>
      <w:r w:rsidR="007E0241">
        <w:rPr>
          <w:rtl/>
        </w:rPr>
        <w:t xml:space="preserve"> :</w:t>
      </w:r>
    </w:p>
    <w:p w:rsidR="00AC6D18" w:rsidRPr="00AC6D18" w:rsidRDefault="00AB3A9F" w:rsidP="00DC20A4">
      <w:pPr>
        <w:rPr>
          <w:rtl/>
        </w:rPr>
      </w:pPr>
      <w:r>
        <w:rPr>
          <w:rtl/>
        </w:rPr>
        <w:t>«</w:t>
      </w:r>
      <w:r w:rsidR="000A1F56">
        <w:rPr>
          <w:rFonts w:hint="cs"/>
          <w:rtl/>
        </w:rPr>
        <w:t xml:space="preserve"> </w:t>
      </w:r>
      <w:r w:rsidR="00AC6D18" w:rsidRPr="00AC6D18">
        <w:rPr>
          <w:rtl/>
        </w:rPr>
        <w:t>حد</w:t>
      </w:r>
      <w:r w:rsidR="00E17E61">
        <w:rPr>
          <w:rtl/>
        </w:rPr>
        <w:t>ّ</w:t>
      </w:r>
      <w:r w:rsidR="00AC6D18" w:rsidRPr="00AC6D18">
        <w:rPr>
          <w:rtl/>
        </w:rPr>
        <w:t>ثنا أحمد بن حنبل</w:t>
      </w:r>
      <w:r w:rsidR="007E0241">
        <w:rPr>
          <w:rtl/>
        </w:rPr>
        <w:t xml:space="preserve"> ،</w:t>
      </w:r>
      <w:r w:rsidR="00AC6D18" w:rsidRPr="00AC6D18">
        <w:rPr>
          <w:rtl/>
        </w:rPr>
        <w:t xml:space="preserve"> ثنا الوليد بن مسلم</w:t>
      </w:r>
      <w:r w:rsidR="007E0241">
        <w:rPr>
          <w:rtl/>
        </w:rPr>
        <w:t xml:space="preserve"> ،</w:t>
      </w:r>
      <w:r w:rsidR="00AC6D18" w:rsidRPr="00AC6D18">
        <w:rPr>
          <w:rtl/>
        </w:rPr>
        <w:t xml:space="preserve"> ثنا ثور بن يزيد</w:t>
      </w:r>
      <w:r w:rsidR="007E0241">
        <w:rPr>
          <w:rtl/>
        </w:rPr>
        <w:t xml:space="preserve"> ،</w:t>
      </w:r>
      <w:r w:rsidR="00AC6D18" w:rsidRPr="00AC6D18">
        <w:rPr>
          <w:rtl/>
        </w:rPr>
        <w:t xml:space="preserve"> قال</w:t>
      </w:r>
      <w:r w:rsidR="007E0241">
        <w:rPr>
          <w:rtl/>
        </w:rPr>
        <w:t xml:space="preserve"> :</w:t>
      </w:r>
      <w:r w:rsidR="00AC6D18" w:rsidRPr="00AC6D18">
        <w:rPr>
          <w:rtl/>
        </w:rPr>
        <w:t xml:space="preserve"> حد</w:t>
      </w:r>
      <w:r w:rsidR="00E17E61">
        <w:rPr>
          <w:rtl/>
        </w:rPr>
        <w:t>ّ</w:t>
      </w:r>
      <w:r w:rsidR="00AC6D18" w:rsidRPr="00AC6D18">
        <w:rPr>
          <w:rtl/>
        </w:rPr>
        <w:t>ثني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="00AC6D18" w:rsidRPr="00AC6D18">
        <w:rPr>
          <w:rtl/>
        </w:rPr>
        <w:t>خالد بن معدان</w:t>
      </w:r>
      <w:r w:rsidR="007E0241">
        <w:rPr>
          <w:rtl/>
        </w:rPr>
        <w:t xml:space="preserve"> ،</w:t>
      </w:r>
      <w:r w:rsidR="00AC6D18" w:rsidRPr="00AC6D18">
        <w:rPr>
          <w:rtl/>
        </w:rPr>
        <w:t xml:space="preserve"> قال</w:t>
      </w:r>
      <w:r w:rsidR="007E0241">
        <w:rPr>
          <w:rtl/>
        </w:rPr>
        <w:t xml:space="preserve"> :</w:t>
      </w:r>
      <w:r w:rsidR="00AC6D18" w:rsidRPr="00AC6D18">
        <w:rPr>
          <w:rtl/>
        </w:rPr>
        <w:t xml:space="preserve"> حد</w:t>
      </w:r>
      <w:r w:rsidR="00E17E61">
        <w:rPr>
          <w:rtl/>
        </w:rPr>
        <w:t>ّثني عبد</w:t>
      </w:r>
      <w:r w:rsidR="000A1F56">
        <w:rPr>
          <w:rFonts w:hint="cs"/>
          <w:rtl/>
        </w:rPr>
        <w:t xml:space="preserve"> </w:t>
      </w:r>
      <w:r w:rsidR="00AC6D18" w:rsidRPr="00AC6D18">
        <w:rPr>
          <w:rtl/>
        </w:rPr>
        <w:t>الرحمن بن عم</w:t>
      </w:r>
      <w:r w:rsidR="00162464">
        <w:rPr>
          <w:rtl/>
        </w:rPr>
        <w:t>رو السلمي وحجر بن حجر</w:t>
      </w:r>
      <w:r w:rsidR="007E0241">
        <w:rPr>
          <w:rtl/>
        </w:rPr>
        <w:t xml:space="preserve"> ،</w:t>
      </w:r>
      <w:r w:rsidR="00162464">
        <w:rPr>
          <w:rtl/>
        </w:rPr>
        <w:t xml:space="preserve"> قالا</w:t>
      </w:r>
      <w:r w:rsidR="007E0241">
        <w:rPr>
          <w:rtl/>
        </w:rPr>
        <w:t xml:space="preserve"> :</w:t>
      </w:r>
      <w:r w:rsidR="00162464">
        <w:rPr>
          <w:rtl/>
        </w:rPr>
        <w:t xml:space="preserve"> </w:t>
      </w:r>
      <w:r w:rsidR="0087009F">
        <w:rPr>
          <w:rtl/>
        </w:rPr>
        <w:br/>
      </w:r>
      <w:r w:rsidR="00AC6D18" w:rsidRPr="00AC6D18">
        <w:rPr>
          <w:rtl/>
        </w:rPr>
        <w:t>أتينا العرباض بن سارية</w:t>
      </w:r>
      <w:r w:rsidR="004803AF">
        <w:rPr>
          <w:rtl/>
        </w:rPr>
        <w:t xml:space="preserve"> ـ </w:t>
      </w:r>
      <w:r w:rsidR="00AC6D18" w:rsidRPr="00AC6D18">
        <w:rPr>
          <w:rtl/>
        </w:rPr>
        <w:t>وهو مم</w:t>
      </w:r>
      <w:r w:rsidR="0087009F">
        <w:rPr>
          <w:rtl/>
        </w:rPr>
        <w:t>ّ</w:t>
      </w:r>
      <w:r w:rsidR="00AC6D18" w:rsidRPr="00AC6D18">
        <w:rPr>
          <w:rtl/>
        </w:rPr>
        <w:t>ن نزل فيه</w:t>
      </w:r>
      <w:r w:rsidR="007E0241">
        <w:rPr>
          <w:rtl/>
        </w:rPr>
        <w:t xml:space="preserve"> :</w:t>
      </w:r>
      <w:r w:rsidR="00AC6D18" w:rsidRPr="00AC6D18">
        <w:rPr>
          <w:rtl/>
        </w:rPr>
        <w:t xml:space="preserve"> </w:t>
      </w:r>
      <w:r w:rsidR="00172CD5" w:rsidRPr="00172CD5">
        <w:rPr>
          <w:rStyle w:val="rfdAlaem"/>
          <w:rtl/>
        </w:rPr>
        <w:t>(</w:t>
      </w:r>
      <w:r w:rsidR="000A1F56" w:rsidRPr="000A1F56">
        <w:rPr>
          <w:rStyle w:val="rfdAie"/>
          <w:rFonts w:hint="cs"/>
          <w:rtl/>
        </w:rPr>
        <w:t xml:space="preserve"> </w:t>
      </w:r>
      <w:r w:rsidR="00DF765E" w:rsidRPr="00DF765E">
        <w:rPr>
          <w:rStyle w:val="rfdAie"/>
          <w:rtl/>
        </w:rPr>
        <w:t xml:space="preserve">وَلَا عَلَى الَّذِينَ إِذَا مَا أَتَوْكَ </w:t>
      </w:r>
      <w:r w:rsidR="00DC20A4">
        <w:rPr>
          <w:rStyle w:val="rfdAie"/>
          <w:rtl/>
        </w:rPr>
        <w:br/>
      </w:r>
      <w:r w:rsidR="00DF765E" w:rsidRPr="00DF765E">
        <w:rPr>
          <w:rStyle w:val="rfdAie"/>
          <w:rtl/>
        </w:rPr>
        <w:t>لِتَحْمِلَهُمْ قُلْتَ لَا أَجِدُ مَا أَحْمِلُكُمْ عَلَيْهِ</w:t>
      </w:r>
      <w:r w:rsidR="000A1F56">
        <w:rPr>
          <w:rStyle w:val="rfdAie"/>
          <w:rFonts w:hint="cs"/>
          <w:rtl/>
        </w:rPr>
        <w:t xml:space="preserve"> </w:t>
      </w:r>
      <w:r w:rsidR="00172CD5" w:rsidRPr="00172CD5">
        <w:rPr>
          <w:rStyle w:val="rfdAlaem"/>
          <w:rtl/>
        </w:rPr>
        <w:t>)</w:t>
      </w:r>
      <w:r w:rsidR="004803AF">
        <w:rPr>
          <w:rtl/>
        </w:rPr>
        <w:t xml:space="preserve"> ـ </w:t>
      </w:r>
      <w:r w:rsidR="00AC6D18" w:rsidRPr="00AC6D18">
        <w:rPr>
          <w:rtl/>
        </w:rPr>
        <w:t>فسل</w:t>
      </w:r>
      <w:r w:rsidR="00DC20A4">
        <w:rPr>
          <w:rtl/>
        </w:rPr>
        <w:t>ّ</w:t>
      </w:r>
      <w:r w:rsidR="00AC6D18" w:rsidRPr="00AC6D18">
        <w:rPr>
          <w:rtl/>
        </w:rPr>
        <w:t>من</w:t>
      </w:r>
      <w:r w:rsidR="00162464">
        <w:rPr>
          <w:rtl/>
        </w:rPr>
        <w:t>ا وقلنا</w:t>
      </w:r>
      <w:r w:rsidR="007E0241">
        <w:rPr>
          <w:rtl/>
        </w:rPr>
        <w:t xml:space="preserve"> :</w:t>
      </w:r>
      <w:r w:rsidR="00162464">
        <w:rPr>
          <w:rtl/>
        </w:rPr>
        <w:t xml:space="preserve"> أتيناك زائرين وعائدين </w:t>
      </w:r>
      <w:r w:rsidR="00DC20A4">
        <w:rPr>
          <w:rtl/>
        </w:rPr>
        <w:br/>
      </w:r>
      <w:r w:rsidR="00AC6D18" w:rsidRPr="00AC6D18">
        <w:rPr>
          <w:rtl/>
        </w:rPr>
        <w:t>ومقتبسين</w:t>
      </w:r>
      <w:r w:rsidR="00095AA9">
        <w:rPr>
          <w:rtl/>
        </w:rPr>
        <w:t xml:space="preserve"> .</w:t>
      </w:r>
      <w:r w:rsidR="00AC6D18" w:rsidRPr="00AC6D18">
        <w:rPr>
          <w:rtl/>
        </w:rPr>
        <w:t xml:space="preserve"> فقال العرباض</w:t>
      </w:r>
      <w:r w:rsidR="007E0241">
        <w:rPr>
          <w:rtl/>
        </w:rPr>
        <w:t xml:space="preserve"> :</w:t>
      </w:r>
    </w:p>
    <w:p w:rsidR="00162464" w:rsidRDefault="00AC6D18" w:rsidP="00DC20A4">
      <w:pPr>
        <w:rPr>
          <w:rtl/>
        </w:rPr>
      </w:pPr>
      <w:r w:rsidRPr="00AC6D18">
        <w:rPr>
          <w:rtl/>
        </w:rPr>
        <w:t>صل</w:t>
      </w:r>
      <w:r w:rsidR="00DC20A4">
        <w:rPr>
          <w:rtl/>
        </w:rPr>
        <w:t>ّ</w:t>
      </w:r>
      <w:r w:rsidRPr="00AC6D18">
        <w:rPr>
          <w:rtl/>
        </w:rPr>
        <w:t>ى بنا رسول الله صل</w:t>
      </w:r>
      <w:r w:rsidR="00DC20A4">
        <w:rPr>
          <w:rtl/>
        </w:rPr>
        <w:t>ّ</w:t>
      </w:r>
      <w:r w:rsidRPr="00AC6D18">
        <w:rPr>
          <w:rtl/>
        </w:rPr>
        <w:t xml:space="preserve">ى الله عليه </w:t>
      </w:r>
      <w:r w:rsidR="00DC20A4">
        <w:rPr>
          <w:rtl/>
        </w:rPr>
        <w:t>[</w:t>
      </w:r>
      <w:r w:rsidR="000A1F56">
        <w:rPr>
          <w:rFonts w:hint="cs"/>
          <w:rtl/>
        </w:rPr>
        <w:t xml:space="preserve"> </w:t>
      </w:r>
      <w:r w:rsidRPr="00AC6D18">
        <w:rPr>
          <w:rtl/>
        </w:rPr>
        <w:t>وآله</w:t>
      </w:r>
      <w:r w:rsidR="000A1F56">
        <w:rPr>
          <w:rFonts w:hint="cs"/>
          <w:rtl/>
        </w:rPr>
        <w:t xml:space="preserve"> </w:t>
      </w:r>
      <w:r w:rsidR="00DC20A4">
        <w:rPr>
          <w:rtl/>
        </w:rPr>
        <w:t>]</w:t>
      </w:r>
      <w:r w:rsidRPr="00AC6D18">
        <w:rPr>
          <w:rtl/>
        </w:rPr>
        <w:t xml:space="preserve"> وسل</w:t>
      </w:r>
      <w:r w:rsidR="00DC20A4">
        <w:rPr>
          <w:rtl/>
        </w:rPr>
        <w:t>ّ</w:t>
      </w:r>
      <w:r w:rsidRPr="00AC6D18">
        <w:rPr>
          <w:rtl/>
        </w:rPr>
        <w:t>م ذات يوم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ثم</w:t>
      </w:r>
      <w:r w:rsidR="00DC20A4">
        <w:rPr>
          <w:rtl/>
        </w:rPr>
        <w:t>ّ</w:t>
      </w:r>
      <w:r w:rsidRPr="00AC6D18">
        <w:rPr>
          <w:rtl/>
        </w:rPr>
        <w:t xml:space="preserve"> أقبل علينا فوعظنا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موعظة</w:t>
      </w:r>
      <w:r w:rsidR="00DC20A4">
        <w:rPr>
          <w:rtl/>
        </w:rPr>
        <w:t>ً</w:t>
      </w:r>
      <w:r w:rsidRPr="00AC6D18">
        <w:rPr>
          <w:rtl/>
        </w:rPr>
        <w:t xml:space="preserve"> بليغة</w:t>
      </w:r>
      <w:r w:rsidR="00DC20A4">
        <w:rPr>
          <w:rtl/>
        </w:rPr>
        <w:t>ً</w:t>
      </w:r>
      <w:r w:rsidRPr="00AC6D18">
        <w:rPr>
          <w:rtl/>
        </w:rPr>
        <w:t xml:space="preserve"> ذرفت منها العيون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ووجلت منها القلوب</w:t>
      </w:r>
      <w:r w:rsidR="00095AA9">
        <w:rPr>
          <w:rtl/>
        </w:rPr>
        <w:t xml:space="preserve"> .</w:t>
      </w:r>
      <w:r w:rsidRPr="00AC6D18">
        <w:rPr>
          <w:rtl/>
        </w:rPr>
        <w:t xml:space="preserve"> فقال قائل</w:t>
      </w:r>
      <w:r w:rsidR="007E0241">
        <w:rPr>
          <w:rtl/>
        </w:rPr>
        <w:t xml:space="preserve"> :</w:t>
      </w:r>
      <w:r w:rsidRPr="00AC6D18">
        <w:rPr>
          <w:rtl/>
        </w:rPr>
        <w:t xml:space="preserve"> يا رسول الله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كأن</w:t>
      </w:r>
      <w:r w:rsidR="00DC20A4">
        <w:rPr>
          <w:rtl/>
        </w:rPr>
        <w:t>ّ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 xml:space="preserve">هذا </w:t>
      </w:r>
      <w:r w:rsidR="00162464">
        <w:rPr>
          <w:rtl/>
        </w:rPr>
        <w:t>موعظة مود</w:t>
      </w:r>
      <w:r w:rsidR="00DC20A4">
        <w:rPr>
          <w:rtl/>
        </w:rPr>
        <w:t>ّ</w:t>
      </w:r>
      <w:r w:rsidR="00162464">
        <w:rPr>
          <w:rtl/>
        </w:rPr>
        <w:t>ع</w:t>
      </w:r>
      <w:r w:rsidR="00DC20A4">
        <w:rPr>
          <w:rtl/>
        </w:rPr>
        <w:t>ٍ</w:t>
      </w:r>
      <w:r w:rsidR="007E0241">
        <w:rPr>
          <w:rtl/>
        </w:rPr>
        <w:t xml:space="preserve"> ،</w:t>
      </w:r>
      <w:r w:rsidR="00162464">
        <w:rPr>
          <w:rtl/>
        </w:rPr>
        <w:t xml:space="preserve"> فماذا تعهد إلينا</w:t>
      </w:r>
      <w:r w:rsidR="000A1F56">
        <w:rPr>
          <w:rFonts w:hint="cs"/>
          <w:rtl/>
        </w:rPr>
        <w:t xml:space="preserve"> </w:t>
      </w:r>
      <w:r w:rsidR="00773F9D">
        <w:rPr>
          <w:rtl/>
        </w:rPr>
        <w:t>؟</w:t>
      </w:r>
    </w:p>
    <w:p w:rsidR="00AC6D18" w:rsidRPr="00AC6D18" w:rsidRDefault="00AC6D18" w:rsidP="00162464">
      <w:pPr>
        <w:rPr>
          <w:rtl/>
        </w:rPr>
      </w:pPr>
      <w:r w:rsidRPr="00AC6D18">
        <w:rPr>
          <w:rtl/>
        </w:rPr>
        <w:t>فقال</w:t>
      </w:r>
      <w:r w:rsidR="007E0241">
        <w:rPr>
          <w:rtl/>
        </w:rPr>
        <w:t xml:space="preserve"> :</w:t>
      </w:r>
      <w:r w:rsidRPr="00AC6D18">
        <w:rPr>
          <w:rtl/>
        </w:rPr>
        <w:t xml:space="preserve"> أ</w:t>
      </w:r>
      <w:r w:rsidR="00DC20A4">
        <w:rPr>
          <w:rtl/>
        </w:rPr>
        <w:t>ُ</w:t>
      </w:r>
      <w:r w:rsidRPr="00AC6D18">
        <w:rPr>
          <w:rtl/>
        </w:rPr>
        <w:t>وصيكم بتقوى الله والسمع والطاعة وإن</w:t>
      </w:r>
      <w:r w:rsidR="00DC20A4">
        <w:rPr>
          <w:rtl/>
        </w:rPr>
        <w:t>ْ</w:t>
      </w:r>
      <w:r w:rsidRPr="00AC6D18">
        <w:rPr>
          <w:rtl/>
        </w:rPr>
        <w:t xml:space="preserve"> عبد</w:t>
      </w:r>
      <w:r w:rsidR="00DC20A4">
        <w:rPr>
          <w:rtl/>
        </w:rPr>
        <w:t>ٌ</w:t>
      </w:r>
      <w:r w:rsidRPr="00AC6D18">
        <w:rPr>
          <w:rtl/>
        </w:rPr>
        <w:t xml:space="preserve"> حبشي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فإن</w:t>
      </w:r>
      <w:r w:rsidR="00DC20A4">
        <w:rPr>
          <w:rtl/>
        </w:rPr>
        <w:t>ّ</w:t>
      </w:r>
      <w:r w:rsidRPr="00AC6D18">
        <w:rPr>
          <w:rtl/>
        </w:rPr>
        <w:t>ه من يعش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منكم بعدي فسيرى اختلافا</w:t>
      </w:r>
      <w:r w:rsidR="00DC20A4">
        <w:rPr>
          <w:rtl/>
        </w:rPr>
        <w:t>ً</w:t>
      </w:r>
      <w:r w:rsidRPr="00AC6D18">
        <w:rPr>
          <w:rtl/>
        </w:rPr>
        <w:t xml:space="preserve"> كثيرا</w:t>
      </w:r>
      <w:r w:rsidR="00DC20A4">
        <w:rPr>
          <w:rtl/>
        </w:rPr>
        <w:t>ً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فعليكم بس</w:t>
      </w:r>
      <w:r w:rsidR="00DC20A4">
        <w:rPr>
          <w:rtl/>
        </w:rPr>
        <w:t>ُ</w:t>
      </w:r>
      <w:r w:rsidRPr="00AC6D18">
        <w:rPr>
          <w:rtl/>
        </w:rPr>
        <w:t>ن</w:t>
      </w:r>
      <w:r w:rsidR="00DC20A4">
        <w:rPr>
          <w:rtl/>
        </w:rPr>
        <w:t>ّ</w:t>
      </w:r>
      <w:r w:rsidRPr="00AC6D18">
        <w:rPr>
          <w:rtl/>
        </w:rPr>
        <w:t>تي وس</w:t>
      </w:r>
      <w:r w:rsidR="00DC20A4">
        <w:rPr>
          <w:rtl/>
        </w:rPr>
        <w:t>ُ</w:t>
      </w:r>
      <w:r w:rsidRPr="00AC6D18">
        <w:rPr>
          <w:rtl/>
        </w:rPr>
        <w:t>ن</w:t>
      </w:r>
      <w:r w:rsidR="00DC20A4">
        <w:rPr>
          <w:rtl/>
        </w:rPr>
        <w:t>ّ</w:t>
      </w:r>
      <w:r w:rsidRPr="00AC6D18">
        <w:rPr>
          <w:rtl/>
        </w:rPr>
        <w:t>ة الخ</w:t>
      </w:r>
      <w:r w:rsidR="00DC20A4">
        <w:rPr>
          <w:rtl/>
        </w:rPr>
        <w:t>ل</w:t>
      </w:r>
      <w:r w:rsidRPr="00AC6D18">
        <w:rPr>
          <w:rtl/>
        </w:rPr>
        <w:t>فاء المهدي</w:t>
      </w:r>
      <w:r w:rsidR="00DC20A4">
        <w:rPr>
          <w:rtl/>
        </w:rPr>
        <w:t>ّ</w:t>
      </w:r>
      <w:r w:rsidRPr="00AC6D18">
        <w:rPr>
          <w:rtl/>
        </w:rPr>
        <w:t>ين الراشدين</w:t>
      </w:r>
      <w:r w:rsidR="007E0241">
        <w:rPr>
          <w:rtl/>
        </w:rPr>
        <w:t xml:space="preserve"> ،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تمس</w:t>
      </w:r>
      <w:r w:rsidR="00DC20A4">
        <w:rPr>
          <w:rtl/>
        </w:rPr>
        <w:t>ّ</w:t>
      </w:r>
      <w:r w:rsidRPr="00AC6D18">
        <w:rPr>
          <w:rtl/>
        </w:rPr>
        <w:t>كوا بها وعض</w:t>
      </w:r>
      <w:r w:rsidR="00DC20A4">
        <w:rPr>
          <w:rtl/>
        </w:rPr>
        <w:t>ّ</w:t>
      </w:r>
      <w:r w:rsidRPr="00AC6D18">
        <w:rPr>
          <w:rtl/>
        </w:rPr>
        <w:t>وا عليها بالنواجذ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وإي</w:t>
      </w:r>
      <w:r w:rsidR="00DC20A4">
        <w:rPr>
          <w:rtl/>
        </w:rPr>
        <w:t>ّ</w:t>
      </w:r>
      <w:r w:rsidRPr="00AC6D18">
        <w:rPr>
          <w:rtl/>
        </w:rPr>
        <w:t>اكم ومحدثات ال</w:t>
      </w:r>
      <w:r w:rsidR="00DC20A4">
        <w:rPr>
          <w:rtl/>
        </w:rPr>
        <w:t>ْ</w:t>
      </w:r>
      <w:r w:rsidRPr="00AC6D18">
        <w:rPr>
          <w:rtl/>
        </w:rPr>
        <w:t>أ</w:t>
      </w:r>
      <w:r w:rsidR="00DC20A4">
        <w:rPr>
          <w:rtl/>
        </w:rPr>
        <w:t>ُ</w:t>
      </w:r>
      <w:r w:rsidRPr="00AC6D18">
        <w:rPr>
          <w:rtl/>
        </w:rPr>
        <w:t>مور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فإن</w:t>
      </w:r>
      <w:r w:rsidR="00DC20A4">
        <w:rPr>
          <w:rtl/>
        </w:rPr>
        <w:t>ّ</w:t>
      </w:r>
      <w:r w:rsidRPr="00AC6D18">
        <w:rPr>
          <w:rtl/>
        </w:rPr>
        <w:t xml:space="preserve"> كل</w:t>
      </w:r>
      <w:r w:rsidR="00DC20A4">
        <w:rPr>
          <w:rtl/>
        </w:rPr>
        <w:t>ّ</w:t>
      </w:r>
      <w:r w:rsidRPr="00AC6D18">
        <w:rPr>
          <w:rtl/>
        </w:rPr>
        <w:t xml:space="preserve"> محد</w:t>
      </w:r>
      <w:r w:rsidR="00DC20A4">
        <w:rPr>
          <w:rtl/>
        </w:rPr>
        <w:t>َ</w:t>
      </w:r>
      <w:r w:rsidRPr="00AC6D18">
        <w:rPr>
          <w:rtl/>
        </w:rPr>
        <w:t>ثة بدعة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وكل</w:t>
      </w:r>
      <w:r w:rsidR="00DC20A4">
        <w:rPr>
          <w:rtl/>
        </w:rPr>
        <w:t>ّ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بدعة ضلالة</w:t>
      </w:r>
      <w:r w:rsidR="000A1F56">
        <w:rPr>
          <w:rFonts w:hint="cs"/>
          <w:rtl/>
        </w:rPr>
        <w:t xml:space="preserve"> </w:t>
      </w:r>
      <w:r w:rsidR="00AB3A9F">
        <w:rPr>
          <w:rtl/>
        </w:rPr>
        <w:t>»</w:t>
      </w:r>
      <w:r w:rsidRPr="00AC6D18">
        <w:rPr>
          <w:rtl/>
        </w:rPr>
        <w:t xml:space="preserve"> </w:t>
      </w:r>
      <w:r w:rsidRPr="00AC6D18">
        <w:rPr>
          <w:rStyle w:val="rfdFootnotenum"/>
          <w:rtl/>
        </w:rPr>
        <w:t>(2)</w:t>
      </w:r>
      <w:r w:rsidR="00095AA9">
        <w:rPr>
          <w:rtl/>
        </w:rPr>
        <w:t xml:space="preserve"> .</w:t>
      </w:r>
    </w:p>
    <w:p w:rsidR="00AC6D18" w:rsidRPr="004D2EE9" w:rsidRDefault="00AC6D18" w:rsidP="004D2EE9">
      <w:pPr>
        <w:pStyle w:val="rfdBold3"/>
        <w:rPr>
          <w:rtl/>
        </w:rPr>
      </w:pPr>
      <w:r w:rsidRPr="004D2EE9">
        <w:rPr>
          <w:rtl/>
        </w:rPr>
        <w:t>رواية ابن ماجة</w:t>
      </w:r>
      <w:r w:rsidR="007E0241" w:rsidRPr="004D2EE9">
        <w:rPr>
          <w:rtl/>
        </w:rPr>
        <w:t xml:space="preserve"> :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وأخرج ابن ماجة قائلا</w:t>
      </w:r>
      <w:r w:rsidR="00DC20A4">
        <w:rPr>
          <w:rtl/>
        </w:rPr>
        <w:t>ً</w:t>
      </w:r>
      <w:r w:rsidR="007E0241">
        <w:rPr>
          <w:rtl/>
        </w:rPr>
        <w:t xml:space="preserve"> :</w:t>
      </w:r>
    </w:p>
    <w:p w:rsidR="00AC6D18" w:rsidRPr="000A1F56" w:rsidRDefault="00AB3A9F" w:rsidP="000A1F56">
      <w:pPr>
        <w:rPr>
          <w:rStyle w:val="rfdLineChar"/>
          <w:rtl/>
        </w:rPr>
      </w:pPr>
      <w:r>
        <w:rPr>
          <w:rtl/>
        </w:rPr>
        <w:t>«</w:t>
      </w:r>
      <w:r w:rsidR="000A1F56">
        <w:rPr>
          <w:rFonts w:hint="cs"/>
          <w:rtl/>
        </w:rPr>
        <w:t xml:space="preserve"> </w:t>
      </w:r>
      <w:r w:rsidR="00AC6D18" w:rsidRPr="001827B2">
        <w:rPr>
          <w:rStyle w:val="rfdBold2"/>
          <w:rtl/>
        </w:rPr>
        <w:t>(</w:t>
      </w:r>
      <w:r w:rsidR="00BC2C52">
        <w:rPr>
          <w:rStyle w:val="rfdBold2"/>
          <w:rFonts w:hint="cs"/>
          <w:rtl/>
        </w:rPr>
        <w:t xml:space="preserve"> </w:t>
      </w:r>
      <w:r w:rsidR="00AC6D18" w:rsidRPr="001827B2">
        <w:rPr>
          <w:rStyle w:val="rfdBold2"/>
          <w:rtl/>
        </w:rPr>
        <w:t>1</w:t>
      </w:r>
      <w:r w:rsidR="00BC2C52">
        <w:rPr>
          <w:rStyle w:val="rfdBold2"/>
          <w:rFonts w:hint="cs"/>
          <w:rtl/>
        </w:rPr>
        <w:t xml:space="preserve"> </w:t>
      </w:r>
      <w:r w:rsidR="00AC6D18" w:rsidRPr="001827B2">
        <w:rPr>
          <w:rStyle w:val="rfdBold2"/>
          <w:rtl/>
        </w:rPr>
        <w:t>)</w:t>
      </w:r>
      <w:r w:rsidR="00AC6D18" w:rsidRPr="00AC6D18">
        <w:rPr>
          <w:rtl/>
        </w:rPr>
        <w:t xml:space="preserve"> حد</w:t>
      </w:r>
      <w:r w:rsidR="00DC20A4">
        <w:rPr>
          <w:rtl/>
        </w:rPr>
        <w:t>ّثنا</w:t>
      </w:r>
      <w:r w:rsidR="00FB7845">
        <w:rPr>
          <w:rtl/>
        </w:rPr>
        <w:t xml:space="preserve"> عبد الله</w:t>
      </w:r>
      <w:r w:rsidR="00AC6D18" w:rsidRPr="00AC6D18">
        <w:rPr>
          <w:rtl/>
        </w:rPr>
        <w:t xml:space="preserve"> بن أحمد بن بشير بن ذكوان الدمشقي</w:t>
      </w:r>
      <w:r w:rsidR="007E0241">
        <w:rPr>
          <w:rtl/>
        </w:rPr>
        <w:t xml:space="preserve"> ،</w:t>
      </w:r>
      <w:r w:rsidR="00AC6D18" w:rsidRPr="00AC6D18">
        <w:rPr>
          <w:rtl/>
        </w:rPr>
        <w:t xml:space="preserve"> ثنا الوليد بن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="00AC6D18" w:rsidRPr="00AC6D18">
        <w:rPr>
          <w:rtl/>
        </w:rPr>
        <w:t>مسلم</w:t>
      </w:r>
      <w:r w:rsidR="007E0241">
        <w:rPr>
          <w:rtl/>
        </w:rPr>
        <w:t xml:space="preserve"> ،</w:t>
      </w:r>
      <w:r w:rsidR="00DC20A4">
        <w:rPr>
          <w:rtl/>
        </w:rPr>
        <w:t xml:space="preserve"> ثنا</w:t>
      </w:r>
      <w:r w:rsidR="00FB7845">
        <w:rPr>
          <w:rtl/>
        </w:rPr>
        <w:t xml:space="preserve"> عبد الله</w:t>
      </w:r>
      <w:r w:rsidR="00AC6D18" w:rsidRPr="00AC6D18">
        <w:rPr>
          <w:rtl/>
        </w:rPr>
        <w:t xml:space="preserve"> بن العلاء</w:t>
      </w:r>
      <w:r w:rsidR="004803AF">
        <w:rPr>
          <w:rtl/>
        </w:rPr>
        <w:t xml:space="preserve"> ـ </w:t>
      </w:r>
      <w:r w:rsidR="00AC6D18" w:rsidRPr="00AC6D18">
        <w:rPr>
          <w:rtl/>
        </w:rPr>
        <w:t>يعني ابن زبر</w:t>
      </w:r>
      <w:r w:rsidR="004803AF">
        <w:rPr>
          <w:rtl/>
        </w:rPr>
        <w:t xml:space="preserve"> ـ</w:t>
      </w:r>
      <w:r w:rsidR="007E0241">
        <w:rPr>
          <w:rtl/>
        </w:rPr>
        <w:t xml:space="preserve"> ،</w:t>
      </w:r>
      <w:r w:rsidR="00AC6D18" w:rsidRPr="00AC6D18">
        <w:rPr>
          <w:rtl/>
        </w:rPr>
        <w:t xml:space="preserve"> حد</w:t>
      </w:r>
      <w:r w:rsidR="00DC20A4">
        <w:rPr>
          <w:rtl/>
        </w:rPr>
        <w:t>ّ</w:t>
      </w:r>
      <w:r w:rsidR="00AC6D18" w:rsidRPr="00AC6D18">
        <w:rPr>
          <w:rtl/>
        </w:rPr>
        <w:t>ثني يحيى بن أبي المطاع</w:t>
      </w:r>
      <w:r w:rsidR="007E0241">
        <w:rPr>
          <w:rtl/>
        </w:rPr>
        <w:t xml:space="preserve"> ،</w:t>
      </w:r>
      <w:r w:rsidR="00AC6D18" w:rsidRPr="00AC6D18">
        <w:rPr>
          <w:rtl/>
        </w:rPr>
        <w:t xml:space="preserve"> قال</w:t>
      </w:r>
      <w:r w:rsidR="007E0241">
        <w:rPr>
          <w:rtl/>
        </w:rPr>
        <w:t xml:space="preserve"> :</w:t>
      </w:r>
      <w:r w:rsidR="000A1F56">
        <w:rPr>
          <w:rFonts w:hint="cs"/>
          <w:rtl/>
        </w:rPr>
        <w:t xml:space="preserve"> </w:t>
      </w:r>
      <w:r w:rsidR="000A1F56">
        <w:rPr>
          <w:rtl/>
        </w:rPr>
        <w:br/>
      </w:r>
      <w:r w:rsidR="00AC6D18" w:rsidRPr="000A1F56">
        <w:rPr>
          <w:rStyle w:val="rfdLineChar"/>
          <w:rtl/>
        </w:rPr>
        <w:t>__________________</w:t>
      </w:r>
    </w:p>
    <w:p w:rsidR="00AC6D18" w:rsidRPr="00AC6D18" w:rsidRDefault="00AC6D18" w:rsidP="00162464">
      <w:pPr>
        <w:pStyle w:val="rfdFootnote0"/>
        <w:rPr>
          <w:rtl/>
        </w:rPr>
      </w:pPr>
      <w:r>
        <w:rPr>
          <w:rtl/>
        </w:rPr>
        <w:t>(</w:t>
      </w:r>
      <w:r w:rsidRPr="00AC6D18">
        <w:rPr>
          <w:rtl/>
        </w:rPr>
        <w:t>1) صحيح الترمذي</w:t>
      </w:r>
      <w:r w:rsidR="00162464">
        <w:rPr>
          <w:rtl/>
        </w:rPr>
        <w:t xml:space="preserve"> </w:t>
      </w:r>
      <w:r w:rsidRPr="00484D70">
        <w:rPr>
          <w:rtl/>
        </w:rPr>
        <w:t>5</w:t>
      </w:r>
      <w:r w:rsidR="005C5FDB">
        <w:rPr>
          <w:rtl/>
        </w:rPr>
        <w:t xml:space="preserve"> / </w:t>
      </w:r>
      <w:r w:rsidRPr="00484D70">
        <w:rPr>
          <w:rtl/>
        </w:rPr>
        <w:t>44</w:t>
      </w:r>
      <w:r w:rsidR="004803AF" w:rsidRPr="00484D70">
        <w:rPr>
          <w:rtl/>
        </w:rPr>
        <w:t xml:space="preserve"> ـ </w:t>
      </w:r>
      <w:r w:rsidRPr="00484D70">
        <w:rPr>
          <w:rtl/>
        </w:rPr>
        <w:t>45 باب ما جاء في الأخذ بالس</w:t>
      </w:r>
      <w:r w:rsidR="00DC20A4">
        <w:rPr>
          <w:rtl/>
        </w:rPr>
        <w:t>ُ</w:t>
      </w:r>
      <w:r w:rsidRPr="00484D70">
        <w:rPr>
          <w:rtl/>
        </w:rPr>
        <w:t>ن</w:t>
      </w:r>
      <w:r w:rsidR="00DC20A4">
        <w:rPr>
          <w:rtl/>
        </w:rPr>
        <w:t>ّ</w:t>
      </w:r>
      <w:r w:rsidRPr="00484D70">
        <w:rPr>
          <w:rtl/>
        </w:rPr>
        <w:t>ة واجتناب البدع</w:t>
      </w:r>
      <w:r w:rsidR="00095AA9">
        <w:rPr>
          <w:rtl/>
        </w:rPr>
        <w:t xml:space="preserve"> .</w:t>
      </w:r>
    </w:p>
    <w:p w:rsidR="006254CD" w:rsidRDefault="006254CD" w:rsidP="00162464">
      <w:pPr>
        <w:pStyle w:val="rfdNormal0"/>
        <w:rPr>
          <w:rtl/>
        </w:rPr>
        <w:sectPr w:rsidR="006254CD" w:rsidSect="00107863">
          <w:headerReference w:type="even" r:id="rId72"/>
          <w:headerReference w:type="default" r:id="rId73"/>
          <w:headerReference w:type="first" r:id="rId74"/>
          <w:type w:val="continuous"/>
          <w:pgSz w:w="11907" w:h="16840" w:code="9"/>
          <w:pgMar w:top="1247" w:right="1361" w:bottom="1247" w:left="1361" w:header="720" w:footer="720" w:gutter="0"/>
          <w:cols w:space="720"/>
          <w:titlePg/>
          <w:bidi/>
          <w:rtlGutter/>
          <w:docGrid w:linePitch="360"/>
        </w:sectPr>
      </w:pPr>
    </w:p>
    <w:p w:rsidR="00162464" w:rsidRDefault="00AC6D18" w:rsidP="00162464">
      <w:pPr>
        <w:pStyle w:val="rfdNormal0"/>
        <w:rPr>
          <w:rtl/>
        </w:rPr>
      </w:pPr>
      <w:r>
        <w:rPr>
          <w:rtl/>
        </w:rPr>
        <w:lastRenderedPageBreak/>
        <w:br w:type="page"/>
      </w:r>
      <w:r w:rsidR="00162464">
        <w:rPr>
          <w:rtl/>
        </w:rPr>
        <w:lastRenderedPageBreak/>
        <w:t>سمعت العرباض بن سارية يقول</w:t>
      </w:r>
      <w:r w:rsidR="007E0241">
        <w:rPr>
          <w:rtl/>
        </w:rPr>
        <w:t xml:space="preserve"> :</w:t>
      </w:r>
    </w:p>
    <w:p w:rsidR="00AC6D18" w:rsidRPr="00AC6D18" w:rsidRDefault="00AC6D18" w:rsidP="009818D5">
      <w:pPr>
        <w:rPr>
          <w:rtl/>
        </w:rPr>
      </w:pPr>
      <w:r w:rsidRPr="00AC6D18">
        <w:rPr>
          <w:rtl/>
        </w:rPr>
        <w:t>قام فينا رسول الله صل</w:t>
      </w:r>
      <w:r w:rsidR="009818D5">
        <w:rPr>
          <w:rtl/>
        </w:rPr>
        <w:t>ّ</w:t>
      </w:r>
      <w:r w:rsidRPr="00AC6D18">
        <w:rPr>
          <w:rtl/>
        </w:rPr>
        <w:t xml:space="preserve">ى الله عليه </w:t>
      </w:r>
      <w:r w:rsidR="009818D5">
        <w:rPr>
          <w:rtl/>
        </w:rPr>
        <w:t>[</w:t>
      </w:r>
      <w:r w:rsidR="000A1F56">
        <w:rPr>
          <w:rFonts w:hint="cs"/>
          <w:rtl/>
        </w:rPr>
        <w:t xml:space="preserve"> </w:t>
      </w:r>
      <w:r w:rsidRPr="00AC6D18">
        <w:rPr>
          <w:rtl/>
        </w:rPr>
        <w:t>وآله</w:t>
      </w:r>
      <w:r w:rsidR="000A1F56">
        <w:rPr>
          <w:rFonts w:hint="cs"/>
          <w:rtl/>
        </w:rPr>
        <w:t xml:space="preserve"> </w:t>
      </w:r>
      <w:r w:rsidR="009818D5">
        <w:rPr>
          <w:rtl/>
        </w:rPr>
        <w:t>]</w:t>
      </w:r>
      <w:r w:rsidRPr="00AC6D18">
        <w:rPr>
          <w:rtl/>
        </w:rPr>
        <w:t xml:space="preserve"> وسل</w:t>
      </w:r>
      <w:r w:rsidR="009818D5">
        <w:rPr>
          <w:rtl/>
        </w:rPr>
        <w:t>ّ</w:t>
      </w:r>
      <w:r w:rsidRPr="00AC6D18">
        <w:rPr>
          <w:rtl/>
        </w:rPr>
        <w:t>م ذات يوم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فوعظنا موعظة</w:t>
      </w:r>
      <w:r w:rsidR="009818D5">
        <w:rPr>
          <w:rtl/>
        </w:rPr>
        <w:t>ً</w:t>
      </w:r>
      <w:r w:rsidRPr="00AC6D18">
        <w:rPr>
          <w:rtl/>
        </w:rPr>
        <w:t xml:space="preserve"> بليغة</w:t>
      </w:r>
      <w:r w:rsidR="009818D5">
        <w:rPr>
          <w:rtl/>
        </w:rPr>
        <w:t>ً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وجلت منها القلوب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وذرفت منها العيون</w:t>
      </w:r>
      <w:r w:rsidR="00095AA9">
        <w:rPr>
          <w:rtl/>
        </w:rPr>
        <w:t xml:space="preserve"> .</w:t>
      </w:r>
      <w:r w:rsidRPr="00AC6D18">
        <w:rPr>
          <w:rtl/>
        </w:rPr>
        <w:t xml:space="preserve"> فقيل</w:t>
      </w:r>
      <w:r w:rsidR="007E0241">
        <w:rPr>
          <w:rtl/>
        </w:rPr>
        <w:t xml:space="preserve"> :</w:t>
      </w:r>
      <w:r w:rsidRPr="00AC6D18">
        <w:rPr>
          <w:rtl/>
        </w:rPr>
        <w:t xml:space="preserve"> ي</w:t>
      </w:r>
      <w:r w:rsidR="00162464">
        <w:rPr>
          <w:rtl/>
        </w:rPr>
        <w:t>ا رسول الله</w:t>
      </w:r>
      <w:r w:rsidR="007E0241">
        <w:rPr>
          <w:rtl/>
        </w:rPr>
        <w:t xml:space="preserve"> ،</w:t>
      </w:r>
      <w:r w:rsidR="00162464">
        <w:rPr>
          <w:rtl/>
        </w:rPr>
        <w:t xml:space="preserve"> وعظتنا موعظة مود</w:t>
      </w:r>
      <w:r w:rsidR="009818D5">
        <w:rPr>
          <w:rtl/>
        </w:rPr>
        <w:t>ّ</w:t>
      </w:r>
      <w:r w:rsidR="00162464">
        <w:rPr>
          <w:rtl/>
        </w:rPr>
        <w:t>ع</w:t>
      </w:r>
      <w:r w:rsidR="009818D5">
        <w:rPr>
          <w:rtl/>
        </w:rPr>
        <w:t>ٍ</w:t>
      </w:r>
      <w:r w:rsidR="00162464">
        <w:rPr>
          <w:rtl/>
        </w:rPr>
        <w:t xml:space="preserve"> </w:t>
      </w:r>
      <w:r w:rsidR="009818D5">
        <w:rPr>
          <w:rtl/>
        </w:rPr>
        <w:br/>
      </w:r>
      <w:r w:rsidRPr="00AC6D18">
        <w:rPr>
          <w:rtl/>
        </w:rPr>
        <w:t>فاعهد إلينا بعهد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فقال</w:t>
      </w:r>
      <w:r w:rsidR="007E0241">
        <w:rPr>
          <w:rtl/>
        </w:rPr>
        <w:t xml:space="preserve"> :</w:t>
      </w:r>
      <w:r w:rsidRPr="00AC6D18">
        <w:rPr>
          <w:rtl/>
        </w:rPr>
        <w:t xml:space="preserve"> عليكم بتقوى الله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والسمع والطاعة وإن</w:t>
      </w:r>
      <w:r w:rsidR="000A1F56">
        <w:rPr>
          <w:rFonts w:hint="cs"/>
          <w:rtl/>
        </w:rPr>
        <w:t>ْ</w:t>
      </w:r>
      <w:r w:rsidRPr="00AC6D18">
        <w:rPr>
          <w:rtl/>
        </w:rPr>
        <w:t xml:space="preserve"> عبدا</w:t>
      </w:r>
      <w:r w:rsidR="000A1F56">
        <w:rPr>
          <w:rFonts w:hint="cs"/>
          <w:rtl/>
        </w:rPr>
        <w:t>ً</w:t>
      </w:r>
      <w:r w:rsidRPr="00AC6D18">
        <w:rPr>
          <w:rtl/>
        </w:rPr>
        <w:t xml:space="preserve"> حبشيا</w:t>
      </w:r>
      <w:r w:rsidR="000A1F56">
        <w:rPr>
          <w:rFonts w:hint="cs"/>
          <w:rtl/>
        </w:rPr>
        <w:t>ً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وسترون من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بعدي اختلافا</w:t>
      </w:r>
      <w:r w:rsidR="009818D5">
        <w:rPr>
          <w:rtl/>
        </w:rPr>
        <w:t>ً</w:t>
      </w:r>
      <w:r w:rsidRPr="00AC6D18">
        <w:rPr>
          <w:rtl/>
        </w:rPr>
        <w:t xml:space="preserve"> شديدا</w:t>
      </w:r>
      <w:r w:rsidR="009818D5">
        <w:rPr>
          <w:rtl/>
        </w:rPr>
        <w:t>ً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فعليكم بس</w:t>
      </w:r>
      <w:r w:rsidR="009818D5">
        <w:rPr>
          <w:rtl/>
        </w:rPr>
        <w:t>ُ</w:t>
      </w:r>
      <w:r w:rsidRPr="00AC6D18">
        <w:rPr>
          <w:rtl/>
        </w:rPr>
        <w:t>ن</w:t>
      </w:r>
      <w:r w:rsidR="009818D5">
        <w:rPr>
          <w:rtl/>
        </w:rPr>
        <w:t>ّ</w:t>
      </w:r>
      <w:r w:rsidRPr="00AC6D18">
        <w:rPr>
          <w:rtl/>
        </w:rPr>
        <w:t>تي وس</w:t>
      </w:r>
      <w:r w:rsidR="009818D5">
        <w:rPr>
          <w:rtl/>
        </w:rPr>
        <w:t>ُ</w:t>
      </w:r>
      <w:r w:rsidRPr="00AC6D18">
        <w:rPr>
          <w:rtl/>
        </w:rPr>
        <w:t>ن</w:t>
      </w:r>
      <w:r w:rsidR="009818D5">
        <w:rPr>
          <w:rtl/>
        </w:rPr>
        <w:t>ّ</w:t>
      </w:r>
      <w:r w:rsidRPr="00AC6D18">
        <w:rPr>
          <w:rtl/>
        </w:rPr>
        <w:t>ة الخلفاء الراشدين المهدي</w:t>
      </w:r>
      <w:r w:rsidR="009818D5">
        <w:rPr>
          <w:rtl/>
        </w:rPr>
        <w:t>ّ</w:t>
      </w:r>
      <w:r w:rsidRPr="00AC6D18">
        <w:rPr>
          <w:rtl/>
        </w:rPr>
        <w:t>ين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عض</w:t>
      </w:r>
      <w:r w:rsidR="00D24831">
        <w:rPr>
          <w:rtl/>
        </w:rPr>
        <w:t>ّ</w:t>
      </w:r>
      <w:r w:rsidRPr="00AC6D18">
        <w:rPr>
          <w:rtl/>
        </w:rPr>
        <w:t>وا عليها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بالنواجذ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وإي</w:t>
      </w:r>
      <w:r w:rsidR="00D24831">
        <w:rPr>
          <w:rtl/>
        </w:rPr>
        <w:t>ّ</w:t>
      </w:r>
      <w:r w:rsidRPr="00AC6D18">
        <w:rPr>
          <w:rtl/>
        </w:rPr>
        <w:t>اكم وال</w:t>
      </w:r>
      <w:r w:rsidR="00D24831">
        <w:rPr>
          <w:rtl/>
        </w:rPr>
        <w:t>ْ</w:t>
      </w:r>
      <w:r w:rsidRPr="00AC6D18">
        <w:rPr>
          <w:rtl/>
        </w:rPr>
        <w:t>أ</w:t>
      </w:r>
      <w:r w:rsidR="00D24831">
        <w:rPr>
          <w:rtl/>
        </w:rPr>
        <w:t>ُ</w:t>
      </w:r>
      <w:r w:rsidRPr="00AC6D18">
        <w:rPr>
          <w:rtl/>
        </w:rPr>
        <w:t>مور المحدثات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فإن</w:t>
      </w:r>
      <w:r w:rsidR="00D24831">
        <w:rPr>
          <w:rtl/>
        </w:rPr>
        <w:t>ّ</w:t>
      </w:r>
      <w:r w:rsidRPr="00AC6D18">
        <w:rPr>
          <w:rtl/>
        </w:rPr>
        <w:t xml:space="preserve"> كل</w:t>
      </w:r>
      <w:r w:rsidR="00D24831">
        <w:rPr>
          <w:rtl/>
        </w:rPr>
        <w:t>ّ</w:t>
      </w:r>
      <w:r w:rsidRPr="00AC6D18">
        <w:rPr>
          <w:rtl/>
        </w:rPr>
        <w:t xml:space="preserve"> بدعة</w:t>
      </w:r>
      <w:r w:rsidR="00D24831">
        <w:rPr>
          <w:rtl/>
        </w:rPr>
        <w:t>ٍ</w:t>
      </w:r>
      <w:r w:rsidRPr="00AC6D18">
        <w:rPr>
          <w:rtl/>
        </w:rPr>
        <w:t xml:space="preserve"> ضلالة</w:t>
      </w:r>
      <w:r w:rsidR="00095AA9">
        <w:rPr>
          <w:rtl/>
        </w:rPr>
        <w:t xml:space="preserve"> .</w:t>
      </w:r>
    </w:p>
    <w:p w:rsidR="002F0A60" w:rsidRDefault="00AC6D18" w:rsidP="00AC6D18">
      <w:pPr>
        <w:rPr>
          <w:rtl/>
        </w:rPr>
      </w:pPr>
      <w:r w:rsidRPr="001827B2">
        <w:rPr>
          <w:rStyle w:val="rfdBold2"/>
          <w:rtl/>
        </w:rPr>
        <w:t>(</w:t>
      </w:r>
      <w:r w:rsidR="00BC2C52">
        <w:rPr>
          <w:rStyle w:val="rfdBold2"/>
          <w:rFonts w:hint="cs"/>
          <w:rtl/>
        </w:rPr>
        <w:t xml:space="preserve"> </w:t>
      </w:r>
      <w:r w:rsidRPr="001827B2">
        <w:rPr>
          <w:rStyle w:val="rfdBold2"/>
          <w:rtl/>
        </w:rPr>
        <w:t>2</w:t>
      </w:r>
      <w:r w:rsidR="00BC2C52">
        <w:rPr>
          <w:rStyle w:val="rfdBold2"/>
          <w:rFonts w:hint="cs"/>
          <w:rtl/>
        </w:rPr>
        <w:t xml:space="preserve"> </w:t>
      </w:r>
      <w:r w:rsidRPr="001827B2">
        <w:rPr>
          <w:rStyle w:val="rfdBold2"/>
          <w:rtl/>
        </w:rPr>
        <w:t>)</w:t>
      </w:r>
      <w:r w:rsidRPr="00AC6D18">
        <w:rPr>
          <w:rtl/>
        </w:rPr>
        <w:t xml:space="preserve"> حد</w:t>
      </w:r>
      <w:r w:rsidR="00D24831">
        <w:rPr>
          <w:rtl/>
        </w:rPr>
        <w:t>ّ</w:t>
      </w:r>
      <w:r w:rsidRPr="00AC6D18">
        <w:rPr>
          <w:rtl/>
        </w:rPr>
        <w:t>ثنا إسماعيل بن بشر بن منصور وإسحاق بن إبراهيم السو</w:t>
      </w:r>
      <w:r w:rsidR="00D24831">
        <w:rPr>
          <w:rtl/>
        </w:rPr>
        <w:t>ّ</w:t>
      </w:r>
      <w:r w:rsidRPr="00AC6D18">
        <w:rPr>
          <w:rtl/>
        </w:rPr>
        <w:t>اق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قالا</w:t>
      </w:r>
      <w:r w:rsidR="007E0241">
        <w:rPr>
          <w:rtl/>
        </w:rPr>
        <w:t xml:space="preserve"> :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="00D24831">
        <w:rPr>
          <w:rtl/>
        </w:rPr>
        <w:t>ثنا عبد</w:t>
      </w:r>
      <w:r w:rsidR="00C16456">
        <w:rPr>
          <w:rFonts w:hint="cs"/>
          <w:rtl/>
        </w:rPr>
        <w:t xml:space="preserve"> </w:t>
      </w:r>
      <w:r w:rsidRPr="00AC6D18">
        <w:rPr>
          <w:rtl/>
        </w:rPr>
        <w:t>الرحمن بن مهدي</w:t>
      </w:r>
      <w:r w:rsidR="00D24831">
        <w:rPr>
          <w:rtl/>
        </w:rPr>
        <w:t>ّ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عن معاوية بن صالح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عن ضمرة بن حبيب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عن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="002D723B">
        <w:rPr>
          <w:rtl/>
        </w:rPr>
        <w:t>عبد</w:t>
      </w:r>
      <w:r w:rsidR="00C16456">
        <w:rPr>
          <w:rFonts w:hint="cs"/>
          <w:rtl/>
        </w:rPr>
        <w:t xml:space="preserve"> </w:t>
      </w:r>
      <w:r w:rsidRPr="00AC6D18">
        <w:rPr>
          <w:rtl/>
        </w:rPr>
        <w:t>الرحمن بن عمرو السلمي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أن</w:t>
      </w:r>
      <w:r w:rsidR="002D723B">
        <w:rPr>
          <w:rtl/>
        </w:rPr>
        <w:t>ّ</w:t>
      </w:r>
      <w:r w:rsidRPr="00AC6D18">
        <w:rPr>
          <w:rtl/>
        </w:rPr>
        <w:t>ه سمع العرباض بن س</w:t>
      </w:r>
      <w:r w:rsidR="002F0A60">
        <w:rPr>
          <w:rtl/>
        </w:rPr>
        <w:t>ارية يقول</w:t>
      </w:r>
      <w:r w:rsidR="007E0241">
        <w:rPr>
          <w:rtl/>
        </w:rPr>
        <w:t xml:space="preserve"> :</w:t>
      </w:r>
    </w:p>
    <w:p w:rsidR="00162464" w:rsidRDefault="00AC6D18" w:rsidP="002D723B">
      <w:pPr>
        <w:rPr>
          <w:rtl/>
        </w:rPr>
      </w:pPr>
      <w:r w:rsidRPr="00AC6D18">
        <w:rPr>
          <w:rtl/>
        </w:rPr>
        <w:t>وعظنا رسول الله صل</w:t>
      </w:r>
      <w:r w:rsidR="002D723B">
        <w:rPr>
          <w:rtl/>
        </w:rPr>
        <w:t>ّ</w:t>
      </w:r>
      <w:r w:rsidRPr="00AC6D18">
        <w:rPr>
          <w:rtl/>
        </w:rPr>
        <w:t xml:space="preserve">ى الله عليه </w:t>
      </w:r>
      <w:r w:rsidR="002D723B">
        <w:rPr>
          <w:rtl/>
        </w:rPr>
        <w:t>[</w:t>
      </w:r>
      <w:r w:rsidR="00C16456">
        <w:rPr>
          <w:rFonts w:hint="cs"/>
          <w:rtl/>
        </w:rPr>
        <w:t xml:space="preserve"> </w:t>
      </w:r>
      <w:r w:rsidRPr="00AC6D18">
        <w:rPr>
          <w:rtl/>
        </w:rPr>
        <w:t>وآله</w:t>
      </w:r>
      <w:r w:rsidR="00C16456">
        <w:rPr>
          <w:rFonts w:hint="cs"/>
          <w:rtl/>
        </w:rPr>
        <w:t xml:space="preserve"> </w:t>
      </w:r>
      <w:r w:rsidR="002D723B">
        <w:rPr>
          <w:rtl/>
        </w:rPr>
        <w:t>]</w:t>
      </w:r>
      <w:r w:rsidRPr="00AC6D18">
        <w:rPr>
          <w:rtl/>
        </w:rPr>
        <w:t xml:space="preserve"> وسل</w:t>
      </w:r>
      <w:r w:rsidR="002D723B">
        <w:rPr>
          <w:rtl/>
        </w:rPr>
        <w:t>ّ</w:t>
      </w:r>
      <w:r w:rsidRPr="00AC6D18">
        <w:rPr>
          <w:rtl/>
        </w:rPr>
        <w:t>م موعظة</w:t>
      </w:r>
      <w:r w:rsidR="002D723B">
        <w:rPr>
          <w:rtl/>
        </w:rPr>
        <w:t>ً</w:t>
      </w:r>
      <w:r w:rsidRPr="00AC6D18">
        <w:rPr>
          <w:rtl/>
        </w:rPr>
        <w:t xml:space="preserve"> ذرفت منها العيون</w:t>
      </w:r>
      <w:r w:rsidR="007E0241">
        <w:rPr>
          <w:rtl/>
        </w:rPr>
        <w:t xml:space="preserve"> ،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ووجلت منها القلوب</w:t>
      </w:r>
      <w:r w:rsidR="00095AA9">
        <w:rPr>
          <w:rtl/>
        </w:rPr>
        <w:t xml:space="preserve"> .</w:t>
      </w:r>
      <w:r w:rsidRPr="00AC6D18">
        <w:rPr>
          <w:rtl/>
        </w:rPr>
        <w:t xml:space="preserve"> فقلنا</w:t>
      </w:r>
      <w:r w:rsidR="007E0241">
        <w:rPr>
          <w:rtl/>
        </w:rPr>
        <w:t xml:space="preserve"> :</w:t>
      </w:r>
      <w:r w:rsidRPr="00AC6D18">
        <w:rPr>
          <w:rtl/>
        </w:rPr>
        <w:t xml:space="preserve"> يا رسول الله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إن</w:t>
      </w:r>
      <w:r w:rsidR="002D723B">
        <w:rPr>
          <w:rtl/>
        </w:rPr>
        <w:t>ّ</w:t>
      </w:r>
      <w:r w:rsidRPr="00AC6D18">
        <w:rPr>
          <w:rtl/>
        </w:rPr>
        <w:t xml:space="preserve"> هذه ل</w:t>
      </w:r>
      <w:r w:rsidR="00162464">
        <w:rPr>
          <w:rtl/>
        </w:rPr>
        <w:t>موعظة مود</w:t>
      </w:r>
      <w:r w:rsidR="002D723B">
        <w:rPr>
          <w:rtl/>
        </w:rPr>
        <w:t>ّ</w:t>
      </w:r>
      <w:r w:rsidR="00162464">
        <w:rPr>
          <w:rtl/>
        </w:rPr>
        <w:t>ع</w:t>
      </w:r>
      <w:r w:rsidR="002D723B">
        <w:rPr>
          <w:rtl/>
        </w:rPr>
        <w:t>ٍ</w:t>
      </w:r>
      <w:r w:rsidR="007E0241">
        <w:rPr>
          <w:rtl/>
        </w:rPr>
        <w:t xml:space="preserve"> ،</w:t>
      </w:r>
      <w:r w:rsidR="00162464">
        <w:rPr>
          <w:rtl/>
        </w:rPr>
        <w:t xml:space="preserve"> فماذا تعهد إلينا</w:t>
      </w:r>
      <w:r w:rsidR="00C16456">
        <w:rPr>
          <w:rFonts w:hint="cs"/>
          <w:rtl/>
        </w:rPr>
        <w:t xml:space="preserve"> </w:t>
      </w:r>
      <w:r w:rsidR="00773F9D">
        <w:rPr>
          <w:rtl/>
        </w:rPr>
        <w:t>؟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قال</w:t>
      </w:r>
      <w:r w:rsidR="007E0241">
        <w:rPr>
          <w:rtl/>
        </w:rPr>
        <w:t xml:space="preserve"> :</w:t>
      </w:r>
      <w:r w:rsidRPr="00AC6D18">
        <w:rPr>
          <w:rtl/>
        </w:rPr>
        <w:t xml:space="preserve"> قد تركتكم على البيضاء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ليلها كنهارها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لا يزيغ عنها بعدي إل</w:t>
      </w:r>
      <w:r w:rsidR="002D723B">
        <w:rPr>
          <w:rtl/>
        </w:rPr>
        <w:t>ّ</w:t>
      </w:r>
      <w:r w:rsidRPr="00AC6D18">
        <w:rPr>
          <w:rtl/>
        </w:rPr>
        <w:t>ا هالك</w:t>
      </w:r>
      <w:r w:rsidR="007E0241">
        <w:rPr>
          <w:rtl/>
        </w:rPr>
        <w:t xml:space="preserve"> ،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من يعش منكم فسيرى اختلافا</w:t>
      </w:r>
      <w:r w:rsidR="002D723B">
        <w:rPr>
          <w:rtl/>
        </w:rPr>
        <w:t>ً</w:t>
      </w:r>
      <w:r w:rsidRPr="00AC6D18">
        <w:rPr>
          <w:rtl/>
        </w:rPr>
        <w:t xml:space="preserve"> كثيرا</w:t>
      </w:r>
      <w:r w:rsidR="002D723B">
        <w:rPr>
          <w:rtl/>
        </w:rPr>
        <w:t>ً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فعليكم بما عرفتم من س</w:t>
      </w:r>
      <w:r w:rsidR="002D723B">
        <w:rPr>
          <w:rtl/>
        </w:rPr>
        <w:t>ُ</w:t>
      </w:r>
      <w:r w:rsidRPr="00AC6D18">
        <w:rPr>
          <w:rtl/>
        </w:rPr>
        <w:t>ن</w:t>
      </w:r>
      <w:r w:rsidR="002D723B">
        <w:rPr>
          <w:rtl/>
        </w:rPr>
        <w:t>ّ</w:t>
      </w:r>
      <w:r w:rsidRPr="00AC6D18">
        <w:rPr>
          <w:rtl/>
        </w:rPr>
        <w:t>تي وس</w:t>
      </w:r>
      <w:r w:rsidR="002D723B">
        <w:rPr>
          <w:rtl/>
        </w:rPr>
        <w:t>ُ</w:t>
      </w:r>
      <w:r w:rsidRPr="00AC6D18">
        <w:rPr>
          <w:rtl/>
        </w:rPr>
        <w:t>ن</w:t>
      </w:r>
      <w:r w:rsidR="002D723B">
        <w:rPr>
          <w:rtl/>
        </w:rPr>
        <w:t>ّ</w:t>
      </w:r>
      <w:r w:rsidRPr="00AC6D18">
        <w:rPr>
          <w:rtl/>
        </w:rPr>
        <w:t>ة الخلفاء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الراشدين المهدي</w:t>
      </w:r>
      <w:r w:rsidR="002D723B">
        <w:rPr>
          <w:rtl/>
        </w:rPr>
        <w:t>ّ</w:t>
      </w:r>
      <w:r w:rsidRPr="00AC6D18">
        <w:rPr>
          <w:rtl/>
        </w:rPr>
        <w:t>ين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عض</w:t>
      </w:r>
      <w:r w:rsidR="002D723B">
        <w:rPr>
          <w:rtl/>
        </w:rPr>
        <w:t>ّ</w:t>
      </w:r>
      <w:r w:rsidRPr="00AC6D18">
        <w:rPr>
          <w:rtl/>
        </w:rPr>
        <w:t>وا عليها بالنواجذ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وعليكم بالطاعة وإن</w:t>
      </w:r>
      <w:r w:rsidR="002D723B">
        <w:rPr>
          <w:rtl/>
        </w:rPr>
        <w:t>ْ</w:t>
      </w:r>
      <w:r w:rsidRPr="00AC6D18">
        <w:rPr>
          <w:rtl/>
        </w:rPr>
        <w:t xml:space="preserve"> عبدا</w:t>
      </w:r>
      <w:r w:rsidR="002D723B">
        <w:rPr>
          <w:rtl/>
        </w:rPr>
        <w:t>ً</w:t>
      </w:r>
      <w:r w:rsidRPr="00AC6D18">
        <w:rPr>
          <w:rtl/>
        </w:rPr>
        <w:t xml:space="preserve"> حبشيا</w:t>
      </w:r>
      <w:r w:rsidR="002D723B">
        <w:rPr>
          <w:rtl/>
        </w:rPr>
        <w:t>ً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فإن</w:t>
      </w:r>
      <w:r w:rsidR="002D723B">
        <w:rPr>
          <w:rtl/>
        </w:rPr>
        <w:t>ّ</w:t>
      </w:r>
      <w:r w:rsidRPr="00AC6D18">
        <w:rPr>
          <w:rtl/>
        </w:rPr>
        <w:t>ما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المؤمن كالجمل الأنف حيثما قيد انقاد</w:t>
      </w:r>
      <w:r w:rsidR="00095AA9">
        <w:rPr>
          <w:rtl/>
        </w:rPr>
        <w:t xml:space="preserve"> .</w:t>
      </w:r>
    </w:p>
    <w:p w:rsidR="00162464" w:rsidRDefault="00AC6D18" w:rsidP="00162464">
      <w:pPr>
        <w:rPr>
          <w:rtl/>
        </w:rPr>
      </w:pPr>
      <w:r w:rsidRPr="001827B2">
        <w:rPr>
          <w:rStyle w:val="rfdBold2"/>
          <w:rtl/>
        </w:rPr>
        <w:t>(</w:t>
      </w:r>
      <w:r w:rsidR="00BC2C52">
        <w:rPr>
          <w:rStyle w:val="rfdBold2"/>
          <w:rFonts w:hint="cs"/>
          <w:rtl/>
        </w:rPr>
        <w:t xml:space="preserve"> </w:t>
      </w:r>
      <w:r w:rsidRPr="001827B2">
        <w:rPr>
          <w:rStyle w:val="rfdBold2"/>
          <w:rtl/>
        </w:rPr>
        <w:t>3</w:t>
      </w:r>
      <w:r w:rsidR="00BC2C52">
        <w:rPr>
          <w:rStyle w:val="rfdBold2"/>
          <w:rFonts w:hint="cs"/>
          <w:rtl/>
        </w:rPr>
        <w:t xml:space="preserve"> </w:t>
      </w:r>
      <w:r w:rsidRPr="001827B2">
        <w:rPr>
          <w:rStyle w:val="rfdBold2"/>
          <w:rtl/>
        </w:rPr>
        <w:t>)</w:t>
      </w:r>
      <w:r w:rsidRPr="00AC6D18">
        <w:rPr>
          <w:rtl/>
        </w:rPr>
        <w:t xml:space="preserve"> حد</w:t>
      </w:r>
      <w:r w:rsidR="002D723B">
        <w:rPr>
          <w:rtl/>
        </w:rPr>
        <w:t>ّ</w:t>
      </w:r>
      <w:r w:rsidRPr="00AC6D18">
        <w:rPr>
          <w:rtl/>
        </w:rPr>
        <w:t>ثنا يحيى بن حكيم</w:t>
      </w:r>
      <w:r w:rsidR="007E0241">
        <w:rPr>
          <w:rtl/>
        </w:rPr>
        <w:t xml:space="preserve"> ،</w:t>
      </w:r>
      <w:r w:rsidR="002D723B">
        <w:rPr>
          <w:rtl/>
        </w:rPr>
        <w:t xml:space="preserve"> ثنا عبد</w:t>
      </w:r>
      <w:r w:rsidR="00C16456">
        <w:rPr>
          <w:rFonts w:hint="cs"/>
          <w:rtl/>
        </w:rPr>
        <w:t xml:space="preserve"> </w:t>
      </w:r>
      <w:r w:rsidRPr="00AC6D18">
        <w:rPr>
          <w:rtl/>
        </w:rPr>
        <w:t>الملك بن الصباح المسمعي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ثنا ثور بن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يزيد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عن خالد بن معدان</w:t>
      </w:r>
      <w:r w:rsidR="007E0241">
        <w:rPr>
          <w:rtl/>
        </w:rPr>
        <w:t xml:space="preserve"> ،</w:t>
      </w:r>
      <w:r w:rsidR="002D723B">
        <w:rPr>
          <w:rtl/>
        </w:rPr>
        <w:t xml:space="preserve"> عن عبد</w:t>
      </w:r>
      <w:r w:rsidR="00C16456">
        <w:rPr>
          <w:rFonts w:hint="cs"/>
          <w:rtl/>
        </w:rPr>
        <w:t xml:space="preserve"> </w:t>
      </w:r>
      <w:r w:rsidRPr="00AC6D18">
        <w:rPr>
          <w:rtl/>
        </w:rPr>
        <w:t>الرحمن بن ع</w:t>
      </w:r>
      <w:r w:rsidR="00162464">
        <w:rPr>
          <w:rtl/>
        </w:rPr>
        <w:t>مرو</w:t>
      </w:r>
      <w:r w:rsidR="007E0241">
        <w:rPr>
          <w:rtl/>
        </w:rPr>
        <w:t xml:space="preserve"> ،</w:t>
      </w:r>
      <w:r w:rsidR="00162464">
        <w:rPr>
          <w:rtl/>
        </w:rPr>
        <w:t xml:space="preserve"> عن العرباض بن سارية</w:t>
      </w:r>
      <w:r w:rsidR="007E0241">
        <w:rPr>
          <w:rtl/>
        </w:rPr>
        <w:t xml:space="preserve"> ،</w:t>
      </w:r>
      <w:r w:rsidR="00162464">
        <w:rPr>
          <w:rtl/>
        </w:rPr>
        <w:t xml:space="preserve"> قال</w:t>
      </w:r>
      <w:r w:rsidR="007E0241">
        <w:rPr>
          <w:rtl/>
        </w:rPr>
        <w:t xml:space="preserve"> :</w:t>
      </w:r>
    </w:p>
    <w:p w:rsidR="00AC6D18" w:rsidRPr="00AC6D18" w:rsidRDefault="00AC6D18" w:rsidP="002D723B">
      <w:pPr>
        <w:rPr>
          <w:rtl/>
        </w:rPr>
      </w:pPr>
      <w:r w:rsidRPr="00AC6D18">
        <w:rPr>
          <w:rtl/>
        </w:rPr>
        <w:t>صل</w:t>
      </w:r>
      <w:r w:rsidR="002D723B">
        <w:rPr>
          <w:rtl/>
        </w:rPr>
        <w:t>ّ</w:t>
      </w:r>
      <w:r w:rsidRPr="00AC6D18">
        <w:rPr>
          <w:rtl/>
        </w:rPr>
        <w:t>ى بنا رسول الله صل</w:t>
      </w:r>
      <w:r w:rsidR="002D723B">
        <w:rPr>
          <w:rtl/>
        </w:rPr>
        <w:t>ّ</w:t>
      </w:r>
      <w:r w:rsidRPr="00AC6D18">
        <w:rPr>
          <w:rtl/>
        </w:rPr>
        <w:t xml:space="preserve">ى الله عليه </w:t>
      </w:r>
      <w:r w:rsidR="002D723B">
        <w:rPr>
          <w:rtl/>
        </w:rPr>
        <w:t>[</w:t>
      </w:r>
      <w:r w:rsidR="00C16456">
        <w:rPr>
          <w:rFonts w:hint="cs"/>
          <w:rtl/>
        </w:rPr>
        <w:t xml:space="preserve"> </w:t>
      </w:r>
      <w:r w:rsidRPr="00AC6D18">
        <w:rPr>
          <w:rtl/>
        </w:rPr>
        <w:t>وآله</w:t>
      </w:r>
      <w:r w:rsidR="00C16456">
        <w:rPr>
          <w:rFonts w:hint="cs"/>
          <w:rtl/>
        </w:rPr>
        <w:t xml:space="preserve"> </w:t>
      </w:r>
      <w:r w:rsidR="002D723B">
        <w:rPr>
          <w:rtl/>
        </w:rPr>
        <w:t>]</w:t>
      </w:r>
      <w:r w:rsidRPr="00AC6D18">
        <w:rPr>
          <w:rtl/>
        </w:rPr>
        <w:t xml:space="preserve"> وسل</w:t>
      </w:r>
      <w:r w:rsidR="002D723B">
        <w:rPr>
          <w:rtl/>
        </w:rPr>
        <w:t>ّ</w:t>
      </w:r>
      <w:r w:rsidRPr="00AC6D18">
        <w:rPr>
          <w:rtl/>
        </w:rPr>
        <w:t>م صلاة الصبح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ثم</w:t>
      </w:r>
      <w:r w:rsidR="002D723B">
        <w:rPr>
          <w:rtl/>
        </w:rPr>
        <w:t>ّ</w:t>
      </w:r>
      <w:r w:rsidRPr="00AC6D18">
        <w:rPr>
          <w:rtl/>
        </w:rPr>
        <w:t xml:space="preserve"> أقبل علينا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بوجهه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فوعظنا موعظة</w:t>
      </w:r>
      <w:r w:rsidR="008C3159">
        <w:rPr>
          <w:rtl/>
        </w:rPr>
        <w:t>ً</w:t>
      </w:r>
      <w:r w:rsidRPr="00AC6D18">
        <w:rPr>
          <w:rtl/>
        </w:rPr>
        <w:t xml:space="preserve"> بليغة</w:t>
      </w:r>
      <w:r w:rsidR="008C3159">
        <w:rPr>
          <w:rtl/>
        </w:rPr>
        <w:t>ً</w:t>
      </w:r>
      <w:r w:rsidR="00095AA9">
        <w:rPr>
          <w:rtl/>
        </w:rPr>
        <w:t xml:space="preserve"> .</w:t>
      </w:r>
      <w:r w:rsidRPr="00AC6D18">
        <w:rPr>
          <w:rtl/>
        </w:rPr>
        <w:t xml:space="preserve"> فذكر نحوه</w:t>
      </w:r>
      <w:r w:rsidR="00C16456">
        <w:rPr>
          <w:rFonts w:hint="cs"/>
          <w:rtl/>
        </w:rPr>
        <w:t xml:space="preserve"> </w:t>
      </w:r>
      <w:r w:rsidR="00AB3A9F">
        <w:rPr>
          <w:rtl/>
        </w:rPr>
        <w:t>»</w:t>
      </w:r>
      <w:r w:rsidRPr="00AC6D18">
        <w:rPr>
          <w:rtl/>
        </w:rPr>
        <w:t xml:space="preserve"> </w:t>
      </w:r>
      <w:r w:rsidRPr="00AC6D18">
        <w:rPr>
          <w:rStyle w:val="rfdFootnotenum"/>
          <w:rtl/>
        </w:rPr>
        <w:t>(3)</w:t>
      </w:r>
      <w:r w:rsidR="00095AA9">
        <w:rPr>
          <w:rtl/>
        </w:rPr>
        <w:t xml:space="preserve"> .</w:t>
      </w:r>
    </w:p>
    <w:p w:rsidR="00AC6D18" w:rsidRPr="00AC6D18" w:rsidRDefault="00C16456" w:rsidP="00AC6D18">
      <w:pPr>
        <w:pStyle w:val="rfdLine"/>
        <w:rPr>
          <w:rtl/>
        </w:rPr>
      </w:pPr>
      <w:r w:rsidRPr="00C16456">
        <w:rPr>
          <w:rStyle w:val="rfdNormal0Char"/>
          <w:rtl/>
        </w:rPr>
        <w:br/>
      </w:r>
      <w:r w:rsidR="00AC6D18" w:rsidRPr="00AC6D18">
        <w:rPr>
          <w:rtl/>
        </w:rPr>
        <w:t>__________________</w:t>
      </w:r>
    </w:p>
    <w:p w:rsidR="00AC6D18" w:rsidRPr="00AC6D18" w:rsidRDefault="00AC6D18" w:rsidP="00162464">
      <w:pPr>
        <w:pStyle w:val="rfdFootnote0"/>
        <w:rPr>
          <w:rtl/>
        </w:rPr>
      </w:pPr>
      <w:r>
        <w:rPr>
          <w:rtl/>
        </w:rPr>
        <w:t>(</w:t>
      </w:r>
      <w:r w:rsidRPr="00AC6D18">
        <w:rPr>
          <w:rtl/>
        </w:rPr>
        <w:t>2) سنن أبي داود</w:t>
      </w:r>
      <w:r w:rsidR="00162464">
        <w:rPr>
          <w:rtl/>
        </w:rPr>
        <w:t xml:space="preserve"> </w:t>
      </w:r>
      <w:r w:rsidRPr="00484D70">
        <w:rPr>
          <w:rtl/>
        </w:rPr>
        <w:t>2</w:t>
      </w:r>
      <w:r w:rsidR="005C5FDB">
        <w:rPr>
          <w:rtl/>
        </w:rPr>
        <w:t xml:space="preserve"> / </w:t>
      </w:r>
      <w:r w:rsidRPr="00484D70">
        <w:rPr>
          <w:rtl/>
        </w:rPr>
        <w:t>261 باب في لزوم الس</w:t>
      </w:r>
      <w:r w:rsidR="008C3159">
        <w:rPr>
          <w:rtl/>
        </w:rPr>
        <w:t>ُ</w:t>
      </w:r>
      <w:r w:rsidRPr="00484D70">
        <w:rPr>
          <w:rtl/>
        </w:rPr>
        <w:t>ن</w:t>
      </w:r>
      <w:r w:rsidR="008C3159">
        <w:rPr>
          <w:rtl/>
        </w:rPr>
        <w:t>ّ</w:t>
      </w:r>
      <w:r w:rsidRPr="00484D70">
        <w:rPr>
          <w:rtl/>
        </w:rPr>
        <w:t>ة</w:t>
      </w:r>
      <w:r w:rsidR="00095AA9">
        <w:rPr>
          <w:rtl/>
        </w:rPr>
        <w:t xml:space="preserve"> .</w:t>
      </w:r>
    </w:p>
    <w:p w:rsidR="00AC6D18" w:rsidRPr="00AC6D18" w:rsidRDefault="00AC6D18" w:rsidP="00162464">
      <w:pPr>
        <w:pStyle w:val="rfdFootnote0"/>
        <w:rPr>
          <w:rtl/>
        </w:rPr>
      </w:pPr>
      <w:r>
        <w:rPr>
          <w:rtl/>
        </w:rPr>
        <w:t>(</w:t>
      </w:r>
      <w:r w:rsidRPr="00AC6D18">
        <w:rPr>
          <w:rtl/>
        </w:rPr>
        <w:t>3) سنن ابن ماجة</w:t>
      </w:r>
      <w:r w:rsidR="00162464">
        <w:rPr>
          <w:rtl/>
        </w:rPr>
        <w:t xml:space="preserve"> </w:t>
      </w:r>
      <w:r w:rsidRPr="00484D70">
        <w:rPr>
          <w:rtl/>
        </w:rPr>
        <w:t>1</w:t>
      </w:r>
      <w:r w:rsidR="005C5FDB">
        <w:rPr>
          <w:rtl/>
        </w:rPr>
        <w:t xml:space="preserve"> / </w:t>
      </w:r>
      <w:r w:rsidRPr="00484D70">
        <w:rPr>
          <w:rtl/>
        </w:rPr>
        <w:t>15</w:t>
      </w:r>
      <w:r w:rsidR="004803AF" w:rsidRPr="00484D70">
        <w:rPr>
          <w:rtl/>
        </w:rPr>
        <w:t xml:space="preserve"> ـ </w:t>
      </w:r>
      <w:r w:rsidRPr="00484D70">
        <w:rPr>
          <w:rtl/>
        </w:rPr>
        <w:t>17 باب ات</w:t>
      </w:r>
      <w:r w:rsidR="008C3159">
        <w:rPr>
          <w:rtl/>
        </w:rPr>
        <w:t>ّ</w:t>
      </w:r>
      <w:r w:rsidRPr="00484D70">
        <w:rPr>
          <w:rtl/>
        </w:rPr>
        <w:t>باع س</w:t>
      </w:r>
      <w:r w:rsidR="00094664">
        <w:rPr>
          <w:rtl/>
        </w:rPr>
        <w:t>ُ</w:t>
      </w:r>
      <w:r w:rsidRPr="00484D70">
        <w:rPr>
          <w:rtl/>
        </w:rPr>
        <w:t>ن</w:t>
      </w:r>
      <w:r w:rsidR="00094664">
        <w:rPr>
          <w:rtl/>
        </w:rPr>
        <w:t>ّ</w:t>
      </w:r>
      <w:r w:rsidRPr="00484D70">
        <w:rPr>
          <w:rtl/>
        </w:rPr>
        <w:t>ة الخلفاء الراشدين المهدي</w:t>
      </w:r>
      <w:r w:rsidR="00094664">
        <w:rPr>
          <w:rtl/>
        </w:rPr>
        <w:t>ّ</w:t>
      </w:r>
      <w:r w:rsidRPr="00484D70">
        <w:rPr>
          <w:rtl/>
        </w:rPr>
        <w:t>ين</w:t>
      </w:r>
      <w:r w:rsidR="00095AA9">
        <w:rPr>
          <w:rtl/>
        </w:rPr>
        <w:t xml:space="preserve"> .</w:t>
      </w:r>
    </w:p>
    <w:p w:rsidR="00C16456" w:rsidRPr="00C16456" w:rsidRDefault="00AC6D18" w:rsidP="00C16456">
      <w:pPr>
        <w:rPr>
          <w:rtl/>
        </w:rPr>
      </w:pPr>
      <w:r w:rsidRPr="00C16456">
        <w:rPr>
          <w:rtl/>
        </w:rPr>
        <w:br w:type="page"/>
      </w:r>
    </w:p>
    <w:p w:rsidR="00C16456" w:rsidRPr="00C16456" w:rsidRDefault="00C16456" w:rsidP="00C16456">
      <w:pPr>
        <w:pStyle w:val="rfdPoemTini"/>
        <w:rPr>
          <w:rtl/>
        </w:rPr>
      </w:pPr>
    </w:p>
    <w:p w:rsidR="00AC6D18" w:rsidRPr="004D2EE9" w:rsidRDefault="00AC6D18" w:rsidP="004D2EE9">
      <w:pPr>
        <w:pStyle w:val="rfdBold3"/>
        <w:rPr>
          <w:rtl/>
        </w:rPr>
      </w:pPr>
      <w:r w:rsidRPr="004D2EE9">
        <w:rPr>
          <w:rtl/>
        </w:rPr>
        <w:t>رواية أحمد</w:t>
      </w:r>
      <w:r w:rsidR="007E0241" w:rsidRPr="004D2EE9">
        <w:rPr>
          <w:rtl/>
        </w:rPr>
        <w:t xml:space="preserve"> :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وجاء في مسند أحمد</w:t>
      </w:r>
      <w:r w:rsidR="007E0241">
        <w:rPr>
          <w:rtl/>
        </w:rPr>
        <w:t xml:space="preserve"> :</w:t>
      </w:r>
    </w:p>
    <w:p w:rsidR="00162464" w:rsidRDefault="00AB3A9F" w:rsidP="00AC6D18">
      <w:pPr>
        <w:rPr>
          <w:rtl/>
        </w:rPr>
      </w:pPr>
      <w:r w:rsidRPr="00AC6D18">
        <w:rPr>
          <w:rtl/>
        </w:rPr>
        <w:t>«</w:t>
      </w:r>
      <w:r w:rsidR="00C16456">
        <w:rPr>
          <w:rFonts w:hint="cs"/>
          <w:rtl/>
        </w:rPr>
        <w:t xml:space="preserve"> </w:t>
      </w:r>
      <w:r w:rsidR="00AC6D18" w:rsidRPr="001827B2">
        <w:rPr>
          <w:rStyle w:val="rfdBold2"/>
          <w:rtl/>
        </w:rPr>
        <w:t>(</w:t>
      </w:r>
      <w:r w:rsidR="00BC2C52">
        <w:rPr>
          <w:rStyle w:val="rfdBold2"/>
          <w:rFonts w:hint="cs"/>
          <w:rtl/>
        </w:rPr>
        <w:t xml:space="preserve"> </w:t>
      </w:r>
      <w:r w:rsidR="00AC6D18" w:rsidRPr="001827B2">
        <w:rPr>
          <w:rStyle w:val="rfdBold2"/>
          <w:rtl/>
        </w:rPr>
        <w:t>1</w:t>
      </w:r>
      <w:r w:rsidR="00BC2C52">
        <w:rPr>
          <w:rStyle w:val="rfdBold2"/>
          <w:rFonts w:hint="cs"/>
          <w:rtl/>
        </w:rPr>
        <w:t xml:space="preserve"> </w:t>
      </w:r>
      <w:r w:rsidR="00AC6D18" w:rsidRPr="001827B2">
        <w:rPr>
          <w:rStyle w:val="rfdBold2"/>
          <w:rtl/>
        </w:rPr>
        <w:t>)</w:t>
      </w:r>
      <w:r w:rsidR="00AC6D18" w:rsidRPr="00AC6D18">
        <w:rPr>
          <w:rtl/>
        </w:rPr>
        <w:t xml:space="preserve"> حد</w:t>
      </w:r>
      <w:r w:rsidR="00CC2211">
        <w:rPr>
          <w:rtl/>
        </w:rPr>
        <w:t>ّثنا</w:t>
      </w:r>
      <w:r w:rsidR="00FB7845">
        <w:rPr>
          <w:rtl/>
        </w:rPr>
        <w:t xml:space="preserve"> عبد الله</w:t>
      </w:r>
      <w:r w:rsidR="007E0241">
        <w:rPr>
          <w:rtl/>
        </w:rPr>
        <w:t xml:space="preserve"> ،</w:t>
      </w:r>
      <w:r w:rsidR="00AC6D18" w:rsidRPr="00AC6D18">
        <w:rPr>
          <w:rtl/>
        </w:rPr>
        <w:t xml:space="preserve"> حد</w:t>
      </w:r>
      <w:r w:rsidR="00CC2211">
        <w:rPr>
          <w:rtl/>
        </w:rPr>
        <w:t>ّ</w:t>
      </w:r>
      <w:r w:rsidR="00AC6D18" w:rsidRPr="00AC6D18">
        <w:rPr>
          <w:rtl/>
        </w:rPr>
        <w:t>ثني أبي</w:t>
      </w:r>
      <w:r w:rsidR="007E0241">
        <w:rPr>
          <w:rtl/>
        </w:rPr>
        <w:t xml:space="preserve"> ،</w:t>
      </w:r>
      <w:r w:rsidR="00CC2211">
        <w:rPr>
          <w:rtl/>
        </w:rPr>
        <w:t xml:space="preserve"> ثنا عبد</w:t>
      </w:r>
      <w:r w:rsidR="00C16456">
        <w:rPr>
          <w:rFonts w:hint="cs"/>
          <w:rtl/>
        </w:rPr>
        <w:t xml:space="preserve"> </w:t>
      </w:r>
      <w:r w:rsidR="00AC6D18" w:rsidRPr="00AC6D18">
        <w:rPr>
          <w:rtl/>
        </w:rPr>
        <w:t>الرحمن بن مهدي</w:t>
      </w:r>
      <w:r w:rsidR="007E0241">
        <w:rPr>
          <w:rtl/>
        </w:rPr>
        <w:t xml:space="preserve"> ،</w:t>
      </w:r>
      <w:r w:rsidR="00AC6D18" w:rsidRPr="00AC6D18">
        <w:rPr>
          <w:rtl/>
        </w:rPr>
        <w:t xml:space="preserve"> ثنا معاوية</w:t>
      </w:r>
      <w:r w:rsidR="004803AF">
        <w:rPr>
          <w:rtl/>
        </w:rPr>
        <w:t xml:space="preserve"> ـ </w:t>
      </w:r>
      <w:r w:rsidR="002F0A60">
        <w:rPr>
          <w:rtl/>
        </w:rPr>
        <w:t xml:space="preserve">يعني </w:t>
      </w:r>
      <w:r w:rsidR="00CC2211">
        <w:rPr>
          <w:rtl/>
        </w:rPr>
        <w:br/>
      </w:r>
      <w:r w:rsidR="00AC6D18" w:rsidRPr="00AC6D18">
        <w:rPr>
          <w:rtl/>
        </w:rPr>
        <w:t>ابن صالح</w:t>
      </w:r>
      <w:r w:rsidR="004803AF">
        <w:rPr>
          <w:rtl/>
        </w:rPr>
        <w:t xml:space="preserve"> ـ</w:t>
      </w:r>
      <w:r w:rsidR="007E0241">
        <w:rPr>
          <w:rtl/>
        </w:rPr>
        <w:t xml:space="preserve"> ،</w:t>
      </w:r>
      <w:r w:rsidR="00AC6D18" w:rsidRPr="00AC6D18">
        <w:rPr>
          <w:rtl/>
        </w:rPr>
        <w:t xml:space="preserve"> عن ضمرة بن حبيب</w:t>
      </w:r>
      <w:r w:rsidR="007E0241">
        <w:rPr>
          <w:rtl/>
        </w:rPr>
        <w:t xml:space="preserve"> ،</w:t>
      </w:r>
      <w:r w:rsidR="00CC2211">
        <w:rPr>
          <w:rtl/>
        </w:rPr>
        <w:t xml:space="preserve"> عن عبد</w:t>
      </w:r>
      <w:r w:rsidR="00C16456">
        <w:rPr>
          <w:rFonts w:hint="cs"/>
          <w:rtl/>
        </w:rPr>
        <w:t xml:space="preserve"> </w:t>
      </w:r>
      <w:r w:rsidR="00AC6D18" w:rsidRPr="00AC6D18">
        <w:rPr>
          <w:rtl/>
        </w:rPr>
        <w:t>الرحمن بن عمرو السلمي</w:t>
      </w:r>
      <w:r w:rsidR="007E0241">
        <w:rPr>
          <w:rtl/>
        </w:rPr>
        <w:t xml:space="preserve"> ،</w:t>
      </w:r>
      <w:r w:rsidR="00AC6D18" w:rsidRPr="00AC6D18">
        <w:rPr>
          <w:rtl/>
        </w:rPr>
        <w:t xml:space="preserve"> أ</w:t>
      </w:r>
      <w:r w:rsidR="002F0A60">
        <w:rPr>
          <w:rtl/>
        </w:rPr>
        <w:t>ن</w:t>
      </w:r>
      <w:r w:rsidR="00CC2211">
        <w:rPr>
          <w:rtl/>
        </w:rPr>
        <w:t>ّ</w:t>
      </w:r>
      <w:r w:rsidR="002F0A60">
        <w:rPr>
          <w:rtl/>
        </w:rPr>
        <w:t xml:space="preserve">ه سمع </w:t>
      </w:r>
      <w:r w:rsidR="00CC2211">
        <w:rPr>
          <w:rtl/>
        </w:rPr>
        <w:br/>
      </w:r>
      <w:r w:rsidR="00162464">
        <w:rPr>
          <w:rtl/>
        </w:rPr>
        <w:t>العرباض بن سارية</w:t>
      </w:r>
      <w:r w:rsidR="007E0241">
        <w:rPr>
          <w:rtl/>
        </w:rPr>
        <w:t xml:space="preserve"> ،</w:t>
      </w:r>
      <w:r w:rsidR="00162464">
        <w:rPr>
          <w:rtl/>
        </w:rPr>
        <w:t xml:space="preserve"> قال</w:t>
      </w:r>
      <w:r w:rsidR="007E0241">
        <w:rPr>
          <w:rtl/>
        </w:rPr>
        <w:t xml:space="preserve"> :</w:t>
      </w:r>
    </w:p>
    <w:p w:rsidR="002F0A60" w:rsidRDefault="00AC6D18" w:rsidP="00CC2211">
      <w:pPr>
        <w:rPr>
          <w:rtl/>
        </w:rPr>
      </w:pPr>
      <w:r w:rsidRPr="00AC6D18">
        <w:rPr>
          <w:rtl/>
        </w:rPr>
        <w:t>وعظنا رسول الله صل</w:t>
      </w:r>
      <w:r w:rsidR="00CC2211">
        <w:rPr>
          <w:rtl/>
        </w:rPr>
        <w:t>ّ</w:t>
      </w:r>
      <w:r w:rsidRPr="00AC6D18">
        <w:rPr>
          <w:rtl/>
        </w:rPr>
        <w:t xml:space="preserve">ى الله عليه </w:t>
      </w:r>
      <w:r w:rsidR="00CC2211">
        <w:rPr>
          <w:rtl/>
        </w:rPr>
        <w:t>[</w:t>
      </w:r>
      <w:r w:rsidR="00C16456">
        <w:rPr>
          <w:rFonts w:hint="cs"/>
          <w:rtl/>
        </w:rPr>
        <w:t xml:space="preserve"> </w:t>
      </w:r>
      <w:r w:rsidRPr="00AC6D18">
        <w:rPr>
          <w:rtl/>
        </w:rPr>
        <w:t>وآله</w:t>
      </w:r>
      <w:r w:rsidR="00C16456">
        <w:rPr>
          <w:rFonts w:hint="cs"/>
          <w:rtl/>
        </w:rPr>
        <w:t xml:space="preserve"> </w:t>
      </w:r>
      <w:r w:rsidR="00CC2211">
        <w:rPr>
          <w:rtl/>
        </w:rPr>
        <w:t>]</w:t>
      </w:r>
      <w:r w:rsidRPr="00AC6D18">
        <w:rPr>
          <w:rtl/>
        </w:rPr>
        <w:t xml:space="preserve"> وسل</w:t>
      </w:r>
      <w:r w:rsidR="00CC2211">
        <w:rPr>
          <w:rtl/>
        </w:rPr>
        <w:t>ّ</w:t>
      </w:r>
      <w:r w:rsidRPr="00AC6D18">
        <w:rPr>
          <w:rtl/>
        </w:rPr>
        <w:t>م موعظة</w:t>
      </w:r>
      <w:r w:rsidR="00CC2211">
        <w:rPr>
          <w:rtl/>
        </w:rPr>
        <w:t>ً</w:t>
      </w:r>
      <w:r w:rsidRPr="00AC6D18">
        <w:rPr>
          <w:rtl/>
        </w:rPr>
        <w:t xml:space="preserve"> ذرفت منها العيون</w:t>
      </w:r>
      <w:r w:rsidR="007E0241">
        <w:rPr>
          <w:rtl/>
        </w:rPr>
        <w:t xml:space="preserve"> ،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ووجلت منها القلوب</w:t>
      </w:r>
      <w:r w:rsidR="00095AA9">
        <w:rPr>
          <w:rtl/>
        </w:rPr>
        <w:t xml:space="preserve"> .</w:t>
      </w:r>
      <w:r w:rsidRPr="00AC6D18">
        <w:rPr>
          <w:rtl/>
        </w:rPr>
        <w:t xml:space="preserve"> قلنا</w:t>
      </w:r>
      <w:r w:rsidR="007E0241">
        <w:rPr>
          <w:rtl/>
        </w:rPr>
        <w:t xml:space="preserve"> :</w:t>
      </w:r>
      <w:r w:rsidRPr="00AC6D18">
        <w:rPr>
          <w:rtl/>
        </w:rPr>
        <w:t xml:space="preserve"> يا رسول الله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إن</w:t>
      </w:r>
      <w:r w:rsidR="00CC2211">
        <w:rPr>
          <w:rtl/>
        </w:rPr>
        <w:t>ّ</w:t>
      </w:r>
      <w:r w:rsidRPr="00AC6D18">
        <w:rPr>
          <w:rtl/>
        </w:rPr>
        <w:t xml:space="preserve"> هذه</w:t>
      </w:r>
      <w:r w:rsidR="002F0A60">
        <w:rPr>
          <w:rtl/>
        </w:rPr>
        <w:t xml:space="preserve"> لموعظة مود</w:t>
      </w:r>
      <w:r w:rsidR="00CC2211">
        <w:rPr>
          <w:rtl/>
        </w:rPr>
        <w:t>ّ</w:t>
      </w:r>
      <w:r w:rsidR="002F0A60">
        <w:rPr>
          <w:rtl/>
        </w:rPr>
        <w:t>ع</w:t>
      </w:r>
      <w:r w:rsidR="00CC2211">
        <w:rPr>
          <w:rtl/>
        </w:rPr>
        <w:t>ٍ</w:t>
      </w:r>
      <w:r w:rsidR="002F0A60">
        <w:rPr>
          <w:rtl/>
        </w:rPr>
        <w:t xml:space="preserve"> فماذا تعهد إلينا</w:t>
      </w:r>
      <w:r w:rsidR="00C16456">
        <w:rPr>
          <w:rFonts w:hint="cs"/>
          <w:rtl/>
        </w:rPr>
        <w:t xml:space="preserve"> </w:t>
      </w:r>
      <w:r w:rsidR="00773F9D">
        <w:rPr>
          <w:rtl/>
        </w:rPr>
        <w:t>؟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قال</w:t>
      </w:r>
      <w:r w:rsidR="007E0241">
        <w:rPr>
          <w:rtl/>
        </w:rPr>
        <w:t xml:space="preserve"> :</w:t>
      </w:r>
      <w:r w:rsidRPr="00AC6D18">
        <w:rPr>
          <w:rtl/>
        </w:rPr>
        <w:t xml:space="preserve"> قد تركتكم على البيضاء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ليلها كنهارها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لا يزيغ عنها بعدي إل</w:t>
      </w:r>
      <w:r w:rsidR="00CC2211">
        <w:rPr>
          <w:rtl/>
        </w:rPr>
        <w:t>ّ</w:t>
      </w:r>
      <w:r w:rsidRPr="00AC6D18">
        <w:rPr>
          <w:rtl/>
        </w:rPr>
        <w:t>ا هالك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ومن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يعش منكم فسيرى اختلافا</w:t>
      </w:r>
      <w:r w:rsidR="00CC2211">
        <w:rPr>
          <w:rtl/>
        </w:rPr>
        <w:t>ً</w:t>
      </w:r>
      <w:r w:rsidRPr="00AC6D18">
        <w:rPr>
          <w:rtl/>
        </w:rPr>
        <w:t xml:space="preserve"> كثيرا</w:t>
      </w:r>
      <w:r w:rsidR="00CC2211">
        <w:rPr>
          <w:rtl/>
        </w:rPr>
        <w:t>ً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فعليكم بها عرفتم من س</w:t>
      </w:r>
      <w:r w:rsidR="00CC2211">
        <w:rPr>
          <w:rtl/>
        </w:rPr>
        <w:t>ُ</w:t>
      </w:r>
      <w:r w:rsidRPr="00AC6D18">
        <w:rPr>
          <w:rtl/>
        </w:rPr>
        <w:t>ن</w:t>
      </w:r>
      <w:r w:rsidR="00CC2211">
        <w:rPr>
          <w:rtl/>
        </w:rPr>
        <w:t>ّ</w:t>
      </w:r>
      <w:r w:rsidRPr="00AC6D18">
        <w:rPr>
          <w:rtl/>
        </w:rPr>
        <w:t>تي وس</w:t>
      </w:r>
      <w:r w:rsidR="00CC2211">
        <w:rPr>
          <w:rtl/>
        </w:rPr>
        <w:t>ُ</w:t>
      </w:r>
      <w:r w:rsidRPr="00AC6D18">
        <w:rPr>
          <w:rtl/>
        </w:rPr>
        <w:t>ن</w:t>
      </w:r>
      <w:r w:rsidR="00CC2211">
        <w:rPr>
          <w:rtl/>
        </w:rPr>
        <w:t>ّ</w:t>
      </w:r>
      <w:r w:rsidRPr="00AC6D18">
        <w:rPr>
          <w:rtl/>
        </w:rPr>
        <w:t>ة الخلفاء الراشدين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المهدي</w:t>
      </w:r>
      <w:r w:rsidR="00CC2211">
        <w:rPr>
          <w:rtl/>
        </w:rPr>
        <w:t>ّ</w:t>
      </w:r>
      <w:r w:rsidRPr="00AC6D18">
        <w:rPr>
          <w:rtl/>
        </w:rPr>
        <w:t>ين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وعليكم بالطاعة وإن</w:t>
      </w:r>
      <w:r w:rsidR="00CC2211">
        <w:rPr>
          <w:rtl/>
        </w:rPr>
        <w:t>ْ</w:t>
      </w:r>
      <w:r w:rsidRPr="00AC6D18">
        <w:rPr>
          <w:rtl/>
        </w:rPr>
        <w:t xml:space="preserve"> عبدا</w:t>
      </w:r>
      <w:r w:rsidR="00CC2211">
        <w:rPr>
          <w:rtl/>
        </w:rPr>
        <w:t>ً</w:t>
      </w:r>
      <w:r w:rsidRPr="00AC6D18">
        <w:rPr>
          <w:rtl/>
        </w:rPr>
        <w:t xml:space="preserve"> حبشي</w:t>
      </w:r>
      <w:r w:rsidR="00CC2211">
        <w:rPr>
          <w:rtl/>
        </w:rPr>
        <w:t>ّ</w:t>
      </w:r>
      <w:r w:rsidRPr="00AC6D18">
        <w:rPr>
          <w:rtl/>
        </w:rPr>
        <w:t>ا</w:t>
      </w:r>
      <w:r w:rsidR="00CC2211">
        <w:rPr>
          <w:rtl/>
        </w:rPr>
        <w:t>ً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عض</w:t>
      </w:r>
      <w:r w:rsidR="00CC2211">
        <w:rPr>
          <w:rtl/>
        </w:rPr>
        <w:t>ّ</w:t>
      </w:r>
      <w:r w:rsidRPr="00AC6D18">
        <w:rPr>
          <w:rtl/>
        </w:rPr>
        <w:t>وا عليها بالنواجذ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فإن</w:t>
      </w:r>
      <w:r w:rsidR="00CC2211">
        <w:rPr>
          <w:rtl/>
        </w:rPr>
        <w:t>ّ</w:t>
      </w:r>
      <w:r w:rsidRPr="00AC6D18">
        <w:rPr>
          <w:rtl/>
        </w:rPr>
        <w:t>ما المؤمن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كالجمل الأنف حيثما انقيد انقاد</w:t>
      </w:r>
      <w:r w:rsidR="00695FA1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="00095AA9">
        <w:rPr>
          <w:rtl/>
        </w:rPr>
        <w:t xml:space="preserve"> .</w:t>
      </w:r>
    </w:p>
    <w:p w:rsidR="00162464" w:rsidRDefault="00AC6D18" w:rsidP="00AC6D18">
      <w:pPr>
        <w:rPr>
          <w:rtl/>
        </w:rPr>
      </w:pPr>
      <w:r w:rsidRPr="001827B2">
        <w:rPr>
          <w:rStyle w:val="rfdBold2"/>
          <w:rtl/>
        </w:rPr>
        <w:t>(</w:t>
      </w:r>
      <w:r w:rsidR="00BC2C52">
        <w:rPr>
          <w:rStyle w:val="rfdBold2"/>
          <w:rFonts w:hint="cs"/>
          <w:rtl/>
        </w:rPr>
        <w:t xml:space="preserve"> </w:t>
      </w:r>
      <w:r w:rsidRPr="001827B2">
        <w:rPr>
          <w:rStyle w:val="rfdBold2"/>
          <w:rtl/>
        </w:rPr>
        <w:t>2</w:t>
      </w:r>
      <w:r w:rsidR="00BC2C52">
        <w:rPr>
          <w:rStyle w:val="rfdBold2"/>
          <w:rFonts w:hint="cs"/>
          <w:rtl/>
        </w:rPr>
        <w:t xml:space="preserve"> </w:t>
      </w:r>
      <w:r w:rsidRPr="001827B2">
        <w:rPr>
          <w:rStyle w:val="rfdBold2"/>
          <w:rtl/>
        </w:rPr>
        <w:t>)</w:t>
      </w:r>
      <w:r w:rsidRPr="00AC6D18">
        <w:rPr>
          <w:rtl/>
        </w:rPr>
        <w:t xml:space="preserve"> حد</w:t>
      </w:r>
      <w:r w:rsidR="00CC2211">
        <w:rPr>
          <w:rtl/>
        </w:rPr>
        <w:t>ّثنا</w:t>
      </w:r>
      <w:r w:rsidR="00FB7845">
        <w:rPr>
          <w:rtl/>
        </w:rPr>
        <w:t xml:space="preserve"> عبد الله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حد</w:t>
      </w:r>
      <w:r w:rsidR="00CC2211">
        <w:rPr>
          <w:rtl/>
        </w:rPr>
        <w:t>ّ</w:t>
      </w:r>
      <w:r w:rsidRPr="00AC6D18">
        <w:rPr>
          <w:rtl/>
        </w:rPr>
        <w:t>ثني أبي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ثنا الضح</w:t>
      </w:r>
      <w:r w:rsidR="00CC2211">
        <w:rPr>
          <w:rtl/>
        </w:rPr>
        <w:t>ّ</w:t>
      </w:r>
      <w:r w:rsidRPr="00AC6D18">
        <w:rPr>
          <w:rtl/>
        </w:rPr>
        <w:t>اك بن مخلد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عن ثور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عن خالد بن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معدان</w:t>
      </w:r>
      <w:r w:rsidR="007E0241">
        <w:rPr>
          <w:rtl/>
        </w:rPr>
        <w:t xml:space="preserve"> ،</w:t>
      </w:r>
      <w:r w:rsidR="00CC2211">
        <w:rPr>
          <w:rtl/>
        </w:rPr>
        <w:t xml:space="preserve"> عن عبد</w:t>
      </w:r>
      <w:r w:rsidR="00695FA1">
        <w:rPr>
          <w:rFonts w:hint="cs"/>
          <w:rtl/>
        </w:rPr>
        <w:t xml:space="preserve"> </w:t>
      </w:r>
      <w:r w:rsidRPr="00AC6D18">
        <w:rPr>
          <w:rtl/>
        </w:rPr>
        <w:t>الرحمن بن عمرو الس</w:t>
      </w:r>
      <w:r w:rsidR="00162464">
        <w:rPr>
          <w:rtl/>
        </w:rPr>
        <w:t>لمي</w:t>
      </w:r>
      <w:r w:rsidR="007E0241">
        <w:rPr>
          <w:rtl/>
        </w:rPr>
        <w:t xml:space="preserve"> ،</w:t>
      </w:r>
      <w:r w:rsidR="00162464">
        <w:rPr>
          <w:rtl/>
        </w:rPr>
        <w:t xml:space="preserve"> عن عرباض بن سارية</w:t>
      </w:r>
      <w:r w:rsidR="007E0241">
        <w:rPr>
          <w:rtl/>
        </w:rPr>
        <w:t xml:space="preserve"> ،</w:t>
      </w:r>
      <w:r w:rsidR="00162464">
        <w:rPr>
          <w:rtl/>
        </w:rPr>
        <w:t xml:space="preserve"> قال</w:t>
      </w:r>
      <w:r w:rsidR="007E0241">
        <w:rPr>
          <w:rtl/>
        </w:rPr>
        <w:t xml:space="preserve"> :</w:t>
      </w:r>
    </w:p>
    <w:p w:rsidR="00AC6D18" w:rsidRPr="00AC6D18" w:rsidRDefault="00AC6D18" w:rsidP="00CC2211">
      <w:pPr>
        <w:rPr>
          <w:rtl/>
        </w:rPr>
      </w:pPr>
      <w:r w:rsidRPr="00AC6D18">
        <w:rPr>
          <w:rtl/>
        </w:rPr>
        <w:t>صل</w:t>
      </w:r>
      <w:r w:rsidR="00CC2211">
        <w:rPr>
          <w:rtl/>
        </w:rPr>
        <w:t>ّ</w:t>
      </w:r>
      <w:r w:rsidRPr="00AC6D18">
        <w:rPr>
          <w:rtl/>
        </w:rPr>
        <w:t>ى لنا رسول الله صل</w:t>
      </w:r>
      <w:r w:rsidR="00CC2211">
        <w:rPr>
          <w:rtl/>
        </w:rPr>
        <w:t>ّ</w:t>
      </w:r>
      <w:r w:rsidRPr="00AC6D18">
        <w:rPr>
          <w:rtl/>
        </w:rPr>
        <w:t xml:space="preserve">ى الله عليه </w:t>
      </w:r>
      <w:r w:rsidR="00CC2211">
        <w:rPr>
          <w:rtl/>
        </w:rPr>
        <w:t>[</w:t>
      </w:r>
      <w:r w:rsidR="00695FA1">
        <w:rPr>
          <w:rFonts w:hint="cs"/>
          <w:rtl/>
        </w:rPr>
        <w:t xml:space="preserve"> </w:t>
      </w:r>
      <w:r w:rsidRPr="00AC6D18">
        <w:rPr>
          <w:rtl/>
        </w:rPr>
        <w:t>وآله</w:t>
      </w:r>
      <w:r w:rsidR="00695FA1">
        <w:rPr>
          <w:rFonts w:hint="cs"/>
          <w:rtl/>
        </w:rPr>
        <w:t xml:space="preserve"> </w:t>
      </w:r>
      <w:r w:rsidR="00CC2211">
        <w:rPr>
          <w:rtl/>
        </w:rPr>
        <w:t>]</w:t>
      </w:r>
      <w:r w:rsidRPr="00AC6D18">
        <w:rPr>
          <w:rtl/>
        </w:rPr>
        <w:t xml:space="preserve"> وسل</w:t>
      </w:r>
      <w:r w:rsidR="00CC2211">
        <w:rPr>
          <w:rtl/>
        </w:rPr>
        <w:t>ّ</w:t>
      </w:r>
      <w:r w:rsidRPr="00AC6D18">
        <w:rPr>
          <w:rtl/>
        </w:rPr>
        <w:t>م الفجر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ثم</w:t>
      </w:r>
      <w:r w:rsidR="00CC2211">
        <w:rPr>
          <w:rtl/>
        </w:rPr>
        <w:t>ّ</w:t>
      </w:r>
      <w:r w:rsidRPr="00AC6D18">
        <w:rPr>
          <w:rtl/>
        </w:rPr>
        <w:t xml:space="preserve"> أقبل علينا فوعظنا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موعظة</w:t>
      </w:r>
      <w:r w:rsidR="00CC2211">
        <w:rPr>
          <w:rtl/>
        </w:rPr>
        <w:t>ً</w:t>
      </w:r>
      <w:r w:rsidRPr="00AC6D18">
        <w:rPr>
          <w:rtl/>
        </w:rPr>
        <w:t xml:space="preserve"> بليغة</w:t>
      </w:r>
      <w:r w:rsidR="00CC2211">
        <w:rPr>
          <w:rtl/>
        </w:rPr>
        <w:t>ً</w:t>
      </w:r>
      <w:r w:rsidRPr="00AC6D18">
        <w:rPr>
          <w:rtl/>
        </w:rPr>
        <w:t xml:space="preserve"> ذرفت لها الأعين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ووجلت منها القلوب</w:t>
      </w:r>
      <w:r w:rsidR="00095AA9">
        <w:rPr>
          <w:rtl/>
        </w:rPr>
        <w:t xml:space="preserve"> .</w:t>
      </w:r>
      <w:r w:rsidRPr="00AC6D18">
        <w:rPr>
          <w:rtl/>
        </w:rPr>
        <w:t xml:space="preserve"> قلنا</w:t>
      </w:r>
      <w:r w:rsidR="004803AF">
        <w:rPr>
          <w:rtl/>
        </w:rPr>
        <w:t xml:space="preserve"> ـ </w:t>
      </w:r>
      <w:r w:rsidRPr="00AC6D18">
        <w:rPr>
          <w:rtl/>
        </w:rPr>
        <w:t>أو قالوا</w:t>
      </w:r>
      <w:r w:rsidR="004803AF">
        <w:rPr>
          <w:rtl/>
        </w:rPr>
        <w:t xml:space="preserve"> ـ</w:t>
      </w:r>
      <w:r w:rsidR="007E0241">
        <w:rPr>
          <w:rtl/>
        </w:rPr>
        <w:t xml:space="preserve"> :</w:t>
      </w:r>
      <w:r w:rsidRPr="00AC6D18">
        <w:rPr>
          <w:rtl/>
        </w:rPr>
        <w:t xml:space="preserve"> يا رسول الله</w:t>
      </w:r>
      <w:r w:rsidR="007E0241">
        <w:rPr>
          <w:rtl/>
        </w:rPr>
        <w:t xml:space="preserve"> ،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كأن</w:t>
      </w:r>
      <w:r w:rsidR="00CC2211">
        <w:rPr>
          <w:rtl/>
        </w:rPr>
        <w:t>ّ</w:t>
      </w:r>
      <w:r w:rsidRPr="00AC6D18">
        <w:rPr>
          <w:rtl/>
        </w:rPr>
        <w:t xml:space="preserve"> هذه موعظة مود</w:t>
      </w:r>
      <w:r w:rsidR="00CC2211">
        <w:rPr>
          <w:rtl/>
        </w:rPr>
        <w:t>ّ</w:t>
      </w:r>
      <w:r w:rsidRPr="00AC6D18">
        <w:rPr>
          <w:rtl/>
        </w:rPr>
        <w:t>ع</w:t>
      </w:r>
      <w:r w:rsidR="00CC2211">
        <w:rPr>
          <w:rtl/>
        </w:rPr>
        <w:t>ٍ</w:t>
      </w:r>
      <w:r w:rsidRPr="00AC6D18">
        <w:rPr>
          <w:rtl/>
        </w:rPr>
        <w:t xml:space="preserve"> فأوصنا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قال</w:t>
      </w:r>
      <w:r w:rsidR="007E0241">
        <w:rPr>
          <w:rtl/>
        </w:rPr>
        <w:t xml:space="preserve"> :</w:t>
      </w:r>
      <w:r w:rsidRPr="00AC6D18">
        <w:rPr>
          <w:rtl/>
        </w:rPr>
        <w:t xml:space="preserve"> أ</w:t>
      </w:r>
      <w:r w:rsidR="00CC2211">
        <w:rPr>
          <w:rtl/>
        </w:rPr>
        <w:t>ُ</w:t>
      </w:r>
      <w:r w:rsidRPr="00AC6D18">
        <w:rPr>
          <w:rtl/>
        </w:rPr>
        <w:t>وصيكم بتقوى الله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والسمع والطاعة وإن</w:t>
      </w:r>
      <w:r w:rsidR="00CC2211">
        <w:rPr>
          <w:rtl/>
        </w:rPr>
        <w:t>ْ</w:t>
      </w:r>
      <w:r w:rsidRPr="00AC6D18">
        <w:rPr>
          <w:rtl/>
        </w:rPr>
        <w:t xml:space="preserve"> كان عبدا</w:t>
      </w:r>
      <w:r w:rsidR="00CC2211">
        <w:rPr>
          <w:rtl/>
        </w:rPr>
        <w:t>ً</w:t>
      </w:r>
      <w:r w:rsidRPr="00AC6D18">
        <w:rPr>
          <w:rtl/>
        </w:rPr>
        <w:t xml:space="preserve"> حبشيا</w:t>
      </w:r>
      <w:r w:rsidR="00CC2211">
        <w:rPr>
          <w:rtl/>
        </w:rPr>
        <w:t>ً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فإن</w:t>
      </w:r>
      <w:r w:rsidR="00CC2211">
        <w:rPr>
          <w:rtl/>
        </w:rPr>
        <w:t>ّ</w:t>
      </w:r>
      <w:r w:rsidRPr="00AC6D18">
        <w:rPr>
          <w:rtl/>
        </w:rPr>
        <w:t>ه من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يعش منكم يرى بعدي اختلافا</w:t>
      </w:r>
      <w:r w:rsidR="00CC2211">
        <w:rPr>
          <w:rtl/>
        </w:rPr>
        <w:t>ً</w:t>
      </w:r>
      <w:r w:rsidRPr="00AC6D18">
        <w:rPr>
          <w:rtl/>
        </w:rPr>
        <w:t xml:space="preserve"> كثيرا</w:t>
      </w:r>
      <w:r w:rsidR="00CC2211">
        <w:rPr>
          <w:rtl/>
        </w:rPr>
        <w:t>ً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فعليكم بس</w:t>
      </w:r>
      <w:r w:rsidR="00CC2211">
        <w:rPr>
          <w:rtl/>
        </w:rPr>
        <w:t>ُ</w:t>
      </w:r>
      <w:r w:rsidRPr="00AC6D18">
        <w:rPr>
          <w:rtl/>
        </w:rPr>
        <w:t>ن</w:t>
      </w:r>
      <w:r w:rsidR="00CC2211">
        <w:rPr>
          <w:rtl/>
        </w:rPr>
        <w:t>ّ</w:t>
      </w:r>
      <w:r w:rsidRPr="00AC6D18">
        <w:rPr>
          <w:rtl/>
        </w:rPr>
        <w:t>تي وس</w:t>
      </w:r>
      <w:r w:rsidR="00CC2211">
        <w:rPr>
          <w:rtl/>
        </w:rPr>
        <w:t>ُ</w:t>
      </w:r>
      <w:r w:rsidRPr="00AC6D18">
        <w:rPr>
          <w:rtl/>
        </w:rPr>
        <w:t>ن</w:t>
      </w:r>
      <w:r w:rsidR="00CC2211">
        <w:rPr>
          <w:rtl/>
        </w:rPr>
        <w:t>ّ</w:t>
      </w:r>
      <w:r w:rsidRPr="00AC6D18">
        <w:rPr>
          <w:rtl/>
        </w:rPr>
        <w:t>ة الخلفاء الراشدين المهدي</w:t>
      </w:r>
      <w:r w:rsidR="00CC2211">
        <w:rPr>
          <w:rtl/>
        </w:rPr>
        <w:t>ّ</w:t>
      </w:r>
      <w:r w:rsidRPr="00AC6D18">
        <w:rPr>
          <w:rtl/>
        </w:rPr>
        <w:t>ين</w:t>
      </w:r>
      <w:r w:rsidR="007E0241">
        <w:rPr>
          <w:rtl/>
        </w:rPr>
        <w:t xml:space="preserve"> ،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وعض</w:t>
      </w:r>
      <w:r w:rsidR="00CC2211">
        <w:rPr>
          <w:rtl/>
        </w:rPr>
        <w:t>ّ</w:t>
      </w:r>
      <w:r w:rsidRPr="00AC6D18">
        <w:rPr>
          <w:rtl/>
        </w:rPr>
        <w:t>وا عليها بالنواجذ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وإي</w:t>
      </w:r>
      <w:r w:rsidR="00CC2211">
        <w:rPr>
          <w:rtl/>
        </w:rPr>
        <w:t>ّ</w:t>
      </w:r>
      <w:r w:rsidRPr="00AC6D18">
        <w:rPr>
          <w:rtl/>
        </w:rPr>
        <w:t>اكم ومحدثات ال</w:t>
      </w:r>
      <w:r w:rsidR="00CC2211">
        <w:rPr>
          <w:rtl/>
        </w:rPr>
        <w:t>ْ</w:t>
      </w:r>
      <w:r w:rsidRPr="00AC6D18">
        <w:rPr>
          <w:rtl/>
        </w:rPr>
        <w:t>أ</w:t>
      </w:r>
      <w:r w:rsidR="00CC2211">
        <w:rPr>
          <w:rtl/>
        </w:rPr>
        <w:t>ُ</w:t>
      </w:r>
      <w:r w:rsidRPr="00AC6D18">
        <w:rPr>
          <w:rtl/>
        </w:rPr>
        <w:t>مور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فإن</w:t>
      </w:r>
      <w:r w:rsidR="00CC2211">
        <w:rPr>
          <w:rtl/>
        </w:rPr>
        <w:t>ّ</w:t>
      </w:r>
      <w:r w:rsidRPr="00AC6D18">
        <w:rPr>
          <w:rtl/>
        </w:rPr>
        <w:t xml:space="preserve"> كل</w:t>
      </w:r>
      <w:r w:rsidR="00CC2211">
        <w:rPr>
          <w:rtl/>
        </w:rPr>
        <w:t>ّ</w:t>
      </w:r>
      <w:r w:rsidRPr="00AC6D18">
        <w:rPr>
          <w:rtl/>
        </w:rPr>
        <w:t xml:space="preserve"> محد</w:t>
      </w:r>
      <w:r w:rsidR="00CC2211">
        <w:rPr>
          <w:rtl/>
        </w:rPr>
        <w:t>ّ</w:t>
      </w:r>
      <w:r w:rsidRPr="00AC6D18">
        <w:rPr>
          <w:rtl/>
        </w:rPr>
        <w:t>ثة بدعة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وإن</w:t>
      </w:r>
      <w:r w:rsidR="00CC2211">
        <w:rPr>
          <w:rtl/>
        </w:rPr>
        <w:t>ّ</w:t>
      </w:r>
      <w:r w:rsidRPr="00AC6D18">
        <w:rPr>
          <w:rtl/>
        </w:rPr>
        <w:t xml:space="preserve"> كل</w:t>
      </w:r>
      <w:r w:rsidR="00CC2211">
        <w:rPr>
          <w:rtl/>
        </w:rPr>
        <w:t>ّ</w:t>
      </w:r>
      <w:r w:rsidRPr="00AC6D18">
        <w:rPr>
          <w:rtl/>
        </w:rPr>
        <w:t xml:space="preserve"> بدعة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ضلالة</w:t>
      </w:r>
      <w:r w:rsidR="00095AA9">
        <w:rPr>
          <w:rtl/>
        </w:rPr>
        <w:t xml:space="preserve"> .</w:t>
      </w:r>
    </w:p>
    <w:p w:rsidR="00162464" w:rsidRDefault="00AC6D18" w:rsidP="00AC6D18">
      <w:pPr>
        <w:rPr>
          <w:rtl/>
        </w:rPr>
      </w:pPr>
      <w:r w:rsidRPr="001827B2">
        <w:rPr>
          <w:rStyle w:val="rfdBold2"/>
          <w:rtl/>
        </w:rPr>
        <w:t>(</w:t>
      </w:r>
      <w:r w:rsidR="00BC2C52">
        <w:rPr>
          <w:rStyle w:val="rfdBold2"/>
          <w:rFonts w:hint="cs"/>
          <w:rtl/>
        </w:rPr>
        <w:t xml:space="preserve"> </w:t>
      </w:r>
      <w:r w:rsidRPr="001827B2">
        <w:rPr>
          <w:rStyle w:val="rfdBold2"/>
          <w:rtl/>
        </w:rPr>
        <w:t>3</w:t>
      </w:r>
      <w:r w:rsidR="00BC2C52">
        <w:rPr>
          <w:rStyle w:val="rfdBold2"/>
          <w:rFonts w:hint="cs"/>
          <w:rtl/>
        </w:rPr>
        <w:t xml:space="preserve"> </w:t>
      </w:r>
      <w:r w:rsidRPr="001827B2">
        <w:rPr>
          <w:rStyle w:val="rfdBold2"/>
          <w:rtl/>
        </w:rPr>
        <w:t>)</w:t>
      </w:r>
      <w:r w:rsidRPr="00AC6D18">
        <w:rPr>
          <w:rtl/>
        </w:rPr>
        <w:t xml:space="preserve"> حد</w:t>
      </w:r>
      <w:r w:rsidR="00CC2211">
        <w:rPr>
          <w:rtl/>
        </w:rPr>
        <w:t>ّثنا</w:t>
      </w:r>
      <w:r w:rsidR="00FB7845">
        <w:rPr>
          <w:rtl/>
        </w:rPr>
        <w:t xml:space="preserve"> عبد الله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حد</w:t>
      </w:r>
      <w:r w:rsidR="00CC2211">
        <w:rPr>
          <w:rtl/>
        </w:rPr>
        <w:t>ّ</w:t>
      </w:r>
      <w:r w:rsidRPr="00AC6D18">
        <w:rPr>
          <w:rtl/>
        </w:rPr>
        <w:t>ثني أبي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ثنا الوليد بن مسلم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ثنا ثور بن يزيد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ثنا خالد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ابن معدان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قال</w:t>
      </w:r>
      <w:r w:rsidR="007E0241">
        <w:rPr>
          <w:rtl/>
        </w:rPr>
        <w:t xml:space="preserve"> :</w:t>
      </w:r>
      <w:r w:rsidR="00CC2211">
        <w:rPr>
          <w:rtl/>
        </w:rPr>
        <w:t xml:space="preserve"> ثنا عبد</w:t>
      </w:r>
      <w:r w:rsidR="00695FA1">
        <w:rPr>
          <w:rFonts w:hint="cs"/>
          <w:rtl/>
        </w:rPr>
        <w:t xml:space="preserve"> </w:t>
      </w:r>
      <w:r w:rsidRPr="00AC6D18">
        <w:rPr>
          <w:rtl/>
        </w:rPr>
        <w:t>الرحمن بن ع</w:t>
      </w:r>
      <w:r w:rsidR="00162464">
        <w:rPr>
          <w:rtl/>
        </w:rPr>
        <w:t>مرو السلمي وحجر بن حجر</w:t>
      </w:r>
      <w:r w:rsidR="007E0241">
        <w:rPr>
          <w:rtl/>
        </w:rPr>
        <w:t xml:space="preserve"> ،</w:t>
      </w:r>
      <w:r w:rsidR="00162464">
        <w:rPr>
          <w:rtl/>
        </w:rPr>
        <w:t xml:space="preserve"> قالا</w:t>
      </w:r>
      <w:r w:rsidR="007E0241">
        <w:rPr>
          <w:rtl/>
        </w:rPr>
        <w:t xml:space="preserve"> :</w:t>
      </w:r>
    </w:p>
    <w:p w:rsidR="00AC6D18" w:rsidRPr="00695FA1" w:rsidRDefault="00AC6D18" w:rsidP="00CC2211">
      <w:pPr>
        <w:rPr>
          <w:rStyle w:val="rfdPoemTiniCharChar"/>
          <w:rtl/>
        </w:rPr>
      </w:pPr>
      <w:r w:rsidRPr="00AC6D18">
        <w:rPr>
          <w:rtl/>
        </w:rPr>
        <w:t>أتينا العرباض بن سارية</w:t>
      </w:r>
      <w:r w:rsidR="004803AF">
        <w:rPr>
          <w:rtl/>
        </w:rPr>
        <w:t xml:space="preserve"> ـ </w:t>
      </w:r>
      <w:r w:rsidRPr="00AC6D18">
        <w:rPr>
          <w:rtl/>
        </w:rPr>
        <w:t>وهو مم</w:t>
      </w:r>
      <w:r w:rsidR="00CC2211">
        <w:rPr>
          <w:rtl/>
        </w:rPr>
        <w:t>ّ</w:t>
      </w:r>
      <w:r w:rsidRPr="00AC6D18">
        <w:rPr>
          <w:rtl/>
        </w:rPr>
        <w:t>ن نزل فيه</w:t>
      </w:r>
      <w:r w:rsidR="007E0241">
        <w:rPr>
          <w:rtl/>
        </w:rPr>
        <w:t xml:space="preserve"> :</w:t>
      </w:r>
      <w:r w:rsidRPr="00AC6D18">
        <w:rPr>
          <w:rtl/>
        </w:rPr>
        <w:t xml:space="preserve"> </w:t>
      </w:r>
      <w:r w:rsidR="00172CD5" w:rsidRPr="00172CD5">
        <w:rPr>
          <w:rStyle w:val="rfdAlaem"/>
          <w:rtl/>
        </w:rPr>
        <w:t>(</w:t>
      </w:r>
      <w:r w:rsidR="00695FA1" w:rsidRPr="00695FA1">
        <w:rPr>
          <w:rStyle w:val="rfdAie"/>
          <w:rFonts w:hint="cs"/>
          <w:rtl/>
        </w:rPr>
        <w:t xml:space="preserve"> </w:t>
      </w:r>
      <w:r w:rsidR="00CC2211" w:rsidRPr="00CC2211">
        <w:rPr>
          <w:rStyle w:val="rfdAie"/>
          <w:rtl/>
        </w:rPr>
        <w:t>وَلَا عَلَى الَّذِينَ إِذَا مَا أَتَوْكَ</w:t>
      </w:r>
      <w:r w:rsidR="00CC2211">
        <w:rPr>
          <w:rStyle w:val="rfdAie"/>
          <w:rtl/>
        </w:rPr>
        <w:t xml:space="preserve"> </w:t>
      </w:r>
      <w:r w:rsidR="00CC2211">
        <w:rPr>
          <w:rStyle w:val="rfdAie"/>
          <w:rtl/>
        </w:rPr>
        <w:br/>
      </w:r>
    </w:p>
    <w:p w:rsidR="006254CD" w:rsidRDefault="006254CD" w:rsidP="00CC2211">
      <w:pPr>
        <w:pStyle w:val="rfdNormal0"/>
        <w:rPr>
          <w:rtl/>
        </w:rPr>
        <w:sectPr w:rsidR="006254CD" w:rsidSect="00107863">
          <w:headerReference w:type="even" r:id="rId75"/>
          <w:headerReference w:type="default" r:id="rId76"/>
          <w:headerReference w:type="first" r:id="rId77"/>
          <w:type w:val="continuous"/>
          <w:pgSz w:w="11907" w:h="16840" w:code="9"/>
          <w:pgMar w:top="1247" w:right="1361" w:bottom="1247" w:left="1361" w:header="720" w:footer="720" w:gutter="0"/>
          <w:cols w:space="720"/>
          <w:titlePg/>
          <w:bidi/>
          <w:rtlGutter/>
          <w:docGrid w:linePitch="360"/>
        </w:sectPr>
      </w:pPr>
    </w:p>
    <w:p w:rsidR="00AC6D18" w:rsidRPr="00AC6D18" w:rsidRDefault="00AC6D18" w:rsidP="00CC2211">
      <w:pPr>
        <w:pStyle w:val="rfdNormal0"/>
        <w:rPr>
          <w:rtl/>
        </w:rPr>
      </w:pPr>
      <w:r>
        <w:rPr>
          <w:rtl/>
        </w:rPr>
        <w:lastRenderedPageBreak/>
        <w:br w:type="page"/>
      </w:r>
      <w:r w:rsidR="00CC2211" w:rsidRPr="00CC2211">
        <w:rPr>
          <w:rStyle w:val="rfdAie"/>
          <w:rtl/>
        </w:rPr>
        <w:lastRenderedPageBreak/>
        <w:t>لِتَحْمِلَهُمْ قُلْتَ لَا أَجِدُ مَا أَحْمِلُكُمْ عَلَيْهِ</w:t>
      </w:r>
      <w:r w:rsidR="00695FA1">
        <w:rPr>
          <w:rStyle w:val="rfdAie"/>
          <w:rFonts w:hint="cs"/>
          <w:rtl/>
        </w:rPr>
        <w:t xml:space="preserve"> </w:t>
      </w:r>
      <w:r w:rsidR="00172CD5" w:rsidRPr="00172CD5">
        <w:rPr>
          <w:rStyle w:val="rfdAlaem"/>
          <w:rtl/>
        </w:rPr>
        <w:t>)</w:t>
      </w:r>
      <w:r w:rsidR="004803AF">
        <w:rPr>
          <w:rtl/>
        </w:rPr>
        <w:t xml:space="preserve"> ـ </w:t>
      </w:r>
      <w:r w:rsidRPr="00AC6D18">
        <w:rPr>
          <w:rtl/>
        </w:rPr>
        <w:t>فسل</w:t>
      </w:r>
      <w:r w:rsidR="00CC2211">
        <w:rPr>
          <w:rtl/>
        </w:rPr>
        <w:t>ّ</w:t>
      </w:r>
      <w:r w:rsidRPr="00AC6D18">
        <w:rPr>
          <w:rtl/>
        </w:rPr>
        <w:t>من</w:t>
      </w:r>
      <w:r w:rsidR="00A601B7">
        <w:rPr>
          <w:rtl/>
        </w:rPr>
        <w:t>ا وقلنا</w:t>
      </w:r>
      <w:r w:rsidR="007E0241">
        <w:rPr>
          <w:rtl/>
        </w:rPr>
        <w:t xml:space="preserve"> :</w:t>
      </w:r>
      <w:r w:rsidR="00A601B7">
        <w:rPr>
          <w:rtl/>
        </w:rPr>
        <w:t xml:space="preserve"> أتيناك زائرين وعائدين </w:t>
      </w:r>
      <w:r w:rsidR="00CC2211">
        <w:rPr>
          <w:rtl/>
        </w:rPr>
        <w:br/>
      </w:r>
      <w:r w:rsidRPr="00AC6D18">
        <w:rPr>
          <w:rtl/>
        </w:rPr>
        <w:t>ومقتبسين</w:t>
      </w:r>
      <w:r w:rsidR="00095AA9">
        <w:rPr>
          <w:rtl/>
        </w:rPr>
        <w:t xml:space="preserve"> .</w:t>
      </w:r>
      <w:r w:rsidRPr="00AC6D18">
        <w:rPr>
          <w:rtl/>
        </w:rPr>
        <w:t xml:space="preserve"> فقال عرباض</w:t>
      </w:r>
      <w:r w:rsidR="007E0241">
        <w:rPr>
          <w:rtl/>
        </w:rPr>
        <w:t xml:space="preserve"> :</w:t>
      </w:r>
    </w:p>
    <w:p w:rsidR="00A601B7" w:rsidRDefault="00AC6D18" w:rsidP="00CC2211">
      <w:pPr>
        <w:rPr>
          <w:rtl/>
        </w:rPr>
      </w:pPr>
      <w:r w:rsidRPr="00AC6D18">
        <w:rPr>
          <w:rtl/>
        </w:rPr>
        <w:t>صل</w:t>
      </w:r>
      <w:r w:rsidR="00CC2211">
        <w:rPr>
          <w:rtl/>
        </w:rPr>
        <w:t>ّ</w:t>
      </w:r>
      <w:r w:rsidRPr="00AC6D18">
        <w:rPr>
          <w:rtl/>
        </w:rPr>
        <w:t>ى بنا رسول الله صل</w:t>
      </w:r>
      <w:r w:rsidR="00CC2211">
        <w:rPr>
          <w:rtl/>
        </w:rPr>
        <w:t>ّ</w:t>
      </w:r>
      <w:r w:rsidRPr="00AC6D18">
        <w:rPr>
          <w:rtl/>
        </w:rPr>
        <w:t xml:space="preserve">ى الله عليه </w:t>
      </w:r>
      <w:r w:rsidR="00CC2211">
        <w:rPr>
          <w:rtl/>
        </w:rPr>
        <w:t>[</w:t>
      </w:r>
      <w:r w:rsidR="00695FA1">
        <w:rPr>
          <w:rFonts w:hint="cs"/>
          <w:rtl/>
        </w:rPr>
        <w:t xml:space="preserve"> </w:t>
      </w:r>
      <w:r w:rsidRPr="00AC6D18">
        <w:rPr>
          <w:rtl/>
        </w:rPr>
        <w:t>وآله</w:t>
      </w:r>
      <w:r w:rsidR="00695FA1">
        <w:rPr>
          <w:rFonts w:hint="cs"/>
          <w:rtl/>
        </w:rPr>
        <w:t xml:space="preserve"> </w:t>
      </w:r>
      <w:r w:rsidR="00CC2211">
        <w:rPr>
          <w:rtl/>
        </w:rPr>
        <w:t>]</w:t>
      </w:r>
      <w:r w:rsidRPr="00AC6D18">
        <w:rPr>
          <w:rtl/>
        </w:rPr>
        <w:t xml:space="preserve"> وسل</w:t>
      </w:r>
      <w:r w:rsidR="00CC2211">
        <w:rPr>
          <w:rtl/>
        </w:rPr>
        <w:t>ّ</w:t>
      </w:r>
      <w:r w:rsidRPr="00AC6D18">
        <w:rPr>
          <w:rtl/>
        </w:rPr>
        <w:t>م الصبح ذات يوم</w:t>
      </w:r>
      <w:r w:rsidR="009F2509">
        <w:rPr>
          <w:rtl/>
        </w:rPr>
        <w:t>ٍ</w:t>
      </w:r>
      <w:r w:rsidRPr="00AC6D18">
        <w:rPr>
          <w:rtl/>
        </w:rPr>
        <w:t xml:space="preserve"> ثم أقبل علينا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فوعظنا موعظة</w:t>
      </w:r>
      <w:r w:rsidR="009F2509">
        <w:rPr>
          <w:rtl/>
        </w:rPr>
        <w:t>ً</w:t>
      </w:r>
      <w:r w:rsidRPr="00AC6D18">
        <w:rPr>
          <w:rtl/>
        </w:rPr>
        <w:t xml:space="preserve"> بليغة</w:t>
      </w:r>
      <w:r w:rsidR="009F2509">
        <w:rPr>
          <w:rtl/>
        </w:rPr>
        <w:t>ً</w:t>
      </w:r>
      <w:r w:rsidRPr="00AC6D18">
        <w:rPr>
          <w:rtl/>
        </w:rPr>
        <w:t xml:space="preserve"> ذرفت منها العيون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ووجلت منها القلوب</w:t>
      </w:r>
      <w:r w:rsidR="00095AA9">
        <w:rPr>
          <w:rtl/>
        </w:rPr>
        <w:t xml:space="preserve"> .</w:t>
      </w:r>
      <w:r w:rsidRPr="00AC6D18">
        <w:rPr>
          <w:rtl/>
        </w:rPr>
        <w:t xml:space="preserve"> فقال قائل</w:t>
      </w:r>
      <w:r w:rsidR="007E0241">
        <w:rPr>
          <w:rtl/>
        </w:rPr>
        <w:t xml:space="preserve"> :</w:t>
      </w:r>
      <w:r w:rsidRPr="00AC6D18">
        <w:rPr>
          <w:rtl/>
        </w:rPr>
        <w:t xml:space="preserve"> يا رسول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الله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كأن</w:t>
      </w:r>
      <w:r w:rsidR="009F2509">
        <w:rPr>
          <w:rtl/>
        </w:rPr>
        <w:t>ّ</w:t>
      </w:r>
      <w:r w:rsidRPr="00AC6D18">
        <w:rPr>
          <w:rtl/>
        </w:rPr>
        <w:t xml:space="preserve"> هذه </w:t>
      </w:r>
      <w:r w:rsidR="00A601B7">
        <w:rPr>
          <w:rtl/>
        </w:rPr>
        <w:t>موعظة مود</w:t>
      </w:r>
      <w:r w:rsidR="009F2509">
        <w:rPr>
          <w:rtl/>
        </w:rPr>
        <w:t>ّ</w:t>
      </w:r>
      <w:r w:rsidR="00A601B7">
        <w:rPr>
          <w:rtl/>
        </w:rPr>
        <w:t>ع</w:t>
      </w:r>
      <w:r w:rsidR="009F2509">
        <w:rPr>
          <w:rtl/>
        </w:rPr>
        <w:t>ٍ</w:t>
      </w:r>
      <w:r w:rsidR="007E0241">
        <w:rPr>
          <w:rtl/>
        </w:rPr>
        <w:t xml:space="preserve"> ،</w:t>
      </w:r>
      <w:r w:rsidR="00A601B7">
        <w:rPr>
          <w:rtl/>
        </w:rPr>
        <w:t xml:space="preserve"> فماذا تعهد إلينا</w:t>
      </w:r>
      <w:r w:rsidR="00695FA1">
        <w:rPr>
          <w:rFonts w:hint="cs"/>
          <w:rtl/>
        </w:rPr>
        <w:t xml:space="preserve"> </w:t>
      </w:r>
      <w:r w:rsidR="00773F9D">
        <w:rPr>
          <w:rtl/>
        </w:rPr>
        <w:t>؟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فقال</w:t>
      </w:r>
      <w:r w:rsidR="007E0241">
        <w:rPr>
          <w:rtl/>
        </w:rPr>
        <w:t xml:space="preserve"> :</w:t>
      </w:r>
      <w:r w:rsidRPr="00AC6D18">
        <w:rPr>
          <w:rtl/>
        </w:rPr>
        <w:t xml:space="preserve"> أ</w:t>
      </w:r>
      <w:r w:rsidR="009F2509">
        <w:rPr>
          <w:rtl/>
        </w:rPr>
        <w:t>ُ</w:t>
      </w:r>
      <w:r w:rsidRPr="00AC6D18">
        <w:rPr>
          <w:rtl/>
        </w:rPr>
        <w:t>وصيكم بتقوى الله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والسمع والطاعة وإن</w:t>
      </w:r>
      <w:r w:rsidR="009F2509">
        <w:rPr>
          <w:rtl/>
        </w:rPr>
        <w:t>ْ</w:t>
      </w:r>
      <w:r w:rsidRPr="00AC6D18">
        <w:rPr>
          <w:rtl/>
        </w:rPr>
        <w:t xml:space="preserve"> كان عبدا</w:t>
      </w:r>
      <w:r w:rsidR="009F2509">
        <w:rPr>
          <w:rtl/>
        </w:rPr>
        <w:t>ً</w:t>
      </w:r>
      <w:r w:rsidRPr="00AC6D18">
        <w:rPr>
          <w:rtl/>
        </w:rPr>
        <w:t xml:space="preserve"> حبشيا</w:t>
      </w:r>
      <w:r w:rsidR="009F2509">
        <w:rPr>
          <w:rtl/>
        </w:rPr>
        <w:t>ً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فإن</w:t>
      </w:r>
      <w:r w:rsidR="009F2509">
        <w:rPr>
          <w:rtl/>
        </w:rPr>
        <w:t>ّ</w:t>
      </w:r>
      <w:r w:rsidRPr="00AC6D18">
        <w:rPr>
          <w:rtl/>
        </w:rPr>
        <w:t>ه من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يعش منكم فسيرى اختلافا</w:t>
      </w:r>
      <w:r w:rsidR="009F2509">
        <w:rPr>
          <w:rtl/>
        </w:rPr>
        <w:t>ً</w:t>
      </w:r>
      <w:r w:rsidRPr="00AC6D18">
        <w:rPr>
          <w:rtl/>
        </w:rPr>
        <w:t xml:space="preserve"> كثيرا</w:t>
      </w:r>
      <w:r w:rsidR="009F2509">
        <w:rPr>
          <w:rtl/>
        </w:rPr>
        <w:t>ً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فعليكم بس</w:t>
      </w:r>
      <w:r w:rsidR="009F2509">
        <w:rPr>
          <w:rtl/>
        </w:rPr>
        <w:t>ُ</w:t>
      </w:r>
      <w:r w:rsidRPr="00AC6D18">
        <w:rPr>
          <w:rtl/>
        </w:rPr>
        <w:t>ن</w:t>
      </w:r>
      <w:r w:rsidR="009F2509">
        <w:rPr>
          <w:rtl/>
        </w:rPr>
        <w:t>ّ</w:t>
      </w:r>
      <w:r w:rsidRPr="00AC6D18">
        <w:rPr>
          <w:rtl/>
        </w:rPr>
        <w:t>تي وس</w:t>
      </w:r>
      <w:r w:rsidR="009F2509">
        <w:rPr>
          <w:rtl/>
        </w:rPr>
        <w:t>ُ</w:t>
      </w:r>
      <w:r w:rsidRPr="00AC6D18">
        <w:rPr>
          <w:rtl/>
        </w:rPr>
        <w:t>ن</w:t>
      </w:r>
      <w:r w:rsidR="009F2509">
        <w:rPr>
          <w:rtl/>
        </w:rPr>
        <w:t>ّ</w:t>
      </w:r>
      <w:r w:rsidRPr="00AC6D18">
        <w:rPr>
          <w:rtl/>
        </w:rPr>
        <w:t>ة الخ</w:t>
      </w:r>
      <w:r w:rsidR="009F2509">
        <w:rPr>
          <w:rtl/>
        </w:rPr>
        <w:t>ل</w:t>
      </w:r>
      <w:r w:rsidRPr="00AC6D18">
        <w:rPr>
          <w:rtl/>
        </w:rPr>
        <w:t>فاء الراشدين المهدي</w:t>
      </w:r>
      <w:r w:rsidR="009F2509">
        <w:rPr>
          <w:rtl/>
        </w:rPr>
        <w:t>ّ</w:t>
      </w:r>
      <w:r w:rsidRPr="00AC6D18">
        <w:rPr>
          <w:rtl/>
        </w:rPr>
        <w:t>ين</w:t>
      </w:r>
      <w:r w:rsidR="007E0241">
        <w:rPr>
          <w:rtl/>
        </w:rPr>
        <w:t xml:space="preserve"> ،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فتمس</w:t>
      </w:r>
      <w:r w:rsidR="009F2509">
        <w:rPr>
          <w:rtl/>
        </w:rPr>
        <w:t>ّ</w:t>
      </w:r>
      <w:r w:rsidRPr="00AC6D18">
        <w:rPr>
          <w:rtl/>
        </w:rPr>
        <w:t>كوا بها وعض</w:t>
      </w:r>
      <w:r w:rsidR="009F2509">
        <w:rPr>
          <w:rtl/>
        </w:rPr>
        <w:t>ّ</w:t>
      </w:r>
      <w:r w:rsidRPr="00AC6D18">
        <w:rPr>
          <w:rtl/>
        </w:rPr>
        <w:t>وا عليها بالنواجذ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وإي</w:t>
      </w:r>
      <w:r w:rsidR="009F2509">
        <w:rPr>
          <w:rtl/>
        </w:rPr>
        <w:t>ّ</w:t>
      </w:r>
      <w:r w:rsidRPr="00AC6D18">
        <w:rPr>
          <w:rtl/>
        </w:rPr>
        <w:t>اكم ومحد</w:t>
      </w:r>
      <w:r w:rsidR="00695FA1">
        <w:rPr>
          <w:rFonts w:hint="cs"/>
          <w:rtl/>
        </w:rPr>
        <w:t>َ</w:t>
      </w:r>
      <w:r w:rsidRPr="00AC6D18">
        <w:rPr>
          <w:rtl/>
        </w:rPr>
        <w:t>ثات ال</w:t>
      </w:r>
      <w:r w:rsidR="009F2509">
        <w:rPr>
          <w:rtl/>
        </w:rPr>
        <w:t>ْ</w:t>
      </w:r>
      <w:r w:rsidRPr="00AC6D18">
        <w:rPr>
          <w:rtl/>
        </w:rPr>
        <w:t>أ</w:t>
      </w:r>
      <w:r w:rsidR="009F2509">
        <w:rPr>
          <w:rtl/>
        </w:rPr>
        <w:t>ُ</w:t>
      </w:r>
      <w:r w:rsidRPr="00AC6D18">
        <w:rPr>
          <w:rtl/>
        </w:rPr>
        <w:t>مور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فإن</w:t>
      </w:r>
      <w:r w:rsidR="009F2509">
        <w:rPr>
          <w:rtl/>
        </w:rPr>
        <w:t>ّ</w:t>
      </w:r>
      <w:r w:rsidRPr="00AC6D18">
        <w:rPr>
          <w:rtl/>
        </w:rPr>
        <w:t xml:space="preserve"> كل</w:t>
      </w:r>
      <w:r w:rsidR="009F2509">
        <w:rPr>
          <w:rtl/>
        </w:rPr>
        <w:t>ّ</w:t>
      </w:r>
      <w:r w:rsidRPr="00AC6D18">
        <w:rPr>
          <w:rtl/>
        </w:rPr>
        <w:t xml:space="preserve"> محد</w:t>
      </w:r>
      <w:r w:rsidR="009F2509">
        <w:rPr>
          <w:rtl/>
        </w:rPr>
        <w:t>َ</w:t>
      </w:r>
      <w:r w:rsidRPr="00AC6D18">
        <w:rPr>
          <w:rtl/>
        </w:rPr>
        <w:t>ثة بدعة</w:t>
      </w:r>
      <w:r w:rsidR="007E0241">
        <w:rPr>
          <w:rtl/>
        </w:rPr>
        <w:t xml:space="preserve"> ،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وكل</w:t>
      </w:r>
      <w:r w:rsidR="009F2509">
        <w:rPr>
          <w:rtl/>
        </w:rPr>
        <w:t>ّ</w:t>
      </w:r>
      <w:r w:rsidRPr="00AC6D18">
        <w:rPr>
          <w:rtl/>
        </w:rPr>
        <w:t xml:space="preserve"> بدعة ضلالة</w:t>
      </w:r>
      <w:r w:rsidR="00095AA9">
        <w:rPr>
          <w:rtl/>
        </w:rPr>
        <w:t xml:space="preserve"> .</w:t>
      </w:r>
    </w:p>
    <w:p w:rsidR="00AC6D18" w:rsidRPr="00AC6D18" w:rsidRDefault="00AC6D18" w:rsidP="009F2509">
      <w:pPr>
        <w:rPr>
          <w:rtl/>
        </w:rPr>
      </w:pPr>
      <w:r w:rsidRPr="001827B2">
        <w:rPr>
          <w:rStyle w:val="rfdBold2"/>
          <w:rtl/>
        </w:rPr>
        <w:t>(</w:t>
      </w:r>
      <w:r w:rsidR="00BC2C52">
        <w:rPr>
          <w:rStyle w:val="rfdBold2"/>
          <w:rFonts w:hint="cs"/>
          <w:rtl/>
        </w:rPr>
        <w:t xml:space="preserve"> </w:t>
      </w:r>
      <w:r w:rsidRPr="001827B2">
        <w:rPr>
          <w:rStyle w:val="rfdBold2"/>
          <w:rtl/>
        </w:rPr>
        <w:t>4</w:t>
      </w:r>
      <w:r w:rsidR="00BC2C52">
        <w:rPr>
          <w:rStyle w:val="rfdBold2"/>
          <w:rFonts w:hint="cs"/>
          <w:rtl/>
        </w:rPr>
        <w:t xml:space="preserve"> </w:t>
      </w:r>
      <w:r w:rsidRPr="001827B2">
        <w:rPr>
          <w:rStyle w:val="rfdBold2"/>
          <w:rtl/>
        </w:rPr>
        <w:t>)</w:t>
      </w:r>
      <w:r w:rsidRPr="00AC6D18">
        <w:rPr>
          <w:rtl/>
        </w:rPr>
        <w:t xml:space="preserve"> حد</w:t>
      </w:r>
      <w:r w:rsidR="009F2509">
        <w:rPr>
          <w:rtl/>
        </w:rPr>
        <w:t>ّثنا</w:t>
      </w:r>
      <w:r w:rsidR="00FB7845">
        <w:rPr>
          <w:rtl/>
        </w:rPr>
        <w:t xml:space="preserve"> عبد الله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حد</w:t>
      </w:r>
      <w:r w:rsidR="009F2509">
        <w:rPr>
          <w:rtl/>
        </w:rPr>
        <w:t>ّ</w:t>
      </w:r>
      <w:r w:rsidRPr="00AC6D18">
        <w:rPr>
          <w:rtl/>
        </w:rPr>
        <w:t>ثني أبي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ثنا حياة بن شريح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ثنا بقي</w:t>
      </w:r>
      <w:r w:rsidR="009F2509">
        <w:rPr>
          <w:rtl/>
        </w:rPr>
        <w:t>ّ</w:t>
      </w:r>
      <w:r w:rsidRPr="00AC6D18">
        <w:rPr>
          <w:rtl/>
        </w:rPr>
        <w:t>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حد</w:t>
      </w:r>
      <w:r w:rsidR="009F2509">
        <w:rPr>
          <w:rtl/>
        </w:rPr>
        <w:t>ّ</w:t>
      </w:r>
      <w:r w:rsidRPr="00AC6D18">
        <w:rPr>
          <w:rtl/>
        </w:rPr>
        <w:t>ثني بحير بن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سعيد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عن خالد بن معدان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عن ابن أبي بلال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عن عرباض بن سارية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أن</w:t>
      </w:r>
      <w:r w:rsidR="009F2509">
        <w:rPr>
          <w:rtl/>
        </w:rPr>
        <w:t>ّ</w:t>
      </w:r>
      <w:r w:rsidRPr="00AC6D18">
        <w:rPr>
          <w:rtl/>
        </w:rPr>
        <w:t>ه حد</w:t>
      </w:r>
      <w:r w:rsidR="009F2509">
        <w:rPr>
          <w:rtl/>
        </w:rPr>
        <w:t>ّ</w:t>
      </w:r>
      <w:r w:rsidRPr="00AC6D18">
        <w:rPr>
          <w:rtl/>
        </w:rPr>
        <w:t>ثهم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أن</w:t>
      </w:r>
      <w:r w:rsidR="009F2509">
        <w:rPr>
          <w:rtl/>
        </w:rPr>
        <w:t>ّ</w:t>
      </w:r>
      <w:r w:rsidRPr="00AC6D18">
        <w:rPr>
          <w:rtl/>
        </w:rPr>
        <w:t xml:space="preserve"> رسول الله صل</w:t>
      </w:r>
      <w:r w:rsidR="009F2509">
        <w:rPr>
          <w:rtl/>
        </w:rPr>
        <w:t>ّ</w:t>
      </w:r>
      <w:r w:rsidRPr="00AC6D18">
        <w:rPr>
          <w:rtl/>
        </w:rPr>
        <w:t xml:space="preserve">ى الله عليه </w:t>
      </w:r>
      <w:r w:rsidR="009F2509">
        <w:rPr>
          <w:rtl/>
        </w:rPr>
        <w:t>[</w:t>
      </w:r>
      <w:r w:rsidR="00695FA1">
        <w:rPr>
          <w:rFonts w:hint="cs"/>
          <w:rtl/>
        </w:rPr>
        <w:t xml:space="preserve"> </w:t>
      </w:r>
      <w:r w:rsidRPr="00AC6D18">
        <w:rPr>
          <w:rtl/>
        </w:rPr>
        <w:t>وآله</w:t>
      </w:r>
      <w:r w:rsidR="00695FA1">
        <w:rPr>
          <w:rFonts w:hint="cs"/>
          <w:rtl/>
        </w:rPr>
        <w:t xml:space="preserve"> </w:t>
      </w:r>
      <w:r w:rsidR="009F2509">
        <w:rPr>
          <w:rtl/>
        </w:rPr>
        <w:t>]</w:t>
      </w:r>
      <w:r w:rsidRPr="00AC6D18">
        <w:rPr>
          <w:rtl/>
        </w:rPr>
        <w:t xml:space="preserve"> وسل</w:t>
      </w:r>
      <w:r w:rsidR="009F2509">
        <w:rPr>
          <w:rtl/>
        </w:rPr>
        <w:t>ّ</w:t>
      </w:r>
      <w:r w:rsidRPr="00AC6D18">
        <w:rPr>
          <w:rtl/>
        </w:rPr>
        <w:t>م وعظهم يوما</w:t>
      </w:r>
      <w:r w:rsidR="009F2509">
        <w:rPr>
          <w:rtl/>
        </w:rPr>
        <w:t>ً</w:t>
      </w:r>
      <w:r w:rsidRPr="00AC6D18">
        <w:rPr>
          <w:rtl/>
        </w:rPr>
        <w:t xml:space="preserve"> بعد صلاة الغداة</w:t>
      </w:r>
      <w:r w:rsidR="00095AA9">
        <w:rPr>
          <w:rtl/>
        </w:rPr>
        <w:t xml:space="preserve"> .</w:t>
      </w:r>
      <w:r w:rsidRPr="00AC6D18">
        <w:rPr>
          <w:rtl/>
        </w:rPr>
        <w:t xml:space="preserve"> فذكره</w:t>
      </w:r>
      <w:r w:rsidR="00095AA9">
        <w:rPr>
          <w:rtl/>
        </w:rPr>
        <w:t xml:space="preserve"> .</w:t>
      </w:r>
    </w:p>
    <w:p w:rsidR="00AC6D18" w:rsidRPr="00AC6D18" w:rsidRDefault="00AC6D18" w:rsidP="009F2509">
      <w:pPr>
        <w:rPr>
          <w:rtl/>
        </w:rPr>
      </w:pPr>
      <w:r w:rsidRPr="001827B2">
        <w:rPr>
          <w:rStyle w:val="rfdBold2"/>
          <w:rtl/>
        </w:rPr>
        <w:t>(</w:t>
      </w:r>
      <w:r w:rsidR="00BC2C52">
        <w:rPr>
          <w:rStyle w:val="rfdBold2"/>
          <w:rFonts w:hint="cs"/>
          <w:rtl/>
        </w:rPr>
        <w:t xml:space="preserve"> </w:t>
      </w:r>
      <w:r w:rsidRPr="001827B2">
        <w:rPr>
          <w:rStyle w:val="rfdBold2"/>
          <w:rtl/>
        </w:rPr>
        <w:t>5</w:t>
      </w:r>
      <w:r w:rsidR="00BC2C52">
        <w:rPr>
          <w:rStyle w:val="rfdBold2"/>
          <w:rFonts w:hint="cs"/>
          <w:rtl/>
        </w:rPr>
        <w:t xml:space="preserve"> </w:t>
      </w:r>
      <w:r w:rsidRPr="001827B2">
        <w:rPr>
          <w:rStyle w:val="rfdBold2"/>
          <w:rtl/>
        </w:rPr>
        <w:t>)</w:t>
      </w:r>
      <w:r w:rsidRPr="00AC6D18">
        <w:rPr>
          <w:rtl/>
        </w:rPr>
        <w:t xml:space="preserve"> حد</w:t>
      </w:r>
      <w:r w:rsidR="009F2509">
        <w:rPr>
          <w:rtl/>
        </w:rPr>
        <w:t>ّثنا</w:t>
      </w:r>
      <w:r w:rsidR="00FB7845">
        <w:rPr>
          <w:rtl/>
        </w:rPr>
        <w:t xml:space="preserve"> عبد الله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حد</w:t>
      </w:r>
      <w:r w:rsidR="009F2509">
        <w:rPr>
          <w:rtl/>
        </w:rPr>
        <w:t>ّ</w:t>
      </w:r>
      <w:r w:rsidRPr="00AC6D18">
        <w:rPr>
          <w:rtl/>
        </w:rPr>
        <w:t>ثني أبي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حد</w:t>
      </w:r>
      <w:r w:rsidR="009F2509">
        <w:rPr>
          <w:rtl/>
        </w:rPr>
        <w:t>ّ</w:t>
      </w:r>
      <w:r w:rsidRPr="00AC6D18">
        <w:rPr>
          <w:rtl/>
        </w:rPr>
        <w:t>ثنا إسماعيل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عن هشام الدستوائي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عن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يحيى بن أبي كثير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عن محم</w:t>
      </w:r>
      <w:r w:rsidR="009F2509">
        <w:rPr>
          <w:rtl/>
        </w:rPr>
        <w:t>ّ</w:t>
      </w:r>
      <w:r w:rsidRPr="00AC6D18">
        <w:rPr>
          <w:rtl/>
        </w:rPr>
        <w:t>د بن إبراهيم بن الحارث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عن خالد بن معدان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عن ابن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أبي بلال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عن العرباض بن سارية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أن</w:t>
      </w:r>
      <w:r w:rsidR="009F2509">
        <w:rPr>
          <w:rtl/>
        </w:rPr>
        <w:t>ّ</w:t>
      </w:r>
      <w:r w:rsidRPr="00AC6D18">
        <w:rPr>
          <w:rtl/>
        </w:rPr>
        <w:t>ه حد</w:t>
      </w:r>
      <w:r w:rsidR="009F2509">
        <w:rPr>
          <w:rtl/>
        </w:rPr>
        <w:t>ّ</w:t>
      </w:r>
      <w:r w:rsidRPr="00AC6D18">
        <w:rPr>
          <w:rtl/>
        </w:rPr>
        <w:t>ثهم أن</w:t>
      </w:r>
      <w:r w:rsidR="009F2509">
        <w:rPr>
          <w:rtl/>
        </w:rPr>
        <w:t>ّ</w:t>
      </w:r>
      <w:r w:rsidRPr="00AC6D18">
        <w:rPr>
          <w:rtl/>
        </w:rPr>
        <w:t xml:space="preserve"> رسول الله صل</w:t>
      </w:r>
      <w:r w:rsidR="009F2509">
        <w:rPr>
          <w:rtl/>
        </w:rPr>
        <w:t>ّ</w:t>
      </w:r>
      <w:r w:rsidRPr="00AC6D18">
        <w:rPr>
          <w:rtl/>
        </w:rPr>
        <w:t xml:space="preserve">ى الله عليه </w:t>
      </w:r>
      <w:r w:rsidR="009F2509">
        <w:rPr>
          <w:rtl/>
        </w:rPr>
        <w:t>[</w:t>
      </w:r>
      <w:r w:rsidR="00695FA1">
        <w:rPr>
          <w:rFonts w:hint="cs"/>
          <w:rtl/>
        </w:rPr>
        <w:t xml:space="preserve"> </w:t>
      </w:r>
      <w:r w:rsidRPr="00AC6D18">
        <w:rPr>
          <w:rtl/>
        </w:rPr>
        <w:t>وآله</w:t>
      </w:r>
      <w:r w:rsidR="00695FA1">
        <w:rPr>
          <w:rFonts w:hint="cs"/>
          <w:rtl/>
        </w:rPr>
        <w:t xml:space="preserve"> </w:t>
      </w:r>
      <w:r w:rsidR="009F2509">
        <w:rPr>
          <w:rtl/>
        </w:rPr>
        <w:t>]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وسل</w:t>
      </w:r>
      <w:r w:rsidR="009F2509">
        <w:rPr>
          <w:rtl/>
        </w:rPr>
        <w:t>ّ</w:t>
      </w:r>
      <w:r w:rsidRPr="00AC6D18">
        <w:rPr>
          <w:rtl/>
        </w:rPr>
        <w:t>م وعظهم يوما</w:t>
      </w:r>
      <w:r w:rsidR="009F2509">
        <w:rPr>
          <w:rtl/>
        </w:rPr>
        <w:t>ً</w:t>
      </w:r>
      <w:r w:rsidRPr="00AC6D18">
        <w:rPr>
          <w:rtl/>
        </w:rPr>
        <w:t xml:space="preserve"> بعد صلاة الغداة</w:t>
      </w:r>
      <w:r w:rsidR="00095AA9">
        <w:rPr>
          <w:rtl/>
        </w:rPr>
        <w:t xml:space="preserve"> .</w:t>
      </w:r>
      <w:r w:rsidRPr="00AC6D18">
        <w:rPr>
          <w:rtl/>
        </w:rPr>
        <w:t xml:space="preserve"> فذكره</w:t>
      </w:r>
      <w:r w:rsidR="00695FA1">
        <w:rPr>
          <w:rFonts w:hint="cs"/>
          <w:rtl/>
        </w:rPr>
        <w:t xml:space="preserve"> </w:t>
      </w:r>
      <w:r w:rsidR="00AB3A9F">
        <w:rPr>
          <w:rtl/>
        </w:rPr>
        <w:t>»</w:t>
      </w:r>
      <w:r w:rsidRPr="00AC6D18">
        <w:rPr>
          <w:rtl/>
        </w:rPr>
        <w:t xml:space="preserve"> </w:t>
      </w:r>
      <w:r w:rsidRPr="00AC6D18">
        <w:rPr>
          <w:rStyle w:val="rfdFootnotenum"/>
          <w:rtl/>
        </w:rPr>
        <w:t>(4)</w:t>
      </w:r>
      <w:r w:rsidR="00095AA9">
        <w:rPr>
          <w:rtl/>
        </w:rPr>
        <w:t xml:space="preserve"> .</w:t>
      </w:r>
    </w:p>
    <w:p w:rsidR="00AC6D18" w:rsidRPr="004D2EE9" w:rsidRDefault="00AC6D18" w:rsidP="004D2EE9">
      <w:pPr>
        <w:pStyle w:val="rfdBold3"/>
        <w:rPr>
          <w:rtl/>
        </w:rPr>
      </w:pPr>
      <w:r w:rsidRPr="004D2EE9">
        <w:rPr>
          <w:rtl/>
        </w:rPr>
        <w:t>رواية الحاكم</w:t>
      </w:r>
      <w:r w:rsidR="007E0241" w:rsidRPr="004D2EE9">
        <w:rPr>
          <w:rtl/>
        </w:rPr>
        <w:t xml:space="preserve"> :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وأخرج الحاكم قائلا</w:t>
      </w:r>
      <w:r w:rsidR="009F2509">
        <w:rPr>
          <w:rtl/>
        </w:rPr>
        <w:t>ً</w:t>
      </w:r>
      <w:r w:rsidR="007E0241">
        <w:rPr>
          <w:rtl/>
        </w:rPr>
        <w:t xml:space="preserve"> :</w:t>
      </w:r>
    </w:p>
    <w:p w:rsidR="00AC6D18" w:rsidRPr="00AC6D18" w:rsidRDefault="00AB3A9F" w:rsidP="00AC6D18">
      <w:pPr>
        <w:rPr>
          <w:rtl/>
        </w:rPr>
      </w:pPr>
      <w:r>
        <w:rPr>
          <w:rtl/>
        </w:rPr>
        <w:t>«</w:t>
      </w:r>
      <w:r w:rsidR="00695FA1">
        <w:rPr>
          <w:rFonts w:hint="cs"/>
          <w:rtl/>
        </w:rPr>
        <w:t xml:space="preserve"> </w:t>
      </w:r>
      <w:r w:rsidR="00AC6D18" w:rsidRPr="001827B2">
        <w:rPr>
          <w:rStyle w:val="rfdBold2"/>
          <w:rtl/>
        </w:rPr>
        <w:t>(</w:t>
      </w:r>
      <w:r w:rsidR="00BC2C52">
        <w:rPr>
          <w:rStyle w:val="rfdBold2"/>
          <w:rFonts w:hint="cs"/>
          <w:rtl/>
        </w:rPr>
        <w:t xml:space="preserve"> </w:t>
      </w:r>
      <w:r w:rsidR="00AC6D18" w:rsidRPr="001827B2">
        <w:rPr>
          <w:rStyle w:val="rfdBold2"/>
          <w:rtl/>
        </w:rPr>
        <w:t>1</w:t>
      </w:r>
      <w:r w:rsidR="00BC2C52">
        <w:rPr>
          <w:rStyle w:val="rfdBold2"/>
          <w:rFonts w:hint="cs"/>
          <w:rtl/>
        </w:rPr>
        <w:t xml:space="preserve"> </w:t>
      </w:r>
      <w:r w:rsidR="00AC6D18" w:rsidRPr="001827B2">
        <w:rPr>
          <w:rStyle w:val="rfdBold2"/>
          <w:rtl/>
        </w:rPr>
        <w:t>)</w:t>
      </w:r>
      <w:r w:rsidR="00AC6D18" w:rsidRPr="00AC6D18">
        <w:rPr>
          <w:rtl/>
        </w:rPr>
        <w:t xml:space="preserve"> حد</w:t>
      </w:r>
      <w:r w:rsidR="009F2509">
        <w:rPr>
          <w:rtl/>
        </w:rPr>
        <w:t>ّ</w:t>
      </w:r>
      <w:r w:rsidR="00AC6D18" w:rsidRPr="00AC6D18">
        <w:rPr>
          <w:rtl/>
        </w:rPr>
        <w:t>ثنا أبو العب</w:t>
      </w:r>
      <w:r w:rsidR="009F2509">
        <w:rPr>
          <w:rtl/>
        </w:rPr>
        <w:t>ّ</w:t>
      </w:r>
      <w:r w:rsidR="00AC6D18" w:rsidRPr="00AC6D18">
        <w:rPr>
          <w:rtl/>
        </w:rPr>
        <w:t>اس محمد بن يعقوب</w:t>
      </w:r>
      <w:r w:rsidR="007E0241">
        <w:rPr>
          <w:rtl/>
        </w:rPr>
        <w:t xml:space="preserve"> ،</w:t>
      </w:r>
      <w:r w:rsidR="00AC6D18" w:rsidRPr="00AC6D18">
        <w:rPr>
          <w:rtl/>
        </w:rPr>
        <w:t xml:space="preserve"> ثنا العب</w:t>
      </w:r>
      <w:r w:rsidR="009F2509">
        <w:rPr>
          <w:rtl/>
        </w:rPr>
        <w:t>ّ</w:t>
      </w:r>
      <w:r w:rsidR="00AC6D18" w:rsidRPr="00AC6D18">
        <w:rPr>
          <w:rtl/>
        </w:rPr>
        <w:t>اس بن محمد الدوري</w:t>
      </w:r>
      <w:r w:rsidR="007E0241">
        <w:rPr>
          <w:rtl/>
        </w:rPr>
        <w:t xml:space="preserve"> ،</w:t>
      </w:r>
      <w:r w:rsidR="00AC6D18" w:rsidRPr="00AC6D18">
        <w:rPr>
          <w:rtl/>
        </w:rPr>
        <w:t xml:space="preserve"> ثنا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="00AC6D18" w:rsidRPr="00AC6D18">
        <w:rPr>
          <w:rtl/>
        </w:rPr>
        <w:t>أبو عاصم</w:t>
      </w:r>
      <w:r w:rsidR="007E0241">
        <w:rPr>
          <w:rtl/>
        </w:rPr>
        <w:t xml:space="preserve"> ،</w:t>
      </w:r>
      <w:r w:rsidR="00AC6D18" w:rsidRPr="00AC6D18">
        <w:rPr>
          <w:rtl/>
        </w:rPr>
        <w:t xml:space="preserve"> ثنا ثور بن يزيد</w:t>
      </w:r>
      <w:r w:rsidR="007E0241">
        <w:rPr>
          <w:rtl/>
        </w:rPr>
        <w:t xml:space="preserve"> ،</w:t>
      </w:r>
      <w:r w:rsidR="00AC6D18" w:rsidRPr="00AC6D18">
        <w:rPr>
          <w:rtl/>
        </w:rPr>
        <w:t xml:space="preserve"> ثنا خالد بن معدان</w:t>
      </w:r>
      <w:r w:rsidR="007E0241">
        <w:rPr>
          <w:rtl/>
        </w:rPr>
        <w:t xml:space="preserve"> ،</w:t>
      </w:r>
      <w:r w:rsidR="009F2509">
        <w:rPr>
          <w:rtl/>
        </w:rPr>
        <w:t xml:space="preserve"> عن عبد</w:t>
      </w:r>
      <w:r w:rsidR="00695FA1">
        <w:rPr>
          <w:rFonts w:hint="cs"/>
          <w:rtl/>
        </w:rPr>
        <w:t xml:space="preserve"> </w:t>
      </w:r>
      <w:r w:rsidR="00AC6D18" w:rsidRPr="00AC6D18">
        <w:rPr>
          <w:rtl/>
        </w:rPr>
        <w:t>الرحمن بن عمرو السلمي</w:t>
      </w:r>
      <w:r w:rsidR="007E0241">
        <w:rPr>
          <w:rtl/>
        </w:rPr>
        <w:t xml:space="preserve"> ،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="00AC6D18" w:rsidRPr="00AC6D18">
        <w:rPr>
          <w:rtl/>
        </w:rPr>
        <w:t>عن العرباض بن سارية</w:t>
      </w:r>
      <w:r w:rsidR="007E0241">
        <w:rPr>
          <w:rtl/>
        </w:rPr>
        <w:t xml:space="preserve"> ،</w:t>
      </w:r>
      <w:r w:rsidR="00AC6D18" w:rsidRPr="00AC6D18">
        <w:rPr>
          <w:rtl/>
        </w:rPr>
        <w:t xml:space="preserve"> قال</w:t>
      </w:r>
      <w:r w:rsidR="007E0241">
        <w:rPr>
          <w:rtl/>
        </w:rPr>
        <w:t xml:space="preserve"> :</w:t>
      </w:r>
    </w:p>
    <w:p w:rsidR="00AC6D18" w:rsidRPr="00AC6D18" w:rsidRDefault="00AC6D18" w:rsidP="00AC6D18">
      <w:pPr>
        <w:pStyle w:val="rfdLine"/>
        <w:rPr>
          <w:rtl/>
        </w:rPr>
      </w:pPr>
      <w:r w:rsidRPr="00AC6D18">
        <w:rPr>
          <w:rtl/>
        </w:rPr>
        <w:t>__________________</w:t>
      </w:r>
    </w:p>
    <w:p w:rsidR="00AC6D18" w:rsidRPr="00AC6D18" w:rsidRDefault="00AC6D18" w:rsidP="00A601B7">
      <w:pPr>
        <w:pStyle w:val="rfdFootnote0"/>
        <w:rPr>
          <w:rtl/>
        </w:rPr>
      </w:pPr>
      <w:r>
        <w:rPr>
          <w:rtl/>
        </w:rPr>
        <w:t>(</w:t>
      </w:r>
      <w:r w:rsidRPr="00AC6D18">
        <w:rPr>
          <w:rtl/>
        </w:rPr>
        <w:t>4) مسند أحمد بن حنبل</w:t>
      </w:r>
      <w:r w:rsidR="00A601B7">
        <w:rPr>
          <w:rtl/>
        </w:rPr>
        <w:t xml:space="preserve"> </w:t>
      </w:r>
      <w:r w:rsidRPr="00484D70">
        <w:rPr>
          <w:rtl/>
        </w:rPr>
        <w:t>4</w:t>
      </w:r>
      <w:r w:rsidR="005C5FDB">
        <w:rPr>
          <w:rtl/>
        </w:rPr>
        <w:t xml:space="preserve"> / </w:t>
      </w:r>
      <w:r w:rsidRPr="00484D70">
        <w:rPr>
          <w:rtl/>
        </w:rPr>
        <w:t>126</w:t>
      </w:r>
      <w:r w:rsidR="00095AA9">
        <w:rPr>
          <w:rtl/>
        </w:rPr>
        <w:t xml:space="preserve"> .</w:t>
      </w:r>
    </w:p>
    <w:p w:rsidR="00AC6D18" w:rsidRPr="00AC6D18" w:rsidRDefault="00AC6D18" w:rsidP="00765A25">
      <w:pPr>
        <w:rPr>
          <w:rtl/>
        </w:rPr>
      </w:pPr>
      <w:r>
        <w:rPr>
          <w:rtl/>
        </w:rPr>
        <w:br w:type="page"/>
      </w:r>
      <w:r w:rsidRPr="00AC6D18">
        <w:rPr>
          <w:rtl/>
        </w:rPr>
        <w:lastRenderedPageBreak/>
        <w:t>صل</w:t>
      </w:r>
      <w:r w:rsidR="00765A25">
        <w:rPr>
          <w:rtl/>
        </w:rPr>
        <w:t>ّ</w:t>
      </w:r>
      <w:r w:rsidRPr="00AC6D18">
        <w:rPr>
          <w:rtl/>
        </w:rPr>
        <w:t>ى لنا رسول الله</w:t>
      </w:r>
      <w:r w:rsidR="00765A25">
        <w:rPr>
          <w:rtl/>
        </w:rPr>
        <w:t xml:space="preserve"> صلّی الله عليه وآله وسلّم</w:t>
      </w:r>
      <w:r w:rsidRPr="00AC6D18">
        <w:rPr>
          <w:rtl/>
        </w:rPr>
        <w:t xml:space="preserve"> صلاة الصبح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ثم</w:t>
      </w:r>
      <w:r w:rsidR="00765A25">
        <w:rPr>
          <w:rtl/>
        </w:rPr>
        <w:t>ّ</w:t>
      </w:r>
      <w:r w:rsidRPr="00AC6D18">
        <w:rPr>
          <w:rtl/>
        </w:rPr>
        <w:t xml:space="preserve"> أقبل علينا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فوعظنا موعظة</w:t>
      </w:r>
      <w:r w:rsidR="00765A25">
        <w:rPr>
          <w:rtl/>
        </w:rPr>
        <w:t>ً</w:t>
      </w:r>
      <w:r w:rsidRPr="00AC6D18">
        <w:rPr>
          <w:rtl/>
        </w:rPr>
        <w:t xml:space="preserve"> وجلت منها القلوب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وذرفت منها العيون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فقلنا</w:t>
      </w:r>
      <w:r w:rsidR="007E0241">
        <w:rPr>
          <w:rtl/>
        </w:rPr>
        <w:t xml:space="preserve"> :</w:t>
      </w:r>
      <w:r w:rsidRPr="00AC6D18">
        <w:rPr>
          <w:rtl/>
        </w:rPr>
        <w:t xml:space="preserve"> يا رسول الله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كأن</w:t>
      </w:r>
      <w:r w:rsidR="00765A25">
        <w:rPr>
          <w:rtl/>
        </w:rPr>
        <w:t>ّ</w:t>
      </w:r>
      <w:r w:rsidRPr="00AC6D18">
        <w:rPr>
          <w:rtl/>
        </w:rPr>
        <w:t>ها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موعظة</w:t>
      </w:r>
      <w:r w:rsidR="00765A25">
        <w:rPr>
          <w:rtl/>
        </w:rPr>
        <w:t>ً</w:t>
      </w:r>
      <w:r w:rsidRPr="00AC6D18">
        <w:rPr>
          <w:rtl/>
        </w:rPr>
        <w:t xml:space="preserve"> مود</w:t>
      </w:r>
      <w:r w:rsidR="00765A25">
        <w:rPr>
          <w:rtl/>
        </w:rPr>
        <w:t>ّ</w:t>
      </w:r>
      <w:r w:rsidRPr="00AC6D18">
        <w:rPr>
          <w:rtl/>
        </w:rPr>
        <w:t>ع فأوصنا</w:t>
      </w:r>
      <w:r w:rsidR="00095AA9">
        <w:rPr>
          <w:rtl/>
        </w:rPr>
        <w:t xml:space="preserve"> .</w:t>
      </w:r>
    </w:p>
    <w:p w:rsidR="00AC6D18" w:rsidRPr="00AC6D18" w:rsidRDefault="00AC6D18" w:rsidP="00765A25">
      <w:pPr>
        <w:rPr>
          <w:rtl/>
        </w:rPr>
      </w:pPr>
      <w:r w:rsidRPr="00AC6D18">
        <w:rPr>
          <w:rtl/>
        </w:rPr>
        <w:t>قال</w:t>
      </w:r>
      <w:r w:rsidR="007E0241">
        <w:rPr>
          <w:rtl/>
        </w:rPr>
        <w:t xml:space="preserve"> :</w:t>
      </w:r>
      <w:r w:rsidRPr="00AC6D18">
        <w:rPr>
          <w:rtl/>
        </w:rPr>
        <w:t xml:space="preserve"> أ</w:t>
      </w:r>
      <w:r w:rsidR="00765A25">
        <w:rPr>
          <w:rtl/>
        </w:rPr>
        <w:t>ُ</w:t>
      </w:r>
      <w:r w:rsidRPr="00AC6D18">
        <w:rPr>
          <w:rtl/>
        </w:rPr>
        <w:t>وصيكم بتقوى الله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والسمع والطاعة وإن</w:t>
      </w:r>
      <w:r w:rsidR="00765A25">
        <w:rPr>
          <w:rtl/>
        </w:rPr>
        <w:t>ْ</w:t>
      </w:r>
      <w:r w:rsidRPr="00AC6D18">
        <w:rPr>
          <w:rtl/>
        </w:rPr>
        <w:t xml:space="preserve"> أ</w:t>
      </w:r>
      <w:r w:rsidR="00765A25">
        <w:rPr>
          <w:rtl/>
        </w:rPr>
        <w:t>ُ</w:t>
      </w:r>
      <w:r w:rsidRPr="00AC6D18">
        <w:rPr>
          <w:rtl/>
        </w:rPr>
        <w:t>م</w:t>
      </w:r>
      <w:r w:rsidR="00765A25">
        <w:rPr>
          <w:rtl/>
        </w:rPr>
        <w:t>ِّ</w:t>
      </w:r>
      <w:r w:rsidRPr="00AC6D18">
        <w:rPr>
          <w:rtl/>
        </w:rPr>
        <w:t>ر</w:t>
      </w:r>
      <w:r w:rsidR="00765A25">
        <w:rPr>
          <w:rtl/>
        </w:rPr>
        <w:t>َ</w:t>
      </w:r>
      <w:r w:rsidRPr="00AC6D18">
        <w:rPr>
          <w:rtl/>
        </w:rPr>
        <w:t xml:space="preserve"> عليكم عبد</w:t>
      </w:r>
      <w:r w:rsidR="00765A25">
        <w:rPr>
          <w:rtl/>
        </w:rPr>
        <w:t>ٌ</w:t>
      </w:r>
      <w:r w:rsidRPr="00AC6D18">
        <w:rPr>
          <w:rtl/>
        </w:rPr>
        <w:t xml:space="preserve"> حبشي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فإن</w:t>
      </w:r>
      <w:r w:rsidR="00765A25">
        <w:rPr>
          <w:rtl/>
        </w:rPr>
        <w:t>ّ</w:t>
      </w:r>
      <w:r w:rsidRPr="00AC6D18">
        <w:rPr>
          <w:rtl/>
        </w:rPr>
        <w:t>ه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من يعش منكم فسيرى اختلافا</w:t>
      </w:r>
      <w:r w:rsidR="00765A25">
        <w:rPr>
          <w:rtl/>
        </w:rPr>
        <w:t>ً</w:t>
      </w:r>
      <w:r w:rsidRPr="00AC6D18">
        <w:rPr>
          <w:rtl/>
        </w:rPr>
        <w:t xml:space="preserve"> كثيرا</w:t>
      </w:r>
      <w:r w:rsidR="00765A25">
        <w:rPr>
          <w:rtl/>
        </w:rPr>
        <w:t>ً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فعليكم بس</w:t>
      </w:r>
      <w:r w:rsidR="00765A25">
        <w:rPr>
          <w:rtl/>
        </w:rPr>
        <w:t>ُ</w:t>
      </w:r>
      <w:r w:rsidRPr="00AC6D18">
        <w:rPr>
          <w:rtl/>
        </w:rPr>
        <w:t>ن</w:t>
      </w:r>
      <w:r w:rsidR="00765A25">
        <w:rPr>
          <w:rtl/>
        </w:rPr>
        <w:t>ّ</w:t>
      </w:r>
      <w:r w:rsidRPr="00AC6D18">
        <w:rPr>
          <w:rtl/>
        </w:rPr>
        <w:t>تي وسن</w:t>
      </w:r>
      <w:r w:rsidR="00765A25">
        <w:rPr>
          <w:rtl/>
        </w:rPr>
        <w:t>ّ</w:t>
      </w:r>
      <w:r w:rsidRPr="00AC6D18">
        <w:rPr>
          <w:rtl/>
        </w:rPr>
        <w:t>ة الخلفاء الراشدين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المهدي</w:t>
      </w:r>
      <w:r w:rsidR="00765A25">
        <w:rPr>
          <w:rtl/>
        </w:rPr>
        <w:t>ّ</w:t>
      </w:r>
      <w:r w:rsidRPr="00AC6D18">
        <w:rPr>
          <w:rtl/>
        </w:rPr>
        <w:t>ين</w:t>
      </w:r>
      <w:r w:rsidR="007E0241">
        <w:rPr>
          <w:rtl/>
        </w:rPr>
        <w:t xml:space="preserve"> ،</w:t>
      </w:r>
      <w:r w:rsidR="00765A25">
        <w:rPr>
          <w:rtl/>
        </w:rPr>
        <w:t xml:space="preserve"> عضّ</w:t>
      </w:r>
      <w:r w:rsidRPr="00AC6D18">
        <w:rPr>
          <w:rtl/>
        </w:rPr>
        <w:t>وا عليها بالنواجذ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وإي</w:t>
      </w:r>
      <w:r w:rsidR="00765A25">
        <w:rPr>
          <w:rtl/>
        </w:rPr>
        <w:t>ّ</w:t>
      </w:r>
      <w:r w:rsidRPr="00AC6D18">
        <w:rPr>
          <w:rtl/>
        </w:rPr>
        <w:t>اكم ومحد</w:t>
      </w:r>
      <w:r w:rsidR="004D2EE9">
        <w:rPr>
          <w:rFonts w:hint="cs"/>
          <w:rtl/>
        </w:rPr>
        <w:t>َ</w:t>
      </w:r>
      <w:r w:rsidRPr="00AC6D18">
        <w:rPr>
          <w:rtl/>
        </w:rPr>
        <w:t>ثات ال</w:t>
      </w:r>
      <w:r w:rsidR="00765A25">
        <w:rPr>
          <w:rtl/>
        </w:rPr>
        <w:t>ْ</w:t>
      </w:r>
      <w:r w:rsidRPr="00AC6D18">
        <w:rPr>
          <w:rtl/>
        </w:rPr>
        <w:t>أ</w:t>
      </w:r>
      <w:r w:rsidR="00765A25">
        <w:rPr>
          <w:rtl/>
        </w:rPr>
        <w:t>ُ</w:t>
      </w:r>
      <w:r w:rsidRPr="00AC6D18">
        <w:rPr>
          <w:rtl/>
        </w:rPr>
        <w:t>مور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فإن</w:t>
      </w:r>
      <w:r w:rsidR="00765A25">
        <w:rPr>
          <w:rtl/>
        </w:rPr>
        <w:t>ّ</w:t>
      </w:r>
      <w:r w:rsidRPr="00AC6D18">
        <w:rPr>
          <w:rtl/>
        </w:rPr>
        <w:t xml:space="preserve"> كل</w:t>
      </w:r>
      <w:r w:rsidR="00765A25">
        <w:rPr>
          <w:rtl/>
        </w:rPr>
        <w:t>ّ</w:t>
      </w:r>
      <w:r w:rsidRPr="00AC6D18">
        <w:rPr>
          <w:rtl/>
        </w:rPr>
        <w:t xml:space="preserve"> بدعة ضلالة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هذا حديث</w:t>
      </w:r>
      <w:r w:rsidR="00765A25">
        <w:rPr>
          <w:rtl/>
        </w:rPr>
        <w:t>ٌ</w:t>
      </w:r>
      <w:r w:rsidRPr="00AC6D18">
        <w:rPr>
          <w:rtl/>
        </w:rPr>
        <w:t xml:space="preserve"> صحيح</w:t>
      </w:r>
      <w:r w:rsidR="00765A25">
        <w:rPr>
          <w:rtl/>
        </w:rPr>
        <w:t>ٌ</w:t>
      </w:r>
      <w:r w:rsidRPr="00AC6D18">
        <w:rPr>
          <w:rtl/>
        </w:rPr>
        <w:t xml:space="preserve"> ليس له عل</w:t>
      </w:r>
      <w:r w:rsidR="00765A25">
        <w:rPr>
          <w:rtl/>
        </w:rPr>
        <w:t>ّ</w:t>
      </w:r>
      <w:r w:rsidRPr="00AC6D18">
        <w:rPr>
          <w:rtl/>
        </w:rPr>
        <w:t>ة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وقد احتج</w:t>
      </w:r>
      <w:r w:rsidR="00765A25">
        <w:rPr>
          <w:rtl/>
        </w:rPr>
        <w:t>ّ</w:t>
      </w:r>
      <w:r w:rsidRPr="00AC6D18">
        <w:rPr>
          <w:rtl/>
        </w:rPr>
        <w:t xml:space="preserve"> البخاري بعبد الرحمن بن عمرو وثور بن يزيد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وروى هذا الحديث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في أو</w:t>
      </w:r>
      <w:r w:rsidR="00765A25">
        <w:rPr>
          <w:rtl/>
        </w:rPr>
        <w:t>ّ</w:t>
      </w:r>
      <w:r w:rsidRPr="00AC6D18">
        <w:rPr>
          <w:rtl/>
        </w:rPr>
        <w:t>ل كتاب الاعتصام بالس</w:t>
      </w:r>
      <w:r w:rsidR="00765A25">
        <w:rPr>
          <w:rtl/>
        </w:rPr>
        <w:t>ُ</w:t>
      </w:r>
      <w:r w:rsidRPr="00AC6D18">
        <w:rPr>
          <w:rtl/>
        </w:rPr>
        <w:t>ن</w:t>
      </w:r>
      <w:r w:rsidR="00765A25">
        <w:rPr>
          <w:rtl/>
        </w:rPr>
        <w:t>ّ</w:t>
      </w:r>
      <w:r w:rsidRPr="00AC6D18">
        <w:rPr>
          <w:rtl/>
        </w:rPr>
        <w:t>ة</w:t>
      </w:r>
      <w:r w:rsidR="00095AA9">
        <w:rPr>
          <w:rtl/>
        </w:rPr>
        <w:t xml:space="preserve"> .</w:t>
      </w:r>
    </w:p>
    <w:p w:rsidR="00AC6D18" w:rsidRPr="00AC6D18" w:rsidRDefault="00AC6D18" w:rsidP="00765A25">
      <w:pPr>
        <w:rPr>
          <w:rtl/>
        </w:rPr>
      </w:pPr>
      <w:r w:rsidRPr="00AC6D18">
        <w:rPr>
          <w:rtl/>
        </w:rPr>
        <w:t>وال</w:t>
      </w:r>
      <w:r w:rsidR="00765A25">
        <w:rPr>
          <w:rtl/>
        </w:rPr>
        <w:t>ّ</w:t>
      </w:r>
      <w:r w:rsidRPr="00AC6D18">
        <w:rPr>
          <w:rtl/>
        </w:rPr>
        <w:t>ذي عندي أن</w:t>
      </w:r>
      <w:r w:rsidR="00765A25">
        <w:rPr>
          <w:rtl/>
        </w:rPr>
        <w:t>ّ</w:t>
      </w:r>
      <w:r w:rsidRPr="00AC6D18">
        <w:rPr>
          <w:rtl/>
        </w:rPr>
        <w:t>هما</w:t>
      </w:r>
      <w:r w:rsidR="004803AF">
        <w:rPr>
          <w:rtl/>
        </w:rPr>
        <w:t xml:space="preserve"> ـ </w:t>
      </w:r>
      <w:r w:rsidR="00765A25">
        <w:rPr>
          <w:rtl/>
        </w:rPr>
        <w:t>رحمهما الله</w:t>
      </w:r>
      <w:r w:rsidR="004803AF">
        <w:rPr>
          <w:rtl/>
        </w:rPr>
        <w:t xml:space="preserve"> ـ </w:t>
      </w:r>
      <w:r w:rsidRPr="00AC6D18">
        <w:rPr>
          <w:rtl/>
        </w:rPr>
        <w:t>توه</w:t>
      </w:r>
      <w:r w:rsidR="00765A25">
        <w:rPr>
          <w:rtl/>
        </w:rPr>
        <w:t>ّ</w:t>
      </w:r>
      <w:r w:rsidRPr="00AC6D18">
        <w:rPr>
          <w:rtl/>
        </w:rPr>
        <w:t>ما أن</w:t>
      </w:r>
      <w:r w:rsidR="00765A25">
        <w:rPr>
          <w:rtl/>
        </w:rPr>
        <w:t>ّ</w:t>
      </w:r>
      <w:r w:rsidRPr="00AC6D18">
        <w:rPr>
          <w:rtl/>
        </w:rPr>
        <w:t>ه ل</w:t>
      </w:r>
      <w:r w:rsidR="00765A25">
        <w:rPr>
          <w:rtl/>
        </w:rPr>
        <w:t>يس</w:t>
      </w:r>
      <w:r w:rsidRPr="00AC6D18">
        <w:rPr>
          <w:rtl/>
        </w:rPr>
        <w:t xml:space="preserve"> له راو</w:t>
      </w:r>
      <w:r w:rsidR="00765A25">
        <w:rPr>
          <w:rtl/>
        </w:rPr>
        <w:t>ٍ</w:t>
      </w:r>
      <w:r w:rsidRPr="00AC6D18">
        <w:rPr>
          <w:rtl/>
        </w:rPr>
        <w:t xml:space="preserve"> عن خالد بن معدان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غير ثور بن يزيد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وقد رواه محمد بن إبراهيم بن الحارث المخر</w:t>
      </w:r>
      <w:r w:rsidR="00765A25">
        <w:rPr>
          <w:rtl/>
        </w:rPr>
        <w:t>ّ</w:t>
      </w:r>
      <w:r w:rsidRPr="00AC6D18">
        <w:rPr>
          <w:rtl/>
        </w:rPr>
        <w:t>ج حديثه في الصحيحين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عن خالد بن معدان</w:t>
      </w:r>
      <w:r w:rsidR="00095AA9">
        <w:rPr>
          <w:rtl/>
        </w:rPr>
        <w:t xml:space="preserve"> .</w:t>
      </w:r>
    </w:p>
    <w:p w:rsidR="00C64862" w:rsidRDefault="00AC6D18" w:rsidP="00AC6D18">
      <w:pPr>
        <w:rPr>
          <w:rtl/>
        </w:rPr>
      </w:pPr>
      <w:r w:rsidRPr="00056F90">
        <w:rPr>
          <w:rStyle w:val="rfdBold2"/>
          <w:rtl/>
        </w:rPr>
        <w:t>(</w:t>
      </w:r>
      <w:r w:rsidR="00BC2C52">
        <w:rPr>
          <w:rStyle w:val="rfdBold2"/>
          <w:rFonts w:hint="cs"/>
          <w:rtl/>
        </w:rPr>
        <w:t xml:space="preserve"> </w:t>
      </w:r>
      <w:r w:rsidRPr="00056F90">
        <w:rPr>
          <w:rStyle w:val="rfdBold2"/>
          <w:rtl/>
        </w:rPr>
        <w:t>2</w:t>
      </w:r>
      <w:r w:rsidR="00BC2C52">
        <w:rPr>
          <w:rStyle w:val="rfdBold2"/>
          <w:rFonts w:hint="cs"/>
          <w:rtl/>
        </w:rPr>
        <w:t xml:space="preserve"> </w:t>
      </w:r>
      <w:r w:rsidRPr="00056F90">
        <w:rPr>
          <w:rStyle w:val="rfdBold2"/>
          <w:rtl/>
        </w:rPr>
        <w:t>)</w:t>
      </w:r>
      <w:r w:rsidRPr="00AC6D18">
        <w:rPr>
          <w:rtl/>
        </w:rPr>
        <w:t xml:space="preserve"> حد</w:t>
      </w:r>
      <w:r w:rsidR="00765A25">
        <w:rPr>
          <w:rtl/>
        </w:rPr>
        <w:t>ّ</w:t>
      </w:r>
      <w:r w:rsidRPr="00AC6D18">
        <w:rPr>
          <w:rtl/>
        </w:rPr>
        <w:t>ثنا أبو</w:t>
      </w:r>
      <w:r w:rsidR="00FB7845">
        <w:rPr>
          <w:rtl/>
        </w:rPr>
        <w:t xml:space="preserve"> عبد الله</w:t>
      </w:r>
      <w:r w:rsidRPr="00AC6D18">
        <w:rPr>
          <w:rtl/>
        </w:rPr>
        <w:t xml:space="preserve"> الحسين بن الحسن بن أي</w:t>
      </w:r>
      <w:r w:rsidR="00765A25">
        <w:rPr>
          <w:rtl/>
        </w:rPr>
        <w:t>ّ</w:t>
      </w:r>
      <w:r w:rsidRPr="00AC6D18">
        <w:rPr>
          <w:rtl/>
        </w:rPr>
        <w:t>وب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ثنا أبو حاتم محمد بن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إدريس الحنظلي</w:t>
      </w:r>
      <w:r w:rsidR="007E0241">
        <w:rPr>
          <w:rtl/>
        </w:rPr>
        <w:t xml:space="preserve"> ،</w:t>
      </w:r>
      <w:r w:rsidR="00765A25">
        <w:rPr>
          <w:rtl/>
        </w:rPr>
        <w:t xml:space="preserve"> ثنا</w:t>
      </w:r>
      <w:r w:rsidR="00FB7845">
        <w:rPr>
          <w:rtl/>
        </w:rPr>
        <w:t xml:space="preserve"> عبد الله</w:t>
      </w:r>
      <w:r w:rsidRPr="00AC6D18">
        <w:rPr>
          <w:rtl/>
        </w:rPr>
        <w:t xml:space="preserve"> بن يوسف التنيسي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ثنا الليث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عن يزيد بن الهاد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عن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محمد بن إبراهيم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عن خالد بن معدان</w:t>
      </w:r>
      <w:r w:rsidR="007E0241">
        <w:rPr>
          <w:rtl/>
        </w:rPr>
        <w:t xml:space="preserve"> ،</w:t>
      </w:r>
      <w:r w:rsidR="00765A25">
        <w:rPr>
          <w:rtl/>
        </w:rPr>
        <w:t xml:space="preserve"> عن عبد</w:t>
      </w:r>
      <w:r w:rsidR="004D2EE9">
        <w:rPr>
          <w:rFonts w:hint="cs"/>
          <w:rtl/>
        </w:rPr>
        <w:t xml:space="preserve"> </w:t>
      </w:r>
      <w:r w:rsidRPr="00AC6D18">
        <w:rPr>
          <w:rtl/>
        </w:rPr>
        <w:t>الرحمن بن عمرو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عن العرباض بن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سارية</w:t>
      </w:r>
      <w:r w:rsidR="004803AF">
        <w:rPr>
          <w:rtl/>
        </w:rPr>
        <w:t xml:space="preserve"> ـ </w:t>
      </w:r>
      <w:r w:rsidRPr="00AC6D18">
        <w:rPr>
          <w:rtl/>
        </w:rPr>
        <w:t>من بني سليم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من أهل الص</w:t>
      </w:r>
      <w:r w:rsidR="00765A25">
        <w:rPr>
          <w:rtl/>
        </w:rPr>
        <w:t>ُ</w:t>
      </w:r>
      <w:r w:rsidRPr="00AC6D18">
        <w:rPr>
          <w:rtl/>
        </w:rPr>
        <w:t>ف</w:t>
      </w:r>
      <w:r w:rsidR="00765A25">
        <w:rPr>
          <w:rtl/>
        </w:rPr>
        <w:t>ّ</w:t>
      </w:r>
      <w:r w:rsidRPr="00AC6D18">
        <w:rPr>
          <w:rtl/>
        </w:rPr>
        <w:t>ة</w:t>
      </w:r>
      <w:r w:rsidR="004803AF">
        <w:rPr>
          <w:rtl/>
        </w:rPr>
        <w:t xml:space="preserve"> ـ </w:t>
      </w:r>
      <w:r w:rsidR="00A601B7">
        <w:rPr>
          <w:rtl/>
        </w:rPr>
        <w:t>قال</w:t>
      </w:r>
      <w:r w:rsidR="007E0241">
        <w:rPr>
          <w:rtl/>
        </w:rPr>
        <w:t xml:space="preserve"> :</w:t>
      </w:r>
    </w:p>
    <w:p w:rsidR="00AC6D18" w:rsidRPr="00AC6D18" w:rsidRDefault="00AC6D18" w:rsidP="00765A25">
      <w:pPr>
        <w:rPr>
          <w:rtl/>
        </w:rPr>
      </w:pPr>
      <w:r w:rsidRPr="00AC6D18">
        <w:rPr>
          <w:rtl/>
        </w:rPr>
        <w:t xml:space="preserve">خرج علينا رسول الله </w:t>
      </w:r>
      <w:r w:rsidR="00765A25">
        <w:rPr>
          <w:rtl/>
        </w:rPr>
        <w:t>صلّی الله عليه وآله وسلّم</w:t>
      </w:r>
      <w:r w:rsidRPr="00AC6D18">
        <w:rPr>
          <w:rtl/>
        </w:rPr>
        <w:t xml:space="preserve"> يوما</w:t>
      </w:r>
      <w:r w:rsidR="00765A25">
        <w:rPr>
          <w:rtl/>
        </w:rPr>
        <w:t>ً</w:t>
      </w:r>
      <w:r w:rsidRPr="00AC6D18">
        <w:rPr>
          <w:rtl/>
        </w:rPr>
        <w:t xml:space="preserve"> فقام فوعظ الناس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ورغ</w:t>
      </w:r>
      <w:r w:rsidR="001D5175">
        <w:rPr>
          <w:rtl/>
        </w:rPr>
        <w:t>ّ</w:t>
      </w:r>
      <w:r w:rsidRPr="00AC6D18">
        <w:rPr>
          <w:rtl/>
        </w:rPr>
        <w:t>بهم وحذ</w:t>
      </w:r>
      <w:r w:rsidR="001D5175">
        <w:rPr>
          <w:rtl/>
        </w:rPr>
        <w:t>ّ</w:t>
      </w:r>
      <w:r w:rsidRPr="00AC6D18">
        <w:rPr>
          <w:rtl/>
        </w:rPr>
        <w:t>رهم وقال ما شاء الله أن</w:t>
      </w:r>
      <w:r w:rsidR="001D5175">
        <w:rPr>
          <w:rtl/>
        </w:rPr>
        <w:t>ْ</w:t>
      </w:r>
      <w:r w:rsidRPr="00AC6D18">
        <w:rPr>
          <w:rtl/>
        </w:rPr>
        <w:t xml:space="preserve"> يقول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ثم</w:t>
      </w:r>
      <w:r w:rsidR="001D5175">
        <w:rPr>
          <w:rtl/>
        </w:rPr>
        <w:t>ّ</w:t>
      </w:r>
      <w:r w:rsidRPr="00AC6D18">
        <w:rPr>
          <w:rtl/>
        </w:rPr>
        <w:t xml:space="preserve"> قال</w:t>
      </w:r>
      <w:r w:rsidR="007E0241">
        <w:rPr>
          <w:rtl/>
        </w:rPr>
        <w:t xml:space="preserve"> :</w:t>
      </w:r>
      <w:r w:rsidRPr="00AC6D18">
        <w:rPr>
          <w:rtl/>
        </w:rPr>
        <w:t xml:space="preserve"> اعبدوا الله ولا تشركوا به شيئا</w:t>
      </w:r>
      <w:r w:rsidR="001D5175">
        <w:rPr>
          <w:rtl/>
        </w:rPr>
        <w:t>ً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وأطيعوا من ول</w:t>
      </w:r>
      <w:r w:rsidR="001D5175">
        <w:rPr>
          <w:rtl/>
        </w:rPr>
        <w:t>ّ</w:t>
      </w:r>
      <w:r w:rsidRPr="00AC6D18">
        <w:rPr>
          <w:rtl/>
        </w:rPr>
        <w:t>اه الله أمركم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ولا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تنازعوا الأمر أهله ولو كان عبدا</w:t>
      </w:r>
      <w:r w:rsidR="001D5175">
        <w:rPr>
          <w:rtl/>
        </w:rPr>
        <w:t>ً</w:t>
      </w:r>
      <w:r w:rsidRPr="00AC6D18">
        <w:rPr>
          <w:rtl/>
        </w:rPr>
        <w:t xml:space="preserve"> أسود</w:t>
      </w:r>
      <w:r w:rsidR="001D5175">
        <w:rPr>
          <w:rtl/>
        </w:rPr>
        <w:t>َ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وعليكم بما تعرفون من س</w:t>
      </w:r>
      <w:r w:rsidR="001D5175">
        <w:rPr>
          <w:rtl/>
        </w:rPr>
        <w:t>ُ</w:t>
      </w:r>
      <w:r w:rsidRPr="00AC6D18">
        <w:rPr>
          <w:rtl/>
        </w:rPr>
        <w:t>ن</w:t>
      </w:r>
      <w:r w:rsidR="001D5175">
        <w:rPr>
          <w:rtl/>
        </w:rPr>
        <w:t>ّ</w:t>
      </w:r>
      <w:r w:rsidRPr="00AC6D18">
        <w:rPr>
          <w:rtl/>
        </w:rPr>
        <w:t>ة نبي</w:t>
      </w:r>
      <w:r w:rsidR="001D5175">
        <w:rPr>
          <w:rtl/>
        </w:rPr>
        <w:t>ّ</w:t>
      </w:r>
      <w:r w:rsidRPr="00AC6D18">
        <w:rPr>
          <w:rtl/>
        </w:rPr>
        <w:t>كم والخلفاء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الراشدين المهدي</w:t>
      </w:r>
      <w:r w:rsidR="001D5175">
        <w:rPr>
          <w:rtl/>
        </w:rPr>
        <w:t>ّ</w:t>
      </w:r>
      <w:r w:rsidRPr="00AC6D18">
        <w:rPr>
          <w:rtl/>
        </w:rPr>
        <w:t>ين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وعض</w:t>
      </w:r>
      <w:r w:rsidR="001D5175">
        <w:rPr>
          <w:rtl/>
        </w:rPr>
        <w:t>ّ</w:t>
      </w:r>
      <w:r w:rsidRPr="00AC6D18">
        <w:rPr>
          <w:rtl/>
        </w:rPr>
        <w:t>وا على نواجذكم بالحق</w:t>
      </w:r>
      <w:r w:rsidR="001D5175">
        <w:rPr>
          <w:rtl/>
        </w:rPr>
        <w:t>ّ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هذا إسناد صحيح على شرطهما جميعا</w:t>
      </w:r>
      <w:r w:rsidR="001D5175">
        <w:rPr>
          <w:rtl/>
        </w:rPr>
        <w:t>ً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ولا أعرف له عل</w:t>
      </w:r>
      <w:r w:rsidR="001D5175">
        <w:rPr>
          <w:rtl/>
        </w:rPr>
        <w:t>ّ</w:t>
      </w:r>
      <w:r w:rsidRPr="00AC6D18">
        <w:rPr>
          <w:rtl/>
        </w:rPr>
        <w:t>ة</w:t>
      </w:r>
      <w:r w:rsidR="001D5175">
        <w:rPr>
          <w:rtl/>
        </w:rPr>
        <w:t>ً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وقد تابع ضمرة بن حبيب خالد بن معدان على رواية هذا الحديث عن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="001D5175">
        <w:rPr>
          <w:rtl/>
        </w:rPr>
        <w:t>عبد</w:t>
      </w:r>
      <w:r w:rsidR="004D2EE9">
        <w:rPr>
          <w:rFonts w:hint="cs"/>
          <w:rtl/>
        </w:rPr>
        <w:t xml:space="preserve"> </w:t>
      </w:r>
      <w:r w:rsidRPr="00AC6D18">
        <w:rPr>
          <w:rtl/>
        </w:rPr>
        <w:t>الرحمن بن عمرو السلمي</w:t>
      </w:r>
      <w:r w:rsidR="00095AA9">
        <w:rPr>
          <w:rtl/>
        </w:rPr>
        <w:t xml:space="preserve"> .</w:t>
      </w:r>
    </w:p>
    <w:p w:rsidR="006254CD" w:rsidRDefault="006254CD" w:rsidP="00AC6D18">
      <w:pPr>
        <w:rPr>
          <w:rtl/>
        </w:rPr>
        <w:sectPr w:rsidR="006254CD" w:rsidSect="00107863">
          <w:headerReference w:type="even" r:id="rId78"/>
          <w:headerReference w:type="default" r:id="rId79"/>
          <w:headerReference w:type="first" r:id="rId80"/>
          <w:type w:val="continuous"/>
          <w:pgSz w:w="11907" w:h="16840" w:code="9"/>
          <w:pgMar w:top="1247" w:right="1361" w:bottom="1247" w:left="1361" w:header="720" w:footer="720" w:gutter="0"/>
          <w:cols w:space="720"/>
          <w:titlePg/>
          <w:bidi/>
          <w:rtlGutter/>
          <w:docGrid w:linePitch="360"/>
        </w:sectPr>
      </w:pPr>
    </w:p>
    <w:p w:rsidR="00AC6D18" w:rsidRPr="00AC6D18" w:rsidRDefault="00AC6D18" w:rsidP="00AC6D18">
      <w:pPr>
        <w:rPr>
          <w:rtl/>
        </w:rPr>
      </w:pPr>
      <w:r>
        <w:rPr>
          <w:rtl/>
        </w:rPr>
        <w:lastRenderedPageBreak/>
        <w:br w:type="page"/>
      </w:r>
      <w:r w:rsidRPr="00056F90">
        <w:rPr>
          <w:rStyle w:val="rfdBold2"/>
          <w:rtl/>
        </w:rPr>
        <w:lastRenderedPageBreak/>
        <w:t>(</w:t>
      </w:r>
      <w:r w:rsidR="00BC2C52">
        <w:rPr>
          <w:rStyle w:val="rfdBold2"/>
          <w:rFonts w:hint="cs"/>
          <w:rtl/>
        </w:rPr>
        <w:t xml:space="preserve"> </w:t>
      </w:r>
      <w:r w:rsidRPr="00056F90">
        <w:rPr>
          <w:rStyle w:val="rfdBold2"/>
          <w:rtl/>
        </w:rPr>
        <w:t>3</w:t>
      </w:r>
      <w:r w:rsidR="00BC2C52">
        <w:rPr>
          <w:rStyle w:val="rfdBold2"/>
          <w:rFonts w:hint="cs"/>
          <w:rtl/>
        </w:rPr>
        <w:t xml:space="preserve"> </w:t>
      </w:r>
      <w:r w:rsidRPr="00056F90">
        <w:rPr>
          <w:rStyle w:val="rfdBold2"/>
          <w:rtl/>
        </w:rPr>
        <w:t>)</w:t>
      </w:r>
      <w:r w:rsidRPr="00AC6D18">
        <w:rPr>
          <w:rtl/>
        </w:rPr>
        <w:t xml:space="preserve"> حد</w:t>
      </w:r>
      <w:r w:rsidR="007770D0">
        <w:rPr>
          <w:rtl/>
        </w:rPr>
        <w:t>ّ</w:t>
      </w:r>
      <w:r w:rsidRPr="00AC6D18">
        <w:rPr>
          <w:rtl/>
        </w:rPr>
        <w:t>ثنا أبو الحسن أحمد بن محمد العنبري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ثنا عثمان بن سعيد الدارمي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وأخبرنا أبو بكر محم</w:t>
      </w:r>
      <w:r w:rsidR="007770D0">
        <w:rPr>
          <w:rtl/>
        </w:rPr>
        <w:t>ّ</w:t>
      </w:r>
      <w:r w:rsidRPr="00AC6D18">
        <w:rPr>
          <w:rtl/>
        </w:rPr>
        <w:t>د بن المؤمل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ثنا الفضل بن محمد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قالا</w:t>
      </w:r>
      <w:r w:rsidR="007E0241">
        <w:rPr>
          <w:rtl/>
        </w:rPr>
        <w:t xml:space="preserve"> :</w:t>
      </w:r>
      <w:r w:rsidRPr="00AC6D18">
        <w:rPr>
          <w:rtl/>
        </w:rPr>
        <w:t xml:space="preserve"> ثنا أبو صالح</w:t>
      </w:r>
      <w:r w:rsidR="007E0241">
        <w:rPr>
          <w:rtl/>
        </w:rPr>
        <w:t xml:space="preserve"> ،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عن معاوية بن صالح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وأخبرنا أبو بكر أحمد بن جعفر القطيعي</w:t>
      </w:r>
      <w:r w:rsidR="007E0241">
        <w:rPr>
          <w:rtl/>
        </w:rPr>
        <w:t xml:space="preserve"> ،</w:t>
      </w:r>
      <w:r w:rsidR="007770D0">
        <w:rPr>
          <w:rtl/>
        </w:rPr>
        <w:t xml:space="preserve"> ثنا</w:t>
      </w:r>
      <w:r w:rsidR="00FB7845">
        <w:rPr>
          <w:rtl/>
        </w:rPr>
        <w:t xml:space="preserve"> عبد الله</w:t>
      </w:r>
      <w:r w:rsidRPr="00AC6D18">
        <w:rPr>
          <w:rtl/>
        </w:rPr>
        <w:t xml:space="preserve"> بن أحمد بن حنبل</w:t>
      </w:r>
      <w:r w:rsidR="007E0241">
        <w:rPr>
          <w:rtl/>
        </w:rPr>
        <w:t xml:space="preserve"> ،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حد</w:t>
      </w:r>
      <w:r w:rsidR="007770D0">
        <w:rPr>
          <w:rtl/>
        </w:rPr>
        <w:t>ّ</w:t>
      </w:r>
      <w:r w:rsidRPr="00AC6D18">
        <w:rPr>
          <w:rtl/>
        </w:rPr>
        <w:t>ثني أبي</w:t>
      </w:r>
      <w:r w:rsidR="007E0241">
        <w:rPr>
          <w:rtl/>
        </w:rPr>
        <w:t xml:space="preserve"> ،</w:t>
      </w:r>
      <w:r w:rsidR="007770D0">
        <w:rPr>
          <w:rtl/>
        </w:rPr>
        <w:t xml:space="preserve"> ثنا عبد</w:t>
      </w:r>
      <w:r w:rsidR="00847098">
        <w:rPr>
          <w:rFonts w:hint="cs"/>
          <w:rtl/>
        </w:rPr>
        <w:t xml:space="preserve"> </w:t>
      </w:r>
      <w:r w:rsidRPr="00AC6D18">
        <w:rPr>
          <w:rtl/>
        </w:rPr>
        <w:t>الرحمن</w:t>
      </w:r>
      <w:r w:rsidR="004803AF">
        <w:rPr>
          <w:rtl/>
        </w:rPr>
        <w:t xml:space="preserve"> ـ </w:t>
      </w:r>
      <w:r w:rsidRPr="00AC6D18">
        <w:rPr>
          <w:rtl/>
        </w:rPr>
        <w:t>يعني ابن مهدي</w:t>
      </w:r>
      <w:r w:rsidR="004803AF">
        <w:rPr>
          <w:rtl/>
        </w:rPr>
        <w:t xml:space="preserve"> ـ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عن معاوية بن صالح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عن ضمرة بن حبيب</w:t>
      </w:r>
      <w:r w:rsidR="007E0241">
        <w:rPr>
          <w:rtl/>
        </w:rPr>
        <w:t xml:space="preserve"> ،</w:t>
      </w:r>
      <w:r w:rsidR="007770D0">
        <w:rPr>
          <w:rtl/>
        </w:rPr>
        <w:t xml:space="preserve"> عن عبد</w:t>
      </w:r>
      <w:r w:rsidR="00847098">
        <w:rPr>
          <w:rFonts w:hint="cs"/>
          <w:rtl/>
        </w:rPr>
        <w:t xml:space="preserve"> </w:t>
      </w:r>
      <w:r w:rsidRPr="00AC6D18">
        <w:rPr>
          <w:rtl/>
        </w:rPr>
        <w:t>الرحمن بن عمرو السلمي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أن</w:t>
      </w:r>
      <w:r w:rsidR="007770D0">
        <w:rPr>
          <w:rtl/>
        </w:rPr>
        <w:t>ّ</w:t>
      </w:r>
      <w:r w:rsidRPr="00AC6D18">
        <w:rPr>
          <w:rtl/>
        </w:rPr>
        <w:t>ه سمع العرباض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ابن سارية قال</w:t>
      </w:r>
      <w:r w:rsidR="007E0241">
        <w:rPr>
          <w:rtl/>
        </w:rPr>
        <w:t xml:space="preserve"> :</w:t>
      </w:r>
    </w:p>
    <w:p w:rsidR="00A601B7" w:rsidRDefault="00AC6D18" w:rsidP="007770D0">
      <w:pPr>
        <w:rPr>
          <w:rtl/>
        </w:rPr>
      </w:pPr>
      <w:r w:rsidRPr="00AC6D18">
        <w:rPr>
          <w:rtl/>
        </w:rPr>
        <w:t xml:space="preserve">وعظنا رسول الله </w:t>
      </w:r>
      <w:r w:rsidR="007770D0">
        <w:rPr>
          <w:rtl/>
        </w:rPr>
        <w:t>صلّی الله عليه وآله وسلّم</w:t>
      </w:r>
      <w:r w:rsidRPr="00AC6D18">
        <w:rPr>
          <w:rtl/>
        </w:rPr>
        <w:t xml:space="preserve"> موعظة</w:t>
      </w:r>
      <w:r w:rsidR="007770D0">
        <w:rPr>
          <w:rtl/>
        </w:rPr>
        <w:t>ً</w:t>
      </w:r>
      <w:r w:rsidRPr="00AC6D18">
        <w:rPr>
          <w:rtl/>
        </w:rPr>
        <w:t xml:space="preserve"> ذرفت منها العيون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ووجلت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منها القلوب</w:t>
      </w:r>
      <w:r w:rsidR="00095AA9">
        <w:rPr>
          <w:rtl/>
        </w:rPr>
        <w:t xml:space="preserve"> .</w:t>
      </w:r>
      <w:r w:rsidRPr="00AC6D18">
        <w:rPr>
          <w:rtl/>
        </w:rPr>
        <w:t xml:space="preserve"> فقلنا يا رسول الله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إن</w:t>
      </w:r>
      <w:r w:rsidR="007770D0">
        <w:rPr>
          <w:rtl/>
        </w:rPr>
        <w:t>ّ</w:t>
      </w:r>
      <w:r w:rsidRPr="00AC6D18">
        <w:rPr>
          <w:rtl/>
        </w:rPr>
        <w:t xml:space="preserve"> هذا</w:t>
      </w:r>
      <w:r w:rsidR="00A601B7">
        <w:rPr>
          <w:rtl/>
        </w:rPr>
        <w:t xml:space="preserve"> لموعظ</w:t>
      </w:r>
      <w:r w:rsidR="00847098">
        <w:rPr>
          <w:rtl/>
        </w:rPr>
        <w:t>ة م</w:t>
      </w:r>
      <w:r w:rsidR="00847098">
        <w:rPr>
          <w:rFonts w:hint="cs"/>
          <w:rtl/>
        </w:rPr>
        <w:t>ؤ</w:t>
      </w:r>
      <w:r w:rsidR="00A601B7">
        <w:rPr>
          <w:rtl/>
        </w:rPr>
        <w:t>د</w:t>
      </w:r>
      <w:r w:rsidR="007770D0">
        <w:rPr>
          <w:rtl/>
        </w:rPr>
        <w:t>ّ</w:t>
      </w:r>
      <w:r w:rsidR="00A601B7">
        <w:rPr>
          <w:rtl/>
        </w:rPr>
        <w:t>ع</w:t>
      </w:r>
      <w:r w:rsidR="007770D0">
        <w:rPr>
          <w:rtl/>
        </w:rPr>
        <w:t>ٍ</w:t>
      </w:r>
      <w:r w:rsidR="00A601B7">
        <w:rPr>
          <w:rtl/>
        </w:rPr>
        <w:t xml:space="preserve"> فماذا تعهد إلينا</w:t>
      </w:r>
      <w:r w:rsidR="00847098">
        <w:rPr>
          <w:rFonts w:hint="cs"/>
          <w:rtl/>
        </w:rPr>
        <w:t xml:space="preserve"> </w:t>
      </w:r>
      <w:r w:rsidR="00773F9D">
        <w:rPr>
          <w:rtl/>
        </w:rPr>
        <w:t>؟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قال</w:t>
      </w:r>
      <w:r w:rsidR="007E0241">
        <w:rPr>
          <w:rtl/>
        </w:rPr>
        <w:t xml:space="preserve"> :</w:t>
      </w:r>
      <w:r w:rsidRPr="00AC6D18">
        <w:rPr>
          <w:rtl/>
        </w:rPr>
        <w:t xml:space="preserve"> قد تركتكم على البيضاء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ليلها كنهارها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لا يزيغ عنها بعدي إل</w:t>
      </w:r>
      <w:r w:rsidR="007770D0">
        <w:rPr>
          <w:rtl/>
        </w:rPr>
        <w:t>ّ</w:t>
      </w:r>
      <w:r w:rsidRPr="00AC6D18">
        <w:rPr>
          <w:rtl/>
        </w:rPr>
        <w:t>ا هالك</w:t>
      </w:r>
      <w:r w:rsidR="007E0241">
        <w:rPr>
          <w:rtl/>
        </w:rPr>
        <w:t xml:space="preserve"> ،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ومن يعش منكم فسيرى اختلافا</w:t>
      </w:r>
      <w:r w:rsidR="007770D0">
        <w:rPr>
          <w:rtl/>
        </w:rPr>
        <w:t>ً</w:t>
      </w:r>
      <w:r w:rsidRPr="00AC6D18">
        <w:rPr>
          <w:rtl/>
        </w:rPr>
        <w:t xml:space="preserve"> كثيرا</w:t>
      </w:r>
      <w:r w:rsidR="007770D0">
        <w:rPr>
          <w:rtl/>
        </w:rPr>
        <w:t>ً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فعليكم بما عرفتم من س</w:t>
      </w:r>
      <w:r w:rsidR="007770D0">
        <w:rPr>
          <w:rtl/>
        </w:rPr>
        <w:t>ُ</w:t>
      </w:r>
      <w:r w:rsidRPr="00AC6D18">
        <w:rPr>
          <w:rtl/>
        </w:rPr>
        <w:t>ن</w:t>
      </w:r>
      <w:r w:rsidR="007770D0">
        <w:rPr>
          <w:rtl/>
        </w:rPr>
        <w:t>ّ</w:t>
      </w:r>
      <w:r w:rsidRPr="00AC6D18">
        <w:rPr>
          <w:rtl/>
        </w:rPr>
        <w:t>تي وس</w:t>
      </w:r>
      <w:r w:rsidR="007770D0">
        <w:rPr>
          <w:rtl/>
        </w:rPr>
        <w:t>ُ</w:t>
      </w:r>
      <w:r w:rsidRPr="00AC6D18">
        <w:rPr>
          <w:rtl/>
        </w:rPr>
        <w:t>ن</w:t>
      </w:r>
      <w:r w:rsidR="007770D0">
        <w:rPr>
          <w:rtl/>
        </w:rPr>
        <w:t>ّ</w:t>
      </w:r>
      <w:r w:rsidRPr="00AC6D18">
        <w:rPr>
          <w:rtl/>
        </w:rPr>
        <w:t>ة الخلفاء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المهدي</w:t>
      </w:r>
      <w:r w:rsidR="007770D0">
        <w:rPr>
          <w:rtl/>
        </w:rPr>
        <w:t>ّ</w:t>
      </w:r>
      <w:r w:rsidRPr="00AC6D18">
        <w:rPr>
          <w:rtl/>
        </w:rPr>
        <w:t>ين الراشدين من بعدي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وعليكم بالطاعة وإن</w:t>
      </w:r>
      <w:r w:rsidR="007770D0">
        <w:rPr>
          <w:rtl/>
        </w:rPr>
        <w:t>ْ</w:t>
      </w:r>
      <w:r w:rsidRPr="00AC6D18">
        <w:rPr>
          <w:rtl/>
        </w:rPr>
        <w:t xml:space="preserve"> عبدا</w:t>
      </w:r>
      <w:r w:rsidR="007770D0">
        <w:rPr>
          <w:rtl/>
        </w:rPr>
        <w:t>ً</w:t>
      </w:r>
      <w:r w:rsidRPr="00AC6D18">
        <w:rPr>
          <w:rtl/>
        </w:rPr>
        <w:t xml:space="preserve"> حبشيا</w:t>
      </w:r>
      <w:r w:rsidR="007770D0">
        <w:rPr>
          <w:rtl/>
        </w:rPr>
        <w:t>ً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عضو</w:t>
      </w:r>
      <w:r w:rsidR="007770D0">
        <w:rPr>
          <w:rtl/>
        </w:rPr>
        <w:t>ّ</w:t>
      </w:r>
      <w:r w:rsidRPr="00AC6D18">
        <w:rPr>
          <w:rtl/>
        </w:rPr>
        <w:t>ا عليها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بالنواجذ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فكان أسد بن وداعة يزيد في هذا الحديث</w:t>
      </w:r>
      <w:r w:rsidR="007E0241">
        <w:rPr>
          <w:rtl/>
        </w:rPr>
        <w:t xml:space="preserve"> :</w:t>
      </w:r>
      <w:r w:rsidRPr="00AC6D18">
        <w:rPr>
          <w:rtl/>
        </w:rPr>
        <w:t xml:space="preserve"> فإن</w:t>
      </w:r>
      <w:r w:rsidR="007770D0">
        <w:rPr>
          <w:rtl/>
        </w:rPr>
        <w:t>ّ</w:t>
      </w:r>
      <w:r w:rsidRPr="00AC6D18">
        <w:rPr>
          <w:rtl/>
        </w:rPr>
        <w:t xml:space="preserve"> المؤمن كالجمل الأنف حيث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ما قيد انقاد</w:t>
      </w:r>
      <w:r w:rsidR="00095AA9">
        <w:rPr>
          <w:rtl/>
        </w:rPr>
        <w:t xml:space="preserve"> .</w:t>
      </w:r>
    </w:p>
    <w:p w:rsidR="00A601B7" w:rsidRDefault="007770D0" w:rsidP="00AC6D18">
      <w:pPr>
        <w:rPr>
          <w:rtl/>
        </w:rPr>
      </w:pPr>
      <w:r>
        <w:rPr>
          <w:rtl/>
        </w:rPr>
        <w:t>وقد تابع عبد</w:t>
      </w:r>
      <w:r w:rsidR="00847098">
        <w:rPr>
          <w:rFonts w:hint="cs"/>
          <w:rtl/>
        </w:rPr>
        <w:t xml:space="preserve"> </w:t>
      </w:r>
      <w:r w:rsidR="00AC6D18" w:rsidRPr="00AC6D18">
        <w:rPr>
          <w:rtl/>
        </w:rPr>
        <w:t>الرحمن بن عمرو على روايته عن العرباض بن سارية ثلاثة من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="00AC6D18" w:rsidRPr="00AC6D18">
        <w:rPr>
          <w:rtl/>
        </w:rPr>
        <w:t>الث</w:t>
      </w:r>
      <w:r w:rsidR="00A601B7">
        <w:rPr>
          <w:rtl/>
        </w:rPr>
        <w:t>قات الأثبات من أئم</w:t>
      </w:r>
      <w:r>
        <w:rPr>
          <w:rtl/>
        </w:rPr>
        <w:t>ّ</w:t>
      </w:r>
      <w:r w:rsidR="00A601B7">
        <w:rPr>
          <w:rtl/>
        </w:rPr>
        <w:t>ة أهل الشام</w:t>
      </w:r>
      <w:r w:rsidR="007E0241">
        <w:rPr>
          <w:rtl/>
        </w:rPr>
        <w:t xml:space="preserve"> :</w:t>
      </w:r>
    </w:p>
    <w:p w:rsidR="00A601B7" w:rsidRDefault="00AC6D18" w:rsidP="00AC6D18">
      <w:pPr>
        <w:rPr>
          <w:rtl/>
        </w:rPr>
      </w:pPr>
      <w:r w:rsidRPr="002F0A60">
        <w:rPr>
          <w:rStyle w:val="rfdBold2"/>
          <w:rtl/>
        </w:rPr>
        <w:t>منهم</w:t>
      </w:r>
      <w:r w:rsidR="007E0241">
        <w:rPr>
          <w:rStyle w:val="rfdBold2"/>
          <w:rtl/>
        </w:rPr>
        <w:t xml:space="preserve"> :</w:t>
      </w:r>
      <w:r w:rsidRPr="00AC6D18">
        <w:rPr>
          <w:rtl/>
        </w:rPr>
        <w:t xml:space="preserve"> حجر بن حجر الكلاعي</w:t>
      </w:r>
      <w:r w:rsidR="007E0241">
        <w:rPr>
          <w:rtl/>
        </w:rPr>
        <w:t xml:space="preserve"> :</w:t>
      </w:r>
    </w:p>
    <w:p w:rsidR="00AC6D18" w:rsidRDefault="00AC6D18" w:rsidP="00AC6D18">
      <w:pPr>
        <w:rPr>
          <w:rtl/>
        </w:rPr>
      </w:pPr>
      <w:r w:rsidRPr="00056F90">
        <w:rPr>
          <w:rStyle w:val="rfdBold2"/>
          <w:rtl/>
        </w:rPr>
        <w:t>(</w:t>
      </w:r>
      <w:r w:rsidR="00BC2C52">
        <w:rPr>
          <w:rStyle w:val="rfdBold2"/>
          <w:rFonts w:hint="cs"/>
          <w:rtl/>
        </w:rPr>
        <w:t xml:space="preserve"> </w:t>
      </w:r>
      <w:r w:rsidRPr="00056F90">
        <w:rPr>
          <w:rStyle w:val="rfdBold2"/>
          <w:rtl/>
        </w:rPr>
        <w:t>4</w:t>
      </w:r>
      <w:r w:rsidR="00BC2C52">
        <w:rPr>
          <w:rStyle w:val="rfdBold2"/>
          <w:rFonts w:hint="cs"/>
          <w:rtl/>
        </w:rPr>
        <w:t xml:space="preserve"> </w:t>
      </w:r>
      <w:r w:rsidRPr="00056F90">
        <w:rPr>
          <w:rStyle w:val="rfdBold2"/>
          <w:rtl/>
        </w:rPr>
        <w:t>)</w:t>
      </w:r>
      <w:r w:rsidRPr="00AC6D18">
        <w:rPr>
          <w:rtl/>
        </w:rPr>
        <w:t xml:space="preserve"> حد</w:t>
      </w:r>
      <w:r w:rsidR="007770D0">
        <w:rPr>
          <w:rtl/>
        </w:rPr>
        <w:t>ّ</w:t>
      </w:r>
      <w:r w:rsidRPr="00AC6D18">
        <w:rPr>
          <w:rtl/>
        </w:rPr>
        <w:t>ثنا أبو زكري</w:t>
      </w:r>
      <w:r w:rsidR="007770D0">
        <w:rPr>
          <w:rtl/>
        </w:rPr>
        <w:t>ّ</w:t>
      </w:r>
      <w:r w:rsidRPr="00AC6D18">
        <w:rPr>
          <w:rtl/>
        </w:rPr>
        <w:t>ا يحيى بن محمد العنبري</w:t>
      </w:r>
      <w:r w:rsidR="007E0241">
        <w:rPr>
          <w:rtl/>
        </w:rPr>
        <w:t xml:space="preserve"> ،</w:t>
      </w:r>
      <w:r w:rsidR="007770D0">
        <w:rPr>
          <w:rtl/>
        </w:rPr>
        <w:t xml:space="preserve"> ثنا أبو</w:t>
      </w:r>
      <w:r w:rsidR="00FB7845">
        <w:rPr>
          <w:rtl/>
        </w:rPr>
        <w:t xml:space="preserve"> عبد الله</w:t>
      </w:r>
      <w:r w:rsidRPr="00AC6D18">
        <w:rPr>
          <w:rtl/>
        </w:rPr>
        <w:t xml:space="preserve"> محمد بن إبراهيم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العبدي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ثنا موسى بن أيوب النصيبي وصفوان بن صالح الدمشقي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قالا</w:t>
      </w:r>
      <w:r w:rsidR="007E0241">
        <w:rPr>
          <w:rtl/>
        </w:rPr>
        <w:t xml:space="preserve"> :</w:t>
      </w:r>
      <w:r w:rsidRPr="00AC6D18">
        <w:rPr>
          <w:rtl/>
        </w:rPr>
        <w:t xml:space="preserve"> ثنا الوليد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ابن مسلم الدمشقي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ثنا ثور بن يزيد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حد</w:t>
      </w:r>
      <w:r w:rsidR="007770D0">
        <w:rPr>
          <w:rtl/>
        </w:rPr>
        <w:t>ّ</w:t>
      </w:r>
      <w:r w:rsidRPr="00AC6D18">
        <w:rPr>
          <w:rtl/>
        </w:rPr>
        <w:t>ثني خالد بن معدان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حد</w:t>
      </w:r>
      <w:r w:rsidR="007770D0">
        <w:rPr>
          <w:rtl/>
        </w:rPr>
        <w:t>ّثني عبد</w:t>
      </w:r>
      <w:r w:rsidR="00847098">
        <w:rPr>
          <w:rFonts w:hint="cs"/>
          <w:rtl/>
        </w:rPr>
        <w:t xml:space="preserve"> </w:t>
      </w:r>
      <w:r w:rsidRPr="00AC6D18">
        <w:rPr>
          <w:rtl/>
        </w:rPr>
        <w:t>الرحمن بن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عمرو السلمي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وحجر بن حجر الكلاعي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قالا</w:t>
      </w:r>
      <w:r w:rsidR="007E0241">
        <w:rPr>
          <w:rtl/>
        </w:rPr>
        <w:t xml:space="preserve"> :</w:t>
      </w:r>
    </w:p>
    <w:p w:rsidR="00AC6D18" w:rsidRPr="00847098" w:rsidRDefault="00A601B7" w:rsidP="007770D0">
      <w:pPr>
        <w:rPr>
          <w:rStyle w:val="rfdPoemTiniCharChar"/>
          <w:rtl/>
        </w:rPr>
      </w:pPr>
      <w:r w:rsidRPr="00AC6D18">
        <w:rPr>
          <w:rtl/>
        </w:rPr>
        <w:t>أتينا العرباض بن سارية</w:t>
      </w:r>
      <w:r>
        <w:rPr>
          <w:rtl/>
        </w:rPr>
        <w:t xml:space="preserve"> ـ </w:t>
      </w:r>
      <w:r w:rsidRPr="00AC6D18">
        <w:rPr>
          <w:rtl/>
        </w:rPr>
        <w:t>وهو مم</w:t>
      </w:r>
      <w:r w:rsidR="007770D0">
        <w:rPr>
          <w:rtl/>
        </w:rPr>
        <w:t>ّ</w:t>
      </w:r>
      <w:r w:rsidRPr="00AC6D18">
        <w:rPr>
          <w:rtl/>
        </w:rPr>
        <w:t>ن نزل فيه</w:t>
      </w:r>
      <w:r w:rsidR="007E0241">
        <w:rPr>
          <w:rtl/>
        </w:rPr>
        <w:t xml:space="preserve"> :</w:t>
      </w:r>
      <w:r w:rsidRPr="00A601B7">
        <w:rPr>
          <w:rtl/>
        </w:rPr>
        <w:t xml:space="preserve"> </w:t>
      </w:r>
      <w:r w:rsidR="00773F9D">
        <w:rPr>
          <w:rStyle w:val="rfdAlaem"/>
          <w:rtl/>
        </w:rPr>
        <w:t>(</w:t>
      </w:r>
      <w:r w:rsidR="00847098" w:rsidRPr="00847098">
        <w:rPr>
          <w:rStyle w:val="rfdAie"/>
          <w:rFonts w:hint="cs"/>
          <w:rtl/>
        </w:rPr>
        <w:t xml:space="preserve"> </w:t>
      </w:r>
      <w:r w:rsidR="007770D0" w:rsidRPr="007770D0">
        <w:rPr>
          <w:rStyle w:val="rfdAie"/>
          <w:rtl/>
        </w:rPr>
        <w:t xml:space="preserve">وَلَا عَلَى الَّذِينَ إِذَا مَا أَتَوْكَ </w:t>
      </w:r>
      <w:r w:rsidR="007770D0">
        <w:rPr>
          <w:rStyle w:val="rfdAie"/>
          <w:rtl/>
        </w:rPr>
        <w:br/>
      </w:r>
      <w:r w:rsidR="007770D0" w:rsidRPr="007770D0">
        <w:rPr>
          <w:rStyle w:val="rfdAie"/>
          <w:rtl/>
        </w:rPr>
        <w:t xml:space="preserve">لِتَحْمِلَهُمْ قُلْتَ لَا أَجِدُ مَا أَحْمِلُكُمْ عَلَيْهِ تَوَلَّوا وَّأَعْيُنُهُمْ تَفِيضُ مِنَ الدَّمْعِ حَزَنًا أَلَّا </w:t>
      </w:r>
      <w:r w:rsidR="007770D0">
        <w:rPr>
          <w:rStyle w:val="rfdAie"/>
          <w:rtl/>
        </w:rPr>
        <w:br/>
      </w:r>
    </w:p>
    <w:p w:rsidR="00AC6D18" w:rsidRPr="00AC6D18" w:rsidRDefault="00AC6D18" w:rsidP="007770D0">
      <w:pPr>
        <w:pStyle w:val="rfdNormal0"/>
        <w:rPr>
          <w:rtl/>
        </w:rPr>
      </w:pPr>
      <w:r>
        <w:rPr>
          <w:rtl/>
        </w:rPr>
        <w:br w:type="page"/>
      </w:r>
      <w:r w:rsidR="007770D0" w:rsidRPr="007770D0">
        <w:rPr>
          <w:rStyle w:val="rfdAie"/>
          <w:rtl/>
        </w:rPr>
        <w:lastRenderedPageBreak/>
        <w:t>يَجِدُوا مَا يُنفِقُونَ</w:t>
      </w:r>
      <w:r w:rsidR="009D7A5D">
        <w:rPr>
          <w:rStyle w:val="rfdAie"/>
          <w:rFonts w:hint="cs"/>
          <w:rtl/>
        </w:rPr>
        <w:t xml:space="preserve"> </w:t>
      </w:r>
      <w:r w:rsidR="00773F9D" w:rsidRPr="00172CD5">
        <w:rPr>
          <w:rStyle w:val="rfdAlaem"/>
          <w:rtl/>
        </w:rPr>
        <w:t>)</w:t>
      </w:r>
      <w:r w:rsidR="004803AF">
        <w:rPr>
          <w:rtl/>
        </w:rPr>
        <w:t xml:space="preserve"> ـ </w:t>
      </w:r>
      <w:r w:rsidRPr="00AC6D18">
        <w:rPr>
          <w:rtl/>
        </w:rPr>
        <w:t>فسل</w:t>
      </w:r>
      <w:r w:rsidR="00583F8D">
        <w:rPr>
          <w:rtl/>
        </w:rPr>
        <w:t>ّ</w:t>
      </w:r>
      <w:r w:rsidRPr="00AC6D18">
        <w:rPr>
          <w:rtl/>
        </w:rPr>
        <w:t>منا وقلنا</w:t>
      </w:r>
      <w:r w:rsidR="007E0241">
        <w:rPr>
          <w:rtl/>
        </w:rPr>
        <w:t xml:space="preserve"> :</w:t>
      </w:r>
      <w:r w:rsidRPr="00AC6D18">
        <w:rPr>
          <w:rtl/>
        </w:rPr>
        <w:t xml:space="preserve"> أتيناك زائرين ومقتبسين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فقال العرباض</w:t>
      </w:r>
      <w:r w:rsidR="007E0241">
        <w:rPr>
          <w:rtl/>
        </w:rPr>
        <w:t xml:space="preserve"> :</w:t>
      </w:r>
    </w:p>
    <w:p w:rsidR="00A601B7" w:rsidRDefault="00AC6D18" w:rsidP="00583F8D">
      <w:pPr>
        <w:rPr>
          <w:rtl/>
        </w:rPr>
      </w:pPr>
      <w:r w:rsidRPr="00AC6D18">
        <w:rPr>
          <w:rtl/>
        </w:rPr>
        <w:t>صل</w:t>
      </w:r>
      <w:r w:rsidR="00583F8D">
        <w:rPr>
          <w:rtl/>
        </w:rPr>
        <w:t>ّ</w:t>
      </w:r>
      <w:r w:rsidRPr="00AC6D18">
        <w:rPr>
          <w:rtl/>
        </w:rPr>
        <w:t xml:space="preserve">ى بنا رسول الله </w:t>
      </w:r>
      <w:r w:rsidR="00583F8D">
        <w:rPr>
          <w:rtl/>
        </w:rPr>
        <w:t>صلّی الله عليه وآله وسلّم</w:t>
      </w:r>
      <w:r w:rsidRPr="00AC6D18">
        <w:rPr>
          <w:rtl/>
        </w:rPr>
        <w:t xml:space="preserve"> الصبح ذات يوم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ثم</w:t>
      </w:r>
      <w:r w:rsidR="00583F8D">
        <w:rPr>
          <w:rtl/>
        </w:rPr>
        <w:t>ّ</w:t>
      </w:r>
      <w:r w:rsidRPr="00AC6D18">
        <w:rPr>
          <w:rtl/>
        </w:rPr>
        <w:t xml:space="preserve"> أقبل علينا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فوعظنا م</w:t>
      </w:r>
      <w:r w:rsidR="00583F8D">
        <w:rPr>
          <w:rtl/>
        </w:rPr>
        <w:t>َ</w:t>
      </w:r>
      <w:r w:rsidRPr="00AC6D18">
        <w:rPr>
          <w:rtl/>
        </w:rPr>
        <w:t>وعظة</w:t>
      </w:r>
      <w:r w:rsidR="00583F8D">
        <w:rPr>
          <w:rtl/>
        </w:rPr>
        <w:t>ً</w:t>
      </w:r>
      <w:r w:rsidRPr="00AC6D18">
        <w:rPr>
          <w:rtl/>
        </w:rPr>
        <w:t xml:space="preserve"> بليغة</w:t>
      </w:r>
      <w:r w:rsidR="00583F8D">
        <w:rPr>
          <w:rtl/>
        </w:rPr>
        <w:t>ً</w:t>
      </w:r>
      <w:r w:rsidRPr="00AC6D18">
        <w:rPr>
          <w:rtl/>
        </w:rPr>
        <w:t xml:space="preserve"> ذرفت منها العيون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ووجلت منها القلوب</w:t>
      </w:r>
      <w:r w:rsidR="00095AA9">
        <w:rPr>
          <w:rtl/>
        </w:rPr>
        <w:t xml:space="preserve"> .</w:t>
      </w:r>
      <w:r w:rsidRPr="00AC6D18">
        <w:rPr>
          <w:rtl/>
        </w:rPr>
        <w:t xml:space="preserve"> فقال قائل</w:t>
      </w:r>
      <w:r w:rsidR="007E0241">
        <w:rPr>
          <w:rtl/>
        </w:rPr>
        <w:t xml:space="preserve"> :</w:t>
      </w:r>
      <w:r w:rsidRPr="00AC6D18">
        <w:rPr>
          <w:rtl/>
        </w:rPr>
        <w:t xml:space="preserve"> يا رسول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الله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كأ</w:t>
      </w:r>
      <w:r w:rsidR="00A601B7">
        <w:rPr>
          <w:rtl/>
        </w:rPr>
        <w:t>ن</w:t>
      </w:r>
      <w:r w:rsidR="00583F8D">
        <w:rPr>
          <w:rtl/>
        </w:rPr>
        <w:t>ّ</w:t>
      </w:r>
      <w:r w:rsidR="00A601B7">
        <w:rPr>
          <w:rtl/>
        </w:rPr>
        <w:t>ها موعظة م</w:t>
      </w:r>
      <w:r w:rsidR="00583F8D">
        <w:rPr>
          <w:rtl/>
        </w:rPr>
        <w:t>ؤ</w:t>
      </w:r>
      <w:r w:rsidR="00A601B7">
        <w:rPr>
          <w:rtl/>
        </w:rPr>
        <w:t>د</w:t>
      </w:r>
      <w:r w:rsidR="00583F8D">
        <w:rPr>
          <w:rtl/>
        </w:rPr>
        <w:t>ّ</w:t>
      </w:r>
      <w:r w:rsidR="00A601B7">
        <w:rPr>
          <w:rtl/>
        </w:rPr>
        <w:t>ع</w:t>
      </w:r>
      <w:r w:rsidR="00583F8D">
        <w:rPr>
          <w:rtl/>
        </w:rPr>
        <w:t>ٍ</w:t>
      </w:r>
      <w:r w:rsidR="00A601B7">
        <w:rPr>
          <w:rtl/>
        </w:rPr>
        <w:t xml:space="preserve"> فما تعهد إلينا</w:t>
      </w:r>
      <w:r w:rsidR="009D7A5D">
        <w:rPr>
          <w:rFonts w:hint="cs"/>
          <w:rtl/>
        </w:rPr>
        <w:t xml:space="preserve"> </w:t>
      </w:r>
      <w:r w:rsidR="00773F9D">
        <w:rPr>
          <w:rtl/>
        </w:rPr>
        <w:t>؟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فقال</w:t>
      </w:r>
      <w:r w:rsidR="007E0241">
        <w:rPr>
          <w:rtl/>
        </w:rPr>
        <w:t xml:space="preserve"> :</w:t>
      </w:r>
      <w:r w:rsidRPr="00AC6D18">
        <w:rPr>
          <w:rtl/>
        </w:rPr>
        <w:t xml:space="preserve"> أ</w:t>
      </w:r>
      <w:r w:rsidR="00583F8D">
        <w:rPr>
          <w:rtl/>
        </w:rPr>
        <w:t>ُ</w:t>
      </w:r>
      <w:r w:rsidRPr="00AC6D18">
        <w:rPr>
          <w:rtl/>
        </w:rPr>
        <w:t>وصيكم بتقوى الله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والسمع والطاعة وإن كان عبدا</w:t>
      </w:r>
      <w:r w:rsidR="00583F8D">
        <w:rPr>
          <w:rtl/>
        </w:rPr>
        <w:t>ً</w:t>
      </w:r>
      <w:r w:rsidRPr="00AC6D18">
        <w:rPr>
          <w:rtl/>
        </w:rPr>
        <w:t xml:space="preserve"> حبشيا</w:t>
      </w:r>
      <w:r w:rsidR="00583F8D">
        <w:rPr>
          <w:rtl/>
        </w:rPr>
        <w:t>ً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فإن</w:t>
      </w:r>
      <w:r w:rsidR="00583F8D">
        <w:rPr>
          <w:rtl/>
        </w:rPr>
        <w:t>ّ</w:t>
      </w:r>
      <w:r w:rsidRPr="00AC6D18">
        <w:rPr>
          <w:rtl/>
        </w:rPr>
        <w:t>ه من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يعش منكم فسيرى اختلافا</w:t>
      </w:r>
      <w:r w:rsidR="00583F8D">
        <w:rPr>
          <w:rtl/>
        </w:rPr>
        <w:t>ً</w:t>
      </w:r>
      <w:r w:rsidRPr="00AC6D18">
        <w:rPr>
          <w:rtl/>
        </w:rPr>
        <w:t xml:space="preserve"> كثيرا</w:t>
      </w:r>
      <w:r w:rsidR="00583F8D">
        <w:rPr>
          <w:rtl/>
        </w:rPr>
        <w:t>ً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فعليكم بس</w:t>
      </w:r>
      <w:r w:rsidR="00583F8D">
        <w:rPr>
          <w:rtl/>
        </w:rPr>
        <w:t>ُ</w:t>
      </w:r>
      <w:r w:rsidRPr="00AC6D18">
        <w:rPr>
          <w:rtl/>
        </w:rPr>
        <w:t>ن</w:t>
      </w:r>
      <w:r w:rsidR="00583F8D">
        <w:rPr>
          <w:rtl/>
        </w:rPr>
        <w:t>ّ</w:t>
      </w:r>
      <w:r w:rsidRPr="00AC6D18">
        <w:rPr>
          <w:rtl/>
        </w:rPr>
        <w:t>تي وس</w:t>
      </w:r>
      <w:r w:rsidR="00583F8D">
        <w:rPr>
          <w:rtl/>
        </w:rPr>
        <w:t>ُ</w:t>
      </w:r>
      <w:r w:rsidRPr="00AC6D18">
        <w:rPr>
          <w:rtl/>
        </w:rPr>
        <w:t>ن</w:t>
      </w:r>
      <w:r w:rsidR="00583F8D">
        <w:rPr>
          <w:rtl/>
        </w:rPr>
        <w:t>ّ</w:t>
      </w:r>
      <w:r w:rsidRPr="00AC6D18">
        <w:rPr>
          <w:rtl/>
        </w:rPr>
        <w:t>ة الخلفاء الراشدين المهدي</w:t>
      </w:r>
      <w:r w:rsidR="00583F8D">
        <w:rPr>
          <w:rtl/>
        </w:rPr>
        <w:t>ّ</w:t>
      </w:r>
      <w:r w:rsidRPr="00AC6D18">
        <w:rPr>
          <w:rtl/>
        </w:rPr>
        <w:t>ين</w:t>
      </w:r>
      <w:r w:rsidR="007E0241">
        <w:rPr>
          <w:rtl/>
        </w:rPr>
        <w:t xml:space="preserve"> ،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فتمس</w:t>
      </w:r>
      <w:r w:rsidR="00583F8D">
        <w:rPr>
          <w:rtl/>
        </w:rPr>
        <w:t>ّ</w:t>
      </w:r>
      <w:r w:rsidRPr="00AC6D18">
        <w:rPr>
          <w:rtl/>
        </w:rPr>
        <w:t>كوا بها وعض</w:t>
      </w:r>
      <w:r w:rsidR="00583F8D">
        <w:rPr>
          <w:rtl/>
        </w:rPr>
        <w:t>ّ</w:t>
      </w:r>
      <w:r w:rsidRPr="00AC6D18">
        <w:rPr>
          <w:rtl/>
        </w:rPr>
        <w:t>وا عليها بالنواجذ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وإي</w:t>
      </w:r>
      <w:r w:rsidR="00583F8D">
        <w:rPr>
          <w:rtl/>
        </w:rPr>
        <w:t>ّ</w:t>
      </w:r>
      <w:r w:rsidRPr="00AC6D18">
        <w:rPr>
          <w:rtl/>
        </w:rPr>
        <w:t>اكم ومحد</w:t>
      </w:r>
      <w:r w:rsidR="00583F8D">
        <w:rPr>
          <w:rtl/>
        </w:rPr>
        <w:t>َ</w:t>
      </w:r>
      <w:r w:rsidRPr="00AC6D18">
        <w:rPr>
          <w:rtl/>
        </w:rPr>
        <w:t>ثات ال</w:t>
      </w:r>
      <w:r w:rsidR="00583F8D">
        <w:rPr>
          <w:rtl/>
        </w:rPr>
        <w:t>ْ</w:t>
      </w:r>
      <w:r w:rsidRPr="00AC6D18">
        <w:rPr>
          <w:rtl/>
        </w:rPr>
        <w:t>أ</w:t>
      </w:r>
      <w:r w:rsidR="00583F8D">
        <w:rPr>
          <w:rtl/>
        </w:rPr>
        <w:t>ُ</w:t>
      </w:r>
      <w:r w:rsidRPr="00AC6D18">
        <w:rPr>
          <w:rtl/>
        </w:rPr>
        <w:t>مور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فإن</w:t>
      </w:r>
      <w:r w:rsidR="00583F8D">
        <w:rPr>
          <w:rtl/>
        </w:rPr>
        <w:t>ّ</w:t>
      </w:r>
      <w:r w:rsidRPr="00AC6D18">
        <w:rPr>
          <w:rtl/>
        </w:rPr>
        <w:t xml:space="preserve"> كل</w:t>
      </w:r>
      <w:r w:rsidR="00583F8D">
        <w:rPr>
          <w:rtl/>
        </w:rPr>
        <w:t>ّ</w:t>
      </w:r>
      <w:r w:rsidRPr="00AC6D18">
        <w:rPr>
          <w:rtl/>
        </w:rPr>
        <w:t xml:space="preserve"> محد</w:t>
      </w:r>
      <w:r w:rsidR="009D7A5D">
        <w:rPr>
          <w:rFonts w:hint="cs"/>
          <w:rtl/>
        </w:rPr>
        <w:t>َ</w:t>
      </w:r>
      <w:r w:rsidRPr="00AC6D18">
        <w:rPr>
          <w:rtl/>
        </w:rPr>
        <w:t>ثة بدعة</w:t>
      </w:r>
      <w:r w:rsidR="007E0241">
        <w:rPr>
          <w:rtl/>
        </w:rPr>
        <w:t xml:space="preserve"> ،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وكل</w:t>
      </w:r>
      <w:r w:rsidR="00583F8D">
        <w:rPr>
          <w:rtl/>
        </w:rPr>
        <w:t>ّ</w:t>
      </w:r>
      <w:r w:rsidRPr="00AC6D18">
        <w:rPr>
          <w:rtl/>
        </w:rPr>
        <w:t xml:space="preserve"> بدعة ضلالة</w:t>
      </w:r>
      <w:r w:rsidR="00095AA9">
        <w:rPr>
          <w:rtl/>
        </w:rPr>
        <w:t xml:space="preserve"> .</w:t>
      </w:r>
    </w:p>
    <w:p w:rsidR="00A601B7" w:rsidRDefault="00AC6D18" w:rsidP="00AC6D18">
      <w:pPr>
        <w:rPr>
          <w:rtl/>
        </w:rPr>
      </w:pPr>
      <w:r w:rsidRPr="00A601B7">
        <w:rPr>
          <w:rStyle w:val="rfdBold2"/>
          <w:rtl/>
        </w:rPr>
        <w:t>ومنهم</w:t>
      </w:r>
      <w:r w:rsidR="007E0241">
        <w:rPr>
          <w:rStyle w:val="rfdBold2"/>
          <w:rtl/>
        </w:rPr>
        <w:t xml:space="preserve"> :</w:t>
      </w:r>
      <w:r w:rsidRPr="00AC6D18">
        <w:rPr>
          <w:rtl/>
        </w:rPr>
        <w:t xml:space="preserve"> يحيى بن أبي المطاع القرشي</w:t>
      </w:r>
      <w:r w:rsidR="007E0241">
        <w:rPr>
          <w:rtl/>
        </w:rPr>
        <w:t xml:space="preserve"> :</w:t>
      </w:r>
    </w:p>
    <w:p w:rsidR="00A601B7" w:rsidRDefault="00AC6D18" w:rsidP="00AC6D18">
      <w:pPr>
        <w:rPr>
          <w:rtl/>
        </w:rPr>
      </w:pPr>
      <w:r w:rsidRPr="00056F90">
        <w:rPr>
          <w:rStyle w:val="rfdBold2"/>
          <w:rtl/>
        </w:rPr>
        <w:t>(</w:t>
      </w:r>
      <w:r w:rsidR="00BC2C52">
        <w:rPr>
          <w:rStyle w:val="rfdBold2"/>
          <w:rFonts w:hint="cs"/>
          <w:rtl/>
        </w:rPr>
        <w:t xml:space="preserve"> </w:t>
      </w:r>
      <w:r w:rsidRPr="00056F90">
        <w:rPr>
          <w:rStyle w:val="rfdBold2"/>
          <w:rtl/>
        </w:rPr>
        <w:t>5</w:t>
      </w:r>
      <w:r w:rsidR="00BC2C52">
        <w:rPr>
          <w:rStyle w:val="rfdBold2"/>
          <w:rFonts w:hint="cs"/>
          <w:rtl/>
        </w:rPr>
        <w:t xml:space="preserve"> </w:t>
      </w:r>
      <w:r w:rsidRPr="00056F90">
        <w:rPr>
          <w:rStyle w:val="rfdBold2"/>
          <w:rtl/>
        </w:rPr>
        <w:t>)</w:t>
      </w:r>
      <w:r w:rsidRPr="00AC6D18">
        <w:rPr>
          <w:rtl/>
        </w:rPr>
        <w:t xml:space="preserve"> حد</w:t>
      </w:r>
      <w:r w:rsidR="00583F8D">
        <w:rPr>
          <w:rtl/>
        </w:rPr>
        <w:t>ّ</w:t>
      </w:r>
      <w:r w:rsidRPr="00AC6D18">
        <w:rPr>
          <w:rtl/>
        </w:rPr>
        <w:t>ثنا أبو العب</w:t>
      </w:r>
      <w:r w:rsidR="00583F8D">
        <w:rPr>
          <w:rtl/>
        </w:rPr>
        <w:t>ّ</w:t>
      </w:r>
      <w:r w:rsidRPr="00AC6D18">
        <w:rPr>
          <w:rtl/>
        </w:rPr>
        <w:t>اس محمد بن يعقوب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ثنا أحمد بن عيسى بن زيد التنيسي</w:t>
      </w:r>
      <w:r w:rsidR="007E0241">
        <w:rPr>
          <w:rtl/>
        </w:rPr>
        <w:t xml:space="preserve"> ،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ثنا عمرو بن أبي سلمة التنيسي</w:t>
      </w:r>
      <w:r w:rsidR="007E0241">
        <w:rPr>
          <w:rtl/>
        </w:rPr>
        <w:t xml:space="preserve"> ،</w:t>
      </w:r>
      <w:r w:rsidR="00583F8D">
        <w:rPr>
          <w:rtl/>
        </w:rPr>
        <w:t xml:space="preserve"> أنبأ</w:t>
      </w:r>
      <w:r w:rsidR="00FB7845">
        <w:rPr>
          <w:rtl/>
        </w:rPr>
        <w:t xml:space="preserve"> عبد الله</w:t>
      </w:r>
      <w:r w:rsidRPr="00AC6D18">
        <w:rPr>
          <w:rtl/>
        </w:rPr>
        <w:t xml:space="preserve"> بن العلاء بن زيد </w:t>
      </w:r>
      <w:r w:rsidRPr="00AC6D18">
        <w:rPr>
          <w:rStyle w:val="rfdFootnotenum"/>
          <w:rtl/>
        </w:rPr>
        <w:t>(5)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عن يحيى بن أبي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المطاع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قال</w:t>
      </w:r>
      <w:r w:rsidR="007E0241">
        <w:rPr>
          <w:rtl/>
        </w:rPr>
        <w:t xml:space="preserve"> :</w:t>
      </w:r>
      <w:r w:rsidRPr="00AC6D18">
        <w:rPr>
          <w:rtl/>
        </w:rPr>
        <w:t xml:space="preserve"> سمعت</w:t>
      </w:r>
      <w:r w:rsidR="00A601B7">
        <w:rPr>
          <w:rtl/>
        </w:rPr>
        <w:t xml:space="preserve"> العرباض بن سارية السلمي يقول</w:t>
      </w:r>
      <w:r w:rsidR="007E0241">
        <w:rPr>
          <w:rtl/>
        </w:rPr>
        <w:t xml:space="preserve"> :</w:t>
      </w:r>
    </w:p>
    <w:p w:rsidR="00AC6D18" w:rsidRPr="00AC6D18" w:rsidRDefault="00AC6D18" w:rsidP="00583F8D">
      <w:pPr>
        <w:rPr>
          <w:rtl/>
        </w:rPr>
      </w:pPr>
      <w:r w:rsidRPr="00AC6D18">
        <w:rPr>
          <w:rtl/>
        </w:rPr>
        <w:t xml:space="preserve">قام فينا رسول الله </w:t>
      </w:r>
      <w:r w:rsidR="00583F8D">
        <w:rPr>
          <w:rtl/>
        </w:rPr>
        <w:t>صلّی الله عليه وآله وسلّم</w:t>
      </w:r>
      <w:r w:rsidRPr="00AC6D18">
        <w:rPr>
          <w:rtl/>
        </w:rPr>
        <w:t xml:space="preserve"> ذات غداة</w:t>
      </w:r>
      <w:r w:rsidR="00583F8D">
        <w:rPr>
          <w:rtl/>
        </w:rPr>
        <w:t>ٍ</w:t>
      </w:r>
      <w:r w:rsidRPr="00AC6D18">
        <w:rPr>
          <w:rtl/>
        </w:rPr>
        <w:t xml:space="preserve"> فوعظنا موعظة</w:t>
      </w:r>
      <w:r w:rsidR="00583F8D">
        <w:rPr>
          <w:rtl/>
        </w:rPr>
        <w:t>ً</w:t>
      </w:r>
      <w:r w:rsidRPr="00AC6D18">
        <w:rPr>
          <w:rtl/>
        </w:rPr>
        <w:t xml:space="preserve"> وجلت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منها القلوب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وذرفت منها الأعين</w:t>
      </w:r>
      <w:r w:rsidR="00095AA9">
        <w:rPr>
          <w:rtl/>
        </w:rPr>
        <w:t xml:space="preserve"> .</w:t>
      </w:r>
      <w:r w:rsidRPr="00AC6D18">
        <w:rPr>
          <w:rtl/>
        </w:rPr>
        <w:t xml:space="preserve"> قال</w:t>
      </w:r>
      <w:r w:rsidR="007E0241">
        <w:rPr>
          <w:rtl/>
        </w:rPr>
        <w:t xml:space="preserve"> :</w:t>
      </w:r>
      <w:r w:rsidRPr="00AC6D18">
        <w:rPr>
          <w:rtl/>
        </w:rPr>
        <w:t xml:space="preserve"> فقلنا</w:t>
      </w:r>
      <w:r w:rsidR="007E0241">
        <w:rPr>
          <w:rtl/>
        </w:rPr>
        <w:t xml:space="preserve"> :</w:t>
      </w:r>
      <w:r w:rsidRPr="00AC6D18">
        <w:rPr>
          <w:rtl/>
        </w:rPr>
        <w:t xml:space="preserve"> يا رسول الله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قد وعظتنا موعظة مود</w:t>
      </w:r>
      <w:r w:rsidR="00583F8D">
        <w:rPr>
          <w:rtl/>
        </w:rPr>
        <w:t>ّ</w:t>
      </w:r>
      <w:r w:rsidRPr="00AC6D18">
        <w:rPr>
          <w:rtl/>
        </w:rPr>
        <w:t>ع</w:t>
      </w:r>
      <w:r w:rsidR="00583F8D">
        <w:rPr>
          <w:rtl/>
        </w:rPr>
        <w:t>ٍ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ف</w:t>
      </w:r>
      <w:r w:rsidR="00583F8D" w:rsidRPr="003B2582">
        <w:rPr>
          <w:rtl/>
        </w:rPr>
        <w:t>ٱ</w:t>
      </w:r>
      <w:r w:rsidRPr="00AC6D18">
        <w:rPr>
          <w:rtl/>
        </w:rPr>
        <w:t>عهد إلينا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قال</w:t>
      </w:r>
      <w:r w:rsidR="007E0241">
        <w:rPr>
          <w:rtl/>
        </w:rPr>
        <w:t xml:space="preserve"> :</w:t>
      </w:r>
      <w:r w:rsidRPr="00AC6D18">
        <w:rPr>
          <w:rtl/>
        </w:rPr>
        <w:t xml:space="preserve"> عليكم بتقوى الله</w:t>
      </w:r>
      <w:r w:rsidR="004803AF">
        <w:rPr>
          <w:rtl/>
        </w:rPr>
        <w:t xml:space="preserve"> ـ </w:t>
      </w:r>
      <w:r w:rsidRPr="00AC6D18">
        <w:rPr>
          <w:rtl/>
        </w:rPr>
        <w:t>أظن</w:t>
      </w:r>
      <w:r w:rsidR="00583F8D">
        <w:rPr>
          <w:rtl/>
        </w:rPr>
        <w:t>ّ</w:t>
      </w:r>
      <w:r w:rsidRPr="00AC6D18">
        <w:rPr>
          <w:rtl/>
        </w:rPr>
        <w:t>ه قال</w:t>
      </w:r>
      <w:r w:rsidR="007E0241">
        <w:rPr>
          <w:rtl/>
        </w:rPr>
        <w:t xml:space="preserve"> :</w:t>
      </w:r>
      <w:r w:rsidRPr="00AC6D18">
        <w:rPr>
          <w:rtl/>
        </w:rPr>
        <w:t xml:space="preserve"> والسمع والطاعة</w:t>
      </w:r>
      <w:r w:rsidR="004803AF">
        <w:rPr>
          <w:rtl/>
        </w:rPr>
        <w:t xml:space="preserve"> ـ</w:t>
      </w:r>
      <w:r w:rsidR="007E0241">
        <w:rPr>
          <w:rtl/>
        </w:rPr>
        <w:t xml:space="preserve"> ،</w:t>
      </w:r>
      <w:r w:rsidR="00A601B7">
        <w:rPr>
          <w:rtl/>
        </w:rPr>
        <w:t xml:space="preserve"> وسترى من بعدي </w:t>
      </w:r>
      <w:r w:rsidR="00280BE4">
        <w:rPr>
          <w:rtl/>
        </w:rPr>
        <w:br/>
      </w:r>
      <w:r w:rsidRPr="00AC6D18">
        <w:rPr>
          <w:rtl/>
        </w:rPr>
        <w:t>اختلافا</w:t>
      </w:r>
      <w:r w:rsidR="00280BE4">
        <w:rPr>
          <w:rtl/>
        </w:rPr>
        <w:t>ً</w:t>
      </w:r>
      <w:r w:rsidRPr="00AC6D18">
        <w:rPr>
          <w:rtl/>
        </w:rPr>
        <w:t xml:space="preserve"> شديدا</w:t>
      </w:r>
      <w:r w:rsidR="00280BE4">
        <w:rPr>
          <w:rtl/>
        </w:rPr>
        <w:t>ً</w:t>
      </w:r>
      <w:r w:rsidR="004803AF">
        <w:rPr>
          <w:rtl/>
        </w:rPr>
        <w:t xml:space="preserve"> ـ </w:t>
      </w:r>
      <w:r w:rsidRPr="00AC6D18">
        <w:rPr>
          <w:rtl/>
        </w:rPr>
        <w:t>أو</w:t>
      </w:r>
      <w:r w:rsidR="007E0241">
        <w:rPr>
          <w:rtl/>
        </w:rPr>
        <w:t xml:space="preserve"> :</w:t>
      </w:r>
      <w:r w:rsidRPr="00AC6D18">
        <w:rPr>
          <w:rtl/>
        </w:rPr>
        <w:t xml:space="preserve"> كثيرا</w:t>
      </w:r>
      <w:r w:rsidR="00280BE4">
        <w:rPr>
          <w:rtl/>
        </w:rPr>
        <w:t>ً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فعليكم بس</w:t>
      </w:r>
      <w:r w:rsidR="00280BE4">
        <w:rPr>
          <w:rtl/>
        </w:rPr>
        <w:t>ُ</w:t>
      </w:r>
      <w:r w:rsidRPr="00AC6D18">
        <w:rPr>
          <w:rtl/>
        </w:rPr>
        <w:t>ن</w:t>
      </w:r>
      <w:r w:rsidR="00280BE4">
        <w:rPr>
          <w:rtl/>
        </w:rPr>
        <w:t>ّتي</w:t>
      </w:r>
      <w:r w:rsidRPr="00AC6D18">
        <w:rPr>
          <w:rtl/>
        </w:rPr>
        <w:t xml:space="preserve"> وس</w:t>
      </w:r>
      <w:r w:rsidR="00280BE4">
        <w:rPr>
          <w:rtl/>
        </w:rPr>
        <w:t>ُ</w:t>
      </w:r>
      <w:r w:rsidRPr="00AC6D18">
        <w:rPr>
          <w:rtl/>
        </w:rPr>
        <w:t>ن</w:t>
      </w:r>
      <w:r w:rsidR="00280BE4">
        <w:rPr>
          <w:rtl/>
        </w:rPr>
        <w:t>ّ</w:t>
      </w:r>
      <w:r w:rsidR="00A601B7">
        <w:rPr>
          <w:rtl/>
        </w:rPr>
        <w:t>ة الخلفاء المهدي</w:t>
      </w:r>
      <w:r w:rsidR="00280BE4">
        <w:rPr>
          <w:rtl/>
        </w:rPr>
        <w:t>ّ</w:t>
      </w:r>
      <w:r w:rsidR="00A601B7">
        <w:rPr>
          <w:rtl/>
        </w:rPr>
        <w:t>ين</w:t>
      </w:r>
      <w:r w:rsidR="007E0241">
        <w:rPr>
          <w:rtl/>
        </w:rPr>
        <w:t xml:space="preserve"> ،</w:t>
      </w:r>
      <w:r w:rsidR="00A601B7">
        <w:rPr>
          <w:rtl/>
        </w:rPr>
        <w:t xml:space="preserve"> عض</w:t>
      </w:r>
      <w:r w:rsidR="00280BE4">
        <w:rPr>
          <w:rtl/>
        </w:rPr>
        <w:t>ّ</w:t>
      </w:r>
      <w:r w:rsidR="00A601B7">
        <w:rPr>
          <w:rtl/>
        </w:rPr>
        <w:t xml:space="preserve">وا عليها </w:t>
      </w:r>
      <w:r w:rsidR="00280BE4">
        <w:rPr>
          <w:rtl/>
        </w:rPr>
        <w:br/>
      </w:r>
      <w:r w:rsidRPr="00AC6D18">
        <w:rPr>
          <w:rtl/>
        </w:rPr>
        <w:t>بالنواجذ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وإي</w:t>
      </w:r>
      <w:r w:rsidR="00280BE4">
        <w:rPr>
          <w:rtl/>
        </w:rPr>
        <w:t>ّ</w:t>
      </w:r>
      <w:r w:rsidRPr="00AC6D18">
        <w:rPr>
          <w:rtl/>
        </w:rPr>
        <w:t>اكم والمحد</w:t>
      </w:r>
      <w:r w:rsidR="00280BE4">
        <w:rPr>
          <w:rtl/>
        </w:rPr>
        <w:t>َ</w:t>
      </w:r>
      <w:r w:rsidRPr="00AC6D18">
        <w:rPr>
          <w:rtl/>
        </w:rPr>
        <w:t>ثات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فإن</w:t>
      </w:r>
      <w:r w:rsidR="00280BE4">
        <w:rPr>
          <w:rtl/>
        </w:rPr>
        <w:t>ّ</w:t>
      </w:r>
      <w:r w:rsidRPr="00AC6D18">
        <w:rPr>
          <w:rtl/>
        </w:rPr>
        <w:t xml:space="preserve"> كل</w:t>
      </w:r>
      <w:r w:rsidR="00280BE4">
        <w:rPr>
          <w:rtl/>
        </w:rPr>
        <w:t>ّ</w:t>
      </w:r>
      <w:r w:rsidRPr="00AC6D18">
        <w:rPr>
          <w:rtl/>
        </w:rPr>
        <w:t xml:space="preserve"> بدعة ضلالة</w:t>
      </w:r>
      <w:r w:rsidR="00095AA9">
        <w:rPr>
          <w:rtl/>
        </w:rPr>
        <w:t xml:space="preserve"> .</w:t>
      </w:r>
    </w:p>
    <w:p w:rsidR="00A601B7" w:rsidRDefault="00AC6D18" w:rsidP="00AC6D18">
      <w:pPr>
        <w:rPr>
          <w:rtl/>
        </w:rPr>
      </w:pPr>
      <w:r w:rsidRPr="00A601B7">
        <w:rPr>
          <w:rStyle w:val="rfdBold2"/>
          <w:rtl/>
        </w:rPr>
        <w:t>ومنهم</w:t>
      </w:r>
      <w:r w:rsidR="007E0241">
        <w:rPr>
          <w:rStyle w:val="rfdBold2"/>
          <w:rtl/>
        </w:rPr>
        <w:t xml:space="preserve"> :</w:t>
      </w:r>
      <w:r w:rsidRPr="00AC6D18">
        <w:rPr>
          <w:rtl/>
        </w:rPr>
        <w:t xml:space="preserve"> مع</w:t>
      </w:r>
      <w:r w:rsidR="00280BE4">
        <w:rPr>
          <w:rtl/>
        </w:rPr>
        <w:t>بد بن</w:t>
      </w:r>
      <w:r w:rsidR="00FB7845">
        <w:rPr>
          <w:rtl/>
        </w:rPr>
        <w:t xml:space="preserve"> عبد الله</w:t>
      </w:r>
      <w:r w:rsidR="00A601B7">
        <w:rPr>
          <w:rtl/>
        </w:rPr>
        <w:t xml:space="preserve"> بن هشام القرشي</w:t>
      </w:r>
      <w:r w:rsidR="007E0241">
        <w:rPr>
          <w:rtl/>
        </w:rPr>
        <w:t xml:space="preserve"> :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وليس الطريق إليه من شرط هذا الكتاب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فتركته</w:t>
      </w:r>
      <w:r w:rsidR="00095AA9">
        <w:rPr>
          <w:rtl/>
        </w:rPr>
        <w:t xml:space="preserve"> .</w:t>
      </w:r>
    </w:p>
    <w:p w:rsidR="00AC6D18" w:rsidRPr="0033182C" w:rsidRDefault="00AC6D18" w:rsidP="0033182C">
      <w:pPr>
        <w:rPr>
          <w:rStyle w:val="rfdLineChar"/>
          <w:rtl/>
        </w:rPr>
      </w:pPr>
      <w:r w:rsidRPr="00AC6D18">
        <w:rPr>
          <w:rtl/>
        </w:rPr>
        <w:t>وقد استقصيت في تصحيح هذا الحديث بعض الاستقصاء على ما أد</w:t>
      </w:r>
      <w:r w:rsidR="00280BE4">
        <w:rPr>
          <w:rtl/>
        </w:rPr>
        <w:t>ّ</w:t>
      </w:r>
      <w:r w:rsidRPr="00AC6D18">
        <w:rPr>
          <w:rtl/>
        </w:rPr>
        <w:t>ى إليه</w:t>
      </w:r>
      <w:r w:rsidR="0033182C">
        <w:rPr>
          <w:rFonts w:hint="cs"/>
          <w:rtl/>
        </w:rPr>
        <w:t xml:space="preserve"> </w:t>
      </w:r>
      <w:r w:rsidR="0033182C">
        <w:rPr>
          <w:rtl/>
        </w:rPr>
        <w:br/>
      </w:r>
      <w:r w:rsidRPr="0033182C">
        <w:rPr>
          <w:rStyle w:val="rfdLineChar"/>
          <w:rtl/>
        </w:rPr>
        <w:t>__________________</w:t>
      </w:r>
    </w:p>
    <w:p w:rsidR="00AC6D18" w:rsidRPr="00AC6D18" w:rsidRDefault="00AC6D18" w:rsidP="00AC6D18">
      <w:pPr>
        <w:pStyle w:val="rfdFootnote0"/>
        <w:rPr>
          <w:rtl/>
        </w:rPr>
      </w:pPr>
      <w:r>
        <w:rPr>
          <w:rtl/>
        </w:rPr>
        <w:t>(</w:t>
      </w:r>
      <w:r w:rsidRPr="00AC6D18">
        <w:rPr>
          <w:rtl/>
        </w:rPr>
        <w:t>5) كذا والصحيح</w:t>
      </w:r>
      <w:r w:rsidR="007E0241">
        <w:rPr>
          <w:rtl/>
        </w:rPr>
        <w:t xml:space="preserve"> :</w:t>
      </w:r>
      <w:r w:rsidRPr="00AC6D18">
        <w:rPr>
          <w:rtl/>
        </w:rPr>
        <w:t xml:space="preserve"> زبر</w:t>
      </w:r>
      <w:r w:rsidR="00095AA9">
        <w:rPr>
          <w:rtl/>
        </w:rPr>
        <w:t xml:space="preserve"> .</w:t>
      </w:r>
    </w:p>
    <w:p w:rsidR="006254CD" w:rsidRDefault="006254CD" w:rsidP="00A601B7">
      <w:pPr>
        <w:pStyle w:val="rfdNormal0"/>
        <w:rPr>
          <w:rtl/>
        </w:rPr>
        <w:sectPr w:rsidR="006254CD" w:rsidSect="00107863">
          <w:headerReference w:type="even" r:id="rId81"/>
          <w:headerReference w:type="default" r:id="rId82"/>
          <w:headerReference w:type="first" r:id="rId83"/>
          <w:type w:val="continuous"/>
          <w:pgSz w:w="11907" w:h="16840" w:code="9"/>
          <w:pgMar w:top="1247" w:right="1361" w:bottom="1247" w:left="1361" w:header="720" w:footer="720" w:gutter="0"/>
          <w:cols w:space="720"/>
          <w:titlePg/>
          <w:bidi/>
          <w:rtlGutter/>
          <w:docGrid w:linePitch="360"/>
        </w:sectPr>
      </w:pPr>
    </w:p>
    <w:p w:rsidR="00A601B7" w:rsidRDefault="00AC6D18" w:rsidP="00A601B7">
      <w:pPr>
        <w:pStyle w:val="rfdNormal0"/>
        <w:rPr>
          <w:rtl/>
        </w:rPr>
      </w:pPr>
      <w:r>
        <w:rPr>
          <w:rtl/>
        </w:rPr>
        <w:lastRenderedPageBreak/>
        <w:br w:type="page"/>
      </w:r>
      <w:r w:rsidRPr="00AC6D18">
        <w:rPr>
          <w:rtl/>
        </w:rPr>
        <w:lastRenderedPageBreak/>
        <w:t>اجتهادي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وكنت فيه كما قال إمام أئم</w:t>
      </w:r>
      <w:r w:rsidR="009A452E">
        <w:rPr>
          <w:rtl/>
        </w:rPr>
        <w:t>ّ</w:t>
      </w:r>
      <w:r w:rsidRPr="00AC6D18">
        <w:rPr>
          <w:rtl/>
        </w:rPr>
        <w:t>ة الحديث شعبة</w:t>
      </w:r>
      <w:r w:rsidR="004803AF">
        <w:rPr>
          <w:rtl/>
        </w:rPr>
        <w:t xml:space="preserve"> ـ </w:t>
      </w:r>
      <w:r w:rsidRPr="00AC6D18">
        <w:rPr>
          <w:rtl/>
        </w:rPr>
        <w:t>ف</w:t>
      </w:r>
      <w:r w:rsidR="009A452E">
        <w:rPr>
          <w:rtl/>
        </w:rPr>
        <w:t>ي حديث</w:t>
      </w:r>
      <w:r w:rsidR="00FB7845">
        <w:rPr>
          <w:rtl/>
        </w:rPr>
        <w:t xml:space="preserve"> عبد الله</w:t>
      </w:r>
      <w:r w:rsidR="00A601B7">
        <w:rPr>
          <w:rtl/>
        </w:rPr>
        <w:t xml:space="preserve"> بن عطاء</w:t>
      </w:r>
      <w:r w:rsidR="007E0241">
        <w:rPr>
          <w:rtl/>
        </w:rPr>
        <w:t xml:space="preserve"> ،</w:t>
      </w:r>
      <w:r w:rsidR="00A601B7">
        <w:rPr>
          <w:rtl/>
        </w:rPr>
        <w:t xml:space="preserve"> </w:t>
      </w:r>
      <w:r w:rsidR="009A452E">
        <w:rPr>
          <w:rtl/>
        </w:rPr>
        <w:br/>
      </w:r>
      <w:r w:rsidRPr="00AC6D18">
        <w:rPr>
          <w:rtl/>
        </w:rPr>
        <w:t>عن عقبة بن عامر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لم</w:t>
      </w:r>
      <w:r w:rsidR="009A452E">
        <w:rPr>
          <w:rtl/>
        </w:rPr>
        <w:t>ّ</w:t>
      </w:r>
      <w:r w:rsidRPr="00AC6D18">
        <w:rPr>
          <w:rtl/>
        </w:rPr>
        <w:t>ا طلبه بالبصرة والكوفة والمدي</w:t>
      </w:r>
      <w:r w:rsidR="00A601B7">
        <w:rPr>
          <w:rtl/>
        </w:rPr>
        <w:t>نة ومك</w:t>
      </w:r>
      <w:r w:rsidR="009A452E">
        <w:rPr>
          <w:rtl/>
        </w:rPr>
        <w:t>ّ</w:t>
      </w:r>
      <w:r w:rsidR="00A601B7">
        <w:rPr>
          <w:rtl/>
        </w:rPr>
        <w:t>ة</w:t>
      </w:r>
      <w:r w:rsidR="007E0241">
        <w:rPr>
          <w:rtl/>
        </w:rPr>
        <w:t xml:space="preserve"> ،</w:t>
      </w:r>
      <w:r w:rsidR="00A601B7">
        <w:rPr>
          <w:rtl/>
        </w:rPr>
        <w:t xml:space="preserve"> ثم</w:t>
      </w:r>
      <w:r w:rsidR="009A452E">
        <w:rPr>
          <w:rtl/>
        </w:rPr>
        <w:t>ّ</w:t>
      </w:r>
      <w:r w:rsidR="00A601B7">
        <w:rPr>
          <w:rtl/>
        </w:rPr>
        <w:t xml:space="preserve"> عاد الحديث إلى شهر </w:t>
      </w:r>
      <w:r w:rsidR="009A452E">
        <w:rPr>
          <w:rtl/>
        </w:rPr>
        <w:br/>
      </w:r>
      <w:r w:rsidRPr="00AC6D18">
        <w:rPr>
          <w:rtl/>
        </w:rPr>
        <w:t>ابن حوشب فتركه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ثم</w:t>
      </w:r>
      <w:r w:rsidR="009A452E">
        <w:rPr>
          <w:rtl/>
        </w:rPr>
        <w:t>ّ</w:t>
      </w:r>
      <w:r w:rsidRPr="00AC6D18">
        <w:rPr>
          <w:rtl/>
        </w:rPr>
        <w:t xml:space="preserve"> قال شعبة</w:t>
      </w:r>
      <w:r w:rsidR="004803AF">
        <w:rPr>
          <w:rtl/>
        </w:rPr>
        <w:t xml:space="preserve"> ـ</w:t>
      </w:r>
      <w:r w:rsidR="007E0241">
        <w:rPr>
          <w:rtl/>
        </w:rPr>
        <w:t xml:space="preserve"> :</w:t>
      </w:r>
    </w:p>
    <w:p w:rsidR="00AC6D18" w:rsidRPr="00AC6D18" w:rsidRDefault="00AC6D18" w:rsidP="00CD14DE">
      <w:pPr>
        <w:rPr>
          <w:rtl/>
        </w:rPr>
      </w:pPr>
      <w:r w:rsidRPr="00AC6D18">
        <w:rPr>
          <w:rtl/>
        </w:rPr>
        <w:t>لئن</w:t>
      </w:r>
      <w:r w:rsidR="00CD14DE">
        <w:rPr>
          <w:rtl/>
        </w:rPr>
        <w:t>ْ</w:t>
      </w:r>
      <w:r w:rsidRPr="00AC6D18">
        <w:rPr>
          <w:rtl/>
        </w:rPr>
        <w:t xml:space="preserve"> يصح</w:t>
      </w:r>
      <w:r w:rsidR="00CD14DE">
        <w:rPr>
          <w:rtl/>
        </w:rPr>
        <w:t>َّ</w:t>
      </w:r>
      <w:r w:rsidRPr="00AC6D18">
        <w:rPr>
          <w:rtl/>
        </w:rPr>
        <w:t xml:space="preserve"> لي مثل هذا عن رسول الله </w:t>
      </w:r>
      <w:r w:rsidR="00CD14DE">
        <w:rPr>
          <w:rtl/>
        </w:rPr>
        <w:t>صلّی الله عليه وآله وسلّم</w:t>
      </w:r>
      <w:r w:rsidRPr="00AC6D18">
        <w:rPr>
          <w:rtl/>
        </w:rPr>
        <w:t xml:space="preserve"> كان أحب</w:t>
      </w:r>
      <w:r w:rsidR="00CD14DE">
        <w:rPr>
          <w:rtl/>
        </w:rPr>
        <w:t>ّ</w:t>
      </w:r>
      <w:r w:rsidRPr="00AC6D18">
        <w:rPr>
          <w:rtl/>
        </w:rPr>
        <w:t xml:space="preserve"> إلي</w:t>
      </w:r>
      <w:r w:rsidR="00CD14DE">
        <w:rPr>
          <w:rtl/>
        </w:rPr>
        <w:t>ِّ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من والدي</w:t>
      </w:r>
      <w:r w:rsidR="00CD14DE">
        <w:rPr>
          <w:rtl/>
        </w:rPr>
        <w:t>َّ</w:t>
      </w:r>
      <w:r w:rsidRPr="00AC6D18">
        <w:rPr>
          <w:rtl/>
        </w:rPr>
        <w:t xml:space="preserve"> وولدي والناس أجمعين</w:t>
      </w:r>
      <w:r w:rsidR="00095AA9">
        <w:rPr>
          <w:rtl/>
        </w:rPr>
        <w:t xml:space="preserve"> .</w:t>
      </w:r>
    </w:p>
    <w:p w:rsidR="00C64862" w:rsidRDefault="00AC6D18" w:rsidP="00A601B7">
      <w:pPr>
        <w:rPr>
          <w:rtl/>
        </w:rPr>
      </w:pPr>
      <w:r w:rsidRPr="00AC6D18">
        <w:rPr>
          <w:rtl/>
        </w:rPr>
        <w:t>وقد صح</w:t>
      </w:r>
      <w:r w:rsidR="00CD14DE">
        <w:rPr>
          <w:rtl/>
        </w:rPr>
        <w:t>ّ</w:t>
      </w:r>
      <w:r w:rsidRPr="00AC6D18">
        <w:rPr>
          <w:rtl/>
        </w:rPr>
        <w:t xml:space="preserve"> هذا الحديث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والحمد لله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وصل</w:t>
      </w:r>
      <w:r w:rsidR="00CD14DE">
        <w:rPr>
          <w:rtl/>
        </w:rPr>
        <w:t>ّ</w:t>
      </w:r>
      <w:r w:rsidRPr="00AC6D18">
        <w:rPr>
          <w:rtl/>
        </w:rPr>
        <w:t>ى الله على محم</w:t>
      </w:r>
      <w:r w:rsidR="00CD14DE">
        <w:rPr>
          <w:rtl/>
        </w:rPr>
        <w:t>ّ</w:t>
      </w:r>
      <w:r w:rsidRPr="00AC6D18">
        <w:rPr>
          <w:rtl/>
        </w:rPr>
        <w:t>د وآله أجمعين</w:t>
      </w:r>
      <w:r w:rsidR="0033182C">
        <w:rPr>
          <w:rFonts w:hint="cs"/>
          <w:rtl/>
        </w:rPr>
        <w:t xml:space="preserve"> </w:t>
      </w:r>
      <w:r w:rsidR="00AB3A9F">
        <w:rPr>
          <w:rtl/>
        </w:rPr>
        <w:t>»</w:t>
      </w:r>
      <w:r w:rsidRPr="00AC6D18">
        <w:rPr>
          <w:rtl/>
        </w:rPr>
        <w:t xml:space="preserve"> </w:t>
      </w:r>
      <w:r w:rsidRPr="00AC6D18">
        <w:rPr>
          <w:rStyle w:val="rfdFootnotenum"/>
          <w:rtl/>
        </w:rPr>
        <w:t>(6)</w:t>
      </w:r>
      <w:r w:rsidR="00095AA9">
        <w:rPr>
          <w:rtl/>
        </w:rPr>
        <w:t xml:space="preserve"> .</w:t>
      </w:r>
    </w:p>
    <w:p w:rsidR="00AC6D18" w:rsidRPr="00AC6D18" w:rsidRDefault="0033182C" w:rsidP="0033182C">
      <w:pPr>
        <w:pStyle w:val="rfdCenter"/>
        <w:rPr>
          <w:rtl/>
        </w:rPr>
      </w:pPr>
      <w:r>
        <w:sym w:font="Wingdings 2" w:char="F0F5"/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="00C64862">
        <w:rPr>
          <w:rtl/>
        </w:rPr>
        <w:t xml:space="preserve"> </w:t>
      </w:r>
      <w:r>
        <w:sym w:font="Wingdings 2" w:char="F0F5"/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="00C64862">
        <w:rPr>
          <w:rtl/>
        </w:rPr>
        <w:t xml:space="preserve"> </w:t>
      </w:r>
      <w:r>
        <w:sym w:font="Wingdings 2" w:char="F0F5"/>
      </w:r>
    </w:p>
    <w:p w:rsidR="00AC6D18" w:rsidRPr="00AC6D18" w:rsidRDefault="0033182C" w:rsidP="00AC6D18">
      <w:pPr>
        <w:pStyle w:val="rfdLine"/>
        <w:rPr>
          <w:rtl/>
        </w:rPr>
      </w:pPr>
      <w:r w:rsidRPr="0033182C">
        <w:rPr>
          <w:rStyle w:val="rfdNormal0Char"/>
          <w:rtl/>
        </w:rPr>
        <w:br/>
      </w:r>
      <w:r w:rsidRPr="0033182C">
        <w:rPr>
          <w:rStyle w:val="rfdNormal0Char"/>
          <w:rtl/>
        </w:rPr>
        <w:br/>
      </w:r>
      <w:r w:rsidRPr="0033182C">
        <w:rPr>
          <w:rStyle w:val="rfdNormal0Char"/>
          <w:rtl/>
        </w:rPr>
        <w:br/>
      </w:r>
      <w:r w:rsidRPr="0033182C">
        <w:rPr>
          <w:rStyle w:val="rfdNormal0Char"/>
          <w:rtl/>
        </w:rPr>
        <w:br/>
      </w:r>
      <w:r w:rsidRPr="0033182C">
        <w:rPr>
          <w:rStyle w:val="rfdNormal0Char"/>
          <w:rtl/>
        </w:rPr>
        <w:br/>
      </w:r>
      <w:r w:rsidRPr="0033182C">
        <w:rPr>
          <w:rStyle w:val="rfdNormal0Char"/>
          <w:rtl/>
        </w:rPr>
        <w:br/>
      </w:r>
      <w:r w:rsidRPr="0033182C">
        <w:rPr>
          <w:rStyle w:val="rfdNormal0Char"/>
          <w:rtl/>
        </w:rPr>
        <w:br/>
      </w:r>
      <w:r w:rsidRPr="0033182C">
        <w:rPr>
          <w:rStyle w:val="rfdNormal0Char"/>
          <w:rtl/>
        </w:rPr>
        <w:br/>
      </w:r>
      <w:r w:rsidRPr="0033182C">
        <w:rPr>
          <w:rStyle w:val="rfdNormal0Char"/>
          <w:rtl/>
        </w:rPr>
        <w:br/>
      </w:r>
      <w:r w:rsidRPr="0033182C">
        <w:rPr>
          <w:rStyle w:val="rfdNormal0Char"/>
          <w:rtl/>
        </w:rPr>
        <w:br/>
      </w:r>
      <w:r w:rsidRPr="0033182C">
        <w:rPr>
          <w:rStyle w:val="rfdNormal0Char"/>
          <w:rtl/>
        </w:rPr>
        <w:br/>
      </w:r>
      <w:r>
        <w:rPr>
          <w:rStyle w:val="rfdNormal0Char"/>
          <w:rtl/>
        </w:rPr>
        <w:br/>
      </w:r>
      <w:r w:rsidRPr="0033182C">
        <w:rPr>
          <w:rStyle w:val="rfdNormal0Char"/>
          <w:rtl/>
        </w:rPr>
        <w:br/>
      </w:r>
      <w:r w:rsidRPr="0033182C">
        <w:rPr>
          <w:rStyle w:val="rfdNormal0Char"/>
          <w:rtl/>
        </w:rPr>
        <w:br/>
      </w:r>
      <w:r w:rsidRPr="0033182C">
        <w:rPr>
          <w:rStyle w:val="rfdNormal0Char"/>
          <w:rtl/>
        </w:rPr>
        <w:br/>
      </w:r>
      <w:r w:rsidR="00AC6D18" w:rsidRPr="00AC6D18">
        <w:rPr>
          <w:rtl/>
        </w:rPr>
        <w:t>__________________</w:t>
      </w:r>
    </w:p>
    <w:p w:rsidR="00AC6D18" w:rsidRPr="00AC6D18" w:rsidRDefault="00AC6D18" w:rsidP="00A601B7">
      <w:pPr>
        <w:pStyle w:val="rfdFootnote0"/>
        <w:rPr>
          <w:rtl/>
        </w:rPr>
      </w:pPr>
      <w:r>
        <w:rPr>
          <w:rtl/>
        </w:rPr>
        <w:t>(</w:t>
      </w:r>
      <w:r w:rsidRPr="00AC6D18">
        <w:rPr>
          <w:rtl/>
        </w:rPr>
        <w:t>6) المستدرك على الصحيحين</w:t>
      </w:r>
      <w:r w:rsidR="00A601B7">
        <w:rPr>
          <w:rtl/>
        </w:rPr>
        <w:t xml:space="preserve"> </w:t>
      </w:r>
      <w:r w:rsidRPr="00484D70">
        <w:rPr>
          <w:rtl/>
        </w:rPr>
        <w:t>1</w:t>
      </w:r>
      <w:r w:rsidR="005C5FDB">
        <w:rPr>
          <w:rtl/>
        </w:rPr>
        <w:t xml:space="preserve"> / </w:t>
      </w:r>
      <w:r w:rsidRPr="00484D70">
        <w:rPr>
          <w:rtl/>
        </w:rPr>
        <w:t>96</w:t>
      </w:r>
      <w:r w:rsidR="00095AA9">
        <w:rPr>
          <w:rtl/>
        </w:rPr>
        <w:t xml:space="preserve"> .</w:t>
      </w:r>
    </w:p>
    <w:p w:rsidR="0033182C" w:rsidRPr="0033182C" w:rsidRDefault="00AC6D18" w:rsidP="0033182C">
      <w:pPr>
        <w:rPr>
          <w:rtl/>
        </w:rPr>
      </w:pPr>
      <w:r w:rsidRPr="0033182C">
        <w:rPr>
          <w:rtl/>
        </w:rPr>
        <w:br w:type="page"/>
      </w:r>
    </w:p>
    <w:p w:rsidR="0033182C" w:rsidRPr="0033182C" w:rsidRDefault="0033182C" w:rsidP="0033182C">
      <w:pPr>
        <w:pStyle w:val="rfdPoemTini"/>
        <w:rPr>
          <w:rtl/>
        </w:rPr>
      </w:pPr>
    </w:p>
    <w:p w:rsidR="00AC6D18" w:rsidRPr="00056F90" w:rsidRDefault="00AC6D18" w:rsidP="0033182C">
      <w:pPr>
        <w:pStyle w:val="rfdCenterBold1"/>
        <w:rPr>
          <w:rtl/>
        </w:rPr>
      </w:pPr>
      <w:r w:rsidRPr="00056F90">
        <w:rPr>
          <w:rtl/>
        </w:rPr>
        <w:t>(</w:t>
      </w:r>
      <w:r w:rsidR="00BC2C52">
        <w:rPr>
          <w:rFonts w:hint="cs"/>
          <w:rtl/>
        </w:rPr>
        <w:t xml:space="preserve"> </w:t>
      </w:r>
      <w:r w:rsidRPr="00056F90">
        <w:rPr>
          <w:rtl/>
        </w:rPr>
        <w:t>2</w:t>
      </w:r>
      <w:r w:rsidR="00BC2C52">
        <w:rPr>
          <w:rFonts w:hint="cs"/>
          <w:rtl/>
        </w:rPr>
        <w:t xml:space="preserve"> </w:t>
      </w:r>
      <w:r w:rsidRPr="00056F90">
        <w:rPr>
          <w:rtl/>
        </w:rPr>
        <w:t>)</w:t>
      </w:r>
      <w:r w:rsidR="0033182C">
        <w:rPr>
          <w:rFonts w:hint="cs"/>
          <w:rtl/>
        </w:rPr>
        <w:t xml:space="preserve"> </w:t>
      </w:r>
      <w:r w:rsidR="0033182C">
        <w:rPr>
          <w:rtl/>
        </w:rPr>
        <w:br/>
      </w:r>
      <w:r w:rsidRPr="00056F90">
        <w:rPr>
          <w:rtl/>
        </w:rPr>
        <w:t>نظرات</w:t>
      </w:r>
      <w:r w:rsidR="005C4A34" w:rsidRPr="00056F90">
        <w:rPr>
          <w:rtl/>
        </w:rPr>
        <w:t>ٌ</w:t>
      </w:r>
      <w:r w:rsidRPr="00056F90">
        <w:rPr>
          <w:rtl/>
        </w:rPr>
        <w:t xml:space="preserve"> في أسانيده</w:t>
      </w:r>
    </w:p>
    <w:p w:rsidR="00AC6D18" w:rsidRPr="0033182C" w:rsidRDefault="00AC6D18" w:rsidP="0033182C">
      <w:pPr>
        <w:pStyle w:val="rfdBold3"/>
        <w:rPr>
          <w:rtl/>
        </w:rPr>
      </w:pPr>
      <w:r w:rsidRPr="0033182C">
        <w:rPr>
          <w:rtl/>
        </w:rPr>
        <w:t>نقاط حول السند والدلالة</w:t>
      </w:r>
      <w:r w:rsidR="007E0241" w:rsidRPr="0033182C">
        <w:rPr>
          <w:rtl/>
        </w:rPr>
        <w:t xml:space="preserve"> :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 xml:space="preserve">كانت تلك أسانيد هذا الحديث وطرقه في </w:t>
      </w:r>
      <w:r w:rsidR="002F0A60">
        <w:rPr>
          <w:rtl/>
        </w:rPr>
        <w:t>أهم</w:t>
      </w:r>
      <w:r w:rsidR="005C4A34">
        <w:rPr>
          <w:rtl/>
        </w:rPr>
        <w:t>ّ</w:t>
      </w:r>
      <w:r w:rsidR="002F0A60">
        <w:rPr>
          <w:rtl/>
        </w:rPr>
        <w:t xml:space="preserve"> كتب الحديث وجوامعه</w:t>
      </w:r>
      <w:r w:rsidR="007E0241">
        <w:rPr>
          <w:rtl/>
        </w:rPr>
        <w:t xml:space="preserve"> ،</w:t>
      </w:r>
      <w:r w:rsidR="002F0A60">
        <w:rPr>
          <w:rtl/>
        </w:rPr>
        <w:t xml:space="preserve"> ولا ب</w:t>
      </w:r>
      <w:r w:rsidR="005C4A34">
        <w:rPr>
          <w:rtl/>
        </w:rPr>
        <w:t>ُ</w:t>
      </w:r>
      <w:r w:rsidR="002F0A60">
        <w:rPr>
          <w:rtl/>
        </w:rPr>
        <w:t>د</w:t>
      </w:r>
      <w:r w:rsidR="005C4A34">
        <w:rPr>
          <w:rtl/>
        </w:rPr>
        <w:t>ّ</w:t>
      </w:r>
      <w:r w:rsidR="002F0A60">
        <w:rPr>
          <w:rtl/>
        </w:rPr>
        <w:t xml:space="preserve"> </w:t>
      </w:r>
      <w:r w:rsidR="005C4A34">
        <w:rPr>
          <w:rtl/>
        </w:rPr>
        <w:br/>
      </w:r>
      <w:r w:rsidRPr="00AC6D18">
        <w:rPr>
          <w:rtl/>
        </w:rPr>
        <w:t xml:space="preserve">قبل الورود في النظر في أحوال رجال الأسانيد </w:t>
      </w:r>
      <w:r w:rsidR="002F0A60">
        <w:rPr>
          <w:rtl/>
        </w:rPr>
        <w:t>والرواة أن نشير بإيجاز إلى نكات</w:t>
      </w:r>
      <w:r w:rsidR="005C4A34">
        <w:rPr>
          <w:rtl/>
        </w:rPr>
        <w:t>ٍ</w:t>
      </w:r>
      <w:r w:rsidR="002F0A60">
        <w:rPr>
          <w:rtl/>
        </w:rPr>
        <w:t xml:space="preserve"> </w:t>
      </w:r>
      <w:r w:rsidR="005C4A34">
        <w:rPr>
          <w:rtl/>
        </w:rPr>
        <w:br/>
      </w:r>
      <w:r w:rsidRPr="00AC6D18">
        <w:rPr>
          <w:rtl/>
        </w:rPr>
        <w:t>جديرة</w:t>
      </w:r>
      <w:r w:rsidR="005C4A34">
        <w:rPr>
          <w:rtl/>
        </w:rPr>
        <w:t>ٍ</w:t>
      </w:r>
      <w:r w:rsidRPr="00AC6D18">
        <w:rPr>
          <w:rtl/>
        </w:rPr>
        <w:t xml:space="preserve"> بالانتباه إليها</w:t>
      </w:r>
      <w:r w:rsidR="00095AA9">
        <w:rPr>
          <w:rFonts w:hint="cs"/>
          <w:rtl/>
        </w:rPr>
        <w:t xml:space="preserve"> </w:t>
      </w:r>
      <w:r w:rsidR="00095AA9">
        <w:rPr>
          <w:rtl/>
        </w:rPr>
        <w:t>. . .</w:t>
      </w:r>
    </w:p>
    <w:p w:rsidR="00AC6D18" w:rsidRPr="00AC6D18" w:rsidRDefault="00AC6D18" w:rsidP="00AC6D18">
      <w:pPr>
        <w:rPr>
          <w:rtl/>
        </w:rPr>
      </w:pPr>
      <w:r w:rsidRPr="00056F90">
        <w:rPr>
          <w:rStyle w:val="rfdBold2"/>
          <w:rtl/>
        </w:rPr>
        <w:t>1</w:t>
      </w:r>
      <w:r w:rsidR="004803AF" w:rsidRPr="00056F90">
        <w:rPr>
          <w:rStyle w:val="rfdBold2"/>
          <w:rtl/>
        </w:rPr>
        <w:t xml:space="preserve"> ـ</w:t>
      </w:r>
      <w:r w:rsidR="004803AF">
        <w:rPr>
          <w:rtl/>
        </w:rPr>
        <w:t xml:space="preserve"> </w:t>
      </w:r>
      <w:r w:rsidRPr="00AC6D18">
        <w:rPr>
          <w:rtl/>
        </w:rPr>
        <w:t>إن هذا الحديث يكذ</w:t>
      </w:r>
      <w:r w:rsidR="005C4A34">
        <w:rPr>
          <w:rtl/>
        </w:rPr>
        <w:t>ّ</w:t>
      </w:r>
      <w:r w:rsidRPr="00AC6D18">
        <w:rPr>
          <w:rtl/>
        </w:rPr>
        <w:t>به واقع الحال بين الصحابة أنفسهم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فلقد وجدناهم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كثيرا</w:t>
      </w:r>
      <w:r w:rsidR="005C4A34">
        <w:rPr>
          <w:rtl/>
        </w:rPr>
        <w:t>ً</w:t>
      </w:r>
      <w:r w:rsidRPr="00AC6D18">
        <w:rPr>
          <w:rtl/>
        </w:rPr>
        <w:t xml:space="preserve"> ما يخالفون س</w:t>
      </w:r>
      <w:r w:rsidR="005C4A34">
        <w:rPr>
          <w:rtl/>
        </w:rPr>
        <w:t>ُ</w:t>
      </w:r>
      <w:r w:rsidRPr="00AC6D18">
        <w:rPr>
          <w:rtl/>
        </w:rPr>
        <w:t>ن</w:t>
      </w:r>
      <w:r w:rsidR="005C4A34">
        <w:rPr>
          <w:rtl/>
        </w:rPr>
        <w:t>ّ</w:t>
      </w:r>
      <w:r w:rsidRPr="00AC6D18">
        <w:rPr>
          <w:rtl/>
        </w:rPr>
        <w:t>ة أبي بكر وعمر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والمفروض أن</w:t>
      </w:r>
      <w:r w:rsidR="005C4A34">
        <w:rPr>
          <w:rtl/>
        </w:rPr>
        <w:t>ّ</w:t>
      </w:r>
      <w:r w:rsidRPr="00AC6D18">
        <w:rPr>
          <w:rtl/>
        </w:rPr>
        <w:t>هما من الخلفاء الراشدين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بل لقد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خالف الثاني منهما الأو</w:t>
      </w:r>
      <w:r w:rsidR="005C4A34">
        <w:rPr>
          <w:rtl/>
        </w:rPr>
        <w:t>ّ</w:t>
      </w:r>
      <w:r w:rsidRPr="00AC6D18">
        <w:rPr>
          <w:rtl/>
        </w:rPr>
        <w:t>ل في أكثر من مورد</w:t>
      </w:r>
      <w:r w:rsidR="0033182C">
        <w:rPr>
          <w:rFonts w:hint="cs"/>
          <w:rtl/>
        </w:rPr>
        <w:t xml:space="preserve"> </w:t>
      </w:r>
      <w:r w:rsidR="006B0C4C">
        <w:rPr>
          <w:rtl/>
        </w:rPr>
        <w:t>! !</w:t>
      </w:r>
      <w:r w:rsidRPr="00AC6D18">
        <w:rPr>
          <w:rtl/>
        </w:rPr>
        <w:t xml:space="preserve"> فلو كان هذا الحديث عن رسول الله صل</w:t>
      </w:r>
      <w:r w:rsidR="005C4A34">
        <w:rPr>
          <w:rtl/>
        </w:rPr>
        <w:t>ّ</w:t>
      </w:r>
      <w:r w:rsidRPr="00AC6D18">
        <w:rPr>
          <w:rtl/>
        </w:rPr>
        <w:t>ى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الله عليه وآله وسل</w:t>
      </w:r>
      <w:r w:rsidR="005C4A34">
        <w:rPr>
          <w:rtl/>
        </w:rPr>
        <w:t>ّ</w:t>
      </w:r>
      <w:r w:rsidRPr="00AC6D18">
        <w:rPr>
          <w:rtl/>
        </w:rPr>
        <w:t>م حق</w:t>
      </w:r>
      <w:r w:rsidR="005C4A34">
        <w:rPr>
          <w:rtl/>
        </w:rPr>
        <w:t>ّ</w:t>
      </w:r>
      <w:r w:rsidRPr="00AC6D18">
        <w:rPr>
          <w:rtl/>
        </w:rPr>
        <w:t>ا</w:t>
      </w:r>
      <w:r w:rsidR="005C4A34">
        <w:rPr>
          <w:rtl/>
        </w:rPr>
        <w:t>ً</w:t>
      </w:r>
      <w:r w:rsidRPr="00AC6D18">
        <w:rPr>
          <w:rtl/>
        </w:rPr>
        <w:t xml:space="preserve"> ل</w:t>
      </w:r>
      <w:r w:rsidR="005C4A34">
        <w:rPr>
          <w:rtl/>
        </w:rPr>
        <w:t>َ</w:t>
      </w:r>
      <w:r w:rsidRPr="00AC6D18">
        <w:rPr>
          <w:rtl/>
        </w:rPr>
        <w:t>ما وقعت تلك الخلافات والمخالفات</w:t>
      </w:r>
      <w:r w:rsidR="00095AA9">
        <w:rPr>
          <w:rFonts w:hint="cs"/>
          <w:rtl/>
        </w:rPr>
        <w:t xml:space="preserve"> </w:t>
      </w:r>
      <w:r w:rsidR="00095AA9">
        <w:rPr>
          <w:rtl/>
        </w:rPr>
        <w:t>. .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هذا ما ذكره جماعة</w:t>
      </w:r>
      <w:r w:rsidR="00095AA9">
        <w:rPr>
          <w:rFonts w:hint="cs"/>
          <w:rtl/>
        </w:rPr>
        <w:t xml:space="preserve"> </w:t>
      </w:r>
      <w:r w:rsidR="00095AA9">
        <w:rPr>
          <w:rtl/>
        </w:rPr>
        <w:t>. . .</w:t>
      </w:r>
      <w:r w:rsidRPr="00AC6D18">
        <w:rPr>
          <w:rtl/>
        </w:rPr>
        <w:t xml:space="preserve"> وعلى أساسه أو</w:t>
      </w:r>
      <w:r w:rsidR="005C4A34">
        <w:rPr>
          <w:rtl/>
        </w:rPr>
        <w:t>ّ</w:t>
      </w:r>
      <w:r w:rsidRPr="00AC6D18">
        <w:rPr>
          <w:rtl/>
        </w:rPr>
        <w:t>لوا الحديث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وقد نص</w:t>
      </w:r>
      <w:r w:rsidR="005C4A34">
        <w:rPr>
          <w:rtl/>
        </w:rPr>
        <w:t>ّ</w:t>
      </w:r>
      <w:r w:rsidRPr="00AC6D18">
        <w:rPr>
          <w:rtl/>
        </w:rPr>
        <w:t xml:space="preserve"> بعضهم كشارح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مسل</w:t>
      </w:r>
      <w:r w:rsidR="005C4A34">
        <w:rPr>
          <w:rtl/>
        </w:rPr>
        <w:t>َّ</w:t>
      </w:r>
      <w:r w:rsidRPr="00AC6D18">
        <w:rPr>
          <w:rtl/>
        </w:rPr>
        <w:t xml:space="preserve">م الثبوت </w:t>
      </w:r>
      <w:r w:rsidRPr="00AC6D18">
        <w:rPr>
          <w:rStyle w:val="rfdFootnotenum"/>
          <w:rtl/>
        </w:rPr>
        <w:t>(7)</w:t>
      </w:r>
      <w:r w:rsidRPr="00AC6D18">
        <w:rPr>
          <w:rtl/>
        </w:rPr>
        <w:t xml:space="preserve"> على ضرورة تأويله</w:t>
      </w:r>
      <w:r w:rsidR="00095AA9">
        <w:rPr>
          <w:rFonts w:hint="cs"/>
          <w:rtl/>
        </w:rPr>
        <w:t xml:space="preserve"> </w:t>
      </w:r>
      <w:r w:rsidR="00095AA9">
        <w:rPr>
          <w:rtl/>
        </w:rPr>
        <w:t>. . .</w:t>
      </w:r>
    </w:p>
    <w:p w:rsidR="00AC6D18" w:rsidRPr="00AC6D18" w:rsidRDefault="00AC6D18" w:rsidP="005C4A34">
      <w:pPr>
        <w:rPr>
          <w:rtl/>
        </w:rPr>
      </w:pPr>
      <w:r w:rsidRPr="003844FD">
        <w:rPr>
          <w:rStyle w:val="rfdBold2"/>
          <w:rtl/>
        </w:rPr>
        <w:t>قلت</w:t>
      </w:r>
      <w:r w:rsidR="007E0241">
        <w:rPr>
          <w:rStyle w:val="rfdBold2"/>
          <w:rtl/>
        </w:rPr>
        <w:t xml:space="preserve"> :</w:t>
      </w:r>
      <w:r w:rsidRPr="00AC6D18">
        <w:rPr>
          <w:rtl/>
        </w:rPr>
        <w:t xml:space="preserve"> لكن</w:t>
      </w:r>
      <w:r w:rsidR="005C4A34">
        <w:rPr>
          <w:rtl/>
        </w:rPr>
        <w:t>ّ</w:t>
      </w:r>
      <w:r w:rsidRPr="00AC6D18">
        <w:rPr>
          <w:rtl/>
        </w:rPr>
        <w:t xml:space="preserve"> هذا إن</w:t>
      </w:r>
      <w:r w:rsidR="005C4A34">
        <w:rPr>
          <w:rtl/>
        </w:rPr>
        <w:t>ّ</w:t>
      </w:r>
      <w:r w:rsidRPr="00AC6D18">
        <w:rPr>
          <w:rtl/>
        </w:rPr>
        <w:t>ما يضطر</w:t>
      </w:r>
      <w:r w:rsidR="005C4A34">
        <w:rPr>
          <w:rtl/>
        </w:rPr>
        <w:t>ّ</w:t>
      </w:r>
      <w:r w:rsidRPr="00AC6D18">
        <w:rPr>
          <w:rtl/>
        </w:rPr>
        <w:t xml:space="preserve"> إليه فيما لو كان الأصحاب ملتزمين بإطاعة رسول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 xml:space="preserve">الله </w:t>
      </w:r>
      <w:r w:rsidR="005C4A34">
        <w:rPr>
          <w:rtl/>
        </w:rPr>
        <w:t>صلّی الله عليه وآله وسلّم</w:t>
      </w:r>
      <w:r w:rsidRPr="00AC6D18">
        <w:rPr>
          <w:rtl/>
        </w:rPr>
        <w:t xml:space="preserve"> ومنقادين لأوامره ونواهيه</w:t>
      </w:r>
      <w:r w:rsidR="00095AA9">
        <w:rPr>
          <w:rFonts w:hint="cs"/>
          <w:rtl/>
        </w:rPr>
        <w:t xml:space="preserve"> </w:t>
      </w:r>
      <w:r w:rsidR="00095AA9">
        <w:rPr>
          <w:rtl/>
        </w:rPr>
        <w:t>. .</w:t>
      </w:r>
      <w:r w:rsidRPr="00AC6D18">
        <w:rPr>
          <w:rtl/>
        </w:rPr>
        <w:t xml:space="preserve"> ولكن</w:t>
      </w:r>
      <w:r w:rsidR="00095AA9">
        <w:rPr>
          <w:rFonts w:hint="cs"/>
          <w:rtl/>
        </w:rPr>
        <w:t xml:space="preserve"> </w:t>
      </w:r>
      <w:r w:rsidR="00095AA9">
        <w:rPr>
          <w:rtl/>
        </w:rPr>
        <w:t>. . .</w:t>
      </w:r>
    </w:p>
    <w:p w:rsidR="00AC6D18" w:rsidRPr="00AC6D18" w:rsidRDefault="00AC6D18" w:rsidP="005C4A34">
      <w:pPr>
        <w:rPr>
          <w:rtl/>
        </w:rPr>
      </w:pPr>
      <w:r w:rsidRPr="00056F90">
        <w:rPr>
          <w:rStyle w:val="rfdBold2"/>
          <w:rtl/>
        </w:rPr>
        <w:t>2</w:t>
      </w:r>
      <w:r w:rsidR="004803AF" w:rsidRPr="00056F90">
        <w:rPr>
          <w:rStyle w:val="rfdBold2"/>
          <w:rtl/>
        </w:rPr>
        <w:t xml:space="preserve"> ـ</w:t>
      </w:r>
      <w:r w:rsidR="004803AF">
        <w:rPr>
          <w:rtl/>
        </w:rPr>
        <w:t xml:space="preserve"> </w:t>
      </w:r>
      <w:r w:rsidRPr="00AC6D18">
        <w:rPr>
          <w:rtl/>
        </w:rPr>
        <w:t>إن</w:t>
      </w:r>
      <w:r w:rsidR="005C4A34">
        <w:rPr>
          <w:rtl/>
        </w:rPr>
        <w:t>ّ</w:t>
      </w:r>
      <w:r w:rsidRPr="00AC6D18">
        <w:rPr>
          <w:rtl/>
        </w:rPr>
        <w:t xml:space="preserve"> هذا الحديث بجميع طرقه وأسانيده ينتهي إلى </w:t>
      </w:r>
      <w:r w:rsidR="00AB3A9F" w:rsidRPr="00AC6D18">
        <w:rPr>
          <w:rtl/>
        </w:rPr>
        <w:t>«</w:t>
      </w:r>
      <w:r w:rsidR="0033182C">
        <w:rPr>
          <w:rFonts w:hint="cs"/>
          <w:rtl/>
        </w:rPr>
        <w:t xml:space="preserve"> </w:t>
      </w:r>
      <w:r w:rsidRPr="00AC6D18">
        <w:rPr>
          <w:rtl/>
        </w:rPr>
        <w:t>العرباض بن سارية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السلمي</w:t>
      </w:r>
      <w:r w:rsidR="0033182C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Pr="00AC6D18">
        <w:rPr>
          <w:rtl/>
        </w:rPr>
        <w:t xml:space="preserve"> فهو الراوي الوحيد له</w:t>
      </w:r>
      <w:r w:rsidR="00095AA9">
        <w:rPr>
          <w:rFonts w:hint="cs"/>
          <w:rtl/>
        </w:rPr>
        <w:t xml:space="preserve"> </w:t>
      </w:r>
      <w:r w:rsidR="00095AA9">
        <w:rPr>
          <w:rtl/>
        </w:rPr>
        <w:t>. .</w:t>
      </w:r>
      <w:r w:rsidRPr="00AC6D18">
        <w:rPr>
          <w:rtl/>
        </w:rPr>
        <w:t xml:space="preserve"> وهذا مم</w:t>
      </w:r>
      <w:r w:rsidR="005C4A34">
        <w:rPr>
          <w:rtl/>
        </w:rPr>
        <w:t>ّ</w:t>
      </w:r>
      <w:r w:rsidRPr="00AC6D18">
        <w:rPr>
          <w:rtl/>
        </w:rPr>
        <w:t>ا يورث الشك</w:t>
      </w:r>
      <w:r w:rsidR="005C4A34">
        <w:rPr>
          <w:rtl/>
        </w:rPr>
        <w:t>ّ</w:t>
      </w:r>
      <w:r w:rsidRPr="00AC6D18">
        <w:rPr>
          <w:rtl/>
        </w:rPr>
        <w:t xml:space="preserve"> في صدوره</w:t>
      </w:r>
      <w:r w:rsidR="00095AA9">
        <w:rPr>
          <w:rFonts w:hint="cs"/>
          <w:rtl/>
        </w:rPr>
        <w:t xml:space="preserve"> </w:t>
      </w:r>
      <w:r w:rsidR="00095AA9">
        <w:rPr>
          <w:rtl/>
        </w:rPr>
        <w:t>. .</w:t>
      </w:r>
      <w:r w:rsidRPr="00AC6D18">
        <w:rPr>
          <w:rtl/>
        </w:rPr>
        <w:t xml:space="preserve"> لأن</w:t>
      </w:r>
      <w:r w:rsidR="005C4A34">
        <w:rPr>
          <w:rtl/>
        </w:rPr>
        <w:t>ّ</w:t>
      </w:r>
      <w:r w:rsidRPr="00AC6D18">
        <w:rPr>
          <w:rtl/>
        </w:rPr>
        <w:t xml:space="preserve"> الحدي</w:t>
      </w:r>
      <w:r w:rsidR="003844FD">
        <w:rPr>
          <w:rtl/>
        </w:rPr>
        <w:t xml:space="preserve">ث كان </w:t>
      </w:r>
      <w:r w:rsidR="005C4A34">
        <w:rPr>
          <w:rtl/>
        </w:rPr>
        <w:br/>
      </w:r>
      <w:r w:rsidRPr="00AC6D18">
        <w:rPr>
          <w:rtl/>
        </w:rPr>
        <w:t>في المسجد</w:t>
      </w:r>
      <w:r w:rsidR="00095AA9">
        <w:rPr>
          <w:rFonts w:hint="cs"/>
          <w:rtl/>
        </w:rPr>
        <w:t xml:space="preserve"> </w:t>
      </w:r>
      <w:r w:rsidR="00095AA9">
        <w:rPr>
          <w:rtl/>
        </w:rPr>
        <w:t>. .</w:t>
      </w:r>
      <w:r w:rsidRPr="00AC6D18">
        <w:rPr>
          <w:rtl/>
        </w:rPr>
        <w:t xml:space="preserve"> وكان بعد الصلاة</w:t>
      </w:r>
      <w:r w:rsidR="00095AA9">
        <w:rPr>
          <w:rFonts w:hint="cs"/>
          <w:rtl/>
        </w:rPr>
        <w:t xml:space="preserve"> </w:t>
      </w:r>
      <w:r w:rsidR="00095AA9">
        <w:rPr>
          <w:rtl/>
        </w:rPr>
        <w:t>. .</w:t>
      </w:r>
      <w:r w:rsidRPr="00AC6D18">
        <w:rPr>
          <w:rtl/>
        </w:rPr>
        <w:t xml:space="preserve"> وكان موعظة بليغة</w:t>
      </w:r>
      <w:r w:rsidR="005C4A34">
        <w:rPr>
          <w:rtl/>
        </w:rPr>
        <w:t>ً</w:t>
      </w:r>
      <w:r w:rsidRPr="00AC6D18">
        <w:rPr>
          <w:rtl/>
        </w:rPr>
        <w:t xml:space="preserve"> من رسول الله </w:t>
      </w:r>
      <w:r w:rsidR="005C4A34">
        <w:rPr>
          <w:rtl/>
        </w:rPr>
        <w:t>صلّی الله عليه وآله</w:t>
      </w:r>
      <w:r w:rsidR="003844FD">
        <w:rPr>
          <w:rtl/>
        </w:rPr>
        <w:t xml:space="preserve"> </w:t>
      </w:r>
      <w:r w:rsidR="005C4A34">
        <w:rPr>
          <w:rtl/>
        </w:rPr>
        <w:br/>
      </w:r>
      <w:r w:rsidRPr="00AC6D18">
        <w:rPr>
          <w:rtl/>
        </w:rPr>
        <w:t>وسل</w:t>
      </w:r>
      <w:r w:rsidR="005C4A34">
        <w:rPr>
          <w:rtl/>
        </w:rPr>
        <w:t>ّ</w:t>
      </w:r>
      <w:r w:rsidRPr="00AC6D18">
        <w:rPr>
          <w:rtl/>
        </w:rPr>
        <w:t>م</w:t>
      </w:r>
      <w:r w:rsidR="00095AA9">
        <w:rPr>
          <w:rFonts w:hint="cs"/>
          <w:rtl/>
        </w:rPr>
        <w:t xml:space="preserve"> </w:t>
      </w:r>
      <w:r w:rsidR="00095AA9">
        <w:rPr>
          <w:rtl/>
        </w:rPr>
        <w:t>. .</w:t>
      </w:r>
      <w:r w:rsidRPr="00AC6D18">
        <w:rPr>
          <w:rtl/>
        </w:rPr>
        <w:t xml:space="preserve"> ذرفت منها العيون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ووجلت منها القلوب</w:t>
      </w:r>
      <w:r w:rsidR="00095AA9">
        <w:rPr>
          <w:rFonts w:hint="cs"/>
          <w:rtl/>
        </w:rPr>
        <w:t xml:space="preserve"> </w:t>
      </w:r>
      <w:r w:rsidR="00095AA9">
        <w:rPr>
          <w:rtl/>
        </w:rPr>
        <w:t>. . .</w:t>
      </w:r>
      <w:r w:rsidR="0033182C">
        <w:rPr>
          <w:rFonts w:hint="cs"/>
          <w:rtl/>
        </w:rPr>
        <w:t xml:space="preserve"> </w:t>
      </w:r>
      <w:r w:rsidRPr="00AC6D18">
        <w:rPr>
          <w:rtl/>
        </w:rPr>
        <w:t>ثم</w:t>
      </w:r>
      <w:r w:rsidR="005C4A34">
        <w:rPr>
          <w:rtl/>
        </w:rPr>
        <w:t>ّ</w:t>
      </w:r>
      <w:r w:rsidRPr="00AC6D18">
        <w:rPr>
          <w:rtl/>
        </w:rPr>
        <w:t xml:space="preserve"> طلب منه أن</w:t>
      </w:r>
      <w:r w:rsidR="005C4A34">
        <w:rPr>
          <w:rtl/>
        </w:rPr>
        <w:t>ْ</w:t>
      </w:r>
      <w:r w:rsidRPr="00AC6D18">
        <w:rPr>
          <w:rtl/>
        </w:rPr>
        <w:t xml:space="preserve"> يعهد إلى ال</w:t>
      </w:r>
      <w:r w:rsidR="005C4A34">
        <w:rPr>
          <w:rtl/>
        </w:rPr>
        <w:t>ْ</w:t>
      </w:r>
      <w:r w:rsidRPr="00AC6D18">
        <w:rPr>
          <w:rtl/>
        </w:rPr>
        <w:t>أ</w:t>
      </w:r>
      <w:r w:rsidR="005C4A34">
        <w:rPr>
          <w:rtl/>
        </w:rPr>
        <w:t>ُ</w:t>
      </w:r>
      <w:r w:rsidRPr="00AC6D18">
        <w:rPr>
          <w:rtl/>
        </w:rPr>
        <w:t>م</w:t>
      </w:r>
      <w:r w:rsidR="005C4A34">
        <w:rPr>
          <w:rtl/>
        </w:rPr>
        <w:t>ّ</w:t>
      </w:r>
      <w:r w:rsidRPr="00AC6D18">
        <w:rPr>
          <w:rtl/>
        </w:rPr>
        <w:t>ة</w:t>
      </w:r>
      <w:r w:rsidR="00095AA9">
        <w:rPr>
          <w:rFonts w:hint="cs"/>
          <w:rtl/>
        </w:rPr>
        <w:t xml:space="preserve"> </w:t>
      </w:r>
      <w:r w:rsidR="00095AA9">
        <w:rPr>
          <w:rtl/>
        </w:rPr>
        <w:t>. .</w:t>
      </w:r>
      <w:r w:rsidR="003844FD">
        <w:rPr>
          <w:rtl/>
        </w:rPr>
        <w:t xml:space="preserve"> </w:t>
      </w:r>
      <w:r w:rsidR="005C4A34">
        <w:rPr>
          <w:rtl/>
        </w:rPr>
        <w:br/>
      </w:r>
      <w:r w:rsidRPr="00AC6D18">
        <w:rPr>
          <w:rtl/>
        </w:rPr>
        <w:t>فقال</w:t>
      </w:r>
      <w:r w:rsidR="00095AA9">
        <w:rPr>
          <w:rFonts w:hint="cs"/>
          <w:rtl/>
        </w:rPr>
        <w:t xml:space="preserve"> </w:t>
      </w:r>
      <w:r w:rsidR="00095AA9">
        <w:rPr>
          <w:rtl/>
        </w:rPr>
        <w:t>. .</w:t>
      </w:r>
    </w:p>
    <w:p w:rsidR="00AC6D18" w:rsidRPr="00AC6D18" w:rsidRDefault="00AC6D18" w:rsidP="00AC6D18">
      <w:pPr>
        <w:pStyle w:val="rfdLine"/>
        <w:rPr>
          <w:rtl/>
        </w:rPr>
      </w:pPr>
      <w:r w:rsidRPr="00AC6D18">
        <w:rPr>
          <w:rtl/>
        </w:rPr>
        <w:t>__________________</w:t>
      </w:r>
    </w:p>
    <w:p w:rsidR="00AC6D18" w:rsidRPr="00AC6D18" w:rsidRDefault="00AC6D18" w:rsidP="003844FD">
      <w:pPr>
        <w:pStyle w:val="rfdFootnote0"/>
        <w:rPr>
          <w:rtl/>
        </w:rPr>
      </w:pPr>
      <w:r>
        <w:rPr>
          <w:rtl/>
        </w:rPr>
        <w:t>(</w:t>
      </w:r>
      <w:r w:rsidRPr="00AC6D18">
        <w:rPr>
          <w:rtl/>
        </w:rPr>
        <w:t>7) فواتح الرحموت في شرح مسل</w:t>
      </w:r>
      <w:r w:rsidR="005C4A34">
        <w:rPr>
          <w:rtl/>
        </w:rPr>
        <w:t>ّ</w:t>
      </w:r>
      <w:r w:rsidRPr="00AC6D18">
        <w:rPr>
          <w:rtl/>
        </w:rPr>
        <w:t>م الثبوت</w:t>
      </w:r>
      <w:r w:rsidR="003844FD">
        <w:rPr>
          <w:rtl/>
        </w:rPr>
        <w:t xml:space="preserve"> </w:t>
      </w:r>
      <w:r w:rsidRPr="00484D70">
        <w:rPr>
          <w:rtl/>
        </w:rPr>
        <w:t>2</w:t>
      </w:r>
      <w:r w:rsidR="005C5FDB">
        <w:rPr>
          <w:rtl/>
        </w:rPr>
        <w:t xml:space="preserve"> / </w:t>
      </w:r>
      <w:r w:rsidRPr="00484D70">
        <w:rPr>
          <w:rtl/>
        </w:rPr>
        <w:t>231</w:t>
      </w:r>
      <w:r w:rsidR="00095AA9">
        <w:rPr>
          <w:rtl/>
        </w:rPr>
        <w:t xml:space="preserve"> .</w:t>
      </w:r>
    </w:p>
    <w:p w:rsidR="0008403B" w:rsidRDefault="0008403B" w:rsidP="00AC6D18">
      <w:pPr>
        <w:rPr>
          <w:rtl/>
        </w:rPr>
        <w:sectPr w:rsidR="0008403B" w:rsidSect="00107863">
          <w:headerReference w:type="even" r:id="rId84"/>
          <w:headerReference w:type="default" r:id="rId85"/>
          <w:headerReference w:type="first" r:id="rId86"/>
          <w:type w:val="continuous"/>
          <w:pgSz w:w="11907" w:h="16840" w:code="9"/>
          <w:pgMar w:top="1247" w:right="1361" w:bottom="1247" w:left="1361" w:header="720" w:footer="720" w:gutter="0"/>
          <w:cols w:space="720"/>
          <w:titlePg/>
          <w:bidi/>
          <w:rtlGutter/>
          <w:docGrid w:linePitch="360"/>
        </w:sectPr>
      </w:pPr>
    </w:p>
    <w:p w:rsidR="003844FD" w:rsidRDefault="00AC6D18" w:rsidP="00AC6D18">
      <w:pPr>
        <w:rPr>
          <w:rtl/>
        </w:rPr>
      </w:pPr>
      <w:r>
        <w:rPr>
          <w:rtl/>
        </w:rPr>
        <w:lastRenderedPageBreak/>
        <w:br w:type="page"/>
      </w:r>
      <w:r w:rsidRPr="00AC6D18">
        <w:rPr>
          <w:rtl/>
        </w:rPr>
        <w:lastRenderedPageBreak/>
        <w:t>فكيف لم يروه إل</w:t>
      </w:r>
      <w:r w:rsidR="005C4A34">
        <w:rPr>
          <w:rtl/>
        </w:rPr>
        <w:t>ّ</w:t>
      </w:r>
      <w:r w:rsidRPr="00AC6D18">
        <w:rPr>
          <w:rtl/>
        </w:rPr>
        <w:t>ا العرباض</w:t>
      </w:r>
      <w:r w:rsidR="0033182C">
        <w:rPr>
          <w:rFonts w:hint="cs"/>
          <w:rtl/>
        </w:rPr>
        <w:t xml:space="preserve"> </w:t>
      </w:r>
      <w:r w:rsidR="00025C8E">
        <w:rPr>
          <w:rtl/>
        </w:rPr>
        <w:t>؟ !</w:t>
      </w:r>
      <w:r w:rsidRPr="00AC6D18">
        <w:rPr>
          <w:rtl/>
        </w:rPr>
        <w:t xml:space="preserve"> </w:t>
      </w:r>
      <w:r w:rsidR="003844FD">
        <w:rPr>
          <w:rtl/>
        </w:rPr>
        <w:t>ول</w:t>
      </w:r>
      <w:r w:rsidR="005C4A34">
        <w:rPr>
          <w:rtl/>
        </w:rPr>
        <w:t>ِ</w:t>
      </w:r>
      <w:r w:rsidR="003844FD">
        <w:rPr>
          <w:rtl/>
        </w:rPr>
        <w:t>م</w:t>
      </w:r>
      <w:r w:rsidR="005C4A34">
        <w:rPr>
          <w:rtl/>
        </w:rPr>
        <w:t>َ</w:t>
      </w:r>
      <w:r w:rsidR="003844FD">
        <w:rPr>
          <w:rtl/>
        </w:rPr>
        <w:t xml:space="preserve"> ل</w:t>
      </w:r>
      <w:r w:rsidR="005C4A34">
        <w:rPr>
          <w:rtl/>
        </w:rPr>
        <w:t>َ</w:t>
      </w:r>
      <w:r w:rsidR="003844FD">
        <w:rPr>
          <w:rtl/>
        </w:rPr>
        <w:t>م</w:t>
      </w:r>
      <w:r w:rsidR="005C4A34">
        <w:rPr>
          <w:rtl/>
        </w:rPr>
        <w:t>ْ</w:t>
      </w:r>
      <w:r w:rsidR="003844FD">
        <w:rPr>
          <w:rtl/>
        </w:rPr>
        <w:t xml:space="preserve"> يرووه إل</w:t>
      </w:r>
      <w:r w:rsidR="005C4A34">
        <w:rPr>
          <w:rtl/>
        </w:rPr>
        <w:t>ّ</w:t>
      </w:r>
      <w:r w:rsidR="003844FD">
        <w:rPr>
          <w:rtl/>
        </w:rPr>
        <w:t>ا عن العرباض</w:t>
      </w:r>
      <w:r w:rsidR="0033182C">
        <w:rPr>
          <w:rFonts w:hint="cs"/>
          <w:rtl/>
        </w:rPr>
        <w:t xml:space="preserve"> </w:t>
      </w:r>
      <w:r w:rsidR="00025C8E">
        <w:rPr>
          <w:rtl/>
        </w:rPr>
        <w:t>؟ !</w:t>
      </w:r>
    </w:p>
    <w:p w:rsidR="00AC6D18" w:rsidRPr="00AC6D18" w:rsidRDefault="00AC6D18" w:rsidP="005C4A34">
      <w:pPr>
        <w:rPr>
          <w:rtl/>
        </w:rPr>
      </w:pPr>
      <w:r w:rsidRPr="00056F90">
        <w:rPr>
          <w:rStyle w:val="rfdBold2"/>
          <w:rtl/>
        </w:rPr>
        <w:t>3</w:t>
      </w:r>
      <w:r w:rsidR="004803AF" w:rsidRPr="00056F90">
        <w:rPr>
          <w:rStyle w:val="rfdBold2"/>
          <w:rtl/>
        </w:rPr>
        <w:t xml:space="preserve"> ـ</w:t>
      </w:r>
      <w:r w:rsidR="004803AF">
        <w:rPr>
          <w:rtl/>
        </w:rPr>
        <w:t xml:space="preserve"> </w:t>
      </w:r>
      <w:r w:rsidRPr="00AC6D18">
        <w:rPr>
          <w:rtl/>
        </w:rPr>
        <w:t>إن</w:t>
      </w:r>
      <w:r w:rsidR="005C4A34">
        <w:rPr>
          <w:rtl/>
        </w:rPr>
        <w:t>ّ</w:t>
      </w:r>
      <w:r w:rsidRPr="00AC6D18">
        <w:rPr>
          <w:rtl/>
        </w:rPr>
        <w:t xml:space="preserve"> هذا الحديث إن</w:t>
      </w:r>
      <w:r w:rsidR="005C4A34">
        <w:rPr>
          <w:rtl/>
        </w:rPr>
        <w:t>ّ</w:t>
      </w:r>
      <w:r w:rsidRPr="00AC6D18">
        <w:rPr>
          <w:rtl/>
        </w:rPr>
        <w:t>ما ح</w:t>
      </w:r>
      <w:r w:rsidR="005C4A34">
        <w:rPr>
          <w:rtl/>
        </w:rPr>
        <w:t>ُ</w:t>
      </w:r>
      <w:r w:rsidRPr="00AC6D18">
        <w:rPr>
          <w:rtl/>
        </w:rPr>
        <w:t>د</w:t>
      </w:r>
      <w:r w:rsidR="005C4A34">
        <w:rPr>
          <w:rtl/>
        </w:rPr>
        <w:t>ِّ</w:t>
      </w:r>
      <w:r w:rsidRPr="00AC6D18">
        <w:rPr>
          <w:rtl/>
        </w:rPr>
        <w:t>ث به في الشام</w:t>
      </w:r>
      <w:r w:rsidR="007E0241">
        <w:rPr>
          <w:rtl/>
        </w:rPr>
        <w:t xml:space="preserve"> ،</w:t>
      </w:r>
      <w:r w:rsidR="002F0A60">
        <w:rPr>
          <w:rtl/>
        </w:rPr>
        <w:t xml:space="preserve"> وإن</w:t>
      </w:r>
      <w:r w:rsidR="005C4A34">
        <w:rPr>
          <w:rtl/>
        </w:rPr>
        <w:t>ّ</w:t>
      </w:r>
      <w:r w:rsidR="002F0A60">
        <w:rPr>
          <w:rtl/>
        </w:rPr>
        <w:t>ما تناقله ورو</w:t>
      </w:r>
      <w:r w:rsidR="005C4A34">
        <w:rPr>
          <w:rtl/>
        </w:rPr>
        <w:t>ّ</w:t>
      </w:r>
      <w:r w:rsidR="002F0A60">
        <w:rPr>
          <w:rtl/>
        </w:rPr>
        <w:t>جه أهل الشام</w:t>
      </w:r>
      <w:r w:rsidR="0033182C">
        <w:rPr>
          <w:rFonts w:hint="cs"/>
          <w:rtl/>
        </w:rPr>
        <w:t xml:space="preserve"> </w:t>
      </w:r>
      <w:r w:rsidR="00773F9D">
        <w:rPr>
          <w:rtl/>
        </w:rPr>
        <w:t>!</w:t>
      </w:r>
      <w:r w:rsidR="002F0A60">
        <w:rPr>
          <w:rtl/>
        </w:rPr>
        <w:t xml:space="preserve"> </w:t>
      </w:r>
      <w:r w:rsidR="005C4A34">
        <w:rPr>
          <w:rtl/>
        </w:rPr>
        <w:br/>
      </w:r>
      <w:r w:rsidRPr="00AC6D18">
        <w:rPr>
          <w:rtl/>
        </w:rPr>
        <w:t>وأكثر رواته من أهل حمص بالخصوص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وهم من أ</w:t>
      </w:r>
      <w:r w:rsidR="002F0A60">
        <w:rPr>
          <w:rtl/>
        </w:rPr>
        <w:t>نصار معاوية وأشد</w:t>
      </w:r>
      <w:r w:rsidR="005C4A34">
        <w:rPr>
          <w:rtl/>
        </w:rPr>
        <w:t>ّ</w:t>
      </w:r>
      <w:r w:rsidR="002F0A60">
        <w:rPr>
          <w:rtl/>
        </w:rPr>
        <w:t xml:space="preserve"> أعداء علي</w:t>
      </w:r>
      <w:r w:rsidR="005C4A34">
        <w:rPr>
          <w:rtl/>
        </w:rPr>
        <w:t>ّ</w:t>
      </w:r>
      <w:r w:rsidR="002F0A60">
        <w:rPr>
          <w:rtl/>
        </w:rPr>
        <w:t xml:space="preserve"> أمير </w:t>
      </w:r>
      <w:r w:rsidR="005C4A34">
        <w:rPr>
          <w:rtl/>
        </w:rPr>
        <w:br/>
      </w:r>
      <w:r w:rsidRPr="00AC6D18">
        <w:rPr>
          <w:rtl/>
        </w:rPr>
        <w:t xml:space="preserve">المؤمنين </w:t>
      </w:r>
      <w:r w:rsidR="005C4A34">
        <w:rPr>
          <w:rtl/>
        </w:rPr>
        <w:t>عليه السلام</w:t>
      </w:r>
      <w:r w:rsidRPr="00AC6D18">
        <w:rPr>
          <w:rtl/>
        </w:rPr>
        <w:t xml:space="preserve"> </w:t>
      </w:r>
      <w:r w:rsidRPr="00AC6D18">
        <w:rPr>
          <w:rStyle w:val="rfdFootnotenum"/>
          <w:rtl/>
        </w:rPr>
        <w:t>(8)</w:t>
      </w:r>
      <w:r w:rsidR="00095AA9">
        <w:rPr>
          <w:rtl/>
        </w:rPr>
        <w:t xml:space="preserve"> .</w:t>
      </w:r>
    </w:p>
    <w:p w:rsidR="003844FD" w:rsidRDefault="00AC6D18" w:rsidP="00882051">
      <w:pPr>
        <w:rPr>
          <w:rtl/>
        </w:rPr>
      </w:pPr>
      <w:r w:rsidRPr="00AC6D18">
        <w:rPr>
          <w:rtl/>
        </w:rPr>
        <w:t>فبالنظر إلى هذه الناحية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لا سي</w:t>
      </w:r>
      <w:r w:rsidR="005C4A34">
        <w:rPr>
          <w:rtl/>
        </w:rPr>
        <w:t>ّ</w:t>
      </w:r>
      <w:r w:rsidRPr="00AC6D18">
        <w:rPr>
          <w:rtl/>
        </w:rPr>
        <w:t>ما مع ضم</w:t>
      </w:r>
      <w:r w:rsidR="005C4A34">
        <w:rPr>
          <w:rtl/>
        </w:rPr>
        <w:t>ّ</w:t>
      </w:r>
      <w:r w:rsidRPr="00AC6D18">
        <w:rPr>
          <w:rtl/>
        </w:rPr>
        <w:t xml:space="preserve"> النظر في متن الحديث إليه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لا يبقى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وثوق بصدور هذا الحديث عن النبي</w:t>
      </w:r>
      <w:r w:rsidR="005C4A34">
        <w:rPr>
          <w:rtl/>
        </w:rPr>
        <w:t>ّ</w:t>
      </w:r>
      <w:r w:rsidRPr="00AC6D18">
        <w:rPr>
          <w:rtl/>
        </w:rPr>
        <w:t xml:space="preserve"> </w:t>
      </w:r>
      <w:r w:rsidR="00882051">
        <w:rPr>
          <w:rtl/>
        </w:rPr>
        <w:t>صلّی الله عليه وآله وسلّم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إذ</w:t>
      </w:r>
      <w:r w:rsidR="00882051">
        <w:rPr>
          <w:rtl/>
        </w:rPr>
        <w:t>ْ</w:t>
      </w:r>
      <w:r w:rsidRPr="00AC6D18">
        <w:rPr>
          <w:rtl/>
        </w:rPr>
        <w:t xml:space="preserve"> كيف يوث</w:t>
      </w:r>
      <w:r w:rsidR="00882051">
        <w:rPr>
          <w:rtl/>
        </w:rPr>
        <w:t>َ</w:t>
      </w:r>
      <w:r w:rsidRPr="00AC6D18">
        <w:rPr>
          <w:rtl/>
        </w:rPr>
        <w:t>ق بحديث</w:t>
      </w:r>
      <w:r w:rsidR="00375CD3">
        <w:rPr>
          <w:rtl/>
        </w:rPr>
        <w:t xml:space="preserve"> </w:t>
      </w:r>
      <w:r w:rsidR="00882051">
        <w:rPr>
          <w:rtl/>
        </w:rPr>
        <w:br/>
      </w:r>
      <w:r w:rsidRPr="00AC6D18">
        <w:rPr>
          <w:rtl/>
        </w:rPr>
        <w:t>يرويه حمصي</w:t>
      </w:r>
      <w:r w:rsidR="00882051">
        <w:rPr>
          <w:rtl/>
        </w:rPr>
        <w:t>ّ</w:t>
      </w:r>
      <w:r w:rsidRPr="00AC6D18">
        <w:rPr>
          <w:rtl/>
        </w:rPr>
        <w:t xml:space="preserve"> عن حمصي</w:t>
      </w:r>
      <w:r w:rsidR="00882051">
        <w:rPr>
          <w:rtl/>
        </w:rPr>
        <w:t>ّ</w:t>
      </w:r>
      <w:r w:rsidRPr="00AC6D18">
        <w:rPr>
          <w:rtl/>
        </w:rPr>
        <w:t xml:space="preserve"> عن حمصي</w:t>
      </w:r>
      <w:r w:rsidR="00882051">
        <w:rPr>
          <w:rtl/>
        </w:rPr>
        <w:t>ّ</w:t>
      </w:r>
      <w:r w:rsidR="0033182C">
        <w:rPr>
          <w:rFonts w:hint="cs"/>
          <w:rtl/>
        </w:rPr>
        <w:t xml:space="preserve"> </w:t>
      </w:r>
      <w:r w:rsidR="006B0C4C">
        <w:rPr>
          <w:rtl/>
        </w:rPr>
        <w:t>! !</w:t>
      </w:r>
      <w:r w:rsidR="00095AA9">
        <w:rPr>
          <w:rFonts w:hint="cs"/>
          <w:rtl/>
        </w:rPr>
        <w:t xml:space="preserve"> </w:t>
      </w:r>
      <w:r w:rsidR="00095AA9">
        <w:rPr>
          <w:rtl/>
        </w:rPr>
        <w:t>. .</w:t>
      </w:r>
      <w:r w:rsidRPr="00AC6D18">
        <w:rPr>
          <w:rtl/>
        </w:rPr>
        <w:t xml:space="preserve"> ولا يوجد عند غيرهم من حملة الحديث والأثر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علم به</w:t>
      </w:r>
      <w:r w:rsidR="0033182C">
        <w:rPr>
          <w:rFonts w:hint="cs"/>
          <w:rtl/>
        </w:rPr>
        <w:t xml:space="preserve"> </w:t>
      </w:r>
      <w:r w:rsidR="00025C8E">
        <w:rPr>
          <w:rtl/>
        </w:rPr>
        <w:t>؟ !</w:t>
      </w:r>
      <w:r w:rsidRPr="00AC6D18">
        <w:rPr>
          <w:rtl/>
        </w:rPr>
        <w:t xml:space="preserve"> وأهل الشام قاطبة</w:t>
      </w:r>
      <w:r w:rsidR="00882051">
        <w:rPr>
          <w:rtl/>
        </w:rPr>
        <w:t>ً</w:t>
      </w:r>
      <w:r w:rsidRPr="00AC6D18">
        <w:rPr>
          <w:rtl/>
        </w:rPr>
        <w:t xml:space="preserve"> غير متحر</w:t>
      </w:r>
      <w:r w:rsidR="00882051">
        <w:rPr>
          <w:rtl/>
        </w:rPr>
        <w:t>ّ</w:t>
      </w:r>
      <w:r w:rsidRPr="00AC6D18">
        <w:rPr>
          <w:rtl/>
        </w:rPr>
        <w:t>جين من الافتعال لما ينتهي إلى تشييد س</w:t>
      </w:r>
      <w:r w:rsidR="003844FD">
        <w:rPr>
          <w:rtl/>
        </w:rPr>
        <w:t>لطان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="003844FD">
        <w:rPr>
          <w:rtl/>
        </w:rPr>
        <w:t>معاوية أو الحط</w:t>
      </w:r>
      <w:r w:rsidR="00882051">
        <w:rPr>
          <w:rtl/>
        </w:rPr>
        <w:t>ّ</w:t>
      </w:r>
      <w:r w:rsidR="003844FD">
        <w:rPr>
          <w:rtl/>
        </w:rPr>
        <w:t xml:space="preserve"> مم</w:t>
      </w:r>
      <w:r w:rsidR="00882051">
        <w:rPr>
          <w:rtl/>
        </w:rPr>
        <w:t>ّ</w:t>
      </w:r>
      <w:r w:rsidR="003844FD">
        <w:rPr>
          <w:rtl/>
        </w:rPr>
        <w:t>ن خالفه</w:t>
      </w:r>
      <w:r w:rsidR="0033182C">
        <w:rPr>
          <w:rFonts w:hint="cs"/>
          <w:rtl/>
        </w:rPr>
        <w:t xml:space="preserve"> </w:t>
      </w:r>
      <w:r w:rsidR="00773F9D">
        <w:rPr>
          <w:rtl/>
        </w:rPr>
        <w:t>!</w:t>
      </w:r>
    </w:p>
    <w:p w:rsidR="00AC6D18" w:rsidRPr="00AC6D18" w:rsidRDefault="00AC6D18" w:rsidP="00AC6D18">
      <w:pPr>
        <w:rPr>
          <w:rtl/>
        </w:rPr>
      </w:pPr>
      <w:r w:rsidRPr="00056F90">
        <w:rPr>
          <w:rStyle w:val="rfdBold2"/>
          <w:rtl/>
        </w:rPr>
        <w:t>4</w:t>
      </w:r>
      <w:r w:rsidR="004803AF" w:rsidRPr="00056F90">
        <w:rPr>
          <w:rStyle w:val="rfdBold2"/>
          <w:rtl/>
        </w:rPr>
        <w:t xml:space="preserve"> ـ</w:t>
      </w:r>
      <w:r w:rsidR="004803AF">
        <w:rPr>
          <w:rtl/>
        </w:rPr>
        <w:t xml:space="preserve"> </w:t>
      </w:r>
      <w:r w:rsidRPr="00AC6D18">
        <w:rPr>
          <w:rtl/>
        </w:rPr>
        <w:t>إن</w:t>
      </w:r>
      <w:r w:rsidR="00882051">
        <w:rPr>
          <w:rtl/>
        </w:rPr>
        <w:t>ّ</w:t>
      </w:r>
      <w:r w:rsidRPr="00AC6D18">
        <w:rPr>
          <w:rtl/>
        </w:rPr>
        <w:t xml:space="preserve"> هذا الحديث مم</w:t>
      </w:r>
      <w:r w:rsidR="00882051">
        <w:rPr>
          <w:rtl/>
        </w:rPr>
        <w:t>ّ</w:t>
      </w:r>
      <w:r w:rsidRPr="00AC6D18">
        <w:rPr>
          <w:rtl/>
        </w:rPr>
        <w:t xml:space="preserve">ا أعرض عنه </w:t>
      </w:r>
      <w:r w:rsidR="002F0A60">
        <w:rPr>
          <w:rtl/>
        </w:rPr>
        <w:t>البخاري ومسلم</w:t>
      </w:r>
      <w:r w:rsidR="007E0241">
        <w:rPr>
          <w:rtl/>
        </w:rPr>
        <w:t xml:space="preserve"> ،</w:t>
      </w:r>
      <w:r w:rsidR="002F0A60">
        <w:rPr>
          <w:rtl/>
        </w:rPr>
        <w:t xml:space="preserve"> وكذا النسائي من </w:t>
      </w:r>
      <w:r w:rsidR="00882051">
        <w:rPr>
          <w:rtl/>
        </w:rPr>
        <w:br/>
      </w:r>
      <w:r w:rsidRPr="00AC6D18">
        <w:rPr>
          <w:rtl/>
        </w:rPr>
        <w:t>أصحاب السنن</w:t>
      </w:r>
      <w:r w:rsidR="00095AA9">
        <w:rPr>
          <w:rFonts w:hint="cs"/>
          <w:rtl/>
        </w:rPr>
        <w:t xml:space="preserve"> </w:t>
      </w:r>
      <w:r w:rsidR="00095AA9">
        <w:rPr>
          <w:rtl/>
        </w:rPr>
        <w:t>. . .</w:t>
      </w:r>
      <w:r w:rsidRPr="00AC6D18">
        <w:rPr>
          <w:rtl/>
        </w:rPr>
        <w:t xml:space="preserve"> وقد بنى غير واحد</w:t>
      </w:r>
      <w:r w:rsidR="00882051">
        <w:rPr>
          <w:rtl/>
        </w:rPr>
        <w:t>ٍ</w:t>
      </w:r>
      <w:r w:rsidRPr="00AC6D18">
        <w:rPr>
          <w:rtl/>
        </w:rPr>
        <w:t xml:space="preserve"> من العل</w:t>
      </w:r>
      <w:r w:rsidR="002F0A60">
        <w:rPr>
          <w:rtl/>
        </w:rPr>
        <w:t>ماء الكبار من أهل الس</w:t>
      </w:r>
      <w:r w:rsidR="00882051">
        <w:rPr>
          <w:rtl/>
        </w:rPr>
        <w:t>ُ</w:t>
      </w:r>
      <w:r w:rsidR="002F0A60">
        <w:rPr>
          <w:rtl/>
        </w:rPr>
        <w:t>ن</w:t>
      </w:r>
      <w:r w:rsidR="00882051">
        <w:rPr>
          <w:rtl/>
        </w:rPr>
        <w:t>ّ</w:t>
      </w:r>
      <w:r w:rsidR="002F0A60">
        <w:rPr>
          <w:rtl/>
        </w:rPr>
        <w:t xml:space="preserve">ة على عدم </w:t>
      </w:r>
      <w:r w:rsidR="00882051">
        <w:rPr>
          <w:rtl/>
        </w:rPr>
        <w:br/>
      </w:r>
      <w:r w:rsidRPr="00AC6D18">
        <w:rPr>
          <w:rtl/>
        </w:rPr>
        <w:t>الاعتناء بحديث</w:t>
      </w:r>
      <w:r w:rsidR="00882051">
        <w:rPr>
          <w:rtl/>
        </w:rPr>
        <w:t>ٍ</w:t>
      </w:r>
      <w:r w:rsidRPr="00AC6D18">
        <w:rPr>
          <w:rtl/>
        </w:rPr>
        <w:t xml:space="preserve"> ات</w:t>
      </w:r>
      <w:r w:rsidR="00882051">
        <w:rPr>
          <w:rtl/>
        </w:rPr>
        <w:t>ّ</w:t>
      </w:r>
      <w:r w:rsidRPr="00AC6D18">
        <w:rPr>
          <w:rtl/>
        </w:rPr>
        <w:t>فق الشيخان على الإ</w:t>
      </w:r>
      <w:r w:rsidR="00882051">
        <w:rPr>
          <w:rtl/>
        </w:rPr>
        <w:t>ِ</w:t>
      </w:r>
      <w:r w:rsidRPr="00AC6D18">
        <w:rPr>
          <w:rtl/>
        </w:rPr>
        <w:t>عراض ع</w:t>
      </w:r>
      <w:r w:rsidR="002F0A60">
        <w:rPr>
          <w:rtl/>
        </w:rPr>
        <w:t>نه</w:t>
      </w:r>
      <w:r w:rsidR="007E0241">
        <w:rPr>
          <w:rtl/>
        </w:rPr>
        <w:t xml:space="preserve"> ،</w:t>
      </w:r>
      <w:r w:rsidR="002F0A60">
        <w:rPr>
          <w:rtl/>
        </w:rPr>
        <w:t xml:space="preserve"> وإن</w:t>
      </w:r>
      <w:r w:rsidR="00882051">
        <w:rPr>
          <w:rtl/>
        </w:rPr>
        <w:t>ْ</w:t>
      </w:r>
      <w:r w:rsidR="002F0A60">
        <w:rPr>
          <w:rtl/>
        </w:rPr>
        <w:t xml:space="preserve"> ات</w:t>
      </w:r>
      <w:r w:rsidR="00882051">
        <w:rPr>
          <w:rtl/>
        </w:rPr>
        <w:t>ّ</w:t>
      </w:r>
      <w:r w:rsidR="002F0A60">
        <w:rPr>
          <w:rtl/>
        </w:rPr>
        <w:t xml:space="preserve">فق أرباب السنن على </w:t>
      </w:r>
      <w:r w:rsidR="00882051">
        <w:rPr>
          <w:rtl/>
        </w:rPr>
        <w:br/>
      </w:r>
      <w:r w:rsidRPr="00AC6D18">
        <w:rPr>
          <w:rtl/>
        </w:rPr>
        <w:t>إخراجه والعناية به</w:t>
      </w:r>
      <w:r w:rsidR="00095AA9">
        <w:rPr>
          <w:rFonts w:hint="cs"/>
          <w:rtl/>
        </w:rPr>
        <w:t xml:space="preserve"> </w:t>
      </w:r>
      <w:r w:rsidR="00095AA9">
        <w:rPr>
          <w:rtl/>
        </w:rPr>
        <w:t>. . .</w:t>
      </w:r>
    </w:p>
    <w:p w:rsidR="003844FD" w:rsidRDefault="00AC6D18" w:rsidP="00AC6D18">
      <w:pPr>
        <w:rPr>
          <w:rtl/>
        </w:rPr>
      </w:pPr>
      <w:r w:rsidRPr="00AC6D18">
        <w:rPr>
          <w:rtl/>
        </w:rPr>
        <w:t>قال ابن تيمي</w:t>
      </w:r>
      <w:r w:rsidR="00882051">
        <w:rPr>
          <w:rtl/>
        </w:rPr>
        <w:t>ّ</w:t>
      </w:r>
      <w:r w:rsidRPr="00AC6D18">
        <w:rPr>
          <w:rtl/>
        </w:rPr>
        <w:t>ة بجواب حديث افتر</w:t>
      </w:r>
      <w:r w:rsidR="003844FD">
        <w:rPr>
          <w:rtl/>
        </w:rPr>
        <w:t>اق ال</w:t>
      </w:r>
      <w:r w:rsidR="00882051">
        <w:rPr>
          <w:rtl/>
        </w:rPr>
        <w:t>ْ</w:t>
      </w:r>
      <w:r w:rsidR="003844FD">
        <w:rPr>
          <w:rtl/>
        </w:rPr>
        <w:t>أ</w:t>
      </w:r>
      <w:r w:rsidR="00882051">
        <w:rPr>
          <w:rtl/>
        </w:rPr>
        <w:t>ُ</w:t>
      </w:r>
      <w:r w:rsidR="003844FD">
        <w:rPr>
          <w:rtl/>
        </w:rPr>
        <w:t>م</w:t>
      </w:r>
      <w:r w:rsidR="00882051">
        <w:rPr>
          <w:rtl/>
        </w:rPr>
        <w:t>ّ</w:t>
      </w:r>
      <w:r w:rsidR="003844FD">
        <w:rPr>
          <w:rtl/>
        </w:rPr>
        <w:t>ة على ثلاث</w:t>
      </w:r>
      <w:r w:rsidR="00882051">
        <w:rPr>
          <w:rtl/>
        </w:rPr>
        <w:t>ٍ</w:t>
      </w:r>
      <w:r w:rsidR="003844FD">
        <w:rPr>
          <w:rtl/>
        </w:rPr>
        <w:t xml:space="preserve"> وسبعين فرقة</w:t>
      </w:r>
      <w:r w:rsidR="007E0241">
        <w:rPr>
          <w:rtl/>
        </w:rPr>
        <w:t xml:space="preserve"> :</w:t>
      </w:r>
    </w:p>
    <w:p w:rsidR="00AC6D18" w:rsidRPr="00AC6D18" w:rsidRDefault="00AB3A9F" w:rsidP="00882051">
      <w:pPr>
        <w:rPr>
          <w:rtl/>
        </w:rPr>
      </w:pPr>
      <w:r w:rsidRPr="00AC6D18">
        <w:rPr>
          <w:rtl/>
        </w:rPr>
        <w:t>«</w:t>
      </w:r>
      <w:r w:rsidR="0033182C">
        <w:rPr>
          <w:rFonts w:hint="cs"/>
          <w:rtl/>
        </w:rPr>
        <w:t xml:space="preserve"> </w:t>
      </w:r>
      <w:r w:rsidR="00AC6D18" w:rsidRPr="00AC6D18">
        <w:rPr>
          <w:rtl/>
        </w:rPr>
        <w:t>هذا الحديث ليس في الصحيحين</w:t>
      </w:r>
      <w:r w:rsidR="007E0241">
        <w:rPr>
          <w:rtl/>
        </w:rPr>
        <w:t xml:space="preserve"> ،</w:t>
      </w:r>
      <w:r w:rsidR="00AC6D18" w:rsidRPr="00AC6D18">
        <w:rPr>
          <w:rtl/>
        </w:rPr>
        <w:t xml:space="preserve"> بل قد طعن فيه بعض أهل الحديث ك</w:t>
      </w:r>
      <w:r w:rsidR="00882051" w:rsidRPr="003B2582">
        <w:rPr>
          <w:rtl/>
        </w:rPr>
        <w:t>ٱ</w:t>
      </w:r>
      <w:r w:rsidR="00AC6D18" w:rsidRPr="00AC6D18">
        <w:rPr>
          <w:rtl/>
        </w:rPr>
        <w:t>بن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="00AC6D18" w:rsidRPr="00AC6D18">
        <w:rPr>
          <w:rtl/>
        </w:rPr>
        <w:t>حزم وغيره</w:t>
      </w:r>
      <w:r w:rsidR="007E0241">
        <w:rPr>
          <w:rtl/>
        </w:rPr>
        <w:t xml:space="preserve"> ،</w:t>
      </w:r>
      <w:r w:rsidR="00AC6D18" w:rsidRPr="00AC6D18">
        <w:rPr>
          <w:rtl/>
        </w:rPr>
        <w:t xml:space="preserve"> ولكن</w:t>
      </w:r>
      <w:r w:rsidR="00882051">
        <w:rPr>
          <w:rtl/>
        </w:rPr>
        <w:t>ْ</w:t>
      </w:r>
      <w:r w:rsidR="00AC6D18" w:rsidRPr="00AC6D18">
        <w:rPr>
          <w:rtl/>
        </w:rPr>
        <w:t xml:space="preserve"> قد أورده أهل السنن كأبي داود والترمذي وابن ماجة</w:t>
      </w:r>
      <w:r w:rsidR="007E0241">
        <w:rPr>
          <w:rtl/>
        </w:rPr>
        <w:t xml:space="preserve"> ،</w:t>
      </w:r>
      <w:r w:rsidR="00AC6D18" w:rsidRPr="00AC6D18">
        <w:rPr>
          <w:rtl/>
        </w:rPr>
        <w:t xml:space="preserve"> ورواه أهل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="00AC6D18" w:rsidRPr="00AC6D18">
        <w:rPr>
          <w:rtl/>
        </w:rPr>
        <w:t>المسانيد كالإ</w:t>
      </w:r>
      <w:r w:rsidR="00882051">
        <w:rPr>
          <w:rtl/>
        </w:rPr>
        <w:t>ِ</w:t>
      </w:r>
      <w:r w:rsidR="00AC6D18" w:rsidRPr="00AC6D18">
        <w:rPr>
          <w:rtl/>
        </w:rPr>
        <w:t>مام أحمد</w:t>
      </w:r>
      <w:r w:rsidR="0033182C">
        <w:rPr>
          <w:rFonts w:hint="cs"/>
          <w:rtl/>
        </w:rPr>
        <w:t xml:space="preserve"> </w:t>
      </w:r>
      <w:r w:rsidRPr="00AC6D18">
        <w:rPr>
          <w:rtl/>
        </w:rPr>
        <w:t>»</w:t>
      </w:r>
      <w:r w:rsidR="00AC6D18" w:rsidRPr="00AC6D18">
        <w:rPr>
          <w:rtl/>
        </w:rPr>
        <w:t xml:space="preserve"> </w:t>
      </w:r>
      <w:r w:rsidR="00AC6D18" w:rsidRPr="00AC6D18">
        <w:rPr>
          <w:rStyle w:val="rfdFootnotenum"/>
          <w:rtl/>
        </w:rPr>
        <w:t>(9)</w:t>
      </w:r>
      <w:r w:rsidR="00095AA9">
        <w:rPr>
          <w:rtl/>
        </w:rPr>
        <w:t xml:space="preserve"> .</w:t>
      </w:r>
    </w:p>
    <w:p w:rsidR="003844FD" w:rsidRDefault="00AC6D18" w:rsidP="00882051">
      <w:pPr>
        <w:rPr>
          <w:rtl/>
        </w:rPr>
      </w:pPr>
      <w:r w:rsidRPr="003844FD">
        <w:rPr>
          <w:rStyle w:val="rfdBold2"/>
          <w:rtl/>
        </w:rPr>
        <w:t>قلت</w:t>
      </w:r>
      <w:r w:rsidR="007E0241">
        <w:rPr>
          <w:rStyle w:val="rfdBold2"/>
          <w:rtl/>
        </w:rPr>
        <w:t xml:space="preserve"> :</w:t>
      </w:r>
      <w:r w:rsidRPr="00AC6D18">
        <w:rPr>
          <w:rtl/>
        </w:rPr>
        <w:t xml:space="preserve"> ومن عجيب الات</w:t>
      </w:r>
      <w:r w:rsidR="00882051">
        <w:rPr>
          <w:rtl/>
        </w:rPr>
        <w:t>ّ</w:t>
      </w:r>
      <w:r w:rsidRPr="00AC6D18">
        <w:rPr>
          <w:rtl/>
        </w:rPr>
        <w:t>فاق أن</w:t>
      </w:r>
      <w:r w:rsidR="00882051">
        <w:rPr>
          <w:rtl/>
        </w:rPr>
        <w:t>ّ</w:t>
      </w:r>
      <w:r w:rsidRPr="00AC6D18">
        <w:rPr>
          <w:rtl/>
        </w:rPr>
        <w:t xml:space="preserve"> حديث </w:t>
      </w:r>
      <w:r w:rsidR="00AB3A9F" w:rsidRPr="00AC6D18">
        <w:rPr>
          <w:rtl/>
        </w:rPr>
        <w:t>«</w:t>
      </w:r>
      <w:r w:rsidR="0033182C">
        <w:rPr>
          <w:rFonts w:hint="cs"/>
          <w:rtl/>
        </w:rPr>
        <w:t xml:space="preserve"> </w:t>
      </w:r>
      <w:r w:rsidRPr="00AC6D18">
        <w:rPr>
          <w:rtl/>
        </w:rPr>
        <w:t>عليكم بس</w:t>
      </w:r>
      <w:r w:rsidR="00882051">
        <w:rPr>
          <w:rtl/>
        </w:rPr>
        <w:t>ُ</w:t>
      </w:r>
      <w:r w:rsidR="003844FD">
        <w:rPr>
          <w:rtl/>
        </w:rPr>
        <w:t>ن</w:t>
      </w:r>
      <w:r w:rsidR="00882051">
        <w:rPr>
          <w:rtl/>
        </w:rPr>
        <w:t>ّ</w:t>
      </w:r>
      <w:r w:rsidR="003844FD">
        <w:rPr>
          <w:rtl/>
        </w:rPr>
        <w:t>تي</w:t>
      </w:r>
      <w:r w:rsidR="00095AA9">
        <w:rPr>
          <w:rFonts w:hint="cs"/>
          <w:rtl/>
        </w:rPr>
        <w:t xml:space="preserve"> </w:t>
      </w:r>
      <w:r w:rsidR="00095AA9">
        <w:rPr>
          <w:rtl/>
        </w:rPr>
        <w:t>. . .</w:t>
      </w:r>
      <w:r w:rsidR="0033182C">
        <w:rPr>
          <w:rFonts w:hint="cs"/>
          <w:rtl/>
        </w:rPr>
        <w:t xml:space="preserve"> </w:t>
      </w:r>
      <w:r w:rsidR="00AB3A9F">
        <w:rPr>
          <w:rtl/>
        </w:rPr>
        <w:t>»</w:t>
      </w:r>
      <w:r w:rsidR="003844FD">
        <w:rPr>
          <w:rtl/>
        </w:rPr>
        <w:t xml:space="preserve"> كذلك تماما</w:t>
      </w:r>
      <w:r w:rsidR="00882051">
        <w:rPr>
          <w:rtl/>
        </w:rPr>
        <w:t>ً</w:t>
      </w:r>
      <w:r w:rsidR="007E0241">
        <w:rPr>
          <w:rtl/>
        </w:rPr>
        <w:t xml:space="preserve"> ،</w:t>
      </w:r>
      <w:r w:rsidR="003844FD">
        <w:rPr>
          <w:rtl/>
        </w:rPr>
        <w:t xml:space="preserve"> فإن</w:t>
      </w:r>
      <w:r w:rsidR="00882051">
        <w:rPr>
          <w:rtl/>
        </w:rPr>
        <w:t>ّ</w:t>
      </w:r>
      <w:r w:rsidR="003844FD">
        <w:rPr>
          <w:rtl/>
        </w:rPr>
        <w:t xml:space="preserve">ه </w:t>
      </w:r>
      <w:r w:rsidR="00882051">
        <w:rPr>
          <w:rtl/>
        </w:rPr>
        <w:br/>
      </w:r>
      <w:r w:rsidR="00AB3A9F" w:rsidRPr="00AC6D18">
        <w:rPr>
          <w:rtl/>
        </w:rPr>
        <w:t>«</w:t>
      </w:r>
      <w:r w:rsidR="0033182C">
        <w:rPr>
          <w:rFonts w:hint="cs"/>
          <w:rtl/>
        </w:rPr>
        <w:t xml:space="preserve"> </w:t>
      </w:r>
      <w:r w:rsidRPr="00AC6D18">
        <w:rPr>
          <w:rtl/>
        </w:rPr>
        <w:t>ليس في الصحيحين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بل قد طعن فيه بعض أهل الحديث</w:t>
      </w:r>
      <w:r w:rsidR="004803AF">
        <w:rPr>
          <w:rtl/>
        </w:rPr>
        <w:t xml:space="preserve"> ـ </w:t>
      </w:r>
      <w:r w:rsidRPr="00AC6D18">
        <w:rPr>
          <w:rtl/>
        </w:rPr>
        <w:t>ك</w:t>
      </w:r>
      <w:r w:rsidR="00882051" w:rsidRPr="003B2582">
        <w:rPr>
          <w:rtl/>
        </w:rPr>
        <w:t>ٱ</w:t>
      </w:r>
      <w:r w:rsidRPr="00AC6D18">
        <w:rPr>
          <w:rtl/>
        </w:rPr>
        <w:t>بن القط</w:t>
      </w:r>
      <w:r w:rsidR="00882051">
        <w:rPr>
          <w:rtl/>
        </w:rPr>
        <w:t>ّ</w:t>
      </w:r>
      <w:r w:rsidRPr="00AC6D18">
        <w:rPr>
          <w:rtl/>
        </w:rPr>
        <w:t>ان</w:t>
      </w:r>
      <w:r w:rsidR="004803AF">
        <w:rPr>
          <w:rtl/>
        </w:rPr>
        <w:t xml:space="preserve"> ـ </w:t>
      </w:r>
      <w:r w:rsidRPr="00AC6D18">
        <w:rPr>
          <w:rtl/>
        </w:rPr>
        <w:t>ولكن</w:t>
      </w:r>
      <w:r w:rsidR="00882051">
        <w:rPr>
          <w:rtl/>
        </w:rPr>
        <w:t>ْ</w:t>
      </w:r>
      <w:r w:rsidRPr="00AC6D18">
        <w:rPr>
          <w:rtl/>
        </w:rPr>
        <w:t xml:space="preserve"> قد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أورده أهل السنن كأبي داود والترمذي وابن ماجة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ور</w:t>
      </w:r>
      <w:r w:rsidR="003844FD">
        <w:rPr>
          <w:rtl/>
        </w:rPr>
        <w:t>واه أهل المسانيد كالإ</w:t>
      </w:r>
      <w:r w:rsidR="00A255D2">
        <w:rPr>
          <w:rtl/>
        </w:rPr>
        <w:t>ِ</w:t>
      </w:r>
      <w:r w:rsidR="003844FD">
        <w:rPr>
          <w:rtl/>
        </w:rPr>
        <w:t>مام أحمد</w:t>
      </w:r>
      <w:r w:rsidR="0033182C">
        <w:rPr>
          <w:rFonts w:hint="cs"/>
          <w:rtl/>
        </w:rPr>
        <w:t xml:space="preserve"> </w:t>
      </w:r>
      <w:r w:rsidR="00AB3A9F">
        <w:rPr>
          <w:rtl/>
        </w:rPr>
        <w:t>»</w:t>
      </w:r>
    </w:p>
    <w:p w:rsidR="00AC6D18" w:rsidRPr="0033182C" w:rsidRDefault="00AC6D18" w:rsidP="0033182C">
      <w:pPr>
        <w:rPr>
          <w:rStyle w:val="rfdLineChar"/>
          <w:rtl/>
        </w:rPr>
      </w:pPr>
      <w:r w:rsidRPr="00AC6D18">
        <w:rPr>
          <w:rtl/>
        </w:rPr>
        <w:t>بل إن</w:t>
      </w:r>
      <w:r w:rsidR="00A255D2">
        <w:rPr>
          <w:rtl/>
        </w:rPr>
        <w:t>ّ</w:t>
      </w:r>
      <w:r w:rsidRPr="00AC6D18">
        <w:rPr>
          <w:rtl/>
        </w:rPr>
        <w:t>هم بنوا على طرح الخبر إن</w:t>
      </w:r>
      <w:r w:rsidR="00A255D2">
        <w:rPr>
          <w:rtl/>
        </w:rPr>
        <w:t>ْ</w:t>
      </w:r>
      <w:r w:rsidRPr="00AC6D18">
        <w:rPr>
          <w:rtl/>
        </w:rPr>
        <w:t xml:space="preserve"> أعرض عنه البخاري وإن</w:t>
      </w:r>
      <w:r w:rsidR="00A255D2">
        <w:rPr>
          <w:rtl/>
        </w:rPr>
        <w:t>ْ</w:t>
      </w:r>
      <w:r w:rsidRPr="00AC6D18">
        <w:rPr>
          <w:rtl/>
        </w:rPr>
        <w:t xml:space="preserve"> أخرجه مسلم</w:t>
      </w:r>
      <w:r w:rsidR="00095AA9">
        <w:rPr>
          <w:rFonts w:hint="cs"/>
          <w:rtl/>
        </w:rPr>
        <w:t xml:space="preserve"> </w:t>
      </w:r>
      <w:r w:rsidR="00095AA9">
        <w:rPr>
          <w:rtl/>
        </w:rPr>
        <w:t>. .</w:t>
      </w:r>
      <w:r w:rsidR="0033182C">
        <w:rPr>
          <w:rFonts w:hint="cs"/>
          <w:rtl/>
        </w:rPr>
        <w:t xml:space="preserve"> </w:t>
      </w:r>
      <w:r w:rsidR="0033182C">
        <w:rPr>
          <w:rtl/>
        </w:rPr>
        <w:br/>
      </w:r>
      <w:r w:rsidRPr="0033182C">
        <w:rPr>
          <w:rStyle w:val="rfdLineChar"/>
          <w:rtl/>
        </w:rPr>
        <w:t>__________________</w:t>
      </w:r>
    </w:p>
    <w:p w:rsidR="00AC6D18" w:rsidRPr="00AC6D18" w:rsidRDefault="00AC6D18" w:rsidP="003844FD">
      <w:pPr>
        <w:pStyle w:val="rfdFootnote0"/>
        <w:rPr>
          <w:rtl/>
        </w:rPr>
      </w:pPr>
      <w:r>
        <w:rPr>
          <w:rtl/>
        </w:rPr>
        <w:t>(</w:t>
      </w:r>
      <w:r w:rsidRPr="00AC6D18">
        <w:rPr>
          <w:rtl/>
        </w:rPr>
        <w:t>8) أ</w:t>
      </w:r>
      <w:r w:rsidR="00A255D2">
        <w:rPr>
          <w:rtl/>
        </w:rPr>
        <w:t>ُ</w:t>
      </w:r>
      <w:r w:rsidRPr="00AC6D18">
        <w:rPr>
          <w:rtl/>
        </w:rPr>
        <w:t>نظر كلمة ياقوت عن أهل حمص في معجم البلدان</w:t>
      </w:r>
      <w:r w:rsidR="003844FD">
        <w:rPr>
          <w:rtl/>
        </w:rPr>
        <w:t xml:space="preserve"> </w:t>
      </w:r>
      <w:r w:rsidRPr="00484D70">
        <w:rPr>
          <w:rtl/>
        </w:rPr>
        <w:t>2</w:t>
      </w:r>
      <w:r w:rsidR="005C5FDB">
        <w:rPr>
          <w:rtl/>
        </w:rPr>
        <w:t xml:space="preserve"> / </w:t>
      </w:r>
      <w:r w:rsidRPr="00484D70">
        <w:rPr>
          <w:rtl/>
        </w:rPr>
        <w:t>304</w:t>
      </w:r>
      <w:r w:rsidR="00095AA9">
        <w:rPr>
          <w:rtl/>
        </w:rPr>
        <w:t xml:space="preserve"> .</w:t>
      </w:r>
    </w:p>
    <w:p w:rsidR="00AC6D18" w:rsidRPr="00AC6D18" w:rsidRDefault="00AC6D18" w:rsidP="003844FD">
      <w:pPr>
        <w:pStyle w:val="rfdFootnote0"/>
        <w:rPr>
          <w:rtl/>
        </w:rPr>
      </w:pPr>
      <w:r>
        <w:rPr>
          <w:rtl/>
        </w:rPr>
        <w:t>(</w:t>
      </w:r>
      <w:r w:rsidRPr="00AC6D18">
        <w:rPr>
          <w:rtl/>
        </w:rPr>
        <w:t>9) منهاج الس</w:t>
      </w:r>
      <w:r w:rsidR="00A255D2">
        <w:rPr>
          <w:rtl/>
        </w:rPr>
        <w:t>ُ</w:t>
      </w:r>
      <w:r w:rsidRPr="00AC6D18">
        <w:rPr>
          <w:rtl/>
        </w:rPr>
        <w:t>ن</w:t>
      </w:r>
      <w:r w:rsidR="00A255D2">
        <w:rPr>
          <w:rtl/>
        </w:rPr>
        <w:t>ّ</w:t>
      </w:r>
      <w:r w:rsidRPr="00AC6D18">
        <w:rPr>
          <w:rtl/>
        </w:rPr>
        <w:t>ة</w:t>
      </w:r>
      <w:r w:rsidR="003844FD">
        <w:rPr>
          <w:rtl/>
        </w:rPr>
        <w:t xml:space="preserve"> </w:t>
      </w:r>
      <w:r w:rsidRPr="00484D70">
        <w:rPr>
          <w:rtl/>
        </w:rPr>
        <w:t>2</w:t>
      </w:r>
      <w:r w:rsidR="005C5FDB">
        <w:rPr>
          <w:rtl/>
        </w:rPr>
        <w:t xml:space="preserve"> / </w:t>
      </w:r>
      <w:r w:rsidRPr="00484D70">
        <w:rPr>
          <w:rtl/>
        </w:rPr>
        <w:t>102</w:t>
      </w:r>
      <w:r w:rsidR="00095AA9">
        <w:rPr>
          <w:rtl/>
        </w:rPr>
        <w:t xml:space="preserve"> .</w:t>
      </w:r>
    </w:p>
    <w:p w:rsidR="00AC6D18" w:rsidRPr="00AC6D18" w:rsidRDefault="00AC6D18" w:rsidP="003844FD">
      <w:pPr>
        <w:pStyle w:val="rfdNormal0"/>
        <w:rPr>
          <w:rtl/>
        </w:rPr>
      </w:pPr>
      <w:r>
        <w:rPr>
          <w:rtl/>
        </w:rPr>
        <w:br w:type="page"/>
      </w:r>
      <w:r w:rsidRPr="00AC6D18">
        <w:rPr>
          <w:rtl/>
        </w:rPr>
        <w:lastRenderedPageBreak/>
        <w:t>وهذا ما نص</w:t>
      </w:r>
      <w:r w:rsidR="00CE724F">
        <w:rPr>
          <w:rtl/>
        </w:rPr>
        <w:t>ّ</w:t>
      </w:r>
      <w:r w:rsidRPr="00AC6D18">
        <w:rPr>
          <w:rtl/>
        </w:rPr>
        <w:t xml:space="preserve"> عليه ابن القي</w:t>
      </w:r>
      <w:r w:rsidR="00CE724F">
        <w:rPr>
          <w:rtl/>
        </w:rPr>
        <w:t>ّ</w:t>
      </w:r>
      <w:r w:rsidRPr="00AC6D18">
        <w:rPr>
          <w:rtl/>
        </w:rPr>
        <w:t>م</w:t>
      </w:r>
      <w:r w:rsidR="00095AA9">
        <w:rPr>
          <w:rFonts w:hint="cs"/>
          <w:rtl/>
        </w:rPr>
        <w:t xml:space="preserve"> </w:t>
      </w:r>
      <w:r w:rsidR="00095AA9">
        <w:rPr>
          <w:rtl/>
        </w:rPr>
        <w:t>. .</w:t>
      </w:r>
      <w:r w:rsidRPr="00AC6D18">
        <w:rPr>
          <w:rtl/>
        </w:rPr>
        <w:t xml:space="preserve"> وسننقل عبارته</w:t>
      </w:r>
      <w:r w:rsidR="00095AA9">
        <w:rPr>
          <w:rFonts w:hint="cs"/>
          <w:rtl/>
        </w:rPr>
        <w:t xml:space="preserve"> </w:t>
      </w:r>
      <w:r w:rsidR="00095AA9">
        <w:rPr>
          <w:rtl/>
        </w:rPr>
        <w:t>. .</w:t>
      </w:r>
      <w:r w:rsidRPr="00AC6D18">
        <w:rPr>
          <w:rtl/>
        </w:rPr>
        <w:t xml:space="preserve"> في ال</w:t>
      </w:r>
      <w:r w:rsidR="003844FD">
        <w:rPr>
          <w:rtl/>
        </w:rPr>
        <w:t>فصل اللاحق</w:t>
      </w:r>
      <w:r w:rsidR="00095AA9">
        <w:rPr>
          <w:rtl/>
        </w:rPr>
        <w:t xml:space="preserve"> .</w:t>
      </w:r>
      <w:r w:rsidR="003844FD">
        <w:rPr>
          <w:rtl/>
        </w:rPr>
        <w:t xml:space="preserve"> وقد جاء في آخرها</w:t>
      </w:r>
      <w:r w:rsidR="007E0241">
        <w:rPr>
          <w:rtl/>
        </w:rPr>
        <w:t xml:space="preserve"> :</w:t>
      </w:r>
      <w:r w:rsidR="003844FD">
        <w:rPr>
          <w:rtl/>
        </w:rPr>
        <w:t xml:space="preserve"> </w:t>
      </w:r>
      <w:r w:rsidR="00CE724F">
        <w:rPr>
          <w:rtl/>
        </w:rPr>
        <w:br/>
      </w:r>
      <w:r w:rsidR="00AB3A9F" w:rsidRPr="00AC6D18">
        <w:rPr>
          <w:rtl/>
        </w:rPr>
        <w:t>«</w:t>
      </w:r>
      <w:r w:rsidR="0033182C">
        <w:rPr>
          <w:rFonts w:hint="cs"/>
          <w:rtl/>
        </w:rPr>
        <w:t xml:space="preserve"> </w:t>
      </w:r>
      <w:r w:rsidRPr="00AC6D18">
        <w:rPr>
          <w:rtl/>
        </w:rPr>
        <w:t>ولو صح</w:t>
      </w:r>
      <w:r w:rsidR="00CE724F">
        <w:rPr>
          <w:rtl/>
        </w:rPr>
        <w:t>ّ</w:t>
      </w:r>
      <w:r w:rsidRPr="00AC6D18">
        <w:rPr>
          <w:rtl/>
        </w:rPr>
        <w:t xml:space="preserve"> عنده لم يصبر عن إخراجه والاحتجاج به</w:t>
      </w:r>
      <w:r w:rsidR="0033182C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="00095AA9">
        <w:rPr>
          <w:rtl/>
        </w:rPr>
        <w:t xml:space="preserve"> .</w:t>
      </w:r>
    </w:p>
    <w:p w:rsidR="003844FD" w:rsidRDefault="00AC6D18" w:rsidP="00CE724F">
      <w:pPr>
        <w:rPr>
          <w:rtl/>
        </w:rPr>
      </w:pPr>
      <w:r w:rsidRPr="003844FD">
        <w:rPr>
          <w:rStyle w:val="rfdBold2"/>
          <w:rtl/>
        </w:rPr>
        <w:t>قلت</w:t>
      </w:r>
      <w:r w:rsidR="007E0241">
        <w:rPr>
          <w:rStyle w:val="rfdBold2"/>
          <w:rtl/>
        </w:rPr>
        <w:t xml:space="preserve"> :</w:t>
      </w:r>
      <w:r w:rsidRPr="00AC6D18">
        <w:rPr>
          <w:rtl/>
        </w:rPr>
        <w:t xml:space="preserve"> فكذا حديثنا</w:t>
      </w:r>
      <w:r w:rsidR="00095AA9">
        <w:rPr>
          <w:rFonts w:hint="cs"/>
          <w:rtl/>
        </w:rPr>
        <w:t xml:space="preserve"> </w:t>
      </w:r>
      <w:r w:rsidR="00095AA9">
        <w:rPr>
          <w:rtl/>
        </w:rPr>
        <w:t>. .</w:t>
      </w:r>
      <w:r w:rsidRPr="00AC6D18">
        <w:rPr>
          <w:rtl/>
        </w:rPr>
        <w:t xml:space="preserve"> فلو صح</w:t>
      </w:r>
      <w:r w:rsidR="00CE724F">
        <w:rPr>
          <w:rtl/>
        </w:rPr>
        <w:t>ّ</w:t>
      </w:r>
      <w:r w:rsidRPr="00AC6D18">
        <w:rPr>
          <w:rtl/>
        </w:rPr>
        <w:t xml:space="preserve"> عنده لم </w:t>
      </w:r>
      <w:r w:rsidR="003844FD">
        <w:rPr>
          <w:rtl/>
        </w:rPr>
        <w:t>يصبر عن إخراجه والاحتجاج به</w:t>
      </w:r>
      <w:r w:rsidR="00095AA9">
        <w:rPr>
          <w:rFonts w:hint="cs"/>
          <w:rtl/>
        </w:rPr>
        <w:t xml:space="preserve"> </w:t>
      </w:r>
      <w:r w:rsidR="00095AA9">
        <w:rPr>
          <w:rtl/>
        </w:rPr>
        <w:t>. . .</w:t>
      </w:r>
      <w:r w:rsidR="003844FD">
        <w:rPr>
          <w:rtl/>
        </w:rPr>
        <w:t xml:space="preserve"> </w:t>
      </w:r>
      <w:r w:rsidR="00CE724F">
        <w:rPr>
          <w:rtl/>
        </w:rPr>
        <w:br/>
      </w:r>
      <w:r w:rsidRPr="00AC6D18">
        <w:rPr>
          <w:rtl/>
        </w:rPr>
        <w:t>كيف وقد تبعه مسلم</w:t>
      </w:r>
      <w:r w:rsidR="00095AA9">
        <w:rPr>
          <w:rFonts w:hint="cs"/>
          <w:rtl/>
        </w:rPr>
        <w:t xml:space="preserve"> </w:t>
      </w:r>
      <w:r w:rsidR="00095AA9">
        <w:rPr>
          <w:rtl/>
        </w:rPr>
        <w:t>. .</w:t>
      </w:r>
      <w:r w:rsidR="003844FD">
        <w:rPr>
          <w:rtl/>
        </w:rPr>
        <w:t xml:space="preserve"> وهو بمرأى</w:t>
      </w:r>
      <w:r w:rsidR="0033182C">
        <w:rPr>
          <w:rFonts w:hint="cs"/>
          <w:rtl/>
        </w:rPr>
        <w:t>ً</w:t>
      </w:r>
      <w:r w:rsidR="003844FD">
        <w:rPr>
          <w:rtl/>
        </w:rPr>
        <w:t xml:space="preserve"> ومشهد</w:t>
      </w:r>
      <w:r w:rsidR="00CE724F">
        <w:rPr>
          <w:rtl/>
        </w:rPr>
        <w:t>ٍ</w:t>
      </w:r>
      <w:r w:rsidR="003844FD">
        <w:rPr>
          <w:rtl/>
        </w:rPr>
        <w:t xml:space="preserve"> منهما</w:t>
      </w:r>
      <w:r w:rsidR="0033182C">
        <w:rPr>
          <w:rFonts w:hint="cs"/>
          <w:rtl/>
        </w:rPr>
        <w:t xml:space="preserve"> </w:t>
      </w:r>
      <w:r w:rsidR="00025C8E">
        <w:rPr>
          <w:rtl/>
        </w:rPr>
        <w:t>؟ !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ثم</w:t>
      </w:r>
      <w:r w:rsidR="00CE724F">
        <w:rPr>
          <w:rtl/>
        </w:rPr>
        <w:t>ّ</w:t>
      </w:r>
      <w:r w:rsidRPr="00AC6D18">
        <w:rPr>
          <w:rtl/>
        </w:rPr>
        <w:t xml:space="preserve"> جاء الحاكم النيسابوري</w:t>
      </w:r>
      <w:r w:rsidR="00095AA9">
        <w:rPr>
          <w:rFonts w:hint="cs"/>
          <w:rtl/>
        </w:rPr>
        <w:t xml:space="preserve"> </w:t>
      </w:r>
      <w:r w:rsidR="00095AA9">
        <w:rPr>
          <w:rtl/>
        </w:rPr>
        <w:t>. . .</w:t>
      </w:r>
      <w:r w:rsidRPr="00AC6D18">
        <w:rPr>
          <w:rtl/>
        </w:rPr>
        <w:t xml:space="preserve"> فأراد توجيه إعراضه</w:t>
      </w:r>
      <w:r w:rsidR="003844FD">
        <w:rPr>
          <w:rtl/>
        </w:rPr>
        <w:t>ما عنه بأن</w:t>
      </w:r>
      <w:r w:rsidR="00CE724F">
        <w:rPr>
          <w:rtl/>
        </w:rPr>
        <w:t>ّ</w:t>
      </w:r>
      <w:r w:rsidR="003844FD">
        <w:rPr>
          <w:rtl/>
        </w:rPr>
        <w:t xml:space="preserve">هما </w:t>
      </w:r>
      <w:r w:rsidR="00AB3A9F">
        <w:rPr>
          <w:rtl/>
        </w:rPr>
        <w:t>«</w:t>
      </w:r>
      <w:r w:rsidR="0033182C">
        <w:rPr>
          <w:rFonts w:hint="cs"/>
          <w:rtl/>
        </w:rPr>
        <w:t xml:space="preserve"> </w:t>
      </w:r>
      <w:r w:rsidR="003844FD">
        <w:rPr>
          <w:rtl/>
        </w:rPr>
        <w:t>توه</w:t>
      </w:r>
      <w:r w:rsidR="0033182C">
        <w:rPr>
          <w:rFonts w:hint="cs"/>
          <w:rtl/>
        </w:rPr>
        <w:t>ّ</w:t>
      </w:r>
      <w:r w:rsidR="003844FD">
        <w:rPr>
          <w:rtl/>
        </w:rPr>
        <w:t>ما</w:t>
      </w:r>
      <w:r w:rsidR="00095AA9">
        <w:rPr>
          <w:rFonts w:hint="cs"/>
          <w:rtl/>
        </w:rPr>
        <w:t xml:space="preserve"> </w:t>
      </w:r>
      <w:r w:rsidR="00095AA9">
        <w:rPr>
          <w:rtl/>
        </w:rPr>
        <w:t>. . .</w:t>
      </w:r>
      <w:r w:rsidR="0033182C">
        <w:rPr>
          <w:rFonts w:hint="cs"/>
          <w:rtl/>
        </w:rPr>
        <w:t xml:space="preserve"> </w:t>
      </w:r>
      <w:r w:rsidR="00AB3A9F">
        <w:rPr>
          <w:rtl/>
        </w:rPr>
        <w:t>»</w:t>
      </w:r>
      <w:r w:rsidR="007E0241">
        <w:rPr>
          <w:rtl/>
        </w:rPr>
        <w:t xml:space="preserve"> ،</w:t>
      </w:r>
      <w:r w:rsidR="003844FD">
        <w:rPr>
          <w:rtl/>
        </w:rPr>
        <w:t xml:space="preserve"> </w:t>
      </w:r>
      <w:r w:rsidR="00CE724F">
        <w:rPr>
          <w:rtl/>
        </w:rPr>
        <w:br/>
      </w:r>
      <w:r w:rsidRPr="00AC6D18">
        <w:rPr>
          <w:rtl/>
        </w:rPr>
        <w:t>أي</w:t>
      </w:r>
      <w:r w:rsidR="007E0241">
        <w:rPr>
          <w:rtl/>
        </w:rPr>
        <w:t xml:space="preserve"> :</w:t>
      </w:r>
      <w:r w:rsidRPr="00AC6D18">
        <w:rPr>
          <w:rtl/>
        </w:rPr>
        <w:t xml:space="preserve"> إن</w:t>
      </w:r>
      <w:r w:rsidR="00CE724F">
        <w:rPr>
          <w:rtl/>
        </w:rPr>
        <w:t>ّ</w:t>
      </w:r>
      <w:r w:rsidRPr="00AC6D18">
        <w:rPr>
          <w:rtl/>
        </w:rPr>
        <w:t xml:space="preserve"> إعراضهما موهن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ولكن</w:t>
      </w:r>
      <w:r w:rsidR="00CE724F">
        <w:rPr>
          <w:rtl/>
        </w:rPr>
        <w:t>ّ</w:t>
      </w:r>
      <w:r w:rsidRPr="00AC6D18">
        <w:rPr>
          <w:rtl/>
        </w:rPr>
        <w:t>هما توه</w:t>
      </w:r>
      <w:r w:rsidR="00CE724F">
        <w:rPr>
          <w:rtl/>
        </w:rPr>
        <w:t>ّ</w:t>
      </w:r>
      <w:r w:rsidRPr="00AC6D18">
        <w:rPr>
          <w:rtl/>
        </w:rPr>
        <w:t>ما</w:t>
      </w:r>
      <w:r w:rsidR="00095AA9">
        <w:rPr>
          <w:rFonts w:hint="cs"/>
          <w:rtl/>
        </w:rPr>
        <w:t xml:space="preserve"> </w:t>
      </w:r>
      <w:r w:rsidR="00095AA9">
        <w:rPr>
          <w:rtl/>
        </w:rPr>
        <w:t>. . .</w:t>
      </w:r>
      <w:r w:rsidRPr="00AC6D18">
        <w:rPr>
          <w:rtl/>
        </w:rPr>
        <w:t xml:space="preserve"> ولولا ذلك لأخرجاه</w:t>
      </w:r>
      <w:r w:rsidR="00095AA9">
        <w:rPr>
          <w:rFonts w:hint="cs"/>
          <w:rtl/>
        </w:rPr>
        <w:t xml:space="preserve"> </w:t>
      </w:r>
      <w:r w:rsidR="00095AA9">
        <w:rPr>
          <w:rtl/>
        </w:rPr>
        <w:t>. .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وسنرى أن</w:t>
      </w:r>
      <w:r w:rsidR="00CE724F">
        <w:rPr>
          <w:rtl/>
        </w:rPr>
        <w:t>ّ</w:t>
      </w:r>
      <w:r w:rsidRPr="00AC6D18">
        <w:rPr>
          <w:rtl/>
        </w:rPr>
        <w:t xml:space="preserve"> الحاكم هو المتوه</w:t>
      </w:r>
      <w:r w:rsidR="00CE724F">
        <w:rPr>
          <w:rtl/>
        </w:rPr>
        <w:t>ِّ</w:t>
      </w:r>
      <w:r w:rsidRPr="00AC6D18">
        <w:rPr>
          <w:rtl/>
        </w:rPr>
        <w:t>م</w:t>
      </w:r>
      <w:r w:rsidR="00095AA9">
        <w:rPr>
          <w:rFonts w:hint="cs"/>
          <w:rtl/>
        </w:rPr>
        <w:t xml:space="preserve"> </w:t>
      </w:r>
      <w:r w:rsidR="00095AA9">
        <w:rPr>
          <w:rtl/>
        </w:rPr>
        <w:t>. . .</w:t>
      </w:r>
    </w:p>
    <w:p w:rsidR="00AC6D18" w:rsidRPr="00AC6D18" w:rsidRDefault="00AC6D18" w:rsidP="00CE724F">
      <w:pPr>
        <w:rPr>
          <w:rtl/>
        </w:rPr>
      </w:pPr>
      <w:r w:rsidRPr="001827B2">
        <w:rPr>
          <w:rStyle w:val="rfdBold2"/>
          <w:rtl/>
        </w:rPr>
        <w:t>5</w:t>
      </w:r>
      <w:r w:rsidR="004803AF" w:rsidRPr="001827B2">
        <w:rPr>
          <w:rStyle w:val="rfdBold2"/>
          <w:rtl/>
        </w:rPr>
        <w:t xml:space="preserve"> ـ</w:t>
      </w:r>
      <w:r w:rsidR="004803AF">
        <w:rPr>
          <w:rtl/>
        </w:rPr>
        <w:t xml:space="preserve"> </w:t>
      </w:r>
      <w:r w:rsidRPr="00AC6D18">
        <w:rPr>
          <w:rtl/>
        </w:rPr>
        <w:t>ثم إن المخرجين له</w:t>
      </w:r>
      <w:r w:rsidR="00095AA9">
        <w:rPr>
          <w:rFonts w:hint="cs"/>
          <w:rtl/>
        </w:rPr>
        <w:t xml:space="preserve"> </w:t>
      </w:r>
      <w:r w:rsidR="00095AA9">
        <w:rPr>
          <w:rtl/>
        </w:rPr>
        <w:t>. . .</w:t>
      </w:r>
      <w:r w:rsidRPr="00AC6D18">
        <w:rPr>
          <w:rtl/>
        </w:rPr>
        <w:t xml:space="preserve"> منهم من صح</w:t>
      </w:r>
      <w:r w:rsidR="00CE724F">
        <w:rPr>
          <w:rtl/>
        </w:rPr>
        <w:t>ّ</w:t>
      </w:r>
      <w:r w:rsidRPr="00AC6D18">
        <w:rPr>
          <w:rtl/>
        </w:rPr>
        <w:t>حه كالترمذي والحاكم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ومنهم من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سكت عنه كأبي داود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ومنهم من عد</w:t>
      </w:r>
      <w:r w:rsidR="00CE724F">
        <w:rPr>
          <w:rtl/>
        </w:rPr>
        <w:t>ّ</w:t>
      </w:r>
      <w:r w:rsidRPr="00AC6D18">
        <w:rPr>
          <w:rtl/>
        </w:rPr>
        <w:t>ه في الح</w:t>
      </w:r>
      <w:r w:rsidR="00CE724F">
        <w:rPr>
          <w:rtl/>
        </w:rPr>
        <w:t>ِ</w:t>
      </w:r>
      <w:r w:rsidRPr="00AC6D18">
        <w:rPr>
          <w:rtl/>
        </w:rPr>
        <w:t xml:space="preserve">سان كالبغوي </w:t>
      </w:r>
      <w:r w:rsidRPr="00AC6D18">
        <w:rPr>
          <w:rStyle w:val="rfdFootnotenum"/>
          <w:rtl/>
        </w:rPr>
        <w:t>(10)</w:t>
      </w:r>
      <w:r w:rsidRPr="00AC6D18">
        <w:rPr>
          <w:rtl/>
        </w:rPr>
        <w:t xml:space="preserve"> ومنهم من حكم عليه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بالبطلان ك</w:t>
      </w:r>
      <w:r w:rsidR="00CE724F" w:rsidRPr="003B2582">
        <w:rPr>
          <w:rtl/>
        </w:rPr>
        <w:t>ٱ</w:t>
      </w:r>
      <w:r w:rsidRPr="00AC6D18">
        <w:rPr>
          <w:rtl/>
        </w:rPr>
        <w:t>بن القط</w:t>
      </w:r>
      <w:r w:rsidR="00CE724F">
        <w:rPr>
          <w:rtl/>
        </w:rPr>
        <w:t>ّ</w:t>
      </w:r>
      <w:r w:rsidRPr="00AC6D18">
        <w:rPr>
          <w:rtl/>
        </w:rPr>
        <w:t>ان</w:t>
      </w:r>
      <w:r w:rsidR="00095AA9">
        <w:rPr>
          <w:rFonts w:hint="cs"/>
          <w:rtl/>
        </w:rPr>
        <w:t xml:space="preserve"> </w:t>
      </w:r>
      <w:r w:rsidR="00095AA9">
        <w:rPr>
          <w:rtl/>
        </w:rPr>
        <w:t>. . .</w:t>
      </w:r>
    </w:p>
    <w:p w:rsidR="003844FD" w:rsidRPr="0033182C" w:rsidRDefault="00AC6D18" w:rsidP="0033182C">
      <w:pPr>
        <w:pStyle w:val="rfdBold3"/>
        <w:rPr>
          <w:rtl/>
        </w:rPr>
      </w:pPr>
      <w:r w:rsidRPr="0033182C">
        <w:rPr>
          <w:rtl/>
        </w:rPr>
        <w:t xml:space="preserve">ترجمة العرباض بن سارية الحمصي </w:t>
      </w:r>
      <w:r w:rsidRPr="0033182C">
        <w:rPr>
          <w:rStyle w:val="rfdFootnotenum"/>
          <w:rtl/>
        </w:rPr>
        <w:t>(11)</w:t>
      </w:r>
      <w:r w:rsidR="007E0241" w:rsidRPr="0033182C">
        <w:rPr>
          <w:rtl/>
        </w:rPr>
        <w:t xml:space="preserve"> :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وبعد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فلننظر في ترجمة الراوي الوحيد لهذا الحديث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وهو الصحابي </w:t>
      </w:r>
      <w:r w:rsidR="00AB3A9F" w:rsidRPr="00AC6D18">
        <w:rPr>
          <w:rtl/>
        </w:rPr>
        <w:t>«</w:t>
      </w:r>
      <w:r w:rsidR="0033182C">
        <w:rPr>
          <w:rFonts w:hint="cs"/>
          <w:rtl/>
        </w:rPr>
        <w:t xml:space="preserve"> </w:t>
      </w:r>
      <w:r w:rsidRPr="00AC6D18">
        <w:rPr>
          <w:rtl/>
        </w:rPr>
        <w:t>العرباض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ابن سارية</w:t>
      </w:r>
      <w:r w:rsidR="0033182C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="007E0241">
        <w:rPr>
          <w:rtl/>
        </w:rPr>
        <w:t xml:space="preserve"> :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كان من أهل الص</w:t>
      </w:r>
      <w:r w:rsidR="00CE724F">
        <w:rPr>
          <w:rtl/>
        </w:rPr>
        <w:t>ُ</w:t>
      </w:r>
      <w:r w:rsidRPr="00AC6D18">
        <w:rPr>
          <w:rtl/>
        </w:rPr>
        <w:t>ف</w:t>
      </w:r>
      <w:r w:rsidR="00CE724F">
        <w:rPr>
          <w:rtl/>
        </w:rPr>
        <w:t>ّ</w:t>
      </w:r>
      <w:r w:rsidRPr="00AC6D18">
        <w:rPr>
          <w:rtl/>
        </w:rPr>
        <w:t>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سكن الشام </w:t>
      </w:r>
      <w:r w:rsidRPr="00AC6D18">
        <w:rPr>
          <w:rStyle w:val="rfdFootnotenum"/>
          <w:rtl/>
        </w:rPr>
        <w:t>(12)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ونزل حمص </w:t>
      </w:r>
      <w:r w:rsidRPr="00AC6D18">
        <w:rPr>
          <w:rStyle w:val="rfdFootnotenum"/>
          <w:rtl/>
        </w:rPr>
        <w:t>(13)</w:t>
      </w:r>
      <w:r w:rsidR="00095AA9">
        <w:rPr>
          <w:rtl/>
        </w:rPr>
        <w:t xml:space="preserve"> .</w:t>
      </w:r>
      <w:r w:rsidRPr="00AC6D18">
        <w:rPr>
          <w:rtl/>
        </w:rPr>
        <w:t xml:space="preserve"> لم يرو</w:t>
      </w:r>
      <w:r w:rsidR="00CE724F">
        <w:rPr>
          <w:rtl/>
        </w:rPr>
        <w:t>ِ</w:t>
      </w:r>
      <w:r w:rsidRPr="00AC6D18">
        <w:rPr>
          <w:rtl/>
        </w:rPr>
        <w:t xml:space="preserve"> عنه الشيخان</w:t>
      </w:r>
      <w:r w:rsidR="007E0241">
        <w:rPr>
          <w:rtl/>
        </w:rPr>
        <w:t xml:space="preserve"> ،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وإن</w:t>
      </w:r>
      <w:r w:rsidR="00CE724F">
        <w:rPr>
          <w:rtl/>
        </w:rPr>
        <w:t>ّ</w:t>
      </w:r>
      <w:r w:rsidRPr="00AC6D18">
        <w:rPr>
          <w:rtl/>
        </w:rPr>
        <w:t xml:space="preserve">ما ورد حديثه في السنن الأربعة </w:t>
      </w:r>
      <w:r w:rsidRPr="00AC6D18">
        <w:rPr>
          <w:rStyle w:val="rfdFootnotenum"/>
          <w:rtl/>
        </w:rPr>
        <w:t>(14)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مات سنة 75 </w:t>
      </w:r>
      <w:r w:rsidRPr="00AC6D18">
        <w:rPr>
          <w:rStyle w:val="rfdFootnotenum"/>
          <w:rtl/>
        </w:rPr>
        <w:t>(15)</w:t>
      </w:r>
      <w:r w:rsidR="00095AA9">
        <w:rPr>
          <w:rtl/>
        </w:rPr>
        <w:t xml:space="preserve"> .</w:t>
      </w:r>
    </w:p>
    <w:p w:rsidR="00AC6D18" w:rsidRPr="005A164E" w:rsidRDefault="00AC6D18" w:rsidP="005A164E">
      <w:pPr>
        <w:rPr>
          <w:rStyle w:val="rfdLineChar"/>
          <w:rtl/>
        </w:rPr>
      </w:pPr>
      <w:r w:rsidRPr="00AC6D18">
        <w:rPr>
          <w:rtl/>
        </w:rPr>
        <w:t>كان يد</w:t>
      </w:r>
      <w:r w:rsidR="00CE724F">
        <w:rPr>
          <w:rtl/>
        </w:rPr>
        <w:t>ّ</w:t>
      </w:r>
      <w:r w:rsidRPr="00AC6D18">
        <w:rPr>
          <w:rtl/>
        </w:rPr>
        <w:t>عى أن</w:t>
      </w:r>
      <w:r w:rsidR="00CE724F">
        <w:rPr>
          <w:rtl/>
        </w:rPr>
        <w:t>ّ</w:t>
      </w:r>
      <w:r w:rsidRPr="00AC6D18">
        <w:rPr>
          <w:rtl/>
        </w:rPr>
        <w:t>ه رب</w:t>
      </w:r>
      <w:r w:rsidR="00CE724F">
        <w:rPr>
          <w:rtl/>
        </w:rPr>
        <w:t>ُ</w:t>
      </w:r>
      <w:r w:rsidRPr="00AC6D18">
        <w:rPr>
          <w:rtl/>
        </w:rPr>
        <w:t>ع الإ</w:t>
      </w:r>
      <w:r w:rsidR="00CE724F">
        <w:rPr>
          <w:rtl/>
        </w:rPr>
        <w:t>ِ</w:t>
      </w:r>
      <w:r w:rsidRPr="00AC6D18">
        <w:rPr>
          <w:rtl/>
        </w:rPr>
        <w:t>سلام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وهو كذب</w:t>
      </w:r>
      <w:r w:rsidR="00CE724F">
        <w:rPr>
          <w:rtl/>
        </w:rPr>
        <w:t>ٌ</w:t>
      </w:r>
      <w:r w:rsidRPr="00AC6D18">
        <w:rPr>
          <w:rtl/>
        </w:rPr>
        <w:t xml:space="preserve"> بلا ريب</w:t>
      </w:r>
      <w:r w:rsidR="00095AA9">
        <w:rPr>
          <w:rFonts w:hint="cs"/>
          <w:rtl/>
        </w:rPr>
        <w:t xml:space="preserve"> </w:t>
      </w:r>
      <w:r w:rsidR="00095AA9">
        <w:rPr>
          <w:rtl/>
        </w:rPr>
        <w:t>. .</w:t>
      </w:r>
      <w:r w:rsidRPr="00AC6D18">
        <w:rPr>
          <w:rtl/>
        </w:rPr>
        <w:t xml:space="preserve"> وكان عمرو بن عتبة أيضا</w:t>
      </w:r>
      <w:r w:rsidR="00CE724F">
        <w:rPr>
          <w:rtl/>
        </w:rPr>
        <w:t>ً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يد</w:t>
      </w:r>
      <w:r w:rsidR="00CE724F">
        <w:rPr>
          <w:rtl/>
        </w:rPr>
        <w:t>ّ</w:t>
      </w:r>
      <w:r w:rsidRPr="00AC6D18">
        <w:rPr>
          <w:rtl/>
        </w:rPr>
        <w:t>عي ذلك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قال محمد بن عوف</w:t>
      </w:r>
      <w:r w:rsidR="007E0241">
        <w:rPr>
          <w:rtl/>
        </w:rPr>
        <w:t xml:space="preserve"> :</w:t>
      </w:r>
      <w:r w:rsidRPr="00AC6D18">
        <w:rPr>
          <w:rtl/>
        </w:rPr>
        <w:t xml:space="preserve"> </w:t>
      </w:r>
      <w:r w:rsidR="00AB3A9F">
        <w:rPr>
          <w:rtl/>
        </w:rPr>
        <w:t>«</w:t>
      </w:r>
      <w:r w:rsidR="005A164E">
        <w:rPr>
          <w:rFonts w:hint="cs"/>
          <w:rtl/>
        </w:rPr>
        <w:t xml:space="preserve"> </w:t>
      </w:r>
      <w:r w:rsidRPr="00AC6D18">
        <w:rPr>
          <w:rtl/>
        </w:rPr>
        <w:t>كل</w:t>
      </w:r>
      <w:r w:rsidR="00CE724F">
        <w:rPr>
          <w:rtl/>
        </w:rPr>
        <w:t>ّ</w:t>
      </w:r>
      <w:r w:rsidRPr="00AC6D18">
        <w:rPr>
          <w:rtl/>
        </w:rPr>
        <w:t xml:space="preserve"> واحد</w:t>
      </w:r>
      <w:r w:rsidR="00CE724F">
        <w:rPr>
          <w:rtl/>
        </w:rPr>
        <w:t>ٍ</w:t>
      </w:r>
      <w:r w:rsidRPr="00AC6D18">
        <w:rPr>
          <w:rtl/>
        </w:rPr>
        <w:t xml:space="preserve"> من العرباض بن سارية وعمرو بن عتبة</w:t>
      </w:r>
      <w:r w:rsidR="005A164E">
        <w:rPr>
          <w:rFonts w:hint="cs"/>
          <w:rtl/>
        </w:rPr>
        <w:t xml:space="preserve"> </w:t>
      </w:r>
      <w:r w:rsidR="005A164E">
        <w:rPr>
          <w:rtl/>
        </w:rPr>
        <w:br/>
      </w:r>
      <w:r w:rsidRPr="005A164E">
        <w:rPr>
          <w:rStyle w:val="rfdLineChar"/>
          <w:rtl/>
        </w:rPr>
        <w:t>__________________</w:t>
      </w:r>
    </w:p>
    <w:p w:rsidR="00AC6D18" w:rsidRPr="00AC6D18" w:rsidRDefault="00AC6D18" w:rsidP="003844FD">
      <w:pPr>
        <w:pStyle w:val="rfdFootnote0"/>
        <w:rPr>
          <w:rtl/>
        </w:rPr>
      </w:pPr>
      <w:r>
        <w:rPr>
          <w:rtl/>
        </w:rPr>
        <w:t>(</w:t>
      </w:r>
      <w:r w:rsidRPr="00AC6D18">
        <w:rPr>
          <w:rtl/>
        </w:rPr>
        <w:t>10) مصابيح الس</w:t>
      </w:r>
      <w:r w:rsidR="00CE724F">
        <w:rPr>
          <w:rtl/>
        </w:rPr>
        <w:t>ُ</w:t>
      </w:r>
      <w:r w:rsidRPr="00AC6D18">
        <w:rPr>
          <w:rtl/>
        </w:rPr>
        <w:t>ن</w:t>
      </w:r>
      <w:r w:rsidR="00CE724F">
        <w:rPr>
          <w:rtl/>
        </w:rPr>
        <w:t>ّ</w:t>
      </w:r>
      <w:r w:rsidRPr="00AC6D18">
        <w:rPr>
          <w:rtl/>
        </w:rPr>
        <w:t>ة</w:t>
      </w:r>
      <w:r w:rsidR="003844FD">
        <w:rPr>
          <w:rtl/>
        </w:rPr>
        <w:t xml:space="preserve"> </w:t>
      </w:r>
      <w:r w:rsidRPr="00484D70">
        <w:rPr>
          <w:rtl/>
        </w:rPr>
        <w:t>1</w:t>
      </w:r>
      <w:r w:rsidR="005C5FDB">
        <w:rPr>
          <w:rtl/>
        </w:rPr>
        <w:t xml:space="preserve"> / </w:t>
      </w:r>
      <w:r w:rsidRPr="00484D70">
        <w:rPr>
          <w:rtl/>
        </w:rPr>
        <w:t>159</w:t>
      </w:r>
      <w:r w:rsidR="00095AA9">
        <w:rPr>
          <w:rtl/>
        </w:rPr>
        <w:t xml:space="preserve"> .</w:t>
      </w:r>
    </w:p>
    <w:p w:rsidR="00AC6D18" w:rsidRPr="00AC6D18" w:rsidRDefault="00AC6D18" w:rsidP="003844FD">
      <w:pPr>
        <w:pStyle w:val="rfdFootnote0"/>
        <w:rPr>
          <w:rtl/>
        </w:rPr>
      </w:pPr>
      <w:r>
        <w:rPr>
          <w:rtl/>
        </w:rPr>
        <w:t>(</w:t>
      </w:r>
      <w:r w:rsidRPr="00AC6D18">
        <w:rPr>
          <w:rtl/>
        </w:rPr>
        <w:t>11) تاريخ دمشق</w:t>
      </w:r>
      <w:r w:rsidR="003844FD">
        <w:rPr>
          <w:rtl/>
        </w:rPr>
        <w:t xml:space="preserve"> </w:t>
      </w:r>
      <w:r w:rsidRPr="00484D70">
        <w:rPr>
          <w:rtl/>
        </w:rPr>
        <w:t>11</w:t>
      </w:r>
      <w:r w:rsidR="005C5FDB">
        <w:rPr>
          <w:rtl/>
        </w:rPr>
        <w:t xml:space="preserve"> / </w:t>
      </w:r>
      <w:r w:rsidRPr="00484D70">
        <w:rPr>
          <w:rtl/>
        </w:rPr>
        <w:t>531</w:t>
      </w:r>
      <w:r w:rsidR="00095AA9">
        <w:rPr>
          <w:rtl/>
        </w:rPr>
        <w:t xml:space="preserve"> .</w:t>
      </w:r>
    </w:p>
    <w:p w:rsidR="00AC6D18" w:rsidRPr="00AC6D18" w:rsidRDefault="00AC6D18" w:rsidP="003844FD">
      <w:pPr>
        <w:pStyle w:val="rfdFootnote0"/>
        <w:rPr>
          <w:rtl/>
        </w:rPr>
      </w:pPr>
      <w:r>
        <w:rPr>
          <w:rtl/>
        </w:rPr>
        <w:t>(</w:t>
      </w:r>
      <w:r w:rsidR="00CE724F">
        <w:rPr>
          <w:rtl/>
        </w:rPr>
        <w:t>12) الا</w:t>
      </w:r>
      <w:r w:rsidRPr="00AC6D18">
        <w:rPr>
          <w:rtl/>
        </w:rPr>
        <w:t>ستيعاب</w:t>
      </w:r>
      <w:r w:rsidR="003844FD">
        <w:rPr>
          <w:rtl/>
        </w:rPr>
        <w:t xml:space="preserve"> </w:t>
      </w:r>
      <w:r w:rsidRPr="00484D70">
        <w:rPr>
          <w:rtl/>
        </w:rPr>
        <w:t>3</w:t>
      </w:r>
      <w:r w:rsidR="005C5FDB">
        <w:rPr>
          <w:rtl/>
        </w:rPr>
        <w:t xml:space="preserve"> / </w:t>
      </w:r>
      <w:r w:rsidRPr="00484D70">
        <w:rPr>
          <w:rtl/>
        </w:rPr>
        <w:t>1238</w:t>
      </w:r>
      <w:r w:rsidR="00095AA9">
        <w:rPr>
          <w:rtl/>
        </w:rPr>
        <w:t xml:space="preserve"> .</w:t>
      </w:r>
    </w:p>
    <w:p w:rsidR="00AC6D18" w:rsidRPr="00AC6D18" w:rsidRDefault="00AC6D18" w:rsidP="003844FD">
      <w:pPr>
        <w:pStyle w:val="rfdFootnote0"/>
        <w:rPr>
          <w:rtl/>
        </w:rPr>
      </w:pPr>
      <w:r>
        <w:rPr>
          <w:rtl/>
        </w:rPr>
        <w:t>(</w:t>
      </w:r>
      <w:r w:rsidRPr="00AC6D18">
        <w:rPr>
          <w:rtl/>
        </w:rPr>
        <w:t>13) الإ</w:t>
      </w:r>
      <w:r w:rsidR="00CE724F">
        <w:rPr>
          <w:rtl/>
        </w:rPr>
        <w:t>ِ</w:t>
      </w:r>
      <w:r w:rsidRPr="00AC6D18">
        <w:rPr>
          <w:rtl/>
        </w:rPr>
        <w:t>صابة</w:t>
      </w:r>
      <w:r w:rsidR="003844FD">
        <w:rPr>
          <w:rtl/>
        </w:rPr>
        <w:t xml:space="preserve"> </w:t>
      </w:r>
      <w:r w:rsidRPr="00484D70">
        <w:rPr>
          <w:rtl/>
        </w:rPr>
        <w:t>2</w:t>
      </w:r>
      <w:r w:rsidR="005C5FDB">
        <w:rPr>
          <w:rtl/>
        </w:rPr>
        <w:t xml:space="preserve"> / </w:t>
      </w:r>
      <w:r w:rsidRPr="00484D70">
        <w:rPr>
          <w:rtl/>
        </w:rPr>
        <w:t>447</w:t>
      </w:r>
      <w:r w:rsidR="007E0241">
        <w:rPr>
          <w:rtl/>
        </w:rPr>
        <w:t xml:space="preserve"> ،</w:t>
      </w:r>
      <w:r w:rsidRPr="00484D70">
        <w:rPr>
          <w:rtl/>
        </w:rPr>
        <w:t xml:space="preserve"> تحفة الأحوذي</w:t>
      </w:r>
      <w:r w:rsidR="003844FD" w:rsidRPr="00484D70">
        <w:rPr>
          <w:rtl/>
        </w:rPr>
        <w:t xml:space="preserve"> </w:t>
      </w:r>
      <w:r w:rsidRPr="00484D70">
        <w:rPr>
          <w:rtl/>
        </w:rPr>
        <w:t>7</w:t>
      </w:r>
      <w:r w:rsidR="005C5FDB">
        <w:rPr>
          <w:rtl/>
        </w:rPr>
        <w:t xml:space="preserve"> / </w:t>
      </w:r>
      <w:r w:rsidRPr="00484D70">
        <w:rPr>
          <w:rtl/>
        </w:rPr>
        <w:t>438</w:t>
      </w:r>
      <w:r w:rsidR="00095AA9">
        <w:rPr>
          <w:rtl/>
        </w:rPr>
        <w:t xml:space="preserve"> .</w:t>
      </w:r>
    </w:p>
    <w:p w:rsidR="00AC6D18" w:rsidRPr="00AC6D18" w:rsidRDefault="00AC6D18" w:rsidP="003844FD">
      <w:pPr>
        <w:pStyle w:val="rfdFootnote0"/>
        <w:rPr>
          <w:rtl/>
        </w:rPr>
      </w:pPr>
      <w:r>
        <w:rPr>
          <w:rtl/>
        </w:rPr>
        <w:t>(</w:t>
      </w:r>
      <w:r w:rsidRPr="00AC6D18">
        <w:rPr>
          <w:rtl/>
        </w:rPr>
        <w:t>14) الإ</w:t>
      </w:r>
      <w:r w:rsidR="007F3589">
        <w:rPr>
          <w:rtl/>
        </w:rPr>
        <w:t>ِ</w:t>
      </w:r>
      <w:r w:rsidRPr="00AC6D18">
        <w:rPr>
          <w:rtl/>
        </w:rPr>
        <w:t>صابة</w:t>
      </w:r>
      <w:r w:rsidR="003844FD">
        <w:rPr>
          <w:rtl/>
        </w:rPr>
        <w:t xml:space="preserve"> </w:t>
      </w:r>
      <w:r w:rsidRPr="00484D70">
        <w:rPr>
          <w:rtl/>
        </w:rPr>
        <w:t>2</w:t>
      </w:r>
      <w:r w:rsidR="005C5FDB">
        <w:rPr>
          <w:rtl/>
        </w:rPr>
        <w:t xml:space="preserve"> / </w:t>
      </w:r>
      <w:r w:rsidRPr="00484D70">
        <w:rPr>
          <w:rtl/>
        </w:rPr>
        <w:t>447</w:t>
      </w:r>
      <w:r w:rsidR="007E0241">
        <w:rPr>
          <w:rtl/>
        </w:rPr>
        <w:t xml:space="preserve"> ،</w:t>
      </w:r>
      <w:r w:rsidRPr="00484D70">
        <w:rPr>
          <w:rtl/>
        </w:rPr>
        <w:t xml:space="preserve"> تهذيب التهذيب</w:t>
      </w:r>
      <w:r w:rsidR="003844FD" w:rsidRPr="00484D70">
        <w:rPr>
          <w:rtl/>
        </w:rPr>
        <w:t xml:space="preserve"> </w:t>
      </w:r>
      <w:r w:rsidRPr="00484D70">
        <w:rPr>
          <w:rtl/>
        </w:rPr>
        <w:t>7</w:t>
      </w:r>
      <w:r w:rsidR="005C5FDB">
        <w:rPr>
          <w:rtl/>
        </w:rPr>
        <w:t xml:space="preserve"> / </w:t>
      </w:r>
      <w:r w:rsidRPr="00484D70">
        <w:rPr>
          <w:rtl/>
        </w:rPr>
        <w:t>157</w:t>
      </w:r>
      <w:r w:rsidR="00095AA9">
        <w:rPr>
          <w:rtl/>
        </w:rPr>
        <w:t xml:space="preserve"> .</w:t>
      </w:r>
    </w:p>
    <w:p w:rsidR="00AC6D18" w:rsidRPr="00AC6D18" w:rsidRDefault="00AC6D18" w:rsidP="003844FD">
      <w:pPr>
        <w:pStyle w:val="rfdFootnote0"/>
        <w:rPr>
          <w:rtl/>
        </w:rPr>
      </w:pPr>
      <w:r>
        <w:rPr>
          <w:rtl/>
        </w:rPr>
        <w:t>(</w:t>
      </w:r>
      <w:r w:rsidRPr="00AC6D18">
        <w:rPr>
          <w:rtl/>
        </w:rPr>
        <w:t>15) الإ</w:t>
      </w:r>
      <w:r w:rsidR="007F3589">
        <w:rPr>
          <w:rtl/>
        </w:rPr>
        <w:t>ِ</w:t>
      </w:r>
      <w:r w:rsidRPr="00AC6D18">
        <w:rPr>
          <w:rtl/>
        </w:rPr>
        <w:t>صابة</w:t>
      </w:r>
      <w:r w:rsidR="003844FD">
        <w:rPr>
          <w:rtl/>
        </w:rPr>
        <w:t xml:space="preserve"> </w:t>
      </w:r>
      <w:r w:rsidRPr="00484D70">
        <w:rPr>
          <w:rtl/>
        </w:rPr>
        <w:t>2</w:t>
      </w:r>
      <w:r w:rsidR="005C5FDB">
        <w:rPr>
          <w:rtl/>
        </w:rPr>
        <w:t xml:space="preserve"> / </w:t>
      </w:r>
      <w:r w:rsidRPr="00484D70">
        <w:rPr>
          <w:rtl/>
        </w:rPr>
        <w:t>447</w:t>
      </w:r>
      <w:r w:rsidR="007E0241">
        <w:rPr>
          <w:rtl/>
        </w:rPr>
        <w:t xml:space="preserve"> ،</w:t>
      </w:r>
      <w:r w:rsidRPr="00484D70">
        <w:rPr>
          <w:rtl/>
        </w:rPr>
        <w:t xml:space="preserve"> تهذيب التهذيب</w:t>
      </w:r>
      <w:r w:rsidR="003844FD" w:rsidRPr="00484D70">
        <w:rPr>
          <w:rtl/>
        </w:rPr>
        <w:t xml:space="preserve"> </w:t>
      </w:r>
      <w:r w:rsidRPr="00484D70">
        <w:rPr>
          <w:rtl/>
        </w:rPr>
        <w:t>7</w:t>
      </w:r>
      <w:r w:rsidR="005C5FDB">
        <w:rPr>
          <w:rtl/>
        </w:rPr>
        <w:t xml:space="preserve"> / </w:t>
      </w:r>
      <w:r w:rsidRPr="00484D70">
        <w:rPr>
          <w:rtl/>
        </w:rPr>
        <w:t>158</w:t>
      </w:r>
      <w:r w:rsidR="00095AA9">
        <w:rPr>
          <w:rtl/>
        </w:rPr>
        <w:t xml:space="preserve"> .</w:t>
      </w:r>
    </w:p>
    <w:p w:rsidR="0008403B" w:rsidRDefault="0008403B" w:rsidP="003844FD">
      <w:pPr>
        <w:pStyle w:val="rfdNormal0"/>
        <w:rPr>
          <w:rtl/>
        </w:rPr>
        <w:sectPr w:rsidR="0008403B" w:rsidSect="00107863">
          <w:headerReference w:type="even" r:id="rId87"/>
          <w:headerReference w:type="default" r:id="rId88"/>
          <w:headerReference w:type="first" r:id="rId89"/>
          <w:type w:val="continuous"/>
          <w:pgSz w:w="11907" w:h="16840" w:code="9"/>
          <w:pgMar w:top="1247" w:right="1361" w:bottom="1247" w:left="1361" w:header="720" w:footer="720" w:gutter="0"/>
          <w:cols w:space="720"/>
          <w:titlePg/>
          <w:bidi/>
          <w:rtlGutter/>
          <w:docGrid w:linePitch="360"/>
        </w:sectPr>
      </w:pPr>
    </w:p>
    <w:p w:rsidR="00AC6D18" w:rsidRPr="00AC6D18" w:rsidRDefault="00AC6D18" w:rsidP="003844FD">
      <w:pPr>
        <w:pStyle w:val="rfdNormal0"/>
        <w:rPr>
          <w:rtl/>
        </w:rPr>
      </w:pPr>
      <w:r>
        <w:rPr>
          <w:rtl/>
        </w:rPr>
        <w:lastRenderedPageBreak/>
        <w:br w:type="page"/>
      </w:r>
      <w:r w:rsidRPr="00AC6D18">
        <w:rPr>
          <w:rtl/>
        </w:rPr>
        <w:lastRenderedPageBreak/>
        <w:t>يقول</w:t>
      </w:r>
      <w:r w:rsidR="007E0241">
        <w:rPr>
          <w:rtl/>
        </w:rPr>
        <w:t xml:space="preserve"> :</w:t>
      </w:r>
      <w:r w:rsidRPr="00AC6D18">
        <w:rPr>
          <w:rtl/>
        </w:rPr>
        <w:t xml:space="preserve"> أنا ربع الإ</w:t>
      </w:r>
      <w:r w:rsidR="00333775">
        <w:rPr>
          <w:rtl/>
        </w:rPr>
        <w:t>ِ</w:t>
      </w:r>
      <w:r w:rsidRPr="00AC6D18">
        <w:rPr>
          <w:rtl/>
        </w:rPr>
        <w:t>سلام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لا ندري أي</w:t>
      </w:r>
      <w:r w:rsidR="00333775">
        <w:rPr>
          <w:rtl/>
        </w:rPr>
        <w:t>ّ</w:t>
      </w:r>
      <w:r w:rsidRPr="00AC6D18">
        <w:rPr>
          <w:rtl/>
        </w:rPr>
        <w:t>هما أسلم قبل صاحبه</w:t>
      </w:r>
      <w:r w:rsidR="005A164E">
        <w:rPr>
          <w:rFonts w:hint="cs"/>
          <w:rtl/>
        </w:rPr>
        <w:t xml:space="preserve"> </w:t>
      </w:r>
      <w:r w:rsidR="00025C8E">
        <w:rPr>
          <w:rtl/>
        </w:rPr>
        <w:t>؟ !</w:t>
      </w:r>
      <w:r w:rsidR="005A164E">
        <w:rPr>
          <w:rFonts w:hint="cs"/>
          <w:rtl/>
        </w:rPr>
        <w:t xml:space="preserve"> </w:t>
      </w:r>
      <w:r w:rsidR="00AB3A9F">
        <w:rPr>
          <w:rtl/>
        </w:rPr>
        <w:t>»</w:t>
      </w:r>
      <w:r w:rsidRPr="00AC6D18">
        <w:rPr>
          <w:rtl/>
        </w:rPr>
        <w:t xml:space="preserve"> </w:t>
      </w:r>
      <w:r w:rsidRPr="00AC6D18">
        <w:rPr>
          <w:rStyle w:val="rfdFootnotenum"/>
          <w:rtl/>
        </w:rPr>
        <w:t>(16)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وكان يقول</w:t>
      </w:r>
      <w:r w:rsidR="007E0241">
        <w:rPr>
          <w:rtl/>
        </w:rPr>
        <w:t xml:space="preserve"> :</w:t>
      </w:r>
      <w:r w:rsidRPr="00AC6D18">
        <w:rPr>
          <w:rtl/>
        </w:rPr>
        <w:t xml:space="preserve"> </w:t>
      </w:r>
      <w:r w:rsidR="00AB3A9F" w:rsidRPr="00AC6D18">
        <w:rPr>
          <w:rtl/>
        </w:rPr>
        <w:t>«</w:t>
      </w:r>
      <w:r w:rsidR="005A164E">
        <w:rPr>
          <w:rFonts w:hint="cs"/>
          <w:rtl/>
        </w:rPr>
        <w:t xml:space="preserve"> </w:t>
      </w:r>
      <w:r w:rsidRPr="00AC6D18">
        <w:rPr>
          <w:rtl/>
        </w:rPr>
        <w:t>عتبة خير من</w:t>
      </w:r>
      <w:r w:rsidR="00333775">
        <w:rPr>
          <w:rtl/>
        </w:rPr>
        <w:t>ّ</w:t>
      </w:r>
      <w:r w:rsidRPr="00AC6D18">
        <w:rPr>
          <w:rtl/>
        </w:rPr>
        <w:t>ي سبقني إلى النبي بسنة</w:t>
      </w:r>
      <w:r w:rsidR="005A164E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="00095AA9">
        <w:rPr>
          <w:rtl/>
        </w:rPr>
        <w:t xml:space="preserve"> .</w:t>
      </w:r>
    </w:p>
    <w:p w:rsidR="003844FD" w:rsidRDefault="00AC6D18" w:rsidP="00AC6D18">
      <w:pPr>
        <w:rPr>
          <w:rtl/>
        </w:rPr>
      </w:pPr>
      <w:r w:rsidRPr="00AC6D18">
        <w:rPr>
          <w:rtl/>
        </w:rPr>
        <w:t>وهذا كذب كذلك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وقد رواه أبناء عساكر والأثير وحجر</w:t>
      </w:r>
      <w:r w:rsidR="00095AA9">
        <w:rPr>
          <w:rFonts w:hint="cs"/>
          <w:rtl/>
        </w:rPr>
        <w:t xml:space="preserve"> </w:t>
      </w:r>
      <w:r w:rsidR="00095AA9">
        <w:rPr>
          <w:rtl/>
        </w:rPr>
        <w:t>. . .</w:t>
      </w:r>
      <w:r w:rsidRPr="00AC6D18">
        <w:rPr>
          <w:rtl/>
        </w:rPr>
        <w:t xml:space="preserve"> بالإ</w:t>
      </w:r>
      <w:r w:rsidR="00333775">
        <w:rPr>
          <w:rtl/>
        </w:rPr>
        <w:t>ِ</w:t>
      </w:r>
      <w:r w:rsidRPr="00AC6D18">
        <w:rPr>
          <w:rtl/>
        </w:rPr>
        <w:t>سناد عن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="00333775">
        <w:rPr>
          <w:rtl/>
        </w:rPr>
        <w:t>عبد</w:t>
      </w:r>
      <w:r w:rsidR="005A164E">
        <w:rPr>
          <w:rFonts w:hint="cs"/>
          <w:rtl/>
        </w:rPr>
        <w:t xml:space="preserve"> </w:t>
      </w:r>
      <w:r w:rsidRPr="00AC6D18">
        <w:rPr>
          <w:rtl/>
        </w:rPr>
        <w:t>الله بن أحمد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عن أبيه</w:t>
      </w:r>
      <w:r w:rsidR="007E0241">
        <w:rPr>
          <w:rtl/>
        </w:rPr>
        <w:t xml:space="preserve"> ،</w:t>
      </w:r>
      <w:r w:rsidR="003844FD">
        <w:rPr>
          <w:rtl/>
        </w:rPr>
        <w:t xml:space="preserve"> بسنده عن شريح بن عبد</w:t>
      </w:r>
      <w:r w:rsidR="007E0241">
        <w:rPr>
          <w:rtl/>
        </w:rPr>
        <w:t xml:space="preserve"> ،</w:t>
      </w:r>
      <w:r w:rsidR="003844FD">
        <w:rPr>
          <w:rtl/>
        </w:rPr>
        <w:t xml:space="preserve"> قال</w:t>
      </w:r>
      <w:r w:rsidR="007E0241">
        <w:rPr>
          <w:rtl/>
        </w:rPr>
        <w:t xml:space="preserve"> :</w:t>
      </w:r>
    </w:p>
    <w:p w:rsidR="00AC6D18" w:rsidRPr="00AC6D18" w:rsidRDefault="00AB3A9F" w:rsidP="00333775">
      <w:pPr>
        <w:rPr>
          <w:rtl/>
        </w:rPr>
      </w:pPr>
      <w:r w:rsidRPr="00AC6D18">
        <w:rPr>
          <w:rtl/>
        </w:rPr>
        <w:t>«</w:t>
      </w:r>
      <w:r w:rsidR="005A164E">
        <w:rPr>
          <w:rFonts w:hint="cs"/>
          <w:rtl/>
        </w:rPr>
        <w:t xml:space="preserve"> </w:t>
      </w:r>
      <w:r w:rsidR="00AC6D18" w:rsidRPr="00AC6D18">
        <w:rPr>
          <w:rtl/>
        </w:rPr>
        <w:t>كان عتبة يقول</w:t>
      </w:r>
      <w:r w:rsidR="007E0241">
        <w:rPr>
          <w:rtl/>
        </w:rPr>
        <w:t xml:space="preserve"> :</w:t>
      </w:r>
      <w:r w:rsidR="00AC6D18" w:rsidRPr="00AC6D18">
        <w:rPr>
          <w:rtl/>
        </w:rPr>
        <w:t xml:space="preserve"> عرباض خير</w:t>
      </w:r>
      <w:r w:rsidR="00333775">
        <w:rPr>
          <w:rtl/>
        </w:rPr>
        <w:t>ٌ</w:t>
      </w:r>
      <w:r w:rsidR="00AC6D18" w:rsidRPr="00AC6D18">
        <w:rPr>
          <w:rtl/>
        </w:rPr>
        <w:t xml:space="preserve"> من</w:t>
      </w:r>
      <w:r w:rsidR="00333775">
        <w:rPr>
          <w:rtl/>
        </w:rPr>
        <w:t>ّ</w:t>
      </w:r>
      <w:r w:rsidR="00AC6D18" w:rsidRPr="00AC6D18">
        <w:rPr>
          <w:rtl/>
        </w:rPr>
        <w:t>ي وعرباض يقول</w:t>
      </w:r>
      <w:r w:rsidR="007E0241">
        <w:rPr>
          <w:rtl/>
        </w:rPr>
        <w:t xml:space="preserve"> :</w:t>
      </w:r>
      <w:r w:rsidR="00AC6D18" w:rsidRPr="00AC6D18">
        <w:rPr>
          <w:rtl/>
        </w:rPr>
        <w:t xml:space="preserve"> عتبة خير</w:t>
      </w:r>
      <w:r w:rsidR="00333775">
        <w:rPr>
          <w:rtl/>
        </w:rPr>
        <w:t>ٌ</w:t>
      </w:r>
      <w:r w:rsidR="00AC6D18" w:rsidRPr="00AC6D18">
        <w:rPr>
          <w:rtl/>
        </w:rPr>
        <w:t xml:space="preserve"> من</w:t>
      </w:r>
      <w:r w:rsidR="00333775">
        <w:rPr>
          <w:rtl/>
        </w:rPr>
        <w:t>ّ</w:t>
      </w:r>
      <w:r w:rsidR="00AC6D18" w:rsidRPr="00AC6D18">
        <w:rPr>
          <w:rtl/>
        </w:rPr>
        <w:t>ي سبقني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="00AC6D18" w:rsidRPr="00AC6D18">
        <w:rPr>
          <w:rtl/>
        </w:rPr>
        <w:t xml:space="preserve">إلى النبي </w:t>
      </w:r>
      <w:r w:rsidR="00333775">
        <w:rPr>
          <w:rtl/>
        </w:rPr>
        <w:t>صلّی الله عليه وآله وسلّم</w:t>
      </w:r>
      <w:r w:rsidR="00AC6D18" w:rsidRPr="00AC6D18">
        <w:rPr>
          <w:rtl/>
        </w:rPr>
        <w:t xml:space="preserve"> بسنة</w:t>
      </w:r>
      <w:r w:rsidR="005A164E">
        <w:rPr>
          <w:rFonts w:hint="cs"/>
          <w:rtl/>
        </w:rPr>
        <w:t xml:space="preserve"> </w:t>
      </w:r>
      <w:r w:rsidRPr="00AC6D18">
        <w:rPr>
          <w:rtl/>
        </w:rPr>
        <w:t>»</w:t>
      </w:r>
      <w:r w:rsidR="00AC6D18" w:rsidRPr="00AC6D18">
        <w:rPr>
          <w:rtl/>
        </w:rPr>
        <w:t xml:space="preserve"> </w:t>
      </w:r>
      <w:r w:rsidR="00AC6D18" w:rsidRPr="00AC6D18">
        <w:rPr>
          <w:rStyle w:val="rfdFootnotenum"/>
          <w:rtl/>
        </w:rPr>
        <w:t>(17)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والذي يبي</w:t>
      </w:r>
      <w:r w:rsidR="00333775">
        <w:rPr>
          <w:rtl/>
        </w:rPr>
        <w:t>ّ</w:t>
      </w:r>
      <w:r w:rsidRPr="00AC6D18">
        <w:rPr>
          <w:rtl/>
        </w:rPr>
        <w:t>ن كذبه بوضوح ما رواه ابن الأثير بترجمة عتبة بسنده إلى شريح</w:t>
      </w:r>
      <w:r w:rsidR="007E0241">
        <w:rPr>
          <w:rtl/>
        </w:rPr>
        <w:t xml:space="preserve"> ،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قال</w:t>
      </w:r>
      <w:r w:rsidR="007E0241">
        <w:rPr>
          <w:rtl/>
        </w:rPr>
        <w:t xml:space="preserve"> :</w:t>
      </w:r>
    </w:p>
    <w:p w:rsidR="00AC6D18" w:rsidRPr="00AC6D18" w:rsidRDefault="00AB3A9F" w:rsidP="00333775">
      <w:pPr>
        <w:rPr>
          <w:rtl/>
        </w:rPr>
      </w:pPr>
      <w:r w:rsidRPr="00AC6D18">
        <w:rPr>
          <w:rtl/>
        </w:rPr>
        <w:t>«</w:t>
      </w:r>
      <w:r w:rsidR="005A164E">
        <w:rPr>
          <w:rFonts w:hint="cs"/>
          <w:rtl/>
        </w:rPr>
        <w:t xml:space="preserve"> </w:t>
      </w:r>
      <w:r w:rsidR="00AC6D18" w:rsidRPr="00AC6D18">
        <w:rPr>
          <w:rtl/>
        </w:rPr>
        <w:t>قال عتبة بن عبد السلمي</w:t>
      </w:r>
      <w:r w:rsidR="007E0241">
        <w:rPr>
          <w:rtl/>
        </w:rPr>
        <w:t xml:space="preserve"> :</w:t>
      </w:r>
      <w:r w:rsidR="00AC6D18" w:rsidRPr="00AC6D18">
        <w:rPr>
          <w:rtl/>
        </w:rPr>
        <w:t xml:space="preserve"> كان النبي</w:t>
      </w:r>
      <w:r w:rsidR="00333775">
        <w:rPr>
          <w:rtl/>
        </w:rPr>
        <w:t>ّ</w:t>
      </w:r>
      <w:r w:rsidR="00AC6D18" w:rsidRPr="00AC6D18">
        <w:rPr>
          <w:rtl/>
        </w:rPr>
        <w:t xml:space="preserve"> </w:t>
      </w:r>
      <w:r w:rsidR="00333775">
        <w:rPr>
          <w:rtl/>
        </w:rPr>
        <w:t>صلّی الله عليه وآله وسلّم</w:t>
      </w:r>
      <w:r w:rsidR="00AC6D18" w:rsidRPr="00AC6D18">
        <w:rPr>
          <w:rtl/>
        </w:rPr>
        <w:t xml:space="preserve"> إذا أتاه رجل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="00AC6D18" w:rsidRPr="00AC6D18">
        <w:rPr>
          <w:rtl/>
        </w:rPr>
        <w:t>وله الاسم لا يحب</w:t>
      </w:r>
      <w:r w:rsidR="00333775">
        <w:rPr>
          <w:rtl/>
        </w:rPr>
        <w:t>ّ</w:t>
      </w:r>
      <w:r w:rsidR="00AC6D18" w:rsidRPr="00AC6D18">
        <w:rPr>
          <w:rtl/>
        </w:rPr>
        <w:t>ه حو</w:t>
      </w:r>
      <w:r w:rsidR="00333775">
        <w:rPr>
          <w:rtl/>
        </w:rPr>
        <w:t>ّ</w:t>
      </w:r>
      <w:r w:rsidR="00AC6D18" w:rsidRPr="00AC6D18">
        <w:rPr>
          <w:rtl/>
        </w:rPr>
        <w:t>له</w:t>
      </w:r>
      <w:r w:rsidR="00095AA9">
        <w:rPr>
          <w:rtl/>
        </w:rPr>
        <w:t xml:space="preserve"> .</w:t>
      </w:r>
      <w:r w:rsidR="00AC6D18" w:rsidRPr="00AC6D18">
        <w:rPr>
          <w:rtl/>
        </w:rPr>
        <w:t xml:space="preserve"> ولقد أتيناه وإن</w:t>
      </w:r>
      <w:r w:rsidR="00333775">
        <w:rPr>
          <w:rtl/>
        </w:rPr>
        <w:t>ّ</w:t>
      </w:r>
      <w:r w:rsidR="00AC6D18" w:rsidRPr="00AC6D18">
        <w:rPr>
          <w:rtl/>
        </w:rPr>
        <w:t>ا لسبعة</w:t>
      </w:r>
      <w:r w:rsidR="00333775">
        <w:rPr>
          <w:rtl/>
        </w:rPr>
        <w:t>ٌ</w:t>
      </w:r>
      <w:r w:rsidR="00AC6D18" w:rsidRPr="00AC6D18">
        <w:rPr>
          <w:rtl/>
        </w:rPr>
        <w:t xml:space="preserve"> من بني سليم أكبرنا العرباض بن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="00AC6D18" w:rsidRPr="00AC6D18">
        <w:rPr>
          <w:rtl/>
        </w:rPr>
        <w:t>سارية</w:t>
      </w:r>
      <w:r w:rsidR="007E0241">
        <w:rPr>
          <w:rtl/>
        </w:rPr>
        <w:t xml:space="preserve"> ،</w:t>
      </w:r>
      <w:r w:rsidR="00AC6D18" w:rsidRPr="00AC6D18">
        <w:rPr>
          <w:rtl/>
        </w:rPr>
        <w:t xml:space="preserve"> فبايعناه جميعا</w:t>
      </w:r>
      <w:r w:rsidR="00333775">
        <w:rPr>
          <w:rtl/>
        </w:rPr>
        <w:t>ً</w:t>
      </w:r>
      <w:r w:rsidR="005A164E">
        <w:rPr>
          <w:rFonts w:hint="cs"/>
          <w:rtl/>
        </w:rPr>
        <w:t xml:space="preserve"> </w:t>
      </w:r>
      <w:r w:rsidRPr="00AC6D18">
        <w:rPr>
          <w:rtl/>
        </w:rPr>
        <w:t>»</w:t>
      </w:r>
      <w:r w:rsidR="00AC6D18" w:rsidRPr="00AC6D18">
        <w:rPr>
          <w:rtl/>
        </w:rPr>
        <w:t xml:space="preserve"> </w:t>
      </w:r>
      <w:r w:rsidR="00AC6D18" w:rsidRPr="00AC6D18">
        <w:rPr>
          <w:rStyle w:val="rfdFootnotenum"/>
          <w:rtl/>
        </w:rPr>
        <w:t>(18)</w:t>
      </w:r>
      <w:r w:rsidR="00095AA9">
        <w:rPr>
          <w:rtl/>
        </w:rPr>
        <w:t xml:space="preserve"> .</w:t>
      </w:r>
    </w:p>
    <w:p w:rsidR="003844FD" w:rsidRDefault="00AC6D18" w:rsidP="00AC6D18">
      <w:pPr>
        <w:rPr>
          <w:rtl/>
        </w:rPr>
      </w:pPr>
      <w:r w:rsidRPr="00AC6D18">
        <w:rPr>
          <w:rtl/>
        </w:rPr>
        <w:t>ومن جمل</w:t>
      </w:r>
      <w:r w:rsidR="003844FD">
        <w:rPr>
          <w:rtl/>
        </w:rPr>
        <w:t>ة أكاذيبه ما أخرجه أحمد</w:t>
      </w:r>
      <w:r w:rsidR="007E0241">
        <w:rPr>
          <w:rtl/>
        </w:rPr>
        <w:t xml:space="preserve"> ،</w:t>
      </w:r>
      <w:r w:rsidR="003844FD">
        <w:rPr>
          <w:rtl/>
        </w:rPr>
        <w:t xml:space="preserve"> قال</w:t>
      </w:r>
      <w:r w:rsidR="007E0241">
        <w:rPr>
          <w:rtl/>
        </w:rPr>
        <w:t xml:space="preserve"> :</w:t>
      </w:r>
    </w:p>
    <w:p w:rsidR="00AC6D18" w:rsidRPr="00AC6D18" w:rsidRDefault="00AB3A9F" w:rsidP="00AC6D18">
      <w:pPr>
        <w:rPr>
          <w:rtl/>
        </w:rPr>
      </w:pPr>
      <w:r w:rsidRPr="00AC6D18">
        <w:rPr>
          <w:rtl/>
        </w:rPr>
        <w:t>«</w:t>
      </w:r>
      <w:r w:rsidR="005A164E">
        <w:rPr>
          <w:rFonts w:hint="cs"/>
          <w:rtl/>
        </w:rPr>
        <w:t xml:space="preserve"> </w:t>
      </w:r>
      <w:r w:rsidR="00333775">
        <w:rPr>
          <w:rtl/>
        </w:rPr>
        <w:t>ثنا عبد</w:t>
      </w:r>
      <w:r w:rsidR="005A164E">
        <w:rPr>
          <w:rFonts w:hint="cs"/>
          <w:rtl/>
        </w:rPr>
        <w:t xml:space="preserve"> </w:t>
      </w:r>
      <w:r w:rsidR="00AC6D18" w:rsidRPr="00AC6D18">
        <w:rPr>
          <w:rtl/>
        </w:rPr>
        <w:t>الرحمن بن مهدي</w:t>
      </w:r>
      <w:r w:rsidR="007E0241">
        <w:rPr>
          <w:rtl/>
        </w:rPr>
        <w:t xml:space="preserve"> ،</w:t>
      </w:r>
      <w:r w:rsidR="00AC6D18" w:rsidRPr="00AC6D18">
        <w:rPr>
          <w:rtl/>
        </w:rPr>
        <w:t xml:space="preserve"> عن معاوية</w:t>
      </w:r>
      <w:r w:rsidR="004803AF">
        <w:rPr>
          <w:rtl/>
        </w:rPr>
        <w:t xml:space="preserve"> ـ </w:t>
      </w:r>
      <w:r w:rsidR="00AC6D18" w:rsidRPr="00AC6D18">
        <w:rPr>
          <w:rtl/>
        </w:rPr>
        <w:t>يعني ابن صالح</w:t>
      </w:r>
      <w:r w:rsidR="004803AF">
        <w:rPr>
          <w:rtl/>
        </w:rPr>
        <w:t xml:space="preserve"> ـ</w:t>
      </w:r>
      <w:r w:rsidR="007E0241">
        <w:rPr>
          <w:rtl/>
        </w:rPr>
        <w:t xml:space="preserve"> ،</w:t>
      </w:r>
      <w:r w:rsidR="002F0A60">
        <w:rPr>
          <w:rtl/>
        </w:rPr>
        <w:t xml:space="preserve"> عن يونس بن </w:t>
      </w:r>
      <w:r w:rsidR="00333775">
        <w:rPr>
          <w:rtl/>
        </w:rPr>
        <w:br/>
      </w:r>
      <w:r w:rsidR="00AC6D18" w:rsidRPr="00AC6D18">
        <w:rPr>
          <w:rtl/>
        </w:rPr>
        <w:t>سيف</w:t>
      </w:r>
      <w:r w:rsidR="007E0241">
        <w:rPr>
          <w:rtl/>
        </w:rPr>
        <w:t xml:space="preserve"> ،</w:t>
      </w:r>
      <w:r w:rsidR="00AC6D18" w:rsidRPr="00AC6D18">
        <w:rPr>
          <w:rtl/>
        </w:rPr>
        <w:t xml:space="preserve"> عن الحارث بن زياد</w:t>
      </w:r>
      <w:r w:rsidR="007E0241">
        <w:rPr>
          <w:rtl/>
        </w:rPr>
        <w:t xml:space="preserve"> ،</w:t>
      </w:r>
      <w:r w:rsidR="00AC6D18" w:rsidRPr="00AC6D18">
        <w:rPr>
          <w:rtl/>
        </w:rPr>
        <w:t xml:space="preserve"> عن أبي رهم</w:t>
      </w:r>
      <w:r w:rsidR="007E0241">
        <w:rPr>
          <w:rtl/>
        </w:rPr>
        <w:t xml:space="preserve"> ،</w:t>
      </w:r>
      <w:r w:rsidR="00AC6D18" w:rsidRPr="00AC6D18">
        <w:rPr>
          <w:rtl/>
        </w:rPr>
        <w:t xml:space="preserve"> عن </w:t>
      </w:r>
      <w:r w:rsidR="002F0A60">
        <w:rPr>
          <w:rtl/>
        </w:rPr>
        <w:t>العرباض بن سارية السلمي</w:t>
      </w:r>
      <w:r w:rsidR="007E0241">
        <w:rPr>
          <w:rtl/>
        </w:rPr>
        <w:t xml:space="preserve"> ،</w:t>
      </w:r>
      <w:r w:rsidR="002F0A60">
        <w:rPr>
          <w:rtl/>
        </w:rPr>
        <w:t xml:space="preserve"> قال</w:t>
      </w:r>
      <w:r w:rsidR="007E0241">
        <w:rPr>
          <w:rtl/>
        </w:rPr>
        <w:t xml:space="preserve"> :</w:t>
      </w:r>
      <w:r w:rsidR="002F0A60">
        <w:rPr>
          <w:rtl/>
        </w:rPr>
        <w:t xml:space="preserve"> </w:t>
      </w:r>
      <w:r w:rsidR="00333775">
        <w:rPr>
          <w:rtl/>
        </w:rPr>
        <w:br/>
      </w:r>
      <w:r w:rsidR="00AC6D18" w:rsidRPr="00AC6D18">
        <w:rPr>
          <w:rtl/>
        </w:rPr>
        <w:t>سمعت رسول الله صل</w:t>
      </w:r>
      <w:r w:rsidR="00333775">
        <w:rPr>
          <w:rtl/>
        </w:rPr>
        <w:t>ّ</w:t>
      </w:r>
      <w:r w:rsidR="00AC6D18" w:rsidRPr="00AC6D18">
        <w:rPr>
          <w:rtl/>
        </w:rPr>
        <w:t xml:space="preserve">ى الله عليه </w:t>
      </w:r>
      <w:r w:rsidR="00773F9D">
        <w:rPr>
          <w:rtl/>
        </w:rPr>
        <w:t>[</w:t>
      </w:r>
      <w:r w:rsidR="005A164E">
        <w:rPr>
          <w:rFonts w:hint="cs"/>
          <w:rtl/>
        </w:rPr>
        <w:t xml:space="preserve"> </w:t>
      </w:r>
      <w:r w:rsidR="00AC6D18" w:rsidRPr="00AC6D18">
        <w:rPr>
          <w:rtl/>
        </w:rPr>
        <w:t>وآله</w:t>
      </w:r>
      <w:r w:rsidR="005A164E">
        <w:rPr>
          <w:rFonts w:hint="cs"/>
          <w:rtl/>
        </w:rPr>
        <w:t xml:space="preserve"> </w:t>
      </w:r>
      <w:r w:rsidR="00773F9D">
        <w:rPr>
          <w:rtl/>
        </w:rPr>
        <w:t>]</w:t>
      </w:r>
      <w:r w:rsidR="00AC6D18" w:rsidRPr="00AC6D18">
        <w:rPr>
          <w:rtl/>
        </w:rPr>
        <w:t xml:space="preserve"> وسل</w:t>
      </w:r>
      <w:r w:rsidR="00333775">
        <w:rPr>
          <w:rtl/>
        </w:rPr>
        <w:t>ّ</w:t>
      </w:r>
      <w:r w:rsidR="00AC6D18" w:rsidRPr="00AC6D18">
        <w:rPr>
          <w:rtl/>
        </w:rPr>
        <w:t>م وهو يدعونا إلى ال</w:t>
      </w:r>
      <w:r w:rsidR="002F0A60">
        <w:rPr>
          <w:rtl/>
        </w:rPr>
        <w:t xml:space="preserve">سحور في شهر </w:t>
      </w:r>
      <w:r w:rsidR="00333775">
        <w:rPr>
          <w:rtl/>
        </w:rPr>
        <w:br/>
      </w:r>
      <w:r w:rsidR="00AC6D18" w:rsidRPr="00AC6D18">
        <w:rPr>
          <w:rtl/>
        </w:rPr>
        <w:t>رمضان</w:t>
      </w:r>
      <w:r w:rsidR="007E0241">
        <w:rPr>
          <w:rtl/>
        </w:rPr>
        <w:t xml:space="preserve"> :</w:t>
      </w:r>
      <w:r w:rsidR="00AC6D18" w:rsidRPr="00AC6D18">
        <w:rPr>
          <w:rtl/>
        </w:rPr>
        <w:t xml:space="preserve"> هلم</w:t>
      </w:r>
      <w:r w:rsidR="00333775">
        <w:rPr>
          <w:rtl/>
        </w:rPr>
        <w:t>ّ</w:t>
      </w:r>
      <w:r w:rsidR="00AC6D18" w:rsidRPr="00AC6D18">
        <w:rPr>
          <w:rtl/>
        </w:rPr>
        <w:t>وا إلى الغذاء المبارك</w:t>
      </w:r>
      <w:r w:rsidR="00095AA9">
        <w:rPr>
          <w:rtl/>
        </w:rPr>
        <w:t xml:space="preserve"> .</w:t>
      </w:r>
      <w:r w:rsidR="00AC6D18" w:rsidRPr="00AC6D18">
        <w:rPr>
          <w:rtl/>
        </w:rPr>
        <w:t xml:space="preserve"> ثم</w:t>
      </w:r>
      <w:r w:rsidR="00333775">
        <w:rPr>
          <w:rtl/>
        </w:rPr>
        <w:t>ّ</w:t>
      </w:r>
      <w:r w:rsidR="00AC6D18" w:rsidRPr="00AC6D18">
        <w:rPr>
          <w:rtl/>
        </w:rPr>
        <w:t xml:space="preserve"> سمعته</w:t>
      </w:r>
      <w:r w:rsidR="002F0A60">
        <w:rPr>
          <w:rtl/>
        </w:rPr>
        <w:t xml:space="preserve"> يقول</w:t>
      </w:r>
      <w:r w:rsidR="007E0241">
        <w:rPr>
          <w:rtl/>
        </w:rPr>
        <w:t xml:space="preserve"> :</w:t>
      </w:r>
      <w:r w:rsidR="002F0A60">
        <w:rPr>
          <w:rtl/>
        </w:rPr>
        <w:t xml:space="preserve"> الل</w:t>
      </w:r>
      <w:r w:rsidR="002D34C2">
        <w:rPr>
          <w:rtl/>
        </w:rPr>
        <w:t>ّ</w:t>
      </w:r>
      <w:r w:rsidR="002F0A60">
        <w:rPr>
          <w:rtl/>
        </w:rPr>
        <w:t>هم</w:t>
      </w:r>
      <w:r w:rsidR="002D34C2">
        <w:rPr>
          <w:rtl/>
        </w:rPr>
        <w:t>َّ</w:t>
      </w:r>
      <w:r w:rsidR="002F0A60">
        <w:rPr>
          <w:rtl/>
        </w:rPr>
        <w:t xml:space="preserve"> عل</w:t>
      </w:r>
      <w:r w:rsidR="002D34C2">
        <w:rPr>
          <w:rtl/>
        </w:rPr>
        <w:t>ّ</w:t>
      </w:r>
      <w:r w:rsidR="002F0A60">
        <w:rPr>
          <w:rtl/>
        </w:rPr>
        <w:t xml:space="preserve">م معاوية الكتاب </w:t>
      </w:r>
      <w:r w:rsidR="002D34C2">
        <w:rPr>
          <w:rtl/>
        </w:rPr>
        <w:br/>
      </w:r>
      <w:r w:rsidR="00AC6D18" w:rsidRPr="00AC6D18">
        <w:rPr>
          <w:rtl/>
        </w:rPr>
        <w:t>والحساب وقه العذاب</w:t>
      </w:r>
      <w:r w:rsidR="005A164E">
        <w:rPr>
          <w:rFonts w:hint="cs"/>
          <w:rtl/>
        </w:rPr>
        <w:t xml:space="preserve"> </w:t>
      </w:r>
      <w:r w:rsidRPr="00AC6D18">
        <w:rPr>
          <w:rtl/>
        </w:rPr>
        <w:t>»</w:t>
      </w:r>
      <w:r w:rsidR="00AC6D18" w:rsidRPr="00AC6D18">
        <w:rPr>
          <w:rtl/>
        </w:rPr>
        <w:t xml:space="preserve"> </w:t>
      </w:r>
      <w:r w:rsidR="00AC6D18" w:rsidRPr="00AC6D18">
        <w:rPr>
          <w:rStyle w:val="rfdFootnotenum"/>
          <w:rtl/>
        </w:rPr>
        <w:t>(19)</w:t>
      </w:r>
      <w:r w:rsidR="00095AA9">
        <w:rPr>
          <w:rtl/>
        </w:rPr>
        <w:t xml:space="preserve"> .</w:t>
      </w:r>
    </w:p>
    <w:p w:rsidR="00AC6D18" w:rsidRPr="005A164E" w:rsidRDefault="00AC6D18" w:rsidP="005A164E">
      <w:pPr>
        <w:rPr>
          <w:rStyle w:val="rfdLineChar"/>
          <w:rtl/>
        </w:rPr>
      </w:pPr>
      <w:r w:rsidRPr="00AC6D18">
        <w:rPr>
          <w:rtl/>
        </w:rPr>
        <w:t>فإن</w:t>
      </w:r>
      <w:r w:rsidR="002D34C2">
        <w:rPr>
          <w:rtl/>
        </w:rPr>
        <w:t>ّ</w:t>
      </w:r>
      <w:r w:rsidRPr="00AC6D18">
        <w:rPr>
          <w:rtl/>
        </w:rPr>
        <w:t>ه</w:t>
      </w:r>
      <w:r w:rsidR="004803AF">
        <w:rPr>
          <w:rtl/>
        </w:rPr>
        <w:t xml:space="preserve"> ـ </w:t>
      </w:r>
      <w:r w:rsidRPr="00AC6D18">
        <w:rPr>
          <w:rtl/>
        </w:rPr>
        <w:t>وإن اكتفى ابن القط</w:t>
      </w:r>
      <w:r w:rsidR="002D34C2">
        <w:rPr>
          <w:rtl/>
        </w:rPr>
        <w:t>ّ</w:t>
      </w:r>
      <w:r w:rsidRPr="00AC6D18">
        <w:rPr>
          <w:rtl/>
        </w:rPr>
        <w:t xml:space="preserve">ان بتضعيفه </w:t>
      </w:r>
      <w:r w:rsidRPr="00AC6D18">
        <w:rPr>
          <w:rStyle w:val="rfdFootnotenum"/>
          <w:rtl/>
        </w:rPr>
        <w:t>(20)</w:t>
      </w:r>
      <w:r w:rsidR="004803AF">
        <w:rPr>
          <w:rtl/>
        </w:rPr>
        <w:t xml:space="preserve"> ـ </w:t>
      </w:r>
      <w:r w:rsidR="002F0A60">
        <w:rPr>
          <w:rtl/>
        </w:rPr>
        <w:t>كذب بلا ارتياب</w:t>
      </w:r>
      <w:r w:rsidR="00095AA9">
        <w:rPr>
          <w:rFonts w:hint="cs"/>
          <w:rtl/>
        </w:rPr>
        <w:t xml:space="preserve"> </w:t>
      </w:r>
      <w:r w:rsidR="00095AA9">
        <w:rPr>
          <w:rtl/>
        </w:rPr>
        <w:t>. . .</w:t>
      </w:r>
      <w:r w:rsidR="002F0A60">
        <w:rPr>
          <w:rtl/>
        </w:rPr>
        <w:t xml:space="preserve"> وإل</w:t>
      </w:r>
      <w:r w:rsidR="002D34C2">
        <w:rPr>
          <w:rtl/>
        </w:rPr>
        <w:t>ّ</w:t>
      </w:r>
      <w:r w:rsidR="002F0A60">
        <w:rPr>
          <w:rtl/>
        </w:rPr>
        <w:t>ا ل</w:t>
      </w:r>
      <w:r w:rsidR="002D34C2">
        <w:rPr>
          <w:rtl/>
        </w:rPr>
        <w:t>ْ</w:t>
      </w:r>
      <w:r w:rsidR="002F0A60">
        <w:rPr>
          <w:rtl/>
        </w:rPr>
        <w:t>أ</w:t>
      </w:r>
      <w:r w:rsidR="002D34C2">
        <w:rPr>
          <w:rtl/>
        </w:rPr>
        <w:t>ُ</w:t>
      </w:r>
      <w:r w:rsidR="002F0A60">
        <w:rPr>
          <w:rtl/>
        </w:rPr>
        <w:t xml:space="preserve">خرج </w:t>
      </w:r>
      <w:r w:rsidR="002D34C2">
        <w:rPr>
          <w:rtl/>
        </w:rPr>
        <w:br/>
      </w:r>
      <w:r w:rsidRPr="00AC6D18">
        <w:rPr>
          <w:rtl/>
        </w:rPr>
        <w:t>في الصحاح وغيرها وعقد به لمناقب معاوية باب</w:t>
      </w:r>
      <w:r w:rsidR="00095AA9">
        <w:rPr>
          <w:rFonts w:hint="cs"/>
          <w:rtl/>
        </w:rPr>
        <w:t xml:space="preserve"> </w:t>
      </w:r>
      <w:r w:rsidR="00095AA9">
        <w:rPr>
          <w:rtl/>
        </w:rPr>
        <w:t>. . .</w:t>
      </w:r>
      <w:r w:rsidRPr="00AC6D18">
        <w:rPr>
          <w:rtl/>
        </w:rPr>
        <w:t xml:space="preserve"> إن</w:t>
      </w:r>
      <w:r w:rsidR="002D34C2">
        <w:rPr>
          <w:rtl/>
        </w:rPr>
        <w:t>ّ</w:t>
      </w:r>
      <w:r w:rsidRPr="00AC6D18">
        <w:rPr>
          <w:rtl/>
        </w:rPr>
        <w:t>ه حديث تكذ</w:t>
      </w:r>
      <w:r w:rsidR="002D34C2">
        <w:rPr>
          <w:rtl/>
        </w:rPr>
        <w:t>ّ</w:t>
      </w:r>
      <w:r w:rsidRPr="00AC6D18">
        <w:rPr>
          <w:rtl/>
        </w:rPr>
        <w:t>به الوقائع والحقائق</w:t>
      </w:r>
      <w:r w:rsidR="007E0241">
        <w:rPr>
          <w:rtl/>
        </w:rPr>
        <w:t xml:space="preserve"> ،</w:t>
      </w:r>
      <w:r w:rsidR="005A164E">
        <w:rPr>
          <w:rFonts w:hint="cs"/>
          <w:rtl/>
        </w:rPr>
        <w:t xml:space="preserve"> </w:t>
      </w:r>
      <w:r w:rsidR="005A164E">
        <w:rPr>
          <w:rtl/>
        </w:rPr>
        <w:br/>
      </w:r>
      <w:r w:rsidRPr="005A164E">
        <w:rPr>
          <w:rStyle w:val="rfdLineChar"/>
          <w:rtl/>
        </w:rPr>
        <w:t>__________________</w:t>
      </w:r>
    </w:p>
    <w:p w:rsidR="00AC6D18" w:rsidRPr="00AC6D18" w:rsidRDefault="00AC6D18" w:rsidP="003844FD">
      <w:pPr>
        <w:pStyle w:val="rfdFootnote0"/>
        <w:rPr>
          <w:rtl/>
        </w:rPr>
      </w:pPr>
      <w:r>
        <w:rPr>
          <w:rtl/>
        </w:rPr>
        <w:t>(</w:t>
      </w:r>
      <w:r w:rsidRPr="00AC6D18">
        <w:rPr>
          <w:rtl/>
        </w:rPr>
        <w:t>16) تاريخ دمشق</w:t>
      </w:r>
      <w:r w:rsidR="003844FD">
        <w:rPr>
          <w:rtl/>
        </w:rPr>
        <w:t xml:space="preserve"> </w:t>
      </w:r>
      <w:r w:rsidRPr="00484D70">
        <w:rPr>
          <w:rtl/>
        </w:rPr>
        <w:t>11</w:t>
      </w:r>
      <w:r w:rsidR="005C5FDB">
        <w:rPr>
          <w:rtl/>
        </w:rPr>
        <w:t xml:space="preserve"> / </w:t>
      </w:r>
      <w:r w:rsidRPr="00484D70">
        <w:rPr>
          <w:rtl/>
        </w:rPr>
        <w:t>532</w:t>
      </w:r>
      <w:r w:rsidR="007E0241">
        <w:rPr>
          <w:rtl/>
        </w:rPr>
        <w:t xml:space="preserve"> ،</w:t>
      </w:r>
      <w:r w:rsidRPr="00484D70">
        <w:rPr>
          <w:rtl/>
        </w:rPr>
        <w:t xml:space="preserve"> تهذيب التهذيب</w:t>
      </w:r>
      <w:r w:rsidR="003844FD" w:rsidRPr="00484D70">
        <w:rPr>
          <w:rtl/>
        </w:rPr>
        <w:t xml:space="preserve"> </w:t>
      </w:r>
      <w:r w:rsidRPr="00484D70">
        <w:rPr>
          <w:rtl/>
        </w:rPr>
        <w:t>7</w:t>
      </w:r>
      <w:r w:rsidR="005C5FDB">
        <w:rPr>
          <w:rtl/>
        </w:rPr>
        <w:t xml:space="preserve"> / </w:t>
      </w:r>
      <w:r w:rsidRPr="00484D70">
        <w:rPr>
          <w:rtl/>
        </w:rPr>
        <w:t>174</w:t>
      </w:r>
      <w:r w:rsidR="00095AA9">
        <w:rPr>
          <w:rtl/>
        </w:rPr>
        <w:t xml:space="preserve"> .</w:t>
      </w:r>
    </w:p>
    <w:p w:rsidR="00AC6D18" w:rsidRPr="00AC6D18" w:rsidRDefault="00AC6D18" w:rsidP="003844FD">
      <w:pPr>
        <w:pStyle w:val="rfdFootnote0"/>
        <w:rPr>
          <w:rtl/>
        </w:rPr>
      </w:pPr>
      <w:r>
        <w:rPr>
          <w:rtl/>
        </w:rPr>
        <w:t>(</w:t>
      </w:r>
      <w:r w:rsidRPr="00AC6D18">
        <w:rPr>
          <w:rtl/>
        </w:rPr>
        <w:t>17) تاريخ دمشق</w:t>
      </w:r>
      <w:r w:rsidR="003844FD">
        <w:rPr>
          <w:rtl/>
        </w:rPr>
        <w:t xml:space="preserve"> </w:t>
      </w:r>
      <w:r w:rsidRPr="00484D70">
        <w:rPr>
          <w:rtl/>
        </w:rPr>
        <w:t>11</w:t>
      </w:r>
      <w:r w:rsidR="005C5FDB">
        <w:rPr>
          <w:rtl/>
        </w:rPr>
        <w:t xml:space="preserve"> / </w:t>
      </w:r>
      <w:r w:rsidRPr="00484D70">
        <w:rPr>
          <w:rtl/>
        </w:rPr>
        <w:t>534</w:t>
      </w:r>
      <w:r w:rsidR="007E0241">
        <w:rPr>
          <w:rtl/>
        </w:rPr>
        <w:t xml:space="preserve"> ،</w:t>
      </w:r>
      <w:r w:rsidRPr="00484D70">
        <w:rPr>
          <w:rtl/>
        </w:rPr>
        <w:t xml:space="preserve"> أ</w:t>
      </w:r>
      <w:r w:rsidR="002D34C2">
        <w:rPr>
          <w:rtl/>
        </w:rPr>
        <w:t>ُ</w:t>
      </w:r>
      <w:r w:rsidRPr="00484D70">
        <w:rPr>
          <w:rtl/>
        </w:rPr>
        <w:t>سد الغابة</w:t>
      </w:r>
      <w:r w:rsidR="003844FD" w:rsidRPr="00484D70">
        <w:rPr>
          <w:rtl/>
        </w:rPr>
        <w:t xml:space="preserve"> </w:t>
      </w:r>
      <w:r w:rsidRPr="00484D70">
        <w:rPr>
          <w:rtl/>
        </w:rPr>
        <w:t>3</w:t>
      </w:r>
      <w:r w:rsidR="005C5FDB">
        <w:rPr>
          <w:rtl/>
        </w:rPr>
        <w:t xml:space="preserve"> / </w:t>
      </w:r>
      <w:r w:rsidRPr="00484D70">
        <w:rPr>
          <w:rtl/>
        </w:rPr>
        <w:t>362</w:t>
      </w:r>
      <w:r w:rsidR="007E0241">
        <w:rPr>
          <w:rtl/>
        </w:rPr>
        <w:t xml:space="preserve"> ،</w:t>
      </w:r>
      <w:r w:rsidRPr="00484D70">
        <w:rPr>
          <w:rtl/>
        </w:rPr>
        <w:t xml:space="preserve"> الإ</w:t>
      </w:r>
      <w:r w:rsidR="002D34C2">
        <w:rPr>
          <w:rtl/>
        </w:rPr>
        <w:t>ِ</w:t>
      </w:r>
      <w:r w:rsidRPr="00484D70">
        <w:rPr>
          <w:rtl/>
        </w:rPr>
        <w:t>صابة</w:t>
      </w:r>
      <w:r w:rsidR="003844FD">
        <w:rPr>
          <w:rtl/>
        </w:rPr>
        <w:t xml:space="preserve"> </w:t>
      </w:r>
      <w:r w:rsidRPr="00484D70">
        <w:rPr>
          <w:rtl/>
        </w:rPr>
        <w:t>2</w:t>
      </w:r>
      <w:r w:rsidR="005C5FDB">
        <w:rPr>
          <w:rtl/>
        </w:rPr>
        <w:t xml:space="preserve"> / </w:t>
      </w:r>
      <w:r w:rsidRPr="00484D70">
        <w:rPr>
          <w:rtl/>
        </w:rPr>
        <w:t>447</w:t>
      </w:r>
      <w:r w:rsidR="00095AA9">
        <w:rPr>
          <w:rtl/>
        </w:rPr>
        <w:t xml:space="preserve"> .</w:t>
      </w:r>
    </w:p>
    <w:p w:rsidR="00AC6D18" w:rsidRPr="00AC6D18" w:rsidRDefault="00AC6D18" w:rsidP="003844FD">
      <w:pPr>
        <w:pStyle w:val="rfdFootnote0"/>
        <w:rPr>
          <w:rtl/>
        </w:rPr>
      </w:pPr>
      <w:r>
        <w:rPr>
          <w:rtl/>
        </w:rPr>
        <w:t>(</w:t>
      </w:r>
      <w:r w:rsidRPr="00AC6D18">
        <w:rPr>
          <w:rtl/>
        </w:rPr>
        <w:t>18) أ</w:t>
      </w:r>
      <w:r w:rsidR="002D34C2">
        <w:rPr>
          <w:rtl/>
        </w:rPr>
        <w:t>ُ</w:t>
      </w:r>
      <w:r w:rsidRPr="00AC6D18">
        <w:rPr>
          <w:rtl/>
        </w:rPr>
        <w:t>سد الغابة</w:t>
      </w:r>
      <w:r w:rsidR="003844FD">
        <w:rPr>
          <w:rtl/>
        </w:rPr>
        <w:t xml:space="preserve"> </w:t>
      </w:r>
      <w:r w:rsidRPr="00484D70">
        <w:rPr>
          <w:rtl/>
        </w:rPr>
        <w:t>3</w:t>
      </w:r>
      <w:r w:rsidR="005C5FDB">
        <w:rPr>
          <w:rtl/>
        </w:rPr>
        <w:t xml:space="preserve"> / </w:t>
      </w:r>
      <w:r w:rsidRPr="00484D70">
        <w:rPr>
          <w:rtl/>
        </w:rPr>
        <w:t>362</w:t>
      </w:r>
      <w:r w:rsidR="00095AA9">
        <w:rPr>
          <w:rtl/>
        </w:rPr>
        <w:t xml:space="preserve"> .</w:t>
      </w:r>
    </w:p>
    <w:p w:rsidR="00AC6D18" w:rsidRPr="00AC6D18" w:rsidRDefault="00AC6D18" w:rsidP="003844FD">
      <w:pPr>
        <w:pStyle w:val="rfdFootnote0"/>
        <w:rPr>
          <w:rtl/>
        </w:rPr>
      </w:pPr>
      <w:r>
        <w:rPr>
          <w:rtl/>
        </w:rPr>
        <w:t>(</w:t>
      </w:r>
      <w:r w:rsidRPr="00AC6D18">
        <w:rPr>
          <w:rtl/>
        </w:rPr>
        <w:t>19) مسند أحمد</w:t>
      </w:r>
      <w:r w:rsidR="003844FD">
        <w:rPr>
          <w:rtl/>
        </w:rPr>
        <w:t xml:space="preserve"> </w:t>
      </w:r>
      <w:r w:rsidRPr="00484D70">
        <w:rPr>
          <w:rtl/>
        </w:rPr>
        <w:t>4</w:t>
      </w:r>
      <w:r w:rsidR="005C5FDB">
        <w:rPr>
          <w:rtl/>
        </w:rPr>
        <w:t xml:space="preserve"> / </w:t>
      </w:r>
      <w:r w:rsidRPr="00484D70">
        <w:rPr>
          <w:rtl/>
        </w:rPr>
        <w:t>127</w:t>
      </w:r>
      <w:r w:rsidR="00095AA9">
        <w:rPr>
          <w:rtl/>
        </w:rPr>
        <w:t xml:space="preserve"> .</w:t>
      </w:r>
    </w:p>
    <w:p w:rsidR="00AC6D18" w:rsidRPr="00AC6D18" w:rsidRDefault="00AC6D18" w:rsidP="003844FD">
      <w:pPr>
        <w:pStyle w:val="rfdFootnote0"/>
        <w:rPr>
          <w:rtl/>
        </w:rPr>
      </w:pPr>
      <w:r>
        <w:rPr>
          <w:rtl/>
        </w:rPr>
        <w:t>(</w:t>
      </w:r>
      <w:r w:rsidRPr="00AC6D18">
        <w:rPr>
          <w:rtl/>
        </w:rPr>
        <w:t>20) المغني عن حمل الأسفار</w:t>
      </w:r>
      <w:r w:rsidR="004803AF">
        <w:rPr>
          <w:rtl/>
        </w:rPr>
        <w:t xml:space="preserve"> ـ </w:t>
      </w:r>
      <w:r w:rsidRPr="00AC6D18">
        <w:rPr>
          <w:rtl/>
        </w:rPr>
        <w:t>هامش إحياء العلوم</w:t>
      </w:r>
      <w:r w:rsidR="008B5EBB">
        <w:rPr>
          <w:rtl/>
        </w:rPr>
        <w:t xml:space="preserve"> </w:t>
      </w:r>
      <w:r w:rsidR="00516124">
        <w:rPr>
          <w:rtl/>
        </w:rPr>
        <w:t>ـ</w:t>
      </w:r>
      <w:r w:rsidR="008B5EBB">
        <w:rPr>
          <w:rtl/>
        </w:rPr>
        <w:t xml:space="preserve"> </w:t>
      </w:r>
      <w:r w:rsidRPr="00484D70">
        <w:rPr>
          <w:rtl/>
        </w:rPr>
        <w:t>1</w:t>
      </w:r>
      <w:r w:rsidR="005C5FDB">
        <w:rPr>
          <w:rtl/>
        </w:rPr>
        <w:t xml:space="preserve"> / </w:t>
      </w:r>
      <w:r w:rsidRPr="00484D70">
        <w:rPr>
          <w:rtl/>
        </w:rPr>
        <w:t>37</w:t>
      </w:r>
      <w:r w:rsidR="00095AA9">
        <w:rPr>
          <w:rtl/>
        </w:rPr>
        <w:t xml:space="preserve"> .</w:t>
      </w:r>
    </w:p>
    <w:p w:rsidR="00AC6D18" w:rsidRPr="00AC6D18" w:rsidRDefault="00AC6D18" w:rsidP="003844FD">
      <w:pPr>
        <w:pStyle w:val="rfdNormal0"/>
        <w:rPr>
          <w:rtl/>
        </w:rPr>
      </w:pPr>
      <w:r>
        <w:rPr>
          <w:rtl/>
        </w:rPr>
        <w:br w:type="page"/>
      </w:r>
      <w:r w:rsidRPr="00AC6D18">
        <w:rPr>
          <w:rtl/>
        </w:rPr>
        <w:lastRenderedPageBreak/>
        <w:t>والبراهين والوثائق</w:t>
      </w:r>
      <w:r w:rsidR="00095AA9">
        <w:rPr>
          <w:rFonts w:hint="cs"/>
          <w:rtl/>
        </w:rPr>
        <w:t xml:space="preserve"> </w:t>
      </w:r>
      <w:r w:rsidR="00095AA9">
        <w:rPr>
          <w:rtl/>
        </w:rPr>
        <w:t>. . .</w:t>
      </w:r>
      <w:r w:rsidRPr="00AC6D18">
        <w:rPr>
          <w:rtl/>
        </w:rPr>
        <w:t xml:space="preserve"> إن</w:t>
      </w:r>
      <w:r w:rsidR="00EC7E5C">
        <w:rPr>
          <w:rtl/>
        </w:rPr>
        <w:t>ّ</w:t>
      </w:r>
      <w:r w:rsidRPr="00AC6D18">
        <w:rPr>
          <w:rtl/>
        </w:rPr>
        <w:t>ه حديث تكذ</w:t>
      </w:r>
      <w:r w:rsidR="00EC7E5C">
        <w:rPr>
          <w:rtl/>
        </w:rPr>
        <w:t>ّ</w:t>
      </w:r>
      <w:r w:rsidRPr="00AC6D18">
        <w:rPr>
          <w:rtl/>
        </w:rPr>
        <w:t>به الأدل</w:t>
      </w:r>
      <w:r w:rsidR="00EC7E5C">
        <w:rPr>
          <w:rtl/>
        </w:rPr>
        <w:t>ّ</w:t>
      </w:r>
      <w:r w:rsidRPr="00AC6D18">
        <w:rPr>
          <w:rtl/>
        </w:rPr>
        <w:t>ة المحكمة من الكتاب والس</w:t>
      </w:r>
      <w:r w:rsidR="00EC7E5C">
        <w:rPr>
          <w:rtl/>
        </w:rPr>
        <w:t>ُ</w:t>
      </w:r>
      <w:r w:rsidRPr="00AC6D18">
        <w:rPr>
          <w:rtl/>
        </w:rPr>
        <w:t>ن</w:t>
      </w:r>
      <w:r w:rsidR="00EC7E5C">
        <w:rPr>
          <w:rtl/>
        </w:rPr>
        <w:t>ّ</w:t>
      </w:r>
      <w:r w:rsidRPr="00AC6D18">
        <w:rPr>
          <w:rtl/>
        </w:rPr>
        <w:t>ة المتقنة</w:t>
      </w:r>
      <w:r w:rsidR="007E0241">
        <w:rPr>
          <w:rtl/>
        </w:rPr>
        <w:t xml:space="preserve"> ،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القائمة بتحريم ما استباحه معاوية من قتل</w:t>
      </w:r>
      <w:r w:rsidR="00EC7E5C">
        <w:rPr>
          <w:rtl/>
        </w:rPr>
        <w:t>ٍ</w:t>
      </w:r>
      <w:r w:rsidRPr="00AC6D18">
        <w:rPr>
          <w:rtl/>
        </w:rPr>
        <w:t xml:space="preserve"> للنفوس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وتبديل للأحكام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وارتكاب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للمحر</w:t>
      </w:r>
      <w:r w:rsidR="00EC7E5C">
        <w:rPr>
          <w:rtl/>
        </w:rPr>
        <w:t>ّ</w:t>
      </w:r>
      <w:r w:rsidRPr="00AC6D18">
        <w:rPr>
          <w:rtl/>
        </w:rPr>
        <w:t>مات القطعي</w:t>
      </w:r>
      <w:r w:rsidR="00EC7E5C">
        <w:rPr>
          <w:rtl/>
        </w:rPr>
        <w:t>ّ</w:t>
      </w:r>
      <w:r w:rsidRPr="00AC6D18">
        <w:rPr>
          <w:rtl/>
        </w:rPr>
        <w:t>ة كبيع الخمر والأصنام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وشرب للخمر وأكل للربا</w:t>
      </w:r>
      <w:r w:rsidR="00095AA9">
        <w:rPr>
          <w:rFonts w:hint="cs"/>
          <w:rtl/>
        </w:rPr>
        <w:t xml:space="preserve"> </w:t>
      </w:r>
      <w:r w:rsidR="00095AA9">
        <w:rPr>
          <w:rtl/>
        </w:rPr>
        <w:t>. . .</w:t>
      </w:r>
      <w:r w:rsidRPr="00AC6D18">
        <w:rPr>
          <w:rtl/>
        </w:rPr>
        <w:t xml:space="preserve"> وغير ذلك مم</w:t>
      </w:r>
      <w:r w:rsidR="00EC7E5C">
        <w:rPr>
          <w:rtl/>
        </w:rPr>
        <w:t>ّ</w:t>
      </w:r>
      <w:r w:rsidRPr="00AC6D18">
        <w:rPr>
          <w:rtl/>
        </w:rPr>
        <w:t>ا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لا يحصى</w:t>
      </w:r>
      <w:r w:rsidR="00095AA9">
        <w:rPr>
          <w:rFonts w:hint="cs"/>
          <w:rtl/>
        </w:rPr>
        <w:t xml:space="preserve"> </w:t>
      </w:r>
      <w:r w:rsidR="00095AA9">
        <w:rPr>
          <w:rtl/>
        </w:rPr>
        <w:t>. .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لكن الرجل سكن بلاد الشام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ونزل حمص بلد النواصب اللئام</w:t>
      </w:r>
      <w:r w:rsidR="00095AA9">
        <w:rPr>
          <w:rFonts w:hint="cs"/>
          <w:rtl/>
        </w:rPr>
        <w:t xml:space="preserve"> </w:t>
      </w:r>
      <w:r w:rsidR="00095AA9">
        <w:rPr>
          <w:rtl/>
        </w:rPr>
        <w:t>. . .</w:t>
      </w:r>
      <w:r w:rsidRPr="00AC6D18">
        <w:rPr>
          <w:rtl/>
        </w:rPr>
        <w:t xml:space="preserve"> وفي ظروف</w:t>
      </w:r>
      <w:r w:rsidR="00EC7E5C">
        <w:rPr>
          <w:rtl/>
        </w:rPr>
        <w:t>ٍ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راجت فيها الأكاذيب والافتراءات</w:t>
      </w:r>
      <w:r w:rsidR="00095AA9">
        <w:rPr>
          <w:rFonts w:hint="cs"/>
          <w:rtl/>
        </w:rPr>
        <w:t xml:space="preserve"> </w:t>
      </w:r>
      <w:r w:rsidR="00095AA9">
        <w:rPr>
          <w:rtl/>
        </w:rPr>
        <w:t>. . .</w:t>
      </w:r>
      <w:r w:rsidRPr="00AC6D18">
        <w:rPr>
          <w:rtl/>
        </w:rPr>
        <w:t xml:space="preserve"> فجعل يتقو</w:t>
      </w:r>
      <w:r w:rsidR="00EC7E5C">
        <w:rPr>
          <w:rtl/>
        </w:rPr>
        <w:t>ّل على الله والرسو</w:t>
      </w:r>
      <w:r w:rsidRPr="00AC6D18">
        <w:rPr>
          <w:rtl/>
        </w:rPr>
        <w:t>ل التقو</w:t>
      </w:r>
      <w:r w:rsidR="00EC7E5C">
        <w:rPr>
          <w:rtl/>
        </w:rPr>
        <w:t>ّ</w:t>
      </w:r>
      <w:r w:rsidRPr="00AC6D18">
        <w:rPr>
          <w:rtl/>
        </w:rPr>
        <w:t>لات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تزل</w:t>
      </w:r>
      <w:r w:rsidR="00EC7E5C">
        <w:rPr>
          <w:rtl/>
        </w:rPr>
        <w:t>ّ</w:t>
      </w:r>
      <w:r w:rsidRPr="00AC6D18">
        <w:rPr>
          <w:rtl/>
        </w:rPr>
        <w:t>فا</w:t>
      </w:r>
      <w:r w:rsidR="00EC7E5C">
        <w:rPr>
          <w:rtl/>
        </w:rPr>
        <w:t>ً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إلى الحك</w:t>
      </w:r>
      <w:r w:rsidR="00EC7E5C">
        <w:rPr>
          <w:rtl/>
        </w:rPr>
        <w:t>ّ</w:t>
      </w:r>
      <w:r w:rsidRPr="00AC6D18">
        <w:rPr>
          <w:rtl/>
        </w:rPr>
        <w:t>ام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وطمعا</w:t>
      </w:r>
      <w:r w:rsidR="00EC7E5C">
        <w:rPr>
          <w:rtl/>
        </w:rPr>
        <w:t>ً</w:t>
      </w:r>
      <w:r w:rsidRPr="00AC6D18">
        <w:rPr>
          <w:rtl/>
        </w:rPr>
        <w:t xml:space="preserve"> في الحطام</w:t>
      </w:r>
      <w:r w:rsidR="00095AA9">
        <w:rPr>
          <w:rtl/>
        </w:rPr>
        <w:t xml:space="preserve"> .</w:t>
      </w:r>
    </w:p>
    <w:p w:rsidR="003844FD" w:rsidRDefault="00664FD2" w:rsidP="00AC6D18">
      <w:pPr>
        <w:rPr>
          <w:rtl/>
        </w:rPr>
      </w:pPr>
      <w:r>
        <w:sym w:font="Wingdings 2" w:char="F0F5"/>
      </w:r>
      <w:r w:rsidR="00AC6D18" w:rsidRPr="00AC6D18">
        <w:rPr>
          <w:rtl/>
        </w:rPr>
        <w:t xml:space="preserve"> ثم</w:t>
      </w:r>
      <w:r w:rsidR="00EC7E5C">
        <w:rPr>
          <w:rtl/>
        </w:rPr>
        <w:t>ّ</w:t>
      </w:r>
      <w:r w:rsidR="00AC6D18" w:rsidRPr="00AC6D18">
        <w:rPr>
          <w:rtl/>
        </w:rPr>
        <w:t xml:space="preserve"> إن</w:t>
      </w:r>
      <w:r w:rsidR="00EC7E5C">
        <w:rPr>
          <w:rtl/>
        </w:rPr>
        <w:t>ّ</w:t>
      </w:r>
      <w:r w:rsidR="00AC6D18" w:rsidRPr="00AC6D18">
        <w:rPr>
          <w:rtl/>
        </w:rPr>
        <w:t xml:space="preserve"> رواة هذا الحد</w:t>
      </w:r>
      <w:r w:rsidR="003844FD">
        <w:rPr>
          <w:rtl/>
        </w:rPr>
        <w:t xml:space="preserve">يث عن </w:t>
      </w:r>
      <w:r w:rsidR="00AB3A9F">
        <w:rPr>
          <w:rtl/>
        </w:rPr>
        <w:t>«</w:t>
      </w:r>
      <w:r>
        <w:rPr>
          <w:rFonts w:hint="cs"/>
          <w:rtl/>
        </w:rPr>
        <w:t xml:space="preserve"> </w:t>
      </w:r>
      <w:r w:rsidR="003844FD">
        <w:rPr>
          <w:rtl/>
        </w:rPr>
        <w:t>العرباض بن سارية</w:t>
      </w:r>
      <w:r>
        <w:rPr>
          <w:rFonts w:hint="cs"/>
          <w:rtl/>
        </w:rPr>
        <w:t xml:space="preserve"> </w:t>
      </w:r>
      <w:r w:rsidR="00AB3A9F">
        <w:rPr>
          <w:rtl/>
        </w:rPr>
        <w:t>»</w:t>
      </w:r>
      <w:r w:rsidR="003844FD">
        <w:rPr>
          <w:rtl/>
        </w:rPr>
        <w:t xml:space="preserve"> هم</w:t>
      </w:r>
      <w:r w:rsidR="007E0241">
        <w:rPr>
          <w:rtl/>
        </w:rPr>
        <w:t xml:space="preserve"> :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1</w:t>
      </w:r>
      <w:r w:rsidR="004803AF">
        <w:rPr>
          <w:rtl/>
        </w:rPr>
        <w:t xml:space="preserve"> ـ </w:t>
      </w:r>
      <w:r w:rsidRPr="00AC6D18">
        <w:rPr>
          <w:rtl/>
        </w:rPr>
        <w:t>عبد الرحمن بن عمرو السلمي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2</w:t>
      </w:r>
      <w:r w:rsidR="004803AF">
        <w:rPr>
          <w:rtl/>
        </w:rPr>
        <w:t xml:space="preserve"> ـ </w:t>
      </w:r>
      <w:r w:rsidRPr="00AC6D18">
        <w:rPr>
          <w:rtl/>
        </w:rPr>
        <w:t>حجر بن حجر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3</w:t>
      </w:r>
      <w:r w:rsidR="004803AF">
        <w:rPr>
          <w:rtl/>
        </w:rPr>
        <w:t xml:space="preserve"> ـ </w:t>
      </w:r>
      <w:r w:rsidRPr="00AC6D18">
        <w:rPr>
          <w:rtl/>
        </w:rPr>
        <w:t>يحيى بن أبي المطاع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4</w:t>
      </w:r>
      <w:r w:rsidR="004803AF">
        <w:rPr>
          <w:rtl/>
        </w:rPr>
        <w:t xml:space="preserve"> ـ </w:t>
      </w:r>
      <w:r w:rsidR="00EC7E5C">
        <w:rPr>
          <w:rtl/>
        </w:rPr>
        <w:t>معبد بن</w:t>
      </w:r>
      <w:r w:rsidR="00FB7845">
        <w:rPr>
          <w:rtl/>
        </w:rPr>
        <w:t xml:space="preserve"> عبد الله</w:t>
      </w:r>
      <w:r w:rsidRPr="00AC6D18">
        <w:rPr>
          <w:rtl/>
        </w:rPr>
        <w:t xml:space="preserve"> بن هشام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أم</w:t>
      </w:r>
      <w:r w:rsidR="00EC7E5C">
        <w:rPr>
          <w:rtl/>
        </w:rPr>
        <w:t>ّ</w:t>
      </w:r>
      <w:r w:rsidRPr="00AC6D18">
        <w:rPr>
          <w:rtl/>
        </w:rPr>
        <w:t>ا الرابع فلم أجده إل</w:t>
      </w:r>
      <w:r w:rsidR="00EC7E5C">
        <w:rPr>
          <w:rtl/>
        </w:rPr>
        <w:t>ّ</w:t>
      </w:r>
      <w:r w:rsidRPr="00AC6D18">
        <w:rPr>
          <w:rtl/>
        </w:rPr>
        <w:t>ا عند الحاكم حيث قال</w:t>
      </w:r>
      <w:r w:rsidR="007E0241">
        <w:rPr>
          <w:rtl/>
        </w:rPr>
        <w:t xml:space="preserve"> :</w:t>
      </w:r>
      <w:r w:rsidRPr="00AC6D18">
        <w:rPr>
          <w:rtl/>
        </w:rPr>
        <w:t xml:space="preserve"> </w:t>
      </w:r>
      <w:r w:rsidR="00AB3A9F" w:rsidRPr="00AC6D18">
        <w:rPr>
          <w:rtl/>
        </w:rPr>
        <w:t>«</w:t>
      </w:r>
      <w:r w:rsidR="00664FD2">
        <w:rPr>
          <w:rFonts w:hint="cs"/>
          <w:rtl/>
        </w:rPr>
        <w:t xml:space="preserve"> </w:t>
      </w:r>
      <w:r w:rsidRPr="00AC6D18">
        <w:rPr>
          <w:rtl/>
        </w:rPr>
        <w:t>ومنهم</w:t>
      </w:r>
      <w:r w:rsidR="007E0241">
        <w:rPr>
          <w:rtl/>
        </w:rPr>
        <w:t xml:space="preserve"> :</w:t>
      </w:r>
      <w:r w:rsidR="00EC7E5C">
        <w:rPr>
          <w:rtl/>
        </w:rPr>
        <w:t xml:space="preserve"> معبد بن</w:t>
      </w:r>
      <w:r w:rsidR="00FB7845">
        <w:rPr>
          <w:rtl/>
        </w:rPr>
        <w:t xml:space="preserve"> عبد الله</w:t>
      </w:r>
      <w:r w:rsidRPr="00AC6D18">
        <w:rPr>
          <w:rtl/>
        </w:rPr>
        <w:t xml:space="preserve"> بن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هشام القرشي</w:t>
      </w:r>
      <w:r w:rsidR="00664FD2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Pr="00AC6D18">
        <w:rPr>
          <w:rtl/>
        </w:rPr>
        <w:t xml:space="preserve"> ثم</w:t>
      </w:r>
      <w:r w:rsidR="00EC7E5C">
        <w:rPr>
          <w:rtl/>
        </w:rPr>
        <w:t>ّ</w:t>
      </w:r>
      <w:r w:rsidRPr="00AC6D18">
        <w:rPr>
          <w:rtl/>
        </w:rPr>
        <w:t xml:space="preserve"> قال</w:t>
      </w:r>
      <w:r w:rsidR="007E0241">
        <w:rPr>
          <w:rtl/>
        </w:rPr>
        <w:t xml:space="preserve"> :</w:t>
      </w:r>
      <w:r w:rsidRPr="00AC6D18">
        <w:rPr>
          <w:rtl/>
        </w:rPr>
        <w:t xml:space="preserve"> </w:t>
      </w:r>
      <w:r w:rsidR="00AB3A9F" w:rsidRPr="00AC6D18">
        <w:rPr>
          <w:rtl/>
        </w:rPr>
        <w:t>«</w:t>
      </w:r>
      <w:r w:rsidR="00664FD2">
        <w:rPr>
          <w:rFonts w:hint="cs"/>
          <w:rtl/>
        </w:rPr>
        <w:t xml:space="preserve"> </w:t>
      </w:r>
      <w:r w:rsidRPr="00AC6D18">
        <w:rPr>
          <w:rtl/>
        </w:rPr>
        <w:t>وليس الطريق إليه من شرط هذا الكتاب فتركته</w:t>
      </w:r>
      <w:r w:rsidR="00664FD2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="00095AA9">
        <w:rPr>
          <w:rtl/>
        </w:rPr>
        <w:t xml:space="preserve"> .</w:t>
      </w:r>
    </w:p>
    <w:p w:rsidR="003844FD" w:rsidRPr="00664FD2" w:rsidRDefault="00AC6D18" w:rsidP="00664FD2">
      <w:pPr>
        <w:pStyle w:val="rfdBold3"/>
        <w:rPr>
          <w:rtl/>
        </w:rPr>
      </w:pPr>
      <w:r w:rsidRPr="00664FD2">
        <w:rPr>
          <w:rtl/>
        </w:rPr>
        <w:t>تر</w:t>
      </w:r>
      <w:r w:rsidR="003844FD" w:rsidRPr="00664FD2">
        <w:rPr>
          <w:rtl/>
        </w:rPr>
        <w:t>جمة يحيى بن أبي المطاع الشامي</w:t>
      </w:r>
      <w:r w:rsidR="007E0241" w:rsidRPr="00664FD2">
        <w:rPr>
          <w:rtl/>
        </w:rPr>
        <w:t xml:space="preserve"> :</w:t>
      </w:r>
    </w:p>
    <w:p w:rsidR="003844FD" w:rsidRDefault="00AC6D18" w:rsidP="00AC6D18">
      <w:pPr>
        <w:rPr>
          <w:rtl/>
        </w:rPr>
      </w:pPr>
      <w:r w:rsidRPr="00AC6D18">
        <w:rPr>
          <w:rtl/>
        </w:rPr>
        <w:t>وأم</w:t>
      </w:r>
      <w:r w:rsidR="00EC7E5C">
        <w:rPr>
          <w:rtl/>
        </w:rPr>
        <w:t>ّ</w:t>
      </w:r>
      <w:r w:rsidRPr="00AC6D18">
        <w:rPr>
          <w:rtl/>
        </w:rPr>
        <w:t>ا ال</w:t>
      </w:r>
      <w:r w:rsidR="003844FD">
        <w:rPr>
          <w:rtl/>
        </w:rPr>
        <w:t>ثالث</w:t>
      </w:r>
      <w:r w:rsidR="007E0241">
        <w:rPr>
          <w:rtl/>
        </w:rPr>
        <w:t xml:space="preserve"> :</w:t>
      </w:r>
      <w:r w:rsidR="003844FD">
        <w:rPr>
          <w:rtl/>
        </w:rPr>
        <w:t xml:space="preserve"> </w:t>
      </w:r>
      <w:r w:rsidR="00AB3A9F">
        <w:rPr>
          <w:rtl/>
        </w:rPr>
        <w:t>«</w:t>
      </w:r>
      <w:r w:rsidR="00664FD2">
        <w:rPr>
          <w:rFonts w:hint="cs"/>
          <w:rtl/>
        </w:rPr>
        <w:t xml:space="preserve"> </w:t>
      </w:r>
      <w:r w:rsidR="003844FD">
        <w:rPr>
          <w:rtl/>
        </w:rPr>
        <w:t>يحيى بن أبي المطاع</w:t>
      </w:r>
      <w:r w:rsidR="00664FD2">
        <w:rPr>
          <w:rFonts w:hint="cs"/>
          <w:rtl/>
        </w:rPr>
        <w:t xml:space="preserve"> </w:t>
      </w:r>
      <w:r w:rsidR="00AB3A9F">
        <w:rPr>
          <w:rtl/>
        </w:rPr>
        <w:t>»</w:t>
      </w:r>
      <w:r w:rsidR="007E0241">
        <w:rPr>
          <w:rtl/>
        </w:rPr>
        <w:t xml:space="preserve"> :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فأولا</w:t>
      </w:r>
      <w:r w:rsidR="00EC7E5C">
        <w:rPr>
          <w:rtl/>
        </w:rPr>
        <w:t>ً</w:t>
      </w:r>
      <w:r w:rsidR="007E0241">
        <w:rPr>
          <w:rtl/>
        </w:rPr>
        <w:t xml:space="preserve"> :</w:t>
      </w:r>
      <w:r w:rsidRPr="00AC6D18">
        <w:rPr>
          <w:rtl/>
        </w:rPr>
        <w:t xml:space="preserve"> لم يرو عنه إل</w:t>
      </w:r>
      <w:r w:rsidR="00EC7E5C">
        <w:rPr>
          <w:rtl/>
        </w:rPr>
        <w:t>ّ</w:t>
      </w:r>
      <w:r w:rsidRPr="00AC6D18">
        <w:rPr>
          <w:rtl/>
        </w:rPr>
        <w:t xml:space="preserve">ا ابن ماجة </w:t>
      </w:r>
      <w:r w:rsidRPr="00AC6D18">
        <w:rPr>
          <w:rStyle w:val="rfdFootnotenum"/>
          <w:rtl/>
        </w:rPr>
        <w:t>(21)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وثانيا</w:t>
      </w:r>
      <w:r w:rsidR="00EC7E5C">
        <w:rPr>
          <w:rtl/>
        </w:rPr>
        <w:t>ً</w:t>
      </w:r>
      <w:r w:rsidR="007E0241">
        <w:rPr>
          <w:rtl/>
        </w:rPr>
        <w:t xml:space="preserve"> :</w:t>
      </w:r>
      <w:r w:rsidRPr="00AC6D18">
        <w:rPr>
          <w:rtl/>
        </w:rPr>
        <w:t xml:space="preserve"> قال ابن القط</w:t>
      </w:r>
      <w:r w:rsidR="00EC7E5C">
        <w:rPr>
          <w:rtl/>
        </w:rPr>
        <w:t>ّ</w:t>
      </w:r>
      <w:r w:rsidRPr="00AC6D18">
        <w:rPr>
          <w:rtl/>
        </w:rPr>
        <w:t>ان</w:t>
      </w:r>
      <w:r w:rsidR="007E0241">
        <w:rPr>
          <w:rtl/>
        </w:rPr>
        <w:t xml:space="preserve"> :</w:t>
      </w:r>
      <w:r w:rsidRPr="00AC6D18">
        <w:rPr>
          <w:rtl/>
        </w:rPr>
        <w:t xml:space="preserve"> </w:t>
      </w:r>
      <w:r w:rsidR="00AB3A9F" w:rsidRPr="00AC6D18">
        <w:rPr>
          <w:rtl/>
        </w:rPr>
        <w:t>«</w:t>
      </w:r>
      <w:r w:rsidR="00664FD2">
        <w:rPr>
          <w:rFonts w:hint="cs"/>
          <w:rtl/>
        </w:rPr>
        <w:t xml:space="preserve"> </w:t>
      </w:r>
      <w:r w:rsidRPr="00AC6D18">
        <w:rPr>
          <w:rtl/>
        </w:rPr>
        <w:t>لا أعرف حاله</w:t>
      </w:r>
      <w:r w:rsidR="00664FD2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Pr="00AC6D18">
        <w:rPr>
          <w:rtl/>
        </w:rPr>
        <w:t xml:space="preserve"> </w:t>
      </w:r>
      <w:r w:rsidRPr="00AC6D18">
        <w:rPr>
          <w:rStyle w:val="rfdFootnotenum"/>
          <w:rtl/>
        </w:rPr>
        <w:t>(22)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وثالثا</w:t>
      </w:r>
      <w:r w:rsidR="00EC7E5C">
        <w:rPr>
          <w:rtl/>
        </w:rPr>
        <w:t>ً</w:t>
      </w:r>
      <w:r w:rsidR="007E0241">
        <w:rPr>
          <w:rtl/>
        </w:rPr>
        <w:t xml:space="preserve"> :</w:t>
      </w:r>
      <w:r w:rsidRPr="00AC6D18">
        <w:rPr>
          <w:rtl/>
        </w:rPr>
        <w:t xml:space="preserve"> إن</w:t>
      </w:r>
      <w:r w:rsidR="00EC7E5C">
        <w:rPr>
          <w:rtl/>
        </w:rPr>
        <w:t>ّ</w:t>
      </w:r>
      <w:r w:rsidRPr="00AC6D18">
        <w:rPr>
          <w:rtl/>
        </w:rPr>
        <w:t>ه كان يروي عن العرباض ولم يلقه</w:t>
      </w:r>
      <w:r w:rsidR="00095AA9">
        <w:rPr>
          <w:rFonts w:hint="cs"/>
          <w:rtl/>
        </w:rPr>
        <w:t xml:space="preserve"> </w:t>
      </w:r>
      <w:r w:rsidR="00095AA9">
        <w:rPr>
          <w:rtl/>
        </w:rPr>
        <w:t>. .</w:t>
      </w:r>
      <w:r w:rsidRPr="00AC6D18">
        <w:rPr>
          <w:rtl/>
        </w:rPr>
        <w:t xml:space="preserve"> وهذه الرواية من ذلك</w:t>
      </w:r>
      <w:r w:rsidR="00095AA9">
        <w:rPr>
          <w:rFonts w:hint="cs"/>
          <w:rtl/>
        </w:rPr>
        <w:t xml:space="preserve"> </w:t>
      </w:r>
      <w:r w:rsidR="00095AA9">
        <w:rPr>
          <w:rtl/>
        </w:rPr>
        <w:t>. . .</w:t>
      </w:r>
    </w:p>
    <w:p w:rsidR="00AC6D18" w:rsidRPr="00664FD2" w:rsidRDefault="00AC6D18" w:rsidP="00664FD2">
      <w:pPr>
        <w:rPr>
          <w:rStyle w:val="rfdLineChar"/>
          <w:rtl/>
        </w:rPr>
      </w:pPr>
      <w:r w:rsidRPr="00AC6D18">
        <w:rPr>
          <w:rtl/>
        </w:rPr>
        <w:t>قال الذهبي</w:t>
      </w:r>
      <w:r w:rsidR="007E0241">
        <w:rPr>
          <w:rtl/>
        </w:rPr>
        <w:t xml:space="preserve"> :</w:t>
      </w:r>
      <w:r w:rsidRPr="00AC6D18">
        <w:rPr>
          <w:rtl/>
        </w:rPr>
        <w:t xml:space="preserve"> </w:t>
      </w:r>
      <w:r w:rsidR="00AB3A9F">
        <w:rPr>
          <w:rtl/>
        </w:rPr>
        <w:t>«</w:t>
      </w:r>
      <w:r w:rsidR="00664FD2">
        <w:rPr>
          <w:rFonts w:hint="cs"/>
          <w:rtl/>
        </w:rPr>
        <w:t xml:space="preserve"> </w:t>
      </w:r>
      <w:r w:rsidRPr="00AC6D18">
        <w:rPr>
          <w:rtl/>
        </w:rPr>
        <w:t>قد استبعد دحيم لقيه العرباض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فلعل</w:t>
      </w:r>
      <w:r w:rsidR="00EC7E5C">
        <w:rPr>
          <w:rtl/>
        </w:rPr>
        <w:t>ّ</w:t>
      </w:r>
      <w:r w:rsidRPr="00AC6D18">
        <w:rPr>
          <w:rtl/>
        </w:rPr>
        <w:t>ه أرسل عنه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فهذا في</w:t>
      </w:r>
      <w:r w:rsidR="00664FD2">
        <w:rPr>
          <w:rFonts w:hint="cs"/>
          <w:rtl/>
        </w:rPr>
        <w:t xml:space="preserve"> </w:t>
      </w:r>
      <w:r w:rsidR="00664FD2">
        <w:rPr>
          <w:rtl/>
        </w:rPr>
        <w:br/>
      </w:r>
      <w:r w:rsidRPr="00664FD2">
        <w:rPr>
          <w:rStyle w:val="rfdLineChar"/>
          <w:rtl/>
        </w:rPr>
        <w:t>__________________</w:t>
      </w:r>
    </w:p>
    <w:p w:rsidR="00AC6D18" w:rsidRPr="00AC6D18" w:rsidRDefault="00AC6D18" w:rsidP="003844FD">
      <w:pPr>
        <w:pStyle w:val="rfdFootnote0"/>
        <w:rPr>
          <w:rtl/>
        </w:rPr>
      </w:pPr>
      <w:r>
        <w:rPr>
          <w:rtl/>
        </w:rPr>
        <w:t>(</w:t>
      </w:r>
      <w:r w:rsidRPr="00AC6D18">
        <w:rPr>
          <w:rtl/>
        </w:rPr>
        <w:t>21) تهذيب التهذيب</w:t>
      </w:r>
      <w:r w:rsidR="003844FD">
        <w:rPr>
          <w:rtl/>
        </w:rPr>
        <w:t xml:space="preserve"> </w:t>
      </w:r>
      <w:r w:rsidRPr="00484D70">
        <w:rPr>
          <w:rtl/>
        </w:rPr>
        <w:t>11</w:t>
      </w:r>
      <w:r w:rsidR="005C5FDB">
        <w:rPr>
          <w:rtl/>
        </w:rPr>
        <w:t xml:space="preserve"> / </w:t>
      </w:r>
      <w:r w:rsidRPr="00484D70">
        <w:rPr>
          <w:rtl/>
        </w:rPr>
        <w:t>245</w:t>
      </w:r>
      <w:r w:rsidR="00095AA9">
        <w:rPr>
          <w:rtl/>
        </w:rPr>
        <w:t xml:space="preserve"> .</w:t>
      </w:r>
    </w:p>
    <w:p w:rsidR="00AC6D18" w:rsidRPr="00AC6D18" w:rsidRDefault="00AC6D18" w:rsidP="003844FD">
      <w:pPr>
        <w:pStyle w:val="rfdFootnote0"/>
        <w:rPr>
          <w:rtl/>
        </w:rPr>
      </w:pPr>
      <w:r>
        <w:rPr>
          <w:rtl/>
        </w:rPr>
        <w:t>(</w:t>
      </w:r>
      <w:r w:rsidRPr="00AC6D18">
        <w:rPr>
          <w:rtl/>
        </w:rPr>
        <w:t>22) تهذيب التهذيب</w:t>
      </w:r>
      <w:r w:rsidR="003844FD">
        <w:rPr>
          <w:rtl/>
        </w:rPr>
        <w:t xml:space="preserve"> </w:t>
      </w:r>
      <w:r w:rsidRPr="00484D70">
        <w:rPr>
          <w:rtl/>
        </w:rPr>
        <w:t>11</w:t>
      </w:r>
      <w:r w:rsidR="005C5FDB">
        <w:rPr>
          <w:rtl/>
        </w:rPr>
        <w:t xml:space="preserve"> / </w:t>
      </w:r>
      <w:r w:rsidRPr="00484D70">
        <w:rPr>
          <w:rtl/>
        </w:rPr>
        <w:t>245</w:t>
      </w:r>
      <w:r w:rsidR="00095AA9">
        <w:rPr>
          <w:rtl/>
        </w:rPr>
        <w:t xml:space="preserve"> .</w:t>
      </w:r>
    </w:p>
    <w:p w:rsidR="0008403B" w:rsidRDefault="0008403B" w:rsidP="003844FD">
      <w:pPr>
        <w:pStyle w:val="rfdNormal0"/>
        <w:rPr>
          <w:rtl/>
        </w:rPr>
        <w:sectPr w:rsidR="0008403B" w:rsidSect="00107863">
          <w:headerReference w:type="even" r:id="rId90"/>
          <w:headerReference w:type="default" r:id="rId91"/>
          <w:headerReference w:type="first" r:id="rId92"/>
          <w:type w:val="continuous"/>
          <w:pgSz w:w="11907" w:h="16840" w:code="9"/>
          <w:pgMar w:top="1247" w:right="1361" w:bottom="1247" w:left="1361" w:header="720" w:footer="720" w:gutter="0"/>
          <w:cols w:space="720"/>
          <w:titlePg/>
          <w:bidi/>
          <w:rtlGutter/>
          <w:docGrid w:linePitch="360"/>
        </w:sectPr>
      </w:pPr>
    </w:p>
    <w:p w:rsidR="00AC6D18" w:rsidRPr="00AC6D18" w:rsidRDefault="00AC6D18" w:rsidP="003844FD">
      <w:pPr>
        <w:pStyle w:val="rfdNormal0"/>
        <w:rPr>
          <w:rtl/>
        </w:rPr>
      </w:pPr>
      <w:r>
        <w:rPr>
          <w:rtl/>
        </w:rPr>
        <w:lastRenderedPageBreak/>
        <w:br w:type="page"/>
      </w:r>
      <w:r w:rsidRPr="00AC6D18">
        <w:rPr>
          <w:rtl/>
        </w:rPr>
        <w:lastRenderedPageBreak/>
        <w:t>الشامي</w:t>
      </w:r>
      <w:r w:rsidR="00EC7E5C">
        <w:rPr>
          <w:rtl/>
        </w:rPr>
        <w:t>ّ</w:t>
      </w:r>
      <w:r w:rsidRPr="00AC6D18">
        <w:rPr>
          <w:rtl/>
        </w:rPr>
        <w:t>ين كثير الوقوع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يروون عم</w:t>
      </w:r>
      <w:r w:rsidR="00EC7E5C">
        <w:rPr>
          <w:rtl/>
        </w:rPr>
        <w:t>ّ</w:t>
      </w:r>
      <w:r w:rsidRPr="00AC6D18">
        <w:rPr>
          <w:rtl/>
        </w:rPr>
        <w:t>ن لم يلقوهم</w:t>
      </w:r>
      <w:r w:rsidR="00664FD2">
        <w:rPr>
          <w:rFonts w:hint="cs"/>
          <w:rtl/>
        </w:rPr>
        <w:t xml:space="preserve"> </w:t>
      </w:r>
      <w:r w:rsidR="00AB3A9F">
        <w:rPr>
          <w:rtl/>
        </w:rPr>
        <w:t>»</w:t>
      </w:r>
      <w:r w:rsidRPr="00AC6D18">
        <w:rPr>
          <w:rtl/>
        </w:rPr>
        <w:t xml:space="preserve"> </w:t>
      </w:r>
      <w:r w:rsidRPr="00AC6D18">
        <w:rPr>
          <w:rStyle w:val="rfdFootnotenum"/>
          <w:rtl/>
        </w:rPr>
        <w:t>(23)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وقال ابن حجر</w:t>
      </w:r>
      <w:r w:rsidR="007E0241">
        <w:rPr>
          <w:rtl/>
        </w:rPr>
        <w:t xml:space="preserve"> :</w:t>
      </w:r>
      <w:r w:rsidRPr="00AC6D18">
        <w:rPr>
          <w:rtl/>
        </w:rPr>
        <w:t xml:space="preserve"> </w:t>
      </w:r>
      <w:r w:rsidR="00AB3A9F" w:rsidRPr="00AC6D18">
        <w:rPr>
          <w:rtl/>
        </w:rPr>
        <w:t>«</w:t>
      </w:r>
      <w:r w:rsidR="00664FD2">
        <w:rPr>
          <w:rFonts w:hint="cs"/>
          <w:rtl/>
        </w:rPr>
        <w:t xml:space="preserve"> </w:t>
      </w:r>
      <w:r w:rsidRPr="00AC6D18">
        <w:rPr>
          <w:rtl/>
        </w:rPr>
        <w:t>أشار دحيم إلى أن</w:t>
      </w:r>
      <w:r w:rsidR="00EC7E5C">
        <w:rPr>
          <w:rtl/>
        </w:rPr>
        <w:t>ّ</w:t>
      </w:r>
      <w:r w:rsidRPr="00AC6D18">
        <w:rPr>
          <w:rtl/>
        </w:rPr>
        <w:t xml:space="preserve"> روايته عن عرباض بن سارية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مرس</w:t>
      </w:r>
      <w:r w:rsidR="00EC7E5C">
        <w:rPr>
          <w:rtl/>
        </w:rPr>
        <w:t>َ</w:t>
      </w:r>
      <w:r w:rsidRPr="00AC6D18">
        <w:rPr>
          <w:rtl/>
        </w:rPr>
        <w:t>لة</w:t>
      </w:r>
      <w:r w:rsidR="00664FD2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Pr="00AC6D18">
        <w:rPr>
          <w:rtl/>
        </w:rPr>
        <w:t xml:space="preserve"> </w:t>
      </w:r>
      <w:r w:rsidRPr="00AC6D18">
        <w:rPr>
          <w:rStyle w:val="rfdFootnotenum"/>
          <w:rtl/>
        </w:rPr>
        <w:t>(24)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وقال ابن عساكر والذهبي</w:t>
      </w:r>
      <w:r w:rsidR="007E0241">
        <w:rPr>
          <w:rtl/>
        </w:rPr>
        <w:t xml:space="preserve"> :</w:t>
      </w:r>
      <w:r w:rsidRPr="00AC6D18">
        <w:rPr>
          <w:rtl/>
        </w:rPr>
        <w:t xml:space="preserve"> </w:t>
      </w:r>
      <w:r w:rsidR="00AB3A9F" w:rsidRPr="00AC6D18">
        <w:rPr>
          <w:rtl/>
        </w:rPr>
        <w:t>«</w:t>
      </w:r>
      <w:r w:rsidR="00664FD2">
        <w:rPr>
          <w:rFonts w:hint="cs"/>
          <w:rtl/>
        </w:rPr>
        <w:t xml:space="preserve"> </w:t>
      </w:r>
      <w:r w:rsidRPr="00AC6D18">
        <w:rPr>
          <w:rtl/>
        </w:rPr>
        <w:t>قال أبو زرعة لدحيم تعج</w:t>
      </w:r>
      <w:r w:rsidR="00EC7E5C">
        <w:rPr>
          <w:rtl/>
        </w:rPr>
        <w:t>ّ</w:t>
      </w:r>
      <w:r w:rsidRPr="00AC6D18">
        <w:rPr>
          <w:rtl/>
        </w:rPr>
        <w:t>با</w:t>
      </w:r>
      <w:r w:rsidR="00EC7E5C">
        <w:rPr>
          <w:rtl/>
        </w:rPr>
        <w:t>ً</w:t>
      </w:r>
      <w:r w:rsidRPr="00AC6D18">
        <w:rPr>
          <w:rtl/>
        </w:rPr>
        <w:t xml:space="preserve"> من حديث الوليد بن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سليمان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قال</w:t>
      </w:r>
      <w:r w:rsidR="007E0241">
        <w:rPr>
          <w:rtl/>
        </w:rPr>
        <w:t xml:space="preserve"> :</w:t>
      </w:r>
      <w:r w:rsidRPr="00AC6D18">
        <w:rPr>
          <w:rtl/>
        </w:rPr>
        <w:t xml:space="preserve"> صحبت يحيى بن أبي المطاع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كيف يحد</w:t>
      </w:r>
      <w:r w:rsidR="00EC7E5C">
        <w:rPr>
          <w:rtl/>
        </w:rPr>
        <w:t>ّث</w:t>
      </w:r>
      <w:r w:rsidR="00FB7845">
        <w:rPr>
          <w:rtl/>
        </w:rPr>
        <w:t xml:space="preserve"> عبد الله</w:t>
      </w:r>
      <w:r w:rsidRPr="00AC6D18">
        <w:rPr>
          <w:rtl/>
        </w:rPr>
        <w:t xml:space="preserve"> بن العلاء بن زبر عنه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أن</w:t>
      </w:r>
      <w:r w:rsidR="00EC7E5C">
        <w:rPr>
          <w:rtl/>
        </w:rPr>
        <w:t>ّ</w:t>
      </w:r>
      <w:r w:rsidRPr="00AC6D18">
        <w:rPr>
          <w:rtl/>
        </w:rPr>
        <w:t>ه سمع العرباض مع قرب عهد يحيى</w:t>
      </w:r>
      <w:r w:rsidR="00664FD2">
        <w:rPr>
          <w:rFonts w:hint="cs"/>
          <w:rtl/>
        </w:rPr>
        <w:t xml:space="preserve"> </w:t>
      </w:r>
      <w:r w:rsidR="00025C8E">
        <w:rPr>
          <w:rtl/>
        </w:rPr>
        <w:t>؟ !</w:t>
      </w:r>
      <w:r w:rsidRPr="00AC6D18">
        <w:rPr>
          <w:rtl/>
        </w:rPr>
        <w:t xml:space="preserve"> قال</w:t>
      </w:r>
      <w:r w:rsidR="007E0241">
        <w:rPr>
          <w:rtl/>
        </w:rPr>
        <w:t xml:space="preserve"> :</w:t>
      </w:r>
      <w:r w:rsidRPr="00AC6D18">
        <w:rPr>
          <w:rtl/>
        </w:rPr>
        <w:t xml:space="preserve"> أنا من أنكر الناس لهذا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والعرباض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قديم الموت</w:t>
      </w:r>
      <w:r w:rsidR="00664FD2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Pr="00AC6D18">
        <w:rPr>
          <w:rtl/>
        </w:rPr>
        <w:t xml:space="preserve"> </w:t>
      </w:r>
      <w:r w:rsidRPr="00AC6D18">
        <w:rPr>
          <w:rStyle w:val="rfdFootnotenum"/>
          <w:rtl/>
        </w:rPr>
        <w:t>(25)</w:t>
      </w:r>
      <w:r w:rsidR="00095AA9">
        <w:rPr>
          <w:rtl/>
        </w:rPr>
        <w:t xml:space="preserve"> .</w:t>
      </w:r>
    </w:p>
    <w:p w:rsidR="003844FD" w:rsidRPr="00664FD2" w:rsidRDefault="003844FD" w:rsidP="00664FD2">
      <w:pPr>
        <w:pStyle w:val="rfdBold3"/>
        <w:rPr>
          <w:rtl/>
        </w:rPr>
      </w:pPr>
      <w:r w:rsidRPr="00664FD2">
        <w:rPr>
          <w:rtl/>
        </w:rPr>
        <w:t>ترجمة حجر بن حجر الحمصي</w:t>
      </w:r>
      <w:r w:rsidR="007E0241" w:rsidRPr="00664FD2">
        <w:rPr>
          <w:rtl/>
        </w:rPr>
        <w:t xml:space="preserve"> :</w:t>
      </w:r>
    </w:p>
    <w:p w:rsidR="003844FD" w:rsidRDefault="00AC6D18" w:rsidP="00AC6D18">
      <w:pPr>
        <w:rPr>
          <w:rtl/>
        </w:rPr>
      </w:pPr>
      <w:r w:rsidRPr="00AC6D18">
        <w:rPr>
          <w:rtl/>
        </w:rPr>
        <w:t>وأم</w:t>
      </w:r>
      <w:r w:rsidR="00EC7E5C">
        <w:rPr>
          <w:rtl/>
        </w:rPr>
        <w:t>ّ</w:t>
      </w:r>
      <w:r w:rsidRPr="00AC6D18">
        <w:rPr>
          <w:rtl/>
        </w:rPr>
        <w:t>ا الثاني</w:t>
      </w:r>
      <w:r w:rsidR="007E0241">
        <w:rPr>
          <w:rtl/>
        </w:rPr>
        <w:t xml:space="preserve"> :</w:t>
      </w:r>
      <w:r w:rsidRPr="00AC6D18">
        <w:rPr>
          <w:rtl/>
        </w:rPr>
        <w:t xml:space="preserve"> </w:t>
      </w:r>
      <w:r w:rsidR="00AB3A9F" w:rsidRPr="00AC6D18">
        <w:rPr>
          <w:rtl/>
        </w:rPr>
        <w:t>«</w:t>
      </w:r>
      <w:r w:rsidR="00664FD2">
        <w:rPr>
          <w:rFonts w:hint="cs"/>
          <w:rtl/>
        </w:rPr>
        <w:t xml:space="preserve"> </w:t>
      </w:r>
      <w:r w:rsidRPr="00AC6D18">
        <w:rPr>
          <w:rtl/>
        </w:rPr>
        <w:t xml:space="preserve">حجر </w:t>
      </w:r>
      <w:r w:rsidR="003844FD">
        <w:rPr>
          <w:rtl/>
        </w:rPr>
        <w:t>بن حجر</w:t>
      </w:r>
      <w:r w:rsidR="00664FD2">
        <w:rPr>
          <w:rFonts w:hint="cs"/>
          <w:rtl/>
        </w:rPr>
        <w:t xml:space="preserve"> </w:t>
      </w:r>
      <w:r w:rsidR="00AB3A9F">
        <w:rPr>
          <w:rtl/>
        </w:rPr>
        <w:t>»</w:t>
      </w:r>
      <w:r w:rsidR="007E0241">
        <w:rPr>
          <w:rtl/>
        </w:rPr>
        <w:t xml:space="preserve"> :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فأو</w:t>
      </w:r>
      <w:r w:rsidR="00602A91">
        <w:rPr>
          <w:rtl/>
        </w:rPr>
        <w:t>ّ</w:t>
      </w:r>
      <w:r w:rsidRPr="00AC6D18">
        <w:rPr>
          <w:rtl/>
        </w:rPr>
        <w:t>لا</w:t>
      </w:r>
      <w:r w:rsidR="00602A91">
        <w:rPr>
          <w:rtl/>
        </w:rPr>
        <w:t>ً</w:t>
      </w:r>
      <w:r w:rsidR="007E0241">
        <w:rPr>
          <w:rtl/>
        </w:rPr>
        <w:t xml:space="preserve"> :</w:t>
      </w:r>
      <w:r w:rsidRPr="00AC6D18">
        <w:rPr>
          <w:rtl/>
        </w:rPr>
        <w:t xml:space="preserve"> هو من أهل حمص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وثانيا</w:t>
      </w:r>
      <w:r w:rsidR="00602A91">
        <w:rPr>
          <w:rtl/>
        </w:rPr>
        <w:t>ً</w:t>
      </w:r>
      <w:r w:rsidR="007E0241">
        <w:rPr>
          <w:rtl/>
        </w:rPr>
        <w:t xml:space="preserve"> :</w:t>
      </w:r>
      <w:r w:rsidRPr="00AC6D18">
        <w:rPr>
          <w:rtl/>
        </w:rPr>
        <w:t xml:space="preserve"> لم يرو عنه إل</w:t>
      </w:r>
      <w:r w:rsidR="00314B93">
        <w:rPr>
          <w:rtl/>
        </w:rPr>
        <w:t>ّ</w:t>
      </w:r>
      <w:r w:rsidRPr="00AC6D18">
        <w:rPr>
          <w:rtl/>
        </w:rPr>
        <w:t>ا أبو داود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قال ابن حجر</w:t>
      </w:r>
      <w:r w:rsidR="007E0241">
        <w:rPr>
          <w:rtl/>
        </w:rPr>
        <w:t xml:space="preserve"> :</w:t>
      </w:r>
      <w:r w:rsidRPr="00AC6D18">
        <w:rPr>
          <w:rtl/>
        </w:rPr>
        <w:t xml:space="preserve"> </w:t>
      </w:r>
      <w:r w:rsidR="00AB3A9F" w:rsidRPr="00AC6D18">
        <w:rPr>
          <w:rtl/>
        </w:rPr>
        <w:t>«</w:t>
      </w:r>
      <w:r w:rsidR="00664FD2">
        <w:rPr>
          <w:rFonts w:hint="cs"/>
          <w:rtl/>
        </w:rPr>
        <w:t xml:space="preserve"> </w:t>
      </w:r>
      <w:r w:rsidRPr="00AC6D18">
        <w:rPr>
          <w:rtl/>
        </w:rPr>
        <w:t>روى عن العرباض بن سارية</w:t>
      </w:r>
      <w:r w:rsidR="00095AA9">
        <w:rPr>
          <w:rtl/>
        </w:rPr>
        <w:t xml:space="preserve"> .</w:t>
      </w:r>
      <w:r w:rsidRPr="00AC6D18">
        <w:rPr>
          <w:rtl/>
        </w:rPr>
        <w:t xml:space="preserve"> وعنه خالد بن معدان</w:t>
      </w:r>
      <w:r w:rsidR="00095AA9">
        <w:rPr>
          <w:rtl/>
        </w:rPr>
        <w:t xml:space="preserve"> .</w:t>
      </w:r>
      <w:r w:rsidRPr="00AC6D18">
        <w:rPr>
          <w:rtl/>
        </w:rPr>
        <w:t xml:space="preserve"> روى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له أبو داود حديثا</w:t>
      </w:r>
      <w:r w:rsidR="00314B93">
        <w:rPr>
          <w:rtl/>
        </w:rPr>
        <w:t>ً</w:t>
      </w:r>
      <w:r w:rsidRPr="00AC6D18">
        <w:rPr>
          <w:rtl/>
        </w:rPr>
        <w:t xml:space="preserve"> واحدا</w:t>
      </w:r>
      <w:r w:rsidR="00314B93">
        <w:rPr>
          <w:rtl/>
        </w:rPr>
        <w:t>ً</w:t>
      </w:r>
      <w:r w:rsidRPr="00AC6D18">
        <w:rPr>
          <w:rtl/>
        </w:rPr>
        <w:t xml:space="preserve"> في طاعة الأمير</w:t>
      </w:r>
      <w:r w:rsidR="00095AA9">
        <w:rPr>
          <w:rtl/>
        </w:rPr>
        <w:t xml:space="preserve"> .</w:t>
      </w:r>
      <w:r w:rsidRPr="00AC6D18">
        <w:rPr>
          <w:rtl/>
        </w:rPr>
        <w:t xml:space="preserve"> قلت</w:t>
      </w:r>
      <w:r w:rsidR="007E0241">
        <w:rPr>
          <w:rtl/>
        </w:rPr>
        <w:t xml:space="preserve"> :</w:t>
      </w:r>
      <w:r w:rsidRPr="00AC6D18">
        <w:rPr>
          <w:rtl/>
        </w:rPr>
        <w:t xml:space="preserve"> أخرج الحاكم حديثه</w:t>
      </w:r>
      <w:r w:rsidR="00664FD2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Pr="00AC6D18">
        <w:rPr>
          <w:rtl/>
        </w:rPr>
        <w:t xml:space="preserve"> </w:t>
      </w:r>
      <w:r w:rsidRPr="00AC6D18">
        <w:rPr>
          <w:rStyle w:val="rfdFootnotenum"/>
          <w:rtl/>
        </w:rPr>
        <w:t>(26)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3844FD">
        <w:rPr>
          <w:rStyle w:val="rfdBold2"/>
          <w:rtl/>
        </w:rPr>
        <w:t>قلت</w:t>
      </w:r>
      <w:r w:rsidR="007E0241">
        <w:rPr>
          <w:rStyle w:val="rfdBold2"/>
          <w:rtl/>
        </w:rPr>
        <w:t xml:space="preserve"> :</w:t>
      </w:r>
      <w:r w:rsidRPr="00AC6D18">
        <w:rPr>
          <w:rtl/>
        </w:rPr>
        <w:t xml:space="preserve"> وهو هذا الحديث الذي نحن بصدد تكذيبه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وإليه أشار الذهبي بقوله</w:t>
      </w:r>
      <w:r w:rsidR="007E0241">
        <w:rPr>
          <w:rtl/>
        </w:rPr>
        <w:t xml:space="preserve"> :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="00AB3A9F" w:rsidRPr="00AC6D18">
        <w:rPr>
          <w:rtl/>
        </w:rPr>
        <w:t>«</w:t>
      </w:r>
      <w:r w:rsidR="00664FD2">
        <w:rPr>
          <w:rFonts w:hint="cs"/>
          <w:rtl/>
        </w:rPr>
        <w:t xml:space="preserve"> </w:t>
      </w:r>
      <w:r w:rsidRPr="00AC6D18">
        <w:rPr>
          <w:rtl/>
        </w:rPr>
        <w:t>ما حد</w:t>
      </w:r>
      <w:r w:rsidR="00314B93">
        <w:rPr>
          <w:rtl/>
        </w:rPr>
        <w:t>ّ</w:t>
      </w:r>
      <w:r w:rsidRPr="00AC6D18">
        <w:rPr>
          <w:rtl/>
        </w:rPr>
        <w:t>ث عنه سوى خالد بن معدان بحديث العرباض مقرونا</w:t>
      </w:r>
      <w:r w:rsidR="00314B93">
        <w:rPr>
          <w:rtl/>
        </w:rPr>
        <w:t>ً</w:t>
      </w:r>
      <w:r w:rsidRPr="00AC6D18">
        <w:rPr>
          <w:rtl/>
        </w:rPr>
        <w:t xml:space="preserve"> بآخر</w:t>
      </w:r>
      <w:r w:rsidR="00664FD2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Pr="00AC6D18">
        <w:rPr>
          <w:rtl/>
        </w:rPr>
        <w:t xml:space="preserve"> </w:t>
      </w:r>
      <w:r w:rsidRPr="00AC6D18">
        <w:rPr>
          <w:rStyle w:val="rfdFootnotenum"/>
          <w:rtl/>
        </w:rPr>
        <w:t>(27)</w:t>
      </w:r>
      <w:r w:rsidRPr="00AC6D18">
        <w:rPr>
          <w:rtl/>
        </w:rPr>
        <w:t xml:space="preserve"> يعني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بالآخر</w:t>
      </w:r>
      <w:r w:rsidR="007E0241">
        <w:rPr>
          <w:rtl/>
        </w:rPr>
        <w:t xml:space="preserve"> :</w:t>
      </w:r>
      <w:r w:rsidR="00314B93">
        <w:rPr>
          <w:rtl/>
        </w:rPr>
        <w:t xml:space="preserve"> عبد</w:t>
      </w:r>
      <w:r w:rsidR="00664FD2">
        <w:rPr>
          <w:rFonts w:hint="cs"/>
          <w:rtl/>
        </w:rPr>
        <w:t xml:space="preserve"> </w:t>
      </w:r>
      <w:r w:rsidRPr="00AC6D18">
        <w:rPr>
          <w:rtl/>
        </w:rPr>
        <w:t>الرحمن بن عمرو السلمي حيث جاء فيه عنهما قالا</w:t>
      </w:r>
      <w:r w:rsidR="007E0241">
        <w:rPr>
          <w:rtl/>
        </w:rPr>
        <w:t xml:space="preserve"> :</w:t>
      </w:r>
      <w:r w:rsidRPr="00AC6D18">
        <w:rPr>
          <w:rtl/>
        </w:rPr>
        <w:t xml:space="preserve"> </w:t>
      </w:r>
      <w:r w:rsidR="00AB3A9F" w:rsidRPr="00AC6D18">
        <w:rPr>
          <w:rtl/>
        </w:rPr>
        <w:t>«</w:t>
      </w:r>
      <w:r w:rsidR="00664FD2">
        <w:rPr>
          <w:rFonts w:hint="cs"/>
          <w:rtl/>
        </w:rPr>
        <w:t xml:space="preserve"> </w:t>
      </w:r>
      <w:r w:rsidRPr="00AC6D18">
        <w:rPr>
          <w:rtl/>
        </w:rPr>
        <w:t>أتينا العرباض</w:t>
      </w:r>
      <w:r w:rsidR="00095AA9">
        <w:rPr>
          <w:rFonts w:hint="cs"/>
          <w:rtl/>
        </w:rPr>
        <w:t xml:space="preserve"> </w:t>
      </w:r>
      <w:r w:rsidR="00095AA9">
        <w:rPr>
          <w:rtl/>
        </w:rPr>
        <w:t>. . .</w:t>
      </w:r>
      <w:r w:rsidR="00664FD2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وثالثا</w:t>
      </w:r>
      <w:r w:rsidR="00314B93">
        <w:rPr>
          <w:rtl/>
        </w:rPr>
        <w:t>ً</w:t>
      </w:r>
      <w:r w:rsidR="007E0241">
        <w:rPr>
          <w:rtl/>
        </w:rPr>
        <w:t xml:space="preserve"> :</w:t>
      </w:r>
      <w:r w:rsidRPr="00AC6D18">
        <w:rPr>
          <w:rtl/>
        </w:rPr>
        <w:t xml:space="preserve"> قال ابن القط</w:t>
      </w:r>
      <w:r w:rsidR="00314B93">
        <w:rPr>
          <w:rtl/>
        </w:rPr>
        <w:t>ّ</w:t>
      </w:r>
      <w:r w:rsidRPr="00AC6D18">
        <w:rPr>
          <w:rtl/>
        </w:rPr>
        <w:t>ان</w:t>
      </w:r>
      <w:r w:rsidR="007E0241">
        <w:rPr>
          <w:rtl/>
        </w:rPr>
        <w:t xml:space="preserve"> :</w:t>
      </w:r>
      <w:r w:rsidRPr="00AC6D18">
        <w:rPr>
          <w:rtl/>
        </w:rPr>
        <w:t xml:space="preserve"> </w:t>
      </w:r>
      <w:r w:rsidR="00AB3A9F" w:rsidRPr="00AC6D18">
        <w:rPr>
          <w:rtl/>
        </w:rPr>
        <w:t>«</w:t>
      </w:r>
      <w:r w:rsidR="00664FD2">
        <w:rPr>
          <w:rFonts w:hint="cs"/>
          <w:rtl/>
        </w:rPr>
        <w:t xml:space="preserve"> </w:t>
      </w:r>
      <w:r w:rsidRPr="00AC6D18">
        <w:rPr>
          <w:rtl/>
        </w:rPr>
        <w:t>لا ي</w:t>
      </w:r>
      <w:r w:rsidR="00314B93">
        <w:rPr>
          <w:rtl/>
        </w:rPr>
        <w:t>ُ</w:t>
      </w:r>
      <w:r w:rsidRPr="00AC6D18">
        <w:rPr>
          <w:rtl/>
        </w:rPr>
        <w:t>عرف</w:t>
      </w:r>
      <w:r w:rsidR="00664FD2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Pr="00AC6D18">
        <w:rPr>
          <w:rtl/>
        </w:rPr>
        <w:t xml:space="preserve"> </w:t>
      </w:r>
      <w:r w:rsidRPr="00AC6D18">
        <w:rPr>
          <w:rStyle w:val="rfdFootnotenum"/>
          <w:rtl/>
        </w:rPr>
        <w:t>(28)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pStyle w:val="rfdLine"/>
        <w:rPr>
          <w:rtl/>
        </w:rPr>
      </w:pPr>
      <w:r w:rsidRPr="00AC6D18">
        <w:rPr>
          <w:rtl/>
        </w:rPr>
        <w:t>__________________</w:t>
      </w:r>
    </w:p>
    <w:p w:rsidR="00AC6D18" w:rsidRPr="00AC6D18" w:rsidRDefault="00AC6D18" w:rsidP="003844FD">
      <w:pPr>
        <w:pStyle w:val="rfdFootnote0"/>
        <w:rPr>
          <w:rtl/>
        </w:rPr>
      </w:pPr>
      <w:r>
        <w:rPr>
          <w:rtl/>
        </w:rPr>
        <w:t>(</w:t>
      </w:r>
      <w:r w:rsidRPr="00AC6D18">
        <w:rPr>
          <w:rtl/>
        </w:rPr>
        <w:t>23) ميزان الاعتدال</w:t>
      </w:r>
      <w:r w:rsidR="003844FD">
        <w:rPr>
          <w:rtl/>
        </w:rPr>
        <w:t xml:space="preserve"> </w:t>
      </w:r>
      <w:r w:rsidRPr="00484D70">
        <w:rPr>
          <w:rtl/>
        </w:rPr>
        <w:t>4</w:t>
      </w:r>
      <w:r w:rsidR="005C5FDB">
        <w:rPr>
          <w:rtl/>
        </w:rPr>
        <w:t xml:space="preserve"> / </w:t>
      </w:r>
      <w:r w:rsidRPr="00484D70">
        <w:rPr>
          <w:rtl/>
        </w:rPr>
        <w:t>410</w:t>
      </w:r>
      <w:r w:rsidR="00095AA9">
        <w:rPr>
          <w:rtl/>
        </w:rPr>
        <w:t xml:space="preserve"> .</w:t>
      </w:r>
    </w:p>
    <w:p w:rsidR="00AC6D18" w:rsidRPr="00AC6D18" w:rsidRDefault="00AC6D18" w:rsidP="00314B93">
      <w:pPr>
        <w:pStyle w:val="rfdFootnote0"/>
        <w:rPr>
          <w:rtl/>
        </w:rPr>
      </w:pPr>
      <w:r>
        <w:rPr>
          <w:rtl/>
        </w:rPr>
        <w:t>(</w:t>
      </w:r>
      <w:r w:rsidRPr="00AC6D18">
        <w:rPr>
          <w:rtl/>
        </w:rPr>
        <w:t>24) تقريب التهذيب</w:t>
      </w:r>
      <w:r w:rsidR="003844FD">
        <w:rPr>
          <w:rtl/>
        </w:rPr>
        <w:t xml:space="preserve"> </w:t>
      </w:r>
      <w:r w:rsidRPr="00484D70">
        <w:rPr>
          <w:rtl/>
        </w:rPr>
        <w:t>2</w:t>
      </w:r>
      <w:r w:rsidR="005C5FDB">
        <w:rPr>
          <w:rtl/>
        </w:rPr>
        <w:t xml:space="preserve"> / </w:t>
      </w:r>
      <w:r w:rsidRPr="00484D70">
        <w:rPr>
          <w:rtl/>
        </w:rPr>
        <w:t>4</w:t>
      </w:r>
      <w:r w:rsidR="00314B93">
        <w:rPr>
          <w:rtl/>
        </w:rPr>
        <w:t>63</w:t>
      </w:r>
      <w:r w:rsidR="00095AA9">
        <w:rPr>
          <w:rtl/>
        </w:rPr>
        <w:t xml:space="preserve"> .</w:t>
      </w:r>
    </w:p>
    <w:p w:rsidR="00AC6D18" w:rsidRPr="00AC6D18" w:rsidRDefault="00AC6D18" w:rsidP="003844FD">
      <w:pPr>
        <w:pStyle w:val="rfdFootnote0"/>
        <w:rPr>
          <w:rtl/>
        </w:rPr>
      </w:pPr>
      <w:r>
        <w:rPr>
          <w:rtl/>
        </w:rPr>
        <w:t>(</w:t>
      </w:r>
      <w:r w:rsidRPr="00AC6D18">
        <w:rPr>
          <w:rtl/>
        </w:rPr>
        <w:t>25) تاريخ دمشق</w:t>
      </w:r>
      <w:r w:rsidR="003844FD">
        <w:rPr>
          <w:rtl/>
        </w:rPr>
        <w:t xml:space="preserve"> </w:t>
      </w:r>
      <w:r w:rsidRPr="00484D70">
        <w:rPr>
          <w:rtl/>
        </w:rPr>
        <w:t>18</w:t>
      </w:r>
      <w:r w:rsidR="005C5FDB">
        <w:rPr>
          <w:rtl/>
        </w:rPr>
        <w:t xml:space="preserve"> / </w:t>
      </w:r>
      <w:r w:rsidRPr="00484D70">
        <w:rPr>
          <w:rtl/>
        </w:rPr>
        <w:t>186</w:t>
      </w:r>
      <w:r w:rsidR="007E0241">
        <w:rPr>
          <w:rtl/>
        </w:rPr>
        <w:t xml:space="preserve"> ،</w:t>
      </w:r>
      <w:r w:rsidRPr="00484D70">
        <w:rPr>
          <w:rtl/>
        </w:rPr>
        <w:t xml:space="preserve"> ميزان الاعتدال</w:t>
      </w:r>
      <w:r w:rsidR="003844FD" w:rsidRPr="00484D70">
        <w:rPr>
          <w:rtl/>
        </w:rPr>
        <w:t xml:space="preserve"> </w:t>
      </w:r>
      <w:r w:rsidRPr="00484D70">
        <w:rPr>
          <w:rtl/>
        </w:rPr>
        <w:t>4</w:t>
      </w:r>
      <w:r w:rsidR="005C5FDB">
        <w:rPr>
          <w:rtl/>
        </w:rPr>
        <w:t xml:space="preserve"> / </w:t>
      </w:r>
      <w:r w:rsidRPr="00484D70">
        <w:rPr>
          <w:rtl/>
        </w:rPr>
        <w:t>410</w:t>
      </w:r>
      <w:r w:rsidR="007E0241">
        <w:rPr>
          <w:rtl/>
        </w:rPr>
        <w:t xml:space="preserve"> ،</w:t>
      </w:r>
      <w:r w:rsidRPr="00484D70">
        <w:rPr>
          <w:rtl/>
        </w:rPr>
        <w:t xml:space="preserve"> تهذيب التهذيب</w:t>
      </w:r>
      <w:r w:rsidR="003844FD" w:rsidRPr="00484D70">
        <w:rPr>
          <w:rtl/>
        </w:rPr>
        <w:t xml:space="preserve"> </w:t>
      </w:r>
      <w:r w:rsidRPr="00484D70">
        <w:rPr>
          <w:rtl/>
        </w:rPr>
        <w:t>11</w:t>
      </w:r>
      <w:r w:rsidR="005C5FDB">
        <w:rPr>
          <w:rtl/>
        </w:rPr>
        <w:t xml:space="preserve"> / </w:t>
      </w:r>
      <w:r w:rsidRPr="00484D70">
        <w:rPr>
          <w:rtl/>
        </w:rPr>
        <w:t>245</w:t>
      </w:r>
      <w:r w:rsidR="00095AA9">
        <w:rPr>
          <w:rtl/>
        </w:rPr>
        <w:t xml:space="preserve"> .</w:t>
      </w:r>
    </w:p>
    <w:p w:rsidR="00AC6D18" w:rsidRPr="00AC6D18" w:rsidRDefault="00AC6D18" w:rsidP="003844FD">
      <w:pPr>
        <w:pStyle w:val="rfdFootnote0"/>
        <w:rPr>
          <w:rtl/>
        </w:rPr>
      </w:pPr>
      <w:r>
        <w:rPr>
          <w:rtl/>
        </w:rPr>
        <w:t>(</w:t>
      </w:r>
      <w:r w:rsidRPr="00AC6D18">
        <w:rPr>
          <w:rtl/>
        </w:rPr>
        <w:t>26) تهذيب التهذيب</w:t>
      </w:r>
      <w:r w:rsidR="003844FD">
        <w:rPr>
          <w:rtl/>
        </w:rPr>
        <w:t xml:space="preserve"> </w:t>
      </w:r>
      <w:r w:rsidRPr="00484D70">
        <w:rPr>
          <w:rtl/>
        </w:rPr>
        <w:t>2</w:t>
      </w:r>
      <w:r w:rsidR="005C5FDB">
        <w:rPr>
          <w:rtl/>
        </w:rPr>
        <w:t xml:space="preserve"> / </w:t>
      </w:r>
      <w:r w:rsidRPr="00484D70">
        <w:rPr>
          <w:rtl/>
        </w:rPr>
        <w:t>188</w:t>
      </w:r>
      <w:r w:rsidR="00095AA9">
        <w:rPr>
          <w:rtl/>
        </w:rPr>
        <w:t xml:space="preserve"> .</w:t>
      </w:r>
    </w:p>
    <w:p w:rsidR="00AC6D18" w:rsidRPr="00AC6D18" w:rsidRDefault="00AC6D18" w:rsidP="003844FD">
      <w:pPr>
        <w:pStyle w:val="rfdFootnote0"/>
        <w:rPr>
          <w:rtl/>
        </w:rPr>
      </w:pPr>
      <w:r>
        <w:rPr>
          <w:rtl/>
        </w:rPr>
        <w:t>(</w:t>
      </w:r>
      <w:r w:rsidRPr="00AC6D18">
        <w:rPr>
          <w:rtl/>
        </w:rPr>
        <w:t>27) ميزان الاعتدال</w:t>
      </w:r>
      <w:r w:rsidR="003844FD">
        <w:rPr>
          <w:rtl/>
        </w:rPr>
        <w:t xml:space="preserve"> </w:t>
      </w:r>
      <w:r w:rsidRPr="00484D70">
        <w:rPr>
          <w:rtl/>
        </w:rPr>
        <w:t>1</w:t>
      </w:r>
      <w:r w:rsidR="005C5FDB">
        <w:rPr>
          <w:rtl/>
        </w:rPr>
        <w:t xml:space="preserve"> / </w:t>
      </w:r>
      <w:r w:rsidRPr="00484D70">
        <w:rPr>
          <w:rtl/>
        </w:rPr>
        <w:t>466</w:t>
      </w:r>
      <w:r w:rsidR="00095AA9">
        <w:rPr>
          <w:rtl/>
        </w:rPr>
        <w:t xml:space="preserve"> .</w:t>
      </w:r>
    </w:p>
    <w:p w:rsidR="00AC6D18" w:rsidRPr="00AC6D18" w:rsidRDefault="00AC6D18" w:rsidP="003844FD">
      <w:pPr>
        <w:pStyle w:val="rfdFootnote0"/>
        <w:rPr>
          <w:rtl/>
        </w:rPr>
      </w:pPr>
      <w:r>
        <w:rPr>
          <w:rtl/>
        </w:rPr>
        <w:t>(</w:t>
      </w:r>
      <w:r w:rsidRPr="00AC6D18">
        <w:rPr>
          <w:rtl/>
        </w:rPr>
        <w:t>28) تهذيب التهذيب</w:t>
      </w:r>
      <w:r w:rsidR="003844FD">
        <w:rPr>
          <w:rtl/>
        </w:rPr>
        <w:t xml:space="preserve"> </w:t>
      </w:r>
      <w:r w:rsidRPr="00484D70">
        <w:rPr>
          <w:rtl/>
        </w:rPr>
        <w:t>2</w:t>
      </w:r>
      <w:r w:rsidR="005C5FDB">
        <w:rPr>
          <w:rtl/>
        </w:rPr>
        <w:t xml:space="preserve"> / </w:t>
      </w:r>
      <w:r w:rsidRPr="00484D70">
        <w:rPr>
          <w:rtl/>
        </w:rPr>
        <w:t>188</w:t>
      </w:r>
      <w:r w:rsidR="00095AA9">
        <w:rPr>
          <w:rtl/>
        </w:rPr>
        <w:t xml:space="preserve"> .</w:t>
      </w:r>
    </w:p>
    <w:p w:rsidR="00664FD2" w:rsidRPr="00664FD2" w:rsidRDefault="00AC6D18" w:rsidP="00664FD2">
      <w:pPr>
        <w:rPr>
          <w:rtl/>
        </w:rPr>
      </w:pPr>
      <w:r w:rsidRPr="00664FD2">
        <w:rPr>
          <w:rtl/>
        </w:rPr>
        <w:br w:type="page"/>
      </w:r>
    </w:p>
    <w:p w:rsidR="00664FD2" w:rsidRPr="00664FD2" w:rsidRDefault="00664FD2" w:rsidP="00664FD2">
      <w:pPr>
        <w:pStyle w:val="rfdPoemTini"/>
        <w:rPr>
          <w:rtl/>
        </w:rPr>
      </w:pPr>
    </w:p>
    <w:p w:rsidR="003844FD" w:rsidRPr="001827B2" w:rsidRDefault="00AC6D18" w:rsidP="001827B2">
      <w:pPr>
        <w:pStyle w:val="rfdBold1"/>
        <w:rPr>
          <w:rtl/>
        </w:rPr>
      </w:pPr>
      <w:r w:rsidRPr="001827B2">
        <w:rPr>
          <w:rtl/>
        </w:rPr>
        <w:t>تر</w:t>
      </w:r>
      <w:r w:rsidR="00314B93" w:rsidRPr="001827B2">
        <w:rPr>
          <w:rtl/>
        </w:rPr>
        <w:t>جمة عبد</w:t>
      </w:r>
      <w:r w:rsidR="00664FD2">
        <w:rPr>
          <w:rFonts w:hint="cs"/>
          <w:rtl/>
        </w:rPr>
        <w:t xml:space="preserve"> </w:t>
      </w:r>
      <w:r w:rsidR="003844FD" w:rsidRPr="001827B2">
        <w:rPr>
          <w:rtl/>
        </w:rPr>
        <w:t>الرحمن بن عمرو الشامي</w:t>
      </w:r>
      <w:r w:rsidR="007E0241">
        <w:rPr>
          <w:rtl/>
        </w:rPr>
        <w:t xml:space="preserve"> :</w:t>
      </w:r>
    </w:p>
    <w:p w:rsidR="003844FD" w:rsidRDefault="00AC6D18" w:rsidP="003844FD">
      <w:pPr>
        <w:rPr>
          <w:rtl/>
        </w:rPr>
      </w:pPr>
      <w:r w:rsidRPr="00AC6D18">
        <w:rPr>
          <w:rtl/>
        </w:rPr>
        <w:t>وأم</w:t>
      </w:r>
      <w:r w:rsidR="00314B93">
        <w:rPr>
          <w:rtl/>
        </w:rPr>
        <w:t>ّ</w:t>
      </w:r>
      <w:r w:rsidRPr="00AC6D18">
        <w:rPr>
          <w:rtl/>
        </w:rPr>
        <w:t>ا الأو</w:t>
      </w:r>
      <w:r w:rsidR="00314B93">
        <w:rPr>
          <w:rtl/>
        </w:rPr>
        <w:t>ّ</w:t>
      </w:r>
      <w:r w:rsidR="003844FD">
        <w:rPr>
          <w:rtl/>
        </w:rPr>
        <w:t>ل</w:t>
      </w:r>
      <w:r w:rsidR="007E0241">
        <w:rPr>
          <w:rtl/>
        </w:rPr>
        <w:t xml:space="preserve"> :</w:t>
      </w:r>
      <w:r w:rsidR="003844FD">
        <w:rPr>
          <w:rtl/>
        </w:rPr>
        <w:t xml:space="preserve"> </w:t>
      </w:r>
      <w:r w:rsidR="00AB3A9F">
        <w:rPr>
          <w:rtl/>
        </w:rPr>
        <w:t>«</w:t>
      </w:r>
      <w:r w:rsidR="00664FD2">
        <w:rPr>
          <w:rFonts w:hint="cs"/>
          <w:rtl/>
        </w:rPr>
        <w:t xml:space="preserve"> </w:t>
      </w:r>
      <w:r w:rsidR="00314B93">
        <w:rPr>
          <w:rtl/>
        </w:rPr>
        <w:t>عبد</w:t>
      </w:r>
      <w:r w:rsidR="00664FD2">
        <w:rPr>
          <w:rFonts w:hint="cs"/>
          <w:rtl/>
        </w:rPr>
        <w:t xml:space="preserve"> </w:t>
      </w:r>
      <w:r w:rsidR="003844FD">
        <w:rPr>
          <w:rtl/>
        </w:rPr>
        <w:t>الرحمن بن عمرو</w:t>
      </w:r>
      <w:r w:rsidR="00664FD2">
        <w:rPr>
          <w:rFonts w:hint="cs"/>
          <w:rtl/>
        </w:rPr>
        <w:t xml:space="preserve"> </w:t>
      </w:r>
      <w:r w:rsidR="00AB3A9F">
        <w:rPr>
          <w:rtl/>
        </w:rPr>
        <w:t>»</w:t>
      </w:r>
      <w:r w:rsidR="007E0241">
        <w:rPr>
          <w:rtl/>
        </w:rPr>
        <w:t xml:space="preserve"> :</w:t>
      </w:r>
    </w:p>
    <w:p w:rsidR="003844FD" w:rsidRDefault="00AC6D18" w:rsidP="003844FD">
      <w:pPr>
        <w:rPr>
          <w:rtl/>
        </w:rPr>
      </w:pPr>
      <w:r w:rsidRPr="00AC6D18">
        <w:rPr>
          <w:rtl/>
        </w:rPr>
        <w:t xml:space="preserve">فهو المعروف في رواية هذا الحديث عن </w:t>
      </w:r>
      <w:r w:rsidR="00AB3A9F">
        <w:rPr>
          <w:rtl/>
        </w:rPr>
        <w:t>«</w:t>
      </w:r>
      <w:r w:rsidR="00664FD2">
        <w:rPr>
          <w:rFonts w:hint="cs"/>
          <w:rtl/>
        </w:rPr>
        <w:t xml:space="preserve"> </w:t>
      </w:r>
      <w:r w:rsidRPr="00AC6D18">
        <w:rPr>
          <w:rtl/>
        </w:rPr>
        <w:t>العرباض بن سارية</w:t>
      </w:r>
      <w:r w:rsidR="00664FD2">
        <w:rPr>
          <w:rFonts w:hint="cs"/>
          <w:rtl/>
        </w:rPr>
        <w:t xml:space="preserve"> </w:t>
      </w:r>
      <w:r w:rsidR="00AB3A9F">
        <w:rPr>
          <w:rtl/>
        </w:rPr>
        <w:t>»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وإليه تنتهي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أكثر طرقه في السنن وغيرها</w:t>
      </w:r>
      <w:r w:rsidR="00095AA9">
        <w:rPr>
          <w:rFonts w:hint="cs"/>
          <w:rtl/>
        </w:rPr>
        <w:t xml:space="preserve"> </w:t>
      </w:r>
      <w:r w:rsidR="00095AA9">
        <w:rPr>
          <w:rtl/>
        </w:rPr>
        <w:t>. . .</w:t>
      </w:r>
      <w:r w:rsidRPr="00AC6D18">
        <w:rPr>
          <w:rtl/>
        </w:rPr>
        <w:t xml:space="preserve"> وليس له فيها</w:t>
      </w:r>
      <w:r w:rsidR="003844FD">
        <w:rPr>
          <w:rtl/>
        </w:rPr>
        <w:t xml:space="preserve"> إل</w:t>
      </w:r>
      <w:r w:rsidR="00314B93">
        <w:rPr>
          <w:rtl/>
        </w:rPr>
        <w:t>ّ</w:t>
      </w:r>
      <w:r w:rsidR="003844FD">
        <w:rPr>
          <w:rtl/>
        </w:rPr>
        <w:t>ا هذا الحديث</w:t>
      </w:r>
      <w:r w:rsidR="007E0241">
        <w:rPr>
          <w:rtl/>
        </w:rPr>
        <w:t xml:space="preserve"> ،</w:t>
      </w:r>
      <w:r w:rsidR="003844FD">
        <w:rPr>
          <w:rtl/>
        </w:rPr>
        <w:t xml:space="preserve"> قال ابن حجر</w:t>
      </w:r>
      <w:r w:rsidR="007E0241">
        <w:rPr>
          <w:rtl/>
        </w:rPr>
        <w:t xml:space="preserve"> :</w:t>
      </w:r>
    </w:p>
    <w:p w:rsidR="00AC6D18" w:rsidRPr="00AC6D18" w:rsidRDefault="00AB3A9F" w:rsidP="00AC6D18">
      <w:pPr>
        <w:rPr>
          <w:rtl/>
        </w:rPr>
      </w:pPr>
      <w:r>
        <w:rPr>
          <w:rtl/>
        </w:rPr>
        <w:t>«</w:t>
      </w:r>
      <w:r w:rsidR="00664FD2">
        <w:rPr>
          <w:rFonts w:hint="cs"/>
          <w:rtl/>
        </w:rPr>
        <w:t xml:space="preserve"> </w:t>
      </w:r>
      <w:r w:rsidR="00AC6D18" w:rsidRPr="00AC6D18">
        <w:rPr>
          <w:rtl/>
        </w:rPr>
        <w:t>له في الكتب حديث واحد في الموعظة</w:t>
      </w:r>
      <w:r w:rsidR="007E0241">
        <w:rPr>
          <w:rtl/>
        </w:rPr>
        <w:t xml:space="preserve"> ،</w:t>
      </w:r>
      <w:r w:rsidR="00AC6D18" w:rsidRPr="00AC6D18">
        <w:rPr>
          <w:rtl/>
        </w:rPr>
        <w:t xml:space="preserve"> صح</w:t>
      </w:r>
      <w:r w:rsidR="00314B93">
        <w:rPr>
          <w:rtl/>
        </w:rPr>
        <w:t>ّ</w:t>
      </w:r>
      <w:r w:rsidR="00AC6D18" w:rsidRPr="00AC6D18">
        <w:rPr>
          <w:rtl/>
        </w:rPr>
        <w:t>حه الترمذي</w:t>
      </w:r>
      <w:r w:rsidR="00095AA9">
        <w:rPr>
          <w:rtl/>
        </w:rPr>
        <w:t xml:space="preserve"> .</w:t>
      </w:r>
      <w:r w:rsidR="00AC6D18" w:rsidRPr="00AC6D18">
        <w:rPr>
          <w:rtl/>
        </w:rPr>
        <w:t xml:space="preserve"> قلت</w:t>
      </w:r>
      <w:r w:rsidR="007E0241">
        <w:rPr>
          <w:rtl/>
        </w:rPr>
        <w:t xml:space="preserve"> :</w:t>
      </w:r>
      <w:r w:rsidR="00AC6D18" w:rsidRPr="00AC6D18">
        <w:rPr>
          <w:rtl/>
        </w:rPr>
        <w:t xml:space="preserve"> وابن حب</w:t>
      </w:r>
      <w:r w:rsidR="00314B93">
        <w:rPr>
          <w:rtl/>
        </w:rPr>
        <w:t>ّ</w:t>
      </w:r>
      <w:r w:rsidR="00AC6D18" w:rsidRPr="00AC6D18">
        <w:rPr>
          <w:rtl/>
        </w:rPr>
        <w:t>ان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="00AC6D18" w:rsidRPr="00AC6D18">
        <w:rPr>
          <w:rtl/>
        </w:rPr>
        <w:t>والحاكم في المستدرك</w:t>
      </w:r>
      <w:r w:rsidR="00095AA9">
        <w:rPr>
          <w:rtl/>
        </w:rPr>
        <w:t xml:space="preserve"> .</w:t>
      </w:r>
    </w:p>
    <w:p w:rsidR="00AC6D18" w:rsidRPr="00AC6D18" w:rsidRDefault="00AC6D18" w:rsidP="00B2523D">
      <w:pPr>
        <w:rPr>
          <w:rtl/>
        </w:rPr>
      </w:pPr>
      <w:r w:rsidRPr="00AC6D18">
        <w:rPr>
          <w:rtl/>
        </w:rPr>
        <w:t>وزعم القط</w:t>
      </w:r>
      <w:r w:rsidR="00314B93">
        <w:rPr>
          <w:rtl/>
        </w:rPr>
        <w:t>ّ</w:t>
      </w:r>
      <w:r w:rsidRPr="00AC6D18">
        <w:rPr>
          <w:rtl/>
        </w:rPr>
        <w:t>ان الفاسي أن</w:t>
      </w:r>
      <w:r w:rsidR="00314B93">
        <w:rPr>
          <w:rtl/>
        </w:rPr>
        <w:t>ّ</w:t>
      </w:r>
      <w:r w:rsidRPr="00AC6D18">
        <w:rPr>
          <w:rtl/>
        </w:rPr>
        <w:t>ه لا يصح</w:t>
      </w:r>
      <w:r w:rsidR="00314B93">
        <w:rPr>
          <w:rtl/>
        </w:rPr>
        <w:t>ّ</w:t>
      </w:r>
      <w:r w:rsidRPr="00AC6D18">
        <w:rPr>
          <w:rtl/>
        </w:rPr>
        <w:t xml:space="preserve"> لجهالة حاله</w:t>
      </w:r>
      <w:r w:rsidR="00664FD2">
        <w:rPr>
          <w:rFonts w:hint="cs"/>
          <w:rtl/>
        </w:rPr>
        <w:t xml:space="preserve"> </w:t>
      </w:r>
      <w:r w:rsidR="00AB3A9F">
        <w:rPr>
          <w:rtl/>
        </w:rPr>
        <w:t>»</w:t>
      </w:r>
      <w:r w:rsidRPr="00AC6D18">
        <w:rPr>
          <w:rtl/>
        </w:rPr>
        <w:t xml:space="preserve"> </w:t>
      </w:r>
      <w:r w:rsidRPr="00AC6D18">
        <w:rPr>
          <w:rStyle w:val="rfdFootnotenum"/>
          <w:rtl/>
        </w:rPr>
        <w:t>(29)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 xml:space="preserve">فهذا حال رواة هذا الحديث عن </w:t>
      </w:r>
      <w:r w:rsidR="00AB3A9F" w:rsidRPr="00AC6D18">
        <w:rPr>
          <w:rtl/>
        </w:rPr>
        <w:t>«</w:t>
      </w:r>
      <w:r w:rsidR="00664FD2">
        <w:rPr>
          <w:rFonts w:hint="cs"/>
          <w:rtl/>
        </w:rPr>
        <w:t xml:space="preserve"> </w:t>
      </w:r>
      <w:r w:rsidRPr="00AC6D18">
        <w:rPr>
          <w:rtl/>
        </w:rPr>
        <w:t>العرباض</w:t>
      </w:r>
      <w:r w:rsidR="00664FD2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="00095AA9">
        <w:rPr>
          <w:rtl/>
        </w:rPr>
        <w:t xml:space="preserve"> .</w:t>
      </w:r>
    </w:p>
    <w:p w:rsidR="003844FD" w:rsidRDefault="00664FD2" w:rsidP="00AC6D18">
      <w:pPr>
        <w:rPr>
          <w:rtl/>
        </w:rPr>
      </w:pPr>
      <w:r>
        <w:sym w:font="Wingdings 2" w:char="F0F5"/>
      </w:r>
      <w:r w:rsidR="003844FD">
        <w:rPr>
          <w:rtl/>
        </w:rPr>
        <w:t xml:space="preserve"> ثم</w:t>
      </w:r>
      <w:r w:rsidR="00314B93">
        <w:rPr>
          <w:rtl/>
        </w:rPr>
        <w:t>ّ</w:t>
      </w:r>
      <w:r w:rsidR="003844FD">
        <w:rPr>
          <w:rtl/>
        </w:rPr>
        <w:t xml:space="preserve"> إن</w:t>
      </w:r>
      <w:r w:rsidR="00314B93">
        <w:rPr>
          <w:rtl/>
        </w:rPr>
        <w:t>ّ</w:t>
      </w:r>
      <w:r w:rsidR="003844FD">
        <w:rPr>
          <w:rtl/>
        </w:rPr>
        <w:t xml:space="preserve"> رواته عن هؤلاء هم</w:t>
      </w:r>
      <w:r w:rsidR="007E0241">
        <w:rPr>
          <w:rtl/>
        </w:rPr>
        <w:t xml:space="preserve"> :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1</w:t>
      </w:r>
      <w:r w:rsidR="004803AF">
        <w:rPr>
          <w:rtl/>
        </w:rPr>
        <w:t xml:space="preserve"> ـ </w:t>
      </w:r>
      <w:r w:rsidRPr="00AC6D18">
        <w:rPr>
          <w:rtl/>
        </w:rPr>
        <w:t>خالد بن معدان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2</w:t>
      </w:r>
      <w:r w:rsidR="004803AF">
        <w:rPr>
          <w:rtl/>
        </w:rPr>
        <w:t xml:space="preserve"> ـ </w:t>
      </w:r>
      <w:r w:rsidRPr="00AC6D18">
        <w:rPr>
          <w:rtl/>
        </w:rPr>
        <w:t>ضمرة بن حبيب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3</w:t>
      </w:r>
      <w:r w:rsidR="004803AF">
        <w:rPr>
          <w:rtl/>
        </w:rPr>
        <w:t xml:space="preserve"> ـ</w:t>
      </w:r>
      <w:r w:rsidR="00FB7845">
        <w:rPr>
          <w:rtl/>
        </w:rPr>
        <w:t xml:space="preserve"> عبد الله</w:t>
      </w:r>
      <w:r w:rsidRPr="00AC6D18">
        <w:rPr>
          <w:rtl/>
        </w:rPr>
        <w:t xml:space="preserve"> بن العلاء بن زبر</w:t>
      </w:r>
      <w:r w:rsidR="00095AA9">
        <w:rPr>
          <w:rtl/>
        </w:rPr>
        <w:t xml:space="preserve"> .</w:t>
      </w:r>
    </w:p>
    <w:p w:rsidR="003844FD" w:rsidRPr="00664FD2" w:rsidRDefault="00AC6D18" w:rsidP="00664FD2">
      <w:pPr>
        <w:pStyle w:val="rfdBold3"/>
        <w:rPr>
          <w:rtl/>
        </w:rPr>
      </w:pPr>
      <w:r w:rsidRPr="00664FD2">
        <w:rPr>
          <w:rtl/>
        </w:rPr>
        <w:t>ترج</w:t>
      </w:r>
      <w:r w:rsidR="00314B93" w:rsidRPr="00664FD2">
        <w:rPr>
          <w:rtl/>
        </w:rPr>
        <w:t>م</w:t>
      </w:r>
      <w:r w:rsidR="00664FD2">
        <w:rPr>
          <w:rFonts w:hint="cs"/>
          <w:rtl/>
        </w:rPr>
        <w:t>ة</w:t>
      </w:r>
      <w:r w:rsidR="00FB7845" w:rsidRPr="00664FD2">
        <w:rPr>
          <w:rtl/>
        </w:rPr>
        <w:t xml:space="preserve"> عبد الله</w:t>
      </w:r>
      <w:r w:rsidR="003844FD" w:rsidRPr="00664FD2">
        <w:rPr>
          <w:rtl/>
        </w:rPr>
        <w:t xml:space="preserve"> بن العلاء الدمشقي</w:t>
      </w:r>
      <w:r w:rsidR="007E0241" w:rsidRPr="00664FD2">
        <w:rPr>
          <w:rtl/>
        </w:rPr>
        <w:t xml:space="preserve"> :</w:t>
      </w:r>
    </w:p>
    <w:p w:rsidR="003844FD" w:rsidRDefault="00AC6D18" w:rsidP="00AC6D18">
      <w:pPr>
        <w:rPr>
          <w:rtl/>
        </w:rPr>
      </w:pPr>
      <w:r w:rsidRPr="00AC6D18">
        <w:rPr>
          <w:rtl/>
        </w:rPr>
        <w:t>أم</w:t>
      </w:r>
      <w:r w:rsidR="00314B93">
        <w:rPr>
          <w:rtl/>
        </w:rPr>
        <w:t>ّ</w:t>
      </w:r>
      <w:r w:rsidRPr="00AC6D18">
        <w:rPr>
          <w:rtl/>
        </w:rPr>
        <w:t xml:space="preserve">ا </w:t>
      </w:r>
      <w:r w:rsidR="00AB3A9F" w:rsidRPr="00AC6D18">
        <w:rPr>
          <w:rtl/>
        </w:rPr>
        <w:t>«</w:t>
      </w:r>
      <w:r w:rsidR="00664FD2">
        <w:rPr>
          <w:rFonts w:hint="cs"/>
          <w:rtl/>
        </w:rPr>
        <w:t xml:space="preserve"> </w:t>
      </w:r>
      <w:r w:rsidR="00314B93">
        <w:rPr>
          <w:rtl/>
        </w:rPr>
        <w:t>عبد</w:t>
      </w:r>
      <w:r w:rsidR="00664FD2">
        <w:rPr>
          <w:rFonts w:hint="cs"/>
          <w:rtl/>
        </w:rPr>
        <w:t xml:space="preserve"> </w:t>
      </w:r>
      <w:r w:rsidRPr="00AC6D18">
        <w:rPr>
          <w:rtl/>
        </w:rPr>
        <w:t>الله بن ال</w:t>
      </w:r>
      <w:r w:rsidR="003844FD">
        <w:rPr>
          <w:rtl/>
        </w:rPr>
        <w:t>علاء بن زبر</w:t>
      </w:r>
      <w:r w:rsidR="00664FD2">
        <w:rPr>
          <w:rFonts w:hint="cs"/>
          <w:rtl/>
        </w:rPr>
        <w:t xml:space="preserve"> </w:t>
      </w:r>
      <w:r w:rsidR="00AB3A9F">
        <w:rPr>
          <w:rtl/>
        </w:rPr>
        <w:t>»</w:t>
      </w:r>
      <w:r w:rsidR="007E0241">
        <w:rPr>
          <w:rtl/>
        </w:rPr>
        <w:t xml:space="preserve"> :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فأو</w:t>
      </w:r>
      <w:r w:rsidR="00314B93">
        <w:rPr>
          <w:rtl/>
        </w:rPr>
        <w:t>ّ</w:t>
      </w:r>
      <w:r w:rsidRPr="00AC6D18">
        <w:rPr>
          <w:rtl/>
        </w:rPr>
        <w:t>لا</w:t>
      </w:r>
      <w:r w:rsidR="00314B93">
        <w:rPr>
          <w:rtl/>
        </w:rPr>
        <w:t>ً</w:t>
      </w:r>
      <w:r w:rsidR="007E0241">
        <w:rPr>
          <w:rtl/>
        </w:rPr>
        <w:t xml:space="preserve"> :</w:t>
      </w:r>
      <w:r w:rsidRPr="00AC6D18">
        <w:rPr>
          <w:rtl/>
        </w:rPr>
        <w:t xml:space="preserve"> كان من أهل الشام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بل وصفه الذهبي ب</w:t>
      </w:r>
      <w:r w:rsidR="00664FD2">
        <w:rPr>
          <w:rFonts w:hint="cs"/>
          <w:rtl/>
        </w:rPr>
        <w:t>ـ</w:t>
      </w:r>
      <w:r w:rsidRPr="00AC6D18">
        <w:rPr>
          <w:rtl/>
        </w:rPr>
        <w:t xml:space="preserve"> </w:t>
      </w:r>
      <w:r w:rsidR="00AB3A9F" w:rsidRPr="00AC6D18">
        <w:rPr>
          <w:rtl/>
        </w:rPr>
        <w:t>«</w:t>
      </w:r>
      <w:r w:rsidR="00664FD2">
        <w:rPr>
          <w:rFonts w:hint="cs"/>
          <w:rtl/>
        </w:rPr>
        <w:t xml:space="preserve"> </w:t>
      </w:r>
      <w:r w:rsidRPr="00AC6D18">
        <w:rPr>
          <w:rtl/>
        </w:rPr>
        <w:t>رئيس دمشق</w:t>
      </w:r>
      <w:r w:rsidR="00664FD2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Pr="00AC6D18">
        <w:rPr>
          <w:rtl/>
        </w:rPr>
        <w:t xml:space="preserve"> </w:t>
      </w:r>
      <w:r w:rsidRPr="00AC6D18">
        <w:rPr>
          <w:rStyle w:val="rfdFootnotenum"/>
          <w:rtl/>
        </w:rPr>
        <w:t>(30)</w:t>
      </w:r>
      <w:r w:rsidR="00095AA9">
        <w:rPr>
          <w:rtl/>
        </w:rPr>
        <w:t xml:space="preserve"> .</w:t>
      </w:r>
    </w:p>
    <w:p w:rsidR="003844FD" w:rsidRDefault="00AC6D18" w:rsidP="00AC6D18">
      <w:pPr>
        <w:rPr>
          <w:rtl/>
        </w:rPr>
      </w:pPr>
      <w:r w:rsidRPr="00AC6D18">
        <w:rPr>
          <w:rtl/>
        </w:rPr>
        <w:t>وثانيا</w:t>
      </w:r>
      <w:r w:rsidR="00314B93">
        <w:rPr>
          <w:rtl/>
        </w:rPr>
        <w:t>ً</w:t>
      </w:r>
      <w:r w:rsidR="007E0241">
        <w:rPr>
          <w:rtl/>
        </w:rPr>
        <w:t xml:space="preserve"> :</w:t>
      </w:r>
      <w:r w:rsidRPr="00AC6D18">
        <w:rPr>
          <w:rtl/>
        </w:rPr>
        <w:t xml:space="preserve"> أورده الذهبي في </w:t>
      </w:r>
      <w:r w:rsidR="00773F9D">
        <w:rPr>
          <w:rtl/>
        </w:rPr>
        <w:t>(</w:t>
      </w:r>
      <w:r w:rsidR="00664FD2">
        <w:rPr>
          <w:rFonts w:hint="cs"/>
          <w:rtl/>
        </w:rPr>
        <w:t xml:space="preserve"> </w:t>
      </w:r>
      <w:r w:rsidRPr="00AC6D18">
        <w:rPr>
          <w:rtl/>
        </w:rPr>
        <w:t>ميزانه</w:t>
      </w:r>
      <w:r w:rsidR="00664FD2">
        <w:rPr>
          <w:rFonts w:hint="cs"/>
          <w:rtl/>
        </w:rPr>
        <w:t xml:space="preserve"> </w:t>
      </w:r>
      <w:r w:rsidR="00773F9D">
        <w:rPr>
          <w:rtl/>
        </w:rPr>
        <w:t>)</w:t>
      </w:r>
      <w:r w:rsidRPr="00AC6D18">
        <w:rPr>
          <w:rtl/>
        </w:rPr>
        <w:t xml:space="preserve"> وقال</w:t>
      </w:r>
      <w:r w:rsidR="007E0241">
        <w:rPr>
          <w:rtl/>
        </w:rPr>
        <w:t xml:space="preserve"> :</w:t>
      </w:r>
      <w:r w:rsidRPr="00AC6D18">
        <w:rPr>
          <w:rtl/>
        </w:rPr>
        <w:t xml:space="preserve"> </w:t>
      </w:r>
      <w:r w:rsidR="00AB3A9F" w:rsidRPr="00AC6D18">
        <w:rPr>
          <w:rtl/>
        </w:rPr>
        <w:t>«</w:t>
      </w:r>
      <w:r w:rsidR="00664FD2">
        <w:rPr>
          <w:rFonts w:hint="cs"/>
          <w:rtl/>
        </w:rPr>
        <w:t xml:space="preserve"> </w:t>
      </w:r>
      <w:r w:rsidRPr="00AC6D18">
        <w:rPr>
          <w:rtl/>
        </w:rPr>
        <w:t>قال ابن حزم</w:t>
      </w:r>
      <w:r w:rsidR="007E0241">
        <w:rPr>
          <w:rtl/>
        </w:rPr>
        <w:t xml:space="preserve"> :</w:t>
      </w:r>
      <w:r w:rsidRPr="00AC6D18">
        <w:rPr>
          <w:rtl/>
        </w:rPr>
        <w:t xml:space="preserve"> ضع</w:t>
      </w:r>
      <w:r w:rsidR="00314B93">
        <w:rPr>
          <w:rtl/>
        </w:rPr>
        <w:t>ّ</w:t>
      </w:r>
      <w:r w:rsidRPr="00AC6D18">
        <w:rPr>
          <w:rtl/>
        </w:rPr>
        <w:t>فه يحيى وغيره</w:t>
      </w:r>
      <w:r w:rsidR="00664FD2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Pr="00AC6D18">
        <w:rPr>
          <w:rtl/>
        </w:rPr>
        <w:t xml:space="preserve"> </w:t>
      </w:r>
      <w:r w:rsidRPr="00AC6D18">
        <w:rPr>
          <w:rStyle w:val="rfdFootnotenum"/>
          <w:rtl/>
        </w:rPr>
        <w:t>(31)</w:t>
      </w:r>
    </w:p>
    <w:p w:rsidR="003844FD" w:rsidRPr="00664FD2" w:rsidRDefault="003844FD" w:rsidP="00664FD2">
      <w:pPr>
        <w:pStyle w:val="rfdBold3"/>
        <w:rPr>
          <w:rtl/>
        </w:rPr>
      </w:pPr>
      <w:r w:rsidRPr="00664FD2">
        <w:rPr>
          <w:rtl/>
        </w:rPr>
        <w:t>ترجمة ضمرة بن حبيب الحمصي</w:t>
      </w:r>
      <w:r w:rsidR="007E0241" w:rsidRPr="00664FD2">
        <w:rPr>
          <w:rtl/>
        </w:rPr>
        <w:t xml:space="preserve"> :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وأم</w:t>
      </w:r>
      <w:r w:rsidR="00314B93">
        <w:rPr>
          <w:rtl/>
        </w:rPr>
        <w:t>ّ</w:t>
      </w:r>
      <w:r w:rsidRPr="00AC6D18">
        <w:rPr>
          <w:rtl/>
        </w:rPr>
        <w:t xml:space="preserve">ا </w:t>
      </w:r>
      <w:r w:rsidR="00AB3A9F" w:rsidRPr="00AC6D18">
        <w:rPr>
          <w:rtl/>
        </w:rPr>
        <w:t>«</w:t>
      </w:r>
      <w:r w:rsidR="00664FD2">
        <w:rPr>
          <w:rFonts w:hint="cs"/>
          <w:rtl/>
        </w:rPr>
        <w:t xml:space="preserve"> </w:t>
      </w:r>
      <w:r w:rsidRPr="00AC6D18">
        <w:rPr>
          <w:rtl/>
        </w:rPr>
        <w:t>ضمرة بن حبيب</w:t>
      </w:r>
      <w:r w:rsidR="00664FD2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="007E0241">
        <w:rPr>
          <w:rtl/>
        </w:rPr>
        <w:t xml:space="preserve"> :</w:t>
      </w:r>
    </w:p>
    <w:p w:rsidR="00AC6D18" w:rsidRPr="00AC6D18" w:rsidRDefault="00AC6D18" w:rsidP="00AC6D18">
      <w:pPr>
        <w:pStyle w:val="rfdLine"/>
        <w:rPr>
          <w:rtl/>
        </w:rPr>
      </w:pPr>
      <w:r w:rsidRPr="00AC6D18">
        <w:rPr>
          <w:rtl/>
        </w:rPr>
        <w:t>__________________</w:t>
      </w:r>
    </w:p>
    <w:p w:rsidR="00AC6D18" w:rsidRPr="00AC6D18" w:rsidRDefault="00AC6D18" w:rsidP="003844FD">
      <w:pPr>
        <w:pStyle w:val="rfdFootnote0"/>
        <w:rPr>
          <w:rtl/>
        </w:rPr>
      </w:pPr>
      <w:r>
        <w:rPr>
          <w:rtl/>
        </w:rPr>
        <w:t>(</w:t>
      </w:r>
      <w:r w:rsidRPr="00AC6D18">
        <w:rPr>
          <w:rtl/>
        </w:rPr>
        <w:t>29) تهذيب التهذيب</w:t>
      </w:r>
      <w:r w:rsidR="003844FD">
        <w:rPr>
          <w:rtl/>
        </w:rPr>
        <w:t xml:space="preserve"> </w:t>
      </w:r>
      <w:r w:rsidRPr="00484D70">
        <w:rPr>
          <w:rtl/>
        </w:rPr>
        <w:t>6</w:t>
      </w:r>
      <w:r w:rsidR="005C5FDB">
        <w:rPr>
          <w:rtl/>
        </w:rPr>
        <w:t xml:space="preserve"> / </w:t>
      </w:r>
      <w:r w:rsidRPr="00484D70">
        <w:rPr>
          <w:rtl/>
        </w:rPr>
        <w:t>215</w:t>
      </w:r>
      <w:r w:rsidR="00095AA9">
        <w:rPr>
          <w:rtl/>
        </w:rPr>
        <w:t xml:space="preserve"> .</w:t>
      </w:r>
    </w:p>
    <w:p w:rsidR="00AC6D18" w:rsidRPr="00AC6D18" w:rsidRDefault="00AC6D18" w:rsidP="003844FD">
      <w:pPr>
        <w:pStyle w:val="rfdFootnote0"/>
        <w:rPr>
          <w:rtl/>
        </w:rPr>
      </w:pPr>
      <w:r>
        <w:rPr>
          <w:rtl/>
        </w:rPr>
        <w:t>(</w:t>
      </w:r>
      <w:r w:rsidRPr="00AC6D18">
        <w:rPr>
          <w:rtl/>
        </w:rPr>
        <w:t>30) سير أعلام النبلاء</w:t>
      </w:r>
      <w:r w:rsidR="003844FD">
        <w:rPr>
          <w:rtl/>
        </w:rPr>
        <w:t xml:space="preserve"> </w:t>
      </w:r>
      <w:r w:rsidRPr="00484D70">
        <w:rPr>
          <w:rtl/>
        </w:rPr>
        <w:t>7</w:t>
      </w:r>
      <w:r w:rsidR="005C5FDB">
        <w:rPr>
          <w:rtl/>
        </w:rPr>
        <w:t xml:space="preserve"> / </w:t>
      </w:r>
      <w:r w:rsidRPr="00484D70">
        <w:rPr>
          <w:rtl/>
        </w:rPr>
        <w:t>350</w:t>
      </w:r>
      <w:r w:rsidR="00095AA9">
        <w:rPr>
          <w:rtl/>
        </w:rPr>
        <w:t xml:space="preserve"> .</w:t>
      </w:r>
    </w:p>
    <w:p w:rsidR="00AC6D18" w:rsidRPr="00AC6D18" w:rsidRDefault="00AC6D18" w:rsidP="003844FD">
      <w:pPr>
        <w:pStyle w:val="rfdFootnote0"/>
        <w:rPr>
          <w:rtl/>
        </w:rPr>
      </w:pPr>
      <w:r>
        <w:rPr>
          <w:rtl/>
        </w:rPr>
        <w:t>(</w:t>
      </w:r>
      <w:r w:rsidRPr="00AC6D18">
        <w:rPr>
          <w:rtl/>
        </w:rPr>
        <w:t>31) ميزان الاعتدال</w:t>
      </w:r>
      <w:r w:rsidR="003844FD">
        <w:rPr>
          <w:rtl/>
        </w:rPr>
        <w:t xml:space="preserve"> </w:t>
      </w:r>
      <w:r w:rsidRPr="00484D70">
        <w:rPr>
          <w:rtl/>
        </w:rPr>
        <w:t>2</w:t>
      </w:r>
      <w:r w:rsidR="005C5FDB">
        <w:rPr>
          <w:rtl/>
        </w:rPr>
        <w:t xml:space="preserve"> / </w:t>
      </w:r>
      <w:r w:rsidRPr="00484D70">
        <w:rPr>
          <w:rtl/>
        </w:rPr>
        <w:t>463</w:t>
      </w:r>
      <w:r w:rsidR="00095AA9">
        <w:rPr>
          <w:rtl/>
        </w:rPr>
        <w:t xml:space="preserve"> .</w:t>
      </w:r>
    </w:p>
    <w:p w:rsidR="0008403B" w:rsidRDefault="0008403B" w:rsidP="00AC6D18">
      <w:pPr>
        <w:rPr>
          <w:rtl/>
        </w:rPr>
        <w:sectPr w:rsidR="0008403B" w:rsidSect="00107863">
          <w:headerReference w:type="even" r:id="rId93"/>
          <w:headerReference w:type="default" r:id="rId94"/>
          <w:headerReference w:type="first" r:id="rId95"/>
          <w:type w:val="continuous"/>
          <w:pgSz w:w="11907" w:h="16840" w:code="9"/>
          <w:pgMar w:top="1247" w:right="1361" w:bottom="1247" w:left="1361" w:header="720" w:footer="720" w:gutter="0"/>
          <w:cols w:space="720"/>
          <w:titlePg/>
          <w:bidi/>
          <w:rtlGutter/>
          <w:docGrid w:linePitch="360"/>
        </w:sectPr>
      </w:pPr>
    </w:p>
    <w:p w:rsidR="003844FD" w:rsidRDefault="00AC6D18" w:rsidP="00AC6D18">
      <w:pPr>
        <w:rPr>
          <w:rtl/>
        </w:rPr>
      </w:pPr>
      <w:r>
        <w:rPr>
          <w:rtl/>
        </w:rPr>
        <w:lastRenderedPageBreak/>
        <w:br w:type="page"/>
      </w:r>
      <w:r w:rsidRPr="00AC6D18">
        <w:rPr>
          <w:rtl/>
        </w:rPr>
        <w:lastRenderedPageBreak/>
        <w:t>فأو</w:t>
      </w:r>
      <w:r w:rsidR="00744A4E">
        <w:rPr>
          <w:rtl/>
        </w:rPr>
        <w:t>ّ</w:t>
      </w:r>
      <w:r w:rsidRPr="00AC6D18">
        <w:rPr>
          <w:rtl/>
        </w:rPr>
        <w:t>لا</w:t>
      </w:r>
      <w:r w:rsidR="00744A4E">
        <w:rPr>
          <w:rtl/>
        </w:rPr>
        <w:t>ً</w:t>
      </w:r>
      <w:r w:rsidR="007E0241">
        <w:rPr>
          <w:rtl/>
        </w:rPr>
        <w:t xml:space="preserve"> :</w:t>
      </w:r>
      <w:r w:rsidRPr="00AC6D18">
        <w:rPr>
          <w:rtl/>
        </w:rPr>
        <w:t xml:space="preserve"> كان من أهل حمص </w:t>
      </w:r>
      <w:r w:rsidRPr="00AC6D18">
        <w:rPr>
          <w:rStyle w:val="rfdFootnotenum"/>
          <w:rtl/>
        </w:rPr>
        <w:t>(32)</w:t>
      </w:r>
    </w:p>
    <w:p w:rsidR="003844FD" w:rsidRDefault="00AC6D18" w:rsidP="00AC6D18">
      <w:pPr>
        <w:rPr>
          <w:rtl/>
        </w:rPr>
      </w:pPr>
      <w:r w:rsidRPr="00AC6D18">
        <w:rPr>
          <w:rtl/>
        </w:rPr>
        <w:t>وثانيا</w:t>
      </w:r>
      <w:r w:rsidR="00744A4E">
        <w:rPr>
          <w:rtl/>
        </w:rPr>
        <w:t>ً</w:t>
      </w:r>
      <w:r w:rsidR="007E0241">
        <w:rPr>
          <w:rtl/>
        </w:rPr>
        <w:t xml:space="preserve"> :</w:t>
      </w:r>
      <w:r w:rsidRPr="00AC6D18">
        <w:rPr>
          <w:rtl/>
        </w:rPr>
        <w:t xml:space="preserve"> كان مؤذ</w:t>
      </w:r>
      <w:r w:rsidR="00744A4E">
        <w:rPr>
          <w:rtl/>
        </w:rPr>
        <w:t>ّ</w:t>
      </w:r>
      <w:r w:rsidRPr="00AC6D18">
        <w:rPr>
          <w:rtl/>
        </w:rPr>
        <w:t xml:space="preserve">ن المسجد الجامع </w:t>
      </w:r>
      <w:r w:rsidRPr="00AC6D18">
        <w:rPr>
          <w:rStyle w:val="rfdFootnotenum"/>
          <w:rtl/>
        </w:rPr>
        <w:t>(33)</w:t>
      </w:r>
      <w:r w:rsidR="00095AA9">
        <w:rPr>
          <w:rtl/>
        </w:rPr>
        <w:t xml:space="preserve"> .</w:t>
      </w:r>
    </w:p>
    <w:p w:rsidR="003844FD" w:rsidRPr="00664FD2" w:rsidRDefault="003844FD" w:rsidP="00664FD2">
      <w:pPr>
        <w:pStyle w:val="rfdBold3"/>
        <w:rPr>
          <w:rtl/>
        </w:rPr>
      </w:pPr>
      <w:r w:rsidRPr="00664FD2">
        <w:rPr>
          <w:rtl/>
        </w:rPr>
        <w:t>ترجمة خالد بن معدان الحمصي</w:t>
      </w:r>
      <w:r w:rsidR="007E0241" w:rsidRPr="00664FD2">
        <w:rPr>
          <w:rtl/>
        </w:rPr>
        <w:t xml:space="preserve"> :</w:t>
      </w:r>
    </w:p>
    <w:p w:rsidR="003844FD" w:rsidRDefault="00AC6D18" w:rsidP="00AC6D18">
      <w:pPr>
        <w:rPr>
          <w:rtl/>
        </w:rPr>
      </w:pPr>
      <w:r w:rsidRPr="00AC6D18">
        <w:rPr>
          <w:rtl/>
        </w:rPr>
        <w:t>وأم</w:t>
      </w:r>
      <w:r w:rsidR="00744A4E">
        <w:rPr>
          <w:rtl/>
        </w:rPr>
        <w:t>ّ</w:t>
      </w:r>
      <w:r w:rsidRPr="00AC6D18">
        <w:rPr>
          <w:rtl/>
        </w:rPr>
        <w:t xml:space="preserve">ا </w:t>
      </w:r>
      <w:r w:rsidR="00AB3A9F" w:rsidRPr="00AC6D18">
        <w:rPr>
          <w:rtl/>
        </w:rPr>
        <w:t>«</w:t>
      </w:r>
      <w:r w:rsidR="00664FD2">
        <w:rPr>
          <w:rFonts w:hint="cs"/>
          <w:rtl/>
        </w:rPr>
        <w:t xml:space="preserve"> </w:t>
      </w:r>
      <w:r w:rsidRPr="00AC6D18">
        <w:rPr>
          <w:rtl/>
        </w:rPr>
        <w:t>خالد بن معدان</w:t>
      </w:r>
      <w:r w:rsidR="00664FD2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Pr="00AC6D18">
        <w:rPr>
          <w:rtl/>
        </w:rPr>
        <w:t xml:space="preserve"> العمدة في رواية هذا الحديث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لكونه الراوي له عن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="00AB3A9F" w:rsidRPr="00AC6D18">
        <w:rPr>
          <w:rtl/>
        </w:rPr>
        <w:t>«</w:t>
      </w:r>
      <w:r w:rsidR="00664FD2">
        <w:rPr>
          <w:rFonts w:hint="cs"/>
          <w:rtl/>
        </w:rPr>
        <w:t xml:space="preserve"> </w:t>
      </w:r>
      <w:r w:rsidR="00744A4E">
        <w:rPr>
          <w:rtl/>
        </w:rPr>
        <w:t>عبد</w:t>
      </w:r>
      <w:r w:rsidR="00664FD2">
        <w:rPr>
          <w:rFonts w:hint="cs"/>
          <w:rtl/>
        </w:rPr>
        <w:t xml:space="preserve"> </w:t>
      </w:r>
      <w:r w:rsidRPr="00AC6D18">
        <w:rPr>
          <w:rtl/>
        </w:rPr>
        <w:t>الرحمن بن عمرو</w:t>
      </w:r>
      <w:r w:rsidR="00664FD2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Pr="00AC6D18">
        <w:rPr>
          <w:rtl/>
        </w:rPr>
        <w:t xml:space="preserve"> </w:t>
      </w:r>
      <w:r w:rsidR="00172CD5">
        <w:rPr>
          <w:rtl/>
        </w:rPr>
        <w:t>و «</w:t>
      </w:r>
      <w:r w:rsidR="00664FD2">
        <w:rPr>
          <w:rFonts w:hint="cs"/>
          <w:rtl/>
        </w:rPr>
        <w:t xml:space="preserve"> </w:t>
      </w:r>
      <w:r w:rsidRPr="00AC6D18">
        <w:rPr>
          <w:rtl/>
        </w:rPr>
        <w:t>حجر بن حجر</w:t>
      </w:r>
      <w:r w:rsidR="00664FD2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Pr="00AC6D18">
        <w:rPr>
          <w:rtl/>
        </w:rPr>
        <w:t xml:space="preserve"> </w:t>
      </w:r>
      <w:r w:rsidR="003844FD">
        <w:rPr>
          <w:rtl/>
        </w:rPr>
        <w:t>وجميع الأسانيد تنتهي إليه فهو</w:t>
      </w:r>
      <w:r w:rsidR="007E0241">
        <w:rPr>
          <w:rtl/>
        </w:rPr>
        <w:t xml:space="preserve"> :</w:t>
      </w:r>
    </w:p>
    <w:p w:rsidR="003844FD" w:rsidRDefault="00AC6D18" w:rsidP="00AC6D18">
      <w:pPr>
        <w:rPr>
          <w:rtl/>
        </w:rPr>
      </w:pPr>
      <w:r w:rsidRPr="00AC6D18">
        <w:rPr>
          <w:rtl/>
        </w:rPr>
        <w:t>أو</w:t>
      </w:r>
      <w:r w:rsidR="00744A4E">
        <w:rPr>
          <w:rtl/>
        </w:rPr>
        <w:t>ّ</w:t>
      </w:r>
      <w:r w:rsidRPr="00AC6D18">
        <w:rPr>
          <w:rtl/>
        </w:rPr>
        <w:t>لا</w:t>
      </w:r>
      <w:r w:rsidR="00744A4E">
        <w:rPr>
          <w:rtl/>
        </w:rPr>
        <w:t>ً</w:t>
      </w:r>
      <w:r w:rsidR="007E0241">
        <w:rPr>
          <w:rtl/>
        </w:rPr>
        <w:t xml:space="preserve"> :</w:t>
      </w:r>
      <w:r w:rsidRPr="00AC6D18">
        <w:rPr>
          <w:rtl/>
        </w:rPr>
        <w:t xml:space="preserve"> من أهل حمص </w:t>
      </w:r>
      <w:r w:rsidRPr="00AC6D18">
        <w:rPr>
          <w:rStyle w:val="rfdFootnotenum"/>
          <w:rtl/>
        </w:rPr>
        <w:t>(34)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وثانيا</w:t>
      </w:r>
      <w:r w:rsidR="00744A4E">
        <w:rPr>
          <w:rtl/>
        </w:rPr>
        <w:t>ً</w:t>
      </w:r>
      <w:r w:rsidR="007E0241">
        <w:rPr>
          <w:rtl/>
        </w:rPr>
        <w:t xml:space="preserve"> :</w:t>
      </w:r>
      <w:r w:rsidRPr="00AC6D18">
        <w:rPr>
          <w:rtl/>
        </w:rPr>
        <w:t xml:space="preserve"> شيخ أهل الشام </w:t>
      </w:r>
      <w:r w:rsidRPr="00AC6D18">
        <w:rPr>
          <w:rStyle w:val="rfdFootnotenum"/>
          <w:rtl/>
        </w:rPr>
        <w:t>(35)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وثالثا</w:t>
      </w:r>
      <w:r w:rsidR="00744A4E">
        <w:rPr>
          <w:rtl/>
        </w:rPr>
        <w:t>ً</w:t>
      </w:r>
      <w:r w:rsidR="007E0241">
        <w:rPr>
          <w:rtl/>
        </w:rPr>
        <w:t xml:space="preserve"> :</w:t>
      </w:r>
      <w:r w:rsidRPr="00AC6D18">
        <w:rPr>
          <w:rtl/>
        </w:rPr>
        <w:t xml:space="preserve"> كان صاحب شرطة يزيد بن معاوية</w:t>
      </w:r>
      <w:r w:rsidR="007E0241">
        <w:rPr>
          <w:rtl/>
        </w:rPr>
        <w:t xml:space="preserve"> :</w:t>
      </w:r>
      <w:r w:rsidRPr="00AC6D18">
        <w:rPr>
          <w:rtl/>
        </w:rPr>
        <w:t xml:space="preserve"> روى الطبري في </w:t>
      </w:r>
      <w:r w:rsidR="00773F9D">
        <w:rPr>
          <w:rtl/>
        </w:rPr>
        <w:t>(</w:t>
      </w:r>
      <w:r w:rsidR="00664FD2">
        <w:rPr>
          <w:rFonts w:hint="cs"/>
          <w:rtl/>
        </w:rPr>
        <w:t xml:space="preserve"> </w:t>
      </w:r>
      <w:r w:rsidRPr="00AC6D18">
        <w:rPr>
          <w:rtl/>
        </w:rPr>
        <w:t>ذيل تاريخه</w:t>
      </w:r>
      <w:r w:rsidR="00664FD2">
        <w:rPr>
          <w:rFonts w:hint="cs"/>
          <w:rtl/>
        </w:rPr>
        <w:t xml:space="preserve"> </w:t>
      </w:r>
      <w:r w:rsidR="00773F9D">
        <w:rPr>
          <w:rtl/>
        </w:rPr>
        <w:t>)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قائلا</w:t>
      </w:r>
      <w:r w:rsidR="00744A4E">
        <w:rPr>
          <w:rtl/>
        </w:rPr>
        <w:t>ً</w:t>
      </w:r>
      <w:r w:rsidR="007E0241">
        <w:rPr>
          <w:rtl/>
        </w:rPr>
        <w:t xml:space="preserve"> :</w:t>
      </w:r>
    </w:p>
    <w:p w:rsidR="00AC6D18" w:rsidRPr="00AC6D18" w:rsidRDefault="00AB3A9F" w:rsidP="00AC6D18">
      <w:pPr>
        <w:rPr>
          <w:rtl/>
        </w:rPr>
      </w:pPr>
      <w:r w:rsidRPr="00AC6D18">
        <w:rPr>
          <w:rtl/>
        </w:rPr>
        <w:t>«</w:t>
      </w:r>
      <w:r w:rsidR="00664FD2">
        <w:rPr>
          <w:rFonts w:hint="cs"/>
          <w:rtl/>
        </w:rPr>
        <w:t xml:space="preserve"> </w:t>
      </w:r>
      <w:r w:rsidR="00AC6D18" w:rsidRPr="00AC6D18">
        <w:rPr>
          <w:rtl/>
        </w:rPr>
        <w:t>حد</w:t>
      </w:r>
      <w:r w:rsidR="00744A4E">
        <w:rPr>
          <w:rtl/>
        </w:rPr>
        <w:t>ّ</w:t>
      </w:r>
      <w:r w:rsidR="00AC6D18" w:rsidRPr="00AC6D18">
        <w:rPr>
          <w:rtl/>
        </w:rPr>
        <w:t>ثني الحارث</w:t>
      </w:r>
      <w:r w:rsidR="007E0241">
        <w:rPr>
          <w:rtl/>
        </w:rPr>
        <w:t xml:space="preserve"> ،</w:t>
      </w:r>
      <w:r w:rsidR="00AC6D18" w:rsidRPr="00AC6D18">
        <w:rPr>
          <w:rtl/>
        </w:rPr>
        <w:t xml:space="preserve"> عن الحج</w:t>
      </w:r>
      <w:r w:rsidR="00744A4E">
        <w:rPr>
          <w:rtl/>
        </w:rPr>
        <w:t>ّ</w:t>
      </w:r>
      <w:r w:rsidR="00AC6D18" w:rsidRPr="00AC6D18">
        <w:rPr>
          <w:rtl/>
        </w:rPr>
        <w:t>اج</w:t>
      </w:r>
      <w:r w:rsidR="007E0241">
        <w:rPr>
          <w:rtl/>
        </w:rPr>
        <w:t xml:space="preserve"> ،</w:t>
      </w:r>
      <w:r w:rsidR="00AC6D18" w:rsidRPr="00AC6D18">
        <w:rPr>
          <w:rtl/>
        </w:rPr>
        <w:t xml:space="preserve"> قال</w:t>
      </w:r>
      <w:r w:rsidR="007E0241">
        <w:rPr>
          <w:rtl/>
        </w:rPr>
        <w:t xml:space="preserve"> :</w:t>
      </w:r>
      <w:r w:rsidR="00AC6D18" w:rsidRPr="00AC6D18">
        <w:rPr>
          <w:rtl/>
        </w:rPr>
        <w:t xml:space="preserve"> حد</w:t>
      </w:r>
      <w:r w:rsidR="00744A4E">
        <w:rPr>
          <w:rtl/>
        </w:rPr>
        <w:t>ّ</w:t>
      </w:r>
      <w:r w:rsidR="00AC6D18" w:rsidRPr="00AC6D18">
        <w:rPr>
          <w:rtl/>
        </w:rPr>
        <w:t>ثني أبو جعفر الحمداني</w:t>
      </w:r>
      <w:r w:rsidR="007E0241">
        <w:rPr>
          <w:rtl/>
        </w:rPr>
        <w:t xml:space="preserve"> ،</w:t>
      </w:r>
      <w:r w:rsidR="00AC6D18" w:rsidRPr="00AC6D18">
        <w:rPr>
          <w:rtl/>
        </w:rPr>
        <w:t xml:space="preserve"> عن محمد بن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="00AC6D18" w:rsidRPr="00AC6D18">
        <w:rPr>
          <w:rtl/>
        </w:rPr>
        <w:t>داود</w:t>
      </w:r>
      <w:r w:rsidR="007E0241">
        <w:rPr>
          <w:rtl/>
        </w:rPr>
        <w:t xml:space="preserve"> ،</w:t>
      </w:r>
      <w:r w:rsidR="00AC6D18" w:rsidRPr="00AC6D18">
        <w:rPr>
          <w:rtl/>
        </w:rPr>
        <w:t xml:space="preserve"> قال</w:t>
      </w:r>
      <w:r w:rsidR="007E0241">
        <w:rPr>
          <w:rtl/>
        </w:rPr>
        <w:t xml:space="preserve"> :</w:t>
      </w:r>
      <w:r w:rsidR="00AC6D18" w:rsidRPr="00AC6D18">
        <w:rPr>
          <w:rtl/>
        </w:rPr>
        <w:t xml:space="preserve"> سمعت عيسى بن يونس يقول</w:t>
      </w:r>
      <w:r w:rsidR="007E0241">
        <w:rPr>
          <w:rtl/>
        </w:rPr>
        <w:t xml:space="preserve"> :</w:t>
      </w:r>
      <w:r w:rsidR="00AC6D18" w:rsidRPr="00AC6D18">
        <w:rPr>
          <w:rtl/>
        </w:rPr>
        <w:t xml:space="preserve"> كان خالد بن معدان صاحب شرطة يزيد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="00AC6D18" w:rsidRPr="00AC6D18">
        <w:rPr>
          <w:rtl/>
        </w:rPr>
        <w:t>ابن معاوية</w:t>
      </w:r>
      <w:r w:rsidR="00664FD2">
        <w:rPr>
          <w:rFonts w:hint="cs"/>
          <w:rtl/>
        </w:rPr>
        <w:t xml:space="preserve"> </w:t>
      </w:r>
      <w:r w:rsidRPr="00AC6D18">
        <w:rPr>
          <w:rtl/>
        </w:rPr>
        <w:t>»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 xml:space="preserve">وعنونه ابن عساكر في </w:t>
      </w:r>
      <w:r w:rsidR="00773F9D">
        <w:rPr>
          <w:rtl/>
        </w:rPr>
        <w:t>(</w:t>
      </w:r>
      <w:r w:rsidR="00664FD2">
        <w:rPr>
          <w:rFonts w:hint="cs"/>
          <w:rtl/>
        </w:rPr>
        <w:t xml:space="preserve"> </w:t>
      </w:r>
      <w:r w:rsidRPr="00AC6D18">
        <w:rPr>
          <w:rtl/>
        </w:rPr>
        <w:t>تاريخه</w:t>
      </w:r>
      <w:r w:rsidR="00664FD2">
        <w:rPr>
          <w:rFonts w:hint="cs"/>
          <w:rtl/>
        </w:rPr>
        <w:t xml:space="preserve"> </w:t>
      </w:r>
      <w:r w:rsidR="00773F9D">
        <w:rPr>
          <w:rtl/>
        </w:rPr>
        <w:t>)</w:t>
      </w:r>
      <w:r w:rsidRPr="00AC6D18">
        <w:rPr>
          <w:rtl/>
        </w:rPr>
        <w:t xml:space="preserve"> بقوله</w:t>
      </w:r>
      <w:r w:rsidR="007E0241">
        <w:rPr>
          <w:rtl/>
        </w:rPr>
        <w:t xml:space="preserve"> :</w:t>
      </w:r>
      <w:r w:rsidRPr="00AC6D18">
        <w:rPr>
          <w:rtl/>
        </w:rPr>
        <w:t xml:space="preserve"> </w:t>
      </w:r>
      <w:r w:rsidR="00AB3A9F" w:rsidRPr="00AC6D18">
        <w:rPr>
          <w:rtl/>
        </w:rPr>
        <w:t>«</w:t>
      </w:r>
      <w:r w:rsidR="00664FD2">
        <w:rPr>
          <w:rFonts w:hint="cs"/>
          <w:rtl/>
        </w:rPr>
        <w:t xml:space="preserve"> </w:t>
      </w:r>
      <w:r w:rsidRPr="00AC6D18">
        <w:rPr>
          <w:rtl/>
        </w:rPr>
        <w:t>كان يتول</w:t>
      </w:r>
      <w:r w:rsidR="00744A4E">
        <w:rPr>
          <w:rtl/>
        </w:rPr>
        <w:t>ّ</w:t>
      </w:r>
      <w:r w:rsidRPr="00AC6D18">
        <w:rPr>
          <w:rtl/>
        </w:rPr>
        <w:t>ى شرطة يزيد بن معاوية</w:t>
      </w:r>
      <w:r w:rsidR="00664FD2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Pr="00AC6D18">
        <w:rPr>
          <w:rtl/>
        </w:rPr>
        <w:t xml:space="preserve"> ثم</w:t>
      </w:r>
      <w:r w:rsidR="00744A4E">
        <w:rPr>
          <w:rtl/>
        </w:rPr>
        <w:t>ّ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 xml:space="preserve">روى الخبر المذكور بسنده عن عيسى بن يونس كذلك </w:t>
      </w:r>
      <w:r w:rsidRPr="00AC6D18">
        <w:rPr>
          <w:rStyle w:val="rfdFootnotenum"/>
          <w:rtl/>
        </w:rPr>
        <w:t>(36)</w:t>
      </w:r>
      <w:r w:rsidR="00095AA9">
        <w:rPr>
          <w:rtl/>
        </w:rPr>
        <w:t xml:space="preserve"> .</w:t>
      </w:r>
    </w:p>
    <w:p w:rsidR="003844FD" w:rsidRDefault="00B14D1B" w:rsidP="00AC6D18">
      <w:pPr>
        <w:rPr>
          <w:rtl/>
        </w:rPr>
      </w:pPr>
      <w:r>
        <w:sym w:font="Wingdings 2" w:char="F0F5"/>
      </w:r>
      <w:r w:rsidR="00AC6D18" w:rsidRPr="00AC6D18">
        <w:rPr>
          <w:rtl/>
        </w:rPr>
        <w:t xml:space="preserve"> ثم</w:t>
      </w:r>
      <w:r w:rsidR="00744A4E">
        <w:rPr>
          <w:rtl/>
        </w:rPr>
        <w:t>ّ</w:t>
      </w:r>
      <w:r w:rsidR="00AC6D18" w:rsidRPr="00AC6D18">
        <w:rPr>
          <w:rtl/>
        </w:rPr>
        <w:t xml:space="preserve"> إ</w:t>
      </w:r>
      <w:r w:rsidR="003844FD">
        <w:rPr>
          <w:rtl/>
        </w:rPr>
        <w:t>ن</w:t>
      </w:r>
      <w:r w:rsidR="00744A4E">
        <w:rPr>
          <w:rtl/>
        </w:rPr>
        <w:t>ّ</w:t>
      </w:r>
      <w:r w:rsidR="003844FD">
        <w:rPr>
          <w:rtl/>
        </w:rPr>
        <w:t xml:space="preserve"> رواة هذا الحديث عن هؤلاء هم</w:t>
      </w:r>
      <w:r w:rsidR="007E0241">
        <w:rPr>
          <w:rtl/>
        </w:rPr>
        <w:t xml:space="preserve"> :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1</w:t>
      </w:r>
      <w:r w:rsidR="004803AF">
        <w:rPr>
          <w:rtl/>
        </w:rPr>
        <w:t xml:space="preserve"> ـ </w:t>
      </w:r>
      <w:r w:rsidRPr="00AC6D18">
        <w:rPr>
          <w:rtl/>
        </w:rPr>
        <w:t>محمد بن إبراهيم بن الحارث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2</w:t>
      </w:r>
      <w:r w:rsidR="004803AF">
        <w:rPr>
          <w:rtl/>
        </w:rPr>
        <w:t xml:space="preserve"> ـ </w:t>
      </w:r>
      <w:r w:rsidRPr="00AC6D18">
        <w:rPr>
          <w:rtl/>
        </w:rPr>
        <w:t>معاوية بن صالح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3</w:t>
      </w:r>
      <w:r w:rsidR="004803AF">
        <w:rPr>
          <w:rtl/>
        </w:rPr>
        <w:t xml:space="preserve"> ـ </w:t>
      </w:r>
      <w:r w:rsidRPr="00AC6D18">
        <w:rPr>
          <w:rtl/>
        </w:rPr>
        <w:t>الوليد بن مسلم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pStyle w:val="rfdLine"/>
        <w:rPr>
          <w:rtl/>
        </w:rPr>
      </w:pPr>
      <w:r w:rsidRPr="00AC6D18">
        <w:rPr>
          <w:rtl/>
        </w:rPr>
        <w:t>__________________</w:t>
      </w:r>
    </w:p>
    <w:p w:rsidR="00AC6D18" w:rsidRPr="00AC6D18" w:rsidRDefault="00AC6D18" w:rsidP="003844FD">
      <w:pPr>
        <w:pStyle w:val="rfdFootnote0"/>
        <w:rPr>
          <w:rtl/>
        </w:rPr>
      </w:pPr>
      <w:r>
        <w:rPr>
          <w:rtl/>
        </w:rPr>
        <w:t>(</w:t>
      </w:r>
      <w:r w:rsidRPr="00AC6D18">
        <w:rPr>
          <w:rtl/>
        </w:rPr>
        <w:t>32) تهذيب التهذيب</w:t>
      </w:r>
      <w:r w:rsidR="003844FD">
        <w:rPr>
          <w:rtl/>
        </w:rPr>
        <w:t xml:space="preserve"> </w:t>
      </w:r>
      <w:r w:rsidRPr="00484D70">
        <w:rPr>
          <w:rtl/>
        </w:rPr>
        <w:t>4</w:t>
      </w:r>
      <w:r w:rsidR="005C5FDB">
        <w:rPr>
          <w:rtl/>
        </w:rPr>
        <w:t xml:space="preserve"> / </w:t>
      </w:r>
      <w:r w:rsidRPr="00484D70">
        <w:rPr>
          <w:rtl/>
        </w:rPr>
        <w:t>402</w:t>
      </w:r>
      <w:r w:rsidR="007E0241">
        <w:rPr>
          <w:rtl/>
        </w:rPr>
        <w:t xml:space="preserve"> ،</w:t>
      </w:r>
      <w:r w:rsidRPr="00484D70">
        <w:rPr>
          <w:rtl/>
        </w:rPr>
        <w:t xml:space="preserve"> تقريب التهذيب</w:t>
      </w:r>
      <w:r w:rsidR="003844FD" w:rsidRPr="00484D70">
        <w:rPr>
          <w:rtl/>
        </w:rPr>
        <w:t xml:space="preserve"> </w:t>
      </w:r>
      <w:r w:rsidRPr="00484D70">
        <w:rPr>
          <w:rtl/>
        </w:rPr>
        <w:t>4</w:t>
      </w:r>
      <w:r w:rsidR="005C5FDB">
        <w:rPr>
          <w:rtl/>
        </w:rPr>
        <w:t xml:space="preserve"> / </w:t>
      </w:r>
      <w:r w:rsidRPr="00484D70">
        <w:rPr>
          <w:rtl/>
        </w:rPr>
        <w:t>459</w:t>
      </w:r>
      <w:r w:rsidR="00095AA9">
        <w:rPr>
          <w:rtl/>
        </w:rPr>
        <w:t xml:space="preserve"> .</w:t>
      </w:r>
    </w:p>
    <w:p w:rsidR="00AC6D18" w:rsidRPr="00AC6D18" w:rsidRDefault="00AC6D18" w:rsidP="003844FD">
      <w:pPr>
        <w:pStyle w:val="rfdFootnote0"/>
        <w:rPr>
          <w:rtl/>
        </w:rPr>
      </w:pPr>
      <w:r>
        <w:rPr>
          <w:rtl/>
        </w:rPr>
        <w:t>(</w:t>
      </w:r>
      <w:r w:rsidRPr="00AC6D18">
        <w:rPr>
          <w:rtl/>
        </w:rPr>
        <w:t>33) تقريب التهذيب</w:t>
      </w:r>
      <w:r w:rsidR="003844FD">
        <w:rPr>
          <w:rtl/>
        </w:rPr>
        <w:t xml:space="preserve"> </w:t>
      </w:r>
      <w:r w:rsidRPr="00484D70">
        <w:rPr>
          <w:rtl/>
        </w:rPr>
        <w:t>2</w:t>
      </w:r>
      <w:r w:rsidR="005C5FDB">
        <w:rPr>
          <w:rtl/>
        </w:rPr>
        <w:t xml:space="preserve"> / </w:t>
      </w:r>
      <w:r w:rsidRPr="00484D70">
        <w:rPr>
          <w:rtl/>
        </w:rPr>
        <w:t>459</w:t>
      </w:r>
      <w:r w:rsidR="00095AA9">
        <w:rPr>
          <w:rtl/>
        </w:rPr>
        <w:t xml:space="preserve"> .</w:t>
      </w:r>
    </w:p>
    <w:p w:rsidR="00AC6D18" w:rsidRPr="00AC6D18" w:rsidRDefault="00AC6D18" w:rsidP="003844FD">
      <w:pPr>
        <w:pStyle w:val="rfdFootnote0"/>
        <w:rPr>
          <w:rtl/>
        </w:rPr>
      </w:pPr>
      <w:r>
        <w:rPr>
          <w:rtl/>
        </w:rPr>
        <w:t>(</w:t>
      </w:r>
      <w:r w:rsidRPr="00AC6D18">
        <w:rPr>
          <w:rtl/>
        </w:rPr>
        <w:t>34) تاريخ دمشق</w:t>
      </w:r>
      <w:r w:rsidR="003844FD">
        <w:rPr>
          <w:rtl/>
        </w:rPr>
        <w:t xml:space="preserve"> </w:t>
      </w:r>
      <w:r w:rsidRPr="00484D70">
        <w:rPr>
          <w:rtl/>
        </w:rPr>
        <w:t>5</w:t>
      </w:r>
      <w:r w:rsidR="005C5FDB">
        <w:rPr>
          <w:rtl/>
        </w:rPr>
        <w:t xml:space="preserve"> / </w:t>
      </w:r>
      <w:r w:rsidRPr="00484D70">
        <w:rPr>
          <w:rtl/>
        </w:rPr>
        <w:t>516</w:t>
      </w:r>
      <w:r w:rsidR="007E0241">
        <w:rPr>
          <w:rtl/>
        </w:rPr>
        <w:t xml:space="preserve"> ،</w:t>
      </w:r>
      <w:r w:rsidRPr="00484D70">
        <w:rPr>
          <w:rtl/>
        </w:rPr>
        <w:t xml:space="preserve"> تهذيب التهذيب</w:t>
      </w:r>
      <w:r w:rsidR="003844FD" w:rsidRPr="00484D70">
        <w:rPr>
          <w:rtl/>
        </w:rPr>
        <w:t xml:space="preserve"> </w:t>
      </w:r>
      <w:r w:rsidRPr="00484D70">
        <w:rPr>
          <w:rtl/>
        </w:rPr>
        <w:t>3</w:t>
      </w:r>
      <w:r w:rsidR="005C5FDB">
        <w:rPr>
          <w:rtl/>
        </w:rPr>
        <w:t xml:space="preserve"> / </w:t>
      </w:r>
      <w:r w:rsidRPr="00484D70">
        <w:rPr>
          <w:rtl/>
        </w:rPr>
        <w:t>102</w:t>
      </w:r>
      <w:r w:rsidR="007E0241">
        <w:rPr>
          <w:rtl/>
        </w:rPr>
        <w:t xml:space="preserve"> ،</w:t>
      </w:r>
      <w:r w:rsidRPr="00484D70">
        <w:rPr>
          <w:rtl/>
        </w:rPr>
        <w:t xml:space="preserve"> سير أعلام النبلاء</w:t>
      </w:r>
      <w:r w:rsidR="003844FD" w:rsidRPr="00484D70">
        <w:rPr>
          <w:rtl/>
        </w:rPr>
        <w:t xml:space="preserve"> </w:t>
      </w:r>
      <w:r w:rsidRPr="00484D70">
        <w:rPr>
          <w:rtl/>
        </w:rPr>
        <w:t>4</w:t>
      </w:r>
      <w:r w:rsidR="005C5FDB">
        <w:rPr>
          <w:rtl/>
        </w:rPr>
        <w:t xml:space="preserve"> / </w:t>
      </w:r>
      <w:r w:rsidRPr="00484D70">
        <w:rPr>
          <w:rtl/>
        </w:rPr>
        <w:t>536</w:t>
      </w:r>
      <w:r w:rsidR="00095AA9">
        <w:rPr>
          <w:rtl/>
        </w:rPr>
        <w:t xml:space="preserve"> .</w:t>
      </w:r>
    </w:p>
    <w:p w:rsidR="00AC6D18" w:rsidRPr="00AC6D18" w:rsidRDefault="00AC6D18" w:rsidP="00744A4E">
      <w:pPr>
        <w:pStyle w:val="rfdFootnote0"/>
        <w:rPr>
          <w:rtl/>
        </w:rPr>
      </w:pPr>
      <w:r>
        <w:rPr>
          <w:rtl/>
        </w:rPr>
        <w:t>(</w:t>
      </w:r>
      <w:r w:rsidRPr="00AC6D18">
        <w:rPr>
          <w:rtl/>
        </w:rPr>
        <w:t>35) سير أعلام النبلاء</w:t>
      </w:r>
      <w:r w:rsidR="003844FD">
        <w:rPr>
          <w:rtl/>
        </w:rPr>
        <w:t xml:space="preserve"> </w:t>
      </w:r>
      <w:r w:rsidRPr="00484D70">
        <w:rPr>
          <w:rtl/>
        </w:rPr>
        <w:t>4</w:t>
      </w:r>
      <w:r w:rsidR="005C5FDB">
        <w:rPr>
          <w:rtl/>
        </w:rPr>
        <w:t xml:space="preserve"> / </w:t>
      </w:r>
      <w:r w:rsidR="00744A4E">
        <w:rPr>
          <w:rtl/>
        </w:rPr>
        <w:t>536</w:t>
      </w:r>
      <w:r w:rsidR="00095AA9">
        <w:rPr>
          <w:rtl/>
        </w:rPr>
        <w:t xml:space="preserve"> .</w:t>
      </w:r>
    </w:p>
    <w:p w:rsidR="00AC6D18" w:rsidRPr="00AC6D18" w:rsidRDefault="00AC6D18" w:rsidP="003844FD">
      <w:pPr>
        <w:pStyle w:val="rfdFootnote0"/>
        <w:rPr>
          <w:rtl/>
        </w:rPr>
      </w:pPr>
      <w:r>
        <w:rPr>
          <w:rtl/>
        </w:rPr>
        <w:t>(</w:t>
      </w:r>
      <w:r w:rsidRPr="00AC6D18">
        <w:rPr>
          <w:rtl/>
        </w:rPr>
        <w:t>36) تاريخ دمشق</w:t>
      </w:r>
      <w:r w:rsidR="003844FD">
        <w:rPr>
          <w:rtl/>
        </w:rPr>
        <w:t xml:space="preserve"> </w:t>
      </w:r>
      <w:r w:rsidRPr="00484D70">
        <w:rPr>
          <w:rtl/>
        </w:rPr>
        <w:t>5</w:t>
      </w:r>
      <w:r w:rsidR="005C5FDB">
        <w:rPr>
          <w:rtl/>
        </w:rPr>
        <w:t xml:space="preserve"> / </w:t>
      </w:r>
      <w:r w:rsidRPr="00484D70">
        <w:rPr>
          <w:rtl/>
        </w:rPr>
        <w:t>519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>
        <w:rPr>
          <w:rtl/>
        </w:rPr>
        <w:br w:type="page"/>
      </w:r>
      <w:r w:rsidRPr="00AC6D18">
        <w:rPr>
          <w:rtl/>
        </w:rPr>
        <w:lastRenderedPageBreak/>
        <w:t>4</w:t>
      </w:r>
      <w:r w:rsidR="004803AF">
        <w:rPr>
          <w:rtl/>
        </w:rPr>
        <w:t xml:space="preserve"> ـ </w:t>
      </w:r>
      <w:r w:rsidRPr="00AC6D18">
        <w:rPr>
          <w:rtl/>
        </w:rPr>
        <w:t>بحير بن سعيد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5</w:t>
      </w:r>
      <w:r w:rsidR="004803AF">
        <w:rPr>
          <w:rtl/>
        </w:rPr>
        <w:t xml:space="preserve"> ـ </w:t>
      </w:r>
      <w:r w:rsidRPr="00AC6D18">
        <w:rPr>
          <w:rtl/>
        </w:rPr>
        <w:t>ثور بن يزيد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6</w:t>
      </w:r>
      <w:r w:rsidR="004803AF">
        <w:rPr>
          <w:rtl/>
        </w:rPr>
        <w:t xml:space="preserve"> ـ </w:t>
      </w:r>
      <w:r w:rsidRPr="00AC6D18">
        <w:rPr>
          <w:rtl/>
        </w:rPr>
        <w:t>عمرو بن أبي سلمة التنيسي</w:t>
      </w:r>
      <w:r w:rsidR="00095AA9">
        <w:rPr>
          <w:rtl/>
        </w:rPr>
        <w:t xml:space="preserve"> .</w:t>
      </w:r>
    </w:p>
    <w:p w:rsidR="003844FD" w:rsidRPr="00B14D1B" w:rsidRDefault="00AC6D18" w:rsidP="00B14D1B">
      <w:pPr>
        <w:pStyle w:val="rfdBold3"/>
        <w:rPr>
          <w:rtl/>
        </w:rPr>
      </w:pPr>
      <w:r w:rsidRPr="00B14D1B">
        <w:rPr>
          <w:rtl/>
        </w:rPr>
        <w:t>ترجمة محم</w:t>
      </w:r>
      <w:r w:rsidR="00744A4E" w:rsidRPr="00B14D1B">
        <w:rPr>
          <w:rtl/>
        </w:rPr>
        <w:t>ّ</w:t>
      </w:r>
      <w:r w:rsidRPr="00B14D1B">
        <w:rPr>
          <w:rtl/>
        </w:rPr>
        <w:t xml:space="preserve">د بن إبراهيم بن الحارث التيمي الدمشقي </w:t>
      </w:r>
      <w:r w:rsidRPr="00B14D1B">
        <w:rPr>
          <w:rStyle w:val="rfdFootnotenum"/>
          <w:rtl/>
        </w:rPr>
        <w:t>(37)</w:t>
      </w:r>
      <w:r w:rsidR="007E0241" w:rsidRPr="00B14D1B">
        <w:rPr>
          <w:rtl/>
        </w:rPr>
        <w:t xml:space="preserve"> :</w:t>
      </w:r>
    </w:p>
    <w:p w:rsidR="00AC6D18" w:rsidRPr="00AC6D18" w:rsidRDefault="00AC6D18" w:rsidP="00744A4E">
      <w:pPr>
        <w:rPr>
          <w:rtl/>
        </w:rPr>
      </w:pPr>
      <w:r w:rsidRPr="00AC6D18">
        <w:rPr>
          <w:rtl/>
        </w:rPr>
        <w:t>أم</w:t>
      </w:r>
      <w:r w:rsidR="00744A4E">
        <w:rPr>
          <w:rtl/>
        </w:rPr>
        <w:t>ّ</w:t>
      </w:r>
      <w:r w:rsidRPr="00AC6D18">
        <w:rPr>
          <w:rtl/>
        </w:rPr>
        <w:t xml:space="preserve">ا </w:t>
      </w:r>
      <w:r w:rsidR="00AB3A9F" w:rsidRPr="00AC6D18">
        <w:rPr>
          <w:rtl/>
        </w:rPr>
        <w:t>«</w:t>
      </w:r>
      <w:r w:rsidR="00B14D1B">
        <w:rPr>
          <w:rFonts w:hint="cs"/>
          <w:rtl/>
        </w:rPr>
        <w:t xml:space="preserve"> </w:t>
      </w:r>
      <w:r w:rsidRPr="00AC6D18">
        <w:rPr>
          <w:rtl/>
        </w:rPr>
        <w:t>محمد بن إبراهيم</w:t>
      </w:r>
      <w:r w:rsidR="00B14D1B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Pr="00AC6D18">
        <w:rPr>
          <w:rtl/>
        </w:rPr>
        <w:t xml:space="preserve"> الراوي له عن </w:t>
      </w:r>
      <w:r w:rsidR="00AB3A9F" w:rsidRPr="00AC6D18">
        <w:rPr>
          <w:rtl/>
        </w:rPr>
        <w:t>«</w:t>
      </w:r>
      <w:r w:rsidR="00B14D1B">
        <w:rPr>
          <w:rFonts w:hint="cs"/>
          <w:rtl/>
        </w:rPr>
        <w:t xml:space="preserve"> </w:t>
      </w:r>
      <w:r w:rsidRPr="00AC6D18">
        <w:rPr>
          <w:rtl/>
        </w:rPr>
        <w:t>خالد</w:t>
      </w:r>
      <w:r w:rsidR="00B14D1B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Pr="00AC6D18">
        <w:rPr>
          <w:rtl/>
        </w:rPr>
        <w:t xml:space="preserve"> عند أحمد والحاكم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فقد ذكر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="00744A4E">
        <w:rPr>
          <w:rtl/>
        </w:rPr>
        <w:t>العقيلي عن</w:t>
      </w:r>
      <w:r w:rsidR="00FB7845">
        <w:rPr>
          <w:rtl/>
        </w:rPr>
        <w:t xml:space="preserve"> عبد الله</w:t>
      </w:r>
      <w:r w:rsidRPr="00AC6D18">
        <w:rPr>
          <w:rtl/>
        </w:rPr>
        <w:t xml:space="preserve"> بن أحمد عن أبيه</w:t>
      </w:r>
      <w:r w:rsidR="007E0241">
        <w:rPr>
          <w:rtl/>
        </w:rPr>
        <w:t xml:space="preserve"> :</w:t>
      </w:r>
      <w:r w:rsidRPr="00AC6D18">
        <w:rPr>
          <w:rtl/>
        </w:rPr>
        <w:t xml:space="preserve"> </w:t>
      </w:r>
      <w:r w:rsidR="00AB3A9F" w:rsidRPr="00AC6D18">
        <w:rPr>
          <w:rtl/>
        </w:rPr>
        <w:t>«</w:t>
      </w:r>
      <w:r w:rsidR="00B14D1B">
        <w:rPr>
          <w:rFonts w:hint="cs"/>
          <w:rtl/>
        </w:rPr>
        <w:t xml:space="preserve"> </w:t>
      </w:r>
      <w:r w:rsidRPr="00AC6D18">
        <w:rPr>
          <w:rtl/>
        </w:rPr>
        <w:t>في حديثه ش</w:t>
      </w:r>
      <w:r w:rsidR="00744A4E">
        <w:rPr>
          <w:rtl/>
        </w:rPr>
        <w:t>يء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يروي أحاديث مناكير أو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منك</w:t>
      </w:r>
      <w:r w:rsidR="00744A4E">
        <w:rPr>
          <w:rtl/>
        </w:rPr>
        <w:t>َ</w:t>
      </w:r>
      <w:r w:rsidRPr="00AC6D18">
        <w:rPr>
          <w:rtl/>
        </w:rPr>
        <w:t>رة</w:t>
      </w:r>
      <w:r w:rsidR="00B14D1B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Pr="00AC6D18">
        <w:rPr>
          <w:rtl/>
        </w:rPr>
        <w:t xml:space="preserve"> </w:t>
      </w:r>
      <w:r w:rsidRPr="00AC6D18">
        <w:rPr>
          <w:rStyle w:val="rfdFootnotenum"/>
          <w:rtl/>
        </w:rPr>
        <w:t>(38)</w:t>
      </w:r>
      <w:r w:rsidR="00095AA9">
        <w:rPr>
          <w:rtl/>
        </w:rPr>
        <w:t xml:space="preserve"> .</w:t>
      </w:r>
    </w:p>
    <w:p w:rsidR="003844FD" w:rsidRPr="00B14D1B" w:rsidRDefault="003844FD" w:rsidP="00B14D1B">
      <w:pPr>
        <w:pStyle w:val="rfdBold3"/>
        <w:rPr>
          <w:rtl/>
        </w:rPr>
      </w:pPr>
      <w:r w:rsidRPr="00B14D1B">
        <w:rPr>
          <w:rtl/>
        </w:rPr>
        <w:t>ترجمة بحير بن سعيد الحمصي</w:t>
      </w:r>
      <w:r w:rsidR="007E0241" w:rsidRPr="00B14D1B">
        <w:rPr>
          <w:rtl/>
        </w:rPr>
        <w:t xml:space="preserve"> :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وأم</w:t>
      </w:r>
      <w:r w:rsidR="00744A4E">
        <w:rPr>
          <w:rtl/>
        </w:rPr>
        <w:t>ّ</w:t>
      </w:r>
      <w:r w:rsidRPr="00AC6D18">
        <w:rPr>
          <w:rtl/>
        </w:rPr>
        <w:t xml:space="preserve">ا </w:t>
      </w:r>
      <w:r w:rsidR="00AB3A9F" w:rsidRPr="00AC6D18">
        <w:rPr>
          <w:rtl/>
        </w:rPr>
        <w:t>«</w:t>
      </w:r>
      <w:r w:rsidR="00B14D1B">
        <w:rPr>
          <w:rFonts w:hint="cs"/>
          <w:rtl/>
        </w:rPr>
        <w:t xml:space="preserve"> </w:t>
      </w:r>
      <w:r w:rsidRPr="00AC6D18">
        <w:rPr>
          <w:rtl/>
        </w:rPr>
        <w:t>بحير بن سعيد</w:t>
      </w:r>
      <w:r w:rsidR="00B14D1B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Pr="00AC6D18">
        <w:rPr>
          <w:rtl/>
        </w:rPr>
        <w:t xml:space="preserve"> الراوي عن </w:t>
      </w:r>
      <w:r w:rsidR="00AB3A9F" w:rsidRPr="00AC6D18">
        <w:rPr>
          <w:rtl/>
        </w:rPr>
        <w:t>«</w:t>
      </w:r>
      <w:r w:rsidR="00B14D1B">
        <w:rPr>
          <w:rFonts w:hint="cs"/>
          <w:rtl/>
        </w:rPr>
        <w:t xml:space="preserve"> </w:t>
      </w:r>
      <w:r w:rsidRPr="00AC6D18">
        <w:rPr>
          <w:rtl/>
        </w:rPr>
        <w:t>خالد</w:t>
      </w:r>
      <w:r w:rsidR="00B14D1B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Pr="00AC6D18">
        <w:rPr>
          <w:rtl/>
        </w:rPr>
        <w:t xml:space="preserve"> عند الترمذي وأبي داود وابن ماجة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فهو من أهل حمص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قال ابن حجر</w:t>
      </w:r>
      <w:r w:rsidR="007E0241">
        <w:rPr>
          <w:rtl/>
        </w:rPr>
        <w:t xml:space="preserve"> :</w:t>
      </w:r>
      <w:r w:rsidRPr="00AC6D18">
        <w:rPr>
          <w:rtl/>
        </w:rPr>
        <w:t xml:space="preserve"> </w:t>
      </w:r>
      <w:r w:rsidR="00AB3A9F" w:rsidRPr="00AC6D18">
        <w:rPr>
          <w:rtl/>
        </w:rPr>
        <w:t>«</w:t>
      </w:r>
      <w:r w:rsidR="00B14D1B">
        <w:rPr>
          <w:rFonts w:hint="cs"/>
          <w:rtl/>
        </w:rPr>
        <w:t xml:space="preserve"> </w:t>
      </w:r>
      <w:r w:rsidRPr="00AC6D18">
        <w:rPr>
          <w:rtl/>
        </w:rPr>
        <w:t>بحير بن سعيد السحولي أبو خالد الحمصي روى عن خالد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ابن معدان ومكحول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وعنه إسماعيل بن عي</w:t>
      </w:r>
      <w:r w:rsidR="00744A4E">
        <w:rPr>
          <w:rtl/>
        </w:rPr>
        <w:t>ّ</w:t>
      </w:r>
      <w:r w:rsidRPr="00AC6D18">
        <w:rPr>
          <w:rtl/>
        </w:rPr>
        <w:t>اش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وبقي</w:t>
      </w:r>
      <w:r w:rsidR="00744A4E">
        <w:rPr>
          <w:rtl/>
        </w:rPr>
        <w:t>ّ</w:t>
      </w:r>
      <w:r w:rsidRPr="00AC6D18">
        <w:rPr>
          <w:rtl/>
        </w:rPr>
        <w:t>ة بن الوليد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وثور بن يزيد</w:t>
      </w:r>
      <w:r w:rsidR="004803AF">
        <w:rPr>
          <w:rtl/>
        </w:rPr>
        <w:t xml:space="preserve"> ـ </w:t>
      </w:r>
      <w:r w:rsidRPr="00AC6D18">
        <w:rPr>
          <w:rtl/>
        </w:rPr>
        <w:t>وهو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من أقرانه</w:t>
      </w:r>
      <w:r w:rsidR="004803AF">
        <w:rPr>
          <w:rtl/>
        </w:rPr>
        <w:t xml:space="preserve"> ـ </w:t>
      </w:r>
      <w:r w:rsidRPr="00AC6D18">
        <w:rPr>
          <w:rtl/>
        </w:rPr>
        <w:t>ومعاوية بن صالح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وغيرهم</w:t>
      </w:r>
      <w:r w:rsidR="00B14D1B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Pr="00AC6D18">
        <w:rPr>
          <w:rtl/>
        </w:rPr>
        <w:t xml:space="preserve"> </w:t>
      </w:r>
      <w:r w:rsidRPr="00AC6D18">
        <w:rPr>
          <w:rStyle w:val="rfdFootnotenum"/>
          <w:rtl/>
        </w:rPr>
        <w:t>(39)</w:t>
      </w:r>
      <w:r w:rsidR="00095AA9">
        <w:rPr>
          <w:rtl/>
        </w:rPr>
        <w:t xml:space="preserve"> .</w:t>
      </w:r>
    </w:p>
    <w:p w:rsidR="00F04C31" w:rsidRPr="00B14D1B" w:rsidRDefault="00F04C31" w:rsidP="00B14D1B">
      <w:pPr>
        <w:pStyle w:val="rfdBold3"/>
        <w:rPr>
          <w:rtl/>
        </w:rPr>
      </w:pPr>
      <w:r w:rsidRPr="00B14D1B">
        <w:rPr>
          <w:rtl/>
        </w:rPr>
        <w:t>ترجمة الوليد بن مسلم الدمشقي</w:t>
      </w:r>
      <w:r w:rsidR="007E0241" w:rsidRPr="00B14D1B">
        <w:rPr>
          <w:rtl/>
        </w:rPr>
        <w:t xml:space="preserve"> :</w:t>
      </w:r>
    </w:p>
    <w:p w:rsidR="00AC6D18" w:rsidRPr="00B14D1B" w:rsidRDefault="00AC6D18" w:rsidP="00B14D1B">
      <w:pPr>
        <w:rPr>
          <w:rStyle w:val="rfdLineChar"/>
          <w:rtl/>
        </w:rPr>
      </w:pPr>
      <w:r w:rsidRPr="00AC6D18">
        <w:rPr>
          <w:rtl/>
        </w:rPr>
        <w:t>وأم</w:t>
      </w:r>
      <w:r w:rsidR="00744A4E">
        <w:rPr>
          <w:rtl/>
        </w:rPr>
        <w:t>ّ</w:t>
      </w:r>
      <w:r w:rsidRPr="00AC6D18">
        <w:rPr>
          <w:rtl/>
        </w:rPr>
        <w:t xml:space="preserve">ا </w:t>
      </w:r>
      <w:r w:rsidR="00AB3A9F" w:rsidRPr="00AC6D18">
        <w:rPr>
          <w:rtl/>
        </w:rPr>
        <w:t>«</w:t>
      </w:r>
      <w:r w:rsidR="00B14D1B">
        <w:rPr>
          <w:rFonts w:hint="cs"/>
          <w:rtl/>
        </w:rPr>
        <w:t xml:space="preserve"> </w:t>
      </w:r>
      <w:r w:rsidRPr="00AC6D18">
        <w:rPr>
          <w:rtl/>
        </w:rPr>
        <w:t>الوليد بن مسلم</w:t>
      </w:r>
      <w:r w:rsidR="00B14D1B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Pr="00AC6D18">
        <w:rPr>
          <w:rtl/>
        </w:rPr>
        <w:t xml:space="preserve"> مولى بني أ</w:t>
      </w:r>
      <w:r w:rsidR="00744A4E">
        <w:rPr>
          <w:rtl/>
        </w:rPr>
        <w:t>ُ</w:t>
      </w:r>
      <w:r w:rsidRPr="00AC6D18">
        <w:rPr>
          <w:rtl/>
        </w:rPr>
        <w:t>مي</w:t>
      </w:r>
      <w:r w:rsidR="00744A4E">
        <w:rPr>
          <w:rtl/>
        </w:rPr>
        <w:t>ّ</w:t>
      </w:r>
      <w:r w:rsidRPr="00AC6D18">
        <w:rPr>
          <w:rtl/>
        </w:rPr>
        <w:t xml:space="preserve">ة </w:t>
      </w:r>
      <w:r w:rsidRPr="00AC6D18">
        <w:rPr>
          <w:rStyle w:val="rfdFootnotenum"/>
          <w:rtl/>
        </w:rPr>
        <w:t>(40)</w:t>
      </w:r>
      <w:r w:rsidR="00F04C31">
        <w:rPr>
          <w:rtl/>
        </w:rPr>
        <w:t xml:space="preserve"> </w:t>
      </w:r>
      <w:r w:rsidR="00AB3A9F" w:rsidRPr="00AC6D18">
        <w:rPr>
          <w:rtl/>
        </w:rPr>
        <w:t>«</w:t>
      </w:r>
      <w:r w:rsidR="00B14D1B">
        <w:rPr>
          <w:rFonts w:hint="cs"/>
          <w:rtl/>
        </w:rPr>
        <w:t xml:space="preserve"> </w:t>
      </w:r>
      <w:r w:rsidRPr="00AC6D18">
        <w:rPr>
          <w:rtl/>
        </w:rPr>
        <w:t>الدمشقي</w:t>
      </w:r>
      <w:r w:rsidR="00B14D1B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Pr="00AC6D18">
        <w:rPr>
          <w:rtl/>
        </w:rPr>
        <w:t xml:space="preserve"> </w:t>
      </w:r>
      <w:r w:rsidRPr="00AC6D18">
        <w:rPr>
          <w:rStyle w:val="rfdFootnotenum"/>
          <w:rtl/>
        </w:rPr>
        <w:t>(41)</w:t>
      </w:r>
      <w:r w:rsidRPr="00AC6D18">
        <w:rPr>
          <w:rtl/>
        </w:rPr>
        <w:t xml:space="preserve"> </w:t>
      </w:r>
      <w:r w:rsidR="00AB3A9F" w:rsidRPr="00AC6D18">
        <w:rPr>
          <w:rtl/>
        </w:rPr>
        <w:t>«</w:t>
      </w:r>
      <w:r w:rsidR="00B14D1B">
        <w:rPr>
          <w:rFonts w:hint="cs"/>
          <w:rtl/>
        </w:rPr>
        <w:t xml:space="preserve"> </w:t>
      </w:r>
      <w:r w:rsidRPr="00AC6D18">
        <w:rPr>
          <w:rtl/>
        </w:rPr>
        <w:t>عالم الشام</w:t>
      </w:r>
      <w:r w:rsidR="00B14D1B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Pr="00AC6D18">
        <w:rPr>
          <w:rtl/>
        </w:rPr>
        <w:t xml:space="preserve"> </w:t>
      </w:r>
      <w:r w:rsidRPr="00AC6D18">
        <w:rPr>
          <w:rStyle w:val="rfdFootnotenum"/>
          <w:rtl/>
        </w:rPr>
        <w:t>(42)</w:t>
      </w:r>
      <w:r w:rsidR="00B14D1B" w:rsidRPr="00B14D1B">
        <w:rPr>
          <w:rFonts w:hint="cs"/>
          <w:rtl/>
        </w:rPr>
        <w:t xml:space="preserve"> </w:t>
      </w:r>
      <w:r w:rsidR="00B14D1B">
        <w:rPr>
          <w:rtl/>
        </w:rPr>
        <w:br/>
      </w:r>
      <w:r w:rsidRPr="00B14D1B">
        <w:rPr>
          <w:rStyle w:val="rfdLineChar"/>
          <w:rtl/>
        </w:rPr>
        <w:t>__________________</w:t>
      </w:r>
    </w:p>
    <w:p w:rsidR="00AC6D18" w:rsidRPr="00AC6D18" w:rsidRDefault="00AC6D18" w:rsidP="00F04C31">
      <w:pPr>
        <w:pStyle w:val="rfdFootnote0"/>
        <w:rPr>
          <w:rtl/>
        </w:rPr>
      </w:pPr>
      <w:r>
        <w:rPr>
          <w:rtl/>
        </w:rPr>
        <w:t>(</w:t>
      </w:r>
      <w:r w:rsidRPr="00AC6D18">
        <w:rPr>
          <w:rtl/>
        </w:rPr>
        <w:t>37) تاريخ دمشق</w:t>
      </w:r>
      <w:r w:rsidR="00F04C31">
        <w:rPr>
          <w:rtl/>
        </w:rPr>
        <w:t xml:space="preserve"> </w:t>
      </w:r>
      <w:r w:rsidRPr="00484D70">
        <w:rPr>
          <w:rtl/>
        </w:rPr>
        <w:t>14</w:t>
      </w:r>
      <w:r w:rsidR="005C5FDB">
        <w:rPr>
          <w:rtl/>
        </w:rPr>
        <w:t xml:space="preserve"> / </w:t>
      </w:r>
      <w:r w:rsidRPr="00484D70">
        <w:rPr>
          <w:rtl/>
        </w:rPr>
        <w:t>752</w:t>
      </w:r>
      <w:r w:rsidR="00095AA9">
        <w:rPr>
          <w:rtl/>
        </w:rPr>
        <w:t xml:space="preserve"> .</w:t>
      </w:r>
    </w:p>
    <w:p w:rsidR="00AC6D18" w:rsidRPr="00AC6D18" w:rsidRDefault="00AC6D18" w:rsidP="00F04C31">
      <w:pPr>
        <w:pStyle w:val="rfdFootnote0"/>
        <w:rPr>
          <w:rtl/>
        </w:rPr>
      </w:pPr>
      <w:r>
        <w:rPr>
          <w:rtl/>
        </w:rPr>
        <w:t>(</w:t>
      </w:r>
      <w:r w:rsidRPr="00AC6D18">
        <w:rPr>
          <w:rtl/>
        </w:rPr>
        <w:t>38) تهذيب التهذيب</w:t>
      </w:r>
      <w:r w:rsidR="00F04C31">
        <w:rPr>
          <w:rtl/>
        </w:rPr>
        <w:t xml:space="preserve"> </w:t>
      </w:r>
      <w:r w:rsidRPr="00484D70">
        <w:rPr>
          <w:rtl/>
        </w:rPr>
        <w:t>9</w:t>
      </w:r>
      <w:r w:rsidR="005C5FDB">
        <w:rPr>
          <w:rtl/>
        </w:rPr>
        <w:t xml:space="preserve"> / </w:t>
      </w:r>
      <w:r w:rsidRPr="00484D70">
        <w:rPr>
          <w:rtl/>
        </w:rPr>
        <w:t>6</w:t>
      </w:r>
      <w:r w:rsidR="00095AA9">
        <w:rPr>
          <w:rtl/>
        </w:rPr>
        <w:t xml:space="preserve"> .</w:t>
      </w:r>
    </w:p>
    <w:p w:rsidR="00AC6D18" w:rsidRPr="00AC6D18" w:rsidRDefault="00AC6D18" w:rsidP="00F04C31">
      <w:pPr>
        <w:pStyle w:val="rfdFootnote0"/>
        <w:rPr>
          <w:rtl/>
        </w:rPr>
      </w:pPr>
      <w:r>
        <w:rPr>
          <w:rtl/>
        </w:rPr>
        <w:t>(</w:t>
      </w:r>
      <w:r w:rsidRPr="00AC6D18">
        <w:rPr>
          <w:rtl/>
        </w:rPr>
        <w:t>39) تهذيب التهذيب</w:t>
      </w:r>
      <w:r w:rsidR="00F04C31">
        <w:rPr>
          <w:rtl/>
        </w:rPr>
        <w:t xml:space="preserve"> </w:t>
      </w:r>
      <w:r w:rsidRPr="00484D70">
        <w:rPr>
          <w:rtl/>
        </w:rPr>
        <w:t>1</w:t>
      </w:r>
      <w:r w:rsidR="005C5FDB">
        <w:rPr>
          <w:rtl/>
        </w:rPr>
        <w:t xml:space="preserve"> / </w:t>
      </w:r>
      <w:r w:rsidRPr="00484D70">
        <w:rPr>
          <w:rtl/>
        </w:rPr>
        <w:t>368</w:t>
      </w:r>
      <w:r w:rsidR="00095AA9">
        <w:rPr>
          <w:rtl/>
        </w:rPr>
        <w:t xml:space="preserve"> .</w:t>
      </w:r>
    </w:p>
    <w:p w:rsidR="00AC6D18" w:rsidRPr="00AC6D18" w:rsidRDefault="00AC6D18" w:rsidP="00F04C31">
      <w:pPr>
        <w:pStyle w:val="rfdFootnote0"/>
        <w:rPr>
          <w:rtl/>
        </w:rPr>
      </w:pPr>
      <w:r>
        <w:rPr>
          <w:rtl/>
        </w:rPr>
        <w:t>(</w:t>
      </w:r>
      <w:r w:rsidRPr="00AC6D18">
        <w:rPr>
          <w:rtl/>
        </w:rPr>
        <w:t>40) تاريخ دمشق</w:t>
      </w:r>
      <w:r w:rsidR="00F04C31">
        <w:rPr>
          <w:rtl/>
        </w:rPr>
        <w:t xml:space="preserve"> </w:t>
      </w:r>
      <w:r w:rsidRPr="00484D70">
        <w:rPr>
          <w:rtl/>
        </w:rPr>
        <w:t>17</w:t>
      </w:r>
      <w:r w:rsidR="005C5FDB">
        <w:rPr>
          <w:rtl/>
        </w:rPr>
        <w:t xml:space="preserve"> / </w:t>
      </w:r>
      <w:r w:rsidRPr="00484D70">
        <w:rPr>
          <w:rtl/>
        </w:rPr>
        <w:t>897</w:t>
      </w:r>
      <w:r w:rsidR="00095AA9">
        <w:rPr>
          <w:rtl/>
        </w:rPr>
        <w:t xml:space="preserve"> .</w:t>
      </w:r>
    </w:p>
    <w:p w:rsidR="00AC6D18" w:rsidRPr="00AC6D18" w:rsidRDefault="00AC6D18" w:rsidP="00F04C31">
      <w:pPr>
        <w:pStyle w:val="rfdFootnote0"/>
        <w:rPr>
          <w:rtl/>
        </w:rPr>
      </w:pPr>
      <w:r>
        <w:rPr>
          <w:rtl/>
        </w:rPr>
        <w:t>(</w:t>
      </w:r>
      <w:r w:rsidRPr="00AC6D18">
        <w:rPr>
          <w:rtl/>
        </w:rPr>
        <w:t>41) تاريخ دمشق</w:t>
      </w:r>
      <w:r w:rsidR="00F04C31">
        <w:rPr>
          <w:rtl/>
        </w:rPr>
        <w:t xml:space="preserve"> </w:t>
      </w:r>
      <w:r w:rsidRPr="00484D70">
        <w:rPr>
          <w:rtl/>
        </w:rPr>
        <w:t>17</w:t>
      </w:r>
      <w:r w:rsidR="005C5FDB">
        <w:rPr>
          <w:rtl/>
        </w:rPr>
        <w:t xml:space="preserve"> / </w:t>
      </w:r>
      <w:r w:rsidRPr="00484D70">
        <w:rPr>
          <w:rtl/>
        </w:rPr>
        <w:t>900</w:t>
      </w:r>
      <w:r w:rsidR="00095AA9">
        <w:rPr>
          <w:rtl/>
        </w:rPr>
        <w:t xml:space="preserve"> .</w:t>
      </w:r>
    </w:p>
    <w:p w:rsidR="00AC6D18" w:rsidRPr="00AC6D18" w:rsidRDefault="00AC6D18" w:rsidP="00F04C31">
      <w:pPr>
        <w:pStyle w:val="rfdFootnote0"/>
        <w:rPr>
          <w:rtl/>
        </w:rPr>
      </w:pPr>
      <w:r>
        <w:rPr>
          <w:rtl/>
        </w:rPr>
        <w:t>(</w:t>
      </w:r>
      <w:r w:rsidRPr="00AC6D18">
        <w:rPr>
          <w:rtl/>
        </w:rPr>
        <w:t>42) تهذيب التهذيب</w:t>
      </w:r>
      <w:r w:rsidR="00F04C31">
        <w:rPr>
          <w:rtl/>
        </w:rPr>
        <w:t xml:space="preserve"> </w:t>
      </w:r>
      <w:r w:rsidRPr="00484D70">
        <w:rPr>
          <w:rtl/>
        </w:rPr>
        <w:t>11</w:t>
      </w:r>
      <w:r w:rsidR="005C5FDB">
        <w:rPr>
          <w:rtl/>
        </w:rPr>
        <w:t xml:space="preserve"> / </w:t>
      </w:r>
      <w:r w:rsidRPr="00484D70">
        <w:rPr>
          <w:rtl/>
        </w:rPr>
        <w:t>133</w:t>
      </w:r>
      <w:r w:rsidR="00095AA9">
        <w:rPr>
          <w:rtl/>
        </w:rPr>
        <w:t xml:space="preserve"> .</w:t>
      </w:r>
    </w:p>
    <w:p w:rsidR="0008403B" w:rsidRDefault="0008403B" w:rsidP="00F04C31">
      <w:pPr>
        <w:pStyle w:val="rfdNormal0"/>
        <w:rPr>
          <w:rtl/>
        </w:rPr>
        <w:sectPr w:rsidR="0008403B" w:rsidSect="00107863">
          <w:headerReference w:type="even" r:id="rId96"/>
          <w:headerReference w:type="default" r:id="rId97"/>
          <w:headerReference w:type="first" r:id="rId98"/>
          <w:type w:val="continuous"/>
          <w:pgSz w:w="11907" w:h="16840" w:code="9"/>
          <w:pgMar w:top="1247" w:right="1361" w:bottom="1247" w:left="1361" w:header="720" w:footer="720" w:gutter="0"/>
          <w:cols w:space="720"/>
          <w:titlePg/>
          <w:bidi/>
          <w:rtlGutter/>
          <w:docGrid w:linePitch="360"/>
        </w:sectPr>
      </w:pPr>
    </w:p>
    <w:p w:rsidR="00F04C31" w:rsidRDefault="00AC6D18" w:rsidP="00F04C31">
      <w:pPr>
        <w:pStyle w:val="rfdNormal0"/>
        <w:rPr>
          <w:rtl/>
        </w:rPr>
      </w:pPr>
      <w:r>
        <w:rPr>
          <w:rtl/>
        </w:rPr>
        <w:lastRenderedPageBreak/>
        <w:br w:type="page"/>
      </w:r>
      <w:r w:rsidRPr="00AC6D18">
        <w:rPr>
          <w:rtl/>
        </w:rPr>
        <w:lastRenderedPageBreak/>
        <w:t xml:space="preserve">الراوي له عن </w:t>
      </w:r>
      <w:r w:rsidR="00AB3A9F" w:rsidRPr="00AC6D18">
        <w:rPr>
          <w:rtl/>
        </w:rPr>
        <w:t>«</w:t>
      </w:r>
      <w:r w:rsidR="00B14D1B">
        <w:rPr>
          <w:rFonts w:hint="cs"/>
          <w:rtl/>
        </w:rPr>
        <w:t xml:space="preserve"> </w:t>
      </w:r>
      <w:r w:rsidR="00FA4BEE">
        <w:rPr>
          <w:rtl/>
        </w:rPr>
        <w:t>عبد</w:t>
      </w:r>
      <w:r w:rsidR="00B14D1B">
        <w:rPr>
          <w:rFonts w:hint="cs"/>
          <w:rtl/>
        </w:rPr>
        <w:t xml:space="preserve"> </w:t>
      </w:r>
      <w:r w:rsidRPr="00AC6D18">
        <w:rPr>
          <w:rtl/>
        </w:rPr>
        <w:t>الله بن العلاء</w:t>
      </w:r>
      <w:r w:rsidR="00B14D1B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Pr="00AC6D18">
        <w:rPr>
          <w:rtl/>
        </w:rPr>
        <w:t xml:space="preserve"> عند ابن ماجة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فقد ذكروا بتر</w:t>
      </w:r>
      <w:r w:rsidR="00F04C31">
        <w:rPr>
          <w:rtl/>
        </w:rPr>
        <w:t>جمته</w:t>
      </w:r>
      <w:r w:rsidR="007E0241">
        <w:rPr>
          <w:rtl/>
        </w:rPr>
        <w:t xml:space="preserve"> :</w:t>
      </w:r>
    </w:p>
    <w:p w:rsidR="00AC6D18" w:rsidRPr="00AC6D18" w:rsidRDefault="00AB3A9F" w:rsidP="00AC6D18">
      <w:pPr>
        <w:rPr>
          <w:rtl/>
        </w:rPr>
      </w:pPr>
      <w:r w:rsidRPr="00AC6D18">
        <w:rPr>
          <w:rtl/>
        </w:rPr>
        <w:t>«</w:t>
      </w:r>
      <w:r w:rsidR="00B14D1B">
        <w:rPr>
          <w:rFonts w:hint="cs"/>
          <w:rtl/>
        </w:rPr>
        <w:t xml:space="preserve"> </w:t>
      </w:r>
      <w:r w:rsidR="00AC6D18" w:rsidRPr="00AC6D18">
        <w:rPr>
          <w:rtl/>
        </w:rPr>
        <w:t>مدل</w:t>
      </w:r>
      <w:r w:rsidR="00FA4BEE">
        <w:rPr>
          <w:rtl/>
        </w:rPr>
        <w:t>ِّ</w:t>
      </w:r>
      <w:r w:rsidR="00AC6D18" w:rsidRPr="00AC6D18">
        <w:rPr>
          <w:rtl/>
        </w:rPr>
        <w:t>س</w:t>
      </w:r>
      <w:r w:rsidR="007E0241">
        <w:rPr>
          <w:rtl/>
        </w:rPr>
        <w:t xml:space="preserve"> ،</w:t>
      </w:r>
      <w:r w:rsidR="00AC6D18" w:rsidRPr="00AC6D18">
        <w:rPr>
          <w:rtl/>
        </w:rPr>
        <w:t xml:space="preserve"> ورب</w:t>
      </w:r>
      <w:r w:rsidR="00FA4BEE">
        <w:rPr>
          <w:rtl/>
        </w:rPr>
        <w:t>ّ</w:t>
      </w:r>
      <w:r w:rsidR="00AC6D18" w:rsidRPr="00AC6D18">
        <w:rPr>
          <w:rtl/>
        </w:rPr>
        <w:t>ما دل</w:t>
      </w:r>
      <w:r w:rsidR="00FA4BEE">
        <w:rPr>
          <w:rtl/>
        </w:rPr>
        <w:t>ّ</w:t>
      </w:r>
      <w:r w:rsidR="00AC6D18" w:rsidRPr="00AC6D18">
        <w:rPr>
          <w:rtl/>
        </w:rPr>
        <w:t>س عن الكذ</w:t>
      </w:r>
      <w:r w:rsidR="00FA4BEE">
        <w:rPr>
          <w:rtl/>
        </w:rPr>
        <w:t>ّ</w:t>
      </w:r>
      <w:r w:rsidR="00AC6D18" w:rsidRPr="00AC6D18">
        <w:rPr>
          <w:rtl/>
        </w:rPr>
        <w:t>ابين</w:t>
      </w:r>
      <w:r w:rsidR="00B14D1B">
        <w:rPr>
          <w:rFonts w:hint="cs"/>
          <w:rtl/>
        </w:rPr>
        <w:t xml:space="preserve"> </w:t>
      </w:r>
      <w:r w:rsidRPr="00AC6D18">
        <w:rPr>
          <w:rtl/>
        </w:rPr>
        <w:t>»</w:t>
      </w:r>
      <w:r w:rsidR="00095AA9">
        <w:rPr>
          <w:rtl/>
        </w:rPr>
        <w:t xml:space="preserve"> .</w:t>
      </w:r>
    </w:p>
    <w:p w:rsidR="00AC6D18" w:rsidRPr="00AC6D18" w:rsidRDefault="00AB3A9F" w:rsidP="00AC6D18">
      <w:pPr>
        <w:rPr>
          <w:rtl/>
        </w:rPr>
      </w:pPr>
      <w:r w:rsidRPr="00AC6D18">
        <w:rPr>
          <w:rtl/>
        </w:rPr>
        <w:t>«</w:t>
      </w:r>
      <w:r w:rsidR="00B14D1B">
        <w:rPr>
          <w:rFonts w:hint="cs"/>
          <w:rtl/>
        </w:rPr>
        <w:t xml:space="preserve"> </w:t>
      </w:r>
      <w:r w:rsidR="00AC6D18" w:rsidRPr="00AC6D18">
        <w:rPr>
          <w:rtl/>
        </w:rPr>
        <w:t>روى عن مالك عشرة أحاديث ليس لها أصل</w:t>
      </w:r>
      <w:r w:rsidR="00B14D1B">
        <w:rPr>
          <w:rFonts w:hint="cs"/>
          <w:rtl/>
        </w:rPr>
        <w:t xml:space="preserve"> </w:t>
      </w:r>
      <w:r w:rsidRPr="00AC6D18">
        <w:rPr>
          <w:rtl/>
        </w:rPr>
        <w:t>»</w:t>
      </w:r>
      <w:r w:rsidR="00095AA9">
        <w:rPr>
          <w:rtl/>
        </w:rPr>
        <w:t xml:space="preserve"> .</w:t>
      </w:r>
    </w:p>
    <w:p w:rsidR="00AC6D18" w:rsidRPr="00AC6D18" w:rsidRDefault="00AB3A9F" w:rsidP="00AC6D18">
      <w:pPr>
        <w:rPr>
          <w:rtl/>
        </w:rPr>
      </w:pPr>
      <w:r w:rsidRPr="00AC6D18">
        <w:rPr>
          <w:rtl/>
        </w:rPr>
        <w:t>«</w:t>
      </w:r>
      <w:r w:rsidR="00B14D1B">
        <w:rPr>
          <w:rFonts w:hint="cs"/>
          <w:rtl/>
        </w:rPr>
        <w:t xml:space="preserve"> </w:t>
      </w:r>
      <w:r w:rsidR="00AC6D18" w:rsidRPr="00AC6D18">
        <w:rPr>
          <w:rtl/>
        </w:rPr>
        <w:t>كان يأخذ من ابن السفر حديث الأوزاعي</w:t>
      </w:r>
      <w:r w:rsidR="007E0241">
        <w:rPr>
          <w:rtl/>
        </w:rPr>
        <w:t xml:space="preserve"> ،</w:t>
      </w:r>
      <w:r w:rsidR="00AC6D18" w:rsidRPr="00AC6D18">
        <w:rPr>
          <w:rtl/>
        </w:rPr>
        <w:t xml:space="preserve"> وكان ابن السفر كذ</w:t>
      </w:r>
      <w:r w:rsidR="00FA4BEE">
        <w:rPr>
          <w:rtl/>
        </w:rPr>
        <w:t>ّ</w:t>
      </w:r>
      <w:r w:rsidR="00AC6D18" w:rsidRPr="00AC6D18">
        <w:rPr>
          <w:rtl/>
        </w:rPr>
        <w:t>ابا</w:t>
      </w:r>
      <w:r w:rsidR="00FA4BEE">
        <w:rPr>
          <w:rtl/>
        </w:rPr>
        <w:t>ً</w:t>
      </w:r>
      <w:r w:rsidR="00AC6D18" w:rsidRPr="00AC6D18">
        <w:rPr>
          <w:rtl/>
        </w:rPr>
        <w:t xml:space="preserve"> وهو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="00AC6D18" w:rsidRPr="00AC6D18">
        <w:rPr>
          <w:rtl/>
        </w:rPr>
        <w:t>يقول فيها</w:t>
      </w:r>
      <w:r w:rsidR="007E0241">
        <w:rPr>
          <w:rtl/>
        </w:rPr>
        <w:t xml:space="preserve"> :</w:t>
      </w:r>
      <w:r w:rsidR="00AC6D18" w:rsidRPr="00AC6D18">
        <w:rPr>
          <w:rtl/>
        </w:rPr>
        <w:t xml:space="preserve"> قال الأوزاعي</w:t>
      </w:r>
      <w:r w:rsidR="00B14D1B">
        <w:rPr>
          <w:rFonts w:hint="cs"/>
          <w:rtl/>
        </w:rPr>
        <w:t xml:space="preserve"> </w:t>
      </w:r>
      <w:r w:rsidRPr="00AC6D18">
        <w:rPr>
          <w:rtl/>
        </w:rPr>
        <w:t>»</w:t>
      </w:r>
      <w:r w:rsidR="00095AA9">
        <w:rPr>
          <w:rtl/>
        </w:rPr>
        <w:t xml:space="preserve"> .</w:t>
      </w:r>
    </w:p>
    <w:p w:rsidR="00AC6D18" w:rsidRPr="00AC6D18" w:rsidRDefault="00AB3A9F" w:rsidP="00AC6D18">
      <w:pPr>
        <w:rPr>
          <w:rtl/>
        </w:rPr>
      </w:pPr>
      <w:r w:rsidRPr="00AC6D18">
        <w:rPr>
          <w:rtl/>
        </w:rPr>
        <w:t>«</w:t>
      </w:r>
      <w:r w:rsidR="00B14D1B">
        <w:rPr>
          <w:rFonts w:hint="cs"/>
          <w:rtl/>
        </w:rPr>
        <w:t xml:space="preserve"> </w:t>
      </w:r>
      <w:r w:rsidR="00AC6D18" w:rsidRPr="00AC6D18">
        <w:rPr>
          <w:rtl/>
        </w:rPr>
        <w:t>وكانت له منكرات</w:t>
      </w:r>
      <w:r w:rsidR="00B14D1B">
        <w:rPr>
          <w:rFonts w:hint="cs"/>
          <w:rtl/>
        </w:rPr>
        <w:t xml:space="preserve"> </w:t>
      </w:r>
      <w:r w:rsidRPr="00AC6D18">
        <w:rPr>
          <w:rtl/>
        </w:rPr>
        <w:t>»</w:t>
      </w:r>
      <w:r w:rsidR="00095AA9">
        <w:rPr>
          <w:rtl/>
        </w:rPr>
        <w:t xml:space="preserve"> .</w:t>
      </w:r>
    </w:p>
    <w:p w:rsidR="00AC6D18" w:rsidRPr="00AC6D18" w:rsidRDefault="00AB3A9F" w:rsidP="00AC6D18">
      <w:pPr>
        <w:rPr>
          <w:rtl/>
        </w:rPr>
      </w:pPr>
      <w:r w:rsidRPr="00AC6D18">
        <w:rPr>
          <w:rtl/>
        </w:rPr>
        <w:t>«</w:t>
      </w:r>
      <w:r w:rsidR="00B14D1B">
        <w:rPr>
          <w:rFonts w:hint="cs"/>
          <w:rtl/>
        </w:rPr>
        <w:t xml:space="preserve"> </w:t>
      </w:r>
      <w:r w:rsidR="00AC6D18" w:rsidRPr="00AC6D18">
        <w:rPr>
          <w:rtl/>
        </w:rPr>
        <w:t>وكان رف</w:t>
      </w:r>
      <w:r w:rsidR="00FA4BEE">
        <w:rPr>
          <w:rtl/>
        </w:rPr>
        <w:t>ّ</w:t>
      </w:r>
      <w:r w:rsidR="00AC6D18" w:rsidRPr="00AC6D18">
        <w:rPr>
          <w:rtl/>
        </w:rPr>
        <w:t>اعا</w:t>
      </w:r>
      <w:r w:rsidR="00FA4BEE">
        <w:rPr>
          <w:rtl/>
        </w:rPr>
        <w:t>ً</w:t>
      </w:r>
      <w:r w:rsidR="00B14D1B">
        <w:rPr>
          <w:rFonts w:hint="cs"/>
          <w:rtl/>
        </w:rPr>
        <w:t xml:space="preserve"> </w:t>
      </w:r>
      <w:r w:rsidRPr="00AC6D18">
        <w:rPr>
          <w:rtl/>
        </w:rPr>
        <w:t>»</w:t>
      </w:r>
      <w:r w:rsidR="00095AA9">
        <w:rPr>
          <w:rtl/>
        </w:rPr>
        <w:t xml:space="preserve"> .</w:t>
      </w:r>
    </w:p>
    <w:p w:rsidR="00AC6D18" w:rsidRPr="00AC6D18" w:rsidRDefault="00AB3A9F" w:rsidP="00AC6D18">
      <w:pPr>
        <w:rPr>
          <w:rtl/>
        </w:rPr>
      </w:pPr>
      <w:r w:rsidRPr="00AC6D18">
        <w:rPr>
          <w:rtl/>
        </w:rPr>
        <w:t>«</w:t>
      </w:r>
      <w:r w:rsidR="00B14D1B">
        <w:rPr>
          <w:rFonts w:hint="cs"/>
          <w:rtl/>
        </w:rPr>
        <w:t xml:space="preserve"> </w:t>
      </w:r>
      <w:r w:rsidR="00AC6D18" w:rsidRPr="00AC6D18">
        <w:rPr>
          <w:rtl/>
        </w:rPr>
        <w:t>يرسل</w:t>
      </w:r>
      <w:r w:rsidR="007E0241">
        <w:rPr>
          <w:rtl/>
        </w:rPr>
        <w:t xml:space="preserve"> ،</w:t>
      </w:r>
      <w:r w:rsidR="00AC6D18" w:rsidRPr="00AC6D18">
        <w:rPr>
          <w:rtl/>
        </w:rPr>
        <w:t xml:space="preserve"> يروي عن الأوزاعي أحاديث عند الأوزاعي عن شيوخ</w:t>
      </w:r>
      <w:r w:rsidR="00FA4BEE">
        <w:rPr>
          <w:rtl/>
        </w:rPr>
        <w:t>ٍ</w:t>
      </w:r>
      <w:r w:rsidR="00AC6D18" w:rsidRPr="00AC6D18">
        <w:rPr>
          <w:rtl/>
        </w:rPr>
        <w:t xml:space="preserve"> ضعفاء</w:t>
      </w:r>
      <w:r w:rsidR="007E0241">
        <w:rPr>
          <w:rtl/>
        </w:rPr>
        <w:t xml:space="preserve"> ،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="00AC6D18" w:rsidRPr="00AC6D18">
        <w:rPr>
          <w:rtl/>
        </w:rPr>
        <w:t>عن شيوخ قد أدركهم الأوزاعي</w:t>
      </w:r>
      <w:r w:rsidR="007E0241">
        <w:rPr>
          <w:rtl/>
        </w:rPr>
        <w:t xml:space="preserve"> ،</w:t>
      </w:r>
      <w:r w:rsidR="00AC6D18" w:rsidRPr="00AC6D18">
        <w:rPr>
          <w:rtl/>
        </w:rPr>
        <w:t xml:space="preserve"> فيسقط أسماء الضعفاء ويجعلها عن الأوزاعي</w:t>
      </w:r>
      <w:r w:rsidR="007E0241">
        <w:rPr>
          <w:rtl/>
        </w:rPr>
        <w:t xml:space="preserve"> ،</w:t>
      </w:r>
      <w:r w:rsidR="00AC6D18" w:rsidRPr="00AC6D18">
        <w:rPr>
          <w:rtl/>
        </w:rPr>
        <w:t xml:space="preserve"> عن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="00AC6D18" w:rsidRPr="00AC6D18">
        <w:rPr>
          <w:rtl/>
        </w:rPr>
        <w:t>نافع</w:t>
      </w:r>
      <w:r w:rsidR="007E0241">
        <w:rPr>
          <w:rtl/>
        </w:rPr>
        <w:t xml:space="preserve"> ،</w:t>
      </w:r>
      <w:r w:rsidR="00AC6D18" w:rsidRPr="00AC6D18">
        <w:rPr>
          <w:rtl/>
        </w:rPr>
        <w:t xml:space="preserve"> وعن عطاء</w:t>
      </w:r>
      <w:r w:rsidR="00B14D1B">
        <w:rPr>
          <w:rFonts w:hint="cs"/>
          <w:rtl/>
        </w:rPr>
        <w:t xml:space="preserve"> </w:t>
      </w:r>
      <w:r w:rsidRPr="00AC6D18">
        <w:rPr>
          <w:rtl/>
        </w:rPr>
        <w:t>»</w:t>
      </w:r>
      <w:r w:rsidR="00AC6D18" w:rsidRPr="00AC6D18">
        <w:rPr>
          <w:rtl/>
        </w:rPr>
        <w:t xml:space="preserve"> </w:t>
      </w:r>
      <w:r w:rsidR="00AC6D18" w:rsidRPr="00AC6D18">
        <w:rPr>
          <w:rStyle w:val="rfdFootnotenum"/>
          <w:rtl/>
        </w:rPr>
        <w:t>(43)</w:t>
      </w:r>
      <w:r w:rsidR="00095AA9">
        <w:rPr>
          <w:rtl/>
        </w:rPr>
        <w:t xml:space="preserve"> .</w:t>
      </w:r>
    </w:p>
    <w:p w:rsidR="00F04C31" w:rsidRPr="00B14D1B" w:rsidRDefault="00F04C31" w:rsidP="00B14D1B">
      <w:pPr>
        <w:pStyle w:val="rfdBold3"/>
        <w:rPr>
          <w:rtl/>
        </w:rPr>
      </w:pPr>
      <w:r w:rsidRPr="00B14D1B">
        <w:rPr>
          <w:rtl/>
        </w:rPr>
        <w:t>ترجمة معاوية بن صالح الحمصي</w:t>
      </w:r>
      <w:r w:rsidR="007E0241" w:rsidRPr="00B14D1B">
        <w:rPr>
          <w:rtl/>
        </w:rPr>
        <w:t xml:space="preserve"> :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وأم</w:t>
      </w:r>
      <w:r w:rsidR="00FA4BEE">
        <w:rPr>
          <w:rtl/>
        </w:rPr>
        <w:t>ّ</w:t>
      </w:r>
      <w:r w:rsidRPr="00AC6D18">
        <w:rPr>
          <w:rtl/>
        </w:rPr>
        <w:t xml:space="preserve">ا </w:t>
      </w:r>
      <w:r w:rsidR="00AB3A9F" w:rsidRPr="00AC6D18">
        <w:rPr>
          <w:rtl/>
        </w:rPr>
        <w:t>«</w:t>
      </w:r>
      <w:r w:rsidR="00B14D1B">
        <w:rPr>
          <w:rFonts w:hint="cs"/>
          <w:rtl/>
        </w:rPr>
        <w:t xml:space="preserve"> </w:t>
      </w:r>
      <w:r w:rsidRPr="00AC6D18">
        <w:rPr>
          <w:rtl/>
        </w:rPr>
        <w:t>معاوية بن صالح</w:t>
      </w:r>
      <w:r w:rsidR="00B14D1B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Pr="00AC6D18">
        <w:rPr>
          <w:rtl/>
        </w:rPr>
        <w:t xml:space="preserve"> الراوي له عن </w:t>
      </w:r>
      <w:r w:rsidR="00AB3A9F" w:rsidRPr="00AC6D18">
        <w:rPr>
          <w:rtl/>
        </w:rPr>
        <w:t>«</w:t>
      </w:r>
      <w:r w:rsidR="00B14D1B">
        <w:rPr>
          <w:rFonts w:hint="cs"/>
          <w:rtl/>
        </w:rPr>
        <w:t xml:space="preserve"> </w:t>
      </w:r>
      <w:r w:rsidRPr="00AC6D18">
        <w:rPr>
          <w:rtl/>
        </w:rPr>
        <w:t>ضمرة بن حبيب</w:t>
      </w:r>
      <w:r w:rsidR="00B14D1B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Pr="00AC6D18">
        <w:rPr>
          <w:rtl/>
        </w:rPr>
        <w:t xml:space="preserve"> عند أحمد وابن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ماجة فهو</w:t>
      </w:r>
      <w:r w:rsidR="007E0241">
        <w:rPr>
          <w:rtl/>
        </w:rPr>
        <w:t xml:space="preserve"> :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أولا</w:t>
      </w:r>
      <w:r w:rsidR="00FA4BEE">
        <w:rPr>
          <w:rtl/>
        </w:rPr>
        <w:t>ً</w:t>
      </w:r>
      <w:r w:rsidR="007E0241">
        <w:rPr>
          <w:rtl/>
        </w:rPr>
        <w:t xml:space="preserve"> :</w:t>
      </w:r>
      <w:r w:rsidRPr="00AC6D18">
        <w:rPr>
          <w:rtl/>
        </w:rPr>
        <w:t xml:space="preserve"> من أهل حمص </w:t>
      </w:r>
      <w:r w:rsidRPr="00AC6D18">
        <w:rPr>
          <w:rStyle w:val="rfdFootnotenum"/>
          <w:rtl/>
        </w:rPr>
        <w:t>(44)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وثانيا</w:t>
      </w:r>
      <w:r w:rsidR="00FA4BEE">
        <w:rPr>
          <w:rtl/>
        </w:rPr>
        <w:t>ً</w:t>
      </w:r>
      <w:r w:rsidR="007E0241">
        <w:rPr>
          <w:rtl/>
        </w:rPr>
        <w:t xml:space="preserve"> :</w:t>
      </w:r>
      <w:r w:rsidRPr="00AC6D18">
        <w:rPr>
          <w:rtl/>
        </w:rPr>
        <w:t xml:space="preserve"> كان قاضي الأندلس في الدولة ال</w:t>
      </w:r>
      <w:r w:rsidR="00FA4BEE">
        <w:rPr>
          <w:rtl/>
        </w:rPr>
        <w:t>ْ</w:t>
      </w:r>
      <w:r w:rsidRPr="00AC6D18">
        <w:rPr>
          <w:rtl/>
        </w:rPr>
        <w:t>أ</w:t>
      </w:r>
      <w:r w:rsidR="00FA4BEE">
        <w:rPr>
          <w:rtl/>
        </w:rPr>
        <w:t>ُ</w:t>
      </w:r>
      <w:r w:rsidRPr="00AC6D18">
        <w:rPr>
          <w:rtl/>
        </w:rPr>
        <w:t xml:space="preserve">موية </w:t>
      </w:r>
      <w:r w:rsidRPr="00AC6D18">
        <w:rPr>
          <w:rStyle w:val="rfdFootnotenum"/>
          <w:rtl/>
        </w:rPr>
        <w:t>(45)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وثالثا</w:t>
      </w:r>
      <w:r w:rsidR="00FA4BEE">
        <w:rPr>
          <w:rtl/>
        </w:rPr>
        <w:t>ً</w:t>
      </w:r>
      <w:r w:rsidR="007E0241">
        <w:rPr>
          <w:rtl/>
        </w:rPr>
        <w:t xml:space="preserve"> :</w:t>
      </w:r>
      <w:r w:rsidRPr="00AC6D18">
        <w:rPr>
          <w:rtl/>
        </w:rPr>
        <w:t xml:space="preserve"> كان يلعب بالملاهي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ولأجل ذلك ترك بعض المحد</w:t>
      </w:r>
      <w:r w:rsidR="00FA4BEE">
        <w:rPr>
          <w:rtl/>
        </w:rPr>
        <w:t>ّ</w:t>
      </w:r>
      <w:r w:rsidRPr="00AC6D18">
        <w:rPr>
          <w:rtl/>
        </w:rPr>
        <w:t xml:space="preserve">ثين الكتابة عنه </w:t>
      </w:r>
      <w:r w:rsidRPr="00AC6D18">
        <w:rPr>
          <w:rStyle w:val="rfdFootnotenum"/>
          <w:rtl/>
        </w:rPr>
        <w:t>(46)</w:t>
      </w:r>
      <w:r w:rsidR="00095AA9">
        <w:rPr>
          <w:rtl/>
        </w:rPr>
        <w:t xml:space="preserve"> .</w:t>
      </w:r>
    </w:p>
    <w:p w:rsidR="00AC6D18" w:rsidRPr="00AC6D18" w:rsidRDefault="00AC6D18" w:rsidP="00F04C31">
      <w:pPr>
        <w:rPr>
          <w:rtl/>
        </w:rPr>
      </w:pPr>
      <w:r w:rsidRPr="00AC6D18">
        <w:rPr>
          <w:rtl/>
        </w:rPr>
        <w:t>ورابعا</w:t>
      </w:r>
      <w:r w:rsidR="00FA4BEE">
        <w:rPr>
          <w:rtl/>
        </w:rPr>
        <w:t>ً</w:t>
      </w:r>
      <w:r w:rsidR="007E0241">
        <w:rPr>
          <w:rtl/>
        </w:rPr>
        <w:t xml:space="preserve"> :</w:t>
      </w:r>
      <w:r w:rsidRPr="00AC6D18">
        <w:rPr>
          <w:rtl/>
        </w:rPr>
        <w:t xml:space="preserve"> قال ابن أبي حاتم</w:t>
      </w:r>
      <w:r w:rsidR="007E0241">
        <w:rPr>
          <w:rtl/>
        </w:rPr>
        <w:t xml:space="preserve"> :</w:t>
      </w:r>
      <w:r w:rsidRPr="00AC6D18">
        <w:rPr>
          <w:rtl/>
        </w:rPr>
        <w:t xml:space="preserve"> </w:t>
      </w:r>
      <w:r w:rsidR="00AB3A9F">
        <w:rPr>
          <w:rtl/>
        </w:rPr>
        <w:t>«</w:t>
      </w:r>
      <w:r w:rsidR="00B14D1B">
        <w:rPr>
          <w:rFonts w:hint="cs"/>
          <w:rtl/>
        </w:rPr>
        <w:t xml:space="preserve"> </w:t>
      </w:r>
      <w:r w:rsidRPr="00AC6D18">
        <w:rPr>
          <w:rtl/>
        </w:rPr>
        <w:t>لا يحتج</w:t>
      </w:r>
      <w:r w:rsidR="00FA4BEE">
        <w:rPr>
          <w:rtl/>
        </w:rPr>
        <w:t>ّ</w:t>
      </w:r>
      <w:r w:rsidRPr="00AC6D18">
        <w:rPr>
          <w:rtl/>
        </w:rPr>
        <w:t xml:space="preserve"> به</w:t>
      </w:r>
      <w:r w:rsidR="00B14D1B">
        <w:rPr>
          <w:rFonts w:hint="cs"/>
          <w:rtl/>
        </w:rPr>
        <w:t xml:space="preserve"> </w:t>
      </w:r>
      <w:r w:rsidR="00AB3A9F">
        <w:rPr>
          <w:rtl/>
        </w:rPr>
        <w:t>»</w:t>
      </w:r>
      <w:r w:rsidRPr="00AC6D18">
        <w:rPr>
          <w:rtl/>
        </w:rPr>
        <w:t xml:space="preserve"> </w:t>
      </w:r>
      <w:r w:rsidR="00172CD5">
        <w:rPr>
          <w:rtl/>
        </w:rPr>
        <w:t>و «</w:t>
      </w:r>
      <w:r w:rsidR="00B14D1B">
        <w:rPr>
          <w:rFonts w:hint="cs"/>
          <w:rtl/>
        </w:rPr>
        <w:t xml:space="preserve"> </w:t>
      </w:r>
      <w:r w:rsidRPr="00AC6D18">
        <w:rPr>
          <w:rtl/>
        </w:rPr>
        <w:t>لم يخرج له البخاري</w:t>
      </w:r>
      <w:r w:rsidR="00B14D1B">
        <w:rPr>
          <w:rFonts w:hint="cs"/>
          <w:rtl/>
        </w:rPr>
        <w:t xml:space="preserve"> </w:t>
      </w:r>
      <w:r w:rsidR="00AB3A9F">
        <w:rPr>
          <w:rtl/>
        </w:rPr>
        <w:t>»</w:t>
      </w:r>
      <w:r w:rsidRPr="00AC6D18">
        <w:rPr>
          <w:rtl/>
        </w:rPr>
        <w:t xml:space="preserve"> </w:t>
      </w:r>
      <w:r w:rsidR="00172CD5">
        <w:rPr>
          <w:rtl/>
        </w:rPr>
        <w:t>و «</w:t>
      </w:r>
      <w:r w:rsidR="00B14D1B">
        <w:rPr>
          <w:rFonts w:hint="cs"/>
          <w:rtl/>
        </w:rPr>
        <w:t xml:space="preserve"> </w:t>
      </w:r>
      <w:r w:rsidRPr="00AC6D18">
        <w:rPr>
          <w:rtl/>
        </w:rPr>
        <w:t>لي</w:t>
      </w:r>
      <w:r w:rsidR="00FA4BEE">
        <w:rPr>
          <w:rtl/>
        </w:rPr>
        <w:t>ّ</w:t>
      </w:r>
      <w:r w:rsidRPr="00AC6D18">
        <w:rPr>
          <w:rtl/>
        </w:rPr>
        <w:t>نه ابن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معين</w:t>
      </w:r>
      <w:r w:rsidR="00B14D1B">
        <w:rPr>
          <w:rFonts w:hint="cs"/>
          <w:rtl/>
        </w:rPr>
        <w:t xml:space="preserve"> </w:t>
      </w:r>
      <w:r w:rsidR="00AB3A9F">
        <w:rPr>
          <w:rtl/>
        </w:rPr>
        <w:t>»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pStyle w:val="rfdLine"/>
        <w:rPr>
          <w:rtl/>
        </w:rPr>
      </w:pPr>
      <w:r w:rsidRPr="00AC6D18">
        <w:rPr>
          <w:rtl/>
        </w:rPr>
        <w:t>__________________</w:t>
      </w:r>
    </w:p>
    <w:p w:rsidR="00AC6D18" w:rsidRPr="00AC6D18" w:rsidRDefault="00AC6D18" w:rsidP="00F04C31">
      <w:pPr>
        <w:pStyle w:val="rfdFootnote0"/>
        <w:rPr>
          <w:rtl/>
        </w:rPr>
      </w:pPr>
      <w:r>
        <w:rPr>
          <w:rtl/>
        </w:rPr>
        <w:t>(</w:t>
      </w:r>
      <w:r w:rsidRPr="00AC6D18">
        <w:rPr>
          <w:rtl/>
        </w:rPr>
        <w:t xml:space="preserve">43) الضعفاء والمتروكين للدارقطني </w:t>
      </w:r>
      <w:r w:rsidR="00773F9D">
        <w:rPr>
          <w:rtl/>
        </w:rPr>
        <w:t>(</w:t>
      </w:r>
      <w:r w:rsidR="00B14D1B">
        <w:rPr>
          <w:rFonts w:hint="cs"/>
          <w:rtl/>
        </w:rPr>
        <w:t xml:space="preserve"> </w:t>
      </w:r>
      <w:r w:rsidRPr="00AC6D18">
        <w:rPr>
          <w:rtl/>
        </w:rPr>
        <w:t>أ</w:t>
      </w:r>
      <w:r w:rsidR="00FA4BEE">
        <w:rPr>
          <w:rtl/>
        </w:rPr>
        <w:t>ُ</w:t>
      </w:r>
      <w:r w:rsidRPr="00AC6D18">
        <w:rPr>
          <w:rtl/>
        </w:rPr>
        <w:t>نظر</w:t>
      </w:r>
      <w:r w:rsidR="007E0241">
        <w:rPr>
          <w:rtl/>
        </w:rPr>
        <w:t xml:space="preserve"> :</w:t>
      </w:r>
      <w:r w:rsidRPr="00AC6D18">
        <w:rPr>
          <w:rtl/>
        </w:rPr>
        <w:t xml:space="preserve"> المجموع في الضعفاء والمتروكين</w:t>
      </w:r>
      <w:r w:rsidR="007E0241">
        <w:rPr>
          <w:rtl/>
        </w:rPr>
        <w:t xml:space="preserve"> :</w:t>
      </w:r>
      <w:r w:rsidRPr="00AC6D18">
        <w:rPr>
          <w:rtl/>
        </w:rPr>
        <w:t xml:space="preserve"> 398</w:t>
      </w:r>
      <w:r w:rsidR="00B14D1B">
        <w:rPr>
          <w:rFonts w:hint="cs"/>
          <w:rtl/>
        </w:rPr>
        <w:t xml:space="preserve"> </w:t>
      </w:r>
      <w:r w:rsidR="00773F9D">
        <w:rPr>
          <w:rtl/>
        </w:rPr>
        <w:t>)</w:t>
      </w:r>
      <w:r w:rsidRPr="00AC6D18">
        <w:rPr>
          <w:rtl/>
        </w:rPr>
        <w:t xml:space="preserve"> تاريخ دمشق</w:t>
      </w:r>
      <w:r w:rsidR="00F04C31">
        <w:rPr>
          <w:rtl/>
        </w:rPr>
        <w:t xml:space="preserve"> </w:t>
      </w:r>
      <w:r w:rsidR="00FA4BEE">
        <w:rPr>
          <w:rtl/>
        </w:rPr>
        <w:br/>
      </w:r>
      <w:r w:rsidRPr="00484D70">
        <w:rPr>
          <w:rtl/>
        </w:rPr>
        <w:t>17</w:t>
      </w:r>
      <w:r w:rsidR="005C5FDB">
        <w:rPr>
          <w:rtl/>
        </w:rPr>
        <w:t xml:space="preserve"> / </w:t>
      </w:r>
      <w:r w:rsidRPr="00484D70">
        <w:rPr>
          <w:rtl/>
        </w:rPr>
        <w:t>906</w:t>
      </w:r>
      <w:r w:rsidR="007E0241">
        <w:rPr>
          <w:rtl/>
        </w:rPr>
        <w:t xml:space="preserve"> ،</w:t>
      </w:r>
      <w:r w:rsidRPr="00484D70">
        <w:rPr>
          <w:rtl/>
        </w:rPr>
        <w:t xml:space="preserve"> ميزان الاعتدال</w:t>
      </w:r>
      <w:r w:rsidR="00F04C31" w:rsidRPr="00484D70">
        <w:rPr>
          <w:rtl/>
        </w:rPr>
        <w:t xml:space="preserve"> </w:t>
      </w:r>
      <w:r w:rsidRPr="00484D70">
        <w:rPr>
          <w:rtl/>
        </w:rPr>
        <w:t>4</w:t>
      </w:r>
      <w:r w:rsidR="005C5FDB">
        <w:rPr>
          <w:rtl/>
        </w:rPr>
        <w:t xml:space="preserve"> / </w:t>
      </w:r>
      <w:r w:rsidRPr="00484D70">
        <w:rPr>
          <w:rtl/>
        </w:rPr>
        <w:t>347</w:t>
      </w:r>
      <w:r w:rsidR="007E0241">
        <w:rPr>
          <w:rtl/>
        </w:rPr>
        <w:t xml:space="preserve"> ،</w:t>
      </w:r>
      <w:r w:rsidRPr="00484D70">
        <w:rPr>
          <w:rtl/>
        </w:rPr>
        <w:t xml:space="preserve"> تهذيب التهذيب</w:t>
      </w:r>
      <w:r w:rsidR="00F04C31" w:rsidRPr="00484D70">
        <w:rPr>
          <w:rtl/>
        </w:rPr>
        <w:t xml:space="preserve"> </w:t>
      </w:r>
      <w:r w:rsidRPr="00484D70">
        <w:rPr>
          <w:rtl/>
        </w:rPr>
        <w:t>11</w:t>
      </w:r>
      <w:r w:rsidR="005C5FDB">
        <w:rPr>
          <w:rtl/>
        </w:rPr>
        <w:t xml:space="preserve"> / </w:t>
      </w:r>
      <w:r w:rsidRPr="00484D70">
        <w:rPr>
          <w:rtl/>
        </w:rPr>
        <w:t>133</w:t>
      </w:r>
      <w:r w:rsidR="00095AA9">
        <w:rPr>
          <w:rtl/>
        </w:rPr>
        <w:t xml:space="preserve"> .</w:t>
      </w:r>
    </w:p>
    <w:p w:rsidR="00AC6D18" w:rsidRPr="00AC6D18" w:rsidRDefault="00AC6D18" w:rsidP="00F04C31">
      <w:pPr>
        <w:pStyle w:val="rfdFootnote0"/>
        <w:rPr>
          <w:rtl/>
        </w:rPr>
      </w:pPr>
      <w:r>
        <w:rPr>
          <w:rtl/>
        </w:rPr>
        <w:t>(</w:t>
      </w:r>
      <w:r w:rsidRPr="00AC6D18">
        <w:rPr>
          <w:rtl/>
        </w:rPr>
        <w:t>44) تاريخ دمشق</w:t>
      </w:r>
      <w:r w:rsidR="00F04C31">
        <w:rPr>
          <w:rtl/>
        </w:rPr>
        <w:t xml:space="preserve"> </w:t>
      </w:r>
      <w:r w:rsidRPr="00484D70">
        <w:rPr>
          <w:rtl/>
        </w:rPr>
        <w:t>16</w:t>
      </w:r>
      <w:r w:rsidR="005C5FDB">
        <w:rPr>
          <w:rtl/>
        </w:rPr>
        <w:t xml:space="preserve"> / </w:t>
      </w:r>
      <w:r w:rsidRPr="00484D70">
        <w:rPr>
          <w:rtl/>
        </w:rPr>
        <w:t>666</w:t>
      </w:r>
      <w:r w:rsidR="007E0241">
        <w:rPr>
          <w:rtl/>
        </w:rPr>
        <w:t xml:space="preserve"> ،</w:t>
      </w:r>
      <w:r w:rsidRPr="00484D70">
        <w:rPr>
          <w:rtl/>
        </w:rPr>
        <w:t xml:space="preserve"> الكامل لابن عدي</w:t>
      </w:r>
      <w:r w:rsidR="00FA4BEE">
        <w:rPr>
          <w:rtl/>
        </w:rPr>
        <w:t>ّ</w:t>
      </w:r>
      <w:r w:rsidR="00F04C31" w:rsidRPr="00484D70">
        <w:rPr>
          <w:rtl/>
        </w:rPr>
        <w:t xml:space="preserve"> </w:t>
      </w:r>
      <w:r w:rsidRPr="00484D70">
        <w:rPr>
          <w:rtl/>
        </w:rPr>
        <w:t>6</w:t>
      </w:r>
      <w:r w:rsidR="005C5FDB">
        <w:rPr>
          <w:rtl/>
        </w:rPr>
        <w:t xml:space="preserve"> / </w:t>
      </w:r>
      <w:r w:rsidRPr="00484D70">
        <w:rPr>
          <w:rtl/>
        </w:rPr>
        <w:t>2400</w:t>
      </w:r>
      <w:r w:rsidR="00095AA9">
        <w:rPr>
          <w:rtl/>
        </w:rPr>
        <w:t xml:space="preserve"> .</w:t>
      </w:r>
    </w:p>
    <w:p w:rsidR="00AC6D18" w:rsidRPr="00AC6D18" w:rsidRDefault="00AC6D18" w:rsidP="00F04C31">
      <w:pPr>
        <w:pStyle w:val="rfdFootnote0"/>
        <w:rPr>
          <w:rtl/>
        </w:rPr>
      </w:pPr>
      <w:r>
        <w:rPr>
          <w:rtl/>
        </w:rPr>
        <w:t>(</w:t>
      </w:r>
      <w:r w:rsidRPr="00AC6D18">
        <w:rPr>
          <w:rtl/>
        </w:rPr>
        <w:t>45) تاريخ دمشق</w:t>
      </w:r>
      <w:r w:rsidR="00F04C31">
        <w:rPr>
          <w:rtl/>
        </w:rPr>
        <w:t xml:space="preserve"> </w:t>
      </w:r>
      <w:r w:rsidRPr="00484D70">
        <w:rPr>
          <w:rtl/>
        </w:rPr>
        <w:t>16</w:t>
      </w:r>
      <w:r w:rsidR="005C5FDB">
        <w:rPr>
          <w:rtl/>
        </w:rPr>
        <w:t xml:space="preserve"> / </w:t>
      </w:r>
      <w:r w:rsidRPr="00484D70">
        <w:rPr>
          <w:rtl/>
        </w:rPr>
        <w:t>666</w:t>
      </w:r>
      <w:r w:rsidR="007E0241">
        <w:rPr>
          <w:rtl/>
        </w:rPr>
        <w:t xml:space="preserve"> ،</w:t>
      </w:r>
      <w:r w:rsidRPr="00484D70">
        <w:rPr>
          <w:rtl/>
        </w:rPr>
        <w:t xml:space="preserve"> الكامل</w:t>
      </w:r>
      <w:r w:rsidR="00F04C31" w:rsidRPr="00484D70">
        <w:rPr>
          <w:rtl/>
        </w:rPr>
        <w:t xml:space="preserve"> </w:t>
      </w:r>
      <w:r w:rsidRPr="00484D70">
        <w:rPr>
          <w:rtl/>
        </w:rPr>
        <w:t>6</w:t>
      </w:r>
      <w:r w:rsidR="005C5FDB">
        <w:rPr>
          <w:rtl/>
        </w:rPr>
        <w:t xml:space="preserve"> / </w:t>
      </w:r>
      <w:r w:rsidRPr="00484D70">
        <w:rPr>
          <w:rtl/>
        </w:rPr>
        <w:t>2400</w:t>
      </w:r>
      <w:r w:rsidR="00095AA9">
        <w:rPr>
          <w:rtl/>
        </w:rPr>
        <w:t xml:space="preserve"> .</w:t>
      </w:r>
    </w:p>
    <w:p w:rsidR="00AC6D18" w:rsidRPr="00AC6D18" w:rsidRDefault="00AC6D18" w:rsidP="00F04C31">
      <w:pPr>
        <w:pStyle w:val="rfdFootnote0"/>
        <w:rPr>
          <w:rtl/>
        </w:rPr>
      </w:pPr>
      <w:r>
        <w:rPr>
          <w:rtl/>
        </w:rPr>
        <w:t>(</w:t>
      </w:r>
      <w:r w:rsidRPr="00AC6D18">
        <w:rPr>
          <w:rtl/>
        </w:rPr>
        <w:t>46) الضعفاء الكبير للعقيلي</w:t>
      </w:r>
      <w:r w:rsidR="00F04C31">
        <w:rPr>
          <w:rtl/>
        </w:rPr>
        <w:t xml:space="preserve"> </w:t>
      </w:r>
      <w:r w:rsidRPr="00484D70">
        <w:rPr>
          <w:rtl/>
        </w:rPr>
        <w:t>4</w:t>
      </w:r>
      <w:r w:rsidR="005C5FDB">
        <w:rPr>
          <w:rtl/>
        </w:rPr>
        <w:t xml:space="preserve"> / </w:t>
      </w:r>
      <w:r w:rsidRPr="00484D70">
        <w:rPr>
          <w:rtl/>
        </w:rPr>
        <w:t>287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>
        <w:rPr>
          <w:rtl/>
        </w:rPr>
        <w:br w:type="page"/>
      </w:r>
      <w:r w:rsidR="00172CD5">
        <w:rPr>
          <w:rtl/>
        </w:rPr>
        <w:lastRenderedPageBreak/>
        <w:t>و «</w:t>
      </w:r>
      <w:r w:rsidR="00B14D1B">
        <w:rPr>
          <w:rFonts w:hint="cs"/>
          <w:rtl/>
        </w:rPr>
        <w:t xml:space="preserve"> </w:t>
      </w:r>
      <w:r w:rsidRPr="00AC6D18">
        <w:rPr>
          <w:rtl/>
        </w:rPr>
        <w:t>وقال يحيى بن معين</w:t>
      </w:r>
      <w:r w:rsidR="007E0241">
        <w:rPr>
          <w:rtl/>
        </w:rPr>
        <w:t xml:space="preserve"> :</w:t>
      </w:r>
      <w:r w:rsidRPr="00AC6D18">
        <w:rPr>
          <w:rtl/>
        </w:rPr>
        <w:t xml:space="preserve"> كان ابن مهدي إذا حد</w:t>
      </w:r>
      <w:r w:rsidR="00096858">
        <w:rPr>
          <w:rtl/>
        </w:rPr>
        <w:t>ّ</w:t>
      </w:r>
      <w:r w:rsidRPr="00AC6D18">
        <w:rPr>
          <w:rtl/>
        </w:rPr>
        <w:t>ث بحديث معاوية بن صالح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زجره يحيى بن سعيد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وكان ابن مهدي لا يبالي</w:t>
      </w:r>
      <w:r w:rsidR="00B14D1B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Pr="00AC6D18">
        <w:rPr>
          <w:rtl/>
        </w:rPr>
        <w:t xml:space="preserve"> </w:t>
      </w:r>
      <w:r w:rsidRPr="00AC6D18">
        <w:rPr>
          <w:rStyle w:val="rfdFootnotenum"/>
          <w:rtl/>
        </w:rPr>
        <w:t>(47)</w:t>
      </w:r>
      <w:r w:rsidR="00095AA9">
        <w:rPr>
          <w:rtl/>
        </w:rPr>
        <w:t xml:space="preserve"> .</w:t>
      </w:r>
    </w:p>
    <w:p w:rsidR="00AC6D18" w:rsidRPr="00AC6D18" w:rsidRDefault="00172CD5" w:rsidP="00AC6D18">
      <w:pPr>
        <w:rPr>
          <w:rtl/>
        </w:rPr>
      </w:pPr>
      <w:r>
        <w:rPr>
          <w:rtl/>
        </w:rPr>
        <w:t>و «</w:t>
      </w:r>
      <w:r w:rsidR="00B14D1B">
        <w:rPr>
          <w:rFonts w:hint="cs"/>
          <w:rtl/>
        </w:rPr>
        <w:t xml:space="preserve"> </w:t>
      </w:r>
      <w:r w:rsidR="00AC6D18" w:rsidRPr="00AC6D18">
        <w:rPr>
          <w:rtl/>
        </w:rPr>
        <w:t>عن أبي إسحاق الفزاري</w:t>
      </w:r>
      <w:r w:rsidR="007E0241">
        <w:rPr>
          <w:rtl/>
        </w:rPr>
        <w:t xml:space="preserve"> :</w:t>
      </w:r>
      <w:r w:rsidR="00AC6D18" w:rsidRPr="00AC6D18">
        <w:rPr>
          <w:rtl/>
        </w:rPr>
        <w:t xml:space="preserve"> ما كان بأهل أن ي</w:t>
      </w:r>
      <w:r w:rsidR="00096858">
        <w:rPr>
          <w:rtl/>
        </w:rPr>
        <w:t>ُ</w:t>
      </w:r>
      <w:r w:rsidR="00AC6D18" w:rsidRPr="00AC6D18">
        <w:rPr>
          <w:rtl/>
        </w:rPr>
        <w:t>روى عنه</w:t>
      </w:r>
      <w:r w:rsidR="00B14D1B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="00095AA9">
        <w:rPr>
          <w:rtl/>
        </w:rPr>
        <w:t xml:space="preserve"> .</w:t>
      </w:r>
    </w:p>
    <w:p w:rsidR="00AC6D18" w:rsidRPr="00AC6D18" w:rsidRDefault="00172CD5" w:rsidP="00096858">
      <w:pPr>
        <w:rPr>
          <w:rtl/>
        </w:rPr>
      </w:pPr>
      <w:r>
        <w:rPr>
          <w:rtl/>
        </w:rPr>
        <w:t>و «</w:t>
      </w:r>
      <w:r w:rsidR="00B14D1B">
        <w:rPr>
          <w:rFonts w:hint="cs"/>
          <w:rtl/>
        </w:rPr>
        <w:t xml:space="preserve"> </w:t>
      </w:r>
      <w:r w:rsidR="00AC6D18" w:rsidRPr="00AC6D18">
        <w:rPr>
          <w:rtl/>
        </w:rPr>
        <w:t>قال ابن عم</w:t>
      </w:r>
      <w:r w:rsidR="00096858">
        <w:rPr>
          <w:rtl/>
        </w:rPr>
        <w:t>ّ</w:t>
      </w:r>
      <w:r w:rsidR="00AC6D18" w:rsidRPr="00AC6D18">
        <w:rPr>
          <w:rtl/>
        </w:rPr>
        <w:t>ار</w:t>
      </w:r>
      <w:r w:rsidR="007E0241">
        <w:rPr>
          <w:rtl/>
        </w:rPr>
        <w:t xml:space="preserve"> :</w:t>
      </w:r>
      <w:r w:rsidR="00AC6D18" w:rsidRPr="00AC6D18">
        <w:rPr>
          <w:rtl/>
        </w:rPr>
        <w:t xml:space="preserve"> زعموا أن</w:t>
      </w:r>
      <w:r w:rsidR="00096858">
        <w:rPr>
          <w:rtl/>
        </w:rPr>
        <w:t>ّ</w:t>
      </w:r>
      <w:r w:rsidR="00AC6D18" w:rsidRPr="00AC6D18">
        <w:rPr>
          <w:rtl/>
        </w:rPr>
        <w:t>ه لم يكن يدري أي</w:t>
      </w:r>
      <w:r w:rsidR="00096858">
        <w:rPr>
          <w:rtl/>
        </w:rPr>
        <w:t>ّ</w:t>
      </w:r>
      <w:r w:rsidR="00AC6D18" w:rsidRPr="00AC6D18">
        <w:rPr>
          <w:rtl/>
        </w:rPr>
        <w:t xml:space="preserve"> ش</w:t>
      </w:r>
      <w:r w:rsidR="00096858">
        <w:rPr>
          <w:rtl/>
        </w:rPr>
        <w:t>يء</w:t>
      </w:r>
      <w:r w:rsidR="00AC6D18" w:rsidRPr="00AC6D18">
        <w:rPr>
          <w:rtl/>
        </w:rPr>
        <w:t xml:space="preserve"> في الحديث</w:t>
      </w:r>
      <w:r w:rsidR="00B14D1B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="00095AA9">
        <w:rPr>
          <w:rtl/>
        </w:rPr>
        <w:t xml:space="preserve"> .</w:t>
      </w:r>
    </w:p>
    <w:p w:rsidR="00AC6D18" w:rsidRPr="00AC6D18" w:rsidRDefault="00172CD5" w:rsidP="00AC6D18">
      <w:pPr>
        <w:rPr>
          <w:rtl/>
        </w:rPr>
      </w:pPr>
      <w:r>
        <w:rPr>
          <w:rtl/>
        </w:rPr>
        <w:t>و «</w:t>
      </w:r>
      <w:r w:rsidR="00B14D1B">
        <w:rPr>
          <w:rFonts w:hint="cs"/>
          <w:rtl/>
        </w:rPr>
        <w:t xml:space="preserve"> </w:t>
      </w:r>
      <w:r w:rsidR="00AC6D18" w:rsidRPr="00AC6D18">
        <w:rPr>
          <w:rtl/>
        </w:rPr>
        <w:t>منهم من يضع</w:t>
      </w:r>
      <w:r w:rsidR="00096858">
        <w:rPr>
          <w:rtl/>
        </w:rPr>
        <w:t>ّ</w:t>
      </w:r>
      <w:r w:rsidR="00AC6D18" w:rsidRPr="00AC6D18">
        <w:rPr>
          <w:rtl/>
        </w:rPr>
        <w:t>فه</w:t>
      </w:r>
      <w:r w:rsidR="00B14D1B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="007E0241">
        <w:rPr>
          <w:rtl/>
        </w:rPr>
        <w:t xml:space="preserve"> ،</w:t>
      </w:r>
      <w:r w:rsidR="00AC6D18" w:rsidRPr="00AC6D18">
        <w:rPr>
          <w:rtl/>
        </w:rPr>
        <w:t xml:space="preserve"> بل أورده كل</w:t>
      </w:r>
      <w:r w:rsidR="00096858">
        <w:rPr>
          <w:rtl/>
        </w:rPr>
        <w:t>ّ</w:t>
      </w:r>
      <w:r w:rsidR="00AC6D18" w:rsidRPr="00AC6D18">
        <w:rPr>
          <w:rtl/>
        </w:rPr>
        <w:t xml:space="preserve"> من العقيلي وابن عدي</w:t>
      </w:r>
      <w:r w:rsidR="00096858">
        <w:rPr>
          <w:rtl/>
        </w:rPr>
        <w:t>ّ</w:t>
      </w:r>
      <w:r w:rsidR="00AC6D18" w:rsidRPr="00AC6D18">
        <w:rPr>
          <w:rtl/>
        </w:rPr>
        <w:t xml:space="preserve"> والذهبي في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="00AB3A9F" w:rsidRPr="00AC6D18">
        <w:rPr>
          <w:rtl/>
        </w:rPr>
        <w:t>«</w:t>
      </w:r>
      <w:r w:rsidR="00B14D1B">
        <w:rPr>
          <w:rFonts w:hint="cs"/>
          <w:rtl/>
        </w:rPr>
        <w:t xml:space="preserve"> </w:t>
      </w:r>
      <w:r w:rsidR="00AC6D18" w:rsidRPr="00AC6D18">
        <w:rPr>
          <w:rtl/>
        </w:rPr>
        <w:t>الضعفاء</w:t>
      </w:r>
      <w:r w:rsidR="00B14D1B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="00095AA9">
        <w:rPr>
          <w:rtl/>
        </w:rPr>
        <w:t xml:space="preserve"> .</w:t>
      </w:r>
    </w:p>
    <w:p w:rsidR="00F04C31" w:rsidRPr="00B14D1B" w:rsidRDefault="00F04C31" w:rsidP="00B14D1B">
      <w:pPr>
        <w:pStyle w:val="rfdBold3"/>
        <w:rPr>
          <w:rtl/>
        </w:rPr>
      </w:pPr>
      <w:r w:rsidRPr="00B14D1B">
        <w:rPr>
          <w:rtl/>
        </w:rPr>
        <w:t>ترجمة ثور بن يزيد الحمصي</w:t>
      </w:r>
      <w:r w:rsidR="007E0241" w:rsidRPr="00B14D1B">
        <w:rPr>
          <w:rtl/>
        </w:rPr>
        <w:t xml:space="preserve"> :</w:t>
      </w:r>
    </w:p>
    <w:p w:rsidR="00F04C31" w:rsidRDefault="00AC6D18" w:rsidP="00AC6D18">
      <w:pPr>
        <w:rPr>
          <w:rtl/>
        </w:rPr>
      </w:pPr>
      <w:r w:rsidRPr="00AC6D18">
        <w:rPr>
          <w:rtl/>
        </w:rPr>
        <w:t>وأم</w:t>
      </w:r>
      <w:r w:rsidR="00096858">
        <w:rPr>
          <w:rtl/>
        </w:rPr>
        <w:t>ّ</w:t>
      </w:r>
      <w:r w:rsidRPr="00AC6D18">
        <w:rPr>
          <w:rtl/>
        </w:rPr>
        <w:t xml:space="preserve">ا </w:t>
      </w:r>
      <w:r w:rsidR="00AB3A9F" w:rsidRPr="00AC6D18">
        <w:rPr>
          <w:rtl/>
        </w:rPr>
        <w:t>«</w:t>
      </w:r>
      <w:r w:rsidR="00B14D1B">
        <w:rPr>
          <w:rFonts w:hint="cs"/>
          <w:rtl/>
        </w:rPr>
        <w:t xml:space="preserve"> </w:t>
      </w:r>
      <w:r w:rsidRPr="00AC6D18">
        <w:rPr>
          <w:rtl/>
        </w:rPr>
        <w:t>ثور بن يزيد</w:t>
      </w:r>
      <w:r w:rsidR="00B14D1B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Pr="00AC6D18">
        <w:rPr>
          <w:rtl/>
        </w:rPr>
        <w:t xml:space="preserve"> العمدة في رواية هذا الحديث عن خالد</w:t>
      </w:r>
      <w:r w:rsidR="00096858">
        <w:rPr>
          <w:rtl/>
        </w:rPr>
        <w:t>ٍ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حتى قال الحاكم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 xml:space="preserve">في </w:t>
      </w:r>
      <w:r w:rsidR="00F04C31">
        <w:rPr>
          <w:rtl/>
        </w:rPr>
        <w:t>توجيه إعراض البخاري ومسلم عنه</w:t>
      </w:r>
      <w:r w:rsidR="007E0241">
        <w:rPr>
          <w:rtl/>
        </w:rPr>
        <w:t xml:space="preserve"> :</w:t>
      </w:r>
    </w:p>
    <w:p w:rsidR="00AC6D18" w:rsidRPr="00AC6D18" w:rsidRDefault="00AB3A9F" w:rsidP="00AC6D18">
      <w:pPr>
        <w:rPr>
          <w:rtl/>
        </w:rPr>
      </w:pPr>
      <w:r w:rsidRPr="00AC6D18">
        <w:rPr>
          <w:rtl/>
        </w:rPr>
        <w:t>«</w:t>
      </w:r>
      <w:r w:rsidR="00B14D1B">
        <w:rPr>
          <w:rFonts w:hint="cs"/>
          <w:rtl/>
        </w:rPr>
        <w:t xml:space="preserve"> </w:t>
      </w:r>
      <w:r w:rsidR="00AC6D18" w:rsidRPr="00AC6D18">
        <w:rPr>
          <w:rtl/>
        </w:rPr>
        <w:t>والذي عندي أن</w:t>
      </w:r>
      <w:r w:rsidR="00096858">
        <w:rPr>
          <w:rtl/>
        </w:rPr>
        <w:t>ّ</w:t>
      </w:r>
      <w:r w:rsidR="00AC6D18" w:rsidRPr="00AC6D18">
        <w:rPr>
          <w:rtl/>
        </w:rPr>
        <w:t>هما توه</w:t>
      </w:r>
      <w:r w:rsidR="00096858">
        <w:rPr>
          <w:rtl/>
        </w:rPr>
        <w:t>ّ</w:t>
      </w:r>
      <w:r w:rsidR="00AC6D18" w:rsidRPr="00AC6D18">
        <w:rPr>
          <w:rtl/>
        </w:rPr>
        <w:t>ما أن</w:t>
      </w:r>
      <w:r w:rsidR="00096858">
        <w:rPr>
          <w:rtl/>
        </w:rPr>
        <w:t>ّ</w:t>
      </w:r>
      <w:r w:rsidR="00AC6D18" w:rsidRPr="00AC6D18">
        <w:rPr>
          <w:rtl/>
        </w:rPr>
        <w:t>ه ليس له راو</w:t>
      </w:r>
      <w:r w:rsidR="00096858">
        <w:rPr>
          <w:rtl/>
        </w:rPr>
        <w:t>ٍ</w:t>
      </w:r>
      <w:r w:rsidR="00AC6D18" w:rsidRPr="00AC6D18">
        <w:rPr>
          <w:rtl/>
        </w:rPr>
        <w:t xml:space="preserve"> عن خالد بن معدان غير ثور بن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="00AC6D18" w:rsidRPr="00AC6D18">
        <w:rPr>
          <w:rtl/>
        </w:rPr>
        <w:t>يزيد</w:t>
      </w:r>
      <w:r w:rsidR="00B14D1B">
        <w:rPr>
          <w:rFonts w:hint="cs"/>
          <w:rtl/>
        </w:rPr>
        <w:t xml:space="preserve"> </w:t>
      </w:r>
      <w:r w:rsidRPr="00AC6D18">
        <w:rPr>
          <w:rtl/>
        </w:rPr>
        <w:t>»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فهو</w:t>
      </w:r>
      <w:r w:rsidR="007E0241">
        <w:rPr>
          <w:rtl/>
        </w:rPr>
        <w:t xml:space="preserve"> :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أو</w:t>
      </w:r>
      <w:r w:rsidR="00096858">
        <w:rPr>
          <w:rtl/>
        </w:rPr>
        <w:t>ّ</w:t>
      </w:r>
      <w:r w:rsidRPr="00AC6D18">
        <w:rPr>
          <w:rtl/>
        </w:rPr>
        <w:t>لا</w:t>
      </w:r>
      <w:r w:rsidR="00096858">
        <w:rPr>
          <w:rtl/>
        </w:rPr>
        <w:t>ً</w:t>
      </w:r>
      <w:r w:rsidR="007E0241">
        <w:rPr>
          <w:rtl/>
        </w:rPr>
        <w:t xml:space="preserve"> :</w:t>
      </w:r>
      <w:r w:rsidRPr="00AC6D18">
        <w:rPr>
          <w:rtl/>
        </w:rPr>
        <w:t xml:space="preserve"> من أهل حمص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بل وصفه الذهبي ب</w:t>
      </w:r>
      <w:r w:rsidR="00096858">
        <w:rPr>
          <w:rtl/>
        </w:rPr>
        <w:t>ـ</w:t>
      </w:r>
      <w:r w:rsidRPr="00AC6D18">
        <w:rPr>
          <w:rtl/>
        </w:rPr>
        <w:t xml:space="preserve"> </w:t>
      </w:r>
      <w:r w:rsidR="00AB3A9F" w:rsidRPr="00AC6D18">
        <w:rPr>
          <w:rtl/>
        </w:rPr>
        <w:t>«</w:t>
      </w:r>
      <w:r w:rsidR="00B14D1B">
        <w:rPr>
          <w:rFonts w:hint="cs"/>
          <w:rtl/>
        </w:rPr>
        <w:t xml:space="preserve"> </w:t>
      </w:r>
      <w:r w:rsidRPr="00AC6D18">
        <w:rPr>
          <w:rtl/>
        </w:rPr>
        <w:t>عالم حمص</w:t>
      </w:r>
      <w:r w:rsidR="00B14D1B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Pr="00AC6D18">
        <w:rPr>
          <w:rtl/>
        </w:rPr>
        <w:t xml:space="preserve"> </w:t>
      </w:r>
      <w:r w:rsidRPr="00AC6D18">
        <w:rPr>
          <w:rStyle w:val="rfdFootnotenum"/>
          <w:rtl/>
        </w:rPr>
        <w:t>(48)</w:t>
      </w:r>
      <w:r w:rsidR="00095AA9">
        <w:rPr>
          <w:rtl/>
        </w:rPr>
        <w:t xml:space="preserve"> .</w:t>
      </w:r>
    </w:p>
    <w:p w:rsidR="00AC6D18" w:rsidRPr="00AC6D18" w:rsidRDefault="00AC6D18" w:rsidP="00096858">
      <w:pPr>
        <w:rPr>
          <w:rtl/>
        </w:rPr>
      </w:pPr>
      <w:r w:rsidRPr="00AC6D18">
        <w:rPr>
          <w:rtl/>
        </w:rPr>
        <w:t>وثانيا</w:t>
      </w:r>
      <w:r w:rsidR="00096858">
        <w:rPr>
          <w:rtl/>
        </w:rPr>
        <w:t>ً</w:t>
      </w:r>
      <w:r w:rsidR="007E0241">
        <w:rPr>
          <w:rtl/>
        </w:rPr>
        <w:t xml:space="preserve"> :</w:t>
      </w:r>
      <w:r w:rsidRPr="00AC6D18">
        <w:rPr>
          <w:rtl/>
        </w:rPr>
        <w:t xml:space="preserve"> كان لا يحب</w:t>
      </w:r>
      <w:r w:rsidR="00096858">
        <w:rPr>
          <w:rtl/>
        </w:rPr>
        <w:t>ّ</w:t>
      </w:r>
      <w:r w:rsidRPr="00AC6D18">
        <w:rPr>
          <w:rtl/>
        </w:rPr>
        <w:t xml:space="preserve"> علي</w:t>
      </w:r>
      <w:r w:rsidR="00096858">
        <w:rPr>
          <w:rtl/>
        </w:rPr>
        <w:t>ّ</w:t>
      </w:r>
      <w:r w:rsidRPr="00AC6D18">
        <w:rPr>
          <w:rtl/>
        </w:rPr>
        <w:t>ا</w:t>
      </w:r>
      <w:r w:rsidR="00096858">
        <w:rPr>
          <w:rtl/>
        </w:rPr>
        <w:t>ً عليه السلام</w:t>
      </w:r>
      <w:r w:rsidR="007E0241">
        <w:rPr>
          <w:rtl/>
        </w:rPr>
        <w:t xml:space="preserve"> :</w:t>
      </w:r>
      <w:r w:rsidRPr="00AC6D18">
        <w:rPr>
          <w:rtl/>
        </w:rPr>
        <w:t xml:space="preserve"> </w:t>
      </w:r>
      <w:r w:rsidR="00AB3A9F" w:rsidRPr="00AC6D18">
        <w:rPr>
          <w:rtl/>
        </w:rPr>
        <w:t>«</w:t>
      </w:r>
      <w:r w:rsidR="00B14D1B">
        <w:rPr>
          <w:rFonts w:hint="cs"/>
          <w:rtl/>
        </w:rPr>
        <w:t xml:space="preserve"> </w:t>
      </w:r>
      <w:r w:rsidRPr="00AC6D18">
        <w:rPr>
          <w:rtl/>
        </w:rPr>
        <w:t>وكان جد</w:t>
      </w:r>
      <w:r w:rsidR="00096858">
        <w:rPr>
          <w:rtl/>
        </w:rPr>
        <w:t>ّ</w:t>
      </w:r>
      <w:r w:rsidRPr="00AC6D18">
        <w:rPr>
          <w:rtl/>
        </w:rPr>
        <w:t>ه ق</w:t>
      </w:r>
      <w:r w:rsidR="00096858">
        <w:rPr>
          <w:rtl/>
        </w:rPr>
        <w:t>ُ</w:t>
      </w:r>
      <w:r w:rsidRPr="00AC6D18">
        <w:rPr>
          <w:rtl/>
        </w:rPr>
        <w:t>تل يوم ص</w:t>
      </w:r>
      <w:r w:rsidR="00096858">
        <w:rPr>
          <w:rtl/>
        </w:rPr>
        <w:t>ِ</w:t>
      </w:r>
      <w:r w:rsidRPr="00AC6D18">
        <w:rPr>
          <w:rtl/>
        </w:rPr>
        <w:t>ف</w:t>
      </w:r>
      <w:r w:rsidR="00096858">
        <w:rPr>
          <w:rtl/>
        </w:rPr>
        <w:t>ِّ</w:t>
      </w:r>
      <w:r w:rsidRPr="00AC6D18">
        <w:rPr>
          <w:rtl/>
        </w:rPr>
        <w:t>ين مع معاوية</w:t>
      </w:r>
      <w:r w:rsidR="007E0241">
        <w:rPr>
          <w:rtl/>
        </w:rPr>
        <w:t xml:space="preserve"> ،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فكان ثور إذا ذكر علي</w:t>
      </w:r>
      <w:r w:rsidR="00096858">
        <w:rPr>
          <w:rtl/>
        </w:rPr>
        <w:t>ّ</w:t>
      </w:r>
      <w:r w:rsidRPr="00AC6D18">
        <w:rPr>
          <w:rtl/>
        </w:rPr>
        <w:t>ا</w:t>
      </w:r>
      <w:r w:rsidR="00096858">
        <w:rPr>
          <w:rtl/>
        </w:rPr>
        <w:t>ً</w:t>
      </w:r>
      <w:r w:rsidRPr="00AC6D18">
        <w:rPr>
          <w:rtl/>
        </w:rPr>
        <w:t xml:space="preserve"> قال</w:t>
      </w:r>
      <w:r w:rsidR="007E0241">
        <w:rPr>
          <w:rtl/>
        </w:rPr>
        <w:t xml:space="preserve"> :</w:t>
      </w:r>
      <w:r w:rsidRPr="00AC6D18">
        <w:rPr>
          <w:rtl/>
        </w:rPr>
        <w:t xml:space="preserve"> لا أ</w:t>
      </w:r>
      <w:r w:rsidR="00096858">
        <w:rPr>
          <w:rtl/>
        </w:rPr>
        <w:t>ُ</w:t>
      </w:r>
      <w:r w:rsidRPr="00AC6D18">
        <w:rPr>
          <w:rtl/>
        </w:rPr>
        <w:t>حب</w:t>
      </w:r>
      <w:r w:rsidR="00096858">
        <w:rPr>
          <w:rtl/>
        </w:rPr>
        <w:t>ّ</w:t>
      </w:r>
      <w:r w:rsidRPr="00AC6D18">
        <w:rPr>
          <w:rtl/>
        </w:rPr>
        <w:t xml:space="preserve"> رجلا</w:t>
      </w:r>
      <w:r w:rsidR="00096858">
        <w:rPr>
          <w:rtl/>
        </w:rPr>
        <w:t>ً</w:t>
      </w:r>
      <w:r w:rsidRPr="00AC6D18">
        <w:rPr>
          <w:rtl/>
        </w:rPr>
        <w:t xml:space="preserve"> قتل جد</w:t>
      </w:r>
      <w:r w:rsidR="00096858">
        <w:rPr>
          <w:rtl/>
        </w:rPr>
        <w:t>ّ</w:t>
      </w:r>
      <w:r w:rsidRPr="00AC6D18">
        <w:rPr>
          <w:rtl/>
        </w:rPr>
        <w:t>ي</w:t>
      </w:r>
      <w:r w:rsidR="00B14D1B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Pr="00AC6D18">
        <w:rPr>
          <w:rtl/>
        </w:rPr>
        <w:t xml:space="preserve"> </w:t>
      </w:r>
      <w:r w:rsidRPr="00AC6D18">
        <w:rPr>
          <w:rStyle w:val="rfdFootnotenum"/>
          <w:rtl/>
        </w:rPr>
        <w:t>(49)</w:t>
      </w:r>
      <w:r w:rsidR="00095AA9">
        <w:rPr>
          <w:rtl/>
        </w:rPr>
        <w:t xml:space="preserve"> .</w:t>
      </w:r>
    </w:p>
    <w:p w:rsidR="00AC6D18" w:rsidRPr="00AC6D18" w:rsidRDefault="00AC6D18" w:rsidP="00096858">
      <w:pPr>
        <w:rPr>
          <w:rtl/>
        </w:rPr>
      </w:pPr>
      <w:r w:rsidRPr="00AC6D18">
        <w:rPr>
          <w:rtl/>
        </w:rPr>
        <w:t>وثالثا</w:t>
      </w:r>
      <w:r w:rsidR="00096858">
        <w:rPr>
          <w:rtl/>
        </w:rPr>
        <w:t>ً</w:t>
      </w:r>
      <w:r w:rsidR="007E0241">
        <w:rPr>
          <w:rtl/>
        </w:rPr>
        <w:t xml:space="preserve"> :</w:t>
      </w:r>
      <w:r w:rsidRPr="00AC6D18">
        <w:rPr>
          <w:rtl/>
        </w:rPr>
        <w:t xml:space="preserve"> كان يجالس الساب</w:t>
      </w:r>
      <w:r w:rsidR="00096858">
        <w:rPr>
          <w:rtl/>
        </w:rPr>
        <w:t>ّ</w:t>
      </w:r>
      <w:r w:rsidRPr="00AC6D18">
        <w:rPr>
          <w:rtl/>
        </w:rPr>
        <w:t>ين علي</w:t>
      </w:r>
      <w:r w:rsidR="00096858">
        <w:rPr>
          <w:rtl/>
        </w:rPr>
        <w:t>ّ</w:t>
      </w:r>
      <w:r w:rsidRPr="00AC6D18">
        <w:rPr>
          <w:rtl/>
        </w:rPr>
        <w:t>ا</w:t>
      </w:r>
      <w:r w:rsidR="00096858">
        <w:rPr>
          <w:rtl/>
        </w:rPr>
        <w:t>ً</w:t>
      </w:r>
      <w:r w:rsidRPr="00AC6D18">
        <w:rPr>
          <w:rtl/>
        </w:rPr>
        <w:t xml:space="preserve"> </w:t>
      </w:r>
      <w:r w:rsidR="00096858">
        <w:rPr>
          <w:rtl/>
        </w:rPr>
        <w:t>عليه السلام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فقد ذكروا أن</w:t>
      </w:r>
      <w:r w:rsidR="00096858">
        <w:rPr>
          <w:rtl/>
        </w:rPr>
        <w:t>ّ</w:t>
      </w:r>
      <w:r w:rsidRPr="00AC6D18">
        <w:rPr>
          <w:rtl/>
        </w:rPr>
        <w:t xml:space="preserve"> </w:t>
      </w:r>
      <w:r w:rsidR="00AB3A9F" w:rsidRPr="00AC6D18">
        <w:rPr>
          <w:rtl/>
        </w:rPr>
        <w:t>«</w:t>
      </w:r>
      <w:r w:rsidR="00B14D1B">
        <w:rPr>
          <w:rFonts w:hint="cs"/>
          <w:rtl/>
        </w:rPr>
        <w:t xml:space="preserve"> </w:t>
      </w:r>
      <w:r w:rsidRPr="00AC6D18">
        <w:rPr>
          <w:rtl/>
        </w:rPr>
        <w:t>أزهر الحرازي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وأسد بن وداعة وجماعة كانوا يجلسون ويسب</w:t>
      </w:r>
      <w:r w:rsidR="00096858">
        <w:rPr>
          <w:rtl/>
        </w:rPr>
        <w:t>ّ</w:t>
      </w:r>
      <w:r w:rsidRPr="00AC6D18">
        <w:rPr>
          <w:rtl/>
        </w:rPr>
        <w:t>ون علي</w:t>
      </w:r>
      <w:r w:rsidR="00096858">
        <w:rPr>
          <w:rtl/>
        </w:rPr>
        <w:t>ّ</w:t>
      </w:r>
      <w:r w:rsidRPr="00AC6D18">
        <w:rPr>
          <w:rtl/>
        </w:rPr>
        <w:t xml:space="preserve"> بن أبي طالب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وكان ثورة لا يسب</w:t>
      </w:r>
      <w:r w:rsidR="00096858">
        <w:rPr>
          <w:rtl/>
        </w:rPr>
        <w:t>ّ</w:t>
      </w:r>
      <w:r w:rsidRPr="00AC6D18">
        <w:rPr>
          <w:rtl/>
        </w:rPr>
        <w:t>ه</w:t>
      </w:r>
      <w:r w:rsidR="007E0241">
        <w:rPr>
          <w:rtl/>
        </w:rPr>
        <w:t xml:space="preserve"> ،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فإذا لم يسب</w:t>
      </w:r>
      <w:r w:rsidR="00096858">
        <w:rPr>
          <w:rtl/>
        </w:rPr>
        <w:t>ّ</w:t>
      </w:r>
      <w:r w:rsidRPr="00AC6D18">
        <w:rPr>
          <w:rtl/>
        </w:rPr>
        <w:t xml:space="preserve"> جر</w:t>
      </w:r>
      <w:r w:rsidR="00096858">
        <w:rPr>
          <w:rtl/>
        </w:rPr>
        <w:t>ّ</w:t>
      </w:r>
      <w:r w:rsidRPr="00AC6D18">
        <w:rPr>
          <w:rtl/>
        </w:rPr>
        <w:t>وا برجليه</w:t>
      </w:r>
      <w:r w:rsidR="00B14D1B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Pr="00AC6D18">
        <w:rPr>
          <w:rtl/>
        </w:rPr>
        <w:t xml:space="preserve"> </w:t>
      </w:r>
      <w:r w:rsidRPr="00AC6D18">
        <w:rPr>
          <w:rStyle w:val="rfdFootnotenum"/>
          <w:rtl/>
        </w:rPr>
        <w:t>(50)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ورابعا</w:t>
      </w:r>
      <w:r w:rsidR="00096858">
        <w:rPr>
          <w:rtl/>
        </w:rPr>
        <w:t>ً</w:t>
      </w:r>
      <w:r w:rsidR="007E0241">
        <w:rPr>
          <w:rtl/>
        </w:rPr>
        <w:t xml:space="preserve"> :</w:t>
      </w:r>
      <w:r w:rsidRPr="00AC6D18">
        <w:rPr>
          <w:rtl/>
        </w:rPr>
        <w:t xml:space="preserve"> كان مبدعا</w:t>
      </w:r>
      <w:r w:rsidR="00096858">
        <w:rPr>
          <w:rtl/>
        </w:rPr>
        <w:t>ً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pStyle w:val="rfdLine"/>
        <w:rPr>
          <w:rtl/>
        </w:rPr>
      </w:pPr>
      <w:r w:rsidRPr="00AC6D18">
        <w:rPr>
          <w:rtl/>
        </w:rPr>
        <w:t>__________________</w:t>
      </w:r>
    </w:p>
    <w:p w:rsidR="00AC6D18" w:rsidRPr="00AC6D18" w:rsidRDefault="00AC6D18" w:rsidP="00AC6D18">
      <w:pPr>
        <w:pStyle w:val="rfdFootnote0"/>
        <w:rPr>
          <w:rtl/>
        </w:rPr>
      </w:pPr>
      <w:r>
        <w:rPr>
          <w:rtl/>
        </w:rPr>
        <w:t>(</w:t>
      </w:r>
      <w:r w:rsidRPr="00AC6D18">
        <w:rPr>
          <w:rtl/>
        </w:rPr>
        <w:t>47) وهذا الحديث أيضا</w:t>
      </w:r>
      <w:r w:rsidR="00096858">
        <w:rPr>
          <w:rtl/>
        </w:rPr>
        <w:t>ً</w:t>
      </w:r>
      <w:r w:rsidRPr="00AC6D18">
        <w:rPr>
          <w:rtl/>
        </w:rPr>
        <w:t xml:space="preserve"> مم</w:t>
      </w:r>
      <w:r w:rsidR="00096858">
        <w:rPr>
          <w:rtl/>
        </w:rPr>
        <w:t>ّ</w:t>
      </w:r>
      <w:r w:rsidRPr="00AC6D18">
        <w:rPr>
          <w:rtl/>
        </w:rPr>
        <w:t>ا رواه ابن مهدي عنه</w:t>
      </w:r>
      <w:r w:rsidR="002249ED">
        <w:rPr>
          <w:rFonts w:hint="cs"/>
          <w:rtl/>
        </w:rPr>
        <w:t xml:space="preserve"> </w:t>
      </w:r>
      <w:r w:rsidR="00773F9D">
        <w:rPr>
          <w:rtl/>
        </w:rPr>
        <w:t>!</w:t>
      </w:r>
    </w:p>
    <w:p w:rsidR="00AC6D18" w:rsidRPr="00AC6D18" w:rsidRDefault="00AC6D18" w:rsidP="00F04C31">
      <w:pPr>
        <w:pStyle w:val="rfdFootnote0"/>
        <w:rPr>
          <w:rtl/>
        </w:rPr>
      </w:pPr>
      <w:r>
        <w:rPr>
          <w:rtl/>
        </w:rPr>
        <w:t>(</w:t>
      </w:r>
      <w:r w:rsidRPr="00AC6D18">
        <w:rPr>
          <w:rtl/>
        </w:rPr>
        <w:t>48) ميزان الاعتدال</w:t>
      </w:r>
      <w:r w:rsidR="00F04C31">
        <w:rPr>
          <w:rtl/>
        </w:rPr>
        <w:t xml:space="preserve"> </w:t>
      </w:r>
      <w:r w:rsidRPr="00484D70">
        <w:rPr>
          <w:rtl/>
        </w:rPr>
        <w:t>1</w:t>
      </w:r>
      <w:r w:rsidR="005C5FDB">
        <w:rPr>
          <w:rtl/>
        </w:rPr>
        <w:t xml:space="preserve"> / </w:t>
      </w:r>
      <w:r w:rsidRPr="00484D70">
        <w:rPr>
          <w:rtl/>
        </w:rPr>
        <w:t>374</w:t>
      </w:r>
      <w:r w:rsidR="007E0241">
        <w:rPr>
          <w:rtl/>
        </w:rPr>
        <w:t xml:space="preserve"> ،</w:t>
      </w:r>
      <w:r w:rsidRPr="00484D70">
        <w:rPr>
          <w:rtl/>
        </w:rPr>
        <w:t xml:space="preserve"> سير أعلام النبلاء</w:t>
      </w:r>
      <w:r w:rsidR="00F04C31" w:rsidRPr="00484D70">
        <w:rPr>
          <w:rtl/>
        </w:rPr>
        <w:t xml:space="preserve"> </w:t>
      </w:r>
      <w:r w:rsidRPr="00484D70">
        <w:rPr>
          <w:rtl/>
        </w:rPr>
        <w:t>6</w:t>
      </w:r>
      <w:r w:rsidR="005C5FDB">
        <w:rPr>
          <w:rtl/>
        </w:rPr>
        <w:t xml:space="preserve"> / </w:t>
      </w:r>
      <w:r w:rsidRPr="00484D70">
        <w:rPr>
          <w:rtl/>
        </w:rPr>
        <w:t>344</w:t>
      </w:r>
      <w:r w:rsidR="00095AA9">
        <w:rPr>
          <w:rtl/>
        </w:rPr>
        <w:t xml:space="preserve"> .</w:t>
      </w:r>
    </w:p>
    <w:p w:rsidR="00AC6D18" w:rsidRPr="00AC6D18" w:rsidRDefault="00AC6D18" w:rsidP="00F04C31">
      <w:pPr>
        <w:pStyle w:val="rfdFootnote0"/>
        <w:rPr>
          <w:rtl/>
        </w:rPr>
      </w:pPr>
      <w:r>
        <w:rPr>
          <w:rtl/>
        </w:rPr>
        <w:t>(</w:t>
      </w:r>
      <w:r w:rsidRPr="00AC6D18">
        <w:rPr>
          <w:rtl/>
        </w:rPr>
        <w:t>49) تهذيب الكمال</w:t>
      </w:r>
      <w:r w:rsidR="00F04C31">
        <w:rPr>
          <w:rtl/>
        </w:rPr>
        <w:t xml:space="preserve"> </w:t>
      </w:r>
      <w:r w:rsidRPr="00484D70">
        <w:rPr>
          <w:rtl/>
        </w:rPr>
        <w:t>4</w:t>
      </w:r>
      <w:r w:rsidR="005C5FDB">
        <w:rPr>
          <w:rtl/>
        </w:rPr>
        <w:t xml:space="preserve"> / </w:t>
      </w:r>
      <w:r w:rsidRPr="00484D70">
        <w:rPr>
          <w:rtl/>
        </w:rPr>
        <w:t>421</w:t>
      </w:r>
      <w:r w:rsidR="00095AA9">
        <w:rPr>
          <w:rtl/>
        </w:rPr>
        <w:t xml:space="preserve"> .</w:t>
      </w:r>
      <w:r w:rsidRPr="00484D70">
        <w:rPr>
          <w:rtl/>
        </w:rPr>
        <w:t xml:space="preserve"> تاريخ دمشق</w:t>
      </w:r>
      <w:r w:rsidR="00F04C31" w:rsidRPr="00484D70">
        <w:rPr>
          <w:rtl/>
        </w:rPr>
        <w:t xml:space="preserve"> </w:t>
      </w:r>
      <w:r w:rsidRPr="00484D70">
        <w:rPr>
          <w:rtl/>
        </w:rPr>
        <w:t>3</w:t>
      </w:r>
      <w:r w:rsidR="005C5FDB">
        <w:rPr>
          <w:rtl/>
        </w:rPr>
        <w:t xml:space="preserve"> / </w:t>
      </w:r>
      <w:r w:rsidRPr="00484D70">
        <w:rPr>
          <w:rtl/>
        </w:rPr>
        <w:t>604</w:t>
      </w:r>
      <w:r w:rsidR="00095AA9">
        <w:rPr>
          <w:rtl/>
        </w:rPr>
        <w:t xml:space="preserve"> .</w:t>
      </w:r>
    </w:p>
    <w:p w:rsidR="00AC6D18" w:rsidRPr="00AC6D18" w:rsidRDefault="00AC6D18" w:rsidP="00F04C31">
      <w:pPr>
        <w:pStyle w:val="rfdFootnote0"/>
        <w:rPr>
          <w:rtl/>
        </w:rPr>
      </w:pPr>
      <w:r>
        <w:rPr>
          <w:rtl/>
        </w:rPr>
        <w:t>(</w:t>
      </w:r>
      <w:r w:rsidRPr="00AC6D18">
        <w:rPr>
          <w:rtl/>
        </w:rPr>
        <w:t>50) تهذيب الكمال</w:t>
      </w:r>
      <w:r w:rsidR="00F04C31">
        <w:rPr>
          <w:rtl/>
        </w:rPr>
        <w:t xml:space="preserve"> </w:t>
      </w:r>
      <w:r w:rsidRPr="00484D70">
        <w:rPr>
          <w:rtl/>
        </w:rPr>
        <w:t>4</w:t>
      </w:r>
      <w:r w:rsidR="005C5FDB">
        <w:rPr>
          <w:rtl/>
        </w:rPr>
        <w:t xml:space="preserve"> / </w:t>
      </w:r>
      <w:r w:rsidRPr="00484D70">
        <w:rPr>
          <w:rtl/>
        </w:rPr>
        <w:t>421</w:t>
      </w:r>
      <w:r w:rsidR="00095AA9">
        <w:rPr>
          <w:rtl/>
        </w:rPr>
        <w:t xml:space="preserve"> .</w:t>
      </w:r>
      <w:r w:rsidRPr="00484D70">
        <w:rPr>
          <w:rtl/>
        </w:rPr>
        <w:t xml:space="preserve"> تهذيب التهذيب</w:t>
      </w:r>
      <w:r w:rsidR="00F04C31" w:rsidRPr="00484D70">
        <w:rPr>
          <w:rtl/>
        </w:rPr>
        <w:t xml:space="preserve"> </w:t>
      </w:r>
      <w:r w:rsidRPr="00484D70">
        <w:rPr>
          <w:rtl/>
        </w:rPr>
        <w:t>2</w:t>
      </w:r>
      <w:r w:rsidR="005C5FDB">
        <w:rPr>
          <w:rtl/>
        </w:rPr>
        <w:t xml:space="preserve"> / </w:t>
      </w:r>
      <w:r w:rsidRPr="00484D70">
        <w:rPr>
          <w:rtl/>
        </w:rPr>
        <w:t>30</w:t>
      </w:r>
      <w:r w:rsidR="00095AA9">
        <w:rPr>
          <w:rtl/>
        </w:rPr>
        <w:t xml:space="preserve"> .</w:t>
      </w:r>
    </w:p>
    <w:p w:rsidR="0008403B" w:rsidRDefault="0008403B" w:rsidP="00AC6D18">
      <w:pPr>
        <w:rPr>
          <w:rtl/>
        </w:rPr>
        <w:sectPr w:rsidR="0008403B" w:rsidSect="00107863">
          <w:headerReference w:type="even" r:id="rId99"/>
          <w:headerReference w:type="default" r:id="rId100"/>
          <w:headerReference w:type="first" r:id="rId101"/>
          <w:type w:val="continuous"/>
          <w:pgSz w:w="11907" w:h="16840" w:code="9"/>
          <w:pgMar w:top="1247" w:right="1361" w:bottom="1247" w:left="1361" w:header="720" w:footer="720" w:gutter="0"/>
          <w:cols w:space="720"/>
          <w:titlePg/>
          <w:bidi/>
          <w:rtlGutter/>
          <w:docGrid w:linePitch="360"/>
        </w:sectPr>
      </w:pPr>
    </w:p>
    <w:p w:rsidR="00AC6D18" w:rsidRPr="00AC6D18" w:rsidRDefault="00AC6D18" w:rsidP="00AC6D18">
      <w:pPr>
        <w:rPr>
          <w:rtl/>
        </w:rPr>
      </w:pPr>
      <w:r>
        <w:rPr>
          <w:rtl/>
        </w:rPr>
        <w:lastRenderedPageBreak/>
        <w:br w:type="page"/>
      </w:r>
      <w:r w:rsidRPr="00AC6D18">
        <w:rPr>
          <w:rtl/>
        </w:rPr>
        <w:lastRenderedPageBreak/>
        <w:t>قال الذهبي</w:t>
      </w:r>
      <w:r w:rsidR="007E0241">
        <w:rPr>
          <w:rtl/>
        </w:rPr>
        <w:t xml:space="preserve"> :</w:t>
      </w:r>
      <w:r w:rsidRPr="00AC6D18">
        <w:rPr>
          <w:rtl/>
        </w:rPr>
        <w:t xml:space="preserve"> </w:t>
      </w:r>
      <w:r w:rsidR="00AB3A9F" w:rsidRPr="00AC6D18">
        <w:rPr>
          <w:rtl/>
        </w:rPr>
        <w:t>«</w:t>
      </w:r>
      <w:r w:rsidR="002249ED">
        <w:rPr>
          <w:rFonts w:hint="cs"/>
          <w:rtl/>
        </w:rPr>
        <w:t xml:space="preserve"> </w:t>
      </w:r>
      <w:r w:rsidRPr="00AC6D18">
        <w:rPr>
          <w:rtl/>
        </w:rPr>
        <w:t>كان من أوعية العلم لولا بدعته</w:t>
      </w:r>
      <w:r w:rsidR="002249ED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Pr="00AC6D18">
        <w:rPr>
          <w:rtl/>
        </w:rPr>
        <w:t xml:space="preserve"> </w:t>
      </w:r>
      <w:r w:rsidRPr="00AC6D18">
        <w:rPr>
          <w:rStyle w:val="rfdFootnotenum"/>
          <w:rtl/>
        </w:rPr>
        <w:t>(51)</w:t>
      </w:r>
      <w:r w:rsidR="00095AA9">
        <w:rPr>
          <w:rtl/>
        </w:rPr>
        <w:t xml:space="preserve"> .</w:t>
      </w:r>
    </w:p>
    <w:p w:rsidR="00AC6D18" w:rsidRPr="00AC6D18" w:rsidRDefault="00AB3A9F" w:rsidP="00AC6D18">
      <w:pPr>
        <w:rPr>
          <w:rtl/>
        </w:rPr>
      </w:pPr>
      <w:r w:rsidRPr="00AC6D18">
        <w:rPr>
          <w:rtl/>
        </w:rPr>
        <w:t>«</w:t>
      </w:r>
      <w:r w:rsidR="002249ED">
        <w:rPr>
          <w:rFonts w:hint="cs"/>
          <w:rtl/>
        </w:rPr>
        <w:t xml:space="preserve"> </w:t>
      </w:r>
      <w:r w:rsidR="00AC6D18" w:rsidRPr="00AC6D18">
        <w:rPr>
          <w:rtl/>
        </w:rPr>
        <w:t>وكان أهل حمص نفوه وأخرجوه</w:t>
      </w:r>
      <w:r w:rsidR="002249ED">
        <w:rPr>
          <w:rFonts w:hint="cs"/>
          <w:rtl/>
        </w:rPr>
        <w:t xml:space="preserve"> </w:t>
      </w:r>
      <w:r w:rsidRPr="00AC6D18">
        <w:rPr>
          <w:rtl/>
        </w:rPr>
        <w:t>»</w:t>
      </w:r>
      <w:r w:rsidR="00AC6D18" w:rsidRPr="00AC6D18">
        <w:rPr>
          <w:rtl/>
        </w:rPr>
        <w:t xml:space="preserve"> </w:t>
      </w:r>
      <w:r w:rsidR="00AC6D18" w:rsidRPr="00AC6D18">
        <w:rPr>
          <w:rStyle w:val="rfdFootnotenum"/>
          <w:rtl/>
        </w:rPr>
        <w:t>(52)</w:t>
      </w:r>
      <w:r w:rsidR="00095AA9">
        <w:rPr>
          <w:rtl/>
        </w:rPr>
        <w:t xml:space="preserve"> .</w:t>
      </w:r>
    </w:p>
    <w:p w:rsidR="00AC6D18" w:rsidRPr="00AC6D18" w:rsidRDefault="00172CD5" w:rsidP="00AC6D18">
      <w:pPr>
        <w:rPr>
          <w:rtl/>
        </w:rPr>
      </w:pPr>
      <w:r>
        <w:rPr>
          <w:rtl/>
        </w:rPr>
        <w:t>و «</w:t>
      </w:r>
      <w:r w:rsidR="002249ED">
        <w:rPr>
          <w:rFonts w:hint="cs"/>
          <w:rtl/>
        </w:rPr>
        <w:t xml:space="preserve"> </w:t>
      </w:r>
      <w:r w:rsidR="00AC6D18" w:rsidRPr="00AC6D18">
        <w:rPr>
          <w:rtl/>
        </w:rPr>
        <w:t>تكل</w:t>
      </w:r>
      <w:r w:rsidR="00D146E4">
        <w:rPr>
          <w:rtl/>
        </w:rPr>
        <w:t>ّ</w:t>
      </w:r>
      <w:r w:rsidR="00AC6D18" w:rsidRPr="00AC6D18">
        <w:rPr>
          <w:rtl/>
        </w:rPr>
        <w:t>م فيه جماعة بسبب ذلك</w:t>
      </w:r>
      <w:r w:rsidR="002249ED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="00AC6D18" w:rsidRPr="00AC6D18">
        <w:rPr>
          <w:rtl/>
        </w:rPr>
        <w:t xml:space="preserve"> </w:t>
      </w:r>
      <w:r w:rsidR="00AC6D18" w:rsidRPr="00AC6D18">
        <w:rPr>
          <w:rStyle w:val="rfdFootnotenum"/>
          <w:rtl/>
        </w:rPr>
        <w:t>(53)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وأورده ابن عدي</w:t>
      </w:r>
      <w:r w:rsidR="00D146E4">
        <w:rPr>
          <w:rtl/>
        </w:rPr>
        <w:t>ّ</w:t>
      </w:r>
      <w:r w:rsidRPr="00AC6D18">
        <w:rPr>
          <w:rtl/>
        </w:rPr>
        <w:t xml:space="preserve"> في </w:t>
      </w:r>
      <w:r w:rsidR="00AB3A9F" w:rsidRPr="00AC6D18">
        <w:rPr>
          <w:rtl/>
        </w:rPr>
        <w:t>«</w:t>
      </w:r>
      <w:r w:rsidR="002249ED">
        <w:rPr>
          <w:rFonts w:hint="cs"/>
          <w:rtl/>
        </w:rPr>
        <w:t xml:space="preserve"> </w:t>
      </w:r>
      <w:r w:rsidRPr="00AC6D18">
        <w:rPr>
          <w:rtl/>
        </w:rPr>
        <w:t>الضعفاء</w:t>
      </w:r>
      <w:r w:rsidR="002249ED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Pr="00AC6D18">
        <w:rPr>
          <w:rtl/>
        </w:rPr>
        <w:t xml:space="preserve"> </w:t>
      </w:r>
      <w:r w:rsidRPr="00AC6D18">
        <w:rPr>
          <w:rStyle w:val="rfdFootnotenum"/>
          <w:rtl/>
        </w:rPr>
        <w:t>(54)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وخامسا</w:t>
      </w:r>
      <w:r w:rsidR="00D146E4">
        <w:rPr>
          <w:rtl/>
        </w:rPr>
        <w:t>ً</w:t>
      </w:r>
      <w:r w:rsidR="007E0241">
        <w:rPr>
          <w:rtl/>
        </w:rPr>
        <w:t xml:space="preserve"> :</w:t>
      </w:r>
      <w:r w:rsidRPr="00AC6D18">
        <w:rPr>
          <w:rtl/>
        </w:rPr>
        <w:t xml:space="preserve"> كان مالك يذم</w:t>
      </w:r>
      <w:r w:rsidR="00D146E4">
        <w:rPr>
          <w:rtl/>
        </w:rPr>
        <w:t>ّ</w:t>
      </w:r>
      <w:r w:rsidRPr="00AC6D18">
        <w:rPr>
          <w:rtl/>
        </w:rPr>
        <w:t xml:space="preserve">ه وينهى عن مجالسته وليس له عنه رواية </w:t>
      </w:r>
      <w:r w:rsidRPr="00AC6D18">
        <w:rPr>
          <w:rStyle w:val="rfdFootnotenum"/>
          <w:rtl/>
        </w:rPr>
        <w:t>(55)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وكان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الأوزاعي سي</w:t>
      </w:r>
      <w:r w:rsidR="00D146E4">
        <w:rPr>
          <w:rtl/>
        </w:rPr>
        <w:t>ّ</w:t>
      </w:r>
      <w:r w:rsidRPr="00AC6D18">
        <w:rPr>
          <w:rtl/>
        </w:rPr>
        <w:t>ئ القول فيه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يتكل</w:t>
      </w:r>
      <w:r w:rsidR="00D146E4">
        <w:rPr>
          <w:rtl/>
        </w:rPr>
        <w:t>ّ</w:t>
      </w:r>
      <w:r w:rsidRPr="00AC6D18">
        <w:rPr>
          <w:rtl/>
        </w:rPr>
        <w:t xml:space="preserve">م فيه ويهجوه </w:t>
      </w:r>
      <w:r w:rsidRPr="00AC6D18">
        <w:rPr>
          <w:rStyle w:val="rfdFootnotenum"/>
          <w:rtl/>
        </w:rPr>
        <w:t>(56)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وكذا كان ابن المبارك </w:t>
      </w:r>
      <w:r w:rsidRPr="00F04C31">
        <w:rPr>
          <w:rStyle w:val="rfdFootnotenum"/>
          <w:rtl/>
        </w:rPr>
        <w:t>(</w:t>
      </w:r>
      <w:r w:rsidR="00F04C31" w:rsidRPr="00F04C31">
        <w:rPr>
          <w:rStyle w:val="rfdFootnotenum"/>
          <w:rtl/>
        </w:rPr>
        <w:t>57</w:t>
      </w:r>
      <w:r w:rsidRPr="00F04C31">
        <w:rPr>
          <w:rStyle w:val="rfdFootnotenum"/>
          <w:rtl/>
        </w:rPr>
        <w:t>)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وعن يحيى القط</w:t>
      </w:r>
      <w:r w:rsidR="00D146E4">
        <w:rPr>
          <w:rtl/>
        </w:rPr>
        <w:t>ّ</w:t>
      </w:r>
      <w:r w:rsidRPr="00AC6D18">
        <w:rPr>
          <w:rtl/>
        </w:rPr>
        <w:t>ان</w:t>
      </w:r>
      <w:r w:rsidR="007E0241">
        <w:rPr>
          <w:rtl/>
        </w:rPr>
        <w:t xml:space="preserve"> :</w:t>
      </w:r>
      <w:r w:rsidRPr="00AC6D18">
        <w:rPr>
          <w:rtl/>
        </w:rPr>
        <w:t xml:space="preserve"> </w:t>
      </w:r>
      <w:r w:rsidR="00AB3A9F" w:rsidRPr="00AC6D18">
        <w:rPr>
          <w:rtl/>
        </w:rPr>
        <w:t>«</w:t>
      </w:r>
      <w:r w:rsidR="002249ED">
        <w:rPr>
          <w:rFonts w:hint="cs"/>
          <w:rtl/>
        </w:rPr>
        <w:t xml:space="preserve"> </w:t>
      </w:r>
      <w:r w:rsidRPr="00AC6D18">
        <w:rPr>
          <w:rtl/>
        </w:rPr>
        <w:t>ثور إذا حد</w:t>
      </w:r>
      <w:r w:rsidR="00D146E4">
        <w:rPr>
          <w:rtl/>
        </w:rPr>
        <w:t>ّ</w:t>
      </w:r>
      <w:r w:rsidRPr="00AC6D18">
        <w:rPr>
          <w:rtl/>
        </w:rPr>
        <w:t>ثني عن رجل</w:t>
      </w:r>
      <w:r w:rsidR="00D146E4">
        <w:rPr>
          <w:rtl/>
        </w:rPr>
        <w:t>ٍ</w:t>
      </w:r>
      <w:r w:rsidRPr="00AC6D18">
        <w:rPr>
          <w:rtl/>
        </w:rPr>
        <w:t xml:space="preserve"> لا أعرفه قلت</w:t>
      </w:r>
      <w:r w:rsidR="007E0241">
        <w:rPr>
          <w:rtl/>
        </w:rPr>
        <w:t xml:space="preserve"> :</w:t>
      </w:r>
      <w:r w:rsidRPr="00AC6D18">
        <w:rPr>
          <w:rtl/>
        </w:rPr>
        <w:t xml:space="preserve"> أنت أكبر أم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هذا</w:t>
      </w:r>
      <w:r w:rsidR="002249ED">
        <w:rPr>
          <w:rFonts w:hint="cs"/>
          <w:rtl/>
        </w:rPr>
        <w:t xml:space="preserve"> </w:t>
      </w:r>
      <w:r w:rsidR="00025C8E">
        <w:rPr>
          <w:rtl/>
        </w:rPr>
        <w:t>؟ !</w:t>
      </w:r>
      <w:r w:rsidRPr="00AC6D18">
        <w:rPr>
          <w:rtl/>
        </w:rPr>
        <w:t xml:space="preserve"> فإذا قال</w:t>
      </w:r>
      <w:r w:rsidR="007E0241">
        <w:rPr>
          <w:rtl/>
        </w:rPr>
        <w:t xml:space="preserve"> :</w:t>
      </w:r>
      <w:r w:rsidRPr="00AC6D18">
        <w:rPr>
          <w:rtl/>
        </w:rPr>
        <w:t xml:space="preserve"> هو أكبر من</w:t>
      </w:r>
      <w:r w:rsidR="00D146E4">
        <w:rPr>
          <w:rtl/>
        </w:rPr>
        <w:t>ّ</w:t>
      </w:r>
      <w:r w:rsidRPr="00AC6D18">
        <w:rPr>
          <w:rtl/>
        </w:rPr>
        <w:t>ي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كتبته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وإذا قال</w:t>
      </w:r>
      <w:r w:rsidR="007E0241">
        <w:rPr>
          <w:rtl/>
        </w:rPr>
        <w:t xml:space="preserve"> :</w:t>
      </w:r>
      <w:r w:rsidRPr="00AC6D18">
        <w:rPr>
          <w:rtl/>
        </w:rPr>
        <w:t xml:space="preserve"> هو أصغر من</w:t>
      </w:r>
      <w:r w:rsidR="00D146E4">
        <w:rPr>
          <w:rtl/>
        </w:rPr>
        <w:t>ّ</w:t>
      </w:r>
      <w:r w:rsidRPr="00AC6D18">
        <w:rPr>
          <w:rtl/>
        </w:rPr>
        <w:t>ي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لم أكتبه</w:t>
      </w:r>
      <w:r w:rsidR="002249ED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Pr="00AC6D18">
        <w:rPr>
          <w:rtl/>
        </w:rPr>
        <w:t xml:space="preserve"> </w:t>
      </w:r>
      <w:r w:rsidRPr="00AC6D18">
        <w:rPr>
          <w:rStyle w:val="rfdFootnotenum"/>
          <w:rtl/>
        </w:rPr>
        <w:t>(58)</w:t>
      </w:r>
      <w:r w:rsidR="00095AA9">
        <w:rPr>
          <w:rtl/>
        </w:rPr>
        <w:t xml:space="preserve"> .</w:t>
      </w:r>
    </w:p>
    <w:p w:rsidR="00F04C31" w:rsidRPr="002249ED" w:rsidRDefault="00AC6D18" w:rsidP="002249ED">
      <w:pPr>
        <w:pStyle w:val="rfdBold3"/>
        <w:rPr>
          <w:rtl/>
        </w:rPr>
      </w:pPr>
      <w:r w:rsidRPr="002249ED">
        <w:rPr>
          <w:rtl/>
        </w:rPr>
        <w:t xml:space="preserve">ترجمة عمرو بن أبي سلمة الدمشقي </w:t>
      </w:r>
      <w:r w:rsidRPr="002249ED">
        <w:rPr>
          <w:rStyle w:val="rfdFootnotenum"/>
          <w:rtl/>
        </w:rPr>
        <w:t>(59)</w:t>
      </w:r>
      <w:r w:rsidR="007E0241" w:rsidRPr="002249ED">
        <w:rPr>
          <w:rtl/>
        </w:rPr>
        <w:t xml:space="preserve"> :</w:t>
      </w:r>
    </w:p>
    <w:p w:rsidR="00F04C31" w:rsidRDefault="00AC6D18" w:rsidP="00D146E4">
      <w:pPr>
        <w:rPr>
          <w:rtl/>
        </w:rPr>
      </w:pPr>
      <w:r w:rsidRPr="00AC6D18">
        <w:rPr>
          <w:rtl/>
        </w:rPr>
        <w:t>وأم</w:t>
      </w:r>
      <w:r w:rsidR="00D146E4">
        <w:rPr>
          <w:rtl/>
        </w:rPr>
        <w:t>ّ</w:t>
      </w:r>
      <w:r w:rsidRPr="00AC6D18">
        <w:rPr>
          <w:rtl/>
        </w:rPr>
        <w:t xml:space="preserve">ا </w:t>
      </w:r>
      <w:r w:rsidR="00AB3A9F" w:rsidRPr="00AC6D18">
        <w:rPr>
          <w:rtl/>
        </w:rPr>
        <w:t>«</w:t>
      </w:r>
      <w:r w:rsidR="002249ED">
        <w:rPr>
          <w:rFonts w:hint="cs"/>
          <w:rtl/>
        </w:rPr>
        <w:t xml:space="preserve"> </w:t>
      </w:r>
      <w:r w:rsidRPr="00AC6D18">
        <w:rPr>
          <w:rtl/>
        </w:rPr>
        <w:t xml:space="preserve">عمرو بن أبي سلمة الدمشقي نزيل </w:t>
      </w:r>
      <w:r w:rsidR="00D146E4">
        <w:rPr>
          <w:rtl/>
        </w:rPr>
        <w:t>«</w:t>
      </w:r>
      <w:r w:rsidR="002249ED">
        <w:rPr>
          <w:rFonts w:hint="cs"/>
          <w:rtl/>
        </w:rPr>
        <w:t xml:space="preserve"> </w:t>
      </w:r>
      <w:r w:rsidRPr="00AC6D18">
        <w:rPr>
          <w:rtl/>
        </w:rPr>
        <w:t>تنبيس</w:t>
      </w:r>
      <w:r w:rsidR="002249ED">
        <w:rPr>
          <w:rFonts w:hint="cs"/>
          <w:rtl/>
        </w:rPr>
        <w:t xml:space="preserve"> </w:t>
      </w:r>
      <w:r w:rsidR="00D146E4">
        <w:rPr>
          <w:rtl/>
        </w:rPr>
        <w:t xml:space="preserve">» </w:t>
      </w:r>
      <w:r w:rsidRPr="00AC6D18">
        <w:rPr>
          <w:rtl/>
        </w:rPr>
        <w:t xml:space="preserve">الراوي له عن </w:t>
      </w:r>
      <w:r w:rsidR="00D146E4">
        <w:rPr>
          <w:rtl/>
        </w:rPr>
        <w:t>«</w:t>
      </w:r>
      <w:r w:rsidR="002249ED">
        <w:rPr>
          <w:rFonts w:hint="cs"/>
          <w:rtl/>
        </w:rPr>
        <w:t xml:space="preserve"> </w:t>
      </w:r>
      <w:r w:rsidR="00D146E4">
        <w:rPr>
          <w:rtl/>
        </w:rPr>
        <w:t>عبد</w:t>
      </w:r>
      <w:r w:rsidR="002249ED">
        <w:rPr>
          <w:rFonts w:hint="cs"/>
          <w:rtl/>
        </w:rPr>
        <w:t xml:space="preserve"> </w:t>
      </w:r>
      <w:r w:rsidRPr="00AC6D18">
        <w:rPr>
          <w:rtl/>
        </w:rPr>
        <w:t>الله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="00F04C31">
        <w:rPr>
          <w:rtl/>
        </w:rPr>
        <w:t>ابن العلاء</w:t>
      </w:r>
      <w:r w:rsidR="002249ED">
        <w:rPr>
          <w:rFonts w:hint="cs"/>
          <w:rtl/>
        </w:rPr>
        <w:t xml:space="preserve"> </w:t>
      </w:r>
      <w:r w:rsidR="00D146E4">
        <w:rPr>
          <w:rtl/>
        </w:rPr>
        <w:t>»</w:t>
      </w:r>
      <w:r w:rsidR="00F04C31">
        <w:rPr>
          <w:rtl/>
        </w:rPr>
        <w:t xml:space="preserve"> عند الحاكم</w:t>
      </w:r>
      <w:r w:rsidR="007E0241">
        <w:rPr>
          <w:rtl/>
        </w:rPr>
        <w:t xml:space="preserve"> ،</w:t>
      </w:r>
      <w:r w:rsidR="00F04C31">
        <w:rPr>
          <w:rtl/>
        </w:rPr>
        <w:t xml:space="preserve"> فقد</w:t>
      </w:r>
      <w:r w:rsidR="007E0241">
        <w:rPr>
          <w:rtl/>
        </w:rPr>
        <w:t xml:space="preserve"> :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ضع</w:t>
      </w:r>
      <w:r w:rsidR="00D146E4">
        <w:rPr>
          <w:rtl/>
        </w:rPr>
        <w:t>ّ</w:t>
      </w:r>
      <w:r w:rsidRPr="00AC6D18">
        <w:rPr>
          <w:rtl/>
        </w:rPr>
        <w:t>فه الساجي وابن معين</w:t>
      </w:r>
      <w:r w:rsidR="00095AA9">
        <w:rPr>
          <w:rtl/>
        </w:rPr>
        <w:t xml:space="preserve"> .</w:t>
      </w:r>
      <w:r w:rsidRPr="00AC6D18">
        <w:rPr>
          <w:rtl/>
        </w:rPr>
        <w:t xml:space="preserve"> وقال أبو حاتم</w:t>
      </w:r>
      <w:r w:rsidR="007E0241">
        <w:rPr>
          <w:rtl/>
        </w:rPr>
        <w:t xml:space="preserve"> :</w:t>
      </w:r>
      <w:r w:rsidRPr="00AC6D18">
        <w:rPr>
          <w:rtl/>
        </w:rPr>
        <w:t xml:space="preserve"> لا يحتج</w:t>
      </w:r>
      <w:r w:rsidR="00D146E4">
        <w:rPr>
          <w:rtl/>
        </w:rPr>
        <w:t>ّ</w:t>
      </w:r>
      <w:r w:rsidRPr="00AC6D18">
        <w:rPr>
          <w:rtl/>
        </w:rPr>
        <w:t xml:space="preserve"> به</w:t>
      </w:r>
      <w:r w:rsidR="00095AA9">
        <w:rPr>
          <w:rtl/>
        </w:rPr>
        <w:t xml:space="preserve"> .</w:t>
      </w:r>
      <w:r w:rsidRPr="00AC6D18">
        <w:rPr>
          <w:rtl/>
        </w:rPr>
        <w:t xml:space="preserve"> وقال العقيلي</w:t>
      </w:r>
      <w:r w:rsidR="007E0241">
        <w:rPr>
          <w:rtl/>
        </w:rPr>
        <w:t xml:space="preserve"> :</w:t>
      </w:r>
      <w:r w:rsidRPr="00AC6D18">
        <w:rPr>
          <w:rtl/>
        </w:rPr>
        <w:t xml:space="preserve"> في حديثه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وهم</w:t>
      </w:r>
      <w:r w:rsidR="00095AA9">
        <w:rPr>
          <w:rtl/>
        </w:rPr>
        <w:t xml:space="preserve"> .</w:t>
      </w:r>
      <w:r w:rsidRPr="00AC6D18">
        <w:rPr>
          <w:rtl/>
        </w:rPr>
        <w:t xml:space="preserve"> وقال أحمد</w:t>
      </w:r>
      <w:r w:rsidR="007E0241">
        <w:rPr>
          <w:rtl/>
        </w:rPr>
        <w:t xml:space="preserve"> :</w:t>
      </w:r>
      <w:r w:rsidRPr="00AC6D18">
        <w:rPr>
          <w:rtl/>
        </w:rPr>
        <w:t xml:space="preserve"> روى عن زهير أحاديث بواطيل</w:t>
      </w:r>
      <w:r w:rsidR="002249ED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Pr="00AC6D18">
        <w:rPr>
          <w:rtl/>
        </w:rPr>
        <w:t xml:space="preserve"> </w:t>
      </w:r>
      <w:r w:rsidRPr="00AC6D18">
        <w:rPr>
          <w:rStyle w:val="rfdFootnotenum"/>
          <w:rtl/>
        </w:rPr>
        <w:t>(60)</w:t>
      </w:r>
      <w:r w:rsidR="00095AA9">
        <w:rPr>
          <w:rtl/>
        </w:rPr>
        <w:t xml:space="preserve"> .</w:t>
      </w:r>
    </w:p>
    <w:p w:rsidR="00AC6D18" w:rsidRPr="00AC6D18" w:rsidRDefault="002249ED" w:rsidP="00AC6D18">
      <w:pPr>
        <w:rPr>
          <w:rtl/>
        </w:rPr>
      </w:pPr>
      <w:r>
        <w:sym w:font="Wingdings 2" w:char="F0F5"/>
      </w:r>
      <w:r w:rsidR="00AC6D18" w:rsidRPr="00AC6D18">
        <w:rPr>
          <w:rtl/>
        </w:rPr>
        <w:t xml:space="preserve"> ثم</w:t>
      </w:r>
      <w:r w:rsidR="00D146E4">
        <w:rPr>
          <w:rtl/>
        </w:rPr>
        <w:t>ّ</w:t>
      </w:r>
      <w:r w:rsidR="00AC6D18" w:rsidRPr="00AC6D18">
        <w:rPr>
          <w:rtl/>
        </w:rPr>
        <w:t xml:space="preserve"> إن</w:t>
      </w:r>
      <w:r w:rsidR="00D146E4">
        <w:rPr>
          <w:rtl/>
        </w:rPr>
        <w:t>ّ</w:t>
      </w:r>
      <w:r w:rsidR="00AC6D18" w:rsidRPr="00AC6D18">
        <w:rPr>
          <w:rtl/>
        </w:rPr>
        <w:t xml:space="preserve"> رواة الحديث عن هؤلاء هم</w:t>
      </w:r>
      <w:r w:rsidR="007E0241">
        <w:rPr>
          <w:rtl/>
        </w:rPr>
        <w:t xml:space="preserve"> :</w:t>
      </w:r>
    </w:p>
    <w:p w:rsidR="00AC6D18" w:rsidRPr="00AC6D18" w:rsidRDefault="00AC6D18" w:rsidP="00AC6D18">
      <w:pPr>
        <w:pStyle w:val="rfdLine"/>
        <w:rPr>
          <w:rtl/>
        </w:rPr>
      </w:pPr>
      <w:r w:rsidRPr="00AC6D18">
        <w:rPr>
          <w:rtl/>
        </w:rPr>
        <w:t>__________________</w:t>
      </w:r>
    </w:p>
    <w:p w:rsidR="00AC6D18" w:rsidRPr="00AC6D18" w:rsidRDefault="00AC6D18" w:rsidP="00F04C31">
      <w:pPr>
        <w:pStyle w:val="rfdFootnote0"/>
        <w:rPr>
          <w:rtl/>
        </w:rPr>
      </w:pPr>
      <w:r>
        <w:rPr>
          <w:rtl/>
        </w:rPr>
        <w:t>(</w:t>
      </w:r>
      <w:r w:rsidRPr="00AC6D18">
        <w:rPr>
          <w:rtl/>
        </w:rPr>
        <w:t>51) سير أعلام النبلاء</w:t>
      </w:r>
      <w:r w:rsidR="00F04C31">
        <w:rPr>
          <w:rtl/>
        </w:rPr>
        <w:t xml:space="preserve"> </w:t>
      </w:r>
      <w:r w:rsidRPr="00484D70">
        <w:rPr>
          <w:rtl/>
        </w:rPr>
        <w:t>6</w:t>
      </w:r>
      <w:r w:rsidR="005C5FDB">
        <w:rPr>
          <w:rtl/>
        </w:rPr>
        <w:t xml:space="preserve"> / </w:t>
      </w:r>
      <w:r w:rsidRPr="00484D70">
        <w:rPr>
          <w:rtl/>
        </w:rPr>
        <w:t>344</w:t>
      </w:r>
      <w:r w:rsidR="00095AA9">
        <w:rPr>
          <w:rtl/>
        </w:rPr>
        <w:t xml:space="preserve"> .</w:t>
      </w:r>
    </w:p>
    <w:p w:rsidR="00AC6D18" w:rsidRPr="00AC6D18" w:rsidRDefault="00AC6D18" w:rsidP="00F04C31">
      <w:pPr>
        <w:pStyle w:val="rfdFootnote0"/>
        <w:rPr>
          <w:rtl/>
        </w:rPr>
      </w:pPr>
      <w:r>
        <w:rPr>
          <w:rtl/>
        </w:rPr>
        <w:t>(</w:t>
      </w:r>
      <w:r w:rsidRPr="00AC6D18">
        <w:rPr>
          <w:rtl/>
        </w:rPr>
        <w:t>52) تاريخ دمشق</w:t>
      </w:r>
      <w:r w:rsidR="00F04C31">
        <w:rPr>
          <w:rtl/>
        </w:rPr>
        <w:t xml:space="preserve"> </w:t>
      </w:r>
      <w:r w:rsidRPr="00484D70">
        <w:rPr>
          <w:rtl/>
        </w:rPr>
        <w:t>3</w:t>
      </w:r>
      <w:r w:rsidR="005C5FDB">
        <w:rPr>
          <w:rtl/>
        </w:rPr>
        <w:t xml:space="preserve"> / </w:t>
      </w:r>
      <w:r w:rsidRPr="00484D70">
        <w:rPr>
          <w:rtl/>
        </w:rPr>
        <w:t>608</w:t>
      </w:r>
      <w:r w:rsidR="00095AA9">
        <w:rPr>
          <w:rtl/>
        </w:rPr>
        <w:t xml:space="preserve"> .</w:t>
      </w:r>
    </w:p>
    <w:p w:rsidR="00AC6D18" w:rsidRPr="00AC6D18" w:rsidRDefault="00AC6D18" w:rsidP="00F04C31">
      <w:pPr>
        <w:pStyle w:val="rfdFootnote0"/>
        <w:rPr>
          <w:rtl/>
        </w:rPr>
      </w:pPr>
      <w:r>
        <w:rPr>
          <w:rtl/>
        </w:rPr>
        <w:t>(</w:t>
      </w:r>
      <w:r w:rsidRPr="00AC6D18">
        <w:rPr>
          <w:rtl/>
        </w:rPr>
        <w:t>53) خلاصة تذهيب تهذيب الكمال</w:t>
      </w:r>
      <w:r w:rsidR="00F04C31">
        <w:rPr>
          <w:rtl/>
        </w:rPr>
        <w:t xml:space="preserve"> </w:t>
      </w:r>
      <w:r w:rsidRPr="00484D70">
        <w:rPr>
          <w:rtl/>
        </w:rPr>
        <w:t>1</w:t>
      </w:r>
      <w:r w:rsidR="005C5FDB">
        <w:rPr>
          <w:rtl/>
        </w:rPr>
        <w:t xml:space="preserve"> / </w:t>
      </w:r>
      <w:r w:rsidRPr="00484D70">
        <w:rPr>
          <w:rtl/>
        </w:rPr>
        <w:t>154</w:t>
      </w:r>
      <w:r w:rsidR="00095AA9">
        <w:rPr>
          <w:rtl/>
        </w:rPr>
        <w:t xml:space="preserve"> .</w:t>
      </w:r>
    </w:p>
    <w:p w:rsidR="00AC6D18" w:rsidRPr="00AC6D18" w:rsidRDefault="00AC6D18" w:rsidP="00F04C31">
      <w:pPr>
        <w:pStyle w:val="rfdFootnote0"/>
        <w:rPr>
          <w:rtl/>
        </w:rPr>
      </w:pPr>
      <w:r>
        <w:rPr>
          <w:rtl/>
        </w:rPr>
        <w:t>(</w:t>
      </w:r>
      <w:r w:rsidRPr="00AC6D18">
        <w:rPr>
          <w:rtl/>
        </w:rPr>
        <w:t>54) الكامل في الضعفاء</w:t>
      </w:r>
      <w:r w:rsidR="00F04C31">
        <w:rPr>
          <w:rtl/>
        </w:rPr>
        <w:t xml:space="preserve"> </w:t>
      </w:r>
      <w:r w:rsidRPr="00484D70">
        <w:rPr>
          <w:rtl/>
        </w:rPr>
        <w:t>2</w:t>
      </w:r>
      <w:r w:rsidR="005C5FDB">
        <w:rPr>
          <w:rtl/>
        </w:rPr>
        <w:t xml:space="preserve"> / </w:t>
      </w:r>
      <w:r w:rsidRPr="00484D70">
        <w:rPr>
          <w:rtl/>
        </w:rPr>
        <w:t>529</w:t>
      </w:r>
      <w:r w:rsidR="00095AA9">
        <w:rPr>
          <w:rtl/>
        </w:rPr>
        <w:t xml:space="preserve"> .</w:t>
      </w:r>
    </w:p>
    <w:p w:rsidR="00AC6D18" w:rsidRPr="00AC6D18" w:rsidRDefault="00AC6D18" w:rsidP="00F04C31">
      <w:pPr>
        <w:pStyle w:val="rfdFootnote0"/>
        <w:rPr>
          <w:rtl/>
        </w:rPr>
      </w:pPr>
      <w:r>
        <w:rPr>
          <w:rtl/>
        </w:rPr>
        <w:t>(</w:t>
      </w:r>
      <w:r w:rsidRPr="00AC6D18">
        <w:rPr>
          <w:rtl/>
        </w:rPr>
        <w:t>55) تهذيب التهذيب</w:t>
      </w:r>
      <w:r w:rsidR="00F04C31">
        <w:rPr>
          <w:rtl/>
        </w:rPr>
        <w:t xml:space="preserve"> </w:t>
      </w:r>
      <w:r w:rsidRPr="00484D70">
        <w:rPr>
          <w:rtl/>
        </w:rPr>
        <w:t>2</w:t>
      </w:r>
      <w:r w:rsidR="005C5FDB">
        <w:rPr>
          <w:rtl/>
        </w:rPr>
        <w:t xml:space="preserve"> / </w:t>
      </w:r>
      <w:r w:rsidRPr="00484D70">
        <w:rPr>
          <w:rtl/>
        </w:rPr>
        <w:t>30</w:t>
      </w:r>
      <w:r w:rsidR="00095AA9">
        <w:rPr>
          <w:rtl/>
        </w:rPr>
        <w:t xml:space="preserve"> .</w:t>
      </w:r>
    </w:p>
    <w:p w:rsidR="00AC6D18" w:rsidRPr="00AC6D18" w:rsidRDefault="00AC6D18" w:rsidP="00D146E4">
      <w:pPr>
        <w:pStyle w:val="rfdFootnote0"/>
        <w:rPr>
          <w:rtl/>
        </w:rPr>
      </w:pPr>
      <w:r>
        <w:rPr>
          <w:rtl/>
        </w:rPr>
        <w:t>(</w:t>
      </w:r>
      <w:r w:rsidRPr="00AC6D18">
        <w:rPr>
          <w:rtl/>
        </w:rPr>
        <w:t>56) تاريخ دمشق</w:t>
      </w:r>
      <w:r w:rsidR="00F04C31">
        <w:rPr>
          <w:rtl/>
        </w:rPr>
        <w:t xml:space="preserve"> </w:t>
      </w:r>
      <w:r w:rsidR="00D146E4">
        <w:rPr>
          <w:rtl/>
        </w:rPr>
        <w:t>3</w:t>
      </w:r>
      <w:r w:rsidR="005C5FDB">
        <w:rPr>
          <w:rtl/>
        </w:rPr>
        <w:t xml:space="preserve"> / </w:t>
      </w:r>
      <w:r w:rsidRPr="00484D70">
        <w:rPr>
          <w:rtl/>
        </w:rPr>
        <w:t>607</w:t>
      </w:r>
      <w:r w:rsidR="007E0241">
        <w:rPr>
          <w:rtl/>
        </w:rPr>
        <w:t xml:space="preserve"> ،</w:t>
      </w:r>
      <w:r w:rsidRPr="00484D70">
        <w:rPr>
          <w:rtl/>
        </w:rPr>
        <w:t xml:space="preserve"> تهذيب الكمال</w:t>
      </w:r>
      <w:r w:rsidR="00F04C31" w:rsidRPr="00484D70">
        <w:rPr>
          <w:rtl/>
        </w:rPr>
        <w:t xml:space="preserve"> </w:t>
      </w:r>
      <w:r w:rsidRPr="00484D70">
        <w:rPr>
          <w:rtl/>
        </w:rPr>
        <w:t>4</w:t>
      </w:r>
      <w:r w:rsidR="005C5FDB">
        <w:rPr>
          <w:rtl/>
        </w:rPr>
        <w:t xml:space="preserve"> / </w:t>
      </w:r>
      <w:r w:rsidRPr="00484D70">
        <w:rPr>
          <w:rtl/>
        </w:rPr>
        <w:t>425</w:t>
      </w:r>
      <w:r w:rsidR="00095AA9">
        <w:rPr>
          <w:rtl/>
        </w:rPr>
        <w:t xml:space="preserve"> .</w:t>
      </w:r>
    </w:p>
    <w:p w:rsidR="00AC6D18" w:rsidRPr="00AC6D18" w:rsidRDefault="00AC6D18" w:rsidP="00F04C31">
      <w:pPr>
        <w:pStyle w:val="rfdFootnote0"/>
        <w:rPr>
          <w:rtl/>
        </w:rPr>
      </w:pPr>
      <w:r>
        <w:rPr>
          <w:rtl/>
        </w:rPr>
        <w:t>(</w:t>
      </w:r>
      <w:r w:rsidRPr="00AC6D18">
        <w:rPr>
          <w:rtl/>
        </w:rPr>
        <w:t>57) تهذيب التهذيب</w:t>
      </w:r>
      <w:r w:rsidR="00F04C31">
        <w:rPr>
          <w:rtl/>
        </w:rPr>
        <w:t xml:space="preserve"> </w:t>
      </w:r>
      <w:r w:rsidRPr="00484D70">
        <w:rPr>
          <w:rtl/>
        </w:rPr>
        <w:t>2</w:t>
      </w:r>
      <w:r w:rsidR="005C5FDB">
        <w:rPr>
          <w:rtl/>
        </w:rPr>
        <w:t xml:space="preserve"> / </w:t>
      </w:r>
      <w:r w:rsidRPr="00484D70">
        <w:rPr>
          <w:rtl/>
        </w:rPr>
        <w:t>30</w:t>
      </w:r>
      <w:r w:rsidR="00095AA9">
        <w:rPr>
          <w:rtl/>
        </w:rPr>
        <w:t xml:space="preserve"> .</w:t>
      </w:r>
    </w:p>
    <w:p w:rsidR="00AC6D18" w:rsidRPr="00AC6D18" w:rsidRDefault="00AC6D18" w:rsidP="00F04C31">
      <w:pPr>
        <w:pStyle w:val="rfdFootnote0"/>
        <w:rPr>
          <w:rtl/>
        </w:rPr>
      </w:pPr>
      <w:r>
        <w:rPr>
          <w:rtl/>
        </w:rPr>
        <w:t>(</w:t>
      </w:r>
      <w:r w:rsidRPr="00AC6D18">
        <w:rPr>
          <w:rtl/>
        </w:rPr>
        <w:t>58) تهذيب التهذيب</w:t>
      </w:r>
      <w:r w:rsidR="00F04C31">
        <w:rPr>
          <w:rtl/>
        </w:rPr>
        <w:t xml:space="preserve"> </w:t>
      </w:r>
      <w:r w:rsidRPr="00484D70">
        <w:rPr>
          <w:rtl/>
        </w:rPr>
        <w:t>2</w:t>
      </w:r>
      <w:r w:rsidR="005C5FDB">
        <w:rPr>
          <w:rtl/>
        </w:rPr>
        <w:t xml:space="preserve"> / </w:t>
      </w:r>
      <w:r w:rsidRPr="00484D70">
        <w:rPr>
          <w:rtl/>
        </w:rPr>
        <w:t>30</w:t>
      </w:r>
      <w:r w:rsidR="00095AA9">
        <w:rPr>
          <w:rtl/>
        </w:rPr>
        <w:t xml:space="preserve"> .</w:t>
      </w:r>
    </w:p>
    <w:p w:rsidR="00AC6D18" w:rsidRPr="00AC6D18" w:rsidRDefault="00AC6D18" w:rsidP="00F04C31">
      <w:pPr>
        <w:pStyle w:val="rfdFootnote0"/>
        <w:rPr>
          <w:rtl/>
        </w:rPr>
      </w:pPr>
      <w:r>
        <w:rPr>
          <w:rtl/>
        </w:rPr>
        <w:t>(</w:t>
      </w:r>
      <w:r w:rsidRPr="00AC6D18">
        <w:rPr>
          <w:rtl/>
        </w:rPr>
        <w:t>59) تاريخ دمشق</w:t>
      </w:r>
      <w:r w:rsidR="00F04C31">
        <w:rPr>
          <w:rtl/>
        </w:rPr>
        <w:t xml:space="preserve"> </w:t>
      </w:r>
      <w:r w:rsidRPr="00484D70">
        <w:rPr>
          <w:rtl/>
        </w:rPr>
        <w:t>13</w:t>
      </w:r>
      <w:r w:rsidR="005C5FDB">
        <w:rPr>
          <w:rtl/>
        </w:rPr>
        <w:t xml:space="preserve"> / </w:t>
      </w:r>
      <w:r w:rsidRPr="00484D70">
        <w:rPr>
          <w:rtl/>
        </w:rPr>
        <w:t>467</w:t>
      </w:r>
      <w:r w:rsidR="00095AA9">
        <w:rPr>
          <w:rtl/>
        </w:rPr>
        <w:t xml:space="preserve"> .</w:t>
      </w:r>
    </w:p>
    <w:p w:rsidR="00AC6D18" w:rsidRPr="00AC6D18" w:rsidRDefault="00AC6D18" w:rsidP="00F04C31">
      <w:pPr>
        <w:pStyle w:val="rfdFootnote0"/>
        <w:rPr>
          <w:rtl/>
        </w:rPr>
      </w:pPr>
      <w:r>
        <w:rPr>
          <w:rtl/>
        </w:rPr>
        <w:t>(</w:t>
      </w:r>
      <w:r w:rsidRPr="00AC6D18">
        <w:rPr>
          <w:rtl/>
        </w:rPr>
        <w:t>60) تاريخ دمشق</w:t>
      </w:r>
      <w:r w:rsidR="00F04C31">
        <w:rPr>
          <w:rtl/>
        </w:rPr>
        <w:t xml:space="preserve"> </w:t>
      </w:r>
      <w:r w:rsidRPr="00484D70">
        <w:rPr>
          <w:rtl/>
        </w:rPr>
        <w:t>13</w:t>
      </w:r>
      <w:r w:rsidR="005C5FDB">
        <w:rPr>
          <w:rtl/>
        </w:rPr>
        <w:t xml:space="preserve"> / </w:t>
      </w:r>
      <w:r w:rsidRPr="00484D70">
        <w:rPr>
          <w:rtl/>
        </w:rPr>
        <w:t>469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>
        <w:rPr>
          <w:rtl/>
        </w:rPr>
        <w:br w:type="page"/>
      </w:r>
      <w:r w:rsidRPr="00AC6D18">
        <w:rPr>
          <w:rtl/>
        </w:rPr>
        <w:lastRenderedPageBreak/>
        <w:t>1</w:t>
      </w:r>
      <w:r w:rsidR="004803AF">
        <w:rPr>
          <w:rtl/>
        </w:rPr>
        <w:t xml:space="preserve"> ـ </w:t>
      </w:r>
      <w:r w:rsidRPr="00AC6D18">
        <w:rPr>
          <w:rtl/>
        </w:rPr>
        <w:t>بقي</w:t>
      </w:r>
      <w:r w:rsidR="00801CA5">
        <w:rPr>
          <w:rtl/>
        </w:rPr>
        <w:t>ّ</w:t>
      </w:r>
      <w:r w:rsidRPr="00AC6D18">
        <w:rPr>
          <w:rtl/>
        </w:rPr>
        <w:t>ة بن الوليد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2</w:t>
      </w:r>
      <w:r w:rsidR="004803AF">
        <w:rPr>
          <w:rtl/>
        </w:rPr>
        <w:t xml:space="preserve"> ـ </w:t>
      </w:r>
      <w:r w:rsidRPr="00AC6D18">
        <w:rPr>
          <w:rtl/>
        </w:rPr>
        <w:t>الضح</w:t>
      </w:r>
      <w:r w:rsidR="00801CA5">
        <w:rPr>
          <w:rtl/>
        </w:rPr>
        <w:t>ّ</w:t>
      </w:r>
      <w:r w:rsidRPr="00AC6D18">
        <w:rPr>
          <w:rtl/>
        </w:rPr>
        <w:t>اك بن مخلد وهو أبو عاصم النبيل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3</w:t>
      </w:r>
      <w:r w:rsidR="004803AF">
        <w:rPr>
          <w:rtl/>
        </w:rPr>
        <w:t xml:space="preserve"> ـ </w:t>
      </w:r>
      <w:r w:rsidRPr="00AC6D18">
        <w:rPr>
          <w:rtl/>
        </w:rPr>
        <w:t>الوليد بن مسلم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4</w:t>
      </w:r>
      <w:r w:rsidR="004803AF">
        <w:rPr>
          <w:rtl/>
        </w:rPr>
        <w:t xml:space="preserve"> ـ</w:t>
      </w:r>
      <w:r w:rsidR="00FB7845">
        <w:rPr>
          <w:rtl/>
        </w:rPr>
        <w:t xml:space="preserve"> عبد الله</w:t>
      </w:r>
      <w:r w:rsidRPr="00AC6D18">
        <w:rPr>
          <w:rtl/>
        </w:rPr>
        <w:t xml:space="preserve"> بن أحمد بن بشير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5</w:t>
      </w:r>
      <w:r w:rsidR="004803AF">
        <w:rPr>
          <w:rtl/>
        </w:rPr>
        <w:t xml:space="preserve"> ـ </w:t>
      </w:r>
      <w:r w:rsidR="00801CA5">
        <w:rPr>
          <w:rtl/>
        </w:rPr>
        <w:t>عبد</w:t>
      </w:r>
      <w:r w:rsidR="00F03B3E">
        <w:rPr>
          <w:rFonts w:hint="cs"/>
          <w:rtl/>
        </w:rPr>
        <w:t xml:space="preserve"> </w:t>
      </w:r>
      <w:r w:rsidRPr="00AC6D18">
        <w:rPr>
          <w:rtl/>
        </w:rPr>
        <w:t>الرحمن بن مهدي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6</w:t>
      </w:r>
      <w:r w:rsidR="004803AF">
        <w:rPr>
          <w:rtl/>
        </w:rPr>
        <w:t xml:space="preserve"> ـ </w:t>
      </w:r>
      <w:r w:rsidR="00801CA5">
        <w:rPr>
          <w:rtl/>
        </w:rPr>
        <w:t>عبد</w:t>
      </w:r>
      <w:r w:rsidR="00F03B3E">
        <w:rPr>
          <w:rFonts w:hint="cs"/>
          <w:rtl/>
        </w:rPr>
        <w:t xml:space="preserve"> </w:t>
      </w:r>
      <w:r w:rsidRPr="00AC6D18">
        <w:rPr>
          <w:rtl/>
        </w:rPr>
        <w:t>الملك بن الصباح المسمعي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7</w:t>
      </w:r>
      <w:r w:rsidR="004803AF">
        <w:rPr>
          <w:rtl/>
        </w:rPr>
        <w:t xml:space="preserve"> ـ </w:t>
      </w:r>
      <w:r w:rsidRPr="00AC6D18">
        <w:rPr>
          <w:rtl/>
        </w:rPr>
        <w:t>يحيى بن أبي كثير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8</w:t>
      </w:r>
      <w:r w:rsidR="004803AF">
        <w:rPr>
          <w:rtl/>
        </w:rPr>
        <w:t xml:space="preserve"> ـ </w:t>
      </w:r>
      <w:r w:rsidRPr="00AC6D18">
        <w:rPr>
          <w:rtl/>
        </w:rPr>
        <w:t>أحمد بن عيسى بن زيد التنيسي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أم</w:t>
      </w:r>
      <w:r w:rsidR="00801CA5">
        <w:rPr>
          <w:rtl/>
        </w:rPr>
        <w:t>ّ</w:t>
      </w:r>
      <w:r w:rsidRPr="00AC6D18">
        <w:rPr>
          <w:rtl/>
        </w:rPr>
        <w:t xml:space="preserve">ا </w:t>
      </w:r>
      <w:r w:rsidR="00AB3A9F" w:rsidRPr="001827B2">
        <w:rPr>
          <w:rStyle w:val="rfdBold2"/>
          <w:rtl/>
        </w:rPr>
        <w:t>«</w:t>
      </w:r>
      <w:r w:rsidR="00F03B3E">
        <w:rPr>
          <w:rStyle w:val="rfdBold2"/>
          <w:rFonts w:hint="cs"/>
          <w:rtl/>
        </w:rPr>
        <w:t xml:space="preserve"> </w:t>
      </w:r>
      <w:r w:rsidRPr="001827B2">
        <w:rPr>
          <w:rStyle w:val="rfdBold2"/>
          <w:rtl/>
        </w:rPr>
        <w:t>الوليد بن مسلم</w:t>
      </w:r>
      <w:r w:rsidR="00F03B3E">
        <w:rPr>
          <w:rStyle w:val="rfdBold2"/>
          <w:rFonts w:hint="cs"/>
          <w:rtl/>
        </w:rPr>
        <w:t xml:space="preserve"> </w:t>
      </w:r>
      <w:r w:rsidR="00AB3A9F" w:rsidRPr="001827B2">
        <w:rPr>
          <w:rStyle w:val="rfdBold2"/>
          <w:rtl/>
        </w:rPr>
        <w:t>»</w:t>
      </w:r>
      <w:r w:rsidRPr="00AC6D18">
        <w:rPr>
          <w:rtl/>
        </w:rPr>
        <w:t xml:space="preserve"> الراوي له عن </w:t>
      </w:r>
      <w:r w:rsidR="00AB3A9F" w:rsidRPr="00AC6D18">
        <w:rPr>
          <w:rtl/>
        </w:rPr>
        <w:t>«</w:t>
      </w:r>
      <w:r w:rsidR="00F03B3E">
        <w:rPr>
          <w:rFonts w:hint="cs"/>
          <w:rtl/>
        </w:rPr>
        <w:t xml:space="preserve"> </w:t>
      </w:r>
      <w:r w:rsidRPr="00AC6D18">
        <w:rPr>
          <w:rtl/>
        </w:rPr>
        <w:t>ثور</w:t>
      </w:r>
      <w:r w:rsidR="00F03B3E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Pr="00AC6D18">
        <w:rPr>
          <w:rtl/>
        </w:rPr>
        <w:t xml:space="preserve"> عند أبي داود فقد عرفت</w:t>
      </w:r>
      <w:r w:rsidR="00801CA5">
        <w:rPr>
          <w:rtl/>
        </w:rPr>
        <w:t>َ</w:t>
      </w:r>
      <w:r w:rsidRPr="00AC6D18">
        <w:rPr>
          <w:rtl/>
        </w:rPr>
        <w:t>ه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وأم</w:t>
      </w:r>
      <w:r w:rsidR="00801CA5">
        <w:rPr>
          <w:rtl/>
        </w:rPr>
        <w:t>ّ</w:t>
      </w:r>
      <w:r w:rsidRPr="00AC6D18">
        <w:rPr>
          <w:rtl/>
        </w:rPr>
        <w:t xml:space="preserve">ا </w:t>
      </w:r>
      <w:r w:rsidR="00AB3A9F" w:rsidRPr="001827B2">
        <w:rPr>
          <w:rStyle w:val="rfdBold2"/>
          <w:rtl/>
        </w:rPr>
        <w:t>«</w:t>
      </w:r>
      <w:r w:rsidR="00F03B3E">
        <w:rPr>
          <w:rStyle w:val="rfdBold2"/>
          <w:rFonts w:hint="cs"/>
          <w:rtl/>
        </w:rPr>
        <w:t xml:space="preserve"> </w:t>
      </w:r>
      <w:r w:rsidR="00801CA5" w:rsidRPr="001827B2">
        <w:rPr>
          <w:rStyle w:val="rfdBold2"/>
          <w:rtl/>
        </w:rPr>
        <w:t>عبد</w:t>
      </w:r>
      <w:r w:rsidR="00F03B3E">
        <w:rPr>
          <w:rStyle w:val="rfdBold2"/>
          <w:rFonts w:hint="cs"/>
          <w:rtl/>
        </w:rPr>
        <w:t xml:space="preserve"> </w:t>
      </w:r>
      <w:r w:rsidRPr="001827B2">
        <w:rPr>
          <w:rStyle w:val="rfdBold2"/>
          <w:rtl/>
        </w:rPr>
        <w:t>الرحمن بن مهدي</w:t>
      </w:r>
      <w:r w:rsidR="00F03B3E">
        <w:rPr>
          <w:rStyle w:val="rfdBold2"/>
          <w:rFonts w:hint="cs"/>
          <w:rtl/>
        </w:rPr>
        <w:t xml:space="preserve"> </w:t>
      </w:r>
      <w:r w:rsidR="00AB3A9F" w:rsidRPr="001827B2">
        <w:rPr>
          <w:rStyle w:val="rfdBold2"/>
          <w:rtl/>
        </w:rPr>
        <w:t>»</w:t>
      </w:r>
      <w:r w:rsidRPr="00AC6D18">
        <w:rPr>
          <w:rtl/>
        </w:rPr>
        <w:t xml:space="preserve"> الراوي له عن </w:t>
      </w:r>
      <w:r w:rsidR="00AB3A9F" w:rsidRPr="00AC6D18">
        <w:rPr>
          <w:rtl/>
        </w:rPr>
        <w:t>«</w:t>
      </w:r>
      <w:r w:rsidR="00F03B3E">
        <w:rPr>
          <w:rFonts w:hint="cs"/>
          <w:rtl/>
        </w:rPr>
        <w:t xml:space="preserve"> </w:t>
      </w:r>
      <w:r w:rsidRPr="00AC6D18">
        <w:rPr>
          <w:rtl/>
        </w:rPr>
        <w:t>معاوية بن صالح</w:t>
      </w:r>
      <w:r w:rsidR="00F03B3E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Pr="00AC6D18">
        <w:rPr>
          <w:rtl/>
        </w:rPr>
        <w:t xml:space="preserve"> عند أحمد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وابن ماجة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فقد عرفت أن</w:t>
      </w:r>
      <w:r w:rsidR="00801CA5">
        <w:rPr>
          <w:rtl/>
        </w:rPr>
        <w:t>ّ</w:t>
      </w:r>
      <w:r w:rsidRPr="00AC6D18">
        <w:rPr>
          <w:rtl/>
        </w:rPr>
        <w:t xml:space="preserve">ه كان يزجر عن الرواية عن </w:t>
      </w:r>
      <w:r w:rsidR="00AB3A9F" w:rsidRPr="00AC6D18">
        <w:rPr>
          <w:rtl/>
        </w:rPr>
        <w:t>«</w:t>
      </w:r>
      <w:r w:rsidR="00F03B3E">
        <w:rPr>
          <w:rFonts w:hint="cs"/>
          <w:rtl/>
        </w:rPr>
        <w:t xml:space="preserve"> </w:t>
      </w:r>
      <w:r w:rsidRPr="00AC6D18">
        <w:rPr>
          <w:rtl/>
        </w:rPr>
        <w:t>معاوية</w:t>
      </w:r>
      <w:r w:rsidR="00F03B3E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Pr="00AC6D18">
        <w:rPr>
          <w:rtl/>
        </w:rPr>
        <w:t xml:space="preserve"> ولا يبالي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وأم</w:t>
      </w:r>
      <w:r w:rsidR="00801CA5">
        <w:rPr>
          <w:rtl/>
        </w:rPr>
        <w:t>ّ</w:t>
      </w:r>
      <w:r w:rsidRPr="00AC6D18">
        <w:rPr>
          <w:rtl/>
        </w:rPr>
        <w:t xml:space="preserve">ا </w:t>
      </w:r>
      <w:r w:rsidR="00AB3A9F" w:rsidRPr="001827B2">
        <w:rPr>
          <w:rStyle w:val="rfdBold2"/>
          <w:rtl/>
        </w:rPr>
        <w:t>«</w:t>
      </w:r>
      <w:r w:rsidR="00F03B3E">
        <w:rPr>
          <w:rStyle w:val="rfdBold2"/>
          <w:rFonts w:hint="cs"/>
          <w:rtl/>
        </w:rPr>
        <w:t xml:space="preserve"> </w:t>
      </w:r>
      <w:r w:rsidRPr="001827B2">
        <w:rPr>
          <w:rStyle w:val="rfdBold2"/>
          <w:rtl/>
        </w:rPr>
        <w:t>أبو عاصم</w:t>
      </w:r>
      <w:r w:rsidR="00F03B3E">
        <w:rPr>
          <w:rStyle w:val="rfdBold2"/>
          <w:rFonts w:hint="cs"/>
          <w:rtl/>
        </w:rPr>
        <w:t xml:space="preserve"> </w:t>
      </w:r>
      <w:r w:rsidR="00AB3A9F" w:rsidRPr="001827B2">
        <w:rPr>
          <w:rStyle w:val="rfdBold2"/>
          <w:rtl/>
        </w:rPr>
        <w:t>»</w:t>
      </w:r>
      <w:r w:rsidRPr="00AC6D18">
        <w:rPr>
          <w:rtl/>
        </w:rPr>
        <w:t xml:space="preserve"> الراوي له عن </w:t>
      </w:r>
      <w:r w:rsidR="00AB3A9F" w:rsidRPr="00AC6D18">
        <w:rPr>
          <w:rtl/>
        </w:rPr>
        <w:t>«</w:t>
      </w:r>
      <w:r w:rsidR="00F03B3E">
        <w:rPr>
          <w:rFonts w:hint="cs"/>
          <w:rtl/>
        </w:rPr>
        <w:t xml:space="preserve"> </w:t>
      </w:r>
      <w:r w:rsidRPr="00AC6D18">
        <w:rPr>
          <w:rtl/>
        </w:rPr>
        <w:t>ثور</w:t>
      </w:r>
      <w:r w:rsidR="00F03B3E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Pr="00AC6D18">
        <w:rPr>
          <w:rtl/>
        </w:rPr>
        <w:t xml:space="preserve"> عند الترمذي وأحمد والحاكم فقد كان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يحيى بن سعيد يتكل</w:t>
      </w:r>
      <w:r w:rsidR="00801CA5">
        <w:rPr>
          <w:rtl/>
        </w:rPr>
        <w:t>ّ</w:t>
      </w:r>
      <w:r w:rsidRPr="00AC6D18">
        <w:rPr>
          <w:rtl/>
        </w:rPr>
        <w:t>م فيه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فلم</w:t>
      </w:r>
      <w:r w:rsidR="00801CA5">
        <w:rPr>
          <w:rtl/>
        </w:rPr>
        <w:t>ّ</w:t>
      </w:r>
      <w:r w:rsidRPr="00AC6D18">
        <w:rPr>
          <w:rtl/>
        </w:rPr>
        <w:t>ا ذكر له ذلك قال</w:t>
      </w:r>
      <w:r w:rsidR="007E0241">
        <w:rPr>
          <w:rtl/>
        </w:rPr>
        <w:t xml:space="preserve"> :</w:t>
      </w:r>
      <w:r w:rsidRPr="00AC6D18">
        <w:rPr>
          <w:rtl/>
        </w:rPr>
        <w:t xml:space="preserve"> </w:t>
      </w:r>
      <w:r w:rsidR="00AB3A9F" w:rsidRPr="00AC6D18">
        <w:rPr>
          <w:rtl/>
        </w:rPr>
        <w:t>«</w:t>
      </w:r>
      <w:r w:rsidR="00F03B3E">
        <w:rPr>
          <w:rFonts w:hint="cs"/>
          <w:rtl/>
        </w:rPr>
        <w:t xml:space="preserve"> </w:t>
      </w:r>
      <w:r w:rsidRPr="00AC6D18">
        <w:rPr>
          <w:rtl/>
        </w:rPr>
        <w:t>لست بحي</w:t>
      </w:r>
      <w:r w:rsidR="00801CA5">
        <w:rPr>
          <w:rtl/>
        </w:rPr>
        <w:t>ٍّ</w:t>
      </w:r>
      <w:r w:rsidRPr="00AC6D18">
        <w:rPr>
          <w:rtl/>
        </w:rPr>
        <w:t xml:space="preserve"> ولا مي</w:t>
      </w:r>
      <w:r w:rsidR="00801CA5">
        <w:rPr>
          <w:rtl/>
        </w:rPr>
        <w:t>ّ</w:t>
      </w:r>
      <w:r w:rsidRPr="00AC6D18">
        <w:rPr>
          <w:rtl/>
        </w:rPr>
        <w:t>ت إذا لم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أذكر</w:t>
      </w:r>
      <w:r w:rsidR="00F03B3E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="00F03B3E">
        <w:rPr>
          <w:rFonts w:hint="cs"/>
          <w:rtl/>
        </w:rPr>
        <w:t xml:space="preserve"> </w:t>
      </w:r>
      <w:r w:rsidR="00773F9D">
        <w:rPr>
          <w:rtl/>
        </w:rPr>
        <w:t>!</w:t>
      </w:r>
      <w:r w:rsidRPr="00AC6D18">
        <w:rPr>
          <w:rtl/>
        </w:rPr>
        <w:t xml:space="preserve"> </w:t>
      </w:r>
      <w:r w:rsidRPr="00AC6D18">
        <w:rPr>
          <w:rStyle w:val="rfdFootnotenum"/>
          <w:rtl/>
        </w:rPr>
        <w:t>(61)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 xml:space="preserve">وأورده العقيلي في </w:t>
      </w:r>
      <w:r w:rsidR="00AB3A9F" w:rsidRPr="00AC6D18">
        <w:rPr>
          <w:rtl/>
        </w:rPr>
        <w:t>«</w:t>
      </w:r>
      <w:r w:rsidR="00F03B3E">
        <w:rPr>
          <w:rFonts w:hint="cs"/>
          <w:rtl/>
        </w:rPr>
        <w:t xml:space="preserve"> </w:t>
      </w:r>
      <w:r w:rsidRPr="00AC6D18">
        <w:rPr>
          <w:rtl/>
        </w:rPr>
        <w:t>الضعفاء</w:t>
      </w:r>
      <w:r w:rsidR="00F03B3E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Pr="00AC6D18">
        <w:rPr>
          <w:rtl/>
        </w:rPr>
        <w:t xml:space="preserve"> وحكى ما ذكرناه </w:t>
      </w:r>
      <w:r w:rsidRPr="00AC6D18">
        <w:rPr>
          <w:rStyle w:val="rfdFootnotenum"/>
          <w:rtl/>
        </w:rPr>
        <w:t>(62)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وأم</w:t>
      </w:r>
      <w:r w:rsidR="00801CA5">
        <w:rPr>
          <w:rtl/>
        </w:rPr>
        <w:t>ّ</w:t>
      </w:r>
      <w:r w:rsidRPr="00AC6D18">
        <w:rPr>
          <w:rtl/>
        </w:rPr>
        <w:t xml:space="preserve">ا </w:t>
      </w:r>
      <w:r w:rsidR="00AB3A9F" w:rsidRPr="001827B2">
        <w:rPr>
          <w:rStyle w:val="rfdBold2"/>
          <w:rtl/>
        </w:rPr>
        <w:t>«</w:t>
      </w:r>
      <w:r w:rsidR="00F03B3E">
        <w:rPr>
          <w:rStyle w:val="rfdBold2"/>
          <w:rFonts w:hint="cs"/>
          <w:rtl/>
        </w:rPr>
        <w:t xml:space="preserve"> </w:t>
      </w:r>
      <w:r w:rsidRPr="001827B2">
        <w:rPr>
          <w:rStyle w:val="rfdBold2"/>
          <w:rtl/>
        </w:rPr>
        <w:t>يحيى بن أبي كثير</w:t>
      </w:r>
      <w:r w:rsidR="00F03B3E">
        <w:rPr>
          <w:rStyle w:val="rfdBold2"/>
          <w:rFonts w:hint="cs"/>
          <w:rtl/>
        </w:rPr>
        <w:t xml:space="preserve"> </w:t>
      </w:r>
      <w:r w:rsidR="00AB3A9F" w:rsidRPr="001827B2">
        <w:rPr>
          <w:rStyle w:val="rfdBold2"/>
          <w:rtl/>
        </w:rPr>
        <w:t>»</w:t>
      </w:r>
      <w:r w:rsidRPr="00AC6D18">
        <w:rPr>
          <w:rtl/>
        </w:rPr>
        <w:t xml:space="preserve"> الراوي له عن </w:t>
      </w:r>
      <w:r w:rsidR="00AB3A9F" w:rsidRPr="00AC6D18">
        <w:rPr>
          <w:rtl/>
        </w:rPr>
        <w:t>«</w:t>
      </w:r>
      <w:r w:rsidR="00F03B3E">
        <w:rPr>
          <w:rFonts w:hint="cs"/>
          <w:rtl/>
        </w:rPr>
        <w:t xml:space="preserve"> </w:t>
      </w:r>
      <w:r w:rsidRPr="00AC6D18">
        <w:rPr>
          <w:rtl/>
        </w:rPr>
        <w:t>محم</w:t>
      </w:r>
      <w:r w:rsidR="00801CA5">
        <w:rPr>
          <w:rtl/>
        </w:rPr>
        <w:t>ّ</w:t>
      </w:r>
      <w:r w:rsidRPr="00AC6D18">
        <w:rPr>
          <w:rtl/>
        </w:rPr>
        <w:t>د بن إبراهيم</w:t>
      </w:r>
      <w:r w:rsidR="00F03B3E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Pr="00AC6D18">
        <w:rPr>
          <w:rtl/>
        </w:rPr>
        <w:t xml:space="preserve"> عند أحمد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فقد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="00AB3A9F" w:rsidRPr="00AC6D18">
        <w:rPr>
          <w:rtl/>
        </w:rPr>
        <w:t>«</w:t>
      </w:r>
      <w:r w:rsidR="00F03B3E">
        <w:rPr>
          <w:rFonts w:hint="cs"/>
          <w:rtl/>
        </w:rPr>
        <w:t xml:space="preserve"> </w:t>
      </w:r>
      <w:r w:rsidRPr="00AC6D18">
        <w:rPr>
          <w:rtl/>
        </w:rPr>
        <w:t>كان يدل</w:t>
      </w:r>
      <w:r w:rsidR="00801CA5">
        <w:rPr>
          <w:rtl/>
        </w:rPr>
        <w:t>ِّ</w:t>
      </w:r>
      <w:r w:rsidRPr="00AC6D18">
        <w:rPr>
          <w:rtl/>
        </w:rPr>
        <w:t>س</w:t>
      </w:r>
      <w:r w:rsidR="00F03B3E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Pr="00AC6D18">
        <w:rPr>
          <w:rtl/>
        </w:rPr>
        <w:t xml:space="preserve"> </w:t>
      </w:r>
      <w:r w:rsidRPr="00AC6D18">
        <w:rPr>
          <w:rStyle w:val="rfdFootnotenum"/>
          <w:rtl/>
        </w:rPr>
        <w:t>(63)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وروى العقيلي عن همام قوله</w:t>
      </w:r>
      <w:r w:rsidR="007E0241">
        <w:rPr>
          <w:rtl/>
        </w:rPr>
        <w:t xml:space="preserve"> :</w:t>
      </w:r>
      <w:r w:rsidRPr="00AC6D18">
        <w:rPr>
          <w:rtl/>
        </w:rPr>
        <w:t xml:space="preserve"> </w:t>
      </w:r>
      <w:r w:rsidR="00AB3A9F" w:rsidRPr="00AC6D18">
        <w:rPr>
          <w:rtl/>
        </w:rPr>
        <w:t>«</w:t>
      </w:r>
      <w:r w:rsidR="00F03B3E">
        <w:rPr>
          <w:rFonts w:hint="cs"/>
          <w:rtl/>
        </w:rPr>
        <w:t xml:space="preserve"> </w:t>
      </w:r>
      <w:r w:rsidRPr="00AC6D18">
        <w:rPr>
          <w:rtl/>
        </w:rPr>
        <w:t>ما رأيت أصلب وجها</w:t>
      </w:r>
      <w:r w:rsidR="00801CA5">
        <w:rPr>
          <w:rtl/>
        </w:rPr>
        <w:t>ً</w:t>
      </w:r>
      <w:r w:rsidRPr="00AC6D18">
        <w:rPr>
          <w:rtl/>
        </w:rPr>
        <w:t xml:space="preserve"> من يحيى بن أبي كثير</w:t>
      </w:r>
      <w:r w:rsidR="007E0241">
        <w:rPr>
          <w:rtl/>
        </w:rPr>
        <w:t xml:space="preserve"> ،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كن</w:t>
      </w:r>
      <w:r w:rsidR="00801CA5">
        <w:rPr>
          <w:rtl/>
        </w:rPr>
        <w:t>ّ</w:t>
      </w:r>
      <w:r w:rsidRPr="00AC6D18">
        <w:rPr>
          <w:rtl/>
        </w:rPr>
        <w:t>ا نحد</w:t>
      </w:r>
      <w:r w:rsidR="00801CA5">
        <w:rPr>
          <w:rtl/>
        </w:rPr>
        <w:t>ّ</w:t>
      </w:r>
      <w:r w:rsidRPr="00AC6D18">
        <w:rPr>
          <w:rtl/>
        </w:rPr>
        <w:t>ثه بالغداة فيروح بالعشي</w:t>
      </w:r>
      <w:r w:rsidR="00801CA5">
        <w:rPr>
          <w:rtl/>
        </w:rPr>
        <w:t>ّ</w:t>
      </w:r>
      <w:r w:rsidRPr="00AC6D18">
        <w:rPr>
          <w:rtl/>
        </w:rPr>
        <w:t xml:space="preserve"> فيحد</w:t>
      </w:r>
      <w:r w:rsidR="00801CA5">
        <w:rPr>
          <w:rtl/>
        </w:rPr>
        <w:t>ّ</w:t>
      </w:r>
      <w:r w:rsidRPr="00AC6D18">
        <w:rPr>
          <w:rtl/>
        </w:rPr>
        <w:t>ثناه</w:t>
      </w:r>
      <w:r w:rsidR="00F03B3E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Pr="00AC6D18">
        <w:rPr>
          <w:rtl/>
        </w:rPr>
        <w:t xml:space="preserve"> </w:t>
      </w:r>
      <w:r w:rsidRPr="00AC6D18">
        <w:rPr>
          <w:rStyle w:val="rfdFootnotenum"/>
          <w:rtl/>
        </w:rPr>
        <w:t>(64)</w:t>
      </w:r>
      <w:r w:rsidR="00095AA9">
        <w:rPr>
          <w:rtl/>
        </w:rPr>
        <w:t xml:space="preserve"> .</w:t>
      </w:r>
    </w:p>
    <w:p w:rsidR="00AC6D18" w:rsidRPr="00F03B3E" w:rsidRDefault="00AC6D18" w:rsidP="00F03B3E">
      <w:pPr>
        <w:rPr>
          <w:rStyle w:val="rfdLineChar"/>
          <w:rtl/>
        </w:rPr>
      </w:pPr>
      <w:r w:rsidRPr="00AC6D18">
        <w:rPr>
          <w:rtl/>
        </w:rPr>
        <w:t>وأم</w:t>
      </w:r>
      <w:r w:rsidR="00801CA5">
        <w:rPr>
          <w:rtl/>
        </w:rPr>
        <w:t>ّ</w:t>
      </w:r>
      <w:r w:rsidRPr="00AC6D18">
        <w:rPr>
          <w:rtl/>
        </w:rPr>
        <w:t xml:space="preserve">ا </w:t>
      </w:r>
      <w:r w:rsidR="00AB3A9F" w:rsidRPr="001827B2">
        <w:rPr>
          <w:rStyle w:val="rfdBold2"/>
          <w:rtl/>
        </w:rPr>
        <w:t>«</w:t>
      </w:r>
      <w:r w:rsidR="00F03B3E">
        <w:rPr>
          <w:rStyle w:val="rfdBold2"/>
          <w:rFonts w:hint="cs"/>
          <w:rtl/>
        </w:rPr>
        <w:t xml:space="preserve"> </w:t>
      </w:r>
      <w:r w:rsidR="00801CA5" w:rsidRPr="001827B2">
        <w:rPr>
          <w:rStyle w:val="rfdBold2"/>
          <w:rtl/>
        </w:rPr>
        <w:t>عبد</w:t>
      </w:r>
      <w:r w:rsidR="00F03B3E">
        <w:rPr>
          <w:rStyle w:val="rfdBold2"/>
          <w:rFonts w:hint="cs"/>
          <w:rtl/>
        </w:rPr>
        <w:t xml:space="preserve"> </w:t>
      </w:r>
      <w:r w:rsidRPr="001827B2">
        <w:rPr>
          <w:rStyle w:val="rfdBold2"/>
          <w:rtl/>
        </w:rPr>
        <w:t>الملك بن الصباح المسمعي</w:t>
      </w:r>
      <w:r w:rsidR="00F03B3E">
        <w:rPr>
          <w:rStyle w:val="rfdBold2"/>
          <w:rFonts w:hint="cs"/>
          <w:rtl/>
        </w:rPr>
        <w:t xml:space="preserve"> </w:t>
      </w:r>
      <w:r w:rsidR="00AB3A9F" w:rsidRPr="001827B2">
        <w:rPr>
          <w:rStyle w:val="rfdBold2"/>
          <w:rtl/>
        </w:rPr>
        <w:t>»</w:t>
      </w:r>
      <w:r w:rsidRPr="00AC6D18">
        <w:rPr>
          <w:rtl/>
        </w:rPr>
        <w:t xml:space="preserve"> الراوي له عن </w:t>
      </w:r>
      <w:r w:rsidR="00AB3A9F" w:rsidRPr="00AC6D18">
        <w:rPr>
          <w:rtl/>
        </w:rPr>
        <w:t>«</w:t>
      </w:r>
      <w:r w:rsidR="00F03B3E">
        <w:rPr>
          <w:rFonts w:hint="cs"/>
          <w:rtl/>
        </w:rPr>
        <w:t xml:space="preserve"> </w:t>
      </w:r>
      <w:r w:rsidRPr="00AC6D18">
        <w:rPr>
          <w:rtl/>
        </w:rPr>
        <w:t>ثور</w:t>
      </w:r>
      <w:r w:rsidR="00F03B3E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Pr="00AC6D18">
        <w:rPr>
          <w:rtl/>
        </w:rPr>
        <w:t xml:space="preserve"> عند ابن ماجة</w:t>
      </w:r>
      <w:r w:rsidR="007E0241">
        <w:rPr>
          <w:rtl/>
        </w:rPr>
        <w:t xml:space="preserve"> ،</w:t>
      </w:r>
      <w:r w:rsidR="00F03B3E">
        <w:rPr>
          <w:rFonts w:hint="cs"/>
          <w:rtl/>
        </w:rPr>
        <w:t xml:space="preserve"> </w:t>
      </w:r>
      <w:r w:rsidR="00F03B3E">
        <w:rPr>
          <w:rtl/>
        </w:rPr>
        <w:br/>
      </w:r>
      <w:r w:rsidRPr="00F03B3E">
        <w:rPr>
          <w:rStyle w:val="rfdLineChar"/>
          <w:rtl/>
        </w:rPr>
        <w:t>__________________</w:t>
      </w:r>
    </w:p>
    <w:p w:rsidR="00AC6D18" w:rsidRPr="00AC6D18" w:rsidRDefault="00AC6D18" w:rsidP="00F04C31">
      <w:pPr>
        <w:pStyle w:val="rfdFootnote0"/>
        <w:rPr>
          <w:rtl/>
        </w:rPr>
      </w:pPr>
      <w:r>
        <w:rPr>
          <w:rtl/>
        </w:rPr>
        <w:t>(</w:t>
      </w:r>
      <w:r w:rsidRPr="00AC6D18">
        <w:rPr>
          <w:rtl/>
        </w:rPr>
        <w:t>61) ميزان الاعتدال</w:t>
      </w:r>
      <w:r w:rsidR="00F04C31">
        <w:rPr>
          <w:rtl/>
        </w:rPr>
        <w:t xml:space="preserve"> </w:t>
      </w:r>
      <w:r w:rsidRPr="00484D70">
        <w:rPr>
          <w:rtl/>
        </w:rPr>
        <w:t>2</w:t>
      </w:r>
      <w:r w:rsidR="005C5FDB">
        <w:rPr>
          <w:rtl/>
        </w:rPr>
        <w:t xml:space="preserve"> / </w:t>
      </w:r>
      <w:r w:rsidRPr="00484D70">
        <w:rPr>
          <w:rtl/>
        </w:rPr>
        <w:t>325</w:t>
      </w:r>
      <w:r w:rsidR="00095AA9">
        <w:rPr>
          <w:rtl/>
        </w:rPr>
        <w:t xml:space="preserve"> .</w:t>
      </w:r>
    </w:p>
    <w:p w:rsidR="00AC6D18" w:rsidRPr="00AC6D18" w:rsidRDefault="00AC6D18" w:rsidP="00F04C31">
      <w:pPr>
        <w:pStyle w:val="rfdFootnote0"/>
        <w:rPr>
          <w:rtl/>
        </w:rPr>
      </w:pPr>
      <w:r>
        <w:rPr>
          <w:rtl/>
        </w:rPr>
        <w:t>(</w:t>
      </w:r>
      <w:r w:rsidRPr="00AC6D18">
        <w:rPr>
          <w:rtl/>
        </w:rPr>
        <w:t>62) الضعفاء الكبير</w:t>
      </w:r>
      <w:r w:rsidR="00F04C31">
        <w:rPr>
          <w:rtl/>
        </w:rPr>
        <w:t xml:space="preserve"> </w:t>
      </w:r>
      <w:r w:rsidRPr="00484D70">
        <w:rPr>
          <w:rtl/>
        </w:rPr>
        <w:t>2</w:t>
      </w:r>
      <w:r w:rsidR="005C5FDB">
        <w:rPr>
          <w:rtl/>
        </w:rPr>
        <w:t xml:space="preserve"> / </w:t>
      </w:r>
      <w:r w:rsidRPr="00484D70">
        <w:rPr>
          <w:rtl/>
        </w:rPr>
        <w:t>222</w:t>
      </w:r>
      <w:r w:rsidR="00095AA9">
        <w:rPr>
          <w:rtl/>
        </w:rPr>
        <w:t xml:space="preserve"> .</w:t>
      </w:r>
    </w:p>
    <w:p w:rsidR="00AC6D18" w:rsidRPr="00AC6D18" w:rsidRDefault="00AC6D18" w:rsidP="00F04C31">
      <w:pPr>
        <w:pStyle w:val="rfdFootnote0"/>
        <w:rPr>
          <w:rtl/>
        </w:rPr>
      </w:pPr>
      <w:r>
        <w:rPr>
          <w:rtl/>
        </w:rPr>
        <w:t>(</w:t>
      </w:r>
      <w:r w:rsidRPr="00AC6D18">
        <w:rPr>
          <w:rtl/>
        </w:rPr>
        <w:t>63) تهذيب التهذيب</w:t>
      </w:r>
      <w:r w:rsidR="00F04C31">
        <w:rPr>
          <w:rtl/>
        </w:rPr>
        <w:t xml:space="preserve"> </w:t>
      </w:r>
      <w:r w:rsidRPr="00484D70">
        <w:rPr>
          <w:rtl/>
        </w:rPr>
        <w:t>11</w:t>
      </w:r>
      <w:r w:rsidR="005C5FDB">
        <w:rPr>
          <w:rtl/>
        </w:rPr>
        <w:t xml:space="preserve"> / </w:t>
      </w:r>
      <w:r w:rsidRPr="00484D70">
        <w:rPr>
          <w:rtl/>
        </w:rPr>
        <w:t>236</w:t>
      </w:r>
      <w:r w:rsidR="00095AA9">
        <w:rPr>
          <w:rtl/>
        </w:rPr>
        <w:t xml:space="preserve"> .</w:t>
      </w:r>
    </w:p>
    <w:p w:rsidR="00AC6D18" w:rsidRPr="00AC6D18" w:rsidRDefault="00AC6D18" w:rsidP="00F04C31">
      <w:pPr>
        <w:pStyle w:val="rfdFootnote0"/>
        <w:rPr>
          <w:rtl/>
        </w:rPr>
      </w:pPr>
      <w:r>
        <w:rPr>
          <w:rtl/>
        </w:rPr>
        <w:t>(</w:t>
      </w:r>
      <w:r w:rsidRPr="00AC6D18">
        <w:rPr>
          <w:rtl/>
        </w:rPr>
        <w:t>64) الضعفاء الكبير</w:t>
      </w:r>
      <w:r w:rsidR="00F04C31">
        <w:rPr>
          <w:rtl/>
        </w:rPr>
        <w:t xml:space="preserve"> </w:t>
      </w:r>
      <w:r w:rsidRPr="00484D70">
        <w:rPr>
          <w:rtl/>
        </w:rPr>
        <w:t>4</w:t>
      </w:r>
      <w:r w:rsidR="005C5FDB">
        <w:rPr>
          <w:rtl/>
        </w:rPr>
        <w:t xml:space="preserve"> / </w:t>
      </w:r>
      <w:r w:rsidRPr="00484D70">
        <w:rPr>
          <w:rtl/>
        </w:rPr>
        <w:t>423</w:t>
      </w:r>
      <w:r w:rsidR="00095AA9">
        <w:rPr>
          <w:rtl/>
        </w:rPr>
        <w:t xml:space="preserve"> .</w:t>
      </w:r>
    </w:p>
    <w:p w:rsidR="0008403B" w:rsidRDefault="0008403B" w:rsidP="002F0A60">
      <w:pPr>
        <w:pStyle w:val="rfdNormal0"/>
        <w:rPr>
          <w:rtl/>
        </w:rPr>
        <w:sectPr w:rsidR="0008403B" w:rsidSect="00107863">
          <w:headerReference w:type="even" r:id="rId102"/>
          <w:headerReference w:type="default" r:id="rId103"/>
          <w:headerReference w:type="first" r:id="rId104"/>
          <w:type w:val="continuous"/>
          <w:pgSz w:w="11907" w:h="16840" w:code="9"/>
          <w:pgMar w:top="1247" w:right="1361" w:bottom="1247" w:left="1361" w:header="720" w:footer="720" w:gutter="0"/>
          <w:cols w:space="720"/>
          <w:titlePg/>
          <w:bidi/>
          <w:rtlGutter/>
          <w:docGrid w:linePitch="360"/>
        </w:sectPr>
      </w:pPr>
    </w:p>
    <w:p w:rsidR="00AC6D18" w:rsidRPr="00AC6D18" w:rsidRDefault="00AC6D18" w:rsidP="002F0A60">
      <w:pPr>
        <w:pStyle w:val="rfdNormal0"/>
        <w:rPr>
          <w:rtl/>
        </w:rPr>
      </w:pPr>
      <w:r>
        <w:rPr>
          <w:rtl/>
        </w:rPr>
        <w:lastRenderedPageBreak/>
        <w:br w:type="page"/>
      </w:r>
      <w:r w:rsidRPr="00AC6D18">
        <w:rPr>
          <w:rtl/>
        </w:rPr>
        <w:lastRenderedPageBreak/>
        <w:t xml:space="preserve">فقد ذكره الذهبي في </w:t>
      </w:r>
      <w:r w:rsidR="00773F9D">
        <w:rPr>
          <w:rtl/>
        </w:rPr>
        <w:t>(</w:t>
      </w:r>
      <w:r w:rsidR="00F03B3E">
        <w:rPr>
          <w:rFonts w:hint="cs"/>
          <w:rtl/>
        </w:rPr>
        <w:t xml:space="preserve"> </w:t>
      </w:r>
      <w:r w:rsidRPr="00AC6D18">
        <w:rPr>
          <w:rtl/>
        </w:rPr>
        <w:t>ميزانه</w:t>
      </w:r>
      <w:r w:rsidR="00F03B3E">
        <w:rPr>
          <w:rFonts w:hint="cs"/>
          <w:rtl/>
        </w:rPr>
        <w:t xml:space="preserve"> </w:t>
      </w:r>
      <w:r w:rsidR="00773F9D">
        <w:rPr>
          <w:rtl/>
        </w:rPr>
        <w:t>)</w:t>
      </w:r>
      <w:r w:rsidRPr="00AC6D18">
        <w:rPr>
          <w:rtl/>
        </w:rPr>
        <w:t xml:space="preserve"> وقال</w:t>
      </w:r>
      <w:r w:rsidR="007E0241">
        <w:rPr>
          <w:rtl/>
        </w:rPr>
        <w:t xml:space="preserve"> :</w:t>
      </w:r>
      <w:r w:rsidRPr="00AC6D18">
        <w:rPr>
          <w:rtl/>
        </w:rPr>
        <w:t xml:space="preserve"> </w:t>
      </w:r>
      <w:r w:rsidR="00AB3A9F" w:rsidRPr="00AC6D18">
        <w:rPr>
          <w:rtl/>
        </w:rPr>
        <w:t>«</w:t>
      </w:r>
      <w:r w:rsidR="00F03B3E">
        <w:rPr>
          <w:rFonts w:hint="cs"/>
          <w:rtl/>
        </w:rPr>
        <w:t xml:space="preserve"> </w:t>
      </w:r>
      <w:r w:rsidRPr="00AC6D18">
        <w:rPr>
          <w:rtl/>
        </w:rPr>
        <w:t>مت</w:t>
      </w:r>
      <w:r w:rsidR="00801CA5">
        <w:rPr>
          <w:rtl/>
        </w:rPr>
        <w:t>ّ</w:t>
      </w:r>
      <w:r w:rsidRPr="00AC6D18">
        <w:rPr>
          <w:rtl/>
        </w:rPr>
        <w:t>هم بسرقة الحديث</w:t>
      </w:r>
      <w:r w:rsidR="00F03B3E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Pr="00AC6D18">
        <w:rPr>
          <w:rtl/>
        </w:rPr>
        <w:t xml:space="preserve"> </w:t>
      </w:r>
      <w:r w:rsidRPr="00AC6D18">
        <w:rPr>
          <w:rStyle w:val="rfdFootnotenum"/>
          <w:rtl/>
        </w:rPr>
        <w:t>(65)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وأم</w:t>
      </w:r>
      <w:r w:rsidR="00801CA5">
        <w:rPr>
          <w:rtl/>
        </w:rPr>
        <w:t>ّ</w:t>
      </w:r>
      <w:r w:rsidRPr="00AC6D18">
        <w:rPr>
          <w:rtl/>
        </w:rPr>
        <w:t xml:space="preserve">ا </w:t>
      </w:r>
      <w:r w:rsidR="00AB3A9F" w:rsidRPr="001827B2">
        <w:rPr>
          <w:rStyle w:val="rfdBold2"/>
          <w:rtl/>
        </w:rPr>
        <w:t>«</w:t>
      </w:r>
      <w:r w:rsidR="00F03B3E">
        <w:rPr>
          <w:rStyle w:val="rfdBold2"/>
          <w:rFonts w:hint="cs"/>
          <w:rtl/>
        </w:rPr>
        <w:t xml:space="preserve"> </w:t>
      </w:r>
      <w:r w:rsidR="00801CA5" w:rsidRPr="001827B2">
        <w:rPr>
          <w:rStyle w:val="rfdBold2"/>
          <w:rtl/>
        </w:rPr>
        <w:t>عبد</w:t>
      </w:r>
      <w:r w:rsidR="00F03B3E">
        <w:rPr>
          <w:rStyle w:val="rfdBold2"/>
          <w:rFonts w:hint="cs"/>
          <w:rtl/>
        </w:rPr>
        <w:t xml:space="preserve"> </w:t>
      </w:r>
      <w:r w:rsidRPr="001827B2">
        <w:rPr>
          <w:rStyle w:val="rfdBold2"/>
          <w:rtl/>
        </w:rPr>
        <w:t>الله بن أحمد بن بشير الدمشقي</w:t>
      </w:r>
      <w:r w:rsidR="00F03B3E">
        <w:rPr>
          <w:rStyle w:val="rfdBold2"/>
          <w:rFonts w:hint="cs"/>
          <w:rtl/>
        </w:rPr>
        <w:t xml:space="preserve"> </w:t>
      </w:r>
      <w:r w:rsidR="00AB3A9F" w:rsidRPr="001827B2">
        <w:rPr>
          <w:rStyle w:val="rfdBold2"/>
          <w:rtl/>
        </w:rPr>
        <w:t>»</w:t>
      </w:r>
      <w:r w:rsidRPr="00AC6D18">
        <w:rPr>
          <w:rtl/>
        </w:rPr>
        <w:t xml:space="preserve"> شيخ ابن ماجة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فقد كان إمام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 xml:space="preserve">الجامع بدمشق </w:t>
      </w:r>
      <w:r w:rsidRPr="00AC6D18">
        <w:rPr>
          <w:rStyle w:val="rfdFootnotenum"/>
          <w:rtl/>
        </w:rPr>
        <w:t>(66)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وأم</w:t>
      </w:r>
      <w:r w:rsidR="00801CA5">
        <w:rPr>
          <w:rtl/>
        </w:rPr>
        <w:t>ّ</w:t>
      </w:r>
      <w:r w:rsidRPr="00AC6D18">
        <w:rPr>
          <w:rtl/>
        </w:rPr>
        <w:t xml:space="preserve">ا </w:t>
      </w:r>
      <w:r w:rsidR="00AB3A9F" w:rsidRPr="001827B2">
        <w:rPr>
          <w:rStyle w:val="rfdBold2"/>
          <w:rtl/>
        </w:rPr>
        <w:t>«</w:t>
      </w:r>
      <w:r w:rsidR="00F03B3E">
        <w:rPr>
          <w:rStyle w:val="rfdBold2"/>
          <w:rFonts w:hint="cs"/>
          <w:rtl/>
        </w:rPr>
        <w:t xml:space="preserve"> </w:t>
      </w:r>
      <w:r w:rsidRPr="001827B2">
        <w:rPr>
          <w:rStyle w:val="rfdBold2"/>
          <w:rtl/>
        </w:rPr>
        <w:t>أحمد بن عيسى</w:t>
      </w:r>
      <w:r w:rsidR="00F03B3E">
        <w:rPr>
          <w:rStyle w:val="rfdBold2"/>
          <w:rFonts w:hint="cs"/>
          <w:rtl/>
        </w:rPr>
        <w:t xml:space="preserve"> </w:t>
      </w:r>
      <w:r w:rsidR="00AB3A9F" w:rsidRPr="001827B2">
        <w:rPr>
          <w:rStyle w:val="rfdBold2"/>
          <w:rtl/>
        </w:rPr>
        <w:t>»</w:t>
      </w:r>
      <w:r w:rsidRPr="00AC6D18">
        <w:rPr>
          <w:rtl/>
        </w:rPr>
        <w:t xml:space="preserve"> الراوي له عن </w:t>
      </w:r>
      <w:r w:rsidR="00AB3A9F" w:rsidRPr="00AC6D18">
        <w:rPr>
          <w:rtl/>
        </w:rPr>
        <w:t>«</w:t>
      </w:r>
      <w:r w:rsidR="00F03B3E">
        <w:rPr>
          <w:rFonts w:hint="cs"/>
          <w:rtl/>
        </w:rPr>
        <w:t xml:space="preserve"> </w:t>
      </w:r>
      <w:r w:rsidRPr="00AC6D18">
        <w:rPr>
          <w:rtl/>
        </w:rPr>
        <w:t>عمرو بن أبي سلمة</w:t>
      </w:r>
      <w:r w:rsidR="00F03B3E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Pr="00AC6D18">
        <w:rPr>
          <w:rtl/>
        </w:rPr>
        <w:t xml:space="preserve"> عند الحاكم</w:t>
      </w:r>
      <w:r w:rsidR="007E0241">
        <w:rPr>
          <w:rtl/>
        </w:rPr>
        <w:t xml:space="preserve"> ،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فليس من رجال الكتب الست</w:t>
      </w:r>
      <w:r w:rsidR="00801CA5">
        <w:rPr>
          <w:rtl/>
        </w:rPr>
        <w:t>ّ</w:t>
      </w:r>
      <w:r w:rsidRPr="00AC6D18">
        <w:rPr>
          <w:rtl/>
        </w:rPr>
        <w:t>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وإن</w:t>
      </w:r>
      <w:r w:rsidR="00801CA5">
        <w:rPr>
          <w:rtl/>
        </w:rPr>
        <w:t>ّ</w:t>
      </w:r>
      <w:r w:rsidRPr="00AC6D18">
        <w:rPr>
          <w:rtl/>
        </w:rPr>
        <w:t xml:space="preserve">ما ذكره ابن حجر للتمييز </w:t>
      </w:r>
      <w:r w:rsidRPr="00AC6D18">
        <w:rPr>
          <w:rStyle w:val="rfdFootnotenum"/>
          <w:rtl/>
        </w:rPr>
        <w:t>(67)</w:t>
      </w:r>
      <w:r w:rsidR="00095AA9">
        <w:rPr>
          <w:rtl/>
        </w:rPr>
        <w:t xml:space="preserve"> .</w:t>
      </w:r>
    </w:p>
    <w:p w:rsidR="00AC6D18" w:rsidRPr="00AC6D18" w:rsidRDefault="00AC6D18" w:rsidP="00F04C31">
      <w:pPr>
        <w:rPr>
          <w:rtl/>
        </w:rPr>
      </w:pPr>
      <w:r w:rsidRPr="00AC6D18">
        <w:rPr>
          <w:rtl/>
        </w:rPr>
        <w:t>وقال ابن عدي</w:t>
      </w:r>
      <w:r w:rsidR="00801CA5">
        <w:rPr>
          <w:rtl/>
        </w:rPr>
        <w:t>ّ</w:t>
      </w:r>
      <w:r w:rsidR="007E0241">
        <w:rPr>
          <w:rtl/>
        </w:rPr>
        <w:t xml:space="preserve"> :</w:t>
      </w:r>
      <w:r w:rsidRPr="00AC6D18">
        <w:rPr>
          <w:rtl/>
        </w:rPr>
        <w:t xml:space="preserve"> له مناكير</w:t>
      </w:r>
      <w:r w:rsidR="00095AA9">
        <w:rPr>
          <w:rtl/>
        </w:rPr>
        <w:t xml:space="preserve"> .</w:t>
      </w:r>
      <w:r w:rsidRPr="00AC6D18">
        <w:rPr>
          <w:rtl/>
        </w:rPr>
        <w:t xml:space="preserve"> وقال الدارقطني</w:t>
      </w:r>
      <w:r w:rsidR="007E0241">
        <w:rPr>
          <w:rtl/>
        </w:rPr>
        <w:t xml:space="preserve"> :</w:t>
      </w:r>
      <w:r w:rsidRPr="00AC6D18">
        <w:rPr>
          <w:rtl/>
        </w:rPr>
        <w:t xml:space="preserve"> ليس بالقوي</w:t>
      </w:r>
      <w:r w:rsidR="00801CA5">
        <w:rPr>
          <w:rtl/>
        </w:rPr>
        <w:t>ّ</w:t>
      </w:r>
      <w:r w:rsidR="00095AA9">
        <w:rPr>
          <w:rtl/>
        </w:rPr>
        <w:t xml:space="preserve"> .</w:t>
      </w:r>
      <w:r w:rsidRPr="00AC6D18">
        <w:rPr>
          <w:rtl/>
        </w:rPr>
        <w:t xml:space="preserve"> وكذ</w:t>
      </w:r>
      <w:r w:rsidR="00801CA5">
        <w:rPr>
          <w:rtl/>
        </w:rPr>
        <w:t>ّ</w:t>
      </w:r>
      <w:r w:rsidRPr="00AC6D18">
        <w:rPr>
          <w:rtl/>
        </w:rPr>
        <w:t>به ابن طاهر</w:t>
      </w:r>
      <w:r w:rsidR="00095AA9">
        <w:rPr>
          <w:rtl/>
        </w:rPr>
        <w:t xml:space="preserve"> .</w:t>
      </w:r>
      <w:r w:rsidR="00F04C31">
        <w:rPr>
          <w:rtl/>
        </w:rPr>
        <w:t xml:space="preserve"> </w:t>
      </w:r>
      <w:r w:rsidR="00801CA5">
        <w:rPr>
          <w:rtl/>
        </w:rPr>
        <w:br/>
      </w:r>
      <w:r w:rsidRPr="00AC6D18">
        <w:rPr>
          <w:rtl/>
        </w:rPr>
        <w:t>وذكره ابن حب</w:t>
      </w:r>
      <w:r w:rsidR="00801CA5">
        <w:rPr>
          <w:rtl/>
        </w:rPr>
        <w:t>ّ</w:t>
      </w:r>
      <w:r w:rsidRPr="00AC6D18">
        <w:rPr>
          <w:rtl/>
        </w:rPr>
        <w:t xml:space="preserve">ان في الضعفاء </w:t>
      </w:r>
      <w:r w:rsidRPr="00AC6D18">
        <w:rPr>
          <w:rStyle w:val="rfdFootnotenum"/>
          <w:rtl/>
        </w:rPr>
        <w:t>(68)</w:t>
      </w:r>
      <w:r w:rsidR="00095AA9">
        <w:rPr>
          <w:rtl/>
        </w:rPr>
        <w:t xml:space="preserve"> .</w:t>
      </w:r>
    </w:p>
    <w:p w:rsidR="00F04C31" w:rsidRPr="00F03B3E" w:rsidRDefault="00F04C31" w:rsidP="00F03B3E">
      <w:pPr>
        <w:pStyle w:val="rfdBold3"/>
        <w:rPr>
          <w:rtl/>
        </w:rPr>
      </w:pPr>
      <w:r w:rsidRPr="00F03B3E">
        <w:rPr>
          <w:rtl/>
        </w:rPr>
        <w:t>ترجمة بقي</w:t>
      </w:r>
      <w:r w:rsidR="00801CA5" w:rsidRPr="00F03B3E">
        <w:rPr>
          <w:rtl/>
        </w:rPr>
        <w:t>ّ</w:t>
      </w:r>
      <w:r w:rsidRPr="00F03B3E">
        <w:rPr>
          <w:rtl/>
        </w:rPr>
        <w:t>ة بن الوليد الحمصي</w:t>
      </w:r>
      <w:r w:rsidR="007E0241" w:rsidRPr="00F03B3E">
        <w:rPr>
          <w:rtl/>
        </w:rPr>
        <w:t xml:space="preserve"> :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وأم</w:t>
      </w:r>
      <w:r w:rsidR="00801CA5">
        <w:rPr>
          <w:rtl/>
        </w:rPr>
        <w:t>ّ</w:t>
      </w:r>
      <w:r w:rsidRPr="00AC6D18">
        <w:rPr>
          <w:rtl/>
        </w:rPr>
        <w:t xml:space="preserve">ا </w:t>
      </w:r>
      <w:r w:rsidR="00AB3A9F" w:rsidRPr="00AC6D18">
        <w:rPr>
          <w:rtl/>
        </w:rPr>
        <w:t>«</w:t>
      </w:r>
      <w:r w:rsidR="00F03B3E">
        <w:rPr>
          <w:rFonts w:hint="cs"/>
          <w:rtl/>
        </w:rPr>
        <w:t xml:space="preserve"> </w:t>
      </w:r>
      <w:r w:rsidRPr="00AC6D18">
        <w:rPr>
          <w:rtl/>
        </w:rPr>
        <w:t>بقي</w:t>
      </w:r>
      <w:r w:rsidR="00801CA5">
        <w:rPr>
          <w:rtl/>
        </w:rPr>
        <w:t>ّ</w:t>
      </w:r>
      <w:r w:rsidRPr="00AC6D18">
        <w:rPr>
          <w:rtl/>
        </w:rPr>
        <w:t>ة بن الوليد</w:t>
      </w:r>
      <w:r w:rsidR="00F03B3E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Pr="00AC6D18">
        <w:rPr>
          <w:rtl/>
        </w:rPr>
        <w:t xml:space="preserve"> الراوي له عن </w:t>
      </w:r>
      <w:r w:rsidR="00AB3A9F" w:rsidRPr="00AC6D18">
        <w:rPr>
          <w:rtl/>
        </w:rPr>
        <w:t>«</w:t>
      </w:r>
      <w:r w:rsidR="00F03B3E">
        <w:rPr>
          <w:rFonts w:hint="cs"/>
          <w:rtl/>
        </w:rPr>
        <w:t xml:space="preserve"> </w:t>
      </w:r>
      <w:r w:rsidRPr="00AC6D18">
        <w:rPr>
          <w:rtl/>
        </w:rPr>
        <w:t>بحير بن سعيد</w:t>
      </w:r>
      <w:r w:rsidR="00F03B3E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Pr="00AC6D18">
        <w:rPr>
          <w:rtl/>
        </w:rPr>
        <w:t xml:space="preserve"> عند الترمذي وأحمد</w:t>
      </w:r>
      <w:r w:rsidR="007E0241">
        <w:rPr>
          <w:rtl/>
        </w:rPr>
        <w:t xml:space="preserve"> ،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فهذه كلماتهم فيه باختصار</w:t>
      </w:r>
      <w:r w:rsidR="007E0241">
        <w:rPr>
          <w:rtl/>
        </w:rPr>
        <w:t xml:space="preserve"> :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قال ابن حب</w:t>
      </w:r>
      <w:r w:rsidR="00801CA5">
        <w:rPr>
          <w:rtl/>
        </w:rPr>
        <w:t>ّ</w:t>
      </w:r>
      <w:r w:rsidRPr="00AC6D18">
        <w:rPr>
          <w:rtl/>
        </w:rPr>
        <w:t>ان</w:t>
      </w:r>
      <w:r w:rsidR="007E0241">
        <w:rPr>
          <w:rtl/>
        </w:rPr>
        <w:t xml:space="preserve"> :</w:t>
      </w:r>
      <w:r w:rsidRPr="00AC6D18">
        <w:rPr>
          <w:rtl/>
        </w:rPr>
        <w:t xml:space="preserve"> لا يحتج</w:t>
      </w:r>
      <w:r w:rsidR="00801CA5">
        <w:rPr>
          <w:rtl/>
        </w:rPr>
        <w:t>ّ</w:t>
      </w:r>
      <w:r w:rsidRPr="00AC6D18">
        <w:rPr>
          <w:rtl/>
        </w:rPr>
        <w:t xml:space="preserve"> ببقي</w:t>
      </w:r>
      <w:r w:rsidR="00801CA5">
        <w:rPr>
          <w:rtl/>
        </w:rPr>
        <w:t>ّ</w:t>
      </w:r>
      <w:r w:rsidRPr="00AC6D18">
        <w:rPr>
          <w:rtl/>
        </w:rPr>
        <w:t>ة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وقال أبو مسهر</w:t>
      </w:r>
      <w:r w:rsidR="007E0241">
        <w:rPr>
          <w:rtl/>
        </w:rPr>
        <w:t xml:space="preserve"> :</w:t>
      </w:r>
      <w:r w:rsidRPr="00AC6D18">
        <w:rPr>
          <w:rtl/>
        </w:rPr>
        <w:t xml:space="preserve"> أحاديث بقي</w:t>
      </w:r>
      <w:r w:rsidR="00801CA5">
        <w:rPr>
          <w:rtl/>
        </w:rPr>
        <w:t>ّ</w:t>
      </w:r>
      <w:r w:rsidRPr="00AC6D18">
        <w:rPr>
          <w:rtl/>
        </w:rPr>
        <w:t>ة ليست نقي</w:t>
      </w:r>
      <w:r w:rsidR="00801CA5">
        <w:rPr>
          <w:rtl/>
        </w:rPr>
        <w:t>ّ</w:t>
      </w:r>
      <w:r w:rsidRPr="00AC6D18">
        <w:rPr>
          <w:rtl/>
        </w:rPr>
        <w:t>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فكن منها على تقي</w:t>
      </w:r>
      <w:r w:rsidR="00801CA5">
        <w:rPr>
          <w:rtl/>
        </w:rPr>
        <w:t>ّ</w:t>
      </w:r>
      <w:r w:rsidRPr="00AC6D18">
        <w:rPr>
          <w:rtl/>
        </w:rPr>
        <w:t>ة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وقال أبو حاتم</w:t>
      </w:r>
      <w:r w:rsidR="007E0241">
        <w:rPr>
          <w:rtl/>
        </w:rPr>
        <w:t xml:space="preserve"> :</w:t>
      </w:r>
      <w:r w:rsidRPr="00AC6D18">
        <w:rPr>
          <w:rtl/>
        </w:rPr>
        <w:t xml:space="preserve"> لا يحتج</w:t>
      </w:r>
      <w:r w:rsidR="00801CA5">
        <w:rPr>
          <w:rtl/>
        </w:rPr>
        <w:t>ّ</w:t>
      </w:r>
      <w:r w:rsidRPr="00AC6D18">
        <w:rPr>
          <w:rtl/>
        </w:rPr>
        <w:t xml:space="preserve"> به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وقال ابن عيينة</w:t>
      </w:r>
      <w:r w:rsidR="004803AF">
        <w:rPr>
          <w:rtl/>
        </w:rPr>
        <w:t xml:space="preserve"> ـ </w:t>
      </w:r>
      <w:r w:rsidRPr="00AC6D18">
        <w:rPr>
          <w:rtl/>
        </w:rPr>
        <w:t>وقد سئل عن حديث</w:t>
      </w:r>
      <w:r w:rsidR="00801CA5">
        <w:rPr>
          <w:rtl/>
        </w:rPr>
        <w:t>ٍ</w:t>
      </w:r>
      <w:r w:rsidRPr="00AC6D18">
        <w:rPr>
          <w:rtl/>
        </w:rPr>
        <w:t xml:space="preserve"> من هذه الملح</w:t>
      </w:r>
      <w:r w:rsidR="004803AF">
        <w:rPr>
          <w:rtl/>
        </w:rPr>
        <w:t xml:space="preserve"> ـ</w:t>
      </w:r>
      <w:r w:rsidR="007E0241">
        <w:rPr>
          <w:rtl/>
        </w:rPr>
        <w:t xml:space="preserve"> :</w:t>
      </w:r>
      <w:r w:rsidRPr="00AC6D18">
        <w:rPr>
          <w:rtl/>
        </w:rPr>
        <w:t xml:space="preserve"> أنا أبو العجب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أنا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بقي</w:t>
      </w:r>
      <w:r w:rsidR="00801CA5">
        <w:rPr>
          <w:rtl/>
        </w:rPr>
        <w:t>ّ</w:t>
      </w:r>
      <w:r w:rsidRPr="00AC6D18">
        <w:rPr>
          <w:rtl/>
        </w:rPr>
        <w:t>ة بن الوليد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وقال ابن خزيمة</w:t>
      </w:r>
      <w:r w:rsidR="007E0241">
        <w:rPr>
          <w:rtl/>
        </w:rPr>
        <w:t xml:space="preserve"> :</w:t>
      </w:r>
      <w:r w:rsidRPr="00AC6D18">
        <w:rPr>
          <w:rtl/>
        </w:rPr>
        <w:t xml:space="preserve"> لا أحتج</w:t>
      </w:r>
      <w:r w:rsidR="00801CA5">
        <w:rPr>
          <w:rtl/>
        </w:rPr>
        <w:t>ّ</w:t>
      </w:r>
      <w:r w:rsidRPr="00AC6D18">
        <w:rPr>
          <w:rtl/>
        </w:rPr>
        <w:t xml:space="preserve"> ببقي</w:t>
      </w:r>
      <w:r w:rsidR="00801CA5">
        <w:rPr>
          <w:rtl/>
        </w:rPr>
        <w:t>ّ</w:t>
      </w:r>
      <w:r w:rsidRPr="00AC6D18">
        <w:rPr>
          <w:rtl/>
        </w:rPr>
        <w:t>ة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وقال أحمد</w:t>
      </w:r>
      <w:r w:rsidR="007E0241">
        <w:rPr>
          <w:rtl/>
        </w:rPr>
        <w:t xml:space="preserve"> :</w:t>
      </w:r>
      <w:r w:rsidRPr="00AC6D18">
        <w:rPr>
          <w:rtl/>
        </w:rPr>
        <w:t xml:space="preserve"> توه</w:t>
      </w:r>
      <w:r w:rsidR="00801CA5">
        <w:rPr>
          <w:rtl/>
        </w:rPr>
        <w:t>ّ</w:t>
      </w:r>
      <w:r w:rsidRPr="00AC6D18">
        <w:rPr>
          <w:rtl/>
        </w:rPr>
        <w:t>مت أن</w:t>
      </w:r>
      <w:r w:rsidR="00801CA5">
        <w:rPr>
          <w:rtl/>
        </w:rPr>
        <w:t>ّ</w:t>
      </w:r>
      <w:r w:rsidRPr="00AC6D18">
        <w:rPr>
          <w:rtl/>
        </w:rPr>
        <w:t xml:space="preserve"> بقي</w:t>
      </w:r>
      <w:r w:rsidR="00801CA5">
        <w:rPr>
          <w:rtl/>
        </w:rPr>
        <w:t>ّ</w:t>
      </w:r>
      <w:r w:rsidRPr="00AC6D18">
        <w:rPr>
          <w:rtl/>
        </w:rPr>
        <w:t>ة لا يحد</w:t>
      </w:r>
      <w:r w:rsidR="00801CA5">
        <w:rPr>
          <w:rtl/>
        </w:rPr>
        <w:t>ّ</w:t>
      </w:r>
      <w:r w:rsidRPr="00AC6D18">
        <w:rPr>
          <w:rtl/>
        </w:rPr>
        <w:t>ث المناكير إل</w:t>
      </w:r>
      <w:r w:rsidR="00801CA5">
        <w:rPr>
          <w:rtl/>
        </w:rPr>
        <w:t>ّ</w:t>
      </w:r>
      <w:r w:rsidRPr="00AC6D18">
        <w:rPr>
          <w:rtl/>
        </w:rPr>
        <w:t>ا عن المجاهيل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فإذا هو يحد</w:t>
      </w:r>
      <w:r w:rsidR="00801CA5">
        <w:rPr>
          <w:rtl/>
        </w:rPr>
        <w:t>ّ</w:t>
      </w:r>
      <w:r w:rsidRPr="00AC6D18">
        <w:rPr>
          <w:rtl/>
        </w:rPr>
        <w:t>ث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المناكير عن المشاهير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فعلمت</w:t>
      </w:r>
      <w:r w:rsidR="00801CA5">
        <w:rPr>
          <w:rtl/>
        </w:rPr>
        <w:t>ُ</w:t>
      </w:r>
      <w:r w:rsidRPr="00AC6D18">
        <w:rPr>
          <w:rtl/>
        </w:rPr>
        <w:t xml:space="preserve"> من أين أتى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وقال وكيع</w:t>
      </w:r>
      <w:r w:rsidR="007E0241">
        <w:rPr>
          <w:rtl/>
        </w:rPr>
        <w:t xml:space="preserve"> :</w:t>
      </w:r>
      <w:r w:rsidRPr="00AC6D18">
        <w:rPr>
          <w:rtl/>
        </w:rPr>
        <w:t xml:space="preserve"> ما سمعت أحدا</w:t>
      </w:r>
      <w:r w:rsidR="00801CA5">
        <w:rPr>
          <w:rtl/>
        </w:rPr>
        <w:t>ً</w:t>
      </w:r>
      <w:r w:rsidRPr="00AC6D18">
        <w:rPr>
          <w:rtl/>
        </w:rPr>
        <w:t xml:space="preserve"> أجرأ على أن</w:t>
      </w:r>
      <w:r w:rsidR="00801CA5">
        <w:rPr>
          <w:rtl/>
        </w:rPr>
        <w:t>ْ</w:t>
      </w:r>
      <w:r w:rsidRPr="00AC6D18">
        <w:rPr>
          <w:rtl/>
        </w:rPr>
        <w:t xml:space="preserve"> يقول</w:t>
      </w:r>
      <w:r w:rsidR="007E0241">
        <w:rPr>
          <w:rtl/>
        </w:rPr>
        <w:t xml:space="preserve"> :</w:t>
      </w:r>
      <w:r w:rsidRPr="00AC6D18">
        <w:rPr>
          <w:rtl/>
        </w:rPr>
        <w:t xml:space="preserve"> قال رسول الله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من بقي</w:t>
      </w:r>
      <w:r w:rsidR="00801CA5">
        <w:rPr>
          <w:rtl/>
        </w:rPr>
        <w:t>ّ</w:t>
      </w:r>
      <w:r w:rsidRPr="00AC6D18">
        <w:rPr>
          <w:rtl/>
        </w:rPr>
        <w:t>ة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pStyle w:val="rfdLine"/>
        <w:rPr>
          <w:rtl/>
        </w:rPr>
      </w:pPr>
      <w:r w:rsidRPr="00AC6D18">
        <w:rPr>
          <w:rtl/>
        </w:rPr>
        <w:t>__________________</w:t>
      </w:r>
    </w:p>
    <w:p w:rsidR="00AC6D18" w:rsidRPr="00484D70" w:rsidRDefault="00AC6D18" w:rsidP="00484D70">
      <w:pPr>
        <w:pStyle w:val="rfdFootnote0"/>
        <w:rPr>
          <w:rtl/>
        </w:rPr>
      </w:pPr>
      <w:r w:rsidRPr="00484D70">
        <w:rPr>
          <w:rtl/>
        </w:rPr>
        <w:t>(65) ميزان الاعتدال</w:t>
      </w:r>
      <w:r w:rsidR="00F04C31" w:rsidRPr="00484D70">
        <w:rPr>
          <w:rtl/>
        </w:rPr>
        <w:t xml:space="preserve"> </w:t>
      </w:r>
      <w:r w:rsidRPr="00484D70">
        <w:rPr>
          <w:rtl/>
        </w:rPr>
        <w:t>2</w:t>
      </w:r>
      <w:r w:rsidR="005C5FDB">
        <w:rPr>
          <w:rtl/>
        </w:rPr>
        <w:t xml:space="preserve"> / </w:t>
      </w:r>
      <w:r w:rsidRPr="00484D70">
        <w:rPr>
          <w:rtl/>
        </w:rPr>
        <w:t>656</w:t>
      </w:r>
      <w:r w:rsidR="00095AA9">
        <w:rPr>
          <w:rtl/>
        </w:rPr>
        <w:t xml:space="preserve"> .</w:t>
      </w:r>
    </w:p>
    <w:p w:rsidR="00AC6D18" w:rsidRPr="00484D70" w:rsidRDefault="00AC6D18" w:rsidP="00484D70">
      <w:pPr>
        <w:pStyle w:val="rfdFootnote0"/>
        <w:rPr>
          <w:rtl/>
        </w:rPr>
      </w:pPr>
      <w:r w:rsidRPr="00484D70">
        <w:rPr>
          <w:rtl/>
        </w:rPr>
        <w:t>(66) تهذيب التهذيب</w:t>
      </w:r>
      <w:r w:rsidR="00F04C31" w:rsidRPr="00484D70">
        <w:rPr>
          <w:rtl/>
        </w:rPr>
        <w:t xml:space="preserve"> </w:t>
      </w:r>
      <w:r w:rsidRPr="00484D70">
        <w:rPr>
          <w:rtl/>
        </w:rPr>
        <w:t>5</w:t>
      </w:r>
      <w:r w:rsidR="005C5FDB">
        <w:rPr>
          <w:rtl/>
        </w:rPr>
        <w:t xml:space="preserve"> / </w:t>
      </w:r>
      <w:r w:rsidRPr="00484D70">
        <w:rPr>
          <w:rtl/>
        </w:rPr>
        <w:t>123</w:t>
      </w:r>
      <w:r w:rsidR="00095AA9">
        <w:rPr>
          <w:rtl/>
        </w:rPr>
        <w:t xml:space="preserve"> .</w:t>
      </w:r>
    </w:p>
    <w:p w:rsidR="00AC6D18" w:rsidRPr="00484D70" w:rsidRDefault="00AC6D18" w:rsidP="00484D70">
      <w:pPr>
        <w:pStyle w:val="rfdFootnote0"/>
        <w:rPr>
          <w:rtl/>
        </w:rPr>
      </w:pPr>
      <w:r w:rsidRPr="00484D70">
        <w:rPr>
          <w:rtl/>
        </w:rPr>
        <w:t>(67) تهذيب التهذيب</w:t>
      </w:r>
      <w:r w:rsidR="00F04C31" w:rsidRPr="00484D70">
        <w:rPr>
          <w:rtl/>
        </w:rPr>
        <w:t xml:space="preserve"> </w:t>
      </w:r>
      <w:r w:rsidRPr="00484D70">
        <w:rPr>
          <w:rtl/>
        </w:rPr>
        <w:t>1</w:t>
      </w:r>
      <w:r w:rsidR="005C5FDB">
        <w:rPr>
          <w:rtl/>
        </w:rPr>
        <w:t xml:space="preserve"> / </w:t>
      </w:r>
      <w:r w:rsidRPr="00484D70">
        <w:rPr>
          <w:rtl/>
        </w:rPr>
        <w:t>57</w:t>
      </w:r>
      <w:r w:rsidR="00095AA9">
        <w:rPr>
          <w:rtl/>
        </w:rPr>
        <w:t xml:space="preserve"> .</w:t>
      </w:r>
    </w:p>
    <w:p w:rsidR="00AC6D18" w:rsidRPr="00484D70" w:rsidRDefault="00AC6D18" w:rsidP="00484D70">
      <w:pPr>
        <w:pStyle w:val="rfdFootnote0"/>
        <w:rPr>
          <w:rtl/>
        </w:rPr>
      </w:pPr>
      <w:r w:rsidRPr="00484D70">
        <w:rPr>
          <w:rtl/>
        </w:rPr>
        <w:t>(68) تهذيب التهذيب</w:t>
      </w:r>
      <w:r w:rsidR="00F04C31" w:rsidRPr="00484D70">
        <w:rPr>
          <w:rtl/>
        </w:rPr>
        <w:t xml:space="preserve"> </w:t>
      </w:r>
      <w:r w:rsidRPr="00484D70">
        <w:rPr>
          <w:rtl/>
        </w:rPr>
        <w:t>1</w:t>
      </w:r>
      <w:r w:rsidR="005C5FDB">
        <w:rPr>
          <w:rtl/>
        </w:rPr>
        <w:t xml:space="preserve"> / </w:t>
      </w:r>
      <w:r w:rsidRPr="00484D70">
        <w:rPr>
          <w:rtl/>
        </w:rPr>
        <w:t>57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>
        <w:rPr>
          <w:rtl/>
        </w:rPr>
        <w:br w:type="page"/>
      </w:r>
      <w:r w:rsidRPr="00AC6D18">
        <w:rPr>
          <w:rtl/>
        </w:rPr>
        <w:lastRenderedPageBreak/>
        <w:t>وقال شعبة</w:t>
      </w:r>
      <w:r w:rsidR="007E0241">
        <w:rPr>
          <w:rtl/>
        </w:rPr>
        <w:t xml:space="preserve"> :</w:t>
      </w:r>
      <w:r w:rsidRPr="00AC6D18">
        <w:rPr>
          <w:rtl/>
        </w:rPr>
        <w:t xml:space="preserve"> بقي</w:t>
      </w:r>
      <w:r w:rsidR="00E46BE6">
        <w:rPr>
          <w:rtl/>
        </w:rPr>
        <w:t>ّ</w:t>
      </w:r>
      <w:r w:rsidRPr="00AC6D18">
        <w:rPr>
          <w:rtl/>
        </w:rPr>
        <w:t>ة ذو غرائب وعجائب ومناكير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وقال ابن القط</w:t>
      </w:r>
      <w:r w:rsidR="00E46BE6">
        <w:rPr>
          <w:rtl/>
        </w:rPr>
        <w:t>ّ</w:t>
      </w:r>
      <w:r w:rsidRPr="00AC6D18">
        <w:rPr>
          <w:rtl/>
        </w:rPr>
        <w:t>ان</w:t>
      </w:r>
      <w:r w:rsidR="007E0241">
        <w:rPr>
          <w:rtl/>
        </w:rPr>
        <w:t xml:space="preserve"> :</w:t>
      </w:r>
      <w:r w:rsidRPr="00AC6D18">
        <w:rPr>
          <w:rtl/>
        </w:rPr>
        <w:t xml:space="preserve"> يدل</w:t>
      </w:r>
      <w:r w:rsidR="00E46BE6">
        <w:rPr>
          <w:rtl/>
        </w:rPr>
        <w:t>ّ</w:t>
      </w:r>
      <w:r w:rsidRPr="00AC6D18">
        <w:rPr>
          <w:rtl/>
        </w:rPr>
        <w:t>س عن الضعفاء ويستبيح ذلك وهذا مفسد لعدالته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وقال الفيروزآبادي</w:t>
      </w:r>
      <w:r w:rsidR="007E0241">
        <w:rPr>
          <w:rtl/>
        </w:rPr>
        <w:t xml:space="preserve"> :</w:t>
      </w:r>
      <w:r w:rsidRPr="00AC6D18">
        <w:rPr>
          <w:rtl/>
        </w:rPr>
        <w:t xml:space="preserve"> بقي</w:t>
      </w:r>
      <w:r w:rsidR="00E46BE6">
        <w:rPr>
          <w:rtl/>
        </w:rPr>
        <w:t>ّ</w:t>
      </w:r>
      <w:r w:rsidRPr="00AC6D18">
        <w:rPr>
          <w:rtl/>
        </w:rPr>
        <w:t>ة محد</w:t>
      </w:r>
      <w:r w:rsidR="00E46BE6">
        <w:rPr>
          <w:rtl/>
        </w:rPr>
        <w:t>ّ</w:t>
      </w:r>
      <w:r w:rsidRPr="00AC6D18">
        <w:rPr>
          <w:rtl/>
        </w:rPr>
        <w:t>ث ضعيف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قال الزبيدي</w:t>
      </w:r>
      <w:r w:rsidR="007E0241">
        <w:rPr>
          <w:rtl/>
        </w:rPr>
        <w:t xml:space="preserve"> :</w:t>
      </w:r>
      <w:r w:rsidRPr="00AC6D18">
        <w:rPr>
          <w:rtl/>
        </w:rPr>
        <w:t xml:space="preserve"> محد</w:t>
      </w:r>
      <w:r w:rsidR="00E46BE6">
        <w:rPr>
          <w:rtl/>
        </w:rPr>
        <w:t>ّ</w:t>
      </w:r>
      <w:r w:rsidRPr="00AC6D18">
        <w:rPr>
          <w:rtl/>
        </w:rPr>
        <w:t>ث ضعيف يروي عن الكذ</w:t>
      </w:r>
      <w:r w:rsidR="00E46BE6">
        <w:rPr>
          <w:rtl/>
        </w:rPr>
        <w:t>ّ</w:t>
      </w:r>
      <w:r w:rsidRPr="00AC6D18">
        <w:rPr>
          <w:rtl/>
        </w:rPr>
        <w:t>ابين ويدل</w:t>
      </w:r>
      <w:r w:rsidR="00E46BE6">
        <w:rPr>
          <w:rtl/>
        </w:rPr>
        <w:t>ّ</w:t>
      </w:r>
      <w:r w:rsidRPr="00AC6D18">
        <w:rPr>
          <w:rtl/>
        </w:rPr>
        <w:t>سهم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قاله الذهبي في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الميزان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وقال الذهبي</w:t>
      </w:r>
      <w:r w:rsidR="007E0241">
        <w:rPr>
          <w:rtl/>
        </w:rPr>
        <w:t xml:space="preserve"> :</w:t>
      </w:r>
      <w:r w:rsidRPr="00AC6D18">
        <w:rPr>
          <w:rtl/>
        </w:rPr>
        <w:t xml:space="preserve"> قال غير واحد</w:t>
      </w:r>
      <w:r w:rsidR="007E0241">
        <w:rPr>
          <w:rtl/>
        </w:rPr>
        <w:t xml:space="preserve"> :</w:t>
      </w:r>
      <w:r w:rsidRPr="00AC6D18">
        <w:rPr>
          <w:rtl/>
        </w:rPr>
        <w:t xml:space="preserve"> كان مدل</w:t>
      </w:r>
      <w:r w:rsidR="00E46BE6">
        <w:rPr>
          <w:rtl/>
        </w:rPr>
        <w:t>ّ</w:t>
      </w:r>
      <w:r w:rsidRPr="00AC6D18">
        <w:rPr>
          <w:rtl/>
        </w:rPr>
        <w:t>سا</w:t>
      </w:r>
      <w:r w:rsidR="00E46BE6">
        <w:rPr>
          <w:rtl/>
        </w:rPr>
        <w:t>ً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فإذا قال</w:t>
      </w:r>
      <w:r w:rsidR="007E0241">
        <w:rPr>
          <w:rtl/>
        </w:rPr>
        <w:t xml:space="preserve"> :</w:t>
      </w:r>
      <w:r w:rsidRPr="00AC6D18">
        <w:rPr>
          <w:rtl/>
        </w:rPr>
        <w:t xml:space="preserve"> عن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فليس بحج</w:t>
      </w:r>
      <w:r w:rsidR="00E46BE6">
        <w:rPr>
          <w:rtl/>
        </w:rPr>
        <w:t>ّ</w:t>
      </w:r>
      <w:r w:rsidRPr="00AC6D18">
        <w:rPr>
          <w:rtl/>
        </w:rPr>
        <w:t xml:space="preserve">ة </w:t>
      </w:r>
      <w:r w:rsidRPr="00AC6D18">
        <w:rPr>
          <w:rStyle w:val="rfdFootnotenum"/>
          <w:rtl/>
        </w:rPr>
        <w:t>(69)</w:t>
      </w:r>
      <w:r w:rsidR="00095AA9">
        <w:rPr>
          <w:rtl/>
        </w:rPr>
        <w:t xml:space="preserve"> .</w:t>
      </w:r>
    </w:p>
    <w:p w:rsidR="00AC6D18" w:rsidRPr="00F03B3E" w:rsidRDefault="00AC6D18" w:rsidP="00F03B3E">
      <w:pPr>
        <w:pStyle w:val="rfdCenterBold1"/>
        <w:rPr>
          <w:rtl/>
        </w:rPr>
      </w:pPr>
      <w:r w:rsidRPr="00F03B3E">
        <w:rPr>
          <w:rtl/>
        </w:rPr>
        <w:t>وقفة مع الحاكم</w:t>
      </w:r>
    </w:p>
    <w:p w:rsidR="00F04C31" w:rsidRDefault="00AC6D18" w:rsidP="00AC6D18">
      <w:pPr>
        <w:rPr>
          <w:rtl/>
        </w:rPr>
      </w:pPr>
      <w:r w:rsidRPr="00AC6D18">
        <w:rPr>
          <w:rtl/>
        </w:rPr>
        <w:t>وهنا كان من المناسب أن نقف وقفة</w:t>
      </w:r>
      <w:r w:rsidR="00E46BE6">
        <w:rPr>
          <w:rtl/>
        </w:rPr>
        <w:t>ً</w:t>
      </w:r>
      <w:r w:rsidRPr="00AC6D18">
        <w:rPr>
          <w:rtl/>
        </w:rPr>
        <w:t xml:space="preserve"> قصيرة</w:t>
      </w:r>
      <w:r w:rsidR="00E46BE6">
        <w:rPr>
          <w:rtl/>
        </w:rPr>
        <w:t>ً</w:t>
      </w:r>
      <w:r w:rsidRPr="00AC6D18">
        <w:rPr>
          <w:rtl/>
        </w:rPr>
        <w:t xml:space="preserve"> مع الحاكم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الذي أتعب نفسه وأصر</w:t>
      </w:r>
      <w:r w:rsidR="00E46BE6">
        <w:rPr>
          <w:rtl/>
        </w:rPr>
        <w:t>ّ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على تصحيح هذا الحديث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وأك</w:t>
      </w:r>
      <w:r w:rsidR="00D67304">
        <w:rPr>
          <w:rFonts w:hint="cs"/>
          <w:rtl/>
        </w:rPr>
        <w:t>ّ</w:t>
      </w:r>
      <w:r w:rsidRPr="00AC6D18">
        <w:rPr>
          <w:rtl/>
        </w:rPr>
        <w:t>د على أن</w:t>
      </w:r>
      <w:r w:rsidR="00E46BE6">
        <w:rPr>
          <w:rtl/>
        </w:rPr>
        <w:t>ْ</w:t>
      </w:r>
      <w:r w:rsidRPr="00AC6D18">
        <w:rPr>
          <w:rtl/>
        </w:rPr>
        <w:t xml:space="preserve"> ليس له عل</w:t>
      </w:r>
      <w:r w:rsidR="00E46BE6">
        <w:rPr>
          <w:rtl/>
        </w:rPr>
        <w:t>ّ</w:t>
      </w:r>
      <w:r w:rsidRPr="00AC6D18">
        <w:rPr>
          <w:rtl/>
        </w:rPr>
        <w:t>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وتوه</w:t>
      </w:r>
      <w:r w:rsidR="00E46BE6">
        <w:rPr>
          <w:rtl/>
        </w:rPr>
        <w:t>ّ</w:t>
      </w:r>
      <w:r w:rsidRPr="00AC6D18">
        <w:rPr>
          <w:rtl/>
        </w:rPr>
        <w:t>م أن</w:t>
      </w:r>
      <w:r w:rsidR="00E46BE6">
        <w:rPr>
          <w:rtl/>
        </w:rPr>
        <w:t>ّ</w:t>
      </w:r>
      <w:r w:rsidRPr="00AC6D18">
        <w:rPr>
          <w:rtl/>
        </w:rPr>
        <w:t xml:space="preserve"> البخاري ومسلما</w:t>
      </w:r>
      <w:r w:rsidR="009A6A65">
        <w:rPr>
          <w:rtl/>
        </w:rPr>
        <w:t>ً</w:t>
      </w:r>
      <w:r w:rsidR="007E0241">
        <w:rPr>
          <w:rtl/>
        </w:rPr>
        <w:t xml:space="preserve"> ،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اللذين لم يخرجاه</w:t>
      </w:r>
      <w:r w:rsidR="004803AF">
        <w:rPr>
          <w:rtl/>
        </w:rPr>
        <w:t xml:space="preserve"> ـ </w:t>
      </w:r>
      <w:r w:rsidR="00AB3A9F" w:rsidRPr="00AC6D18">
        <w:rPr>
          <w:rtl/>
        </w:rPr>
        <w:t>«</w:t>
      </w:r>
      <w:r w:rsidR="00D67304">
        <w:rPr>
          <w:rFonts w:hint="cs"/>
          <w:rtl/>
        </w:rPr>
        <w:t xml:space="preserve"> </w:t>
      </w:r>
      <w:r w:rsidRPr="00AC6D18">
        <w:rPr>
          <w:rtl/>
        </w:rPr>
        <w:t>توه</w:t>
      </w:r>
      <w:r w:rsidR="009A6A65">
        <w:rPr>
          <w:rtl/>
        </w:rPr>
        <w:t>ّ</w:t>
      </w:r>
      <w:r w:rsidRPr="00AC6D18">
        <w:rPr>
          <w:rtl/>
        </w:rPr>
        <w:t>ما أن</w:t>
      </w:r>
      <w:r w:rsidR="009A6A65">
        <w:rPr>
          <w:rtl/>
        </w:rPr>
        <w:t>ّ</w:t>
      </w:r>
      <w:r w:rsidRPr="00AC6D18">
        <w:rPr>
          <w:rtl/>
        </w:rPr>
        <w:t>ه ليس له راو</w:t>
      </w:r>
      <w:r w:rsidR="009A6A65">
        <w:rPr>
          <w:rtl/>
        </w:rPr>
        <w:t>ٍ</w:t>
      </w:r>
      <w:r w:rsidRPr="00AC6D18">
        <w:rPr>
          <w:rtl/>
        </w:rPr>
        <w:t xml:space="preserve"> عن </w:t>
      </w:r>
      <w:r w:rsidR="002F0A60">
        <w:rPr>
          <w:rtl/>
        </w:rPr>
        <w:t>خالد بن معدان غير ثور بن يزيد</w:t>
      </w:r>
      <w:r w:rsidR="00D67304">
        <w:rPr>
          <w:rFonts w:hint="cs"/>
          <w:rtl/>
        </w:rPr>
        <w:t xml:space="preserve"> </w:t>
      </w:r>
      <w:r w:rsidR="00AB3A9F">
        <w:rPr>
          <w:rtl/>
        </w:rPr>
        <w:t>»</w:t>
      </w:r>
      <w:r w:rsidR="002F0A60">
        <w:rPr>
          <w:rtl/>
        </w:rPr>
        <w:t xml:space="preserve"> </w:t>
      </w:r>
      <w:r w:rsidR="009A6A65">
        <w:rPr>
          <w:rtl/>
        </w:rPr>
        <w:br/>
      </w:r>
      <w:r w:rsidRPr="00AC6D18">
        <w:rPr>
          <w:rtl/>
        </w:rPr>
        <w:t>أي</w:t>
      </w:r>
      <w:r w:rsidR="007E0241">
        <w:rPr>
          <w:rtl/>
        </w:rPr>
        <w:t xml:space="preserve"> :</w:t>
      </w:r>
      <w:r w:rsidR="00F04C31">
        <w:rPr>
          <w:rtl/>
        </w:rPr>
        <w:t xml:space="preserve"> ولولا هذا التوه</w:t>
      </w:r>
      <w:r w:rsidR="009A6A65">
        <w:rPr>
          <w:rtl/>
        </w:rPr>
        <w:t>ّ</w:t>
      </w:r>
      <w:r w:rsidR="00F04C31">
        <w:rPr>
          <w:rtl/>
        </w:rPr>
        <w:t>م لأخرجاه</w:t>
      </w:r>
      <w:r w:rsidR="00D67304">
        <w:rPr>
          <w:rFonts w:hint="cs"/>
          <w:rtl/>
        </w:rPr>
        <w:t xml:space="preserve"> </w:t>
      </w:r>
      <w:r w:rsidR="006B0C4C">
        <w:rPr>
          <w:rtl/>
        </w:rPr>
        <w:t>! !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ثم</w:t>
      </w:r>
      <w:r w:rsidR="009A6A65">
        <w:rPr>
          <w:rtl/>
        </w:rPr>
        <w:t>ّ</w:t>
      </w:r>
      <w:r w:rsidRPr="00AC6D18">
        <w:rPr>
          <w:rtl/>
        </w:rPr>
        <w:t xml:space="preserve"> قال بالتالي</w:t>
      </w:r>
      <w:r w:rsidR="007E0241">
        <w:rPr>
          <w:rtl/>
        </w:rPr>
        <w:t xml:space="preserve"> :</w:t>
      </w:r>
      <w:r w:rsidRPr="00AC6D18">
        <w:rPr>
          <w:rtl/>
        </w:rPr>
        <w:t xml:space="preserve"> </w:t>
      </w:r>
      <w:r w:rsidR="00AB3A9F" w:rsidRPr="00AC6D18">
        <w:rPr>
          <w:rtl/>
        </w:rPr>
        <w:t>«</w:t>
      </w:r>
      <w:r w:rsidR="00D67304">
        <w:rPr>
          <w:rFonts w:hint="cs"/>
          <w:rtl/>
        </w:rPr>
        <w:t xml:space="preserve"> </w:t>
      </w:r>
      <w:r w:rsidRPr="00AC6D18">
        <w:rPr>
          <w:rtl/>
        </w:rPr>
        <w:t xml:space="preserve">قد استقصيت في تصحيح هذا </w:t>
      </w:r>
      <w:r w:rsidR="00F04C31">
        <w:rPr>
          <w:rtl/>
        </w:rPr>
        <w:t xml:space="preserve">الحديث </w:t>
      </w:r>
      <w:r w:rsidR="00AB3A9F">
        <w:rPr>
          <w:rtl/>
        </w:rPr>
        <w:t>و</w:t>
      </w:r>
      <w:r w:rsidR="00095AA9">
        <w:rPr>
          <w:rFonts w:hint="cs"/>
          <w:rtl/>
        </w:rPr>
        <w:t xml:space="preserve"> </w:t>
      </w:r>
      <w:r w:rsidR="00095AA9">
        <w:rPr>
          <w:rtl/>
        </w:rPr>
        <w:t>. . .</w:t>
      </w:r>
      <w:r w:rsidR="00F04C31">
        <w:rPr>
          <w:rtl/>
        </w:rPr>
        <w:t xml:space="preserve"> كان أحب</w:t>
      </w:r>
      <w:r w:rsidR="009A6A65">
        <w:rPr>
          <w:rtl/>
        </w:rPr>
        <w:t>ّ</w:t>
      </w:r>
      <w:r w:rsidR="00F04C31">
        <w:rPr>
          <w:rtl/>
        </w:rPr>
        <w:t xml:space="preserve"> إلي</w:t>
      </w:r>
      <w:r w:rsidR="009A6A65">
        <w:rPr>
          <w:rtl/>
        </w:rPr>
        <w:t>ّ</w:t>
      </w:r>
      <w:r w:rsidR="00F04C31">
        <w:rPr>
          <w:rtl/>
        </w:rPr>
        <w:t xml:space="preserve"> من </w:t>
      </w:r>
      <w:r w:rsidR="009A6A65">
        <w:rPr>
          <w:rtl/>
        </w:rPr>
        <w:br/>
      </w:r>
      <w:r w:rsidRPr="00AC6D18">
        <w:rPr>
          <w:rtl/>
        </w:rPr>
        <w:t>والدي</w:t>
      </w:r>
      <w:r w:rsidR="009A6A65">
        <w:rPr>
          <w:rtl/>
        </w:rPr>
        <w:t>ّ</w:t>
      </w:r>
      <w:r w:rsidRPr="00AC6D18">
        <w:rPr>
          <w:rtl/>
        </w:rPr>
        <w:t xml:space="preserve"> وولدي والناس أجمعين</w:t>
      </w:r>
      <w:r w:rsidR="00D67304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="00095AA9">
        <w:rPr>
          <w:rtl/>
        </w:rPr>
        <w:t xml:space="preserve"> .</w:t>
      </w:r>
    </w:p>
    <w:p w:rsidR="00AC6D18" w:rsidRPr="00D67304" w:rsidRDefault="00AC6D18" w:rsidP="00D67304">
      <w:pPr>
        <w:pStyle w:val="rfdBold1"/>
        <w:rPr>
          <w:rtl/>
        </w:rPr>
      </w:pPr>
      <w:r w:rsidRPr="00D67304">
        <w:rPr>
          <w:rtl/>
        </w:rPr>
        <w:t>فنقول</w:t>
      </w:r>
      <w:r w:rsidR="007E0241" w:rsidRPr="00D67304">
        <w:rPr>
          <w:rtl/>
        </w:rPr>
        <w:t xml:space="preserve"> :</w:t>
      </w:r>
    </w:p>
    <w:p w:rsidR="00AC6D18" w:rsidRPr="00D67304" w:rsidRDefault="00AC6D18" w:rsidP="00D67304">
      <w:pPr>
        <w:rPr>
          <w:rStyle w:val="rfdLineChar"/>
          <w:rtl/>
        </w:rPr>
      </w:pPr>
      <w:r w:rsidRPr="00F04C31">
        <w:rPr>
          <w:rStyle w:val="rfdBold2"/>
          <w:rtl/>
        </w:rPr>
        <w:t>أو</w:t>
      </w:r>
      <w:r w:rsidR="009A6A65">
        <w:rPr>
          <w:rStyle w:val="rfdBold2"/>
          <w:rtl/>
        </w:rPr>
        <w:t>ّ</w:t>
      </w:r>
      <w:r w:rsidRPr="00F04C31">
        <w:rPr>
          <w:rStyle w:val="rfdBold2"/>
          <w:rtl/>
        </w:rPr>
        <w:t>لا</w:t>
      </w:r>
      <w:r w:rsidR="009A6A65">
        <w:rPr>
          <w:rStyle w:val="rfdBold2"/>
          <w:rtl/>
        </w:rPr>
        <w:t>ً</w:t>
      </w:r>
      <w:r w:rsidR="007E0241">
        <w:rPr>
          <w:rStyle w:val="rfdBold2"/>
          <w:rtl/>
        </w:rPr>
        <w:t xml:space="preserve"> :</w:t>
      </w:r>
      <w:r w:rsidRPr="00AC6D18">
        <w:rPr>
          <w:rtl/>
        </w:rPr>
        <w:t xml:space="preserve"> قد أوقفناك على بعض علل هذا الحديث في أسانيده وطرقه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وكيف تخفى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هذه العلل على مثل البخاري ومسلم ومن تبعهما كالنسائي حت</w:t>
      </w:r>
      <w:r w:rsidR="009A6A65">
        <w:rPr>
          <w:rtl/>
        </w:rPr>
        <w:t>ّ</w:t>
      </w:r>
      <w:r w:rsidRPr="00AC6D18">
        <w:rPr>
          <w:rtl/>
        </w:rPr>
        <w:t>ى يوج</w:t>
      </w:r>
      <w:r w:rsidR="009A6A65">
        <w:rPr>
          <w:rtl/>
        </w:rPr>
        <w:t>َّ</w:t>
      </w:r>
      <w:r w:rsidRPr="00AC6D18">
        <w:rPr>
          <w:rtl/>
        </w:rPr>
        <w:t>ه إعراضهم</w:t>
      </w:r>
      <w:r w:rsidR="00D67304">
        <w:rPr>
          <w:rFonts w:hint="cs"/>
          <w:rtl/>
        </w:rPr>
        <w:t xml:space="preserve"> </w:t>
      </w:r>
      <w:r w:rsidR="00D67304">
        <w:rPr>
          <w:rtl/>
        </w:rPr>
        <w:br/>
      </w:r>
      <w:r w:rsidR="00D67304">
        <w:rPr>
          <w:rtl/>
        </w:rPr>
        <w:br/>
      </w:r>
      <w:r w:rsidR="00D67304">
        <w:rPr>
          <w:rtl/>
        </w:rPr>
        <w:br/>
      </w:r>
      <w:r w:rsidRPr="00D67304">
        <w:rPr>
          <w:rStyle w:val="rfdLineChar"/>
          <w:rtl/>
        </w:rPr>
        <w:t>__________________</w:t>
      </w:r>
    </w:p>
    <w:p w:rsidR="00AC6D18" w:rsidRPr="00484D70" w:rsidRDefault="00AC6D18" w:rsidP="00484D70">
      <w:pPr>
        <w:pStyle w:val="rfdFootnote0"/>
        <w:rPr>
          <w:rtl/>
        </w:rPr>
      </w:pPr>
      <w:r w:rsidRPr="00484D70">
        <w:rPr>
          <w:rtl/>
        </w:rPr>
        <w:t>(69) الموضوعات</w:t>
      </w:r>
      <w:r w:rsidR="00F04C31" w:rsidRPr="00484D70">
        <w:rPr>
          <w:rtl/>
        </w:rPr>
        <w:t xml:space="preserve"> </w:t>
      </w:r>
      <w:r w:rsidRPr="00484D70">
        <w:rPr>
          <w:rtl/>
        </w:rPr>
        <w:t>1</w:t>
      </w:r>
      <w:r w:rsidR="005C5FDB">
        <w:rPr>
          <w:rtl/>
        </w:rPr>
        <w:t xml:space="preserve"> / </w:t>
      </w:r>
      <w:r w:rsidRPr="00484D70">
        <w:rPr>
          <w:rtl/>
        </w:rPr>
        <w:t xml:space="preserve">109 </w:t>
      </w:r>
      <w:r w:rsidR="00AB3A9F">
        <w:rPr>
          <w:rtl/>
        </w:rPr>
        <w:t xml:space="preserve">و </w:t>
      </w:r>
      <w:r w:rsidRPr="00484D70">
        <w:rPr>
          <w:rtl/>
        </w:rPr>
        <w:t xml:space="preserve">151 </w:t>
      </w:r>
      <w:r w:rsidR="00AB3A9F">
        <w:rPr>
          <w:rtl/>
        </w:rPr>
        <w:t xml:space="preserve">و </w:t>
      </w:r>
      <w:r w:rsidRPr="00484D70">
        <w:rPr>
          <w:rtl/>
        </w:rPr>
        <w:t>218</w:t>
      </w:r>
      <w:r w:rsidR="007E0241">
        <w:rPr>
          <w:rtl/>
        </w:rPr>
        <w:t xml:space="preserve"> ،</w:t>
      </w:r>
      <w:r w:rsidRPr="00484D70">
        <w:rPr>
          <w:rtl/>
        </w:rPr>
        <w:t xml:space="preserve"> ميزان الاعتدال</w:t>
      </w:r>
      <w:r w:rsidR="00F04C31" w:rsidRPr="00484D70">
        <w:rPr>
          <w:rtl/>
        </w:rPr>
        <w:t xml:space="preserve"> </w:t>
      </w:r>
      <w:r w:rsidRPr="00484D70">
        <w:rPr>
          <w:rtl/>
        </w:rPr>
        <w:t>1</w:t>
      </w:r>
      <w:r w:rsidR="005C5FDB">
        <w:rPr>
          <w:rtl/>
        </w:rPr>
        <w:t xml:space="preserve"> / </w:t>
      </w:r>
      <w:r w:rsidRPr="00484D70">
        <w:rPr>
          <w:rtl/>
        </w:rPr>
        <w:t>33</w:t>
      </w:r>
      <w:r w:rsidR="007E0241">
        <w:rPr>
          <w:rtl/>
        </w:rPr>
        <w:t xml:space="preserve"> ،</w:t>
      </w:r>
      <w:r w:rsidRPr="00484D70">
        <w:rPr>
          <w:rtl/>
        </w:rPr>
        <w:t xml:space="preserve"> تهذيب التهذيب</w:t>
      </w:r>
      <w:r w:rsidR="00F04C31" w:rsidRPr="00484D70">
        <w:rPr>
          <w:rtl/>
        </w:rPr>
        <w:t xml:space="preserve"> </w:t>
      </w:r>
      <w:r w:rsidRPr="00484D70">
        <w:rPr>
          <w:rtl/>
        </w:rPr>
        <w:t>1</w:t>
      </w:r>
      <w:r w:rsidR="005C5FDB">
        <w:rPr>
          <w:rtl/>
        </w:rPr>
        <w:t xml:space="preserve"> / </w:t>
      </w:r>
      <w:r w:rsidRPr="00484D70">
        <w:rPr>
          <w:rtl/>
        </w:rPr>
        <w:t>416</w:t>
      </w:r>
      <w:r w:rsidR="007E0241">
        <w:rPr>
          <w:rtl/>
        </w:rPr>
        <w:t xml:space="preserve"> ،</w:t>
      </w:r>
      <w:r w:rsidRPr="00484D70">
        <w:rPr>
          <w:rtl/>
        </w:rPr>
        <w:t xml:space="preserve"> تقريب</w:t>
      </w:r>
      <w:r w:rsidR="00F04C31" w:rsidRPr="00484D70">
        <w:rPr>
          <w:rtl/>
        </w:rPr>
        <w:t xml:space="preserve"> </w:t>
      </w:r>
      <w:r w:rsidR="009A6A65">
        <w:rPr>
          <w:rtl/>
        </w:rPr>
        <w:br/>
      </w:r>
      <w:r w:rsidRPr="00484D70">
        <w:rPr>
          <w:rtl/>
        </w:rPr>
        <w:t>التهذيب</w:t>
      </w:r>
      <w:r w:rsidR="00F04C31" w:rsidRPr="00484D70">
        <w:rPr>
          <w:rtl/>
        </w:rPr>
        <w:t xml:space="preserve"> </w:t>
      </w:r>
      <w:r w:rsidRPr="00484D70">
        <w:rPr>
          <w:rtl/>
        </w:rPr>
        <w:t>1</w:t>
      </w:r>
      <w:r w:rsidR="005C5FDB">
        <w:rPr>
          <w:rtl/>
        </w:rPr>
        <w:t xml:space="preserve"> / </w:t>
      </w:r>
      <w:r w:rsidRPr="00484D70">
        <w:rPr>
          <w:rtl/>
        </w:rPr>
        <w:t>104</w:t>
      </w:r>
      <w:r w:rsidR="007E0241">
        <w:rPr>
          <w:rtl/>
        </w:rPr>
        <w:t xml:space="preserve"> ،</w:t>
      </w:r>
      <w:r w:rsidRPr="00484D70">
        <w:rPr>
          <w:rtl/>
        </w:rPr>
        <w:t xml:space="preserve"> فيض القدير</w:t>
      </w:r>
      <w:r w:rsidR="00F04C31" w:rsidRPr="00484D70">
        <w:rPr>
          <w:rtl/>
        </w:rPr>
        <w:t xml:space="preserve"> </w:t>
      </w:r>
      <w:r w:rsidRPr="00484D70">
        <w:rPr>
          <w:rtl/>
        </w:rPr>
        <w:t>1</w:t>
      </w:r>
      <w:r w:rsidR="005C5FDB">
        <w:rPr>
          <w:rtl/>
        </w:rPr>
        <w:t xml:space="preserve"> / </w:t>
      </w:r>
      <w:r w:rsidRPr="00484D70">
        <w:rPr>
          <w:rtl/>
        </w:rPr>
        <w:t>109</w:t>
      </w:r>
      <w:r w:rsidR="007E0241">
        <w:rPr>
          <w:rtl/>
        </w:rPr>
        <w:t xml:space="preserve"> ،</w:t>
      </w:r>
      <w:r w:rsidRPr="00484D70">
        <w:rPr>
          <w:rtl/>
        </w:rPr>
        <w:t xml:space="preserve"> القاموس المحيط</w:t>
      </w:r>
      <w:r w:rsidR="007E0241">
        <w:rPr>
          <w:rtl/>
        </w:rPr>
        <w:t xml:space="preserve"> ،</w:t>
      </w:r>
      <w:r w:rsidRPr="00484D70">
        <w:rPr>
          <w:rtl/>
        </w:rPr>
        <w:t xml:space="preserve"> وتاج العروس </w:t>
      </w:r>
      <w:r w:rsidR="00773F9D">
        <w:rPr>
          <w:rtl/>
        </w:rPr>
        <w:t>(</w:t>
      </w:r>
      <w:r w:rsidR="00D67304">
        <w:rPr>
          <w:rFonts w:hint="cs"/>
          <w:rtl/>
        </w:rPr>
        <w:t xml:space="preserve"> </w:t>
      </w:r>
      <w:r w:rsidRPr="00484D70">
        <w:rPr>
          <w:rtl/>
        </w:rPr>
        <w:t>بقي</w:t>
      </w:r>
      <w:r w:rsidR="00D67304">
        <w:rPr>
          <w:rFonts w:hint="cs"/>
          <w:rtl/>
        </w:rPr>
        <w:t xml:space="preserve"> </w:t>
      </w:r>
      <w:r w:rsidR="00773F9D">
        <w:rPr>
          <w:rtl/>
        </w:rPr>
        <w:t>)</w:t>
      </w:r>
      <w:r w:rsidR="00095AA9">
        <w:rPr>
          <w:rtl/>
        </w:rPr>
        <w:t xml:space="preserve"> .</w:t>
      </w:r>
    </w:p>
    <w:p w:rsidR="0008403B" w:rsidRDefault="0008403B" w:rsidP="00F04C31">
      <w:pPr>
        <w:pStyle w:val="rfdNormal0"/>
        <w:rPr>
          <w:rtl/>
        </w:rPr>
        <w:sectPr w:rsidR="0008403B" w:rsidSect="00107863">
          <w:headerReference w:type="even" r:id="rId105"/>
          <w:headerReference w:type="default" r:id="rId106"/>
          <w:headerReference w:type="first" r:id="rId107"/>
          <w:type w:val="continuous"/>
          <w:pgSz w:w="11907" w:h="16840" w:code="9"/>
          <w:pgMar w:top="1247" w:right="1361" w:bottom="1247" w:left="1361" w:header="720" w:footer="720" w:gutter="0"/>
          <w:cols w:space="720"/>
          <w:titlePg/>
          <w:bidi/>
          <w:rtlGutter/>
          <w:docGrid w:linePitch="360"/>
        </w:sectPr>
      </w:pPr>
    </w:p>
    <w:p w:rsidR="00F04C31" w:rsidRDefault="00AC6D18" w:rsidP="00F04C31">
      <w:pPr>
        <w:pStyle w:val="rfdNormal0"/>
        <w:rPr>
          <w:rtl/>
        </w:rPr>
      </w:pPr>
      <w:r>
        <w:rPr>
          <w:rtl/>
        </w:rPr>
        <w:lastRenderedPageBreak/>
        <w:br w:type="page"/>
      </w:r>
      <w:r w:rsidRPr="00AC6D18">
        <w:rPr>
          <w:rtl/>
        </w:rPr>
        <w:lastRenderedPageBreak/>
        <w:t>بالتوه</w:t>
      </w:r>
      <w:r w:rsidR="009A6A65">
        <w:rPr>
          <w:rtl/>
        </w:rPr>
        <w:t>ّ</w:t>
      </w:r>
      <w:r w:rsidRPr="00AC6D18">
        <w:rPr>
          <w:rtl/>
        </w:rPr>
        <w:t>م ال</w:t>
      </w:r>
      <w:r w:rsidR="009A6A65">
        <w:rPr>
          <w:rtl/>
        </w:rPr>
        <w:t>ّ</w:t>
      </w:r>
      <w:r w:rsidRPr="00AC6D18">
        <w:rPr>
          <w:rtl/>
        </w:rPr>
        <w:t>ذي ذكرت</w:t>
      </w:r>
      <w:r w:rsidR="009A6A65">
        <w:rPr>
          <w:rtl/>
        </w:rPr>
        <w:t>َ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لا سي</w:t>
      </w:r>
      <w:r w:rsidR="009A6A65">
        <w:rPr>
          <w:rtl/>
        </w:rPr>
        <w:t>ّ</w:t>
      </w:r>
      <w:r w:rsidRPr="00AC6D18">
        <w:rPr>
          <w:rtl/>
        </w:rPr>
        <w:t>ما وأن</w:t>
      </w:r>
      <w:r w:rsidR="009A6A65">
        <w:rPr>
          <w:rtl/>
        </w:rPr>
        <w:t>ّ</w:t>
      </w:r>
      <w:r w:rsidRPr="00AC6D18">
        <w:rPr>
          <w:rtl/>
        </w:rPr>
        <w:t xml:space="preserve"> الراوي الآخر عن خالد</w:t>
      </w:r>
      <w:r w:rsidR="004803AF">
        <w:rPr>
          <w:rtl/>
        </w:rPr>
        <w:t xml:space="preserve"> ـ </w:t>
      </w:r>
      <w:r w:rsidRPr="00AC6D18">
        <w:rPr>
          <w:rtl/>
        </w:rPr>
        <w:t>وهو محم</w:t>
      </w:r>
      <w:r w:rsidR="009A6A65">
        <w:rPr>
          <w:rtl/>
        </w:rPr>
        <w:t>ّ</w:t>
      </w:r>
      <w:r w:rsidRPr="00AC6D18">
        <w:rPr>
          <w:rtl/>
        </w:rPr>
        <w:t>د بن إبراهيم</w:t>
      </w:r>
      <w:r w:rsidR="008B5EBB">
        <w:rPr>
          <w:rtl/>
        </w:rPr>
        <w:t xml:space="preserve"> </w:t>
      </w:r>
      <w:r w:rsidR="00516124">
        <w:rPr>
          <w:rtl/>
        </w:rPr>
        <w:t>ـ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قد خر</w:t>
      </w:r>
      <w:r w:rsidR="009A6A65">
        <w:rPr>
          <w:rtl/>
        </w:rPr>
        <w:t>ّ</w:t>
      </w:r>
      <w:r w:rsidR="00F04C31">
        <w:rPr>
          <w:rtl/>
        </w:rPr>
        <w:t>ج حديثه في الصحيحين كما قلت</w:t>
      </w:r>
      <w:r w:rsidR="00F37CA0">
        <w:rPr>
          <w:rFonts w:hint="cs"/>
          <w:rtl/>
        </w:rPr>
        <w:t xml:space="preserve"> </w:t>
      </w:r>
      <w:r w:rsidR="00025C8E">
        <w:rPr>
          <w:rtl/>
        </w:rPr>
        <w:t>؟ !</w:t>
      </w:r>
    </w:p>
    <w:p w:rsidR="00AC6D18" w:rsidRPr="00AC6D18" w:rsidRDefault="00AC6D18" w:rsidP="009A6A65">
      <w:pPr>
        <w:rPr>
          <w:rtl/>
        </w:rPr>
      </w:pPr>
      <w:r w:rsidRPr="00F04C31">
        <w:rPr>
          <w:rStyle w:val="rfdBold2"/>
          <w:rtl/>
        </w:rPr>
        <w:t>وثانيا</w:t>
      </w:r>
      <w:r w:rsidR="009A6A65">
        <w:rPr>
          <w:rStyle w:val="rfdBold2"/>
          <w:rtl/>
        </w:rPr>
        <w:t>ً</w:t>
      </w:r>
      <w:r w:rsidR="007E0241">
        <w:rPr>
          <w:rStyle w:val="rfdBold2"/>
          <w:rtl/>
        </w:rPr>
        <w:t xml:space="preserve"> :</w:t>
      </w:r>
      <w:r w:rsidRPr="00AC6D18">
        <w:rPr>
          <w:rtl/>
        </w:rPr>
        <w:t xml:space="preserve"> ما نسبت</w:t>
      </w:r>
      <w:r w:rsidR="009A6A65">
        <w:rPr>
          <w:rtl/>
        </w:rPr>
        <w:t>َ</w:t>
      </w:r>
      <w:r w:rsidRPr="00AC6D18">
        <w:rPr>
          <w:rtl/>
        </w:rPr>
        <w:t>ه إلى البخاري من الاحتجاج ب</w:t>
      </w:r>
      <w:r w:rsidR="009A6A65">
        <w:rPr>
          <w:rtl/>
        </w:rPr>
        <w:t>ـ</w:t>
      </w:r>
      <w:r w:rsidRPr="00AC6D18">
        <w:rPr>
          <w:rtl/>
        </w:rPr>
        <w:t xml:space="preserve"> </w:t>
      </w:r>
      <w:r w:rsidR="00AB3A9F" w:rsidRPr="00AC6D18">
        <w:rPr>
          <w:rtl/>
        </w:rPr>
        <w:t>«</w:t>
      </w:r>
      <w:r w:rsidR="00F37CA0">
        <w:rPr>
          <w:rFonts w:hint="cs"/>
          <w:rtl/>
        </w:rPr>
        <w:t xml:space="preserve"> </w:t>
      </w:r>
      <w:r w:rsidR="009A6A65">
        <w:rPr>
          <w:rtl/>
        </w:rPr>
        <w:t>عبد</w:t>
      </w:r>
      <w:r w:rsidR="00F37CA0">
        <w:rPr>
          <w:rFonts w:hint="cs"/>
          <w:rtl/>
        </w:rPr>
        <w:t xml:space="preserve"> </w:t>
      </w:r>
      <w:r w:rsidRPr="00AC6D18">
        <w:rPr>
          <w:rtl/>
        </w:rPr>
        <w:t>الرحمن بن عمرو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السلمي</w:t>
      </w:r>
      <w:r w:rsidR="00F37CA0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Pr="00AC6D18">
        <w:rPr>
          <w:rtl/>
        </w:rPr>
        <w:t xml:space="preserve"> لم نستوثقه إلى هذا الحين</w:t>
      </w:r>
      <w:r w:rsidR="00095AA9">
        <w:rPr>
          <w:rFonts w:hint="cs"/>
          <w:rtl/>
        </w:rPr>
        <w:t xml:space="preserve"> </w:t>
      </w:r>
      <w:r w:rsidR="00095AA9">
        <w:rPr>
          <w:rtl/>
        </w:rPr>
        <w:t>. . .</w:t>
      </w:r>
      <w:r w:rsidRPr="00AC6D18">
        <w:rPr>
          <w:rtl/>
        </w:rPr>
        <w:t xml:space="preserve"> ف</w:t>
      </w:r>
      <w:r w:rsidR="009A6A65" w:rsidRPr="003B2582">
        <w:rPr>
          <w:rtl/>
        </w:rPr>
        <w:t>ٱ</w:t>
      </w:r>
      <w:r w:rsidRPr="00AC6D18">
        <w:rPr>
          <w:rtl/>
        </w:rPr>
        <w:t>سم هذا الرجل غير وارد في كتاب ابن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 xml:space="preserve">القيسراني المقدسي </w:t>
      </w:r>
      <w:r w:rsidR="00773F9D">
        <w:rPr>
          <w:rtl/>
        </w:rPr>
        <w:t>(</w:t>
      </w:r>
      <w:r w:rsidR="00F37CA0">
        <w:rPr>
          <w:rFonts w:hint="cs"/>
          <w:rtl/>
        </w:rPr>
        <w:t xml:space="preserve"> </w:t>
      </w:r>
      <w:r w:rsidRPr="00AC6D18">
        <w:rPr>
          <w:rtl/>
        </w:rPr>
        <w:t>الجمع بين رجال الصحيحين</w:t>
      </w:r>
      <w:r w:rsidR="00F37CA0">
        <w:rPr>
          <w:rFonts w:hint="cs"/>
          <w:rtl/>
        </w:rPr>
        <w:t xml:space="preserve"> </w:t>
      </w:r>
      <w:r w:rsidR="00773F9D">
        <w:rPr>
          <w:rtl/>
        </w:rPr>
        <w:t>)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F04C31">
        <w:rPr>
          <w:rStyle w:val="rfdBold2"/>
          <w:rtl/>
        </w:rPr>
        <w:t>وثالثا</w:t>
      </w:r>
      <w:r w:rsidR="009A6A65">
        <w:rPr>
          <w:rStyle w:val="rfdBold2"/>
          <w:rtl/>
        </w:rPr>
        <w:t>ً</w:t>
      </w:r>
      <w:r w:rsidR="007E0241">
        <w:rPr>
          <w:rStyle w:val="rfdBold2"/>
          <w:rtl/>
        </w:rPr>
        <w:t xml:space="preserve"> :</w:t>
      </w:r>
      <w:r w:rsidRPr="00AC6D18">
        <w:rPr>
          <w:rtl/>
        </w:rPr>
        <w:t xml:space="preserve"> قولك</w:t>
      </w:r>
      <w:r w:rsidR="007E0241">
        <w:rPr>
          <w:rtl/>
        </w:rPr>
        <w:t xml:space="preserve"> :</w:t>
      </w:r>
      <w:r w:rsidRPr="00AC6D18">
        <w:rPr>
          <w:rtl/>
        </w:rPr>
        <w:t xml:space="preserve"> </w:t>
      </w:r>
      <w:r w:rsidR="00AB3A9F" w:rsidRPr="00AC6D18">
        <w:rPr>
          <w:rtl/>
        </w:rPr>
        <w:t>«</w:t>
      </w:r>
      <w:r w:rsidR="00F37CA0">
        <w:rPr>
          <w:rFonts w:hint="cs"/>
          <w:rtl/>
        </w:rPr>
        <w:t xml:space="preserve"> </w:t>
      </w:r>
      <w:r w:rsidRPr="00AC6D18">
        <w:rPr>
          <w:rtl/>
        </w:rPr>
        <w:t>وروى هذا الحديث في أو</w:t>
      </w:r>
      <w:r w:rsidR="009A6A65">
        <w:rPr>
          <w:rtl/>
        </w:rPr>
        <w:t>ّ</w:t>
      </w:r>
      <w:r w:rsidRPr="00AC6D18">
        <w:rPr>
          <w:rtl/>
        </w:rPr>
        <w:t>ل كتاب الاعتصام بالس</w:t>
      </w:r>
      <w:r w:rsidR="009A6A65">
        <w:rPr>
          <w:rtl/>
        </w:rPr>
        <w:t>ُ</w:t>
      </w:r>
      <w:r w:rsidRPr="00AC6D18">
        <w:rPr>
          <w:rtl/>
        </w:rPr>
        <w:t>ن</w:t>
      </w:r>
      <w:r w:rsidR="009A6A65">
        <w:rPr>
          <w:rtl/>
        </w:rPr>
        <w:t>ّ</w:t>
      </w:r>
      <w:r w:rsidRPr="00AC6D18">
        <w:rPr>
          <w:rtl/>
        </w:rPr>
        <w:t>ة</w:t>
      </w:r>
      <w:r w:rsidR="00F37CA0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="00095AA9">
        <w:rPr>
          <w:rtl/>
        </w:rPr>
        <w:t xml:space="preserve"> .</w:t>
      </w:r>
    </w:p>
    <w:p w:rsidR="00AC6D18" w:rsidRPr="00AC6D18" w:rsidRDefault="00AC6D18" w:rsidP="00F37CA0">
      <w:pPr>
        <w:rPr>
          <w:rtl/>
        </w:rPr>
      </w:pPr>
      <w:r w:rsidRPr="00AC6D18">
        <w:rPr>
          <w:rtl/>
        </w:rPr>
        <w:t>إن</w:t>
      </w:r>
      <w:r w:rsidR="009A6A65">
        <w:rPr>
          <w:rtl/>
        </w:rPr>
        <w:t>ْ</w:t>
      </w:r>
      <w:r w:rsidRPr="00AC6D18">
        <w:rPr>
          <w:rtl/>
        </w:rPr>
        <w:t xml:space="preserve"> كنت تقصد البخاري وحديث العرباض بن سارية</w:t>
      </w:r>
      <w:r w:rsidR="004803AF">
        <w:rPr>
          <w:rtl/>
        </w:rPr>
        <w:t xml:space="preserve"> ـ </w:t>
      </w:r>
      <w:r w:rsidRPr="00AC6D18">
        <w:rPr>
          <w:rtl/>
        </w:rPr>
        <w:t>كما هو ظاهر العبارة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="00516124">
        <w:rPr>
          <w:rtl/>
        </w:rPr>
        <w:t>ـ</w:t>
      </w:r>
      <w:r w:rsidR="008B5EBB">
        <w:rPr>
          <w:rtl/>
        </w:rPr>
        <w:t xml:space="preserve"> </w:t>
      </w:r>
      <w:r w:rsidRPr="00AC6D18">
        <w:rPr>
          <w:rtl/>
        </w:rPr>
        <w:t>فإن</w:t>
      </w:r>
      <w:r w:rsidR="009A6A65">
        <w:rPr>
          <w:rtl/>
        </w:rPr>
        <w:t>ّ</w:t>
      </w:r>
      <w:r w:rsidRPr="00AC6D18">
        <w:rPr>
          <w:rtl/>
        </w:rPr>
        <w:t>ا لم نجده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F04C31">
        <w:rPr>
          <w:rStyle w:val="rfdBold2"/>
          <w:rtl/>
        </w:rPr>
        <w:t>ورابعا</w:t>
      </w:r>
      <w:r w:rsidR="009A6A65">
        <w:rPr>
          <w:rStyle w:val="rfdBold2"/>
          <w:rtl/>
        </w:rPr>
        <w:t>ً</w:t>
      </w:r>
      <w:r w:rsidR="007E0241">
        <w:rPr>
          <w:rStyle w:val="rfdBold2"/>
          <w:rtl/>
        </w:rPr>
        <w:t xml:space="preserve"> :</w:t>
      </w:r>
      <w:r w:rsidRPr="00AC6D18">
        <w:rPr>
          <w:rtl/>
        </w:rPr>
        <w:t xml:space="preserve"> قولك </w:t>
      </w:r>
      <w:r w:rsidR="00AB3A9F" w:rsidRPr="00AC6D18">
        <w:rPr>
          <w:rtl/>
        </w:rPr>
        <w:t>«</w:t>
      </w:r>
      <w:r w:rsidR="00F37CA0">
        <w:rPr>
          <w:rFonts w:hint="cs"/>
          <w:rtl/>
        </w:rPr>
        <w:t xml:space="preserve"> </w:t>
      </w:r>
      <w:r w:rsidRPr="00AC6D18">
        <w:rPr>
          <w:rtl/>
        </w:rPr>
        <w:t xml:space="preserve">وقد </w:t>
      </w:r>
      <w:r w:rsidR="009A6A65">
        <w:rPr>
          <w:rtl/>
        </w:rPr>
        <w:t>تابع عبد</w:t>
      </w:r>
      <w:r w:rsidR="00F37CA0">
        <w:rPr>
          <w:rFonts w:hint="cs"/>
          <w:rtl/>
        </w:rPr>
        <w:t xml:space="preserve"> </w:t>
      </w:r>
      <w:r w:rsidRPr="00AC6D18">
        <w:rPr>
          <w:rtl/>
        </w:rPr>
        <w:t>الرحمن بن عمرو على روايته عن العرباض بن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سارية ثلاثة</w:t>
      </w:r>
      <w:r w:rsidR="00F37CA0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Pr="00AC6D18">
        <w:rPr>
          <w:rtl/>
        </w:rPr>
        <w:t xml:space="preserve"> فيه</w:t>
      </w:r>
      <w:r w:rsidR="007E0241">
        <w:rPr>
          <w:rtl/>
        </w:rPr>
        <w:t xml:space="preserve"> :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أن</w:t>
      </w:r>
      <w:r w:rsidR="009A6A65">
        <w:rPr>
          <w:rtl/>
        </w:rPr>
        <w:t>ّ</w:t>
      </w:r>
      <w:r w:rsidRPr="00AC6D18">
        <w:rPr>
          <w:rtl/>
        </w:rPr>
        <w:t xml:space="preserve"> الثالث منهم تركت</w:t>
      </w:r>
      <w:r w:rsidR="009A6A65">
        <w:rPr>
          <w:rtl/>
        </w:rPr>
        <w:t>َ</w:t>
      </w:r>
      <w:r w:rsidRPr="00AC6D18">
        <w:rPr>
          <w:rtl/>
        </w:rPr>
        <w:t>ه أنت لعدم كون الطريق إليه من شرط الكتاب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والثاني منهم لم يلق العرباض بن سارية حتى يروي عنه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والأو</w:t>
      </w:r>
      <w:r w:rsidR="009A6A65">
        <w:rPr>
          <w:rtl/>
        </w:rPr>
        <w:t>ّ</w:t>
      </w:r>
      <w:r w:rsidRPr="00AC6D18">
        <w:rPr>
          <w:rtl/>
        </w:rPr>
        <w:t>ل لم يرو عنه إل</w:t>
      </w:r>
      <w:r w:rsidR="009A6A65">
        <w:rPr>
          <w:rtl/>
        </w:rPr>
        <w:t>ّ</w:t>
      </w:r>
      <w:r w:rsidRPr="00AC6D18">
        <w:rPr>
          <w:rtl/>
        </w:rPr>
        <w:t>ا أبو داود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وقال ابن القط</w:t>
      </w:r>
      <w:r w:rsidR="009A6A65">
        <w:rPr>
          <w:rtl/>
        </w:rPr>
        <w:t>ّ</w:t>
      </w:r>
      <w:r w:rsidRPr="00AC6D18">
        <w:rPr>
          <w:rtl/>
        </w:rPr>
        <w:t>ان</w:t>
      </w:r>
      <w:r w:rsidR="007E0241">
        <w:rPr>
          <w:rtl/>
        </w:rPr>
        <w:t xml:space="preserve"> :</w:t>
      </w:r>
      <w:r w:rsidRPr="00AC6D18">
        <w:rPr>
          <w:rtl/>
        </w:rPr>
        <w:t xml:space="preserve"> لا ي</w:t>
      </w:r>
      <w:r w:rsidR="009A6A65">
        <w:rPr>
          <w:rtl/>
        </w:rPr>
        <w:t>ُ</w:t>
      </w:r>
      <w:r w:rsidRPr="00AC6D18">
        <w:rPr>
          <w:rtl/>
        </w:rPr>
        <w:t>عرف</w:t>
      </w:r>
      <w:r w:rsidR="00095AA9">
        <w:rPr>
          <w:rtl/>
        </w:rPr>
        <w:t xml:space="preserve"> .</w:t>
      </w:r>
    </w:p>
    <w:p w:rsidR="00F04C31" w:rsidRDefault="00AC6D18" w:rsidP="00AC6D18">
      <w:pPr>
        <w:rPr>
          <w:rtl/>
        </w:rPr>
      </w:pPr>
      <w:r w:rsidRPr="00AC6D18">
        <w:rPr>
          <w:rtl/>
        </w:rPr>
        <w:t>هذه نتيجة الجهد الذي بذله الحاكم في تصحيح هذا الحديث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وهذا شأن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الحديث الذي كان تصحيحه أحب</w:t>
      </w:r>
      <w:r w:rsidR="00325ABE">
        <w:rPr>
          <w:rtl/>
        </w:rPr>
        <w:t>ّ</w:t>
      </w:r>
      <w:r w:rsidRPr="00AC6D18">
        <w:rPr>
          <w:rtl/>
        </w:rPr>
        <w:t xml:space="preserve"> إليه من</w:t>
      </w:r>
      <w:r w:rsidR="00F04C31">
        <w:rPr>
          <w:rtl/>
        </w:rPr>
        <w:t xml:space="preserve"> والديه وولده والناس أجمعين</w:t>
      </w:r>
      <w:r w:rsidR="00F37CA0">
        <w:rPr>
          <w:rFonts w:hint="cs"/>
          <w:rtl/>
        </w:rPr>
        <w:t xml:space="preserve"> </w:t>
      </w:r>
      <w:r w:rsidR="006B0C4C">
        <w:rPr>
          <w:rtl/>
        </w:rPr>
        <w:t>! !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ومن هنا تعرف شأن الحاكم ومستدركه وتصحيحاته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وتعطي الحق</w:t>
      </w:r>
      <w:r w:rsidR="00325ABE">
        <w:rPr>
          <w:rtl/>
        </w:rPr>
        <w:t>ّ</w:t>
      </w:r>
      <w:r w:rsidRPr="00AC6D18">
        <w:rPr>
          <w:rtl/>
        </w:rPr>
        <w:t xml:space="preserve"> لمن قال</w:t>
      </w:r>
      <w:r w:rsidR="007E0241">
        <w:rPr>
          <w:rtl/>
        </w:rPr>
        <w:t xml:space="preserve"> :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="00AB3A9F" w:rsidRPr="00AC6D18">
        <w:rPr>
          <w:rtl/>
        </w:rPr>
        <w:t>«</w:t>
      </w:r>
      <w:r w:rsidR="00F37CA0">
        <w:rPr>
          <w:rFonts w:hint="cs"/>
          <w:rtl/>
        </w:rPr>
        <w:t xml:space="preserve"> </w:t>
      </w:r>
      <w:r w:rsidRPr="00AC6D18">
        <w:rPr>
          <w:rtl/>
        </w:rPr>
        <w:t>اعتنى الحاكم بضبط الزائد عليهما وهو متساهل</w:t>
      </w:r>
      <w:r w:rsidR="00E31FFE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Pr="00AC6D18">
        <w:rPr>
          <w:rtl/>
        </w:rPr>
        <w:t xml:space="preserve"> </w:t>
      </w:r>
      <w:r w:rsidRPr="00AC6D18">
        <w:rPr>
          <w:rStyle w:val="rfdFootnotenum"/>
          <w:rtl/>
        </w:rPr>
        <w:t>(70)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بل قال بعضهم</w:t>
      </w:r>
      <w:r w:rsidR="007E0241">
        <w:rPr>
          <w:rtl/>
        </w:rPr>
        <w:t xml:space="preserve"> :</w:t>
      </w:r>
      <w:r w:rsidRPr="00AC6D18">
        <w:rPr>
          <w:rtl/>
        </w:rPr>
        <w:t xml:space="preserve"> </w:t>
      </w:r>
      <w:r w:rsidR="00AB3A9F" w:rsidRPr="00AC6D18">
        <w:rPr>
          <w:rtl/>
        </w:rPr>
        <w:t>«</w:t>
      </w:r>
      <w:r w:rsidR="00E31FFE">
        <w:rPr>
          <w:rFonts w:hint="cs"/>
          <w:rtl/>
        </w:rPr>
        <w:t xml:space="preserve"> </w:t>
      </w:r>
      <w:r w:rsidRPr="00AC6D18">
        <w:rPr>
          <w:rtl/>
        </w:rPr>
        <w:t>طالعت المستدرك الذي صن</w:t>
      </w:r>
      <w:r w:rsidR="00325ABE">
        <w:rPr>
          <w:rtl/>
        </w:rPr>
        <w:t>ّ</w:t>
      </w:r>
      <w:r w:rsidRPr="00AC6D18">
        <w:rPr>
          <w:rtl/>
        </w:rPr>
        <w:t>فه الحاكم من أو</w:t>
      </w:r>
      <w:r w:rsidR="00325ABE">
        <w:rPr>
          <w:rtl/>
        </w:rPr>
        <w:t>ّ</w:t>
      </w:r>
      <w:r w:rsidRPr="00AC6D18">
        <w:rPr>
          <w:rtl/>
        </w:rPr>
        <w:t>له إلى آخره فلم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أر فيه حديثا</w:t>
      </w:r>
      <w:r w:rsidR="00325ABE">
        <w:rPr>
          <w:rtl/>
        </w:rPr>
        <w:t>ً</w:t>
      </w:r>
      <w:r w:rsidRPr="00AC6D18">
        <w:rPr>
          <w:rtl/>
        </w:rPr>
        <w:t xml:space="preserve"> على شرطهما</w:t>
      </w:r>
      <w:r w:rsidR="00E31FFE">
        <w:rPr>
          <w:rFonts w:hint="cs"/>
          <w:rtl/>
        </w:rPr>
        <w:t xml:space="preserve"> </w:t>
      </w:r>
      <w:r w:rsidR="00773F9D">
        <w:rPr>
          <w:rtl/>
        </w:rPr>
        <w:t>!</w:t>
      </w:r>
      <w:r w:rsidR="00E31FFE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Pr="00AC6D18">
        <w:rPr>
          <w:rtl/>
        </w:rPr>
        <w:t xml:space="preserve"> </w:t>
      </w:r>
      <w:r w:rsidRPr="00AC6D18">
        <w:rPr>
          <w:rStyle w:val="rfdFootnotenum"/>
          <w:rtl/>
        </w:rPr>
        <w:t>(71)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بل عن بعضهم أن</w:t>
      </w:r>
      <w:r w:rsidR="00325ABE">
        <w:rPr>
          <w:rtl/>
        </w:rPr>
        <w:t>ّ</w:t>
      </w:r>
      <w:r w:rsidRPr="00AC6D18">
        <w:rPr>
          <w:rtl/>
        </w:rPr>
        <w:t xml:space="preserve">ه </w:t>
      </w:r>
      <w:r w:rsidR="00AB3A9F" w:rsidRPr="00AC6D18">
        <w:rPr>
          <w:rtl/>
        </w:rPr>
        <w:t>«</w:t>
      </w:r>
      <w:r w:rsidR="00E31FFE">
        <w:rPr>
          <w:rFonts w:hint="cs"/>
          <w:rtl/>
        </w:rPr>
        <w:t xml:space="preserve"> </w:t>
      </w:r>
      <w:r w:rsidRPr="00AC6D18">
        <w:rPr>
          <w:rtl/>
        </w:rPr>
        <w:t>جمع جز</w:t>
      </w:r>
      <w:r w:rsidR="00325ABE">
        <w:rPr>
          <w:rtl/>
        </w:rPr>
        <w:t>ءً</w:t>
      </w:r>
      <w:r w:rsidRPr="00AC6D18">
        <w:rPr>
          <w:rtl/>
        </w:rPr>
        <w:t xml:space="preserve"> فيه الأحاديث التي فيه وهي موضوعة</w:t>
      </w:r>
      <w:r w:rsidR="00E31FFE">
        <w:rPr>
          <w:rFonts w:hint="cs"/>
          <w:rtl/>
        </w:rPr>
        <w:t xml:space="preserve"> </w:t>
      </w:r>
      <w:r w:rsidR="00773F9D">
        <w:rPr>
          <w:rtl/>
        </w:rPr>
        <w:t>!</w:t>
      </w:r>
      <w:r w:rsidR="00E31FFE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Pr="00AC6D18">
        <w:rPr>
          <w:rtl/>
        </w:rPr>
        <w:t xml:space="preserve"> </w:t>
      </w:r>
      <w:r w:rsidRPr="00AC6D18">
        <w:rPr>
          <w:rStyle w:val="rfdFootnotenum"/>
          <w:rtl/>
        </w:rPr>
        <w:t>(72)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pStyle w:val="rfdLine"/>
        <w:rPr>
          <w:rtl/>
        </w:rPr>
      </w:pPr>
      <w:r w:rsidRPr="00AC6D18">
        <w:rPr>
          <w:rtl/>
        </w:rPr>
        <w:t>__________________</w:t>
      </w:r>
    </w:p>
    <w:p w:rsidR="00AC6D18" w:rsidRPr="00484D70" w:rsidRDefault="00AC6D18" w:rsidP="00484D70">
      <w:pPr>
        <w:pStyle w:val="rfdFootnote0"/>
        <w:rPr>
          <w:rtl/>
        </w:rPr>
      </w:pPr>
      <w:r w:rsidRPr="00484D70">
        <w:rPr>
          <w:rtl/>
        </w:rPr>
        <w:t>(70) هذه عبارة النووي في التقريب</w:t>
      </w:r>
      <w:r w:rsidR="00F04C31" w:rsidRPr="00484D70">
        <w:rPr>
          <w:rtl/>
        </w:rPr>
        <w:t xml:space="preserve"> </w:t>
      </w:r>
      <w:r w:rsidRPr="00484D70">
        <w:rPr>
          <w:rtl/>
        </w:rPr>
        <w:t>1</w:t>
      </w:r>
      <w:r w:rsidR="005C5FDB">
        <w:rPr>
          <w:rtl/>
        </w:rPr>
        <w:t xml:space="preserve"> / </w:t>
      </w:r>
      <w:r w:rsidRPr="00484D70">
        <w:rPr>
          <w:rtl/>
        </w:rPr>
        <w:t>80 بشرح السيوطي</w:t>
      </w:r>
      <w:r w:rsidR="00095AA9">
        <w:rPr>
          <w:rtl/>
        </w:rPr>
        <w:t xml:space="preserve"> .</w:t>
      </w:r>
    </w:p>
    <w:p w:rsidR="00AC6D18" w:rsidRPr="00484D70" w:rsidRDefault="00AC6D18" w:rsidP="00484D70">
      <w:pPr>
        <w:pStyle w:val="rfdFootnote0"/>
        <w:rPr>
          <w:rtl/>
        </w:rPr>
      </w:pPr>
      <w:r w:rsidRPr="00484D70">
        <w:rPr>
          <w:rtl/>
        </w:rPr>
        <w:t>(71) نقله السيوطي عن أبي سعيد الماليني في تدريب الراوي</w:t>
      </w:r>
      <w:r w:rsidR="00F04C31" w:rsidRPr="00484D70">
        <w:rPr>
          <w:rtl/>
        </w:rPr>
        <w:t xml:space="preserve"> </w:t>
      </w:r>
      <w:r w:rsidRPr="00484D70">
        <w:rPr>
          <w:rtl/>
        </w:rPr>
        <w:t>1</w:t>
      </w:r>
      <w:r w:rsidR="005C5FDB">
        <w:rPr>
          <w:rtl/>
        </w:rPr>
        <w:t xml:space="preserve"> / </w:t>
      </w:r>
      <w:r w:rsidRPr="00484D70">
        <w:rPr>
          <w:rtl/>
        </w:rPr>
        <w:t>81</w:t>
      </w:r>
      <w:r w:rsidR="00095AA9">
        <w:rPr>
          <w:rtl/>
        </w:rPr>
        <w:t xml:space="preserve"> .</w:t>
      </w:r>
    </w:p>
    <w:p w:rsidR="00AC6D18" w:rsidRPr="00484D70" w:rsidRDefault="00AC6D18" w:rsidP="00484D70">
      <w:pPr>
        <w:pStyle w:val="rfdFootnote0"/>
        <w:rPr>
          <w:rtl/>
        </w:rPr>
      </w:pPr>
      <w:r w:rsidRPr="00484D70">
        <w:rPr>
          <w:rtl/>
        </w:rPr>
        <w:t>(72) ذكره السيوطي في تدريب الراوي</w:t>
      </w:r>
      <w:r w:rsidR="00F04C31" w:rsidRPr="00484D70">
        <w:rPr>
          <w:rtl/>
        </w:rPr>
        <w:t xml:space="preserve"> </w:t>
      </w:r>
      <w:r w:rsidRPr="00484D70">
        <w:rPr>
          <w:rtl/>
        </w:rPr>
        <w:t>1</w:t>
      </w:r>
      <w:r w:rsidR="005C5FDB">
        <w:rPr>
          <w:rtl/>
        </w:rPr>
        <w:t xml:space="preserve"> / </w:t>
      </w:r>
      <w:r w:rsidRPr="00484D70">
        <w:rPr>
          <w:rtl/>
        </w:rPr>
        <w:t>81</w:t>
      </w:r>
      <w:r w:rsidR="00095AA9">
        <w:rPr>
          <w:rtl/>
        </w:rPr>
        <w:t xml:space="preserve"> .</w:t>
      </w:r>
    </w:p>
    <w:p w:rsidR="00E31FFE" w:rsidRPr="00E31FFE" w:rsidRDefault="00AC6D18" w:rsidP="00E31FFE">
      <w:pPr>
        <w:rPr>
          <w:rtl/>
        </w:rPr>
      </w:pPr>
      <w:r w:rsidRPr="00E31FFE">
        <w:rPr>
          <w:rtl/>
        </w:rPr>
        <w:br w:type="page"/>
      </w:r>
    </w:p>
    <w:p w:rsidR="00E31FFE" w:rsidRPr="00E31FFE" w:rsidRDefault="00E31FFE" w:rsidP="00E31FFE">
      <w:pPr>
        <w:pStyle w:val="rfdPoemTini"/>
        <w:rPr>
          <w:rtl/>
        </w:rPr>
      </w:pPr>
    </w:p>
    <w:p w:rsidR="00AC6D18" w:rsidRPr="00E31FFE" w:rsidRDefault="00AC6D18" w:rsidP="00E31FFE">
      <w:pPr>
        <w:pStyle w:val="rfdBold3"/>
        <w:rPr>
          <w:rtl/>
        </w:rPr>
      </w:pPr>
      <w:r w:rsidRPr="00E31FFE">
        <w:rPr>
          <w:rtl/>
        </w:rPr>
        <w:t>بطلان الحديث سندا</w:t>
      </w:r>
      <w:r w:rsidR="00D37624" w:rsidRPr="00E31FFE">
        <w:rPr>
          <w:rtl/>
        </w:rPr>
        <w:t>ً</w:t>
      </w:r>
      <w:r w:rsidR="007E0241" w:rsidRPr="00E31FFE">
        <w:rPr>
          <w:rtl/>
        </w:rPr>
        <w:t xml:space="preserve"> :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ومن هنا يظهر بطلان الحديث وأن</w:t>
      </w:r>
      <w:r w:rsidR="00D37624">
        <w:rPr>
          <w:rtl/>
        </w:rPr>
        <w:t>ّ</w:t>
      </w:r>
      <w:r w:rsidRPr="00AC6D18">
        <w:rPr>
          <w:rtl/>
        </w:rPr>
        <w:t xml:space="preserve"> الحق</w:t>
      </w:r>
      <w:r w:rsidR="00D37624">
        <w:rPr>
          <w:rtl/>
        </w:rPr>
        <w:t>ّ</w:t>
      </w:r>
      <w:r w:rsidRPr="00AC6D18">
        <w:rPr>
          <w:rtl/>
        </w:rPr>
        <w:t xml:space="preserve"> مع من قال في هذا الحديث بأن</w:t>
      </w:r>
      <w:r w:rsidR="00D37624">
        <w:rPr>
          <w:rtl/>
        </w:rPr>
        <w:t>ّ</w:t>
      </w:r>
      <w:r w:rsidRPr="00AC6D18">
        <w:rPr>
          <w:rtl/>
        </w:rPr>
        <w:t xml:space="preserve">ه </w:t>
      </w:r>
      <w:r w:rsidR="00AB3A9F" w:rsidRPr="00AC6D18">
        <w:rPr>
          <w:rtl/>
        </w:rPr>
        <w:t>«</w:t>
      </w:r>
      <w:r w:rsidR="00E31FFE">
        <w:rPr>
          <w:rFonts w:hint="cs"/>
          <w:rtl/>
        </w:rPr>
        <w:t xml:space="preserve"> </w:t>
      </w:r>
      <w:r w:rsidRPr="00AC6D18">
        <w:rPr>
          <w:rtl/>
        </w:rPr>
        <w:t>لا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يصح</w:t>
      </w:r>
      <w:r w:rsidR="00D37624">
        <w:rPr>
          <w:rtl/>
        </w:rPr>
        <w:t>ّ</w:t>
      </w:r>
      <w:r w:rsidR="00E31FFE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ومن هؤلاء الحافظ ابن القط</w:t>
      </w:r>
      <w:r w:rsidR="00D37624">
        <w:rPr>
          <w:rtl/>
        </w:rPr>
        <w:t>ّ</w:t>
      </w:r>
      <w:r w:rsidRPr="00AC6D18">
        <w:rPr>
          <w:rtl/>
        </w:rPr>
        <w:t>ان الفاسي</w:t>
      </w:r>
      <w:r w:rsidR="00095AA9">
        <w:rPr>
          <w:rFonts w:hint="cs"/>
          <w:rtl/>
        </w:rPr>
        <w:t xml:space="preserve"> </w:t>
      </w:r>
      <w:r w:rsidR="00095AA9">
        <w:rPr>
          <w:rtl/>
        </w:rPr>
        <w:t>. . .</w:t>
      </w:r>
      <w:r w:rsidRPr="00AC6D18">
        <w:rPr>
          <w:rtl/>
        </w:rPr>
        <w:t xml:space="preserve"> فقد ذكر ابن حجر بترجمة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="00AB3A9F" w:rsidRPr="00AC6D18">
        <w:rPr>
          <w:rtl/>
        </w:rPr>
        <w:t>«</w:t>
      </w:r>
      <w:r w:rsidR="00E31FFE">
        <w:rPr>
          <w:rFonts w:hint="cs"/>
          <w:rtl/>
        </w:rPr>
        <w:t xml:space="preserve"> </w:t>
      </w:r>
      <w:r w:rsidR="00D37624">
        <w:rPr>
          <w:rtl/>
        </w:rPr>
        <w:t>عبد</w:t>
      </w:r>
      <w:r w:rsidR="00E31FFE">
        <w:rPr>
          <w:rFonts w:hint="cs"/>
          <w:rtl/>
        </w:rPr>
        <w:t xml:space="preserve"> </w:t>
      </w:r>
      <w:r w:rsidRPr="00AC6D18">
        <w:rPr>
          <w:rtl/>
        </w:rPr>
        <w:t>الرحمن بن عمرو السلمي</w:t>
      </w:r>
      <w:r w:rsidR="00E31FFE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Pr="00AC6D18">
        <w:rPr>
          <w:rtl/>
        </w:rPr>
        <w:t xml:space="preserve"> بعد أن أشار إلى هذا الحديث</w:t>
      </w:r>
      <w:r w:rsidR="007E0241">
        <w:rPr>
          <w:rtl/>
        </w:rPr>
        <w:t xml:space="preserve"> :</w:t>
      </w:r>
      <w:r w:rsidRPr="00AC6D18">
        <w:rPr>
          <w:rtl/>
        </w:rPr>
        <w:t xml:space="preserve"> </w:t>
      </w:r>
      <w:r w:rsidR="00AB3A9F" w:rsidRPr="00AC6D18">
        <w:rPr>
          <w:rtl/>
        </w:rPr>
        <w:t>«</w:t>
      </w:r>
      <w:r w:rsidR="00E31FFE">
        <w:rPr>
          <w:rFonts w:hint="cs"/>
          <w:rtl/>
        </w:rPr>
        <w:t xml:space="preserve"> </w:t>
      </w:r>
      <w:r w:rsidRPr="00AC6D18">
        <w:rPr>
          <w:rtl/>
        </w:rPr>
        <w:t>وزعم القط</w:t>
      </w:r>
      <w:r w:rsidR="00D37624">
        <w:rPr>
          <w:rtl/>
        </w:rPr>
        <w:t>ّ</w:t>
      </w:r>
      <w:r w:rsidRPr="00AC6D18">
        <w:rPr>
          <w:rtl/>
        </w:rPr>
        <w:t>ان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الفاسي أن</w:t>
      </w:r>
      <w:r w:rsidR="00D37624">
        <w:rPr>
          <w:rtl/>
        </w:rPr>
        <w:t>ّ</w:t>
      </w:r>
      <w:r w:rsidRPr="00AC6D18">
        <w:rPr>
          <w:rtl/>
        </w:rPr>
        <w:t>ه لا يصح</w:t>
      </w:r>
      <w:r w:rsidR="00D37624">
        <w:rPr>
          <w:rtl/>
        </w:rPr>
        <w:t>ّ</w:t>
      </w:r>
      <w:r w:rsidR="00E31FFE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Pr="00AC6D18">
        <w:rPr>
          <w:rtl/>
        </w:rPr>
        <w:t xml:space="preserve"> </w:t>
      </w:r>
      <w:r w:rsidRPr="00AC6D18">
        <w:rPr>
          <w:rStyle w:val="rfdFootnotenum"/>
          <w:rtl/>
        </w:rPr>
        <w:t>(73)</w:t>
      </w:r>
      <w:r w:rsidR="00095AA9">
        <w:rPr>
          <w:rtl/>
        </w:rPr>
        <w:t xml:space="preserve"> .</w:t>
      </w:r>
    </w:p>
    <w:p w:rsidR="00AC6D18" w:rsidRPr="00E31FFE" w:rsidRDefault="00AC6D18" w:rsidP="00E31FFE">
      <w:pPr>
        <w:pStyle w:val="rfdBold3"/>
        <w:rPr>
          <w:rtl/>
        </w:rPr>
      </w:pPr>
      <w:r w:rsidRPr="00E31FFE">
        <w:rPr>
          <w:rtl/>
        </w:rPr>
        <w:t xml:space="preserve">ترجمة </w:t>
      </w:r>
      <w:r w:rsidR="00D37624" w:rsidRPr="00E31FFE">
        <w:rPr>
          <w:rtl/>
        </w:rPr>
        <w:t>ا</w:t>
      </w:r>
      <w:r w:rsidRPr="00E31FFE">
        <w:rPr>
          <w:rtl/>
        </w:rPr>
        <w:t>بن القط</w:t>
      </w:r>
      <w:r w:rsidR="00D37624" w:rsidRPr="00E31FFE">
        <w:rPr>
          <w:rtl/>
        </w:rPr>
        <w:t>ّ</w:t>
      </w:r>
      <w:r w:rsidRPr="00E31FFE">
        <w:rPr>
          <w:rtl/>
        </w:rPr>
        <w:t>ان</w:t>
      </w:r>
      <w:r w:rsidR="007E0241" w:rsidRPr="00E31FFE">
        <w:rPr>
          <w:rtl/>
        </w:rPr>
        <w:t xml:space="preserve"> :</w:t>
      </w:r>
    </w:p>
    <w:p w:rsidR="00F04C31" w:rsidRDefault="00AC6D18" w:rsidP="00D37624">
      <w:pPr>
        <w:rPr>
          <w:rtl/>
        </w:rPr>
      </w:pPr>
      <w:r w:rsidRPr="00AC6D18">
        <w:rPr>
          <w:rtl/>
        </w:rPr>
        <w:t>والحافظ الكبير</w:t>
      </w:r>
      <w:r w:rsidR="007E0241">
        <w:rPr>
          <w:rtl/>
        </w:rPr>
        <w:t xml:space="preserve"> :</w:t>
      </w:r>
      <w:r w:rsidRPr="00AC6D18">
        <w:rPr>
          <w:rtl/>
        </w:rPr>
        <w:t xml:space="preserve"> أبو الحسن علي</w:t>
      </w:r>
      <w:r w:rsidR="00D37624">
        <w:rPr>
          <w:rtl/>
        </w:rPr>
        <w:t>ّ</w:t>
      </w:r>
      <w:r w:rsidRPr="00AC6D18">
        <w:rPr>
          <w:rtl/>
        </w:rPr>
        <w:t xml:space="preserve"> بن محم</w:t>
      </w:r>
      <w:r w:rsidR="00D37624">
        <w:rPr>
          <w:rtl/>
        </w:rPr>
        <w:t>ّ</w:t>
      </w:r>
      <w:r w:rsidRPr="00AC6D18">
        <w:rPr>
          <w:rtl/>
        </w:rPr>
        <w:t>د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المعروف ب</w:t>
      </w:r>
      <w:r w:rsidR="00D37624" w:rsidRPr="003B2582">
        <w:rPr>
          <w:rtl/>
        </w:rPr>
        <w:t>ٱ</w:t>
      </w:r>
      <w:r w:rsidRPr="00AC6D18">
        <w:rPr>
          <w:rtl/>
        </w:rPr>
        <w:t>بن القط</w:t>
      </w:r>
      <w:r w:rsidR="00482967">
        <w:rPr>
          <w:rtl/>
        </w:rPr>
        <w:t>ّ</w:t>
      </w:r>
      <w:r w:rsidRPr="00AC6D18">
        <w:rPr>
          <w:rtl/>
        </w:rPr>
        <w:t>ان الفاسي</w:t>
      </w:r>
      <w:r w:rsidR="007E0241">
        <w:rPr>
          <w:rtl/>
        </w:rPr>
        <w:t xml:space="preserve"> ،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المتوف</w:t>
      </w:r>
      <w:r w:rsidR="00482967">
        <w:rPr>
          <w:rtl/>
        </w:rPr>
        <w:t>ّ</w:t>
      </w:r>
      <w:r w:rsidRPr="00AC6D18">
        <w:rPr>
          <w:rtl/>
        </w:rPr>
        <w:t>ى سنة 628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من كبار منتقدي الحديث والرجال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ترجم له الذهبي في تذكرة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الحف</w:t>
      </w:r>
      <w:r w:rsidR="00482967">
        <w:rPr>
          <w:rtl/>
        </w:rPr>
        <w:t>ّ</w:t>
      </w:r>
      <w:r w:rsidRPr="00AC6D18">
        <w:rPr>
          <w:rtl/>
        </w:rPr>
        <w:t>اظ وأثنى عليه</w:t>
      </w:r>
      <w:r w:rsidR="007E0241">
        <w:rPr>
          <w:rtl/>
        </w:rPr>
        <w:t xml:space="preserve"> ،</w:t>
      </w:r>
      <w:r w:rsidR="00F04C31">
        <w:rPr>
          <w:rtl/>
        </w:rPr>
        <w:t xml:space="preserve"> وذكره السيوطي في طبقاته فقال</w:t>
      </w:r>
      <w:r w:rsidR="007E0241">
        <w:rPr>
          <w:rtl/>
        </w:rPr>
        <w:t xml:space="preserve"> :</w:t>
      </w:r>
    </w:p>
    <w:p w:rsidR="00AC6D18" w:rsidRPr="00AC6D18" w:rsidRDefault="00AB3A9F" w:rsidP="00AC6D18">
      <w:pPr>
        <w:rPr>
          <w:rtl/>
        </w:rPr>
      </w:pPr>
      <w:r>
        <w:rPr>
          <w:rtl/>
        </w:rPr>
        <w:t>«</w:t>
      </w:r>
      <w:r w:rsidR="00E31FFE">
        <w:rPr>
          <w:rFonts w:hint="cs"/>
          <w:rtl/>
        </w:rPr>
        <w:t xml:space="preserve"> </w:t>
      </w:r>
      <w:r w:rsidR="00AC6D18" w:rsidRPr="00AC6D18">
        <w:rPr>
          <w:rtl/>
        </w:rPr>
        <w:t>ابن القط</w:t>
      </w:r>
      <w:r w:rsidR="00482967">
        <w:rPr>
          <w:rtl/>
        </w:rPr>
        <w:t>ّ</w:t>
      </w:r>
      <w:r w:rsidR="00AC6D18" w:rsidRPr="00AC6D18">
        <w:rPr>
          <w:rtl/>
        </w:rPr>
        <w:t>ان</w:t>
      </w:r>
      <w:r w:rsidR="007E0241">
        <w:rPr>
          <w:rtl/>
        </w:rPr>
        <w:t xml:space="preserve"> ،</w:t>
      </w:r>
      <w:r w:rsidR="00AC6D18" w:rsidRPr="00AC6D18">
        <w:rPr>
          <w:rtl/>
        </w:rPr>
        <w:t xml:space="preserve"> الحافظ العل</w:t>
      </w:r>
      <w:r w:rsidR="00482967">
        <w:rPr>
          <w:rtl/>
        </w:rPr>
        <w:t>ّ</w:t>
      </w:r>
      <w:r w:rsidR="00AC6D18" w:rsidRPr="00AC6D18">
        <w:rPr>
          <w:rtl/>
        </w:rPr>
        <w:t>امة</w:t>
      </w:r>
      <w:r w:rsidR="007E0241">
        <w:rPr>
          <w:rtl/>
        </w:rPr>
        <w:t xml:space="preserve"> ،</w:t>
      </w:r>
      <w:r w:rsidR="00AC6D18" w:rsidRPr="00AC6D18">
        <w:rPr>
          <w:rtl/>
        </w:rPr>
        <w:t xml:space="preserve"> قاضي الجماعة</w:t>
      </w:r>
      <w:r w:rsidR="007E0241">
        <w:rPr>
          <w:rtl/>
        </w:rPr>
        <w:t xml:space="preserve"> ،</w:t>
      </w:r>
      <w:r w:rsidR="00AC6D18" w:rsidRPr="00AC6D18">
        <w:rPr>
          <w:rtl/>
        </w:rPr>
        <w:t xml:space="preserve"> أبو الحسن علي</w:t>
      </w:r>
      <w:r w:rsidR="00482967">
        <w:rPr>
          <w:rtl/>
        </w:rPr>
        <w:t>ّ</w:t>
      </w:r>
      <w:r w:rsidR="00AC6D18" w:rsidRPr="00AC6D18">
        <w:rPr>
          <w:rtl/>
        </w:rPr>
        <w:t xml:space="preserve"> بن محم</w:t>
      </w:r>
      <w:r w:rsidR="00482967">
        <w:rPr>
          <w:rtl/>
        </w:rPr>
        <w:t>ّ</w:t>
      </w:r>
      <w:r w:rsidR="00AC6D18" w:rsidRPr="00AC6D18">
        <w:rPr>
          <w:rtl/>
        </w:rPr>
        <w:t>د بن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="00482967">
        <w:rPr>
          <w:rtl/>
        </w:rPr>
        <w:t>عبد</w:t>
      </w:r>
      <w:r w:rsidR="00E31FFE">
        <w:rPr>
          <w:rFonts w:hint="cs"/>
          <w:rtl/>
        </w:rPr>
        <w:t xml:space="preserve"> </w:t>
      </w:r>
      <w:r w:rsidR="00AC6D18" w:rsidRPr="00AC6D18">
        <w:rPr>
          <w:rtl/>
        </w:rPr>
        <w:t>الملك بن يحيى بن إبراهيم الحميري الكتامي الفاسي</w:t>
      </w:r>
      <w:r w:rsidR="007E0241">
        <w:rPr>
          <w:rtl/>
        </w:rPr>
        <w:t xml:space="preserve"> ،</w:t>
      </w:r>
      <w:r w:rsidR="00AC6D18" w:rsidRPr="00AC6D18">
        <w:rPr>
          <w:rtl/>
        </w:rPr>
        <w:t xml:space="preserve"> سمع أبا ذر</w:t>
      </w:r>
      <w:r w:rsidR="00482967">
        <w:rPr>
          <w:rtl/>
        </w:rPr>
        <w:t>ّ</w:t>
      </w:r>
      <w:r w:rsidR="00AC6D18" w:rsidRPr="00AC6D18">
        <w:rPr>
          <w:rtl/>
        </w:rPr>
        <w:t xml:space="preserve"> الخشني وطبقته</w:t>
      </w:r>
      <w:r w:rsidR="00095AA9">
        <w:rPr>
          <w:rtl/>
        </w:rPr>
        <w:t xml:space="preserve"> .</w:t>
      </w:r>
    </w:p>
    <w:p w:rsidR="00AC6D18" w:rsidRPr="00AC6D18" w:rsidRDefault="00AC6D18" w:rsidP="00482967">
      <w:pPr>
        <w:rPr>
          <w:rtl/>
        </w:rPr>
      </w:pPr>
      <w:r w:rsidRPr="00AC6D18">
        <w:rPr>
          <w:rtl/>
        </w:rPr>
        <w:t>وكان من أبصر الناس بصناعة الحديث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وأحفظهم لأسماء رجاله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وأشد</w:t>
      </w:r>
      <w:r w:rsidR="00482967">
        <w:rPr>
          <w:rtl/>
        </w:rPr>
        <w:t>ّ</w:t>
      </w:r>
      <w:r w:rsidRPr="00AC6D18">
        <w:rPr>
          <w:rtl/>
        </w:rPr>
        <w:t>هم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عناية في الرواية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معروفا</w:t>
      </w:r>
      <w:r w:rsidR="00482967">
        <w:rPr>
          <w:rtl/>
        </w:rPr>
        <w:t>ً</w:t>
      </w:r>
      <w:r w:rsidRPr="00AC6D18">
        <w:rPr>
          <w:rtl/>
        </w:rPr>
        <w:t xml:space="preserve"> بالحفظ وال</w:t>
      </w:r>
      <w:r w:rsidR="00482967">
        <w:rPr>
          <w:rtl/>
        </w:rPr>
        <w:t>إِ</w:t>
      </w:r>
      <w:r w:rsidRPr="00AC6D18">
        <w:rPr>
          <w:rtl/>
        </w:rPr>
        <w:t>تقان</w:t>
      </w:r>
      <w:r w:rsidR="00095AA9">
        <w:rPr>
          <w:rtl/>
        </w:rPr>
        <w:t xml:space="preserve"> .</w:t>
      </w:r>
    </w:p>
    <w:p w:rsidR="00AC6D18" w:rsidRPr="00AC6D18" w:rsidRDefault="00AC6D18" w:rsidP="00482967">
      <w:pPr>
        <w:rPr>
          <w:rtl/>
        </w:rPr>
      </w:pPr>
      <w:r w:rsidRPr="00AC6D18">
        <w:rPr>
          <w:rtl/>
        </w:rPr>
        <w:t>صن</w:t>
      </w:r>
      <w:r w:rsidR="00482967">
        <w:rPr>
          <w:rtl/>
        </w:rPr>
        <w:t>ّ</w:t>
      </w:r>
      <w:r w:rsidRPr="00AC6D18">
        <w:rPr>
          <w:rtl/>
        </w:rPr>
        <w:t>ف</w:t>
      </w:r>
      <w:r w:rsidR="007E0241">
        <w:rPr>
          <w:rtl/>
        </w:rPr>
        <w:t xml:space="preserve"> :</w:t>
      </w:r>
      <w:r w:rsidRPr="00AC6D18">
        <w:rPr>
          <w:rtl/>
        </w:rPr>
        <w:t xml:space="preserve"> الوهم وال</w:t>
      </w:r>
      <w:r w:rsidR="00482967">
        <w:rPr>
          <w:rtl/>
        </w:rPr>
        <w:t>إِ</w:t>
      </w:r>
      <w:r w:rsidRPr="00AC6D18">
        <w:rPr>
          <w:rtl/>
        </w:rPr>
        <w:t>بهام على الأحكام الكبرى لعبد الحق</w:t>
      </w:r>
      <w:r w:rsidR="00482967">
        <w:rPr>
          <w:rtl/>
        </w:rPr>
        <w:t>ّ</w:t>
      </w:r>
      <w:r w:rsidR="00095AA9">
        <w:rPr>
          <w:rtl/>
        </w:rPr>
        <w:t xml:space="preserve"> .</w:t>
      </w:r>
    </w:p>
    <w:p w:rsidR="00AC6D18" w:rsidRPr="00AC6D18" w:rsidRDefault="00AC6D18" w:rsidP="002F0A60">
      <w:pPr>
        <w:rPr>
          <w:rtl/>
        </w:rPr>
      </w:pPr>
      <w:r w:rsidRPr="00AC6D18">
        <w:rPr>
          <w:rtl/>
        </w:rPr>
        <w:t>مات في ربيع الأو</w:t>
      </w:r>
      <w:r w:rsidR="00482967">
        <w:rPr>
          <w:rtl/>
        </w:rPr>
        <w:t>ّ</w:t>
      </w:r>
      <w:r w:rsidRPr="00AC6D18">
        <w:rPr>
          <w:rtl/>
        </w:rPr>
        <w:t>ل سنة 628</w:t>
      </w:r>
      <w:r w:rsidR="00E31FFE">
        <w:rPr>
          <w:rFonts w:hint="cs"/>
          <w:rtl/>
        </w:rPr>
        <w:t xml:space="preserve"> </w:t>
      </w:r>
      <w:r w:rsidR="00AB3A9F">
        <w:rPr>
          <w:rtl/>
        </w:rPr>
        <w:t>»</w:t>
      </w:r>
      <w:r w:rsidRPr="00AC6D18">
        <w:rPr>
          <w:rtl/>
        </w:rPr>
        <w:t xml:space="preserve"> </w:t>
      </w:r>
      <w:r w:rsidRPr="00AC6D18">
        <w:rPr>
          <w:rStyle w:val="rfdFootnotenum"/>
          <w:rtl/>
        </w:rPr>
        <w:t>(74)</w:t>
      </w:r>
      <w:r w:rsidR="00095AA9">
        <w:rPr>
          <w:rtl/>
        </w:rPr>
        <w:t xml:space="preserve"> .</w:t>
      </w:r>
    </w:p>
    <w:p w:rsidR="00F04C31" w:rsidRDefault="00E31FFE" w:rsidP="00AC6D18">
      <w:pPr>
        <w:rPr>
          <w:rtl/>
        </w:rPr>
      </w:pPr>
      <w:r>
        <w:sym w:font="Wingdings 2" w:char="F0F5"/>
      </w:r>
      <w:r w:rsidR="00AC6D18" w:rsidRPr="00AC6D18">
        <w:rPr>
          <w:rtl/>
        </w:rPr>
        <w:t xml:space="preserve"> وقال اب</w:t>
      </w:r>
      <w:r w:rsidR="00F04C31">
        <w:rPr>
          <w:rtl/>
        </w:rPr>
        <w:t>ن العربي المالكي بشرح الترمذي</w:t>
      </w:r>
      <w:r w:rsidR="007E0241">
        <w:rPr>
          <w:rtl/>
        </w:rPr>
        <w:t xml:space="preserve"> :</w:t>
      </w:r>
    </w:p>
    <w:p w:rsidR="00AC6D18" w:rsidRPr="00AC6D18" w:rsidRDefault="00AB3A9F" w:rsidP="00AC6D18">
      <w:pPr>
        <w:rPr>
          <w:rtl/>
        </w:rPr>
      </w:pPr>
      <w:r w:rsidRPr="00AC6D18">
        <w:rPr>
          <w:rtl/>
        </w:rPr>
        <w:t>«</w:t>
      </w:r>
      <w:r w:rsidR="00E31FFE">
        <w:rPr>
          <w:rFonts w:hint="cs"/>
          <w:rtl/>
        </w:rPr>
        <w:t xml:space="preserve"> </w:t>
      </w:r>
      <w:r w:rsidR="00AC6D18" w:rsidRPr="00AC6D18">
        <w:rPr>
          <w:rtl/>
        </w:rPr>
        <w:t>حكم أبو عيسى بصح</w:t>
      </w:r>
      <w:r w:rsidR="00482967">
        <w:rPr>
          <w:rtl/>
        </w:rPr>
        <w:t>ّ</w:t>
      </w:r>
      <w:r w:rsidR="00AC6D18" w:rsidRPr="00AC6D18">
        <w:rPr>
          <w:rtl/>
        </w:rPr>
        <w:t>ته</w:t>
      </w:r>
      <w:r w:rsidR="007E0241">
        <w:rPr>
          <w:rtl/>
        </w:rPr>
        <w:t xml:space="preserve"> ،</w:t>
      </w:r>
      <w:r w:rsidR="00AC6D18" w:rsidRPr="00AC6D18">
        <w:rPr>
          <w:rtl/>
        </w:rPr>
        <w:t xml:space="preserve"> وفيه بقي</w:t>
      </w:r>
      <w:r w:rsidR="00482967">
        <w:rPr>
          <w:rtl/>
        </w:rPr>
        <w:t>ّ</w:t>
      </w:r>
      <w:r w:rsidR="00AC6D18" w:rsidRPr="00AC6D18">
        <w:rPr>
          <w:rtl/>
        </w:rPr>
        <w:t>ة بن الوليد</w:t>
      </w:r>
      <w:r w:rsidR="007E0241">
        <w:rPr>
          <w:rtl/>
        </w:rPr>
        <w:t xml:space="preserve"> ،</w:t>
      </w:r>
      <w:r w:rsidR="00AC6D18" w:rsidRPr="00AC6D18">
        <w:rPr>
          <w:rtl/>
        </w:rPr>
        <w:t xml:space="preserve"> وقد تكل</w:t>
      </w:r>
      <w:r w:rsidR="00482967">
        <w:rPr>
          <w:rtl/>
        </w:rPr>
        <w:t>ّ</w:t>
      </w:r>
      <w:r w:rsidR="00AC6D18" w:rsidRPr="00AC6D18">
        <w:rPr>
          <w:rtl/>
        </w:rPr>
        <w:t>م فيه</w:t>
      </w:r>
      <w:r w:rsidR="00E31FFE">
        <w:rPr>
          <w:rFonts w:hint="cs"/>
          <w:rtl/>
        </w:rPr>
        <w:t xml:space="preserve"> </w:t>
      </w:r>
      <w:r w:rsidRPr="00AC6D18">
        <w:rPr>
          <w:rtl/>
        </w:rPr>
        <w:t>»</w:t>
      </w:r>
      <w:r w:rsidR="00AC6D18" w:rsidRPr="00AC6D18">
        <w:rPr>
          <w:rtl/>
        </w:rPr>
        <w:t xml:space="preserve"> </w:t>
      </w:r>
      <w:r w:rsidR="00AC6D18" w:rsidRPr="00AC6D18">
        <w:rPr>
          <w:rStyle w:val="rfdFootnotenum"/>
          <w:rtl/>
        </w:rPr>
        <w:t>(75)</w:t>
      </w:r>
      <w:r w:rsidR="00095AA9">
        <w:rPr>
          <w:rtl/>
        </w:rPr>
        <w:t xml:space="preserve"> .</w:t>
      </w:r>
    </w:p>
    <w:p w:rsidR="00AC6D18" w:rsidRPr="00E31FFE" w:rsidRDefault="00AC6D18" w:rsidP="00E31FFE">
      <w:pPr>
        <w:rPr>
          <w:rStyle w:val="rfdLineChar"/>
          <w:rtl/>
        </w:rPr>
      </w:pPr>
      <w:r w:rsidRPr="00AC6D18">
        <w:rPr>
          <w:rtl/>
        </w:rPr>
        <w:t>وهذا طعن صريح في سند الحديث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وإن</w:t>
      </w:r>
      <w:r w:rsidR="00482967">
        <w:rPr>
          <w:rtl/>
        </w:rPr>
        <w:t>ْ</w:t>
      </w:r>
      <w:r w:rsidRPr="00AC6D18">
        <w:rPr>
          <w:rtl/>
        </w:rPr>
        <w:t xml:space="preserve"> كان غير شديد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إذ</w:t>
      </w:r>
      <w:r w:rsidR="00482967">
        <w:rPr>
          <w:rtl/>
        </w:rPr>
        <w:t>ْ</w:t>
      </w:r>
      <w:r w:rsidRPr="00AC6D18">
        <w:rPr>
          <w:rtl/>
        </w:rPr>
        <w:t xml:space="preserve"> اكتفى بهذه الكلمة</w:t>
      </w:r>
      <w:r w:rsidR="00E31FFE">
        <w:rPr>
          <w:rFonts w:hint="cs"/>
          <w:rtl/>
        </w:rPr>
        <w:t xml:space="preserve"> </w:t>
      </w:r>
      <w:r w:rsidR="00E31FFE">
        <w:rPr>
          <w:rtl/>
        </w:rPr>
        <w:br/>
      </w:r>
      <w:r w:rsidRPr="00E31FFE">
        <w:rPr>
          <w:rStyle w:val="rfdLineChar"/>
          <w:rtl/>
        </w:rPr>
        <w:t>__________________</w:t>
      </w:r>
    </w:p>
    <w:p w:rsidR="00AC6D18" w:rsidRPr="00484D70" w:rsidRDefault="00AC6D18" w:rsidP="00484D70">
      <w:pPr>
        <w:pStyle w:val="rfdFootnote0"/>
        <w:rPr>
          <w:rtl/>
        </w:rPr>
      </w:pPr>
      <w:r w:rsidRPr="00484D70">
        <w:rPr>
          <w:rtl/>
        </w:rPr>
        <w:t>(73) تهذيب التهذيب</w:t>
      </w:r>
      <w:r w:rsidR="00F04C31" w:rsidRPr="00484D70">
        <w:rPr>
          <w:rtl/>
        </w:rPr>
        <w:t xml:space="preserve"> </w:t>
      </w:r>
      <w:r w:rsidRPr="00484D70">
        <w:rPr>
          <w:rtl/>
        </w:rPr>
        <w:t>6</w:t>
      </w:r>
      <w:r w:rsidR="005C5FDB">
        <w:rPr>
          <w:rtl/>
        </w:rPr>
        <w:t xml:space="preserve"> / </w:t>
      </w:r>
      <w:r w:rsidRPr="00484D70">
        <w:rPr>
          <w:rtl/>
        </w:rPr>
        <w:t>215</w:t>
      </w:r>
      <w:r w:rsidR="00095AA9">
        <w:rPr>
          <w:rtl/>
        </w:rPr>
        <w:t xml:space="preserve"> .</w:t>
      </w:r>
    </w:p>
    <w:p w:rsidR="00AC6D18" w:rsidRPr="00484D70" w:rsidRDefault="00AC6D18" w:rsidP="00484D70">
      <w:pPr>
        <w:pStyle w:val="rfdFootnote0"/>
        <w:rPr>
          <w:rtl/>
        </w:rPr>
      </w:pPr>
      <w:r w:rsidRPr="00484D70">
        <w:rPr>
          <w:rtl/>
        </w:rPr>
        <w:t>(74) طبقات الحف</w:t>
      </w:r>
      <w:r w:rsidR="00482967">
        <w:rPr>
          <w:rtl/>
        </w:rPr>
        <w:t>ّ</w:t>
      </w:r>
      <w:r w:rsidRPr="00484D70">
        <w:rPr>
          <w:rtl/>
        </w:rPr>
        <w:t>اظ</w:t>
      </w:r>
      <w:r w:rsidR="007E0241">
        <w:rPr>
          <w:rtl/>
        </w:rPr>
        <w:t xml:space="preserve"> :</w:t>
      </w:r>
      <w:r w:rsidRPr="00484D70">
        <w:rPr>
          <w:rtl/>
        </w:rPr>
        <w:t xml:space="preserve"> 498</w:t>
      </w:r>
      <w:r w:rsidR="00095AA9">
        <w:rPr>
          <w:rtl/>
        </w:rPr>
        <w:t xml:space="preserve"> .</w:t>
      </w:r>
    </w:p>
    <w:p w:rsidR="00AC6D18" w:rsidRPr="00484D70" w:rsidRDefault="00AC6D18" w:rsidP="00482967">
      <w:pPr>
        <w:pStyle w:val="rfdFootnote0"/>
        <w:rPr>
          <w:rtl/>
        </w:rPr>
      </w:pPr>
      <w:r w:rsidRPr="00484D70">
        <w:rPr>
          <w:rtl/>
        </w:rPr>
        <w:t>(75) عارضة ال</w:t>
      </w:r>
      <w:r w:rsidR="00482967">
        <w:rPr>
          <w:rtl/>
        </w:rPr>
        <w:t>ا</w:t>
      </w:r>
      <w:r w:rsidRPr="00484D70">
        <w:rPr>
          <w:rtl/>
        </w:rPr>
        <w:t>حوذي</w:t>
      </w:r>
      <w:r w:rsidR="00F04C31" w:rsidRPr="00484D70">
        <w:rPr>
          <w:rtl/>
        </w:rPr>
        <w:t xml:space="preserve"> </w:t>
      </w:r>
      <w:r w:rsidRPr="00484D70">
        <w:rPr>
          <w:rtl/>
        </w:rPr>
        <w:t>10</w:t>
      </w:r>
      <w:r w:rsidR="005C5FDB">
        <w:rPr>
          <w:rtl/>
        </w:rPr>
        <w:t xml:space="preserve"> / </w:t>
      </w:r>
      <w:r w:rsidRPr="00484D70">
        <w:rPr>
          <w:rtl/>
        </w:rPr>
        <w:t>145</w:t>
      </w:r>
      <w:r w:rsidR="00095AA9">
        <w:rPr>
          <w:rtl/>
        </w:rPr>
        <w:t xml:space="preserve"> .</w:t>
      </w:r>
    </w:p>
    <w:p w:rsidR="0008403B" w:rsidRDefault="0008403B" w:rsidP="00F04C31">
      <w:pPr>
        <w:pStyle w:val="rfdNormal0"/>
        <w:rPr>
          <w:rtl/>
        </w:rPr>
        <w:sectPr w:rsidR="0008403B" w:rsidSect="00107863">
          <w:headerReference w:type="even" r:id="rId108"/>
          <w:headerReference w:type="default" r:id="rId109"/>
          <w:headerReference w:type="first" r:id="rId110"/>
          <w:type w:val="continuous"/>
          <w:pgSz w:w="11907" w:h="16840" w:code="9"/>
          <w:pgMar w:top="1247" w:right="1361" w:bottom="1247" w:left="1361" w:header="720" w:footer="720" w:gutter="0"/>
          <w:cols w:space="720"/>
          <w:titlePg/>
          <w:bidi/>
          <w:rtlGutter/>
          <w:docGrid w:linePitch="360"/>
        </w:sectPr>
      </w:pPr>
    </w:p>
    <w:p w:rsidR="00AC6D18" w:rsidRPr="00AC6D18" w:rsidRDefault="00AC6D18" w:rsidP="00F04C31">
      <w:pPr>
        <w:pStyle w:val="rfdNormal0"/>
        <w:rPr>
          <w:rtl/>
        </w:rPr>
      </w:pPr>
      <w:r>
        <w:rPr>
          <w:rtl/>
        </w:rPr>
        <w:lastRenderedPageBreak/>
        <w:br w:type="page"/>
      </w:r>
      <w:r w:rsidRPr="00AC6D18">
        <w:rPr>
          <w:rtl/>
        </w:rPr>
        <w:lastRenderedPageBreak/>
        <w:t>في قدح بقي</w:t>
      </w:r>
      <w:r w:rsidR="003C401C">
        <w:rPr>
          <w:rtl/>
        </w:rPr>
        <w:t>ّ</w:t>
      </w:r>
      <w:r w:rsidRPr="00AC6D18">
        <w:rPr>
          <w:rtl/>
        </w:rPr>
        <w:t>ة بن الوليد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وقد ذكرنا طرفا</w:t>
      </w:r>
      <w:r w:rsidR="003C401C">
        <w:rPr>
          <w:rtl/>
        </w:rPr>
        <w:t>ً</w:t>
      </w:r>
      <w:r w:rsidRPr="00AC6D18">
        <w:rPr>
          <w:rtl/>
        </w:rPr>
        <w:t xml:space="preserve"> من كلماته فيه لمن ك</w:t>
      </w:r>
      <w:r w:rsidR="00F04C31">
        <w:rPr>
          <w:rtl/>
        </w:rPr>
        <w:t xml:space="preserve">ان له قلب أو ألقى السمع </w:t>
      </w:r>
      <w:r w:rsidR="003C401C">
        <w:rPr>
          <w:rtl/>
        </w:rPr>
        <w:br/>
      </w:r>
      <w:r w:rsidRPr="00AC6D18">
        <w:rPr>
          <w:rtl/>
        </w:rPr>
        <w:t>وهو شهيد</w:t>
      </w:r>
      <w:r w:rsidR="00095AA9">
        <w:rPr>
          <w:rFonts w:hint="cs"/>
          <w:rtl/>
        </w:rPr>
        <w:t xml:space="preserve"> </w:t>
      </w:r>
      <w:r w:rsidR="00095AA9">
        <w:rPr>
          <w:rtl/>
        </w:rPr>
        <w:t>. . .</w:t>
      </w:r>
    </w:p>
    <w:p w:rsidR="00AC6D18" w:rsidRPr="00CA064E" w:rsidRDefault="00AC6D18" w:rsidP="00CA064E">
      <w:pPr>
        <w:pStyle w:val="rfdBold3"/>
        <w:rPr>
          <w:rtl/>
        </w:rPr>
      </w:pPr>
      <w:r w:rsidRPr="00CA064E">
        <w:rPr>
          <w:rtl/>
        </w:rPr>
        <w:t>ترجمة ابن العربي المالكي</w:t>
      </w:r>
      <w:r w:rsidR="007E0241" w:rsidRPr="00CA064E">
        <w:rPr>
          <w:rtl/>
        </w:rPr>
        <w:t xml:space="preserve"> :</w:t>
      </w:r>
    </w:p>
    <w:p w:rsidR="00F04C31" w:rsidRDefault="00AC6D18" w:rsidP="00AC6D18">
      <w:pPr>
        <w:rPr>
          <w:rtl/>
        </w:rPr>
      </w:pPr>
      <w:r w:rsidRPr="00AC6D18">
        <w:rPr>
          <w:rtl/>
        </w:rPr>
        <w:t>والقاضي ابن العرب</w:t>
      </w:r>
      <w:r w:rsidR="003C401C">
        <w:rPr>
          <w:rtl/>
        </w:rPr>
        <w:t>ي</w:t>
      </w:r>
      <w:r w:rsidR="007E0241">
        <w:rPr>
          <w:rtl/>
        </w:rPr>
        <w:t xml:space="preserve"> :</w:t>
      </w:r>
      <w:r w:rsidRPr="00AC6D18">
        <w:rPr>
          <w:rtl/>
        </w:rPr>
        <w:t xml:space="preserve"> أبو بكر محم</w:t>
      </w:r>
      <w:r w:rsidR="003C401C">
        <w:rPr>
          <w:rtl/>
        </w:rPr>
        <w:t>ّد بن</w:t>
      </w:r>
      <w:r w:rsidR="00FB7845">
        <w:rPr>
          <w:rtl/>
        </w:rPr>
        <w:t xml:space="preserve"> عبد الله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المتوف</w:t>
      </w:r>
      <w:r w:rsidR="003C401C">
        <w:rPr>
          <w:rtl/>
        </w:rPr>
        <w:t>ّ</w:t>
      </w:r>
      <w:r w:rsidRPr="00AC6D18">
        <w:rPr>
          <w:rtl/>
        </w:rPr>
        <w:t>ى سنة 543 من كبار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الحف</w:t>
      </w:r>
      <w:r w:rsidR="003C401C">
        <w:rPr>
          <w:rtl/>
        </w:rPr>
        <w:t>ّ</w:t>
      </w:r>
      <w:r w:rsidRPr="00AC6D18">
        <w:rPr>
          <w:rtl/>
        </w:rPr>
        <w:t>اظ والفقهاء البارعين</w:t>
      </w:r>
      <w:r w:rsidR="00095AA9">
        <w:rPr>
          <w:rFonts w:hint="cs"/>
          <w:rtl/>
        </w:rPr>
        <w:t xml:space="preserve"> </w:t>
      </w:r>
      <w:r w:rsidR="00095AA9">
        <w:rPr>
          <w:rtl/>
        </w:rPr>
        <w:t>. . .</w:t>
      </w:r>
      <w:r w:rsidRPr="00AC6D18">
        <w:rPr>
          <w:rtl/>
        </w:rPr>
        <w:t xml:space="preserve"> ترجم له ابن خل</w:t>
      </w:r>
      <w:r w:rsidR="003C401C">
        <w:rPr>
          <w:rtl/>
        </w:rPr>
        <w:t>ّ</w:t>
      </w:r>
      <w:r w:rsidRPr="00AC6D18">
        <w:rPr>
          <w:rtl/>
        </w:rPr>
        <w:t>كان في وفياته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والذهبي في تذكرته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وابن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كثير في تاريخه</w:t>
      </w:r>
      <w:r w:rsidR="00095AA9">
        <w:rPr>
          <w:rFonts w:hint="cs"/>
          <w:rtl/>
        </w:rPr>
        <w:t xml:space="preserve"> </w:t>
      </w:r>
      <w:r w:rsidR="00095AA9">
        <w:rPr>
          <w:rtl/>
        </w:rPr>
        <w:t>. . .</w:t>
      </w:r>
      <w:r w:rsidRPr="00AC6D18">
        <w:rPr>
          <w:rtl/>
        </w:rPr>
        <w:t xml:space="preserve"> وإليك عبار</w:t>
      </w:r>
      <w:r w:rsidR="00F04C31">
        <w:rPr>
          <w:rtl/>
        </w:rPr>
        <w:t>ة السيوطي بترجمته في طبقاته</w:t>
      </w:r>
      <w:r w:rsidR="007E0241">
        <w:rPr>
          <w:rtl/>
        </w:rPr>
        <w:t xml:space="preserve"> :</w:t>
      </w:r>
    </w:p>
    <w:p w:rsidR="00AC6D18" w:rsidRPr="00AC6D18" w:rsidRDefault="00AB3A9F" w:rsidP="003C401C">
      <w:pPr>
        <w:rPr>
          <w:rtl/>
        </w:rPr>
      </w:pPr>
      <w:r>
        <w:rPr>
          <w:rtl/>
        </w:rPr>
        <w:t>«</w:t>
      </w:r>
      <w:r w:rsidR="00CA064E">
        <w:rPr>
          <w:rFonts w:hint="cs"/>
          <w:rtl/>
        </w:rPr>
        <w:t xml:space="preserve"> </w:t>
      </w:r>
      <w:r w:rsidR="00AC6D18" w:rsidRPr="00AC6D18">
        <w:rPr>
          <w:rtl/>
        </w:rPr>
        <w:t>ابن العربي العل</w:t>
      </w:r>
      <w:r w:rsidR="003C401C">
        <w:rPr>
          <w:rtl/>
        </w:rPr>
        <w:t>ّ</w:t>
      </w:r>
      <w:r w:rsidR="00AC6D18" w:rsidRPr="00AC6D18">
        <w:rPr>
          <w:rtl/>
        </w:rPr>
        <w:t>امة الحافظ</w:t>
      </w:r>
      <w:r w:rsidR="007E0241">
        <w:rPr>
          <w:rtl/>
        </w:rPr>
        <w:t xml:space="preserve"> ،</w:t>
      </w:r>
      <w:r w:rsidR="003C401C">
        <w:rPr>
          <w:rtl/>
        </w:rPr>
        <w:t xml:space="preserve"> القاضي أبو بكر محمد بن</w:t>
      </w:r>
      <w:r w:rsidR="00FB7845">
        <w:rPr>
          <w:rtl/>
        </w:rPr>
        <w:t xml:space="preserve"> عبد الله</w:t>
      </w:r>
      <w:r w:rsidR="00AC6D18" w:rsidRPr="00AC6D18">
        <w:rPr>
          <w:rtl/>
        </w:rPr>
        <w:t xml:space="preserve"> بن محمد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="00AC6D18" w:rsidRPr="00AC6D18">
        <w:rPr>
          <w:rtl/>
        </w:rPr>
        <w:t>ال</w:t>
      </w:r>
      <w:r w:rsidR="003C401C">
        <w:rPr>
          <w:rtl/>
        </w:rPr>
        <w:t>أ</w:t>
      </w:r>
      <w:r w:rsidR="00AC6D18" w:rsidRPr="00AC6D18">
        <w:rPr>
          <w:rtl/>
        </w:rPr>
        <w:t>شبيلي</w:t>
      </w:r>
      <w:r w:rsidR="00095AA9">
        <w:rPr>
          <w:rtl/>
        </w:rPr>
        <w:t xml:space="preserve"> .</w:t>
      </w:r>
      <w:r w:rsidR="00AC6D18" w:rsidRPr="00AC6D18">
        <w:rPr>
          <w:rtl/>
        </w:rPr>
        <w:t xml:space="preserve"> ولد سنة 468</w:t>
      </w:r>
      <w:r w:rsidR="007E0241">
        <w:rPr>
          <w:rtl/>
        </w:rPr>
        <w:t xml:space="preserve"> ،</w:t>
      </w:r>
      <w:r w:rsidR="00AC6D18" w:rsidRPr="00AC6D18">
        <w:rPr>
          <w:rtl/>
        </w:rPr>
        <w:t xml:space="preserve"> ورحل إل</w:t>
      </w:r>
      <w:r w:rsidR="003C401C">
        <w:rPr>
          <w:rtl/>
        </w:rPr>
        <w:t>ی</w:t>
      </w:r>
      <w:r w:rsidR="00AC6D18" w:rsidRPr="00AC6D18">
        <w:rPr>
          <w:rtl/>
        </w:rPr>
        <w:t xml:space="preserve"> المشرق</w:t>
      </w:r>
      <w:r w:rsidR="007E0241">
        <w:rPr>
          <w:rtl/>
        </w:rPr>
        <w:t xml:space="preserve"> ،</w:t>
      </w:r>
      <w:r w:rsidR="00AC6D18" w:rsidRPr="00AC6D18">
        <w:rPr>
          <w:rtl/>
        </w:rPr>
        <w:t xml:space="preserve"> وسمع من طر</w:t>
      </w:r>
      <w:r w:rsidR="003C401C">
        <w:rPr>
          <w:rtl/>
        </w:rPr>
        <w:t>ّ</w:t>
      </w:r>
      <w:r w:rsidR="00AC6D18" w:rsidRPr="00AC6D18">
        <w:rPr>
          <w:rtl/>
        </w:rPr>
        <w:t>اد الزينبي</w:t>
      </w:r>
      <w:r w:rsidR="007E0241">
        <w:rPr>
          <w:rtl/>
        </w:rPr>
        <w:t xml:space="preserve"> ،</w:t>
      </w:r>
      <w:r w:rsidR="00AC6D18" w:rsidRPr="00AC6D18">
        <w:rPr>
          <w:rtl/>
        </w:rPr>
        <w:t xml:space="preserve"> ونصر بن البطر</w:t>
      </w:r>
      <w:r w:rsidR="007E0241">
        <w:rPr>
          <w:rtl/>
        </w:rPr>
        <w:t xml:space="preserve"> ،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="00AC6D18" w:rsidRPr="00AC6D18">
        <w:rPr>
          <w:rtl/>
        </w:rPr>
        <w:t>ونصر المقدسي</w:t>
      </w:r>
      <w:r w:rsidR="007E0241">
        <w:rPr>
          <w:rtl/>
        </w:rPr>
        <w:t xml:space="preserve"> ،</w:t>
      </w:r>
      <w:r w:rsidR="00AC6D18" w:rsidRPr="00AC6D18">
        <w:rPr>
          <w:rtl/>
        </w:rPr>
        <w:t xml:space="preserve"> وأبي الحسن الخلعي</w:t>
      </w:r>
      <w:r w:rsidR="00095AA9">
        <w:rPr>
          <w:rtl/>
        </w:rPr>
        <w:t xml:space="preserve"> .</w:t>
      </w:r>
      <w:r w:rsidR="00AC6D18" w:rsidRPr="00AC6D18">
        <w:rPr>
          <w:rtl/>
        </w:rPr>
        <w:t xml:space="preserve"> وتخر</w:t>
      </w:r>
      <w:r w:rsidR="003C401C">
        <w:rPr>
          <w:rtl/>
        </w:rPr>
        <w:t>ّ</w:t>
      </w:r>
      <w:r w:rsidR="00AC6D18" w:rsidRPr="00AC6D18">
        <w:rPr>
          <w:rtl/>
        </w:rPr>
        <w:t>ج بأبي حامد الغز</w:t>
      </w:r>
      <w:r w:rsidR="003C401C">
        <w:rPr>
          <w:rtl/>
        </w:rPr>
        <w:t>ّ</w:t>
      </w:r>
      <w:r w:rsidR="00AC6D18" w:rsidRPr="00AC6D18">
        <w:rPr>
          <w:rtl/>
        </w:rPr>
        <w:t>الي وأبي بكر الشاشي وأبي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="00AC6D18" w:rsidRPr="00AC6D18">
        <w:rPr>
          <w:rtl/>
        </w:rPr>
        <w:t>زكري</w:t>
      </w:r>
      <w:r w:rsidR="003C401C">
        <w:rPr>
          <w:rtl/>
        </w:rPr>
        <w:t>ّ</w:t>
      </w:r>
      <w:r w:rsidR="00AC6D18" w:rsidRPr="00AC6D18">
        <w:rPr>
          <w:rtl/>
        </w:rPr>
        <w:t>ا التبريزي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وجمع وصن</w:t>
      </w:r>
      <w:r w:rsidR="003C401C">
        <w:rPr>
          <w:rtl/>
        </w:rPr>
        <w:t>ّ</w:t>
      </w:r>
      <w:r w:rsidRPr="00AC6D18">
        <w:rPr>
          <w:rtl/>
        </w:rPr>
        <w:t>ف وبرع في الأدب والبلاغة وب</w:t>
      </w:r>
      <w:r w:rsidR="003C401C">
        <w:rPr>
          <w:rtl/>
        </w:rPr>
        <w:t>َ</w:t>
      </w:r>
      <w:r w:rsidRPr="00AC6D18">
        <w:rPr>
          <w:rtl/>
        </w:rPr>
        <w:t>ع</w:t>
      </w:r>
      <w:r w:rsidR="003C401C">
        <w:rPr>
          <w:rtl/>
        </w:rPr>
        <w:t>ُ</w:t>
      </w:r>
      <w:r w:rsidRPr="00AC6D18">
        <w:rPr>
          <w:rtl/>
        </w:rPr>
        <w:t>د</w:t>
      </w:r>
      <w:r w:rsidR="003C401C">
        <w:rPr>
          <w:rtl/>
        </w:rPr>
        <w:t>َ</w:t>
      </w:r>
      <w:r w:rsidRPr="00AC6D18">
        <w:rPr>
          <w:rtl/>
        </w:rPr>
        <w:t xml:space="preserve"> صيته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وكان متبح</w:t>
      </w:r>
      <w:r w:rsidR="003C401C">
        <w:rPr>
          <w:rtl/>
        </w:rPr>
        <w:t>ّ</w:t>
      </w:r>
      <w:r w:rsidRPr="00AC6D18">
        <w:rPr>
          <w:rtl/>
        </w:rPr>
        <w:t>را</w:t>
      </w:r>
      <w:r w:rsidR="003C401C">
        <w:rPr>
          <w:rtl/>
        </w:rPr>
        <w:t>ً</w:t>
      </w:r>
      <w:r w:rsidRPr="00AC6D18">
        <w:rPr>
          <w:rtl/>
        </w:rPr>
        <w:t xml:space="preserve"> في العلم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ثاقب الذهن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موط</w:t>
      </w:r>
      <w:r w:rsidR="003C401C">
        <w:rPr>
          <w:rtl/>
        </w:rPr>
        <w:t>ّ</w:t>
      </w:r>
      <w:r w:rsidRPr="00AC6D18">
        <w:rPr>
          <w:rtl/>
        </w:rPr>
        <w:t>أ الأكناف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كريم الشمائل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ولي قضاء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أشبيلية فكان ذا شد</w:t>
      </w:r>
      <w:r w:rsidR="003C401C">
        <w:rPr>
          <w:rtl/>
        </w:rPr>
        <w:t>ّ</w:t>
      </w:r>
      <w:r w:rsidRPr="00AC6D18">
        <w:rPr>
          <w:rtl/>
        </w:rPr>
        <w:t>ة وسطوة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ثم</w:t>
      </w:r>
      <w:r w:rsidR="003C401C">
        <w:rPr>
          <w:rtl/>
        </w:rPr>
        <w:t>ّ</w:t>
      </w:r>
      <w:r w:rsidRPr="00AC6D18">
        <w:rPr>
          <w:rtl/>
        </w:rPr>
        <w:t xml:space="preserve"> عزل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فأقبل على التأليف ونشر العلم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وبلغ رتبة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الاجتهاد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صن</w:t>
      </w:r>
      <w:r w:rsidR="003C401C">
        <w:rPr>
          <w:rtl/>
        </w:rPr>
        <w:t>ّ</w:t>
      </w:r>
      <w:r w:rsidRPr="00AC6D18">
        <w:rPr>
          <w:rtl/>
        </w:rPr>
        <w:t>ف في الحديث والفقه وال</w:t>
      </w:r>
      <w:r w:rsidR="003C401C">
        <w:rPr>
          <w:rtl/>
        </w:rPr>
        <w:t>ْ</w:t>
      </w:r>
      <w:r w:rsidRPr="00AC6D18">
        <w:rPr>
          <w:rtl/>
        </w:rPr>
        <w:t>أ</w:t>
      </w:r>
      <w:r w:rsidR="003C401C">
        <w:rPr>
          <w:rtl/>
        </w:rPr>
        <w:t>ُ</w:t>
      </w:r>
      <w:r w:rsidRPr="00AC6D18">
        <w:rPr>
          <w:rtl/>
        </w:rPr>
        <w:t>صول وعلوم القرآن والأدب والنحو والتاريخ</w:t>
      </w:r>
      <w:r w:rsidR="00095AA9">
        <w:rPr>
          <w:rtl/>
        </w:rPr>
        <w:t xml:space="preserve"> .</w:t>
      </w:r>
    </w:p>
    <w:p w:rsidR="00AC6D18" w:rsidRPr="00AC6D18" w:rsidRDefault="00AC6D18" w:rsidP="002F0A60">
      <w:pPr>
        <w:rPr>
          <w:rtl/>
        </w:rPr>
      </w:pPr>
      <w:r w:rsidRPr="00AC6D18">
        <w:rPr>
          <w:rtl/>
        </w:rPr>
        <w:t>مات بفاس في ربيع الآخر سنة 543</w:t>
      </w:r>
      <w:r w:rsidR="00CA064E">
        <w:rPr>
          <w:rFonts w:hint="cs"/>
          <w:rtl/>
        </w:rPr>
        <w:t xml:space="preserve"> </w:t>
      </w:r>
      <w:r w:rsidR="00AB3A9F">
        <w:rPr>
          <w:rtl/>
        </w:rPr>
        <w:t>»</w:t>
      </w:r>
      <w:r w:rsidRPr="00AC6D18">
        <w:rPr>
          <w:rtl/>
        </w:rPr>
        <w:t xml:space="preserve"> </w:t>
      </w:r>
      <w:r w:rsidRPr="00AC6D18">
        <w:rPr>
          <w:rStyle w:val="rfdFootnotenum"/>
          <w:rtl/>
        </w:rPr>
        <w:t>(76)</w:t>
      </w:r>
      <w:r w:rsidR="00095AA9">
        <w:rPr>
          <w:rtl/>
        </w:rPr>
        <w:t xml:space="preserve"> .</w:t>
      </w:r>
    </w:p>
    <w:p w:rsidR="00AC6D18" w:rsidRPr="00AC6D18" w:rsidRDefault="00CA064E" w:rsidP="00CA064E">
      <w:pPr>
        <w:pStyle w:val="rfdCenter"/>
        <w:rPr>
          <w:rtl/>
        </w:rPr>
      </w:pPr>
      <w:r>
        <w:sym w:font="Wingdings 2" w:char="F0F5"/>
      </w:r>
      <w:r>
        <w:rPr>
          <w:rFonts w:hint="cs"/>
          <w:rtl/>
        </w:rPr>
        <w:t xml:space="preserve"> </w:t>
      </w:r>
      <w:r>
        <w:rPr>
          <w:rtl/>
        </w:rPr>
        <w:tab/>
      </w:r>
      <w:r w:rsidR="00C64862">
        <w:rPr>
          <w:rtl/>
        </w:rPr>
        <w:t xml:space="preserve"> </w:t>
      </w:r>
      <w:r>
        <w:sym w:font="Wingdings 2" w:char="F0F5"/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="00C64862">
        <w:rPr>
          <w:rtl/>
        </w:rPr>
        <w:t xml:space="preserve"> </w:t>
      </w:r>
      <w:r>
        <w:sym w:font="Wingdings 2" w:char="F0F5"/>
      </w:r>
    </w:p>
    <w:p w:rsidR="00AC6D18" w:rsidRPr="00AC6D18" w:rsidRDefault="00CA064E" w:rsidP="00AC6D18">
      <w:pPr>
        <w:pStyle w:val="rfdLine"/>
        <w:rPr>
          <w:rtl/>
        </w:rPr>
      </w:pPr>
      <w:r w:rsidRPr="00CA064E">
        <w:rPr>
          <w:rStyle w:val="rfdNormal0Char"/>
          <w:rtl/>
        </w:rPr>
        <w:br/>
      </w:r>
      <w:r w:rsidRPr="00CA064E">
        <w:rPr>
          <w:rStyle w:val="rfdNormal0Char"/>
          <w:rtl/>
        </w:rPr>
        <w:br/>
      </w:r>
      <w:r w:rsidRPr="00CA064E">
        <w:rPr>
          <w:rStyle w:val="rfdNormal0Char"/>
          <w:rtl/>
        </w:rPr>
        <w:br/>
      </w:r>
      <w:r w:rsidR="00AC6D18" w:rsidRPr="00AC6D18">
        <w:rPr>
          <w:rtl/>
        </w:rPr>
        <w:t>__________________</w:t>
      </w:r>
    </w:p>
    <w:p w:rsidR="00AC6D18" w:rsidRPr="00AC6D18" w:rsidRDefault="00AC6D18" w:rsidP="00AC6D18">
      <w:pPr>
        <w:pStyle w:val="rfdFootnote0"/>
        <w:rPr>
          <w:rtl/>
        </w:rPr>
      </w:pPr>
      <w:r>
        <w:rPr>
          <w:rtl/>
        </w:rPr>
        <w:t>(</w:t>
      </w:r>
      <w:r w:rsidRPr="00AC6D18">
        <w:rPr>
          <w:rtl/>
        </w:rPr>
        <w:t>76) طبقات الحف</w:t>
      </w:r>
      <w:r w:rsidR="00122E21">
        <w:rPr>
          <w:rtl/>
        </w:rPr>
        <w:t>ّ</w:t>
      </w:r>
      <w:r w:rsidRPr="00AC6D18">
        <w:rPr>
          <w:rtl/>
        </w:rPr>
        <w:t>اظ</w:t>
      </w:r>
      <w:r w:rsidR="007E0241">
        <w:rPr>
          <w:rtl/>
        </w:rPr>
        <w:t xml:space="preserve"> :</w:t>
      </w:r>
      <w:r w:rsidRPr="00AC6D18">
        <w:rPr>
          <w:rtl/>
        </w:rPr>
        <w:t xml:space="preserve"> 468</w:t>
      </w:r>
      <w:r w:rsidR="00095AA9">
        <w:rPr>
          <w:rtl/>
        </w:rPr>
        <w:t xml:space="preserve"> .</w:t>
      </w:r>
    </w:p>
    <w:p w:rsidR="00D56A9C" w:rsidRPr="00D56A9C" w:rsidRDefault="00AC6D18" w:rsidP="00D56A9C">
      <w:pPr>
        <w:rPr>
          <w:rtl/>
        </w:rPr>
      </w:pPr>
      <w:r w:rsidRPr="00D56A9C">
        <w:rPr>
          <w:rtl/>
        </w:rPr>
        <w:br w:type="page"/>
      </w:r>
    </w:p>
    <w:p w:rsidR="00D56A9C" w:rsidRPr="00D56A9C" w:rsidRDefault="00D56A9C" w:rsidP="00D56A9C">
      <w:pPr>
        <w:pStyle w:val="rfdPoemTini"/>
        <w:rPr>
          <w:rtl/>
        </w:rPr>
      </w:pPr>
    </w:p>
    <w:p w:rsidR="00AC6D18" w:rsidRPr="00B61650" w:rsidRDefault="00AC6D18" w:rsidP="00D56A9C">
      <w:pPr>
        <w:pStyle w:val="rfdCenterBold1"/>
        <w:rPr>
          <w:rtl/>
        </w:rPr>
      </w:pPr>
      <w:r w:rsidRPr="00B61650">
        <w:rPr>
          <w:rtl/>
        </w:rPr>
        <w:t>(</w:t>
      </w:r>
      <w:r w:rsidR="00BC2C52">
        <w:rPr>
          <w:rFonts w:hint="cs"/>
          <w:rtl/>
        </w:rPr>
        <w:t xml:space="preserve"> </w:t>
      </w:r>
      <w:r w:rsidRPr="00B61650">
        <w:rPr>
          <w:rtl/>
        </w:rPr>
        <w:t>3</w:t>
      </w:r>
      <w:r w:rsidR="00BC2C52">
        <w:rPr>
          <w:rFonts w:hint="cs"/>
          <w:rtl/>
        </w:rPr>
        <w:t xml:space="preserve"> </w:t>
      </w:r>
      <w:r w:rsidRPr="00B61650">
        <w:rPr>
          <w:rtl/>
        </w:rPr>
        <w:t>)</w:t>
      </w:r>
      <w:r w:rsidR="00D56A9C">
        <w:rPr>
          <w:rFonts w:hint="cs"/>
          <w:rtl/>
        </w:rPr>
        <w:t xml:space="preserve"> </w:t>
      </w:r>
      <w:r w:rsidR="00D56A9C">
        <w:rPr>
          <w:rtl/>
        </w:rPr>
        <w:br/>
      </w:r>
      <w:r w:rsidRPr="00B61650">
        <w:rPr>
          <w:rtl/>
        </w:rPr>
        <w:t>تأم</w:t>
      </w:r>
      <w:r w:rsidR="00500533" w:rsidRPr="00B61650">
        <w:rPr>
          <w:rtl/>
        </w:rPr>
        <w:t>ّ</w:t>
      </w:r>
      <w:r w:rsidRPr="00B61650">
        <w:rPr>
          <w:rtl/>
        </w:rPr>
        <w:t>لات</w:t>
      </w:r>
      <w:r w:rsidR="00500533" w:rsidRPr="00B61650">
        <w:rPr>
          <w:rtl/>
        </w:rPr>
        <w:t>ٌ</w:t>
      </w:r>
      <w:r w:rsidRPr="00B61650">
        <w:rPr>
          <w:rtl/>
        </w:rPr>
        <w:t xml:space="preserve"> في متن الحديث ومدلوله</w:t>
      </w:r>
    </w:p>
    <w:p w:rsidR="00AC6D18" w:rsidRPr="00D56A9C" w:rsidRDefault="00AC6D18" w:rsidP="00D56A9C">
      <w:pPr>
        <w:pStyle w:val="rfdBold1"/>
        <w:rPr>
          <w:rtl/>
        </w:rPr>
      </w:pPr>
      <w:r w:rsidRPr="00D56A9C">
        <w:rPr>
          <w:rtl/>
        </w:rPr>
        <w:t>الاستناد إليه في العلوم</w:t>
      </w:r>
      <w:r w:rsidR="007E0241" w:rsidRPr="00D56A9C">
        <w:rPr>
          <w:rtl/>
        </w:rPr>
        <w:t xml:space="preserve"> :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وهكذا ثبت بطلان هذا الحديث من الأساس</w:t>
      </w:r>
      <w:r w:rsidR="00095AA9">
        <w:rPr>
          <w:rFonts w:hint="cs"/>
          <w:rtl/>
        </w:rPr>
        <w:t xml:space="preserve"> </w:t>
      </w:r>
      <w:r w:rsidR="00095AA9">
        <w:rPr>
          <w:rtl/>
        </w:rPr>
        <w:t>. . .</w:t>
      </w:r>
      <w:r w:rsidRPr="00AC6D18">
        <w:rPr>
          <w:rtl/>
        </w:rPr>
        <w:t xml:space="preserve"> فيبطل كل</w:t>
      </w:r>
      <w:r w:rsidR="00500533">
        <w:rPr>
          <w:rtl/>
        </w:rPr>
        <w:t>ّ</w:t>
      </w:r>
      <w:r w:rsidRPr="00AC6D18">
        <w:rPr>
          <w:rtl/>
        </w:rPr>
        <w:t xml:space="preserve"> ما ب</w:t>
      </w:r>
      <w:r w:rsidR="00500533">
        <w:rPr>
          <w:rtl/>
        </w:rPr>
        <w:t>ُ</w:t>
      </w:r>
      <w:r w:rsidRPr="00AC6D18">
        <w:rPr>
          <w:rtl/>
        </w:rPr>
        <w:t>ني عليه وف</w:t>
      </w:r>
      <w:r w:rsidR="00500533">
        <w:rPr>
          <w:rtl/>
        </w:rPr>
        <w:t>ُ</w:t>
      </w:r>
      <w:r w:rsidRPr="00AC6D18">
        <w:rPr>
          <w:rtl/>
        </w:rPr>
        <w:t>ر</w:t>
      </w:r>
      <w:r w:rsidR="00500533">
        <w:rPr>
          <w:rtl/>
        </w:rPr>
        <w:t>ّ</w:t>
      </w:r>
      <w:r w:rsidRPr="00AC6D18">
        <w:rPr>
          <w:rtl/>
        </w:rPr>
        <w:t>ع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منه من قبل بعض الناس</w:t>
      </w:r>
      <w:r w:rsidR="00095AA9">
        <w:rPr>
          <w:rFonts w:hint="cs"/>
          <w:rtl/>
        </w:rPr>
        <w:t xml:space="preserve"> </w:t>
      </w:r>
      <w:r w:rsidR="00095AA9">
        <w:rPr>
          <w:rtl/>
        </w:rPr>
        <w:t>. . .</w:t>
      </w:r>
    </w:p>
    <w:p w:rsidR="00AC6D18" w:rsidRPr="00D56A9C" w:rsidRDefault="00AC6D18" w:rsidP="00D56A9C">
      <w:pPr>
        <w:pStyle w:val="rfdBold1"/>
        <w:rPr>
          <w:rtl/>
        </w:rPr>
      </w:pPr>
      <w:r w:rsidRPr="00D56A9C">
        <w:rPr>
          <w:rtl/>
        </w:rPr>
        <w:t>في علم الأخلاق</w:t>
      </w:r>
      <w:r w:rsidR="007E0241" w:rsidRPr="00D56A9C">
        <w:rPr>
          <w:rtl/>
        </w:rPr>
        <w:t xml:space="preserve"> :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فالمؤل</w:t>
      </w:r>
      <w:r w:rsidR="00500533">
        <w:rPr>
          <w:rtl/>
        </w:rPr>
        <w:t>ّ</w:t>
      </w:r>
      <w:r w:rsidRPr="00AC6D18">
        <w:rPr>
          <w:rtl/>
        </w:rPr>
        <w:t>ف في علم الأخلاق والسلوك يستدل</w:t>
      </w:r>
      <w:r w:rsidR="00500533">
        <w:rPr>
          <w:rtl/>
        </w:rPr>
        <w:t>ّ</w:t>
      </w:r>
      <w:r w:rsidRPr="00AC6D18">
        <w:rPr>
          <w:rtl/>
        </w:rPr>
        <w:t xml:space="preserve"> به في مباحثه</w:t>
      </w:r>
      <w:r w:rsidR="00095AA9">
        <w:rPr>
          <w:rFonts w:hint="cs"/>
          <w:rtl/>
        </w:rPr>
        <w:t xml:space="preserve"> </w:t>
      </w:r>
      <w:r w:rsidR="00095AA9">
        <w:rPr>
          <w:rtl/>
        </w:rPr>
        <w:t>. . .</w:t>
      </w:r>
      <w:r w:rsidRPr="00AC6D18">
        <w:rPr>
          <w:rtl/>
        </w:rPr>
        <w:t xml:space="preserve"> فترى الغز</w:t>
      </w:r>
      <w:r w:rsidR="00500533">
        <w:rPr>
          <w:rtl/>
        </w:rPr>
        <w:t>ّ</w:t>
      </w:r>
      <w:r w:rsidRPr="00AC6D18">
        <w:rPr>
          <w:rtl/>
        </w:rPr>
        <w:t>الي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يذكره فيما يستدل</w:t>
      </w:r>
      <w:r w:rsidR="00500533">
        <w:rPr>
          <w:rtl/>
        </w:rPr>
        <w:t>ّ</w:t>
      </w:r>
      <w:r w:rsidRPr="00AC6D18">
        <w:rPr>
          <w:rtl/>
        </w:rPr>
        <w:t xml:space="preserve"> به في مباحث الزهد من كتابه </w:t>
      </w:r>
      <w:r w:rsidRPr="00AC6D18">
        <w:rPr>
          <w:rStyle w:val="rfdFootnotenum"/>
          <w:rtl/>
        </w:rPr>
        <w:t>(77)</w:t>
      </w:r>
      <w:r w:rsidR="00095AA9">
        <w:rPr>
          <w:rtl/>
        </w:rPr>
        <w:t xml:space="preserve"> .</w:t>
      </w:r>
    </w:p>
    <w:p w:rsidR="00AC6D18" w:rsidRPr="00D56A9C" w:rsidRDefault="00AC6D18" w:rsidP="00D56A9C">
      <w:pPr>
        <w:pStyle w:val="rfdBold1"/>
        <w:rPr>
          <w:rtl/>
        </w:rPr>
      </w:pPr>
      <w:r w:rsidRPr="00D56A9C">
        <w:rPr>
          <w:rtl/>
        </w:rPr>
        <w:t>في علم الحديث</w:t>
      </w:r>
      <w:r w:rsidR="007E0241" w:rsidRPr="00D56A9C">
        <w:rPr>
          <w:rtl/>
        </w:rPr>
        <w:t xml:space="preserve"> :</w:t>
      </w:r>
    </w:p>
    <w:p w:rsidR="00F04C31" w:rsidRDefault="00AC6D18" w:rsidP="00AC6D18">
      <w:pPr>
        <w:rPr>
          <w:rtl/>
        </w:rPr>
      </w:pPr>
      <w:r w:rsidRPr="00AC6D18">
        <w:rPr>
          <w:rtl/>
        </w:rPr>
        <w:t>ومن المحد</w:t>
      </w:r>
      <w:r w:rsidR="00500533">
        <w:rPr>
          <w:rtl/>
        </w:rPr>
        <w:t>ّ</w:t>
      </w:r>
      <w:r w:rsidRPr="00AC6D18">
        <w:rPr>
          <w:rtl/>
        </w:rPr>
        <w:t xml:space="preserve">ثين من استند إلى هذا </w:t>
      </w:r>
      <w:r w:rsidR="00F04C31">
        <w:rPr>
          <w:rtl/>
        </w:rPr>
        <w:t>الحديث لتصحيح حديث غير صحيح</w:t>
      </w:r>
      <w:r w:rsidR="00D56A9C">
        <w:rPr>
          <w:rFonts w:hint="cs"/>
          <w:rtl/>
        </w:rPr>
        <w:t xml:space="preserve"> </w:t>
      </w:r>
      <w:r w:rsidR="006B0C4C">
        <w:rPr>
          <w:rtl/>
        </w:rPr>
        <w:t>! !</w:t>
      </w:r>
    </w:p>
    <w:p w:rsidR="00F04C31" w:rsidRDefault="002F0A60" w:rsidP="00AC6D18">
      <w:pPr>
        <w:rPr>
          <w:rtl/>
        </w:rPr>
      </w:pPr>
      <w:r>
        <w:rPr>
          <w:rtl/>
        </w:rPr>
        <w:t>يقو</w:t>
      </w:r>
      <w:r w:rsidR="00AC6D18" w:rsidRPr="00AC6D18">
        <w:rPr>
          <w:rtl/>
        </w:rPr>
        <w:t>ل الق</w:t>
      </w:r>
      <w:r w:rsidR="00F04C31">
        <w:rPr>
          <w:rtl/>
        </w:rPr>
        <w:t>اري في الأحاديث الموضوعة</w:t>
      </w:r>
      <w:r w:rsidR="007E0241">
        <w:rPr>
          <w:rtl/>
        </w:rPr>
        <w:t xml:space="preserve"> :</w:t>
      </w:r>
    </w:p>
    <w:p w:rsidR="00AC6D18" w:rsidRPr="00AC6D18" w:rsidRDefault="00AB3A9F" w:rsidP="00500533">
      <w:pPr>
        <w:rPr>
          <w:rtl/>
        </w:rPr>
      </w:pPr>
      <w:r>
        <w:rPr>
          <w:rtl/>
        </w:rPr>
        <w:t>«</w:t>
      </w:r>
      <w:r w:rsidR="00D56A9C">
        <w:rPr>
          <w:rFonts w:hint="cs"/>
          <w:rtl/>
        </w:rPr>
        <w:t xml:space="preserve"> </w:t>
      </w:r>
      <w:r w:rsidR="00AC6D18" w:rsidRPr="00AC6D18">
        <w:rPr>
          <w:rtl/>
        </w:rPr>
        <w:t>حديث مسح العينين بباطن أنملتي السب</w:t>
      </w:r>
      <w:r w:rsidR="00500533">
        <w:rPr>
          <w:rtl/>
        </w:rPr>
        <w:t>ّ</w:t>
      </w:r>
      <w:r w:rsidR="00AC6D18" w:rsidRPr="00AC6D18">
        <w:rPr>
          <w:rtl/>
        </w:rPr>
        <w:t>ابتين بعد تقبيلهما عند سماع قول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="00AC6D18" w:rsidRPr="00AC6D18">
        <w:rPr>
          <w:rtl/>
        </w:rPr>
        <w:t>المؤذ</w:t>
      </w:r>
      <w:r w:rsidR="00500533">
        <w:rPr>
          <w:rtl/>
        </w:rPr>
        <w:t>ّ</w:t>
      </w:r>
      <w:r w:rsidR="00AC6D18" w:rsidRPr="00AC6D18">
        <w:rPr>
          <w:rtl/>
        </w:rPr>
        <w:t>ن</w:t>
      </w:r>
      <w:r w:rsidR="007E0241">
        <w:rPr>
          <w:rtl/>
        </w:rPr>
        <w:t xml:space="preserve"> :</w:t>
      </w:r>
      <w:r w:rsidR="00AC6D18" w:rsidRPr="00AC6D18">
        <w:rPr>
          <w:rtl/>
        </w:rPr>
        <w:t xml:space="preserve"> أشهد أن</w:t>
      </w:r>
      <w:r w:rsidR="00500533">
        <w:rPr>
          <w:rtl/>
        </w:rPr>
        <w:t>ّ</w:t>
      </w:r>
      <w:r w:rsidR="00AC6D18" w:rsidRPr="00AC6D18">
        <w:rPr>
          <w:rtl/>
        </w:rPr>
        <w:t xml:space="preserve"> محم</w:t>
      </w:r>
      <w:r w:rsidR="00500533">
        <w:rPr>
          <w:rtl/>
        </w:rPr>
        <w:t>ّ</w:t>
      </w:r>
      <w:r w:rsidR="00AC6D18" w:rsidRPr="00AC6D18">
        <w:rPr>
          <w:rtl/>
        </w:rPr>
        <w:t>دا</w:t>
      </w:r>
      <w:r w:rsidR="00500533">
        <w:rPr>
          <w:rtl/>
        </w:rPr>
        <w:t>ً</w:t>
      </w:r>
      <w:r w:rsidR="00AC6D18" w:rsidRPr="00AC6D18">
        <w:rPr>
          <w:rtl/>
        </w:rPr>
        <w:t xml:space="preserve"> رسول الله</w:t>
      </w:r>
      <w:r w:rsidR="007E0241">
        <w:rPr>
          <w:rtl/>
        </w:rPr>
        <w:t xml:space="preserve"> ،</w:t>
      </w:r>
      <w:r w:rsidR="00AC6D18" w:rsidRPr="00AC6D18">
        <w:rPr>
          <w:rtl/>
        </w:rPr>
        <w:t xml:space="preserve"> مع قوله</w:t>
      </w:r>
      <w:r w:rsidR="007E0241">
        <w:rPr>
          <w:rtl/>
        </w:rPr>
        <w:t xml:space="preserve"> :</w:t>
      </w:r>
      <w:r w:rsidR="00AC6D18" w:rsidRPr="00AC6D18">
        <w:rPr>
          <w:rtl/>
        </w:rPr>
        <w:t xml:space="preserve"> أشهد أن</w:t>
      </w:r>
      <w:r w:rsidR="00500533">
        <w:rPr>
          <w:rtl/>
        </w:rPr>
        <w:t>ّ</w:t>
      </w:r>
      <w:r w:rsidR="00AC6D18" w:rsidRPr="00AC6D18">
        <w:rPr>
          <w:rtl/>
        </w:rPr>
        <w:t xml:space="preserve"> محم</w:t>
      </w:r>
      <w:r w:rsidR="00500533">
        <w:rPr>
          <w:rtl/>
        </w:rPr>
        <w:t>ّ</w:t>
      </w:r>
      <w:r w:rsidR="00AC6D18" w:rsidRPr="00AC6D18">
        <w:rPr>
          <w:rtl/>
        </w:rPr>
        <w:t>دا</w:t>
      </w:r>
      <w:r w:rsidR="00500533">
        <w:rPr>
          <w:rtl/>
        </w:rPr>
        <w:t>ً</w:t>
      </w:r>
      <w:r w:rsidR="00AC6D18" w:rsidRPr="00AC6D18">
        <w:rPr>
          <w:rtl/>
        </w:rPr>
        <w:t xml:space="preserve"> عبده ورسوله</w:t>
      </w:r>
      <w:r w:rsidR="007E0241">
        <w:rPr>
          <w:rtl/>
        </w:rPr>
        <w:t xml:space="preserve"> ،</w:t>
      </w:r>
      <w:r w:rsidR="00AC6D18" w:rsidRPr="00AC6D18">
        <w:rPr>
          <w:rtl/>
        </w:rPr>
        <w:t xml:space="preserve"> رضيت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="00AC6D18" w:rsidRPr="00AC6D18">
        <w:rPr>
          <w:rtl/>
        </w:rPr>
        <w:t>بالله رب</w:t>
      </w:r>
      <w:r w:rsidR="00500533">
        <w:rPr>
          <w:rtl/>
        </w:rPr>
        <w:t>ّ</w:t>
      </w:r>
      <w:r w:rsidR="00AC6D18" w:rsidRPr="00AC6D18">
        <w:rPr>
          <w:rtl/>
        </w:rPr>
        <w:t>ا</w:t>
      </w:r>
      <w:r w:rsidR="00500533">
        <w:rPr>
          <w:rtl/>
        </w:rPr>
        <w:t>ً</w:t>
      </w:r>
      <w:r w:rsidR="007E0241">
        <w:rPr>
          <w:rtl/>
        </w:rPr>
        <w:t xml:space="preserve"> ،</w:t>
      </w:r>
      <w:r w:rsidR="00AC6D18" w:rsidRPr="00AC6D18">
        <w:rPr>
          <w:rtl/>
        </w:rPr>
        <w:t xml:space="preserve"> وبال</w:t>
      </w:r>
      <w:r w:rsidR="00500533">
        <w:rPr>
          <w:rtl/>
        </w:rPr>
        <w:t>إِ</w:t>
      </w:r>
      <w:r w:rsidR="00AC6D18" w:rsidRPr="00AC6D18">
        <w:rPr>
          <w:rtl/>
        </w:rPr>
        <w:t>سلام دينا</w:t>
      </w:r>
      <w:r w:rsidR="00500533">
        <w:rPr>
          <w:rtl/>
        </w:rPr>
        <w:t>ً</w:t>
      </w:r>
      <w:r w:rsidR="007E0241">
        <w:rPr>
          <w:rtl/>
        </w:rPr>
        <w:t xml:space="preserve"> ،</w:t>
      </w:r>
      <w:r w:rsidR="00AC6D18" w:rsidRPr="00AC6D18">
        <w:rPr>
          <w:rtl/>
        </w:rPr>
        <w:t xml:space="preserve"> وبمحم</w:t>
      </w:r>
      <w:r w:rsidR="00500533">
        <w:rPr>
          <w:rtl/>
        </w:rPr>
        <w:t>ّ</w:t>
      </w:r>
      <w:r w:rsidR="00AC6D18" w:rsidRPr="00AC6D18">
        <w:rPr>
          <w:rtl/>
        </w:rPr>
        <w:t>د عليه الصلاة والسلام نبي</w:t>
      </w:r>
      <w:r w:rsidR="00500533">
        <w:rPr>
          <w:rtl/>
        </w:rPr>
        <w:t>ّ</w:t>
      </w:r>
      <w:r w:rsidR="00AC6D18" w:rsidRPr="00AC6D18">
        <w:rPr>
          <w:rtl/>
        </w:rPr>
        <w:t>ا</w:t>
      </w:r>
      <w:r w:rsidR="00500533">
        <w:rPr>
          <w:rtl/>
        </w:rPr>
        <w:t>ً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ذكره الديلمي في الفردوس من حديث أبي بكر الصد</w:t>
      </w:r>
      <w:r w:rsidR="00500533">
        <w:rPr>
          <w:rtl/>
        </w:rPr>
        <w:t>ّ</w:t>
      </w:r>
      <w:r w:rsidRPr="00AC6D18">
        <w:rPr>
          <w:rtl/>
        </w:rPr>
        <w:t>يق أن</w:t>
      </w:r>
      <w:r w:rsidR="00500533">
        <w:rPr>
          <w:rtl/>
        </w:rPr>
        <w:t>ّ</w:t>
      </w:r>
      <w:r w:rsidRPr="00AC6D18">
        <w:rPr>
          <w:rtl/>
        </w:rPr>
        <w:t xml:space="preserve"> النبي عليه الصلاة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والسلام قال</w:t>
      </w:r>
      <w:r w:rsidR="007E0241">
        <w:rPr>
          <w:rtl/>
        </w:rPr>
        <w:t xml:space="preserve"> :</w:t>
      </w:r>
      <w:r w:rsidRPr="00AC6D18">
        <w:rPr>
          <w:rtl/>
        </w:rPr>
        <w:t xml:space="preserve"> من فعل ذلك فقد حل</w:t>
      </w:r>
      <w:r w:rsidR="00500533">
        <w:rPr>
          <w:rtl/>
        </w:rPr>
        <w:t>ّ</w:t>
      </w:r>
      <w:r w:rsidRPr="00AC6D18">
        <w:rPr>
          <w:rtl/>
        </w:rPr>
        <w:t>ت عليه شفاعتي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قال السخاوي</w:t>
      </w:r>
      <w:r w:rsidR="007E0241">
        <w:rPr>
          <w:rtl/>
        </w:rPr>
        <w:t xml:space="preserve"> :</w:t>
      </w:r>
      <w:r w:rsidRPr="00AC6D18">
        <w:rPr>
          <w:rtl/>
        </w:rPr>
        <w:t xml:space="preserve"> لا يصح</w:t>
      </w:r>
      <w:r w:rsidR="00500533">
        <w:rPr>
          <w:rtl/>
        </w:rPr>
        <w:t>ّ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pStyle w:val="rfdLine"/>
        <w:rPr>
          <w:rtl/>
        </w:rPr>
      </w:pPr>
      <w:r w:rsidRPr="00AC6D18">
        <w:rPr>
          <w:rtl/>
        </w:rPr>
        <w:t>__________________</w:t>
      </w:r>
    </w:p>
    <w:p w:rsidR="00AC6D18" w:rsidRPr="00484D70" w:rsidRDefault="00AC6D18" w:rsidP="00484D70">
      <w:pPr>
        <w:pStyle w:val="rfdFootnote0"/>
        <w:rPr>
          <w:rtl/>
        </w:rPr>
      </w:pPr>
      <w:r w:rsidRPr="00484D70">
        <w:rPr>
          <w:rtl/>
        </w:rPr>
        <w:t>(77) إحياء علوم الدين</w:t>
      </w:r>
      <w:r w:rsidR="00F04C31" w:rsidRPr="00484D70">
        <w:rPr>
          <w:rtl/>
        </w:rPr>
        <w:t xml:space="preserve"> </w:t>
      </w:r>
      <w:r w:rsidRPr="00484D70">
        <w:rPr>
          <w:rtl/>
        </w:rPr>
        <w:t>4</w:t>
      </w:r>
      <w:r w:rsidR="005C5FDB">
        <w:rPr>
          <w:rtl/>
        </w:rPr>
        <w:t xml:space="preserve"> / </w:t>
      </w:r>
      <w:r w:rsidRPr="00484D70">
        <w:rPr>
          <w:rtl/>
        </w:rPr>
        <w:t>233</w:t>
      </w:r>
      <w:r w:rsidR="00095AA9">
        <w:rPr>
          <w:rtl/>
        </w:rPr>
        <w:t xml:space="preserve"> .</w:t>
      </w:r>
    </w:p>
    <w:p w:rsidR="0008403B" w:rsidRDefault="0008403B" w:rsidP="0008038C">
      <w:pPr>
        <w:rPr>
          <w:rtl/>
        </w:rPr>
        <w:sectPr w:rsidR="0008403B" w:rsidSect="00107863">
          <w:headerReference w:type="even" r:id="rId111"/>
          <w:headerReference w:type="default" r:id="rId112"/>
          <w:headerReference w:type="first" r:id="rId113"/>
          <w:type w:val="continuous"/>
          <w:pgSz w:w="11907" w:h="16840" w:code="9"/>
          <w:pgMar w:top="1247" w:right="1361" w:bottom="1247" w:left="1361" w:header="720" w:footer="720" w:gutter="0"/>
          <w:cols w:space="720"/>
          <w:titlePg/>
          <w:bidi/>
          <w:rtlGutter/>
          <w:docGrid w:linePitch="360"/>
        </w:sectPr>
      </w:pPr>
    </w:p>
    <w:p w:rsidR="00AC6D18" w:rsidRPr="00AC6D18" w:rsidRDefault="00AC6D18" w:rsidP="0008038C">
      <w:pPr>
        <w:rPr>
          <w:rtl/>
        </w:rPr>
      </w:pPr>
      <w:r>
        <w:rPr>
          <w:rtl/>
        </w:rPr>
        <w:lastRenderedPageBreak/>
        <w:br w:type="page"/>
      </w:r>
      <w:r w:rsidRPr="00AC6D18">
        <w:rPr>
          <w:rtl/>
        </w:rPr>
        <w:lastRenderedPageBreak/>
        <w:t>وأورده الشيخ أحمد الحد</w:t>
      </w:r>
      <w:r w:rsidR="00500533">
        <w:rPr>
          <w:rtl/>
        </w:rPr>
        <w:t>ّ</w:t>
      </w:r>
      <w:r w:rsidRPr="00AC6D18">
        <w:rPr>
          <w:rtl/>
        </w:rPr>
        <w:t>اد في كتابه موجبات الرحمة بسند</w:t>
      </w:r>
      <w:r w:rsidR="00500533">
        <w:rPr>
          <w:rtl/>
        </w:rPr>
        <w:t>ٍ</w:t>
      </w:r>
      <w:r w:rsidRPr="00AC6D18">
        <w:rPr>
          <w:rtl/>
        </w:rPr>
        <w:t xml:space="preserve"> فيه مجاهيل مع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انقطاعه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عن الخضر </w:t>
      </w:r>
      <w:r w:rsidR="0008038C">
        <w:rPr>
          <w:rtl/>
        </w:rPr>
        <w:t>عليه السلام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وكل</w:t>
      </w:r>
      <w:r w:rsidR="0008038C">
        <w:rPr>
          <w:rtl/>
        </w:rPr>
        <w:t>ّ</w:t>
      </w:r>
      <w:r w:rsidRPr="00AC6D18">
        <w:rPr>
          <w:rtl/>
        </w:rPr>
        <w:t xml:space="preserve"> ما يروى في هذا فلا يصح</w:t>
      </w:r>
      <w:r w:rsidR="0008038C">
        <w:rPr>
          <w:rtl/>
        </w:rPr>
        <w:t>ّ</w:t>
      </w:r>
      <w:r w:rsidRPr="00AC6D18">
        <w:rPr>
          <w:rtl/>
        </w:rPr>
        <w:t xml:space="preserve"> رفعه </w:t>
      </w:r>
      <w:r w:rsidR="0008038C">
        <w:rPr>
          <w:rtl/>
        </w:rPr>
        <w:t>أ</w:t>
      </w:r>
      <w:r w:rsidRPr="00AC6D18">
        <w:rPr>
          <w:rtl/>
        </w:rPr>
        <w:t>لبت</w:t>
      </w:r>
      <w:r w:rsidR="0008038C">
        <w:rPr>
          <w:rtl/>
        </w:rPr>
        <w:t>ّ</w:t>
      </w:r>
      <w:r w:rsidRPr="00AC6D18">
        <w:rPr>
          <w:rtl/>
        </w:rPr>
        <w:t>ة</w:t>
      </w:r>
      <w:r w:rsidR="00095AA9">
        <w:rPr>
          <w:rtl/>
        </w:rPr>
        <w:t xml:space="preserve"> .</w:t>
      </w:r>
    </w:p>
    <w:p w:rsidR="00AC6D18" w:rsidRPr="00AC6D18" w:rsidRDefault="00AC6D18" w:rsidP="002F0A60">
      <w:pPr>
        <w:rPr>
          <w:rtl/>
        </w:rPr>
      </w:pPr>
      <w:r w:rsidRPr="00AC6D18">
        <w:rPr>
          <w:rtl/>
        </w:rPr>
        <w:t>قلت</w:t>
      </w:r>
      <w:r w:rsidR="007E0241">
        <w:rPr>
          <w:rtl/>
        </w:rPr>
        <w:t xml:space="preserve"> :</w:t>
      </w:r>
      <w:r w:rsidRPr="00AC6D18">
        <w:rPr>
          <w:rtl/>
        </w:rPr>
        <w:t xml:space="preserve"> وإذا ثبت رفعه إلى الصد</w:t>
      </w:r>
      <w:r w:rsidR="0008038C">
        <w:rPr>
          <w:rtl/>
        </w:rPr>
        <w:t>ّ</w:t>
      </w:r>
      <w:r w:rsidRPr="00AC6D18">
        <w:rPr>
          <w:rtl/>
        </w:rPr>
        <w:t>يق فيكفي العمل به</w:t>
      </w:r>
      <w:r w:rsidR="00D56A9C">
        <w:rPr>
          <w:rFonts w:hint="cs"/>
          <w:rtl/>
        </w:rPr>
        <w:t xml:space="preserve"> </w:t>
      </w:r>
      <w:r w:rsidR="006B0C4C">
        <w:rPr>
          <w:rtl/>
        </w:rPr>
        <w:t>! !</w:t>
      </w:r>
      <w:r w:rsidRPr="00AC6D18">
        <w:rPr>
          <w:rtl/>
        </w:rPr>
        <w:t xml:space="preserve"> لقوله عليه الصلاة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والسلام</w:t>
      </w:r>
      <w:r w:rsidR="007E0241">
        <w:rPr>
          <w:rtl/>
        </w:rPr>
        <w:t xml:space="preserve"> :</w:t>
      </w:r>
      <w:r w:rsidRPr="00AC6D18">
        <w:rPr>
          <w:rtl/>
        </w:rPr>
        <w:t xml:space="preserve"> عليكم بس</w:t>
      </w:r>
      <w:r w:rsidR="0008038C">
        <w:rPr>
          <w:rtl/>
        </w:rPr>
        <w:t>ُ</w:t>
      </w:r>
      <w:r w:rsidRPr="00AC6D18">
        <w:rPr>
          <w:rtl/>
        </w:rPr>
        <w:t>ن</w:t>
      </w:r>
      <w:r w:rsidR="0008038C">
        <w:rPr>
          <w:rtl/>
        </w:rPr>
        <w:t>ّ</w:t>
      </w:r>
      <w:r w:rsidRPr="00AC6D18">
        <w:rPr>
          <w:rtl/>
        </w:rPr>
        <w:t>تي وس</w:t>
      </w:r>
      <w:r w:rsidR="0008038C">
        <w:rPr>
          <w:rtl/>
        </w:rPr>
        <w:t>ُ</w:t>
      </w:r>
      <w:r w:rsidRPr="00AC6D18">
        <w:rPr>
          <w:rtl/>
        </w:rPr>
        <w:t>ن</w:t>
      </w:r>
      <w:r w:rsidR="0008038C">
        <w:rPr>
          <w:rtl/>
        </w:rPr>
        <w:t>ّ</w:t>
      </w:r>
      <w:r w:rsidRPr="00AC6D18">
        <w:rPr>
          <w:rtl/>
        </w:rPr>
        <w:t>ة الخلفاء الراشدين</w:t>
      </w:r>
      <w:r w:rsidR="00095AA9">
        <w:rPr>
          <w:rFonts w:hint="cs"/>
          <w:rtl/>
        </w:rPr>
        <w:t xml:space="preserve"> </w:t>
      </w:r>
      <w:r w:rsidR="00095AA9">
        <w:rPr>
          <w:rtl/>
        </w:rPr>
        <w:t>. . .</w:t>
      </w:r>
      <w:r w:rsidR="00D56A9C">
        <w:rPr>
          <w:rFonts w:hint="cs"/>
          <w:rtl/>
        </w:rPr>
        <w:t xml:space="preserve"> </w:t>
      </w:r>
      <w:r w:rsidR="00AB3A9F">
        <w:rPr>
          <w:rtl/>
        </w:rPr>
        <w:t>»</w:t>
      </w:r>
      <w:r w:rsidRPr="00AC6D18">
        <w:rPr>
          <w:rtl/>
        </w:rPr>
        <w:t xml:space="preserve"> </w:t>
      </w:r>
      <w:r w:rsidRPr="00AC6D18">
        <w:rPr>
          <w:rStyle w:val="rfdFootnotenum"/>
          <w:rtl/>
        </w:rPr>
        <w:t>(78)</w:t>
      </w:r>
      <w:r w:rsidR="00095AA9">
        <w:rPr>
          <w:rtl/>
        </w:rPr>
        <w:t xml:space="preserve"> .</w:t>
      </w:r>
    </w:p>
    <w:p w:rsidR="00AC6D18" w:rsidRPr="00D56A9C" w:rsidRDefault="00AC6D18" w:rsidP="00D56A9C">
      <w:pPr>
        <w:pStyle w:val="rfdBold1"/>
        <w:rPr>
          <w:rtl/>
        </w:rPr>
      </w:pPr>
      <w:r w:rsidRPr="00D56A9C">
        <w:rPr>
          <w:rtl/>
        </w:rPr>
        <w:t>في علم الكلام</w:t>
      </w:r>
      <w:r w:rsidR="007E0241" w:rsidRPr="00D56A9C">
        <w:rPr>
          <w:rtl/>
        </w:rPr>
        <w:t xml:space="preserve"> :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والمتكل</w:t>
      </w:r>
      <w:r w:rsidR="0008038C">
        <w:rPr>
          <w:rtl/>
        </w:rPr>
        <w:t>ّ</w:t>
      </w:r>
      <w:r w:rsidRPr="00AC6D18">
        <w:rPr>
          <w:rtl/>
        </w:rPr>
        <w:t>مون منهم عندما يبحثون عن أدل</w:t>
      </w:r>
      <w:r w:rsidR="0008038C">
        <w:rPr>
          <w:rtl/>
        </w:rPr>
        <w:t>ّ</w:t>
      </w:r>
      <w:r w:rsidRPr="00AC6D18">
        <w:rPr>
          <w:rtl/>
        </w:rPr>
        <w:t>ة الإ</w:t>
      </w:r>
      <w:r w:rsidR="0008038C">
        <w:rPr>
          <w:rtl/>
        </w:rPr>
        <w:t>ِ</w:t>
      </w:r>
      <w:r w:rsidRPr="00AC6D18">
        <w:rPr>
          <w:rtl/>
        </w:rPr>
        <w:t>مامة وشروطها وأوصاف الإ</w:t>
      </w:r>
      <w:r w:rsidR="0008038C">
        <w:rPr>
          <w:rtl/>
        </w:rPr>
        <w:t>ِ</w:t>
      </w:r>
      <w:r w:rsidRPr="00AC6D18">
        <w:rPr>
          <w:rtl/>
        </w:rPr>
        <w:t>مام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وحكم الخارج عليه</w:t>
      </w:r>
      <w:r w:rsidR="00095AA9">
        <w:rPr>
          <w:rFonts w:hint="cs"/>
          <w:rtl/>
        </w:rPr>
        <w:t xml:space="preserve"> </w:t>
      </w:r>
      <w:r w:rsidR="00095AA9">
        <w:rPr>
          <w:rtl/>
        </w:rPr>
        <w:t>. . .</w:t>
      </w:r>
      <w:r w:rsidRPr="00AC6D18">
        <w:rPr>
          <w:rtl/>
        </w:rPr>
        <w:t xml:space="preserve"> يقولون بحرمة الخروج على الإ</w:t>
      </w:r>
      <w:r w:rsidR="0008038C">
        <w:rPr>
          <w:rtl/>
        </w:rPr>
        <w:t>ِ</w:t>
      </w:r>
      <w:r w:rsidRPr="00AC6D18">
        <w:rPr>
          <w:rtl/>
        </w:rPr>
        <w:t>مام حتى في حال تغل</w:t>
      </w:r>
      <w:r w:rsidR="0008038C">
        <w:rPr>
          <w:rtl/>
        </w:rPr>
        <w:t>ّ</w:t>
      </w:r>
      <w:r w:rsidRPr="00AC6D18">
        <w:rPr>
          <w:rtl/>
        </w:rPr>
        <w:t>به على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الأمر بالقهر والسيف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وحت</w:t>
      </w:r>
      <w:r w:rsidR="0008038C">
        <w:rPr>
          <w:rtl/>
        </w:rPr>
        <w:t>ّ</w:t>
      </w:r>
      <w:r w:rsidRPr="00AC6D18">
        <w:rPr>
          <w:rtl/>
        </w:rPr>
        <w:t>ى إذا صدر منه الفسق والجور والحيف</w:t>
      </w:r>
      <w:r w:rsidR="00095AA9">
        <w:rPr>
          <w:rFonts w:hint="cs"/>
          <w:rtl/>
        </w:rPr>
        <w:t xml:space="preserve"> </w:t>
      </w:r>
      <w:r w:rsidR="00095AA9">
        <w:rPr>
          <w:rtl/>
        </w:rPr>
        <w:t>. . .</w:t>
      </w:r>
      <w:r w:rsidRPr="00AC6D18">
        <w:rPr>
          <w:rtl/>
        </w:rPr>
        <w:t xml:space="preserve"> استنادا</w:t>
      </w:r>
      <w:r w:rsidR="0008038C">
        <w:rPr>
          <w:rtl/>
        </w:rPr>
        <w:t>ً</w:t>
      </w:r>
      <w:r w:rsidRPr="00AC6D18">
        <w:rPr>
          <w:rtl/>
        </w:rPr>
        <w:t xml:space="preserve"> إلى أمثال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هذا الحديث المختل</w:t>
      </w:r>
      <w:r w:rsidR="0008038C">
        <w:rPr>
          <w:rtl/>
        </w:rPr>
        <w:t>َ</w:t>
      </w:r>
      <w:r w:rsidRPr="00AC6D18">
        <w:rPr>
          <w:rtl/>
        </w:rPr>
        <w:t>ق البي</w:t>
      </w:r>
      <w:r w:rsidR="0008038C">
        <w:rPr>
          <w:rtl/>
        </w:rPr>
        <w:t>ّ</w:t>
      </w:r>
      <w:r w:rsidRPr="00AC6D18">
        <w:rPr>
          <w:rtl/>
        </w:rPr>
        <w:t>ن الزيف</w:t>
      </w:r>
      <w:r w:rsidR="00095AA9">
        <w:rPr>
          <w:rFonts w:hint="cs"/>
          <w:rtl/>
        </w:rPr>
        <w:t xml:space="preserve"> </w:t>
      </w:r>
      <w:r w:rsidR="00095AA9">
        <w:rPr>
          <w:rtl/>
        </w:rPr>
        <w:t>. . .</w:t>
      </w:r>
    </w:p>
    <w:p w:rsidR="00F04C31" w:rsidRDefault="00AC6D18" w:rsidP="0008038C">
      <w:pPr>
        <w:rPr>
          <w:rtl/>
        </w:rPr>
      </w:pPr>
      <w:r w:rsidRPr="00AC6D18">
        <w:rPr>
          <w:rtl/>
        </w:rPr>
        <w:t>ولقد أفرط بعض النواصب المتعص</w:t>
      </w:r>
      <w:r w:rsidR="0008038C">
        <w:rPr>
          <w:rtl/>
        </w:rPr>
        <w:t>ّ</w:t>
      </w:r>
      <w:r w:rsidRPr="00AC6D18">
        <w:rPr>
          <w:rtl/>
        </w:rPr>
        <w:t>بين فقال في قضي</w:t>
      </w:r>
      <w:r w:rsidR="0008038C">
        <w:rPr>
          <w:rtl/>
        </w:rPr>
        <w:t>ّ</w:t>
      </w:r>
      <w:r w:rsidRPr="00AC6D18">
        <w:rPr>
          <w:rtl/>
        </w:rPr>
        <w:t>ة استشهاد الإ</w:t>
      </w:r>
      <w:r w:rsidR="0008038C">
        <w:rPr>
          <w:rtl/>
        </w:rPr>
        <w:t>ِ</w:t>
      </w:r>
      <w:r w:rsidRPr="00AC6D18">
        <w:rPr>
          <w:rtl/>
        </w:rPr>
        <w:t>مام الحسين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 xml:space="preserve">السبط </w:t>
      </w:r>
      <w:r w:rsidR="0008038C">
        <w:rPr>
          <w:rtl/>
        </w:rPr>
        <w:t>عليه السلام</w:t>
      </w:r>
      <w:r w:rsidRPr="00AC6D18">
        <w:rPr>
          <w:rtl/>
        </w:rPr>
        <w:t xml:space="preserve"> بما لا يتفو</w:t>
      </w:r>
      <w:r w:rsidR="0008038C">
        <w:rPr>
          <w:rtl/>
        </w:rPr>
        <w:t>ّ</w:t>
      </w:r>
      <w:r w:rsidRPr="00AC6D18">
        <w:rPr>
          <w:rtl/>
        </w:rPr>
        <w:t xml:space="preserve">ه به أحد </w:t>
      </w:r>
      <w:r w:rsidR="00F04C31">
        <w:rPr>
          <w:rtl/>
        </w:rPr>
        <w:t>من المسلمين</w:t>
      </w:r>
      <w:r w:rsidR="00095AA9">
        <w:rPr>
          <w:rFonts w:hint="cs"/>
          <w:rtl/>
        </w:rPr>
        <w:t xml:space="preserve"> </w:t>
      </w:r>
      <w:r w:rsidR="00095AA9">
        <w:rPr>
          <w:rtl/>
        </w:rPr>
        <w:t>. .</w:t>
      </w:r>
      <w:r w:rsidR="00F04C31">
        <w:rPr>
          <w:rtl/>
        </w:rPr>
        <w:t xml:space="preserve"> وهذه عبارته</w:t>
      </w:r>
      <w:r w:rsidR="007E0241">
        <w:rPr>
          <w:rtl/>
        </w:rPr>
        <w:t xml:space="preserve"> :</w:t>
      </w:r>
    </w:p>
    <w:p w:rsidR="00AC6D18" w:rsidRPr="00AC6D18" w:rsidRDefault="00AB3A9F" w:rsidP="00AC6D18">
      <w:pPr>
        <w:rPr>
          <w:rtl/>
        </w:rPr>
      </w:pPr>
      <w:r w:rsidRPr="00AC6D18">
        <w:rPr>
          <w:rtl/>
        </w:rPr>
        <w:t>«</w:t>
      </w:r>
      <w:r w:rsidR="00D56A9C">
        <w:rPr>
          <w:rFonts w:hint="cs"/>
          <w:rtl/>
        </w:rPr>
        <w:t xml:space="preserve"> </w:t>
      </w:r>
      <w:r w:rsidR="00AC6D18" w:rsidRPr="00AC6D18">
        <w:rPr>
          <w:rtl/>
        </w:rPr>
        <w:t>وما خرج إليه أحد إل</w:t>
      </w:r>
      <w:r w:rsidR="0008038C">
        <w:rPr>
          <w:rtl/>
        </w:rPr>
        <w:t>ّ</w:t>
      </w:r>
      <w:r w:rsidR="00AC6D18" w:rsidRPr="00AC6D18">
        <w:rPr>
          <w:rtl/>
        </w:rPr>
        <w:t>ا بتأويل</w:t>
      </w:r>
      <w:r w:rsidR="007E0241">
        <w:rPr>
          <w:rtl/>
        </w:rPr>
        <w:t xml:space="preserve"> ،</w:t>
      </w:r>
      <w:r w:rsidR="00AC6D18" w:rsidRPr="00AC6D18">
        <w:rPr>
          <w:rtl/>
        </w:rPr>
        <w:t xml:space="preserve"> ولا قاتلوه إل</w:t>
      </w:r>
      <w:r w:rsidR="0008038C">
        <w:rPr>
          <w:rtl/>
        </w:rPr>
        <w:t>ّ</w:t>
      </w:r>
      <w:r w:rsidR="00AC6D18" w:rsidRPr="00AC6D18">
        <w:rPr>
          <w:rtl/>
        </w:rPr>
        <w:t>ا بما سمعوا من جد</w:t>
      </w:r>
      <w:r w:rsidR="0008038C">
        <w:rPr>
          <w:rtl/>
        </w:rPr>
        <w:t>ّ</w:t>
      </w:r>
      <w:r w:rsidR="00AC6D18" w:rsidRPr="00AC6D18">
        <w:rPr>
          <w:rtl/>
        </w:rPr>
        <w:t>ه المهيمن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="00AC6D18" w:rsidRPr="00AC6D18">
        <w:rPr>
          <w:rtl/>
        </w:rPr>
        <w:t>على الرسل</w:t>
      </w:r>
      <w:r w:rsidR="007E0241">
        <w:rPr>
          <w:rtl/>
        </w:rPr>
        <w:t xml:space="preserve"> ،</w:t>
      </w:r>
      <w:r w:rsidR="00AC6D18" w:rsidRPr="00AC6D18">
        <w:rPr>
          <w:rtl/>
        </w:rPr>
        <w:t xml:space="preserve"> المخبر بفساد الحال</w:t>
      </w:r>
      <w:r w:rsidR="007E0241">
        <w:rPr>
          <w:rtl/>
        </w:rPr>
        <w:t xml:space="preserve"> ،</w:t>
      </w:r>
      <w:r w:rsidR="00AC6D18" w:rsidRPr="00AC6D18">
        <w:rPr>
          <w:rtl/>
        </w:rPr>
        <w:t xml:space="preserve"> المحذ</w:t>
      </w:r>
      <w:r w:rsidR="0008038C">
        <w:rPr>
          <w:rtl/>
        </w:rPr>
        <w:t>ّ</w:t>
      </w:r>
      <w:r w:rsidR="00AC6D18" w:rsidRPr="00AC6D18">
        <w:rPr>
          <w:rtl/>
        </w:rPr>
        <w:t>ر من الدخول في الفتن</w:t>
      </w:r>
      <w:r w:rsidR="007E0241">
        <w:rPr>
          <w:rtl/>
        </w:rPr>
        <w:t xml:space="preserve"> ،</w:t>
      </w:r>
      <w:r w:rsidR="00AC6D18" w:rsidRPr="00AC6D18">
        <w:rPr>
          <w:rtl/>
        </w:rPr>
        <w:t xml:space="preserve"> وأقواله في ذلك كثيرة</w:t>
      </w:r>
      <w:r w:rsidR="007E0241">
        <w:rPr>
          <w:rtl/>
        </w:rPr>
        <w:t xml:space="preserve"> ،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="00AC6D18" w:rsidRPr="00AC6D18">
        <w:rPr>
          <w:rtl/>
        </w:rPr>
        <w:t>منها قوله</w:t>
      </w:r>
      <w:r w:rsidR="007E0241">
        <w:rPr>
          <w:rtl/>
        </w:rPr>
        <w:t xml:space="preserve"> :</w:t>
      </w:r>
      <w:r w:rsidR="00AC6D18" w:rsidRPr="00AC6D18">
        <w:rPr>
          <w:rtl/>
        </w:rPr>
        <w:t xml:space="preserve"> إن</w:t>
      </w:r>
      <w:r w:rsidR="0008038C">
        <w:rPr>
          <w:rtl/>
        </w:rPr>
        <w:t>ّ</w:t>
      </w:r>
      <w:r w:rsidR="00AC6D18" w:rsidRPr="00AC6D18">
        <w:rPr>
          <w:rtl/>
        </w:rPr>
        <w:t>ه ستكون هنات وهنات</w:t>
      </w:r>
      <w:r w:rsidR="007E0241">
        <w:rPr>
          <w:rtl/>
        </w:rPr>
        <w:t xml:space="preserve"> ،</w:t>
      </w:r>
      <w:r w:rsidR="00AC6D18" w:rsidRPr="00AC6D18">
        <w:rPr>
          <w:rtl/>
        </w:rPr>
        <w:t xml:space="preserve"> فمن أراد أن</w:t>
      </w:r>
      <w:r w:rsidR="0008038C">
        <w:rPr>
          <w:rtl/>
        </w:rPr>
        <w:t>ْ</w:t>
      </w:r>
      <w:r w:rsidR="00AC6D18" w:rsidRPr="00AC6D18">
        <w:rPr>
          <w:rtl/>
        </w:rPr>
        <w:t xml:space="preserve"> يفر</w:t>
      </w:r>
      <w:r w:rsidR="0008038C">
        <w:rPr>
          <w:rtl/>
        </w:rPr>
        <w:t>ّ</w:t>
      </w:r>
      <w:r w:rsidR="00AC6D18" w:rsidRPr="00AC6D18">
        <w:rPr>
          <w:rtl/>
        </w:rPr>
        <w:t>ق أمر هذه ال</w:t>
      </w:r>
      <w:r w:rsidR="0008038C">
        <w:rPr>
          <w:rtl/>
        </w:rPr>
        <w:t>ْ</w:t>
      </w:r>
      <w:r w:rsidR="00AC6D18" w:rsidRPr="00AC6D18">
        <w:rPr>
          <w:rtl/>
        </w:rPr>
        <w:t>أ</w:t>
      </w:r>
      <w:r w:rsidR="0008038C">
        <w:rPr>
          <w:rtl/>
        </w:rPr>
        <w:t>ُ</w:t>
      </w:r>
      <w:r w:rsidR="00AC6D18" w:rsidRPr="00AC6D18">
        <w:rPr>
          <w:rtl/>
        </w:rPr>
        <w:t>م</w:t>
      </w:r>
      <w:r w:rsidR="0008038C">
        <w:rPr>
          <w:rtl/>
        </w:rPr>
        <w:t>ّ</w:t>
      </w:r>
      <w:r w:rsidR="00AC6D18" w:rsidRPr="00AC6D18">
        <w:rPr>
          <w:rtl/>
        </w:rPr>
        <w:t>ة وهي جميع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="00AC6D18" w:rsidRPr="00AC6D18">
        <w:rPr>
          <w:rtl/>
        </w:rPr>
        <w:t>فاضربوه بالسيف كائنا</w:t>
      </w:r>
      <w:r w:rsidR="0008038C">
        <w:rPr>
          <w:rtl/>
        </w:rPr>
        <w:t>ً</w:t>
      </w:r>
      <w:r w:rsidR="00AC6D18" w:rsidRPr="00AC6D18">
        <w:rPr>
          <w:rtl/>
        </w:rPr>
        <w:t xml:space="preserve"> من كان</w:t>
      </w:r>
      <w:r w:rsidR="007E0241">
        <w:rPr>
          <w:rtl/>
        </w:rPr>
        <w:t xml:space="preserve"> ،</w:t>
      </w:r>
      <w:r w:rsidR="00AC6D18" w:rsidRPr="00AC6D18">
        <w:rPr>
          <w:rtl/>
        </w:rPr>
        <w:t xml:space="preserve"> فما خرج الناس إل</w:t>
      </w:r>
      <w:r w:rsidR="0008038C">
        <w:rPr>
          <w:rtl/>
        </w:rPr>
        <w:t>ّ</w:t>
      </w:r>
      <w:r w:rsidR="00AC6D18" w:rsidRPr="00AC6D18">
        <w:rPr>
          <w:rtl/>
        </w:rPr>
        <w:t>ا بهذا وأمثاله</w:t>
      </w:r>
      <w:r w:rsidR="00095AA9">
        <w:rPr>
          <w:rFonts w:hint="cs"/>
          <w:rtl/>
        </w:rPr>
        <w:t xml:space="preserve"> </w:t>
      </w:r>
      <w:r w:rsidR="00095AA9">
        <w:rPr>
          <w:rtl/>
        </w:rPr>
        <w:t>. .</w:t>
      </w:r>
      <w:r w:rsidR="00AC6D18" w:rsidRPr="00AC6D18">
        <w:rPr>
          <w:rtl/>
        </w:rPr>
        <w:t xml:space="preserve"> و</w:t>
      </w:r>
      <w:r w:rsidR="0008038C">
        <w:rPr>
          <w:rtl/>
        </w:rPr>
        <w:t>َ</w:t>
      </w:r>
      <w:r w:rsidR="00AC6D18" w:rsidRPr="00AC6D18">
        <w:rPr>
          <w:rtl/>
        </w:rPr>
        <w:t>د</w:t>
      </w:r>
      <w:r w:rsidR="0008038C">
        <w:rPr>
          <w:rtl/>
        </w:rPr>
        <w:t>َ</w:t>
      </w:r>
      <w:r w:rsidR="00AC6D18" w:rsidRPr="00AC6D18">
        <w:rPr>
          <w:rtl/>
        </w:rPr>
        <w:t>ع</w:t>
      </w:r>
      <w:r w:rsidR="0008038C">
        <w:rPr>
          <w:rtl/>
        </w:rPr>
        <w:t>ِ</w:t>
      </w:r>
      <w:r w:rsidR="00AC6D18" w:rsidRPr="00AC6D18">
        <w:rPr>
          <w:rtl/>
        </w:rPr>
        <w:t xml:space="preserve"> الأمر يتول</w:t>
      </w:r>
      <w:r w:rsidR="0008038C">
        <w:rPr>
          <w:rtl/>
        </w:rPr>
        <w:t>ّ</w:t>
      </w:r>
      <w:r w:rsidR="00AC6D18" w:rsidRPr="00AC6D18">
        <w:rPr>
          <w:rtl/>
        </w:rPr>
        <w:t>اه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="00AC6D18" w:rsidRPr="00AC6D18">
        <w:rPr>
          <w:rtl/>
        </w:rPr>
        <w:t>أسود مجد</w:t>
      </w:r>
      <w:r w:rsidR="0008038C">
        <w:rPr>
          <w:rtl/>
        </w:rPr>
        <w:t>ّ</w:t>
      </w:r>
      <w:r w:rsidR="00AC6D18" w:rsidRPr="00AC6D18">
        <w:rPr>
          <w:rtl/>
        </w:rPr>
        <w:t>ع حسبما أمر به صاحب الشرع</w:t>
      </w:r>
      <w:r w:rsidR="00095AA9">
        <w:rPr>
          <w:rFonts w:hint="cs"/>
          <w:rtl/>
        </w:rPr>
        <w:t xml:space="preserve"> </w:t>
      </w:r>
      <w:r w:rsidR="00095AA9">
        <w:rPr>
          <w:rtl/>
        </w:rPr>
        <w:t>. . .</w:t>
      </w:r>
      <w:r w:rsidR="00D56A9C">
        <w:rPr>
          <w:rFonts w:hint="cs"/>
          <w:rtl/>
        </w:rPr>
        <w:t xml:space="preserve"> </w:t>
      </w:r>
      <w:r w:rsidRPr="00AC6D18">
        <w:rPr>
          <w:rtl/>
        </w:rPr>
        <w:t>»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قال</w:t>
      </w:r>
      <w:r w:rsidR="007E0241">
        <w:rPr>
          <w:rtl/>
        </w:rPr>
        <w:t xml:space="preserve"> :</w:t>
      </w:r>
      <w:r w:rsidRPr="00AC6D18">
        <w:rPr>
          <w:rtl/>
        </w:rPr>
        <w:t xml:space="preserve"> </w:t>
      </w:r>
      <w:r w:rsidR="00AB3A9F" w:rsidRPr="00AC6D18">
        <w:rPr>
          <w:rtl/>
        </w:rPr>
        <w:t>«</w:t>
      </w:r>
      <w:r w:rsidR="00D56A9C">
        <w:rPr>
          <w:rFonts w:hint="cs"/>
          <w:rtl/>
        </w:rPr>
        <w:t xml:space="preserve"> </w:t>
      </w:r>
      <w:r w:rsidR="0008038C">
        <w:rPr>
          <w:rtl/>
        </w:rPr>
        <w:t>وأخرج البخاري عن</w:t>
      </w:r>
      <w:r w:rsidR="00FB7845">
        <w:rPr>
          <w:rtl/>
        </w:rPr>
        <w:t xml:space="preserve"> عبد الله</w:t>
      </w:r>
      <w:r w:rsidRPr="00AC6D18">
        <w:rPr>
          <w:rtl/>
        </w:rPr>
        <w:t xml:space="preserve"> بن دينار قال</w:t>
      </w:r>
      <w:r w:rsidR="007E0241">
        <w:rPr>
          <w:rtl/>
        </w:rPr>
        <w:t xml:space="preserve"> :</w:t>
      </w:r>
      <w:r w:rsidRPr="00AC6D18">
        <w:rPr>
          <w:rtl/>
        </w:rPr>
        <w:t xml:space="preserve"> شهدت ابن عمر حيث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="0008038C">
        <w:rPr>
          <w:rtl/>
        </w:rPr>
        <w:t>اجتمع الناس على عبد</w:t>
      </w:r>
      <w:r w:rsidR="00D56A9C">
        <w:rPr>
          <w:rFonts w:hint="cs"/>
          <w:rtl/>
        </w:rPr>
        <w:t xml:space="preserve"> </w:t>
      </w:r>
      <w:r w:rsidRPr="00AC6D18">
        <w:rPr>
          <w:rtl/>
        </w:rPr>
        <w:t>الملك بن مروان كتب</w:t>
      </w:r>
      <w:r w:rsidR="007E0241">
        <w:rPr>
          <w:rtl/>
        </w:rPr>
        <w:t xml:space="preserve"> :</w:t>
      </w:r>
      <w:r w:rsidRPr="00AC6D18">
        <w:rPr>
          <w:rtl/>
        </w:rPr>
        <w:t xml:space="preserve"> إن</w:t>
      </w:r>
      <w:r w:rsidR="0008038C">
        <w:rPr>
          <w:rtl/>
        </w:rPr>
        <w:t>ّ</w:t>
      </w:r>
      <w:r w:rsidRPr="00AC6D18">
        <w:rPr>
          <w:rtl/>
        </w:rPr>
        <w:t>ي أقر</w:t>
      </w:r>
      <w:r w:rsidR="0008038C">
        <w:rPr>
          <w:rtl/>
        </w:rPr>
        <w:t>ّ بالسمع والطاعة لعبد</w:t>
      </w:r>
      <w:r w:rsidR="00D56A9C">
        <w:rPr>
          <w:rFonts w:hint="cs"/>
          <w:rtl/>
        </w:rPr>
        <w:t xml:space="preserve"> </w:t>
      </w:r>
      <w:r w:rsidRPr="00AC6D18">
        <w:rPr>
          <w:rtl/>
        </w:rPr>
        <w:t>الملك أمير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المؤمنين على س</w:t>
      </w:r>
      <w:r w:rsidR="0008038C">
        <w:rPr>
          <w:rtl/>
        </w:rPr>
        <w:t>ُ</w:t>
      </w:r>
      <w:r w:rsidRPr="00AC6D18">
        <w:rPr>
          <w:rtl/>
        </w:rPr>
        <w:t>ن</w:t>
      </w:r>
      <w:r w:rsidR="0008038C">
        <w:rPr>
          <w:rtl/>
        </w:rPr>
        <w:t>ّ</w:t>
      </w:r>
      <w:r w:rsidRPr="00AC6D18">
        <w:rPr>
          <w:rtl/>
        </w:rPr>
        <w:t>ة الله وس</w:t>
      </w:r>
      <w:r w:rsidR="0008038C">
        <w:rPr>
          <w:rtl/>
        </w:rPr>
        <w:t>ُ</w:t>
      </w:r>
      <w:r w:rsidRPr="00AC6D18">
        <w:rPr>
          <w:rtl/>
        </w:rPr>
        <w:t>ن</w:t>
      </w:r>
      <w:r w:rsidR="0008038C">
        <w:rPr>
          <w:rtl/>
        </w:rPr>
        <w:t>ّ</w:t>
      </w:r>
      <w:r w:rsidRPr="00AC6D18">
        <w:rPr>
          <w:rtl/>
        </w:rPr>
        <w:t>ة رسوله ما استطعت</w:t>
      </w:r>
      <w:r w:rsidR="00095AA9">
        <w:rPr>
          <w:rtl/>
        </w:rPr>
        <w:t xml:space="preserve"> .</w:t>
      </w:r>
      <w:r w:rsidRPr="00AC6D18">
        <w:rPr>
          <w:rtl/>
        </w:rPr>
        <w:t xml:space="preserve"> وإن</w:t>
      </w:r>
      <w:r w:rsidR="0008038C">
        <w:rPr>
          <w:rtl/>
        </w:rPr>
        <w:t>ّ</w:t>
      </w:r>
      <w:r w:rsidRPr="00AC6D18">
        <w:rPr>
          <w:rtl/>
        </w:rPr>
        <w:t xml:space="preserve"> بني</w:t>
      </w:r>
      <w:r w:rsidR="0008038C">
        <w:rPr>
          <w:rtl/>
        </w:rPr>
        <w:t>َّ</w:t>
      </w:r>
      <w:r w:rsidRPr="00AC6D18">
        <w:rPr>
          <w:rtl/>
        </w:rPr>
        <w:t xml:space="preserve"> قد أقر</w:t>
      </w:r>
      <w:r w:rsidR="0008038C">
        <w:rPr>
          <w:rtl/>
        </w:rPr>
        <w:t>ّ</w:t>
      </w:r>
      <w:r w:rsidRPr="00AC6D18">
        <w:rPr>
          <w:rtl/>
        </w:rPr>
        <w:t>وا بمثل ذلك</w:t>
      </w:r>
      <w:r w:rsidR="00D56A9C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Pr="00AC6D18">
        <w:rPr>
          <w:rtl/>
        </w:rPr>
        <w:t xml:space="preserve"> </w:t>
      </w:r>
      <w:r w:rsidRPr="00AC6D18">
        <w:rPr>
          <w:rStyle w:val="rfdFootnotenum"/>
          <w:rtl/>
        </w:rPr>
        <w:t>(79)</w:t>
      </w:r>
      <w:r w:rsidR="00095AA9">
        <w:rPr>
          <w:rtl/>
        </w:rPr>
        <w:t xml:space="preserve"> .</w:t>
      </w:r>
    </w:p>
    <w:p w:rsidR="00AC6D18" w:rsidRPr="00D56A9C" w:rsidRDefault="00AC6D18" w:rsidP="00D56A9C">
      <w:pPr>
        <w:rPr>
          <w:rStyle w:val="rfdLineChar"/>
          <w:rtl/>
        </w:rPr>
      </w:pPr>
      <w:r w:rsidRPr="00AC6D18">
        <w:rPr>
          <w:rtl/>
        </w:rPr>
        <w:t>ومنهم من جعله من أدل</w:t>
      </w:r>
      <w:r w:rsidR="0008038C">
        <w:rPr>
          <w:rtl/>
        </w:rPr>
        <w:t>ّ</w:t>
      </w:r>
      <w:r w:rsidRPr="00AC6D18">
        <w:rPr>
          <w:rtl/>
        </w:rPr>
        <w:t>ة خلافة الخلفاء الأربعة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وذكره في مقابلة الأحاديث</w:t>
      </w:r>
      <w:r w:rsidR="00D56A9C">
        <w:rPr>
          <w:rFonts w:hint="cs"/>
          <w:rtl/>
        </w:rPr>
        <w:t xml:space="preserve"> </w:t>
      </w:r>
      <w:r w:rsidR="00D56A9C">
        <w:rPr>
          <w:rtl/>
        </w:rPr>
        <w:br/>
      </w:r>
      <w:r w:rsidRPr="00D56A9C">
        <w:rPr>
          <w:rStyle w:val="rfdLineChar"/>
          <w:rtl/>
        </w:rPr>
        <w:t>__________________</w:t>
      </w:r>
    </w:p>
    <w:p w:rsidR="00AC6D18" w:rsidRPr="00AC6D18" w:rsidRDefault="00AC6D18" w:rsidP="00AC6D18">
      <w:pPr>
        <w:pStyle w:val="rfdFootnote0"/>
        <w:rPr>
          <w:rtl/>
        </w:rPr>
      </w:pPr>
      <w:r>
        <w:rPr>
          <w:rtl/>
        </w:rPr>
        <w:t>(</w:t>
      </w:r>
      <w:r w:rsidRPr="00AC6D18">
        <w:rPr>
          <w:rtl/>
        </w:rPr>
        <w:t>78) الأسرار المرفوعة في الأخبار الموضوعة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للقاري</w:t>
      </w:r>
      <w:r w:rsidR="007E0241">
        <w:rPr>
          <w:rtl/>
        </w:rPr>
        <w:t xml:space="preserve"> :</w:t>
      </w:r>
      <w:r w:rsidRPr="00AC6D18">
        <w:rPr>
          <w:rtl/>
        </w:rPr>
        <w:t xml:space="preserve"> 306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pStyle w:val="rfdFootnote0"/>
        <w:rPr>
          <w:rtl/>
        </w:rPr>
      </w:pPr>
      <w:r>
        <w:rPr>
          <w:rtl/>
        </w:rPr>
        <w:t>(</w:t>
      </w:r>
      <w:r w:rsidRPr="00AC6D18">
        <w:rPr>
          <w:rtl/>
        </w:rPr>
        <w:t>79) العواصم من القواصم لابن العربي المالكي</w:t>
      </w:r>
      <w:r w:rsidR="007E0241">
        <w:rPr>
          <w:rtl/>
        </w:rPr>
        <w:t xml:space="preserve"> :</w:t>
      </w:r>
      <w:r w:rsidRPr="00AC6D18">
        <w:rPr>
          <w:rtl/>
        </w:rPr>
        <w:t xml:space="preserve"> 232 </w:t>
      </w:r>
      <w:r w:rsidR="00AB3A9F">
        <w:rPr>
          <w:rtl/>
        </w:rPr>
        <w:t xml:space="preserve">و </w:t>
      </w:r>
      <w:r w:rsidRPr="00AC6D18">
        <w:rPr>
          <w:rtl/>
        </w:rPr>
        <w:t>251</w:t>
      </w:r>
      <w:r w:rsidR="00095AA9">
        <w:rPr>
          <w:rtl/>
        </w:rPr>
        <w:t xml:space="preserve"> .</w:t>
      </w:r>
    </w:p>
    <w:p w:rsidR="00AC6D18" w:rsidRPr="00AC6D18" w:rsidRDefault="00AC6D18" w:rsidP="00F04C31">
      <w:pPr>
        <w:pStyle w:val="rfdNormal0"/>
        <w:rPr>
          <w:rtl/>
        </w:rPr>
      </w:pPr>
      <w:r>
        <w:rPr>
          <w:rtl/>
        </w:rPr>
        <w:br w:type="page"/>
      </w:r>
      <w:r w:rsidRPr="00AC6D18">
        <w:rPr>
          <w:rtl/>
        </w:rPr>
        <w:lastRenderedPageBreak/>
        <w:t>الدال</w:t>
      </w:r>
      <w:r w:rsidR="00B218D1">
        <w:rPr>
          <w:rtl/>
        </w:rPr>
        <w:t>ّ</w:t>
      </w:r>
      <w:r w:rsidRPr="00AC6D18">
        <w:rPr>
          <w:rtl/>
        </w:rPr>
        <w:t>ة على خلافة أمير المؤمنين بعد رسول الله بلا فصل</w:t>
      </w:r>
      <w:r w:rsidR="00095AA9">
        <w:rPr>
          <w:rFonts w:hint="cs"/>
          <w:rtl/>
        </w:rPr>
        <w:t xml:space="preserve"> </w:t>
      </w:r>
      <w:r w:rsidR="00095AA9">
        <w:rPr>
          <w:rtl/>
        </w:rPr>
        <w:t>. . .</w:t>
      </w:r>
      <w:r w:rsidR="00B218D1">
        <w:rPr>
          <w:rtl/>
        </w:rPr>
        <w:t xml:space="preserve"> كالشيخ عبد</w:t>
      </w:r>
      <w:r w:rsidR="00AD6C21">
        <w:rPr>
          <w:rFonts w:hint="cs"/>
          <w:rtl/>
        </w:rPr>
        <w:t xml:space="preserve"> </w:t>
      </w:r>
      <w:r w:rsidRPr="00AC6D18">
        <w:rPr>
          <w:rtl/>
        </w:rPr>
        <w:t>العزيز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الدهلوي حيث تمس</w:t>
      </w:r>
      <w:r w:rsidR="00B218D1">
        <w:rPr>
          <w:rtl/>
        </w:rPr>
        <w:t>ّ</w:t>
      </w:r>
      <w:r w:rsidRPr="00AC6D18">
        <w:rPr>
          <w:rtl/>
        </w:rPr>
        <w:t xml:space="preserve">ك به في مقابلة حديث الثقلين المتواتر بين الفريقين </w:t>
      </w:r>
      <w:r w:rsidRPr="00AC6D18">
        <w:rPr>
          <w:rStyle w:val="rfdFootnotenum"/>
          <w:rtl/>
        </w:rPr>
        <w:t>(80)</w:t>
      </w:r>
      <w:r w:rsidR="00095AA9">
        <w:rPr>
          <w:rtl/>
        </w:rPr>
        <w:t xml:space="preserve"> .</w:t>
      </w:r>
    </w:p>
    <w:p w:rsidR="00AC6D18" w:rsidRPr="00AD6C21" w:rsidRDefault="00AC6D18" w:rsidP="00AD6C21">
      <w:pPr>
        <w:pStyle w:val="rfdBold1"/>
        <w:rPr>
          <w:rtl/>
        </w:rPr>
      </w:pPr>
      <w:r w:rsidRPr="00AD6C21">
        <w:rPr>
          <w:rtl/>
        </w:rPr>
        <w:t>في علم الفقه</w:t>
      </w:r>
      <w:r w:rsidR="007E0241" w:rsidRPr="00AD6C21">
        <w:rPr>
          <w:rtl/>
        </w:rPr>
        <w:t xml:space="preserve"> :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وفي الفقه استدل</w:t>
      </w:r>
      <w:r w:rsidR="00B218D1">
        <w:rPr>
          <w:rtl/>
        </w:rPr>
        <w:t>ّ</w:t>
      </w:r>
      <w:r w:rsidRPr="00AC6D18">
        <w:rPr>
          <w:rtl/>
        </w:rPr>
        <w:t>وا بالحديث لتبرير بدع الخلفاء وما أحدثوه في الدين</w:t>
      </w:r>
      <w:r w:rsidR="00095AA9">
        <w:rPr>
          <w:rFonts w:hint="cs"/>
          <w:rtl/>
        </w:rPr>
        <w:t xml:space="preserve"> </w:t>
      </w:r>
      <w:r w:rsidR="00095AA9">
        <w:rPr>
          <w:rtl/>
        </w:rPr>
        <w:t>. .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ولنذكر من ذلك نموذجين</w:t>
      </w:r>
      <w:r w:rsidR="007E0241">
        <w:rPr>
          <w:rtl/>
        </w:rPr>
        <w:t xml:space="preserve"> :</w:t>
      </w:r>
    </w:p>
    <w:p w:rsidR="00AC6D18" w:rsidRPr="00FF54FC" w:rsidRDefault="00AC6D18" w:rsidP="00AD6C21">
      <w:pPr>
        <w:pStyle w:val="rfdBold3"/>
        <w:rPr>
          <w:rtl/>
        </w:rPr>
      </w:pPr>
      <w:r w:rsidRPr="00FF54FC">
        <w:rPr>
          <w:rtl/>
        </w:rPr>
        <w:t>تحريم عمر المتعتين</w:t>
      </w:r>
      <w:r w:rsidR="007E0241">
        <w:rPr>
          <w:rtl/>
        </w:rPr>
        <w:t xml:space="preserve"> :</w:t>
      </w:r>
    </w:p>
    <w:p w:rsidR="00AC6D18" w:rsidRPr="00AC6D18" w:rsidRDefault="00AC6D18" w:rsidP="00B218D1">
      <w:pPr>
        <w:rPr>
          <w:rtl/>
        </w:rPr>
      </w:pPr>
      <w:r w:rsidRPr="00AC6D18">
        <w:rPr>
          <w:rtl/>
        </w:rPr>
        <w:t>أحدهما</w:t>
      </w:r>
      <w:r w:rsidR="007E0241">
        <w:rPr>
          <w:rtl/>
        </w:rPr>
        <w:t xml:space="preserve"> :</w:t>
      </w:r>
      <w:r w:rsidRPr="00AC6D18">
        <w:rPr>
          <w:rtl/>
        </w:rPr>
        <w:t xml:space="preserve"> تحريم عمر المتعتين وقولته المشهورة المعروفة في ذلك </w:t>
      </w:r>
      <w:r w:rsidRPr="00AC6D18">
        <w:rPr>
          <w:rStyle w:val="rfdFootnotenum"/>
          <w:rtl/>
        </w:rPr>
        <w:t>(81)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حيث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اضطرب القوم في كيفي</w:t>
      </w:r>
      <w:r w:rsidR="00B218D1">
        <w:rPr>
          <w:rtl/>
        </w:rPr>
        <w:t>ّ</w:t>
      </w:r>
      <w:r w:rsidRPr="00AC6D18">
        <w:rPr>
          <w:rtl/>
        </w:rPr>
        <w:t>ة توجيه هذا الذي أحدثه عمر في الدين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وعارضه فيه كبار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الصحابة والتابعين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فالتجأ بعضهم إلى تبريره بحديث</w:t>
      </w:r>
      <w:r w:rsidR="007E0241">
        <w:rPr>
          <w:rtl/>
        </w:rPr>
        <w:t xml:space="preserve"> :</w:t>
      </w:r>
      <w:r w:rsidRPr="00AC6D18">
        <w:rPr>
          <w:rtl/>
        </w:rPr>
        <w:t xml:space="preserve"> </w:t>
      </w:r>
      <w:r w:rsidR="00AB3A9F" w:rsidRPr="00AC6D18">
        <w:rPr>
          <w:rtl/>
        </w:rPr>
        <w:t>«</w:t>
      </w:r>
      <w:r w:rsidR="00AD6C21">
        <w:rPr>
          <w:rFonts w:hint="cs"/>
          <w:rtl/>
        </w:rPr>
        <w:t xml:space="preserve"> </w:t>
      </w:r>
      <w:r w:rsidRPr="00AC6D18">
        <w:rPr>
          <w:rtl/>
        </w:rPr>
        <w:t>عليكم بس</w:t>
      </w:r>
      <w:r w:rsidR="00B218D1">
        <w:rPr>
          <w:rtl/>
        </w:rPr>
        <w:t>ُ</w:t>
      </w:r>
      <w:r w:rsidRPr="00AC6D18">
        <w:rPr>
          <w:rtl/>
        </w:rPr>
        <w:t>ن</w:t>
      </w:r>
      <w:r w:rsidR="00B218D1">
        <w:rPr>
          <w:rtl/>
        </w:rPr>
        <w:t>ّ</w:t>
      </w:r>
      <w:r w:rsidRPr="00AC6D18">
        <w:rPr>
          <w:rtl/>
        </w:rPr>
        <w:t>تي وس</w:t>
      </w:r>
      <w:r w:rsidR="00B218D1">
        <w:rPr>
          <w:rtl/>
        </w:rPr>
        <w:t>ُ</w:t>
      </w:r>
      <w:r w:rsidRPr="00AC6D18">
        <w:rPr>
          <w:rtl/>
        </w:rPr>
        <w:t>ن</w:t>
      </w:r>
      <w:r w:rsidR="00B218D1">
        <w:rPr>
          <w:rtl/>
        </w:rPr>
        <w:t>ّ</w:t>
      </w:r>
      <w:r w:rsidRPr="00AC6D18">
        <w:rPr>
          <w:rtl/>
        </w:rPr>
        <w:t>ة الخلفاء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الراشدين</w:t>
      </w:r>
      <w:r w:rsidR="00AD6C21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="00AD6C21">
        <w:rPr>
          <w:rFonts w:hint="cs"/>
          <w:rtl/>
        </w:rPr>
        <w:t xml:space="preserve"> </w:t>
      </w:r>
      <w:r w:rsidR="006B0C4C">
        <w:rPr>
          <w:rtl/>
        </w:rPr>
        <w:t>! !</w:t>
      </w:r>
    </w:p>
    <w:p w:rsidR="00F04C31" w:rsidRDefault="00AC6D18" w:rsidP="00AC6D18">
      <w:pPr>
        <w:rPr>
          <w:rtl/>
        </w:rPr>
      </w:pPr>
      <w:r w:rsidRPr="00AC6D18">
        <w:rPr>
          <w:rtl/>
        </w:rPr>
        <w:t xml:space="preserve">قال ابن </w:t>
      </w:r>
      <w:r w:rsidR="00F04C31">
        <w:rPr>
          <w:rtl/>
        </w:rPr>
        <w:t>قي</w:t>
      </w:r>
      <w:r w:rsidR="00B218D1">
        <w:rPr>
          <w:rtl/>
        </w:rPr>
        <w:t>ّ</w:t>
      </w:r>
      <w:r w:rsidR="00F04C31">
        <w:rPr>
          <w:rtl/>
        </w:rPr>
        <w:t>م الجوزي</w:t>
      </w:r>
      <w:r w:rsidR="00B218D1">
        <w:rPr>
          <w:rtl/>
        </w:rPr>
        <w:t>ّ</w:t>
      </w:r>
      <w:r w:rsidR="00F04C31">
        <w:rPr>
          <w:rtl/>
        </w:rPr>
        <w:t>ة في كلام له في ذلك</w:t>
      </w:r>
      <w:r w:rsidR="007E0241">
        <w:rPr>
          <w:rtl/>
        </w:rPr>
        <w:t xml:space="preserve"> :</w:t>
      </w:r>
    </w:p>
    <w:p w:rsidR="00AC6D18" w:rsidRPr="00AC6D18" w:rsidRDefault="00AB3A9F" w:rsidP="00AC6D18">
      <w:pPr>
        <w:rPr>
          <w:rtl/>
        </w:rPr>
      </w:pPr>
      <w:r>
        <w:rPr>
          <w:rtl/>
        </w:rPr>
        <w:t>«</w:t>
      </w:r>
      <w:r w:rsidR="00AD6C21">
        <w:rPr>
          <w:rFonts w:hint="cs"/>
          <w:rtl/>
        </w:rPr>
        <w:t xml:space="preserve"> </w:t>
      </w:r>
      <w:r w:rsidR="00AC6D18" w:rsidRPr="00AC6D18">
        <w:rPr>
          <w:rtl/>
        </w:rPr>
        <w:t>فإن</w:t>
      </w:r>
      <w:r w:rsidR="00B218D1">
        <w:rPr>
          <w:rtl/>
        </w:rPr>
        <w:t>ْ</w:t>
      </w:r>
      <w:r w:rsidR="00AC6D18" w:rsidRPr="00AC6D18">
        <w:rPr>
          <w:rtl/>
        </w:rPr>
        <w:t xml:space="preserve"> قيل</w:t>
      </w:r>
      <w:r w:rsidR="007E0241">
        <w:rPr>
          <w:rtl/>
        </w:rPr>
        <w:t xml:space="preserve"> :</w:t>
      </w:r>
      <w:r w:rsidR="00AC6D18" w:rsidRPr="00AC6D18">
        <w:rPr>
          <w:rtl/>
        </w:rPr>
        <w:t xml:space="preserve"> فكيف تصنعون بما ر</w:t>
      </w:r>
      <w:r w:rsidR="00B218D1">
        <w:rPr>
          <w:rtl/>
        </w:rPr>
        <w:t>وى مسلم في صحيحه عن جابر بن</w:t>
      </w:r>
      <w:r w:rsidR="00FB7845">
        <w:rPr>
          <w:rtl/>
        </w:rPr>
        <w:t xml:space="preserve"> عبد الله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="00AC6D18" w:rsidRPr="00AC6D18">
        <w:rPr>
          <w:rtl/>
        </w:rPr>
        <w:t>قال</w:t>
      </w:r>
      <w:r w:rsidR="007E0241">
        <w:rPr>
          <w:rtl/>
        </w:rPr>
        <w:t xml:space="preserve"> :</w:t>
      </w:r>
      <w:r w:rsidR="00AC6D18" w:rsidRPr="00AC6D18">
        <w:rPr>
          <w:rtl/>
        </w:rPr>
        <w:t xml:space="preserve"> كنا نستمتع بالقبضة من التمر والدقيق الأي</w:t>
      </w:r>
      <w:r w:rsidR="00B218D1">
        <w:rPr>
          <w:rtl/>
        </w:rPr>
        <w:t>ّ</w:t>
      </w:r>
      <w:r w:rsidR="00AC6D18" w:rsidRPr="00AC6D18">
        <w:rPr>
          <w:rtl/>
        </w:rPr>
        <w:t>ام على عهد رسول الله وأبي بكر حت</w:t>
      </w:r>
      <w:r w:rsidR="00B218D1">
        <w:rPr>
          <w:rtl/>
        </w:rPr>
        <w:t>ّ</w:t>
      </w:r>
      <w:r w:rsidR="00AC6D18" w:rsidRPr="00AC6D18">
        <w:rPr>
          <w:rtl/>
        </w:rPr>
        <w:t>ى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="00AC6D18" w:rsidRPr="00AC6D18">
        <w:rPr>
          <w:rtl/>
        </w:rPr>
        <w:t>نهى عنها عمر في شأن عمرو بن حريث</w:t>
      </w:r>
      <w:r w:rsidR="00095AA9">
        <w:rPr>
          <w:rtl/>
        </w:rPr>
        <w:t xml:space="preserve"> .</w:t>
      </w:r>
    </w:p>
    <w:p w:rsidR="00F04C31" w:rsidRDefault="00AC6D18" w:rsidP="00AC6D18">
      <w:pPr>
        <w:rPr>
          <w:rtl/>
        </w:rPr>
      </w:pPr>
      <w:r w:rsidRPr="00AC6D18">
        <w:rPr>
          <w:rtl/>
        </w:rPr>
        <w:t>وفيما ثبت عن عمر أن</w:t>
      </w:r>
      <w:r w:rsidR="00B218D1">
        <w:rPr>
          <w:rtl/>
        </w:rPr>
        <w:t>ّ</w:t>
      </w:r>
      <w:r w:rsidRPr="00AC6D18">
        <w:rPr>
          <w:rtl/>
        </w:rPr>
        <w:t>ه قال</w:t>
      </w:r>
      <w:r w:rsidR="007E0241">
        <w:rPr>
          <w:rtl/>
        </w:rPr>
        <w:t xml:space="preserve"> :</w:t>
      </w:r>
      <w:r w:rsidRPr="00AC6D18">
        <w:rPr>
          <w:rtl/>
        </w:rPr>
        <w:t xml:space="preserve"> متعتان كانتا على عهد رسول الله أنا أنهى عنه</w:t>
      </w:r>
      <w:r w:rsidR="00F04C31">
        <w:rPr>
          <w:rtl/>
        </w:rPr>
        <w:t>ما</w:t>
      </w:r>
      <w:r w:rsidR="007E0241">
        <w:rPr>
          <w:rtl/>
        </w:rPr>
        <w:t xml:space="preserve"> :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="00F04C31">
        <w:rPr>
          <w:rtl/>
        </w:rPr>
        <w:t>متعة النساء ومتعة الحج</w:t>
      </w:r>
      <w:r w:rsidR="00B218D1">
        <w:rPr>
          <w:rtl/>
        </w:rPr>
        <w:t>ّ</w:t>
      </w:r>
      <w:r w:rsidR="00AD6C21">
        <w:rPr>
          <w:rFonts w:hint="cs"/>
          <w:rtl/>
        </w:rPr>
        <w:t xml:space="preserve"> </w:t>
      </w:r>
      <w:r w:rsidR="00025C8E">
        <w:rPr>
          <w:rtl/>
        </w:rPr>
        <w:t>؟ !</w:t>
      </w:r>
    </w:p>
    <w:p w:rsidR="00AC6D18" w:rsidRPr="00AC6D18" w:rsidRDefault="00AC6D18" w:rsidP="00F04C31">
      <w:pPr>
        <w:rPr>
          <w:rtl/>
        </w:rPr>
      </w:pPr>
      <w:r w:rsidRPr="00AC6D18">
        <w:rPr>
          <w:rtl/>
        </w:rPr>
        <w:t>قيل</w:t>
      </w:r>
      <w:r w:rsidR="007E0241">
        <w:rPr>
          <w:rtl/>
        </w:rPr>
        <w:t xml:space="preserve"> :</w:t>
      </w:r>
      <w:r w:rsidRPr="00AC6D18">
        <w:rPr>
          <w:rtl/>
        </w:rPr>
        <w:t xml:space="preserve"> الناس في هذا طائفتان</w:t>
      </w:r>
      <w:r w:rsidR="007E0241">
        <w:rPr>
          <w:rtl/>
        </w:rPr>
        <w:t xml:space="preserve"> :</w:t>
      </w:r>
      <w:r w:rsidRPr="00AC6D18">
        <w:rPr>
          <w:rtl/>
        </w:rPr>
        <w:t xml:space="preserve"> طائفة تقول</w:t>
      </w:r>
      <w:r w:rsidR="007E0241">
        <w:rPr>
          <w:rtl/>
        </w:rPr>
        <w:t xml:space="preserve"> :</w:t>
      </w:r>
      <w:r w:rsidRPr="00AC6D18">
        <w:rPr>
          <w:rtl/>
        </w:rPr>
        <w:t xml:space="preserve"> إن</w:t>
      </w:r>
      <w:r w:rsidR="00B218D1">
        <w:rPr>
          <w:rtl/>
        </w:rPr>
        <w:t>ّ</w:t>
      </w:r>
      <w:r w:rsidRPr="00AC6D18">
        <w:rPr>
          <w:rtl/>
        </w:rPr>
        <w:t xml:space="preserve"> عمر هو الذي حر</w:t>
      </w:r>
      <w:r w:rsidR="00AD6C21">
        <w:rPr>
          <w:rFonts w:hint="cs"/>
          <w:rtl/>
        </w:rPr>
        <w:t>ّ</w:t>
      </w:r>
      <w:r w:rsidRPr="00AC6D18">
        <w:rPr>
          <w:rtl/>
        </w:rPr>
        <w:t>مها ونهى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عنها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وقد أمر رسول الله بات</w:t>
      </w:r>
      <w:r w:rsidR="00B218D1">
        <w:rPr>
          <w:rtl/>
        </w:rPr>
        <w:t>ّ</w:t>
      </w:r>
      <w:r w:rsidRPr="00AC6D18">
        <w:rPr>
          <w:rtl/>
        </w:rPr>
        <w:t>باع ما سن</w:t>
      </w:r>
      <w:r w:rsidR="00B218D1">
        <w:rPr>
          <w:rtl/>
        </w:rPr>
        <w:t>ّ</w:t>
      </w:r>
      <w:r w:rsidRPr="00AC6D18">
        <w:rPr>
          <w:rtl/>
        </w:rPr>
        <w:t>ه الخلفاء الراشدون</w:t>
      </w:r>
      <w:r w:rsidR="00095AA9">
        <w:rPr>
          <w:rFonts w:hint="cs"/>
          <w:rtl/>
        </w:rPr>
        <w:t xml:space="preserve"> </w:t>
      </w:r>
      <w:r w:rsidR="00095AA9">
        <w:rPr>
          <w:rtl/>
        </w:rPr>
        <w:t>. . .</w:t>
      </w:r>
      <w:r w:rsidR="00AD6C21">
        <w:rPr>
          <w:rFonts w:hint="cs"/>
          <w:rtl/>
        </w:rPr>
        <w:t xml:space="preserve"> </w:t>
      </w:r>
      <w:r w:rsidR="00AB3A9F">
        <w:rPr>
          <w:rtl/>
        </w:rPr>
        <w:t>»</w:t>
      </w:r>
      <w:r w:rsidRPr="00AC6D18">
        <w:rPr>
          <w:rtl/>
        </w:rPr>
        <w:t xml:space="preserve"> </w:t>
      </w:r>
      <w:r w:rsidRPr="00AC6D18">
        <w:rPr>
          <w:rStyle w:val="rfdFootnotenum"/>
          <w:rtl/>
        </w:rPr>
        <w:t>(82)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pStyle w:val="rfdLine"/>
        <w:rPr>
          <w:rtl/>
        </w:rPr>
      </w:pPr>
      <w:r w:rsidRPr="00AC6D18">
        <w:rPr>
          <w:rtl/>
        </w:rPr>
        <w:t>__________________</w:t>
      </w:r>
    </w:p>
    <w:p w:rsidR="00AC6D18" w:rsidRPr="00484D70" w:rsidRDefault="00AC6D18" w:rsidP="00484D70">
      <w:pPr>
        <w:pStyle w:val="rfdFootnote0"/>
        <w:rPr>
          <w:rtl/>
        </w:rPr>
      </w:pPr>
      <w:r w:rsidRPr="00484D70">
        <w:rPr>
          <w:rtl/>
        </w:rPr>
        <w:t>(80) التحفة الاثنا عشرية في الرد</w:t>
      </w:r>
      <w:r w:rsidR="00B218D1">
        <w:rPr>
          <w:rtl/>
        </w:rPr>
        <w:t>ّ</w:t>
      </w:r>
      <w:r w:rsidRPr="00484D70">
        <w:rPr>
          <w:rtl/>
        </w:rPr>
        <w:t xml:space="preserve"> على الإ</w:t>
      </w:r>
      <w:r w:rsidR="00B218D1">
        <w:rPr>
          <w:rtl/>
        </w:rPr>
        <w:t>ِ</w:t>
      </w:r>
      <w:r w:rsidRPr="00484D70">
        <w:rPr>
          <w:rtl/>
        </w:rPr>
        <w:t>مامي</w:t>
      </w:r>
      <w:r w:rsidR="00B218D1">
        <w:rPr>
          <w:rtl/>
        </w:rPr>
        <w:t>ّ</w:t>
      </w:r>
      <w:r w:rsidRPr="00484D70">
        <w:rPr>
          <w:rtl/>
        </w:rPr>
        <w:t>ة</w:t>
      </w:r>
      <w:r w:rsidR="007E0241">
        <w:rPr>
          <w:rtl/>
        </w:rPr>
        <w:t xml:space="preserve"> :</w:t>
      </w:r>
      <w:r w:rsidRPr="00484D70">
        <w:rPr>
          <w:rtl/>
        </w:rPr>
        <w:t xml:space="preserve"> 219</w:t>
      </w:r>
      <w:r w:rsidR="00095AA9">
        <w:rPr>
          <w:rtl/>
        </w:rPr>
        <w:t xml:space="preserve"> .</w:t>
      </w:r>
    </w:p>
    <w:p w:rsidR="00AC6D18" w:rsidRPr="00484D70" w:rsidRDefault="00AC6D18" w:rsidP="00484D70">
      <w:pPr>
        <w:pStyle w:val="rfdFootnote0"/>
        <w:rPr>
          <w:rtl/>
        </w:rPr>
      </w:pPr>
      <w:r w:rsidRPr="00484D70">
        <w:rPr>
          <w:rtl/>
        </w:rPr>
        <w:t>(81) ذكرنا مصادر هذه الكلمة في بحثنا عن المتعتين</w:t>
      </w:r>
      <w:r w:rsidR="00095AA9">
        <w:rPr>
          <w:rtl/>
        </w:rPr>
        <w:t xml:space="preserve"> .</w:t>
      </w:r>
    </w:p>
    <w:p w:rsidR="00AC6D18" w:rsidRPr="00484D70" w:rsidRDefault="00AC6D18" w:rsidP="00484D70">
      <w:pPr>
        <w:pStyle w:val="rfdFootnote0"/>
        <w:rPr>
          <w:rtl/>
        </w:rPr>
      </w:pPr>
      <w:r w:rsidRPr="00484D70">
        <w:rPr>
          <w:rtl/>
        </w:rPr>
        <w:t>(82) زاد المعاد في هدي خير العباد</w:t>
      </w:r>
      <w:r w:rsidR="00F04C31" w:rsidRPr="00484D70">
        <w:rPr>
          <w:rtl/>
        </w:rPr>
        <w:t xml:space="preserve"> </w:t>
      </w:r>
      <w:r w:rsidRPr="00484D70">
        <w:rPr>
          <w:rtl/>
        </w:rPr>
        <w:t>2</w:t>
      </w:r>
      <w:r w:rsidR="005C5FDB">
        <w:rPr>
          <w:rtl/>
        </w:rPr>
        <w:t xml:space="preserve"> / </w:t>
      </w:r>
      <w:r w:rsidRPr="00484D70">
        <w:rPr>
          <w:rtl/>
        </w:rPr>
        <w:t>184</w:t>
      </w:r>
      <w:r w:rsidR="00095AA9">
        <w:rPr>
          <w:rtl/>
        </w:rPr>
        <w:t xml:space="preserve"> .</w:t>
      </w:r>
    </w:p>
    <w:p w:rsidR="0008403B" w:rsidRDefault="0008403B" w:rsidP="00AC6D18">
      <w:pPr>
        <w:rPr>
          <w:rtl/>
        </w:rPr>
        <w:sectPr w:rsidR="0008403B" w:rsidSect="00107863">
          <w:headerReference w:type="even" r:id="rId114"/>
          <w:headerReference w:type="default" r:id="rId115"/>
          <w:headerReference w:type="first" r:id="rId116"/>
          <w:type w:val="continuous"/>
          <w:pgSz w:w="11907" w:h="16840" w:code="9"/>
          <w:pgMar w:top="1247" w:right="1361" w:bottom="1247" w:left="1361" w:header="720" w:footer="720" w:gutter="0"/>
          <w:cols w:space="720"/>
          <w:titlePg/>
          <w:bidi/>
          <w:rtlGutter/>
          <w:docGrid w:linePitch="360"/>
        </w:sectPr>
      </w:pPr>
    </w:p>
    <w:p w:rsidR="00AD6C21" w:rsidRDefault="00AC6D18" w:rsidP="00AC6D18">
      <w:pPr>
        <w:rPr>
          <w:rtl/>
        </w:rPr>
      </w:pPr>
      <w:r>
        <w:rPr>
          <w:rtl/>
        </w:rPr>
        <w:lastRenderedPageBreak/>
        <w:br w:type="page"/>
      </w:r>
    </w:p>
    <w:p w:rsidR="00AD6C21" w:rsidRPr="00AD6C21" w:rsidRDefault="00AD6C21" w:rsidP="00AD6C21">
      <w:pPr>
        <w:pStyle w:val="rfdPoemTini"/>
        <w:rPr>
          <w:rtl/>
        </w:rPr>
      </w:pPr>
    </w:p>
    <w:p w:rsidR="00AC6D18" w:rsidRPr="00AD6C21" w:rsidRDefault="00AC6D18" w:rsidP="00AD6C21">
      <w:pPr>
        <w:pStyle w:val="rfdBold1"/>
        <w:rPr>
          <w:rtl/>
        </w:rPr>
      </w:pPr>
      <w:r w:rsidRPr="00AD6C21">
        <w:rPr>
          <w:rtl/>
        </w:rPr>
        <w:t>أقول</w:t>
      </w:r>
      <w:r w:rsidR="007E0241" w:rsidRPr="00AD6C21">
        <w:rPr>
          <w:rtl/>
        </w:rPr>
        <w:t xml:space="preserve"> :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لنا في هذا الموضوع رسالة مستقل</w:t>
      </w:r>
      <w:r w:rsidR="00DB6C6A">
        <w:rPr>
          <w:rtl/>
        </w:rPr>
        <w:t>ّ</w:t>
      </w:r>
      <w:r w:rsidRPr="00AC6D18">
        <w:rPr>
          <w:rtl/>
        </w:rPr>
        <w:t>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كان</w:t>
      </w:r>
      <w:r w:rsidR="002F0A60">
        <w:rPr>
          <w:rtl/>
        </w:rPr>
        <w:t xml:space="preserve">ت الحلقة السابقة من هذه السلسلة </w:t>
      </w:r>
      <w:r w:rsidR="00DB6C6A">
        <w:rPr>
          <w:rtl/>
        </w:rPr>
        <w:br/>
      </w:r>
      <w:r w:rsidR="002F0A60">
        <w:rPr>
          <w:rtl/>
        </w:rPr>
        <w:t>فراجعها</w:t>
      </w:r>
      <w:r w:rsidR="00095AA9">
        <w:rPr>
          <w:rtl/>
        </w:rPr>
        <w:t xml:space="preserve"> .</w:t>
      </w:r>
    </w:p>
    <w:p w:rsidR="00F04C31" w:rsidRPr="00AD6C21" w:rsidRDefault="00F04C31" w:rsidP="00AD6C21">
      <w:pPr>
        <w:pStyle w:val="rfdBold3"/>
        <w:rPr>
          <w:rtl/>
        </w:rPr>
      </w:pPr>
      <w:r w:rsidRPr="00AD6C21">
        <w:rPr>
          <w:rtl/>
        </w:rPr>
        <w:t>زيادة عثمان الأذان يوم الجمعة</w:t>
      </w:r>
      <w:r w:rsidR="007E0241" w:rsidRPr="00AD6C21">
        <w:rPr>
          <w:rtl/>
        </w:rPr>
        <w:t xml:space="preserve"> :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والثاني</w:t>
      </w:r>
      <w:r w:rsidR="007E0241">
        <w:rPr>
          <w:rtl/>
        </w:rPr>
        <w:t xml:space="preserve"> :</w:t>
      </w:r>
      <w:r w:rsidRPr="00AC6D18">
        <w:rPr>
          <w:rtl/>
        </w:rPr>
        <w:t xml:space="preserve"> زيادة عثمان الأذان يوم الجمعة</w:t>
      </w:r>
      <w:r w:rsidR="00095AA9">
        <w:rPr>
          <w:rFonts w:hint="cs"/>
          <w:rtl/>
        </w:rPr>
        <w:t xml:space="preserve"> </w:t>
      </w:r>
      <w:r w:rsidR="00095AA9">
        <w:rPr>
          <w:rtl/>
        </w:rPr>
        <w:t>. . .</w:t>
      </w:r>
    </w:p>
    <w:p w:rsidR="00AC6D18" w:rsidRPr="00AC6D18" w:rsidRDefault="00AC6D18" w:rsidP="00DB6C6A">
      <w:pPr>
        <w:rPr>
          <w:rtl/>
        </w:rPr>
      </w:pPr>
      <w:r w:rsidRPr="00AC6D18">
        <w:rPr>
          <w:rtl/>
        </w:rPr>
        <w:t>فقد أخرجوا عن السائب بن يزيد قوله</w:t>
      </w:r>
      <w:r w:rsidR="007E0241">
        <w:rPr>
          <w:rtl/>
        </w:rPr>
        <w:t xml:space="preserve"> :</w:t>
      </w:r>
      <w:r w:rsidRPr="00AC6D18">
        <w:rPr>
          <w:rtl/>
        </w:rPr>
        <w:t xml:space="preserve"> </w:t>
      </w:r>
      <w:r w:rsidR="00AB3A9F" w:rsidRPr="00AC6D18">
        <w:rPr>
          <w:rtl/>
        </w:rPr>
        <w:t>«</w:t>
      </w:r>
      <w:r w:rsidRPr="00AC6D18">
        <w:rPr>
          <w:rtl/>
        </w:rPr>
        <w:t>كان الأذان على عهد رسول الله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صل</w:t>
      </w:r>
      <w:r w:rsidR="00DB6C6A">
        <w:rPr>
          <w:rtl/>
        </w:rPr>
        <w:t>ّ</w:t>
      </w:r>
      <w:r w:rsidRPr="00AC6D18">
        <w:rPr>
          <w:rtl/>
        </w:rPr>
        <w:t xml:space="preserve">ى الله عليه </w:t>
      </w:r>
      <w:r w:rsidR="00DB6C6A">
        <w:rPr>
          <w:rtl/>
        </w:rPr>
        <w:t>[</w:t>
      </w:r>
      <w:r w:rsidR="00AD6C21">
        <w:rPr>
          <w:rFonts w:hint="cs"/>
          <w:rtl/>
        </w:rPr>
        <w:t xml:space="preserve"> </w:t>
      </w:r>
      <w:r w:rsidRPr="00AC6D18">
        <w:rPr>
          <w:rtl/>
        </w:rPr>
        <w:t>وآله</w:t>
      </w:r>
      <w:r w:rsidR="00AD6C21">
        <w:rPr>
          <w:rFonts w:hint="cs"/>
          <w:rtl/>
        </w:rPr>
        <w:t xml:space="preserve"> </w:t>
      </w:r>
      <w:r w:rsidR="00DB6C6A">
        <w:rPr>
          <w:rtl/>
        </w:rPr>
        <w:t>]</w:t>
      </w:r>
      <w:r w:rsidRPr="00AC6D18">
        <w:rPr>
          <w:rtl/>
        </w:rPr>
        <w:t xml:space="preserve"> وسل</w:t>
      </w:r>
      <w:r w:rsidR="00DB6C6A">
        <w:rPr>
          <w:rtl/>
        </w:rPr>
        <w:t>ّ</w:t>
      </w:r>
      <w:r w:rsidRPr="00AC6D18">
        <w:rPr>
          <w:rtl/>
        </w:rPr>
        <w:t>م وأبي بكر وعمر إذا خرج الإ</w:t>
      </w:r>
      <w:r w:rsidR="00DB6C6A">
        <w:rPr>
          <w:rtl/>
        </w:rPr>
        <w:t>ِ</w:t>
      </w:r>
      <w:r w:rsidRPr="00AC6D18">
        <w:rPr>
          <w:rtl/>
        </w:rPr>
        <w:t>مام أ</w:t>
      </w:r>
      <w:r w:rsidR="00DB6C6A">
        <w:rPr>
          <w:rtl/>
        </w:rPr>
        <w:t>ُ</w:t>
      </w:r>
      <w:r w:rsidRPr="00AC6D18">
        <w:rPr>
          <w:rtl/>
        </w:rPr>
        <w:t>قيمت الصلاة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فلم</w:t>
      </w:r>
      <w:r w:rsidR="00DB6C6A">
        <w:rPr>
          <w:rtl/>
        </w:rPr>
        <w:t>ّ</w:t>
      </w:r>
      <w:r w:rsidRPr="00AC6D18">
        <w:rPr>
          <w:rtl/>
        </w:rPr>
        <w:t>ا كان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عثمان زاد النداء الثالث على الزوراء</w:t>
      </w:r>
      <w:r w:rsidR="00AD6C21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وفي لفظ</w:t>
      </w:r>
      <w:r w:rsidR="00DB6C6A">
        <w:rPr>
          <w:rtl/>
        </w:rPr>
        <w:t>ٍ</w:t>
      </w:r>
      <w:r w:rsidRPr="00AC6D18">
        <w:rPr>
          <w:rtl/>
        </w:rPr>
        <w:t xml:space="preserve"> آخر</w:t>
      </w:r>
      <w:r w:rsidR="007E0241">
        <w:rPr>
          <w:rtl/>
        </w:rPr>
        <w:t xml:space="preserve"> :</w:t>
      </w:r>
      <w:r w:rsidRPr="00AC6D18">
        <w:rPr>
          <w:rtl/>
        </w:rPr>
        <w:t xml:space="preserve"> </w:t>
      </w:r>
      <w:r w:rsidR="00AB3A9F" w:rsidRPr="00AC6D18">
        <w:rPr>
          <w:rtl/>
        </w:rPr>
        <w:t>«</w:t>
      </w:r>
      <w:r w:rsidR="00AD6C21">
        <w:rPr>
          <w:rFonts w:hint="cs"/>
          <w:rtl/>
        </w:rPr>
        <w:t xml:space="preserve"> </w:t>
      </w:r>
      <w:r w:rsidRPr="00AC6D18">
        <w:rPr>
          <w:rtl/>
        </w:rPr>
        <w:t>فلم</w:t>
      </w:r>
      <w:r w:rsidR="00DB6C6A">
        <w:rPr>
          <w:rtl/>
        </w:rPr>
        <w:t>ّ</w:t>
      </w:r>
      <w:r w:rsidRPr="00AC6D18">
        <w:rPr>
          <w:rtl/>
        </w:rPr>
        <w:t>ا كان في خلافة عثمان وكثروا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أمر عثمان يوم الجمعة بالأذان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الثالث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فأذ</w:t>
      </w:r>
      <w:r w:rsidR="00DB6C6A">
        <w:rPr>
          <w:rtl/>
        </w:rPr>
        <w:t>ّ</w:t>
      </w:r>
      <w:r w:rsidRPr="00AC6D18">
        <w:rPr>
          <w:rtl/>
        </w:rPr>
        <w:t>ن على الزوراء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فثبت الأمر على ذلك</w:t>
      </w:r>
      <w:r w:rsidR="00AD6C21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Pr="00AC6D18">
        <w:rPr>
          <w:rtl/>
        </w:rPr>
        <w:t xml:space="preserve"> </w:t>
      </w:r>
      <w:r w:rsidRPr="00AC6D18">
        <w:rPr>
          <w:rStyle w:val="rfdFootnotenum"/>
          <w:rtl/>
        </w:rPr>
        <w:t>(83)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ونص</w:t>
      </w:r>
      <w:r w:rsidR="00DB6C6A">
        <w:rPr>
          <w:rtl/>
        </w:rPr>
        <w:t>ّ</w:t>
      </w:r>
      <w:r w:rsidRPr="00AC6D18">
        <w:rPr>
          <w:rtl/>
        </w:rPr>
        <w:t xml:space="preserve"> شر</w:t>
      </w:r>
      <w:r w:rsidR="00DB6C6A">
        <w:rPr>
          <w:rtl/>
        </w:rPr>
        <w:t>ّ</w:t>
      </w:r>
      <w:r w:rsidRPr="00AC6D18">
        <w:rPr>
          <w:rtl/>
        </w:rPr>
        <w:t>اح البخاري على أن</w:t>
      </w:r>
      <w:r w:rsidR="00DB6C6A">
        <w:rPr>
          <w:rtl/>
        </w:rPr>
        <w:t>ّ</w:t>
      </w:r>
      <w:r w:rsidRPr="00AC6D18">
        <w:rPr>
          <w:rtl/>
        </w:rPr>
        <w:t xml:space="preserve"> عثمان هو الذي زاد الأذان يوم الجمعة </w:t>
      </w:r>
      <w:r w:rsidRPr="00AC6D18">
        <w:rPr>
          <w:rStyle w:val="rfdFootnotenum"/>
          <w:rtl/>
        </w:rPr>
        <w:t>(84)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ونص</w:t>
      </w:r>
      <w:r w:rsidR="00DB6C6A">
        <w:rPr>
          <w:rtl/>
        </w:rPr>
        <w:t>ّ</w:t>
      </w:r>
      <w:r w:rsidRPr="00AC6D18">
        <w:rPr>
          <w:rtl/>
        </w:rPr>
        <w:t xml:space="preserve"> الماوردي والقرطبي على أن</w:t>
      </w:r>
      <w:r w:rsidR="00DB6C6A">
        <w:rPr>
          <w:rtl/>
        </w:rPr>
        <w:t>ّ</w:t>
      </w:r>
      <w:r w:rsidRPr="00AC6D18">
        <w:rPr>
          <w:rtl/>
        </w:rPr>
        <w:t xml:space="preserve"> الأذان الذي كان من عثمان </w:t>
      </w:r>
      <w:r w:rsidR="00AB3A9F" w:rsidRPr="00AC6D18">
        <w:rPr>
          <w:rtl/>
        </w:rPr>
        <w:t>«</w:t>
      </w:r>
      <w:r w:rsidR="00AD6C21">
        <w:rPr>
          <w:rFonts w:hint="cs"/>
          <w:rtl/>
        </w:rPr>
        <w:t xml:space="preserve"> </w:t>
      </w:r>
      <w:r w:rsidRPr="00AC6D18">
        <w:rPr>
          <w:rtl/>
        </w:rPr>
        <w:t>محد</w:t>
      </w:r>
      <w:r w:rsidR="00DB6C6A">
        <w:rPr>
          <w:rtl/>
        </w:rPr>
        <w:t>َ</w:t>
      </w:r>
      <w:r w:rsidRPr="00AC6D18">
        <w:rPr>
          <w:rtl/>
        </w:rPr>
        <w:t>ث</w:t>
      </w:r>
      <w:r w:rsidR="00AD6C21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Pr="00AC6D18">
        <w:rPr>
          <w:rtl/>
        </w:rPr>
        <w:t xml:space="preserve"> </w:t>
      </w:r>
      <w:r w:rsidRPr="00AC6D18">
        <w:rPr>
          <w:rStyle w:val="rfdFootnotenum"/>
          <w:rtl/>
        </w:rPr>
        <w:t>(85)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وقال ابن العربي بشرح الترمذي</w:t>
      </w:r>
      <w:r w:rsidR="007E0241">
        <w:rPr>
          <w:rtl/>
        </w:rPr>
        <w:t xml:space="preserve"> :</w:t>
      </w:r>
      <w:r w:rsidRPr="00AC6D18">
        <w:rPr>
          <w:rtl/>
        </w:rPr>
        <w:t xml:space="preserve"> </w:t>
      </w:r>
      <w:r w:rsidR="00AB3A9F" w:rsidRPr="00AC6D18">
        <w:rPr>
          <w:rtl/>
        </w:rPr>
        <w:t>«</w:t>
      </w:r>
      <w:r w:rsidR="00AD6C21">
        <w:rPr>
          <w:rFonts w:hint="cs"/>
          <w:rtl/>
        </w:rPr>
        <w:t xml:space="preserve"> </w:t>
      </w:r>
      <w:r w:rsidRPr="00AC6D18">
        <w:rPr>
          <w:rtl/>
        </w:rPr>
        <w:t>الأذان أو</w:t>
      </w:r>
      <w:r w:rsidR="00DB6C6A">
        <w:rPr>
          <w:rtl/>
        </w:rPr>
        <w:t>ّ</w:t>
      </w:r>
      <w:r w:rsidRPr="00AC6D18">
        <w:rPr>
          <w:rtl/>
        </w:rPr>
        <w:t>ل شريعة</w:t>
      </w:r>
      <w:r w:rsidR="00DB6C6A">
        <w:rPr>
          <w:rtl/>
        </w:rPr>
        <w:t>ٍ</w:t>
      </w:r>
      <w:r w:rsidRPr="00AC6D18">
        <w:rPr>
          <w:rtl/>
        </w:rPr>
        <w:t xml:space="preserve"> غ</w:t>
      </w:r>
      <w:r w:rsidR="00DB6C6A">
        <w:rPr>
          <w:rtl/>
        </w:rPr>
        <w:t>ُ</w:t>
      </w:r>
      <w:r w:rsidRPr="00AC6D18">
        <w:rPr>
          <w:rtl/>
        </w:rPr>
        <w:t>ي</w:t>
      </w:r>
      <w:r w:rsidR="00DB6C6A">
        <w:rPr>
          <w:rtl/>
        </w:rPr>
        <w:t>ّ</w:t>
      </w:r>
      <w:r w:rsidRPr="00AC6D18">
        <w:rPr>
          <w:rtl/>
        </w:rPr>
        <w:t>رت في الإ</w:t>
      </w:r>
      <w:r w:rsidR="00DB6C6A">
        <w:rPr>
          <w:rtl/>
        </w:rPr>
        <w:t>ِ</w:t>
      </w:r>
      <w:r w:rsidRPr="00AC6D18">
        <w:rPr>
          <w:rtl/>
        </w:rPr>
        <w:t>سلام على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وجه</w:t>
      </w:r>
      <w:r w:rsidR="00DB6C6A">
        <w:rPr>
          <w:rtl/>
        </w:rPr>
        <w:t>ٍ</w:t>
      </w:r>
      <w:r w:rsidRPr="00AC6D18">
        <w:rPr>
          <w:rtl/>
        </w:rPr>
        <w:t xml:space="preserve"> طويل</w:t>
      </w:r>
      <w:r w:rsidR="00DB6C6A">
        <w:rPr>
          <w:rtl/>
        </w:rPr>
        <w:t>ٍ</w:t>
      </w:r>
      <w:r w:rsidRPr="00AC6D18">
        <w:rPr>
          <w:rtl/>
        </w:rPr>
        <w:t xml:space="preserve"> ليس من هذا الشأن</w:t>
      </w:r>
      <w:r w:rsidR="00095AA9">
        <w:rPr>
          <w:rFonts w:hint="cs"/>
          <w:rtl/>
        </w:rPr>
        <w:t xml:space="preserve"> </w:t>
      </w:r>
      <w:r w:rsidR="00095AA9">
        <w:rPr>
          <w:rtl/>
        </w:rPr>
        <w:t>. . .</w:t>
      </w:r>
      <w:r w:rsidRPr="00AC6D18">
        <w:rPr>
          <w:rtl/>
        </w:rPr>
        <w:t xml:space="preserve"> والله تعالى لا يغي</w:t>
      </w:r>
      <w:r w:rsidR="00DB6C6A">
        <w:rPr>
          <w:rtl/>
        </w:rPr>
        <w:t>ّ</w:t>
      </w:r>
      <w:r w:rsidRPr="00AC6D18">
        <w:rPr>
          <w:rtl/>
        </w:rPr>
        <w:t>ر ديننا ولا يسلبنا ما وهبنا من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نعمه</w:t>
      </w:r>
      <w:r w:rsidR="00CE6121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Pr="00AC6D18">
        <w:rPr>
          <w:rtl/>
        </w:rPr>
        <w:t xml:space="preserve"> </w:t>
      </w:r>
      <w:r w:rsidRPr="00AC6D18">
        <w:rPr>
          <w:rStyle w:val="rfdFootnotenum"/>
          <w:rtl/>
        </w:rPr>
        <w:t>(86)</w:t>
      </w:r>
      <w:r w:rsidR="00095AA9">
        <w:rPr>
          <w:rtl/>
        </w:rPr>
        <w:t xml:space="preserve"> .</w:t>
      </w:r>
    </w:p>
    <w:p w:rsidR="00AC6D18" w:rsidRPr="00CE6121" w:rsidRDefault="00AC6D18" w:rsidP="00CE6121">
      <w:pPr>
        <w:rPr>
          <w:rStyle w:val="rfdLineChar"/>
          <w:rtl/>
        </w:rPr>
      </w:pPr>
      <w:r w:rsidRPr="00AC6D18">
        <w:rPr>
          <w:rtl/>
        </w:rPr>
        <w:t>وقال المباركفوري بشرحه</w:t>
      </w:r>
      <w:r w:rsidR="007E0241">
        <w:rPr>
          <w:rtl/>
        </w:rPr>
        <w:t xml:space="preserve"> :</w:t>
      </w:r>
      <w:r w:rsidRPr="00AC6D18">
        <w:rPr>
          <w:rtl/>
        </w:rPr>
        <w:t xml:space="preserve"> </w:t>
      </w:r>
      <w:r w:rsidR="00AB3A9F">
        <w:rPr>
          <w:rtl/>
        </w:rPr>
        <w:t>«</w:t>
      </w:r>
      <w:r w:rsidR="00CE6121">
        <w:rPr>
          <w:rFonts w:hint="cs"/>
          <w:rtl/>
        </w:rPr>
        <w:t xml:space="preserve"> </w:t>
      </w:r>
      <w:r w:rsidRPr="00AC6D18">
        <w:rPr>
          <w:rtl/>
        </w:rPr>
        <w:t>المعنى</w:t>
      </w:r>
      <w:r w:rsidR="007E0241">
        <w:rPr>
          <w:rtl/>
        </w:rPr>
        <w:t xml:space="preserve"> :</w:t>
      </w:r>
      <w:r w:rsidRPr="00AC6D18">
        <w:rPr>
          <w:rtl/>
        </w:rPr>
        <w:t xml:space="preserve"> كان الأذان في العهد النبوي وعهد أبي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بكر وعمر أذانين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أحدهما حين خروج الإ</w:t>
      </w:r>
      <w:r w:rsidR="00DB6C6A">
        <w:rPr>
          <w:rtl/>
        </w:rPr>
        <w:t>ِ</w:t>
      </w:r>
      <w:r w:rsidRPr="00AC6D18">
        <w:rPr>
          <w:rtl/>
        </w:rPr>
        <w:t>مام وجلوسه على المنبر</w:t>
      </w:r>
      <w:r w:rsidR="00095AA9">
        <w:rPr>
          <w:rtl/>
        </w:rPr>
        <w:t xml:space="preserve"> .</w:t>
      </w:r>
      <w:r w:rsidRPr="00AC6D18">
        <w:rPr>
          <w:rtl/>
        </w:rPr>
        <w:t xml:space="preserve"> والثاني حين إقامة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الصلاة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فكان في عهدهم الأذانان فقط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ولم يكن الأذان الثالث</w:t>
      </w:r>
      <w:r w:rsidR="00095AA9">
        <w:rPr>
          <w:rtl/>
        </w:rPr>
        <w:t xml:space="preserve"> .</w:t>
      </w:r>
      <w:r w:rsidRPr="00AC6D18">
        <w:rPr>
          <w:rtl/>
        </w:rPr>
        <w:t xml:space="preserve"> والمراد بالأذانين</w:t>
      </w:r>
      <w:r w:rsidR="007E0241">
        <w:rPr>
          <w:rtl/>
        </w:rPr>
        <w:t xml:space="preserve"> :</w:t>
      </w:r>
      <w:r w:rsidR="00CE6121">
        <w:rPr>
          <w:rFonts w:hint="cs"/>
          <w:rtl/>
        </w:rPr>
        <w:t xml:space="preserve"> </w:t>
      </w:r>
      <w:r w:rsidR="00CE6121">
        <w:rPr>
          <w:rtl/>
        </w:rPr>
        <w:br/>
      </w:r>
      <w:r w:rsidRPr="00CE6121">
        <w:rPr>
          <w:rStyle w:val="rfdLineChar"/>
          <w:rtl/>
        </w:rPr>
        <w:t>__________________</w:t>
      </w:r>
    </w:p>
    <w:p w:rsidR="00AC6D18" w:rsidRPr="00484D70" w:rsidRDefault="00AC6D18" w:rsidP="00484D70">
      <w:pPr>
        <w:pStyle w:val="rfdFootnote0"/>
        <w:rPr>
          <w:rtl/>
        </w:rPr>
      </w:pPr>
      <w:r w:rsidRPr="00484D70">
        <w:rPr>
          <w:rtl/>
        </w:rPr>
        <w:t>(83) أخرجه البخاري والترمذي وغيرهما في أبواب أذان الجمعة</w:t>
      </w:r>
      <w:r w:rsidR="00095AA9">
        <w:rPr>
          <w:rtl/>
        </w:rPr>
        <w:t xml:space="preserve"> .</w:t>
      </w:r>
    </w:p>
    <w:p w:rsidR="00AC6D18" w:rsidRPr="00484D70" w:rsidRDefault="00AC6D18" w:rsidP="00484D70">
      <w:pPr>
        <w:pStyle w:val="rfdFootnote0"/>
        <w:rPr>
          <w:rtl/>
        </w:rPr>
      </w:pPr>
      <w:r w:rsidRPr="00484D70">
        <w:rPr>
          <w:rtl/>
        </w:rPr>
        <w:t>(84) الكواكب الدراري</w:t>
      </w:r>
      <w:r w:rsidR="008362AA" w:rsidRPr="00484D70">
        <w:rPr>
          <w:rtl/>
        </w:rPr>
        <w:t xml:space="preserve"> </w:t>
      </w:r>
      <w:r w:rsidRPr="00484D70">
        <w:rPr>
          <w:rtl/>
        </w:rPr>
        <w:t>6</w:t>
      </w:r>
      <w:r w:rsidR="005C5FDB">
        <w:rPr>
          <w:rtl/>
        </w:rPr>
        <w:t xml:space="preserve"> / </w:t>
      </w:r>
      <w:r w:rsidRPr="00484D70">
        <w:rPr>
          <w:rtl/>
        </w:rPr>
        <w:t>27</w:t>
      </w:r>
      <w:r w:rsidR="007E0241">
        <w:rPr>
          <w:rtl/>
        </w:rPr>
        <w:t xml:space="preserve"> ،</w:t>
      </w:r>
      <w:r w:rsidRPr="00484D70">
        <w:rPr>
          <w:rtl/>
        </w:rPr>
        <w:t xml:space="preserve"> عمدة القاري</w:t>
      </w:r>
      <w:r w:rsidR="008362AA" w:rsidRPr="00484D70">
        <w:rPr>
          <w:rtl/>
        </w:rPr>
        <w:t xml:space="preserve"> </w:t>
      </w:r>
      <w:r w:rsidRPr="00484D70">
        <w:rPr>
          <w:rtl/>
        </w:rPr>
        <w:t>6</w:t>
      </w:r>
      <w:r w:rsidR="005C5FDB">
        <w:rPr>
          <w:rtl/>
        </w:rPr>
        <w:t xml:space="preserve"> / </w:t>
      </w:r>
      <w:r w:rsidRPr="00484D70">
        <w:rPr>
          <w:rtl/>
        </w:rPr>
        <w:t>210</w:t>
      </w:r>
      <w:r w:rsidR="007E0241">
        <w:rPr>
          <w:rtl/>
        </w:rPr>
        <w:t xml:space="preserve"> ،</w:t>
      </w:r>
      <w:r w:rsidRPr="00484D70">
        <w:rPr>
          <w:rtl/>
        </w:rPr>
        <w:t xml:space="preserve"> إرشاد الساري</w:t>
      </w:r>
      <w:r w:rsidR="008362AA" w:rsidRPr="00484D70">
        <w:rPr>
          <w:rtl/>
        </w:rPr>
        <w:t xml:space="preserve"> </w:t>
      </w:r>
      <w:r w:rsidRPr="00484D70">
        <w:rPr>
          <w:rtl/>
        </w:rPr>
        <w:t>2</w:t>
      </w:r>
      <w:r w:rsidR="005C5FDB">
        <w:rPr>
          <w:rtl/>
        </w:rPr>
        <w:t xml:space="preserve"> / </w:t>
      </w:r>
      <w:r w:rsidRPr="00484D70">
        <w:rPr>
          <w:rtl/>
        </w:rPr>
        <w:t>178</w:t>
      </w:r>
      <w:r w:rsidR="00095AA9">
        <w:rPr>
          <w:rtl/>
        </w:rPr>
        <w:t xml:space="preserve"> .</w:t>
      </w:r>
    </w:p>
    <w:p w:rsidR="00AC6D18" w:rsidRPr="00484D70" w:rsidRDefault="00AC6D18" w:rsidP="00484D70">
      <w:pPr>
        <w:pStyle w:val="rfdFootnote0"/>
        <w:rPr>
          <w:rtl/>
        </w:rPr>
      </w:pPr>
      <w:r w:rsidRPr="00484D70">
        <w:rPr>
          <w:rtl/>
        </w:rPr>
        <w:t>(85) تفسير القرطبي</w:t>
      </w:r>
      <w:r w:rsidR="008362AA" w:rsidRPr="00484D70">
        <w:rPr>
          <w:rtl/>
        </w:rPr>
        <w:t xml:space="preserve"> </w:t>
      </w:r>
      <w:r w:rsidRPr="00484D70">
        <w:rPr>
          <w:rtl/>
        </w:rPr>
        <w:t>18</w:t>
      </w:r>
      <w:r w:rsidR="005C5FDB">
        <w:rPr>
          <w:rtl/>
        </w:rPr>
        <w:t xml:space="preserve"> / </w:t>
      </w:r>
      <w:r w:rsidRPr="00484D70">
        <w:rPr>
          <w:rtl/>
        </w:rPr>
        <w:t>100</w:t>
      </w:r>
      <w:r w:rsidR="00095AA9">
        <w:rPr>
          <w:rtl/>
        </w:rPr>
        <w:t xml:space="preserve"> .</w:t>
      </w:r>
    </w:p>
    <w:p w:rsidR="00AC6D18" w:rsidRPr="00484D70" w:rsidRDefault="00AC6D18" w:rsidP="00484D70">
      <w:pPr>
        <w:pStyle w:val="rfdFootnote0"/>
        <w:rPr>
          <w:rtl/>
        </w:rPr>
      </w:pPr>
      <w:r w:rsidRPr="00484D70">
        <w:rPr>
          <w:rtl/>
        </w:rPr>
        <w:t>(86) عارضة الأحوذي</w:t>
      </w:r>
      <w:r w:rsidR="008362AA" w:rsidRPr="00484D70">
        <w:rPr>
          <w:rtl/>
        </w:rPr>
        <w:t xml:space="preserve"> </w:t>
      </w:r>
      <w:r w:rsidRPr="00484D70">
        <w:rPr>
          <w:rtl/>
        </w:rPr>
        <w:t>2</w:t>
      </w:r>
      <w:r w:rsidR="005C5FDB">
        <w:rPr>
          <w:rtl/>
        </w:rPr>
        <w:t xml:space="preserve"> / </w:t>
      </w:r>
      <w:r w:rsidRPr="00484D70">
        <w:rPr>
          <w:rtl/>
        </w:rPr>
        <w:t>305</w:t>
      </w:r>
      <w:r w:rsidR="00095AA9">
        <w:rPr>
          <w:rtl/>
        </w:rPr>
        <w:t xml:space="preserve"> .</w:t>
      </w:r>
    </w:p>
    <w:p w:rsidR="00AC6D18" w:rsidRPr="00AC6D18" w:rsidRDefault="00AC6D18" w:rsidP="008362AA">
      <w:pPr>
        <w:pStyle w:val="rfdNormal0"/>
        <w:rPr>
          <w:rtl/>
        </w:rPr>
      </w:pPr>
      <w:r>
        <w:rPr>
          <w:rtl/>
        </w:rPr>
        <w:br w:type="page"/>
      </w:r>
      <w:r w:rsidRPr="00AC6D18">
        <w:rPr>
          <w:rtl/>
        </w:rPr>
        <w:lastRenderedPageBreak/>
        <w:t>الأذان الحقيقي والإ</w:t>
      </w:r>
      <w:r w:rsidR="00751743">
        <w:rPr>
          <w:rtl/>
        </w:rPr>
        <w:t>ِ</w:t>
      </w:r>
      <w:r w:rsidRPr="00AC6D18">
        <w:rPr>
          <w:rtl/>
        </w:rPr>
        <w:t>قامة</w:t>
      </w:r>
      <w:r w:rsidR="00CF1696">
        <w:rPr>
          <w:rFonts w:hint="cs"/>
          <w:rtl/>
        </w:rPr>
        <w:t xml:space="preserve"> </w:t>
      </w:r>
      <w:r w:rsidR="00AB3A9F">
        <w:rPr>
          <w:rtl/>
        </w:rPr>
        <w:t>»</w:t>
      </w:r>
      <w:r w:rsidRPr="00AC6D18">
        <w:rPr>
          <w:rtl/>
        </w:rPr>
        <w:t xml:space="preserve"> </w:t>
      </w:r>
      <w:r w:rsidRPr="00AC6D18">
        <w:rPr>
          <w:rStyle w:val="rfdFootnotenum"/>
          <w:rtl/>
        </w:rPr>
        <w:t>(87)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هذا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وقد رووا عن ابن عمر قوله عم</w:t>
      </w:r>
      <w:r w:rsidR="00751743">
        <w:rPr>
          <w:rtl/>
        </w:rPr>
        <w:t>ّ</w:t>
      </w:r>
      <w:r w:rsidRPr="00AC6D18">
        <w:rPr>
          <w:rtl/>
        </w:rPr>
        <w:t>ا فعل عثمان أن</w:t>
      </w:r>
      <w:r w:rsidR="00751743">
        <w:rPr>
          <w:rtl/>
        </w:rPr>
        <w:t>ّ</w:t>
      </w:r>
      <w:r w:rsidRPr="00AC6D18">
        <w:rPr>
          <w:rtl/>
        </w:rPr>
        <w:t xml:space="preserve">ه </w:t>
      </w:r>
      <w:r w:rsidR="00AB3A9F" w:rsidRPr="00AC6D18">
        <w:rPr>
          <w:rtl/>
        </w:rPr>
        <w:t>«</w:t>
      </w:r>
      <w:r w:rsidR="00CF1696">
        <w:rPr>
          <w:rFonts w:hint="cs"/>
          <w:rtl/>
        </w:rPr>
        <w:t xml:space="preserve"> </w:t>
      </w:r>
      <w:r w:rsidRPr="00AC6D18">
        <w:rPr>
          <w:rtl/>
        </w:rPr>
        <w:t>بدعة</w:t>
      </w:r>
      <w:r w:rsidR="00CF1696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Pr="00AC6D18">
        <w:rPr>
          <w:rtl/>
        </w:rPr>
        <w:t xml:space="preserve"> </w:t>
      </w:r>
      <w:r w:rsidRPr="00AC6D18">
        <w:rPr>
          <w:rStyle w:val="rfdFootnotenum"/>
          <w:rtl/>
        </w:rPr>
        <w:t>(88)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فهذا ما كان من عثمان</w:t>
      </w:r>
      <w:r w:rsidR="00095AA9">
        <w:rPr>
          <w:rFonts w:hint="cs"/>
          <w:rtl/>
        </w:rPr>
        <w:t xml:space="preserve"> </w:t>
      </w:r>
      <w:r w:rsidR="00095AA9">
        <w:rPr>
          <w:rtl/>
        </w:rPr>
        <w:t>. . .</w:t>
      </w:r>
      <w:r w:rsidRPr="00AC6D18">
        <w:rPr>
          <w:rtl/>
        </w:rPr>
        <w:t xml:space="preserve"> في أثناء خلافته</w:t>
      </w:r>
      <w:r w:rsidR="00095AA9">
        <w:rPr>
          <w:rFonts w:hint="cs"/>
          <w:rtl/>
        </w:rPr>
        <w:t xml:space="preserve"> </w:t>
      </w:r>
      <w:r w:rsidR="00095AA9">
        <w:rPr>
          <w:rtl/>
        </w:rPr>
        <w:t>. . .</w:t>
      </w:r>
      <w:r w:rsidRPr="00AC6D18">
        <w:rPr>
          <w:rtl/>
        </w:rPr>
        <w:t xml:space="preserve"> كما كان من عمر من تحريم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المتعتين</w:t>
      </w:r>
      <w:r w:rsidR="00095AA9">
        <w:rPr>
          <w:rFonts w:hint="cs"/>
          <w:rtl/>
        </w:rPr>
        <w:t xml:space="preserve"> </w:t>
      </w:r>
      <w:r w:rsidR="00095AA9">
        <w:rPr>
          <w:rtl/>
        </w:rPr>
        <w:t>. . .</w:t>
      </w:r>
      <w:r w:rsidRPr="00AC6D18">
        <w:rPr>
          <w:rtl/>
        </w:rPr>
        <w:t xml:space="preserve"> في أثناء خلافته</w:t>
      </w:r>
      <w:r w:rsidR="00095AA9">
        <w:rPr>
          <w:rFonts w:hint="cs"/>
          <w:rtl/>
        </w:rPr>
        <w:t xml:space="preserve"> </w:t>
      </w:r>
      <w:r w:rsidR="00095AA9">
        <w:rPr>
          <w:rtl/>
        </w:rPr>
        <w:t>. .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وقد اشتد</w:t>
      </w:r>
      <w:r w:rsidR="00751743">
        <w:rPr>
          <w:rtl/>
        </w:rPr>
        <w:t>ّ</w:t>
      </w:r>
      <w:r w:rsidRPr="00AC6D18">
        <w:rPr>
          <w:rtl/>
        </w:rPr>
        <w:t>ت الحيرة هنا وكثر الاضطراب</w:t>
      </w:r>
      <w:r w:rsidR="00095AA9">
        <w:rPr>
          <w:rFonts w:hint="cs"/>
          <w:rtl/>
        </w:rPr>
        <w:t xml:space="preserve"> </w:t>
      </w:r>
      <w:r w:rsidR="00095AA9">
        <w:rPr>
          <w:rtl/>
        </w:rPr>
        <w:t>. . .</w:t>
      </w:r>
      <w:r w:rsidRPr="00AC6D18">
        <w:rPr>
          <w:rtl/>
        </w:rPr>
        <w:t xml:space="preserve"> كما كان الحال تجاه ما فعل ابن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الخط</w:t>
      </w:r>
      <w:r w:rsidR="00751743">
        <w:rPr>
          <w:rtl/>
        </w:rPr>
        <w:t>ّ</w:t>
      </w:r>
      <w:r w:rsidRPr="00AC6D18">
        <w:rPr>
          <w:rtl/>
        </w:rPr>
        <w:t>اب</w:t>
      </w:r>
      <w:r w:rsidR="00095AA9">
        <w:rPr>
          <w:rFonts w:hint="cs"/>
          <w:rtl/>
        </w:rPr>
        <w:t xml:space="preserve"> </w:t>
      </w:r>
      <w:r w:rsidR="00095AA9">
        <w:rPr>
          <w:rtl/>
        </w:rPr>
        <w:t>. . .</w:t>
      </w:r>
    </w:p>
    <w:p w:rsidR="00AC6D18" w:rsidRPr="00AC6D18" w:rsidRDefault="00AC6D18" w:rsidP="00AC6D18">
      <w:pPr>
        <w:rPr>
          <w:rtl/>
        </w:rPr>
      </w:pPr>
      <w:r w:rsidRPr="0096708F">
        <w:rPr>
          <w:rStyle w:val="rfdBold2"/>
          <w:rtl/>
        </w:rPr>
        <w:t>1</w:t>
      </w:r>
      <w:r w:rsidR="004803AF" w:rsidRPr="0096708F">
        <w:rPr>
          <w:rStyle w:val="rfdBold2"/>
          <w:rtl/>
        </w:rPr>
        <w:t xml:space="preserve"> ـ</w:t>
      </w:r>
      <w:r w:rsidR="004803AF">
        <w:rPr>
          <w:rtl/>
        </w:rPr>
        <w:t xml:space="preserve"> </w:t>
      </w:r>
      <w:r w:rsidRPr="00AC6D18">
        <w:rPr>
          <w:rtl/>
        </w:rPr>
        <w:t>فالسرخسي أراح نفسه بتحريف الحديث</w:t>
      </w:r>
      <w:r w:rsidR="00CF1696">
        <w:rPr>
          <w:rFonts w:hint="cs"/>
          <w:rtl/>
        </w:rPr>
        <w:t xml:space="preserve"> </w:t>
      </w:r>
      <w:r w:rsidR="006B0C4C">
        <w:rPr>
          <w:rtl/>
        </w:rPr>
        <w:t>! !</w:t>
      </w:r>
      <w:r w:rsidRPr="00AC6D18">
        <w:rPr>
          <w:rtl/>
        </w:rPr>
        <w:t xml:space="preserve"> قال</w:t>
      </w:r>
      <w:r w:rsidR="007E0241">
        <w:rPr>
          <w:rtl/>
        </w:rPr>
        <w:t xml:space="preserve"> :</w:t>
      </w:r>
      <w:r w:rsidRPr="00AC6D18">
        <w:rPr>
          <w:rtl/>
        </w:rPr>
        <w:t xml:space="preserve"> </w:t>
      </w:r>
      <w:r w:rsidR="00AB3A9F" w:rsidRPr="00AC6D18">
        <w:rPr>
          <w:rtl/>
        </w:rPr>
        <w:t>«</w:t>
      </w:r>
      <w:r w:rsidR="00095AA9">
        <w:rPr>
          <w:rFonts w:hint="cs"/>
          <w:rtl/>
        </w:rPr>
        <w:t xml:space="preserve"> </w:t>
      </w:r>
      <w:r w:rsidR="00095AA9">
        <w:rPr>
          <w:rtl/>
        </w:rPr>
        <w:t>. . .</w:t>
      </w:r>
      <w:r w:rsidRPr="00AC6D18">
        <w:rPr>
          <w:rtl/>
        </w:rPr>
        <w:t xml:space="preserve"> ل</w:t>
      </w:r>
      <w:r w:rsidR="00751743">
        <w:rPr>
          <w:rtl/>
        </w:rPr>
        <w:t>ِ</w:t>
      </w:r>
      <w:r w:rsidRPr="00AC6D18">
        <w:rPr>
          <w:rtl/>
        </w:rPr>
        <w:t>ما روي عن السائب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ابن يزيد قال</w:t>
      </w:r>
      <w:r w:rsidR="007E0241">
        <w:rPr>
          <w:rtl/>
        </w:rPr>
        <w:t xml:space="preserve"> :</w:t>
      </w:r>
      <w:r w:rsidRPr="00AC6D18">
        <w:rPr>
          <w:rtl/>
        </w:rPr>
        <w:t xml:space="preserve"> كان الأذان للجمعة على عهد رسول الله صل</w:t>
      </w:r>
      <w:r w:rsidR="00751743">
        <w:rPr>
          <w:rtl/>
        </w:rPr>
        <w:t>ّ</w:t>
      </w:r>
      <w:r w:rsidRPr="00AC6D18">
        <w:rPr>
          <w:rtl/>
        </w:rPr>
        <w:t xml:space="preserve">ى الله عليه </w:t>
      </w:r>
      <w:r w:rsidR="00773F9D">
        <w:rPr>
          <w:rtl/>
        </w:rPr>
        <w:t>[</w:t>
      </w:r>
      <w:r w:rsidR="00CF1696">
        <w:rPr>
          <w:rFonts w:hint="cs"/>
          <w:rtl/>
        </w:rPr>
        <w:t xml:space="preserve"> </w:t>
      </w:r>
      <w:r w:rsidRPr="00AC6D18">
        <w:rPr>
          <w:rtl/>
        </w:rPr>
        <w:t>وآله</w:t>
      </w:r>
      <w:r w:rsidR="00CF1696">
        <w:rPr>
          <w:rFonts w:hint="cs"/>
          <w:rtl/>
        </w:rPr>
        <w:t xml:space="preserve"> </w:t>
      </w:r>
      <w:r w:rsidR="00773F9D">
        <w:rPr>
          <w:rtl/>
        </w:rPr>
        <w:t>]</w:t>
      </w:r>
      <w:r w:rsidRPr="00AC6D18">
        <w:rPr>
          <w:rtl/>
        </w:rPr>
        <w:t xml:space="preserve"> وسل</w:t>
      </w:r>
      <w:r w:rsidR="00751743">
        <w:rPr>
          <w:rtl/>
        </w:rPr>
        <w:t>ّ</w:t>
      </w:r>
      <w:r w:rsidRPr="00AC6D18">
        <w:rPr>
          <w:rtl/>
        </w:rPr>
        <w:t>م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حين يخرج فيستوي على المنبر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وهكذا في عهد أبي بكر وعمر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ثم</w:t>
      </w:r>
      <w:r w:rsidR="00751743">
        <w:rPr>
          <w:rtl/>
        </w:rPr>
        <w:t>ّ</w:t>
      </w:r>
      <w:r w:rsidRPr="00AC6D18">
        <w:rPr>
          <w:rtl/>
        </w:rPr>
        <w:t xml:space="preserve"> أحدث الناس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الأذان على الزوراء في عهد عثمان</w:t>
      </w:r>
      <w:r w:rsidR="00CF1696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Pr="00AC6D18">
        <w:rPr>
          <w:rtl/>
        </w:rPr>
        <w:t xml:space="preserve"> </w:t>
      </w:r>
      <w:r w:rsidRPr="00AC6D18">
        <w:rPr>
          <w:rStyle w:val="rfdFootnotenum"/>
          <w:rtl/>
        </w:rPr>
        <w:t>(89)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قال</w:t>
      </w:r>
      <w:r w:rsidR="007E0241">
        <w:rPr>
          <w:rtl/>
        </w:rPr>
        <w:t xml:space="preserve"> :</w:t>
      </w:r>
      <w:r w:rsidRPr="00AC6D18">
        <w:rPr>
          <w:rtl/>
        </w:rPr>
        <w:t xml:space="preserve"> </w:t>
      </w:r>
      <w:r w:rsidR="00AB3A9F" w:rsidRPr="00AC6D18">
        <w:rPr>
          <w:rtl/>
        </w:rPr>
        <w:t>«</w:t>
      </w:r>
      <w:r w:rsidR="00095AA9">
        <w:rPr>
          <w:rFonts w:hint="cs"/>
          <w:rtl/>
        </w:rPr>
        <w:t xml:space="preserve"> </w:t>
      </w:r>
      <w:r w:rsidR="00095AA9">
        <w:rPr>
          <w:rtl/>
        </w:rPr>
        <w:t>. . .</w:t>
      </w:r>
      <w:r w:rsidRPr="00AC6D18">
        <w:rPr>
          <w:rtl/>
        </w:rPr>
        <w:t xml:space="preserve"> هكذا كان على عهد رسول الله والخليفتين من بعده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إلى أن</w:t>
      </w:r>
      <w:r w:rsidR="00751743">
        <w:rPr>
          <w:rtl/>
        </w:rPr>
        <w:t>ْ</w:t>
      </w:r>
      <w:r w:rsidRPr="00AC6D18">
        <w:rPr>
          <w:rtl/>
        </w:rPr>
        <w:t xml:space="preserve"> أحدث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الناس الأذان على الزوراء على عهد عثمان</w:t>
      </w:r>
      <w:r w:rsidR="00CF1696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Pr="00AC6D18">
        <w:rPr>
          <w:rtl/>
        </w:rPr>
        <w:t xml:space="preserve"> </w:t>
      </w:r>
      <w:r w:rsidRPr="00AC6D18">
        <w:rPr>
          <w:rStyle w:val="rfdFootnotenum"/>
          <w:rtl/>
        </w:rPr>
        <w:t>(90)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96708F">
        <w:rPr>
          <w:rStyle w:val="rfdBold2"/>
          <w:rtl/>
        </w:rPr>
        <w:t>2</w:t>
      </w:r>
      <w:r w:rsidR="004803AF" w:rsidRPr="0096708F">
        <w:rPr>
          <w:rStyle w:val="rfdBold2"/>
          <w:rtl/>
        </w:rPr>
        <w:t xml:space="preserve"> ـ</w:t>
      </w:r>
      <w:r w:rsidR="004803AF">
        <w:rPr>
          <w:rtl/>
        </w:rPr>
        <w:t xml:space="preserve"> </w:t>
      </w:r>
      <w:r w:rsidRPr="00AC6D18">
        <w:rPr>
          <w:rtl/>
        </w:rPr>
        <w:t>والفاكهاني أنكر أن</w:t>
      </w:r>
      <w:r w:rsidR="00751743">
        <w:rPr>
          <w:rtl/>
        </w:rPr>
        <w:t>ْ</w:t>
      </w:r>
      <w:r w:rsidRPr="00AC6D18">
        <w:rPr>
          <w:rtl/>
        </w:rPr>
        <w:t xml:space="preserve"> يكون عثمان هو الذي أحدث الزيادة فقال</w:t>
      </w:r>
      <w:r w:rsidR="007E0241">
        <w:rPr>
          <w:rtl/>
        </w:rPr>
        <w:t xml:space="preserve"> :</w:t>
      </w:r>
      <w:r w:rsidRPr="00AC6D18">
        <w:rPr>
          <w:rtl/>
        </w:rPr>
        <w:t xml:space="preserve"> </w:t>
      </w:r>
      <w:r w:rsidR="00AB3A9F" w:rsidRPr="00AC6D18">
        <w:rPr>
          <w:rtl/>
        </w:rPr>
        <w:t>«</w:t>
      </w:r>
      <w:r w:rsidR="00CF1696">
        <w:rPr>
          <w:rFonts w:hint="cs"/>
          <w:rtl/>
        </w:rPr>
        <w:t xml:space="preserve"> </w:t>
      </w:r>
      <w:r w:rsidRPr="00AC6D18">
        <w:rPr>
          <w:rtl/>
        </w:rPr>
        <w:t>إن</w:t>
      </w:r>
      <w:r w:rsidR="00751743">
        <w:rPr>
          <w:rtl/>
        </w:rPr>
        <w:t>ّ</w:t>
      </w:r>
      <w:r w:rsidRPr="00AC6D18">
        <w:rPr>
          <w:rtl/>
        </w:rPr>
        <w:t xml:space="preserve"> أو</w:t>
      </w:r>
      <w:r w:rsidR="00751743">
        <w:rPr>
          <w:rtl/>
        </w:rPr>
        <w:t>ّ</w:t>
      </w:r>
      <w:r w:rsidRPr="00AC6D18">
        <w:rPr>
          <w:rtl/>
        </w:rPr>
        <w:t>ل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من أحدث الأذان الأو</w:t>
      </w:r>
      <w:r w:rsidR="00751743">
        <w:rPr>
          <w:rtl/>
        </w:rPr>
        <w:t>ّ</w:t>
      </w:r>
      <w:r w:rsidRPr="00AC6D18">
        <w:rPr>
          <w:rtl/>
        </w:rPr>
        <w:t>ل بمك</w:t>
      </w:r>
      <w:r w:rsidR="00751743">
        <w:rPr>
          <w:rtl/>
        </w:rPr>
        <w:t>ّ</w:t>
      </w:r>
      <w:r w:rsidRPr="00AC6D18">
        <w:rPr>
          <w:rtl/>
        </w:rPr>
        <w:t>ة الحج</w:t>
      </w:r>
      <w:r w:rsidR="00751743">
        <w:rPr>
          <w:rtl/>
        </w:rPr>
        <w:t>ّ</w:t>
      </w:r>
      <w:r w:rsidRPr="00AC6D18">
        <w:rPr>
          <w:rtl/>
        </w:rPr>
        <w:t>اج وبالبصرة زياد</w:t>
      </w:r>
      <w:r w:rsidR="00CF1696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Pr="00AC6D18">
        <w:rPr>
          <w:rtl/>
        </w:rPr>
        <w:t xml:space="preserve"> </w:t>
      </w:r>
      <w:r w:rsidRPr="00AC6D18">
        <w:rPr>
          <w:rStyle w:val="rfdFootnotenum"/>
          <w:rtl/>
        </w:rPr>
        <w:t>(91)</w:t>
      </w:r>
      <w:r w:rsidR="00095AA9">
        <w:rPr>
          <w:rtl/>
        </w:rPr>
        <w:t xml:space="preserve"> .</w:t>
      </w:r>
    </w:p>
    <w:p w:rsidR="00AC6D18" w:rsidRPr="00AC6D18" w:rsidRDefault="00AC6D18" w:rsidP="008362AA">
      <w:pPr>
        <w:rPr>
          <w:rtl/>
        </w:rPr>
      </w:pPr>
      <w:r w:rsidRPr="0096708F">
        <w:rPr>
          <w:rStyle w:val="rfdBold2"/>
          <w:rtl/>
        </w:rPr>
        <w:t>3</w:t>
      </w:r>
      <w:r w:rsidR="004803AF" w:rsidRPr="0096708F">
        <w:rPr>
          <w:rStyle w:val="rfdBold2"/>
          <w:rtl/>
        </w:rPr>
        <w:t xml:space="preserve"> ـ</w:t>
      </w:r>
      <w:r w:rsidR="004803AF">
        <w:rPr>
          <w:rtl/>
        </w:rPr>
        <w:t xml:space="preserve"> </w:t>
      </w:r>
      <w:r w:rsidRPr="00AC6D18">
        <w:rPr>
          <w:rtl/>
        </w:rPr>
        <w:t>وشر</w:t>
      </w:r>
      <w:r w:rsidR="00751743">
        <w:rPr>
          <w:rtl/>
        </w:rPr>
        <w:t>ّ</w:t>
      </w:r>
      <w:r w:rsidRPr="00AC6D18">
        <w:rPr>
          <w:rtl/>
        </w:rPr>
        <w:t>اح البخاري اد</w:t>
      </w:r>
      <w:r w:rsidR="00751743">
        <w:rPr>
          <w:rtl/>
        </w:rPr>
        <w:t>ّ</w:t>
      </w:r>
      <w:r w:rsidRPr="00AC6D18">
        <w:rPr>
          <w:rtl/>
        </w:rPr>
        <w:t>عوا قيام الإ</w:t>
      </w:r>
      <w:r w:rsidR="00751743">
        <w:rPr>
          <w:rtl/>
        </w:rPr>
        <w:t>ِ</w:t>
      </w:r>
      <w:r w:rsidRPr="00AC6D18">
        <w:rPr>
          <w:rtl/>
        </w:rPr>
        <w:t>جماع السكوتي</w:t>
      </w:r>
      <w:r w:rsidR="00CF1696">
        <w:rPr>
          <w:rFonts w:hint="cs"/>
          <w:rtl/>
        </w:rPr>
        <w:t xml:space="preserve"> </w:t>
      </w:r>
      <w:r w:rsidR="006B0C4C">
        <w:rPr>
          <w:rtl/>
        </w:rPr>
        <w:t>! !</w:t>
      </w:r>
      <w:r w:rsidRPr="00AC6D18">
        <w:rPr>
          <w:rtl/>
        </w:rPr>
        <w:t xml:space="preserve"> على المسألة</w:t>
      </w:r>
      <w:r w:rsidR="00095AA9">
        <w:rPr>
          <w:rFonts w:hint="cs"/>
          <w:rtl/>
        </w:rPr>
        <w:t xml:space="preserve"> </w:t>
      </w:r>
      <w:r w:rsidR="00095AA9">
        <w:rPr>
          <w:rtl/>
        </w:rPr>
        <w:t>. . .</w:t>
      </w:r>
      <w:r w:rsidRPr="00AC6D18">
        <w:rPr>
          <w:rtl/>
        </w:rPr>
        <w:t xml:space="preserve"> قالوا</w:t>
      </w:r>
      <w:r w:rsidR="007E0241">
        <w:rPr>
          <w:rtl/>
        </w:rPr>
        <w:t xml:space="preserve"> :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شر</w:t>
      </w:r>
      <w:r w:rsidR="00751743">
        <w:rPr>
          <w:rtl/>
        </w:rPr>
        <w:t>ّ</w:t>
      </w:r>
      <w:r w:rsidRPr="00AC6D18">
        <w:rPr>
          <w:rtl/>
        </w:rPr>
        <w:t>ع باجتهاد عثمان وموافقة سائر الصحابة له بالسكوت وعدم الإ</w:t>
      </w:r>
      <w:r w:rsidR="00751743">
        <w:rPr>
          <w:rtl/>
        </w:rPr>
        <w:t>ِ</w:t>
      </w:r>
      <w:r w:rsidRPr="00AC6D18">
        <w:rPr>
          <w:rtl/>
        </w:rPr>
        <w:t>نكار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فصار إجماعا</w:t>
      </w:r>
      <w:r w:rsidR="00751743">
        <w:rPr>
          <w:rtl/>
        </w:rPr>
        <w:t>ً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سكوتي</w:t>
      </w:r>
      <w:r w:rsidR="00751743">
        <w:rPr>
          <w:rtl/>
        </w:rPr>
        <w:t>ّ</w:t>
      </w:r>
      <w:r w:rsidRPr="00AC6D18">
        <w:rPr>
          <w:rtl/>
        </w:rPr>
        <w:t>ا</w:t>
      </w:r>
      <w:r w:rsidR="00751743">
        <w:rPr>
          <w:rtl/>
        </w:rPr>
        <w:t>ً</w:t>
      </w:r>
      <w:r w:rsidR="00CF1696">
        <w:rPr>
          <w:rFonts w:hint="cs"/>
          <w:rtl/>
        </w:rPr>
        <w:t xml:space="preserve"> </w:t>
      </w:r>
      <w:r w:rsidR="00AB3A9F">
        <w:rPr>
          <w:rtl/>
        </w:rPr>
        <w:t>»</w:t>
      </w:r>
      <w:r w:rsidRPr="00AC6D18">
        <w:rPr>
          <w:rtl/>
        </w:rPr>
        <w:t xml:space="preserve"> </w:t>
      </w:r>
      <w:r w:rsidRPr="00AC6D18">
        <w:rPr>
          <w:rStyle w:val="rfdFootnotenum"/>
          <w:rtl/>
        </w:rPr>
        <w:t>(92)</w:t>
      </w:r>
      <w:r w:rsidR="00095AA9">
        <w:rPr>
          <w:rtl/>
        </w:rPr>
        <w:t xml:space="preserve"> .</w:t>
      </w:r>
    </w:p>
    <w:p w:rsidR="00AC6D18" w:rsidRPr="00CF1696" w:rsidRDefault="00AC6D18" w:rsidP="00CF1696">
      <w:pPr>
        <w:rPr>
          <w:rStyle w:val="rfdLineChar"/>
          <w:rtl/>
        </w:rPr>
      </w:pPr>
      <w:r w:rsidRPr="0096708F">
        <w:rPr>
          <w:rStyle w:val="rfdBold2"/>
          <w:rtl/>
        </w:rPr>
        <w:t>4</w:t>
      </w:r>
      <w:r w:rsidR="004803AF" w:rsidRPr="0096708F">
        <w:rPr>
          <w:rStyle w:val="rfdBold2"/>
          <w:rtl/>
        </w:rPr>
        <w:t xml:space="preserve"> ـ</w:t>
      </w:r>
      <w:r w:rsidR="004803AF">
        <w:rPr>
          <w:rtl/>
        </w:rPr>
        <w:t xml:space="preserve"> </w:t>
      </w:r>
      <w:r w:rsidRPr="00AC6D18">
        <w:rPr>
          <w:rtl/>
        </w:rPr>
        <w:t>وقال ابن حجر</w:t>
      </w:r>
      <w:r w:rsidR="007E0241">
        <w:rPr>
          <w:rtl/>
        </w:rPr>
        <w:t xml:space="preserve"> :</w:t>
      </w:r>
      <w:r w:rsidRPr="00AC6D18">
        <w:rPr>
          <w:rtl/>
        </w:rPr>
        <w:t xml:space="preserve"> </w:t>
      </w:r>
      <w:r w:rsidR="00AB3A9F">
        <w:rPr>
          <w:rtl/>
        </w:rPr>
        <w:t>«</w:t>
      </w:r>
      <w:r w:rsidR="00CF1696">
        <w:rPr>
          <w:rFonts w:hint="cs"/>
          <w:rtl/>
        </w:rPr>
        <w:t xml:space="preserve"> </w:t>
      </w:r>
      <w:r w:rsidRPr="00AC6D18">
        <w:rPr>
          <w:rtl/>
        </w:rPr>
        <w:t>الذي يظهر أن</w:t>
      </w:r>
      <w:r w:rsidR="00751743">
        <w:rPr>
          <w:rtl/>
        </w:rPr>
        <w:t>ّ</w:t>
      </w:r>
      <w:r w:rsidRPr="00AC6D18">
        <w:rPr>
          <w:rtl/>
        </w:rPr>
        <w:t xml:space="preserve"> الناس أخذوا بفعل عثمان في جميع البلاد</w:t>
      </w:r>
      <w:r w:rsidR="00CF1696">
        <w:rPr>
          <w:rFonts w:hint="cs"/>
          <w:rtl/>
        </w:rPr>
        <w:t xml:space="preserve"> </w:t>
      </w:r>
      <w:r w:rsidR="00CF1696">
        <w:rPr>
          <w:rtl/>
        </w:rPr>
        <w:br/>
      </w:r>
      <w:r w:rsidRPr="00CF1696">
        <w:rPr>
          <w:rStyle w:val="rfdLineChar"/>
          <w:rtl/>
        </w:rPr>
        <w:t>__________________</w:t>
      </w:r>
    </w:p>
    <w:p w:rsidR="00AC6D18" w:rsidRPr="00484D70" w:rsidRDefault="00AC6D18" w:rsidP="00484D70">
      <w:pPr>
        <w:pStyle w:val="rfdFootnote0"/>
        <w:rPr>
          <w:rtl/>
        </w:rPr>
      </w:pPr>
      <w:r w:rsidRPr="00484D70">
        <w:rPr>
          <w:rtl/>
        </w:rPr>
        <w:t>(87) تحفة الأحوذي</w:t>
      </w:r>
      <w:r w:rsidR="008362AA" w:rsidRPr="00484D70">
        <w:rPr>
          <w:rtl/>
        </w:rPr>
        <w:t xml:space="preserve"> </w:t>
      </w:r>
      <w:r w:rsidRPr="00484D70">
        <w:rPr>
          <w:rtl/>
        </w:rPr>
        <w:t>3</w:t>
      </w:r>
      <w:r w:rsidR="005C5FDB">
        <w:rPr>
          <w:rtl/>
        </w:rPr>
        <w:t xml:space="preserve"> / </w:t>
      </w:r>
      <w:r w:rsidRPr="00484D70">
        <w:rPr>
          <w:rtl/>
        </w:rPr>
        <w:t>48</w:t>
      </w:r>
      <w:r w:rsidR="00095AA9">
        <w:rPr>
          <w:rtl/>
        </w:rPr>
        <w:t xml:space="preserve"> .</w:t>
      </w:r>
    </w:p>
    <w:p w:rsidR="00AC6D18" w:rsidRPr="00484D70" w:rsidRDefault="00AC6D18" w:rsidP="00484D70">
      <w:pPr>
        <w:pStyle w:val="rfdFootnote0"/>
        <w:rPr>
          <w:rtl/>
        </w:rPr>
      </w:pPr>
      <w:r w:rsidRPr="00484D70">
        <w:rPr>
          <w:rtl/>
        </w:rPr>
        <w:t>(88) فتح الباري</w:t>
      </w:r>
      <w:r w:rsidR="008362AA" w:rsidRPr="00484D70">
        <w:rPr>
          <w:rtl/>
        </w:rPr>
        <w:t xml:space="preserve"> </w:t>
      </w:r>
      <w:r w:rsidRPr="00484D70">
        <w:rPr>
          <w:rtl/>
        </w:rPr>
        <w:t>2</w:t>
      </w:r>
      <w:r w:rsidR="005C5FDB">
        <w:rPr>
          <w:rtl/>
        </w:rPr>
        <w:t xml:space="preserve"> / </w:t>
      </w:r>
      <w:r w:rsidRPr="00484D70">
        <w:rPr>
          <w:rtl/>
        </w:rPr>
        <w:t>315</w:t>
      </w:r>
      <w:r w:rsidR="00095AA9">
        <w:rPr>
          <w:rtl/>
        </w:rPr>
        <w:t xml:space="preserve"> .</w:t>
      </w:r>
    </w:p>
    <w:p w:rsidR="00AC6D18" w:rsidRPr="00484D70" w:rsidRDefault="00AC6D18" w:rsidP="00484D70">
      <w:pPr>
        <w:pStyle w:val="rfdFootnote0"/>
        <w:rPr>
          <w:rtl/>
        </w:rPr>
      </w:pPr>
      <w:r w:rsidRPr="00484D70">
        <w:rPr>
          <w:rtl/>
        </w:rPr>
        <w:t>(89) المبسوط في الفقه الحنفي</w:t>
      </w:r>
      <w:r w:rsidR="008362AA" w:rsidRPr="00484D70">
        <w:rPr>
          <w:rtl/>
        </w:rPr>
        <w:t xml:space="preserve"> </w:t>
      </w:r>
      <w:r w:rsidRPr="00484D70">
        <w:rPr>
          <w:rtl/>
        </w:rPr>
        <w:t>1</w:t>
      </w:r>
      <w:r w:rsidR="005C5FDB">
        <w:rPr>
          <w:rtl/>
        </w:rPr>
        <w:t xml:space="preserve"> / </w:t>
      </w:r>
      <w:r w:rsidRPr="00484D70">
        <w:rPr>
          <w:rtl/>
        </w:rPr>
        <w:t>134</w:t>
      </w:r>
      <w:r w:rsidR="00095AA9">
        <w:rPr>
          <w:rtl/>
        </w:rPr>
        <w:t xml:space="preserve"> .</w:t>
      </w:r>
    </w:p>
    <w:p w:rsidR="00AC6D18" w:rsidRPr="00484D70" w:rsidRDefault="00AC6D18" w:rsidP="00484D70">
      <w:pPr>
        <w:pStyle w:val="rfdFootnote0"/>
        <w:rPr>
          <w:rtl/>
        </w:rPr>
      </w:pPr>
      <w:r w:rsidRPr="00484D70">
        <w:rPr>
          <w:rtl/>
        </w:rPr>
        <w:t>(90) المبسوط في الفقه الحنفي</w:t>
      </w:r>
      <w:r w:rsidR="008362AA" w:rsidRPr="00484D70">
        <w:rPr>
          <w:rtl/>
        </w:rPr>
        <w:t xml:space="preserve"> </w:t>
      </w:r>
      <w:r w:rsidRPr="00484D70">
        <w:rPr>
          <w:rtl/>
        </w:rPr>
        <w:t>2</w:t>
      </w:r>
      <w:r w:rsidR="005C5FDB">
        <w:rPr>
          <w:rtl/>
        </w:rPr>
        <w:t xml:space="preserve"> / </w:t>
      </w:r>
      <w:r w:rsidRPr="00484D70">
        <w:rPr>
          <w:rtl/>
        </w:rPr>
        <w:t>31</w:t>
      </w:r>
      <w:r w:rsidR="00095AA9">
        <w:rPr>
          <w:rtl/>
        </w:rPr>
        <w:t xml:space="preserve"> .</w:t>
      </w:r>
    </w:p>
    <w:p w:rsidR="00AC6D18" w:rsidRPr="00484D70" w:rsidRDefault="00AC6D18" w:rsidP="00484D70">
      <w:pPr>
        <w:pStyle w:val="rfdFootnote0"/>
        <w:rPr>
          <w:rtl/>
        </w:rPr>
      </w:pPr>
      <w:r w:rsidRPr="00484D70">
        <w:rPr>
          <w:rtl/>
        </w:rPr>
        <w:t>(91) فتح الباري شرح البخاري</w:t>
      </w:r>
      <w:r w:rsidR="008362AA" w:rsidRPr="00484D70">
        <w:rPr>
          <w:rtl/>
        </w:rPr>
        <w:t xml:space="preserve"> </w:t>
      </w:r>
      <w:r w:rsidRPr="00484D70">
        <w:rPr>
          <w:rtl/>
        </w:rPr>
        <w:t>2</w:t>
      </w:r>
      <w:r w:rsidR="005C5FDB">
        <w:rPr>
          <w:rtl/>
        </w:rPr>
        <w:t xml:space="preserve"> / </w:t>
      </w:r>
      <w:r w:rsidRPr="00484D70">
        <w:rPr>
          <w:rtl/>
        </w:rPr>
        <w:t>315</w:t>
      </w:r>
      <w:r w:rsidR="007E0241">
        <w:rPr>
          <w:rtl/>
        </w:rPr>
        <w:t xml:space="preserve"> ،</w:t>
      </w:r>
      <w:r w:rsidRPr="00484D70">
        <w:rPr>
          <w:rtl/>
        </w:rPr>
        <w:t xml:space="preserve"> تحفة الأحوذي</w:t>
      </w:r>
      <w:r w:rsidR="008362AA" w:rsidRPr="00484D70">
        <w:rPr>
          <w:rtl/>
        </w:rPr>
        <w:t xml:space="preserve"> </w:t>
      </w:r>
      <w:r w:rsidRPr="00484D70">
        <w:rPr>
          <w:rtl/>
        </w:rPr>
        <w:t>3</w:t>
      </w:r>
      <w:r w:rsidR="005C5FDB">
        <w:rPr>
          <w:rtl/>
        </w:rPr>
        <w:t xml:space="preserve"> / </w:t>
      </w:r>
      <w:r w:rsidRPr="00484D70">
        <w:rPr>
          <w:rtl/>
        </w:rPr>
        <w:t>48</w:t>
      </w:r>
      <w:r w:rsidR="00095AA9">
        <w:rPr>
          <w:rtl/>
        </w:rPr>
        <w:t xml:space="preserve"> .</w:t>
      </w:r>
    </w:p>
    <w:p w:rsidR="00AC6D18" w:rsidRPr="00484D70" w:rsidRDefault="00AC6D18" w:rsidP="00484D70">
      <w:pPr>
        <w:pStyle w:val="rfdFootnote0"/>
        <w:rPr>
          <w:rtl/>
        </w:rPr>
      </w:pPr>
      <w:r w:rsidRPr="00484D70">
        <w:rPr>
          <w:rtl/>
        </w:rPr>
        <w:t>(92) إرشاد الساري</w:t>
      </w:r>
      <w:r w:rsidR="008362AA" w:rsidRPr="00484D70">
        <w:rPr>
          <w:rtl/>
        </w:rPr>
        <w:t xml:space="preserve"> </w:t>
      </w:r>
      <w:r w:rsidRPr="00484D70">
        <w:rPr>
          <w:rtl/>
        </w:rPr>
        <w:t>2</w:t>
      </w:r>
      <w:r w:rsidR="005C5FDB">
        <w:rPr>
          <w:rtl/>
        </w:rPr>
        <w:t xml:space="preserve"> / </w:t>
      </w:r>
      <w:r w:rsidRPr="00484D70">
        <w:rPr>
          <w:rtl/>
        </w:rPr>
        <w:t>178</w:t>
      </w:r>
      <w:r w:rsidR="007E0241">
        <w:rPr>
          <w:rtl/>
        </w:rPr>
        <w:t xml:space="preserve"> ،</w:t>
      </w:r>
      <w:r w:rsidRPr="00484D70">
        <w:rPr>
          <w:rtl/>
        </w:rPr>
        <w:t xml:space="preserve"> الكواكب الدراري</w:t>
      </w:r>
      <w:r w:rsidR="008362AA" w:rsidRPr="00484D70">
        <w:rPr>
          <w:rtl/>
        </w:rPr>
        <w:t xml:space="preserve"> </w:t>
      </w:r>
      <w:r w:rsidRPr="00484D70">
        <w:rPr>
          <w:rtl/>
        </w:rPr>
        <w:t>6</w:t>
      </w:r>
      <w:r w:rsidR="005C5FDB">
        <w:rPr>
          <w:rtl/>
        </w:rPr>
        <w:t xml:space="preserve"> / </w:t>
      </w:r>
      <w:r w:rsidRPr="00484D70">
        <w:rPr>
          <w:rtl/>
        </w:rPr>
        <w:t>27</w:t>
      </w:r>
      <w:r w:rsidR="007E0241">
        <w:rPr>
          <w:rtl/>
        </w:rPr>
        <w:t xml:space="preserve"> ،</w:t>
      </w:r>
      <w:r w:rsidRPr="00484D70">
        <w:rPr>
          <w:rtl/>
        </w:rPr>
        <w:t xml:space="preserve"> عمدة القاري</w:t>
      </w:r>
      <w:r w:rsidR="008362AA" w:rsidRPr="00484D70">
        <w:rPr>
          <w:rtl/>
        </w:rPr>
        <w:t xml:space="preserve"> </w:t>
      </w:r>
      <w:r w:rsidRPr="00484D70">
        <w:rPr>
          <w:rtl/>
        </w:rPr>
        <w:t>6</w:t>
      </w:r>
      <w:r w:rsidR="005C5FDB">
        <w:rPr>
          <w:rtl/>
        </w:rPr>
        <w:t xml:space="preserve"> / </w:t>
      </w:r>
      <w:r w:rsidRPr="00484D70">
        <w:rPr>
          <w:rtl/>
        </w:rPr>
        <w:t>210</w:t>
      </w:r>
      <w:r w:rsidR="00095AA9">
        <w:rPr>
          <w:rtl/>
        </w:rPr>
        <w:t xml:space="preserve"> .</w:t>
      </w:r>
    </w:p>
    <w:p w:rsidR="0008403B" w:rsidRDefault="0008403B" w:rsidP="008362AA">
      <w:pPr>
        <w:pStyle w:val="rfdNormal0"/>
        <w:rPr>
          <w:rtl/>
        </w:rPr>
        <w:sectPr w:rsidR="0008403B" w:rsidSect="00107863">
          <w:headerReference w:type="even" r:id="rId117"/>
          <w:headerReference w:type="default" r:id="rId118"/>
          <w:headerReference w:type="first" r:id="rId119"/>
          <w:type w:val="continuous"/>
          <w:pgSz w:w="11907" w:h="16840" w:code="9"/>
          <w:pgMar w:top="1247" w:right="1361" w:bottom="1247" w:left="1361" w:header="720" w:footer="720" w:gutter="0"/>
          <w:cols w:space="720"/>
          <w:titlePg/>
          <w:bidi/>
          <w:rtlGutter/>
          <w:docGrid w:linePitch="360"/>
        </w:sectPr>
      </w:pPr>
    </w:p>
    <w:p w:rsidR="00AC6D18" w:rsidRPr="00AC6D18" w:rsidRDefault="00AC6D18" w:rsidP="008362AA">
      <w:pPr>
        <w:pStyle w:val="rfdNormal0"/>
        <w:rPr>
          <w:rtl/>
        </w:rPr>
      </w:pPr>
      <w:r>
        <w:rPr>
          <w:rtl/>
        </w:rPr>
        <w:lastRenderedPageBreak/>
        <w:br w:type="page"/>
      </w:r>
      <w:r w:rsidRPr="00AC6D18">
        <w:rPr>
          <w:rtl/>
        </w:rPr>
        <w:lastRenderedPageBreak/>
        <w:t>إذ ذاك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لكونه خليفة</w:t>
      </w:r>
      <w:r w:rsidR="00294B24">
        <w:rPr>
          <w:rtl/>
        </w:rPr>
        <w:t>ً</w:t>
      </w:r>
      <w:r w:rsidRPr="00AC6D18">
        <w:rPr>
          <w:rtl/>
        </w:rPr>
        <w:t xml:space="preserve"> مطاع الأمر</w:t>
      </w:r>
      <w:r w:rsidR="00CF1696">
        <w:rPr>
          <w:rFonts w:hint="cs"/>
          <w:rtl/>
        </w:rPr>
        <w:t xml:space="preserve"> </w:t>
      </w:r>
      <w:r w:rsidR="00AB3A9F">
        <w:rPr>
          <w:rtl/>
        </w:rPr>
        <w:t>»</w:t>
      </w:r>
      <w:r w:rsidRPr="00AC6D18">
        <w:rPr>
          <w:rtl/>
        </w:rPr>
        <w:t xml:space="preserve"> </w:t>
      </w:r>
      <w:r w:rsidRPr="00AC6D18">
        <w:rPr>
          <w:rStyle w:val="rfdFootnotenum"/>
          <w:rtl/>
        </w:rPr>
        <w:t>(93)</w:t>
      </w:r>
      <w:r w:rsidR="00095AA9">
        <w:rPr>
          <w:rtl/>
        </w:rPr>
        <w:t xml:space="preserve"> .</w:t>
      </w:r>
    </w:p>
    <w:p w:rsidR="00AC6D18" w:rsidRPr="00AC6D18" w:rsidRDefault="00AC6D18" w:rsidP="002F0A60">
      <w:pPr>
        <w:rPr>
          <w:rtl/>
        </w:rPr>
      </w:pPr>
      <w:r w:rsidRPr="0096708F">
        <w:rPr>
          <w:rStyle w:val="rfdBold2"/>
          <w:rtl/>
        </w:rPr>
        <w:t>5</w:t>
      </w:r>
      <w:r w:rsidR="002F0A60" w:rsidRPr="0096708F">
        <w:rPr>
          <w:rStyle w:val="rfdBold2"/>
          <w:rtl/>
        </w:rPr>
        <w:t xml:space="preserve"> </w:t>
      </w:r>
      <w:r w:rsidR="004803AF" w:rsidRPr="0096708F">
        <w:rPr>
          <w:rStyle w:val="rfdBold2"/>
          <w:rtl/>
        </w:rPr>
        <w:t>ـ</w:t>
      </w:r>
      <w:r w:rsidR="004803AF">
        <w:rPr>
          <w:rtl/>
        </w:rPr>
        <w:t xml:space="preserve"> </w:t>
      </w:r>
      <w:r w:rsidRPr="00AC6D18">
        <w:rPr>
          <w:rtl/>
        </w:rPr>
        <w:t>وقال بعض الحنفي</w:t>
      </w:r>
      <w:r w:rsidR="00294B24">
        <w:rPr>
          <w:rtl/>
        </w:rPr>
        <w:t>ّ</w:t>
      </w:r>
      <w:r w:rsidRPr="00AC6D18">
        <w:rPr>
          <w:rtl/>
        </w:rPr>
        <w:t>ة</w:t>
      </w:r>
      <w:r w:rsidR="007E0241">
        <w:rPr>
          <w:rtl/>
        </w:rPr>
        <w:t xml:space="preserve"> :</w:t>
      </w:r>
      <w:r w:rsidRPr="00AC6D18">
        <w:rPr>
          <w:rtl/>
        </w:rPr>
        <w:t xml:space="preserve"> </w:t>
      </w:r>
      <w:r w:rsidR="00AB3A9F" w:rsidRPr="00AC6D18">
        <w:rPr>
          <w:rtl/>
        </w:rPr>
        <w:t>«</w:t>
      </w:r>
      <w:r w:rsidR="00CF1696">
        <w:rPr>
          <w:rFonts w:hint="cs"/>
          <w:rtl/>
        </w:rPr>
        <w:t xml:space="preserve"> </w:t>
      </w:r>
      <w:r w:rsidRPr="00AC6D18">
        <w:rPr>
          <w:rtl/>
        </w:rPr>
        <w:t>الأذان الثالث الذي هو الأو</w:t>
      </w:r>
      <w:r w:rsidR="00294B24">
        <w:rPr>
          <w:rtl/>
        </w:rPr>
        <w:t>ّ</w:t>
      </w:r>
      <w:r w:rsidRPr="00AC6D18">
        <w:rPr>
          <w:rtl/>
        </w:rPr>
        <w:t>ل وجودا</w:t>
      </w:r>
      <w:r w:rsidR="00294B24">
        <w:rPr>
          <w:rtl/>
        </w:rPr>
        <w:t>ً</w:t>
      </w:r>
      <w:r w:rsidRPr="00AC6D18">
        <w:rPr>
          <w:rtl/>
        </w:rPr>
        <w:t xml:space="preserve"> إذا كانت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مشروعي</w:t>
      </w:r>
      <w:r w:rsidR="00294B24">
        <w:rPr>
          <w:rtl/>
        </w:rPr>
        <w:t>ّ</w:t>
      </w:r>
      <w:r w:rsidRPr="00AC6D18">
        <w:rPr>
          <w:rtl/>
        </w:rPr>
        <w:t>ته باجتهاد عثمان وموافقة سائر الصحابة له بالسكوت وعدم الإ</w:t>
      </w:r>
      <w:r w:rsidR="00294B24">
        <w:rPr>
          <w:rtl/>
        </w:rPr>
        <w:t>ِ</w:t>
      </w:r>
      <w:r w:rsidRPr="00AC6D18">
        <w:rPr>
          <w:rtl/>
        </w:rPr>
        <w:t>نكار صار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أمرا</w:t>
      </w:r>
      <w:r w:rsidR="00294B24">
        <w:rPr>
          <w:rtl/>
        </w:rPr>
        <w:t>ً</w:t>
      </w:r>
      <w:r w:rsidRPr="00AC6D18">
        <w:rPr>
          <w:rtl/>
        </w:rPr>
        <w:t xml:space="preserve"> مسنونا</w:t>
      </w:r>
      <w:r w:rsidR="00294B24">
        <w:rPr>
          <w:rtl/>
        </w:rPr>
        <w:t>ً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نظرا</w:t>
      </w:r>
      <w:r w:rsidR="00294B24">
        <w:rPr>
          <w:rtl/>
        </w:rPr>
        <w:t>ً</w:t>
      </w:r>
      <w:r w:rsidRPr="00AC6D18">
        <w:rPr>
          <w:rtl/>
        </w:rPr>
        <w:t xml:space="preserve"> إلى قوله</w:t>
      </w:r>
      <w:r w:rsidR="007E0241">
        <w:rPr>
          <w:rtl/>
        </w:rPr>
        <w:t xml:space="preserve"> :</w:t>
      </w:r>
      <w:r w:rsidRPr="00AC6D18">
        <w:rPr>
          <w:rtl/>
        </w:rPr>
        <w:t xml:space="preserve"> عليكم بس</w:t>
      </w:r>
      <w:r w:rsidR="00294B24">
        <w:rPr>
          <w:rtl/>
        </w:rPr>
        <w:t>ُ</w:t>
      </w:r>
      <w:r w:rsidRPr="00AC6D18">
        <w:rPr>
          <w:rtl/>
        </w:rPr>
        <w:t>ن</w:t>
      </w:r>
      <w:r w:rsidR="00294B24">
        <w:rPr>
          <w:rtl/>
        </w:rPr>
        <w:t>ّ</w:t>
      </w:r>
      <w:r w:rsidRPr="00AC6D18">
        <w:rPr>
          <w:rtl/>
        </w:rPr>
        <w:t>تي وس</w:t>
      </w:r>
      <w:r w:rsidR="00294B24">
        <w:rPr>
          <w:rtl/>
        </w:rPr>
        <w:t>ُ</w:t>
      </w:r>
      <w:r w:rsidRPr="00AC6D18">
        <w:rPr>
          <w:rtl/>
        </w:rPr>
        <w:t>ن</w:t>
      </w:r>
      <w:r w:rsidR="00294B24">
        <w:rPr>
          <w:rtl/>
        </w:rPr>
        <w:t>ّ</w:t>
      </w:r>
      <w:r w:rsidRPr="00AC6D18">
        <w:rPr>
          <w:rtl/>
        </w:rPr>
        <w:t>ة الخلفاء الراشدين المهدي</w:t>
      </w:r>
      <w:r w:rsidR="00294B24">
        <w:rPr>
          <w:rtl/>
        </w:rPr>
        <w:t>ّ</w:t>
      </w:r>
      <w:r w:rsidRPr="00AC6D18">
        <w:rPr>
          <w:rtl/>
        </w:rPr>
        <w:t>ين</w:t>
      </w:r>
      <w:r w:rsidR="00CF1696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Pr="00AC6D18">
        <w:rPr>
          <w:rtl/>
        </w:rPr>
        <w:t xml:space="preserve"> </w:t>
      </w:r>
      <w:r w:rsidRPr="00AC6D18">
        <w:rPr>
          <w:rStyle w:val="rfdFootnotenum"/>
          <w:rtl/>
        </w:rPr>
        <w:t>(94)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وأجاب هؤلاء</w:t>
      </w:r>
      <w:r w:rsidR="004803AF">
        <w:rPr>
          <w:rtl/>
        </w:rPr>
        <w:t xml:space="preserve"> ـ </w:t>
      </w:r>
      <w:r w:rsidRPr="00AC6D18">
        <w:rPr>
          <w:rtl/>
        </w:rPr>
        <w:t>المدافعون عن عثمان</w:t>
      </w:r>
      <w:r w:rsidR="004803AF">
        <w:rPr>
          <w:rtl/>
        </w:rPr>
        <w:t xml:space="preserve"> ـ </w:t>
      </w:r>
      <w:r w:rsidRPr="00AC6D18">
        <w:rPr>
          <w:rtl/>
        </w:rPr>
        <w:t>عم</w:t>
      </w:r>
      <w:r w:rsidR="00294B24">
        <w:rPr>
          <w:rtl/>
        </w:rPr>
        <w:t>ّا رووا عن</w:t>
      </w:r>
      <w:r w:rsidR="00FB7845">
        <w:rPr>
          <w:rtl/>
        </w:rPr>
        <w:t xml:space="preserve"> عبد الله</w:t>
      </w:r>
      <w:r w:rsidRPr="00AC6D18">
        <w:rPr>
          <w:rtl/>
        </w:rPr>
        <w:t xml:space="preserve"> بن عمر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بما ذكر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ابن حجر</w:t>
      </w:r>
      <w:r w:rsidR="007E0241">
        <w:rPr>
          <w:rtl/>
        </w:rPr>
        <w:t xml:space="preserve"> :</w:t>
      </w:r>
    </w:p>
    <w:p w:rsidR="00AC6D18" w:rsidRPr="00AC6D18" w:rsidRDefault="00AB3A9F" w:rsidP="00AC6D18">
      <w:pPr>
        <w:rPr>
          <w:rtl/>
        </w:rPr>
      </w:pPr>
      <w:r w:rsidRPr="00AC6D18">
        <w:rPr>
          <w:rtl/>
        </w:rPr>
        <w:t>«</w:t>
      </w:r>
      <w:r w:rsidR="00CF1696">
        <w:rPr>
          <w:rFonts w:hint="cs"/>
          <w:rtl/>
        </w:rPr>
        <w:t xml:space="preserve"> </w:t>
      </w:r>
      <w:r w:rsidR="00AC6D18" w:rsidRPr="00AC6D18">
        <w:rPr>
          <w:rtl/>
        </w:rPr>
        <w:t>فيحتمل أن</w:t>
      </w:r>
      <w:r w:rsidR="00294B24">
        <w:rPr>
          <w:rtl/>
        </w:rPr>
        <w:t>ْ</w:t>
      </w:r>
      <w:r w:rsidR="00AC6D18" w:rsidRPr="00AC6D18">
        <w:rPr>
          <w:rtl/>
        </w:rPr>
        <w:t xml:space="preserve"> يكون قال ذلك على سبيل الإ</w:t>
      </w:r>
      <w:r w:rsidR="00294B24">
        <w:rPr>
          <w:rtl/>
        </w:rPr>
        <w:t>ِ</w:t>
      </w:r>
      <w:r w:rsidR="00AC6D18" w:rsidRPr="00AC6D18">
        <w:rPr>
          <w:rtl/>
        </w:rPr>
        <w:t>نكار</w:t>
      </w:r>
      <w:r w:rsidR="00095AA9">
        <w:rPr>
          <w:rtl/>
        </w:rPr>
        <w:t xml:space="preserve"> .</w:t>
      </w:r>
      <w:r w:rsidR="00AC6D18" w:rsidRPr="00AC6D18">
        <w:rPr>
          <w:rtl/>
        </w:rPr>
        <w:t xml:space="preserve"> ويحتمل أن</w:t>
      </w:r>
      <w:r w:rsidR="00294B24">
        <w:rPr>
          <w:rtl/>
        </w:rPr>
        <w:t>ّ</w:t>
      </w:r>
      <w:r w:rsidR="00AC6D18" w:rsidRPr="00AC6D18">
        <w:rPr>
          <w:rtl/>
        </w:rPr>
        <w:t>ه يريد أن</w:t>
      </w:r>
      <w:r w:rsidR="00294B24">
        <w:rPr>
          <w:rtl/>
        </w:rPr>
        <w:t>ّ</w:t>
      </w:r>
      <w:r w:rsidR="00AC6D18" w:rsidRPr="00AC6D18">
        <w:rPr>
          <w:rtl/>
        </w:rPr>
        <w:t>ه لم يكن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="00AC6D18" w:rsidRPr="00AC6D18">
        <w:rPr>
          <w:rtl/>
        </w:rPr>
        <w:t>في زمن النبي</w:t>
      </w:r>
      <w:r w:rsidR="007E0241">
        <w:rPr>
          <w:rtl/>
        </w:rPr>
        <w:t xml:space="preserve"> ،</w:t>
      </w:r>
      <w:r w:rsidR="00AC6D18" w:rsidRPr="00AC6D18">
        <w:rPr>
          <w:rtl/>
        </w:rPr>
        <w:t xml:space="preserve"> وكل</w:t>
      </w:r>
      <w:r w:rsidR="00294B24">
        <w:rPr>
          <w:rtl/>
        </w:rPr>
        <w:t>ّ</w:t>
      </w:r>
      <w:r w:rsidR="00AC6D18" w:rsidRPr="00AC6D18">
        <w:rPr>
          <w:rtl/>
        </w:rPr>
        <w:t xml:space="preserve"> ما لم يكن في زمنه يسم</w:t>
      </w:r>
      <w:r w:rsidR="00294B24">
        <w:rPr>
          <w:rtl/>
        </w:rPr>
        <w:t>ّ</w:t>
      </w:r>
      <w:r w:rsidR="00AC6D18" w:rsidRPr="00AC6D18">
        <w:rPr>
          <w:rtl/>
        </w:rPr>
        <w:t>ى بدعة</w:t>
      </w:r>
      <w:r w:rsidR="007E0241">
        <w:rPr>
          <w:rtl/>
        </w:rPr>
        <w:t xml:space="preserve"> ،</w:t>
      </w:r>
      <w:r w:rsidR="00AC6D18" w:rsidRPr="00AC6D18">
        <w:rPr>
          <w:rtl/>
        </w:rPr>
        <w:t xml:space="preserve"> لكن منها ما يكون حسنا</w:t>
      </w:r>
      <w:r w:rsidR="00294B24">
        <w:rPr>
          <w:rtl/>
        </w:rPr>
        <w:t>ً</w:t>
      </w:r>
      <w:r w:rsidR="007E0241">
        <w:rPr>
          <w:rtl/>
        </w:rPr>
        <w:t xml:space="preserve"> ،</w:t>
      </w:r>
      <w:r w:rsidR="00AC6D18" w:rsidRPr="00AC6D18">
        <w:rPr>
          <w:rtl/>
        </w:rPr>
        <w:t xml:space="preserve"> ومنها ما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="00AC6D18" w:rsidRPr="00AC6D18">
        <w:rPr>
          <w:rtl/>
        </w:rPr>
        <w:t>يكون بخلاف ذلك</w:t>
      </w:r>
      <w:r w:rsidR="00CF1696">
        <w:rPr>
          <w:rFonts w:hint="cs"/>
          <w:rtl/>
        </w:rPr>
        <w:t xml:space="preserve"> </w:t>
      </w:r>
      <w:r w:rsidRPr="00AC6D18">
        <w:rPr>
          <w:rtl/>
        </w:rPr>
        <w:t>»</w:t>
      </w:r>
      <w:r w:rsidR="00AC6D18" w:rsidRPr="00AC6D18">
        <w:rPr>
          <w:rtl/>
        </w:rPr>
        <w:t xml:space="preserve"> </w:t>
      </w:r>
      <w:r w:rsidR="00AC6D18" w:rsidRPr="00AC6D18">
        <w:rPr>
          <w:rStyle w:val="rfdFootnotenum"/>
          <w:rtl/>
        </w:rPr>
        <w:t>(95)</w:t>
      </w:r>
      <w:r w:rsidR="00095AA9">
        <w:rPr>
          <w:rtl/>
        </w:rPr>
        <w:t xml:space="preserve"> .</w:t>
      </w:r>
    </w:p>
    <w:p w:rsidR="008362AA" w:rsidRDefault="00AC6D18" w:rsidP="00AC6D18">
      <w:pPr>
        <w:rPr>
          <w:rtl/>
        </w:rPr>
      </w:pPr>
      <w:r w:rsidRPr="002F0A60">
        <w:rPr>
          <w:rStyle w:val="rfdBold2"/>
          <w:rtl/>
        </w:rPr>
        <w:t>قلت</w:t>
      </w:r>
      <w:r w:rsidR="007E0241">
        <w:rPr>
          <w:rStyle w:val="rfdBold2"/>
          <w:rtl/>
        </w:rPr>
        <w:t xml:space="preserve"> :</w:t>
      </w:r>
      <w:r w:rsidRPr="00AC6D18">
        <w:rPr>
          <w:rtl/>
        </w:rPr>
        <w:t xml:space="preserve"> كانت تلك الوجوه الت</w:t>
      </w:r>
      <w:r w:rsidR="008362AA">
        <w:rPr>
          <w:rtl/>
        </w:rPr>
        <w:t>ي ذكروها لتبرير ما فعله عثمان</w:t>
      </w:r>
      <w:r w:rsidR="007E0241">
        <w:rPr>
          <w:rtl/>
        </w:rPr>
        <w:t xml:space="preserve"> :</w:t>
      </w:r>
    </w:p>
    <w:p w:rsidR="00AC6D18" w:rsidRPr="00AC6D18" w:rsidRDefault="00CF1696" w:rsidP="00AC6D18">
      <w:pPr>
        <w:rPr>
          <w:rtl/>
        </w:rPr>
      </w:pPr>
      <w:r>
        <w:sym w:font="Wingdings 2" w:char="F0F5"/>
      </w:r>
      <w:r w:rsidR="00AC6D18" w:rsidRPr="00AC6D18">
        <w:rPr>
          <w:rtl/>
        </w:rPr>
        <w:t xml:space="preserve"> فأم</w:t>
      </w:r>
      <w:r w:rsidR="00294B24">
        <w:rPr>
          <w:rtl/>
        </w:rPr>
        <w:t>ّ</w:t>
      </w:r>
      <w:r w:rsidR="00AC6D18" w:rsidRPr="00AC6D18">
        <w:rPr>
          <w:rtl/>
        </w:rPr>
        <w:t>ا الوجهان الأو</w:t>
      </w:r>
      <w:r w:rsidR="00294B24">
        <w:rPr>
          <w:rtl/>
        </w:rPr>
        <w:t>ّ</w:t>
      </w:r>
      <w:r w:rsidR="00AC6D18" w:rsidRPr="00AC6D18">
        <w:rPr>
          <w:rtl/>
        </w:rPr>
        <w:t>ل والثاني فلا ي</w:t>
      </w:r>
      <w:r w:rsidR="00294B24">
        <w:rPr>
          <w:rtl/>
        </w:rPr>
        <w:t>ُ</w:t>
      </w:r>
      <w:r w:rsidR="00AC6D18" w:rsidRPr="00AC6D18">
        <w:rPr>
          <w:rtl/>
        </w:rPr>
        <w:t>عبأ بهما ولا ي</w:t>
      </w:r>
      <w:r w:rsidR="00294B24">
        <w:rPr>
          <w:rtl/>
        </w:rPr>
        <w:t>ُ</w:t>
      </w:r>
      <w:r w:rsidR="00AC6D18" w:rsidRPr="00AC6D18">
        <w:rPr>
          <w:rtl/>
        </w:rPr>
        <w:t>صغى إليهما</w:t>
      </w:r>
      <w:r w:rsidR="00095AA9">
        <w:rPr>
          <w:rtl/>
        </w:rPr>
        <w:t xml:space="preserve"> .</w:t>
      </w:r>
    </w:p>
    <w:p w:rsidR="008362AA" w:rsidRDefault="00CF1696" w:rsidP="00AC6D18">
      <w:pPr>
        <w:rPr>
          <w:rtl/>
        </w:rPr>
      </w:pPr>
      <w:r>
        <w:sym w:font="Wingdings 2" w:char="F0F5"/>
      </w:r>
      <w:r w:rsidR="00AC6D18" w:rsidRPr="00AC6D18">
        <w:rPr>
          <w:rtl/>
        </w:rPr>
        <w:t xml:space="preserve"> وأ</w:t>
      </w:r>
      <w:r w:rsidR="008362AA">
        <w:rPr>
          <w:rtl/>
        </w:rPr>
        <w:t>م</w:t>
      </w:r>
      <w:r w:rsidR="00294B24">
        <w:rPr>
          <w:rtl/>
        </w:rPr>
        <w:t>ّ</w:t>
      </w:r>
      <w:r w:rsidR="008362AA">
        <w:rPr>
          <w:rtl/>
        </w:rPr>
        <w:t>ا الوجه الثالث فقد اشتمل على</w:t>
      </w:r>
      <w:r w:rsidR="007E0241">
        <w:rPr>
          <w:rtl/>
        </w:rPr>
        <w:t xml:space="preserve"> :</w:t>
      </w:r>
    </w:p>
    <w:p w:rsidR="00AC6D18" w:rsidRPr="00AC6D18" w:rsidRDefault="00AB3A9F" w:rsidP="00AC6D18">
      <w:pPr>
        <w:rPr>
          <w:rtl/>
        </w:rPr>
      </w:pPr>
      <w:r w:rsidRPr="0096708F">
        <w:rPr>
          <w:rStyle w:val="rfdBold2"/>
          <w:rtl/>
        </w:rPr>
        <w:t>أ</w:t>
      </w:r>
      <w:r w:rsidR="00172CD5" w:rsidRPr="0096708F">
        <w:rPr>
          <w:rStyle w:val="rfdBold2"/>
          <w:rtl/>
        </w:rPr>
        <w:t xml:space="preserve"> </w:t>
      </w:r>
      <w:r w:rsidR="004803AF" w:rsidRPr="0096708F">
        <w:rPr>
          <w:rStyle w:val="rfdBold2"/>
          <w:rtl/>
        </w:rPr>
        <w:t>ـ</w:t>
      </w:r>
      <w:r w:rsidR="004803AF">
        <w:rPr>
          <w:rtl/>
        </w:rPr>
        <w:t xml:space="preserve"> </w:t>
      </w:r>
      <w:r w:rsidR="00AC6D18" w:rsidRPr="00AC6D18">
        <w:rPr>
          <w:rtl/>
        </w:rPr>
        <w:t>اجتهاد عثمان</w:t>
      </w:r>
      <w:r w:rsidR="00095AA9">
        <w:rPr>
          <w:rtl/>
        </w:rPr>
        <w:t xml:space="preserve"> .</w:t>
      </w:r>
    </w:p>
    <w:p w:rsidR="008362AA" w:rsidRDefault="00AC6D18" w:rsidP="008362AA">
      <w:pPr>
        <w:rPr>
          <w:rtl/>
        </w:rPr>
      </w:pPr>
      <w:r w:rsidRPr="00AC6D18">
        <w:rPr>
          <w:rtl/>
        </w:rPr>
        <w:t>وفي الاجتهاد</w:t>
      </w:r>
      <w:r w:rsidR="004803AF">
        <w:rPr>
          <w:rtl/>
        </w:rPr>
        <w:t xml:space="preserve"> ـ </w:t>
      </w:r>
      <w:r w:rsidRPr="00AC6D18">
        <w:rPr>
          <w:rtl/>
        </w:rPr>
        <w:t>واجتهادات الخلفاء خاصة</w:t>
      </w:r>
      <w:r w:rsidR="004803AF">
        <w:rPr>
          <w:rtl/>
        </w:rPr>
        <w:t xml:space="preserve"> ـ </w:t>
      </w:r>
      <w:r w:rsidR="008362AA">
        <w:rPr>
          <w:rtl/>
        </w:rPr>
        <w:t>بحث طويل ليس هذا موضعه</w:t>
      </w:r>
      <w:r w:rsidR="007E0241">
        <w:rPr>
          <w:rtl/>
        </w:rPr>
        <w:t xml:space="preserve"> ،</w:t>
      </w:r>
      <w:r w:rsidR="008362AA">
        <w:rPr>
          <w:rtl/>
        </w:rPr>
        <w:t xml:space="preserve"> </w:t>
      </w:r>
      <w:r w:rsidR="00294B24">
        <w:rPr>
          <w:rtl/>
        </w:rPr>
        <w:br/>
      </w:r>
      <w:r w:rsidRPr="00AC6D18">
        <w:rPr>
          <w:rtl/>
        </w:rPr>
        <w:t xml:space="preserve">وعلى فرض القبول فهل </w:t>
      </w:r>
      <w:r w:rsidR="008362AA">
        <w:rPr>
          <w:rtl/>
        </w:rPr>
        <w:t>يجوز الاجتهاد في مقابل النص</w:t>
      </w:r>
      <w:r w:rsidR="00294B24">
        <w:rPr>
          <w:rtl/>
        </w:rPr>
        <w:t>ّ</w:t>
      </w:r>
      <w:r w:rsidR="00CF1696">
        <w:rPr>
          <w:rFonts w:hint="cs"/>
          <w:rtl/>
        </w:rPr>
        <w:t xml:space="preserve"> </w:t>
      </w:r>
      <w:r w:rsidR="00025C8E">
        <w:rPr>
          <w:rtl/>
        </w:rPr>
        <w:t>؟ !</w:t>
      </w:r>
    </w:p>
    <w:p w:rsidR="00294B24" w:rsidRDefault="00AC6D18" w:rsidP="008362AA">
      <w:pPr>
        <w:rPr>
          <w:rtl/>
        </w:rPr>
      </w:pPr>
      <w:r w:rsidRPr="0096708F">
        <w:rPr>
          <w:rStyle w:val="rfdBold2"/>
          <w:rtl/>
        </w:rPr>
        <w:t>ب</w:t>
      </w:r>
      <w:r w:rsidR="004803AF" w:rsidRPr="0096708F">
        <w:rPr>
          <w:rStyle w:val="rfdBold2"/>
          <w:rtl/>
        </w:rPr>
        <w:t xml:space="preserve"> ـ</w:t>
      </w:r>
      <w:r w:rsidR="004803AF">
        <w:rPr>
          <w:rtl/>
        </w:rPr>
        <w:t xml:space="preserve"> </w:t>
      </w:r>
      <w:r w:rsidRPr="00AC6D18">
        <w:rPr>
          <w:rtl/>
        </w:rPr>
        <w:t>موافقة الصحابة ل</w:t>
      </w:r>
      <w:r w:rsidR="008362AA">
        <w:rPr>
          <w:rtl/>
        </w:rPr>
        <w:t>ه بالسكوت وعدم الإ</w:t>
      </w:r>
      <w:r w:rsidR="00294B24">
        <w:rPr>
          <w:rtl/>
        </w:rPr>
        <w:t>ِ</w:t>
      </w:r>
      <w:r w:rsidR="008362AA">
        <w:rPr>
          <w:rtl/>
        </w:rPr>
        <w:t>نكار</w:t>
      </w:r>
      <w:r w:rsidR="00095AA9">
        <w:rPr>
          <w:rtl/>
        </w:rPr>
        <w:t xml:space="preserve"> .</w:t>
      </w:r>
    </w:p>
    <w:p w:rsidR="008362AA" w:rsidRDefault="008362AA" w:rsidP="008362AA">
      <w:pPr>
        <w:rPr>
          <w:rtl/>
        </w:rPr>
      </w:pPr>
      <w:r>
        <w:rPr>
          <w:rtl/>
        </w:rPr>
        <w:t>وفيه</w:t>
      </w:r>
      <w:r w:rsidR="007E0241">
        <w:rPr>
          <w:rtl/>
        </w:rPr>
        <w:t xml:space="preserve"> :</w:t>
      </w:r>
    </w:p>
    <w:p w:rsidR="00AC6D18" w:rsidRPr="00AC6D18" w:rsidRDefault="00AC6D18" w:rsidP="008362AA">
      <w:pPr>
        <w:rPr>
          <w:rtl/>
        </w:rPr>
      </w:pPr>
      <w:r w:rsidRPr="00AC6D18">
        <w:rPr>
          <w:rtl/>
        </w:rPr>
        <w:t>أو</w:t>
      </w:r>
      <w:r w:rsidR="00294B24">
        <w:rPr>
          <w:rtl/>
        </w:rPr>
        <w:t>ّ</w:t>
      </w:r>
      <w:r w:rsidRPr="00AC6D18">
        <w:rPr>
          <w:rtl/>
        </w:rPr>
        <w:t>لا</w:t>
      </w:r>
      <w:r w:rsidR="00294B24">
        <w:rPr>
          <w:rtl/>
        </w:rPr>
        <w:t>ً</w:t>
      </w:r>
      <w:r w:rsidR="007E0241">
        <w:rPr>
          <w:rtl/>
        </w:rPr>
        <w:t xml:space="preserve"> :</w:t>
      </w:r>
      <w:r w:rsidRPr="00AC6D18">
        <w:rPr>
          <w:rtl/>
        </w:rPr>
        <w:t xml:space="preserve"> ما الدليل على سكوتهم وعدم إنكارهم</w:t>
      </w:r>
      <w:r w:rsidR="00CF1696">
        <w:rPr>
          <w:rFonts w:hint="cs"/>
          <w:rtl/>
        </w:rPr>
        <w:t xml:space="preserve"> </w:t>
      </w:r>
      <w:r w:rsidR="00025C8E">
        <w:rPr>
          <w:rtl/>
        </w:rPr>
        <w:t>؟ !</w:t>
      </w:r>
      <w:r w:rsidRPr="00AC6D18">
        <w:rPr>
          <w:rtl/>
        </w:rPr>
        <w:t xml:space="preserve"> فلقد أنكروا عليه يقينا</w:t>
      </w:r>
      <w:r w:rsidR="00294B24">
        <w:rPr>
          <w:rtl/>
        </w:rPr>
        <w:t>ً</w:t>
      </w:r>
      <w:r w:rsidRPr="00AC6D18">
        <w:rPr>
          <w:rtl/>
        </w:rPr>
        <w:t xml:space="preserve"> ول</w:t>
      </w:r>
      <w:r w:rsidR="00294B24">
        <w:rPr>
          <w:rtl/>
        </w:rPr>
        <w:t>َ</w:t>
      </w:r>
      <w:r w:rsidRPr="00AC6D18">
        <w:rPr>
          <w:rtl/>
        </w:rPr>
        <w:t>م</w:t>
      </w:r>
      <w:r w:rsidR="00294B24">
        <w:rPr>
          <w:rtl/>
        </w:rPr>
        <w:t>ّ</w:t>
      </w:r>
      <w:r w:rsidRPr="00AC6D18">
        <w:rPr>
          <w:rtl/>
        </w:rPr>
        <w:t>ا ينقل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كما نقل قول ابن عمر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وثانيا</w:t>
      </w:r>
      <w:r w:rsidR="00294B24">
        <w:rPr>
          <w:rtl/>
        </w:rPr>
        <w:t>ً</w:t>
      </w:r>
      <w:r w:rsidR="007E0241">
        <w:rPr>
          <w:rtl/>
        </w:rPr>
        <w:t xml:space="preserve"> :</w:t>
      </w:r>
      <w:r w:rsidRPr="00AC6D18">
        <w:rPr>
          <w:rtl/>
        </w:rPr>
        <w:t xml:space="preserve"> إن</w:t>
      </w:r>
      <w:r w:rsidR="00294B24">
        <w:rPr>
          <w:rtl/>
        </w:rPr>
        <w:t>ّ</w:t>
      </w:r>
      <w:r w:rsidRPr="00AC6D18">
        <w:rPr>
          <w:rtl/>
        </w:rPr>
        <w:t xml:space="preserve"> السكوت أعم</w:t>
      </w:r>
      <w:r w:rsidR="00294B24">
        <w:rPr>
          <w:rtl/>
        </w:rPr>
        <w:t>ّ</w:t>
      </w:r>
      <w:r w:rsidRPr="00AC6D18">
        <w:rPr>
          <w:rtl/>
        </w:rPr>
        <w:t xml:space="preserve"> من القبول والرضا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pStyle w:val="rfdLine"/>
        <w:rPr>
          <w:rtl/>
        </w:rPr>
      </w:pPr>
      <w:r w:rsidRPr="00AC6D18">
        <w:rPr>
          <w:rtl/>
        </w:rPr>
        <w:t>__________________</w:t>
      </w:r>
    </w:p>
    <w:p w:rsidR="00AC6D18" w:rsidRPr="00484D70" w:rsidRDefault="00AC6D18" w:rsidP="00484D70">
      <w:pPr>
        <w:pStyle w:val="rfdFootnote0"/>
        <w:rPr>
          <w:rtl/>
        </w:rPr>
      </w:pPr>
      <w:r w:rsidRPr="00484D70">
        <w:rPr>
          <w:rtl/>
        </w:rPr>
        <w:t>(93) فتح الباري</w:t>
      </w:r>
      <w:r w:rsidR="008362AA" w:rsidRPr="00484D70">
        <w:rPr>
          <w:rtl/>
        </w:rPr>
        <w:t xml:space="preserve"> </w:t>
      </w:r>
      <w:r w:rsidRPr="00484D70">
        <w:rPr>
          <w:rtl/>
        </w:rPr>
        <w:t>2</w:t>
      </w:r>
      <w:r w:rsidR="005C5FDB">
        <w:rPr>
          <w:rtl/>
        </w:rPr>
        <w:t xml:space="preserve"> / </w:t>
      </w:r>
      <w:r w:rsidRPr="00484D70">
        <w:rPr>
          <w:rtl/>
        </w:rPr>
        <w:t>315</w:t>
      </w:r>
      <w:r w:rsidR="00095AA9">
        <w:rPr>
          <w:rtl/>
        </w:rPr>
        <w:t xml:space="preserve"> .</w:t>
      </w:r>
    </w:p>
    <w:p w:rsidR="00AC6D18" w:rsidRPr="00484D70" w:rsidRDefault="00AC6D18" w:rsidP="00484D70">
      <w:pPr>
        <w:pStyle w:val="rfdFootnote0"/>
        <w:rPr>
          <w:rtl/>
        </w:rPr>
      </w:pPr>
      <w:r w:rsidRPr="00484D70">
        <w:rPr>
          <w:rtl/>
        </w:rPr>
        <w:t>(94) تحفة الأحوذي</w:t>
      </w:r>
      <w:r w:rsidR="008362AA" w:rsidRPr="00484D70">
        <w:rPr>
          <w:rtl/>
        </w:rPr>
        <w:t xml:space="preserve"> </w:t>
      </w:r>
      <w:r w:rsidRPr="00484D70">
        <w:rPr>
          <w:rtl/>
        </w:rPr>
        <w:t>3</w:t>
      </w:r>
      <w:r w:rsidR="005C5FDB">
        <w:rPr>
          <w:rtl/>
        </w:rPr>
        <w:t xml:space="preserve"> / </w:t>
      </w:r>
      <w:r w:rsidRPr="00484D70">
        <w:rPr>
          <w:rtl/>
        </w:rPr>
        <w:t>50</w:t>
      </w:r>
      <w:r w:rsidR="00095AA9">
        <w:rPr>
          <w:rtl/>
        </w:rPr>
        <w:t xml:space="preserve"> .</w:t>
      </w:r>
    </w:p>
    <w:p w:rsidR="00AC6D18" w:rsidRPr="00484D70" w:rsidRDefault="00AC6D18" w:rsidP="00484D70">
      <w:pPr>
        <w:pStyle w:val="rfdFootnote0"/>
        <w:rPr>
          <w:rtl/>
        </w:rPr>
      </w:pPr>
      <w:r w:rsidRPr="00484D70">
        <w:rPr>
          <w:rtl/>
        </w:rPr>
        <w:t>(95) فتح الباري</w:t>
      </w:r>
      <w:r w:rsidR="008362AA" w:rsidRPr="00484D70">
        <w:rPr>
          <w:rtl/>
        </w:rPr>
        <w:t xml:space="preserve"> </w:t>
      </w:r>
      <w:r w:rsidRPr="00484D70">
        <w:rPr>
          <w:rtl/>
        </w:rPr>
        <w:t>2</w:t>
      </w:r>
      <w:r w:rsidR="005C5FDB">
        <w:rPr>
          <w:rtl/>
        </w:rPr>
        <w:t xml:space="preserve"> / </w:t>
      </w:r>
      <w:r w:rsidRPr="00484D70">
        <w:rPr>
          <w:rtl/>
        </w:rPr>
        <w:t>315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>
        <w:rPr>
          <w:rtl/>
        </w:rPr>
        <w:br w:type="page"/>
      </w:r>
      <w:r w:rsidRPr="0096708F">
        <w:rPr>
          <w:rStyle w:val="rfdBold2"/>
          <w:rtl/>
        </w:rPr>
        <w:lastRenderedPageBreak/>
        <w:t>ج</w:t>
      </w:r>
      <w:r w:rsidR="004803AF" w:rsidRPr="0096708F">
        <w:rPr>
          <w:rStyle w:val="rfdBold2"/>
          <w:rtl/>
        </w:rPr>
        <w:t xml:space="preserve"> ـ</w:t>
      </w:r>
      <w:r w:rsidR="004803AF">
        <w:rPr>
          <w:rtl/>
        </w:rPr>
        <w:t xml:space="preserve"> </w:t>
      </w:r>
      <w:r w:rsidRPr="00AC6D18">
        <w:rPr>
          <w:rtl/>
        </w:rPr>
        <w:t>الإ</w:t>
      </w:r>
      <w:r w:rsidR="0037494B">
        <w:rPr>
          <w:rtl/>
        </w:rPr>
        <w:t>ِ</w:t>
      </w:r>
      <w:r w:rsidRPr="00AC6D18">
        <w:rPr>
          <w:rtl/>
        </w:rPr>
        <w:t>جماع السكوتي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وفيه</w:t>
      </w:r>
      <w:r w:rsidR="007E0241">
        <w:rPr>
          <w:rtl/>
        </w:rPr>
        <w:t xml:space="preserve"> :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أو</w:t>
      </w:r>
      <w:r w:rsidR="0037494B">
        <w:rPr>
          <w:rtl/>
        </w:rPr>
        <w:t>ّ</w:t>
      </w:r>
      <w:r w:rsidRPr="00AC6D18">
        <w:rPr>
          <w:rtl/>
        </w:rPr>
        <w:t>لا</w:t>
      </w:r>
      <w:r w:rsidR="0037494B">
        <w:rPr>
          <w:rtl/>
        </w:rPr>
        <w:t>ً</w:t>
      </w:r>
      <w:r w:rsidR="007E0241">
        <w:rPr>
          <w:rtl/>
        </w:rPr>
        <w:t xml:space="preserve"> :</w:t>
      </w:r>
      <w:r w:rsidRPr="00AC6D18">
        <w:rPr>
          <w:rtl/>
        </w:rPr>
        <w:t xml:space="preserve"> في حج</w:t>
      </w:r>
      <w:r w:rsidR="0037494B">
        <w:rPr>
          <w:rtl/>
        </w:rPr>
        <w:t>ّ</w:t>
      </w:r>
      <w:r w:rsidRPr="00AC6D18">
        <w:rPr>
          <w:rtl/>
        </w:rPr>
        <w:t>ي</w:t>
      </w:r>
      <w:r w:rsidR="0037494B">
        <w:rPr>
          <w:rtl/>
        </w:rPr>
        <w:t>ّ</w:t>
      </w:r>
      <w:r w:rsidRPr="00AC6D18">
        <w:rPr>
          <w:rtl/>
        </w:rPr>
        <w:t>ة الإ</w:t>
      </w:r>
      <w:r w:rsidR="0037494B">
        <w:rPr>
          <w:rtl/>
        </w:rPr>
        <w:t>ِ</w:t>
      </w:r>
      <w:r w:rsidRPr="00AC6D18">
        <w:rPr>
          <w:rtl/>
        </w:rPr>
        <w:t>جماع كلام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وثانيا</w:t>
      </w:r>
      <w:r w:rsidR="0037494B">
        <w:rPr>
          <w:rtl/>
        </w:rPr>
        <w:t>ً</w:t>
      </w:r>
      <w:r w:rsidR="007E0241">
        <w:rPr>
          <w:rtl/>
        </w:rPr>
        <w:t xml:space="preserve"> :</w:t>
      </w:r>
      <w:r w:rsidRPr="00AC6D18">
        <w:rPr>
          <w:rtl/>
        </w:rPr>
        <w:t xml:space="preserve"> أن</w:t>
      </w:r>
      <w:r w:rsidR="0037494B">
        <w:rPr>
          <w:rtl/>
        </w:rPr>
        <w:t>ّ</w:t>
      </w:r>
      <w:r w:rsidRPr="00AC6D18">
        <w:rPr>
          <w:rtl/>
        </w:rPr>
        <w:t>ه يتوق</w:t>
      </w:r>
      <w:r w:rsidR="0037494B">
        <w:rPr>
          <w:rtl/>
        </w:rPr>
        <w:t>ّ</w:t>
      </w:r>
      <w:r w:rsidRPr="00AC6D18">
        <w:rPr>
          <w:rtl/>
        </w:rPr>
        <w:t>ف على السكوت الدال</w:t>
      </w:r>
      <w:r w:rsidR="0037494B">
        <w:rPr>
          <w:rtl/>
        </w:rPr>
        <w:t>ّ</w:t>
      </w:r>
      <w:r w:rsidRPr="00AC6D18">
        <w:rPr>
          <w:rtl/>
        </w:rPr>
        <w:t xml:space="preserve"> على الرضا والموافقة</w:t>
      </w:r>
      <w:r w:rsidR="00095AA9">
        <w:rPr>
          <w:rtl/>
        </w:rPr>
        <w:t xml:space="preserve"> .</w:t>
      </w:r>
    </w:p>
    <w:p w:rsidR="00AC6D18" w:rsidRPr="00AC6D18" w:rsidRDefault="00AC6D18" w:rsidP="0037494B">
      <w:pPr>
        <w:rPr>
          <w:rtl/>
        </w:rPr>
      </w:pPr>
      <w:r w:rsidRPr="00AC6D18">
        <w:rPr>
          <w:rtl/>
        </w:rPr>
        <w:t>وثالثا</w:t>
      </w:r>
      <w:r w:rsidR="0037494B">
        <w:rPr>
          <w:rtl/>
        </w:rPr>
        <w:t>ً</w:t>
      </w:r>
      <w:r w:rsidR="007E0241">
        <w:rPr>
          <w:rtl/>
        </w:rPr>
        <w:t xml:space="preserve"> :</w:t>
      </w:r>
      <w:r w:rsidRPr="00AC6D18">
        <w:rPr>
          <w:rtl/>
        </w:rPr>
        <w:t xml:space="preserve"> أن</w:t>
      </w:r>
      <w:r w:rsidR="0037494B">
        <w:rPr>
          <w:rtl/>
        </w:rPr>
        <w:t>ّ</w:t>
      </w:r>
      <w:r w:rsidRPr="00AC6D18">
        <w:rPr>
          <w:rtl/>
        </w:rPr>
        <w:t>ه يتوق</w:t>
      </w:r>
      <w:r w:rsidR="0037494B">
        <w:rPr>
          <w:rtl/>
        </w:rPr>
        <w:t>ّ</w:t>
      </w:r>
      <w:r w:rsidRPr="00AC6D18">
        <w:rPr>
          <w:rtl/>
        </w:rPr>
        <w:t>ف على حج</w:t>
      </w:r>
      <w:r w:rsidR="0037494B">
        <w:rPr>
          <w:rtl/>
        </w:rPr>
        <w:t>ّ</w:t>
      </w:r>
      <w:r w:rsidRPr="00AC6D18">
        <w:rPr>
          <w:rtl/>
        </w:rPr>
        <w:t>ي</w:t>
      </w:r>
      <w:r w:rsidR="0037494B">
        <w:rPr>
          <w:rtl/>
        </w:rPr>
        <w:t>ّ</w:t>
      </w:r>
      <w:r w:rsidRPr="00AC6D18">
        <w:rPr>
          <w:rtl/>
        </w:rPr>
        <w:t>ة ال</w:t>
      </w:r>
      <w:r w:rsidR="0037494B">
        <w:rPr>
          <w:rtl/>
        </w:rPr>
        <w:t>إِج</w:t>
      </w:r>
      <w:r w:rsidRPr="00AC6D18">
        <w:rPr>
          <w:rtl/>
        </w:rPr>
        <w:t>ماع السكوتي</w:t>
      </w:r>
      <w:r w:rsidR="00095AA9">
        <w:rPr>
          <w:rtl/>
        </w:rPr>
        <w:t xml:space="preserve"> .</w:t>
      </w:r>
    </w:p>
    <w:p w:rsidR="00AC6D18" w:rsidRPr="00AC6D18" w:rsidRDefault="00CF1696" w:rsidP="00AC6D18">
      <w:pPr>
        <w:rPr>
          <w:rtl/>
        </w:rPr>
      </w:pPr>
      <w:r>
        <w:sym w:font="Wingdings 2" w:char="F0F5"/>
      </w:r>
      <w:r w:rsidR="00AC6D18" w:rsidRPr="00AC6D18">
        <w:rPr>
          <w:rtl/>
        </w:rPr>
        <w:t xml:space="preserve"> وأم</w:t>
      </w:r>
      <w:r w:rsidR="0037494B">
        <w:rPr>
          <w:rtl/>
        </w:rPr>
        <w:t>ّ</w:t>
      </w:r>
      <w:r w:rsidR="00AC6D18" w:rsidRPr="00AC6D18">
        <w:rPr>
          <w:rtl/>
        </w:rPr>
        <w:t>ا الوجه الرابع ففيه</w:t>
      </w:r>
      <w:r w:rsidR="007E0241">
        <w:rPr>
          <w:rtl/>
        </w:rPr>
        <w:t xml:space="preserve"> :</w:t>
      </w:r>
      <w:r w:rsidR="00AC6D18" w:rsidRPr="00AC6D18">
        <w:rPr>
          <w:rtl/>
        </w:rPr>
        <w:t xml:space="preserve"> إن</w:t>
      </w:r>
      <w:r w:rsidR="0037494B">
        <w:rPr>
          <w:rtl/>
        </w:rPr>
        <w:t>ّ</w:t>
      </w:r>
      <w:r w:rsidR="00AC6D18" w:rsidRPr="00AC6D18">
        <w:rPr>
          <w:rtl/>
        </w:rPr>
        <w:t xml:space="preserve"> أخذ الناس بفعل عثمان لا يقتضي مشروعي</w:t>
      </w:r>
      <w:r w:rsidR="0037494B">
        <w:rPr>
          <w:rtl/>
        </w:rPr>
        <w:t>ّ</w:t>
      </w:r>
      <w:r w:rsidR="00AC6D18" w:rsidRPr="00AC6D18">
        <w:rPr>
          <w:rtl/>
        </w:rPr>
        <w:t>ة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="00AC6D18" w:rsidRPr="00AC6D18">
        <w:rPr>
          <w:rtl/>
        </w:rPr>
        <w:t>فعله</w:t>
      </w:r>
      <w:r w:rsidR="007E0241">
        <w:rPr>
          <w:rtl/>
        </w:rPr>
        <w:t xml:space="preserve"> ،</w:t>
      </w:r>
      <w:r w:rsidR="00AC6D18" w:rsidRPr="00AC6D18">
        <w:rPr>
          <w:rtl/>
        </w:rPr>
        <w:t xml:space="preserve"> والخليفة إن</w:t>
      </w:r>
      <w:r w:rsidR="0037494B">
        <w:rPr>
          <w:rtl/>
        </w:rPr>
        <w:t>ّ</w:t>
      </w:r>
      <w:r w:rsidR="00AC6D18" w:rsidRPr="00AC6D18">
        <w:rPr>
          <w:rtl/>
        </w:rPr>
        <w:t>ما ي</w:t>
      </w:r>
      <w:r w:rsidR="0037494B">
        <w:rPr>
          <w:rtl/>
        </w:rPr>
        <w:t>ُ</w:t>
      </w:r>
      <w:r w:rsidR="00AC6D18" w:rsidRPr="00AC6D18">
        <w:rPr>
          <w:rtl/>
        </w:rPr>
        <w:t>طاع أمره إذا كان آمرا</w:t>
      </w:r>
      <w:r w:rsidR="0037494B">
        <w:rPr>
          <w:rtl/>
        </w:rPr>
        <w:t>ً</w:t>
      </w:r>
      <w:r w:rsidR="00AC6D18" w:rsidRPr="00AC6D18">
        <w:rPr>
          <w:rtl/>
        </w:rPr>
        <w:t xml:space="preserve"> بما أمر الله ورسوله به</w:t>
      </w:r>
      <w:r w:rsidR="007E0241">
        <w:rPr>
          <w:rtl/>
        </w:rPr>
        <w:t xml:space="preserve"> ،</w:t>
      </w:r>
      <w:r w:rsidR="00AC6D18" w:rsidRPr="00AC6D18">
        <w:rPr>
          <w:rtl/>
        </w:rPr>
        <w:t xml:space="preserve"> وبه أحاديث كثيرة</w:t>
      </w:r>
      <w:r w:rsidR="00095AA9">
        <w:rPr>
          <w:rtl/>
        </w:rPr>
        <w:t xml:space="preserve"> .</w:t>
      </w:r>
    </w:p>
    <w:p w:rsidR="008362AA" w:rsidRDefault="00CF1696" w:rsidP="00AC6D18">
      <w:pPr>
        <w:rPr>
          <w:rtl/>
        </w:rPr>
      </w:pPr>
      <w:r>
        <w:sym w:font="Wingdings 2" w:char="F0F5"/>
      </w:r>
      <w:r w:rsidR="00AC6D18" w:rsidRPr="00AC6D18">
        <w:rPr>
          <w:rtl/>
        </w:rPr>
        <w:t xml:space="preserve"> وأم</w:t>
      </w:r>
      <w:r w:rsidR="0037494B">
        <w:rPr>
          <w:rtl/>
        </w:rPr>
        <w:t>ّ</w:t>
      </w:r>
      <w:r w:rsidR="00AC6D18" w:rsidRPr="00AC6D18">
        <w:rPr>
          <w:rtl/>
        </w:rPr>
        <w:t xml:space="preserve">ا </w:t>
      </w:r>
      <w:r w:rsidR="008362AA">
        <w:rPr>
          <w:rtl/>
        </w:rPr>
        <w:t>الوجه الخامس ففيه</w:t>
      </w:r>
      <w:r w:rsidR="007E0241">
        <w:rPr>
          <w:rtl/>
        </w:rPr>
        <w:t xml:space="preserve"> :</w:t>
      </w:r>
      <w:r w:rsidR="008362AA">
        <w:rPr>
          <w:rtl/>
        </w:rPr>
        <w:t xml:space="preserve"> إن</w:t>
      </w:r>
      <w:r w:rsidR="0037494B">
        <w:rPr>
          <w:rtl/>
        </w:rPr>
        <w:t>ّ</w:t>
      </w:r>
      <w:r w:rsidR="008362AA">
        <w:rPr>
          <w:rtl/>
        </w:rPr>
        <w:t>ه يتوق</w:t>
      </w:r>
      <w:r w:rsidR="0037494B">
        <w:rPr>
          <w:rtl/>
        </w:rPr>
        <w:t>ّ</w:t>
      </w:r>
      <w:r w:rsidR="008362AA">
        <w:rPr>
          <w:rtl/>
        </w:rPr>
        <w:t>ف</w:t>
      </w:r>
      <w:r w:rsidR="007E0241">
        <w:rPr>
          <w:rtl/>
        </w:rPr>
        <w:t xml:space="preserve"> :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أولا</w:t>
      </w:r>
      <w:r w:rsidR="0037494B">
        <w:rPr>
          <w:rtl/>
        </w:rPr>
        <w:t>ً</w:t>
      </w:r>
      <w:r w:rsidR="007E0241">
        <w:rPr>
          <w:rtl/>
        </w:rPr>
        <w:t xml:space="preserve"> :</w:t>
      </w:r>
      <w:r w:rsidRPr="00AC6D18">
        <w:rPr>
          <w:rtl/>
        </w:rPr>
        <w:t xml:space="preserve"> على تمامي</w:t>
      </w:r>
      <w:r w:rsidR="0037494B">
        <w:rPr>
          <w:rtl/>
        </w:rPr>
        <w:t>ّ</w:t>
      </w:r>
      <w:r w:rsidRPr="00AC6D18">
        <w:rPr>
          <w:rtl/>
        </w:rPr>
        <w:t>ة هذا الحديث سندا</w:t>
      </w:r>
      <w:r w:rsidR="0037494B">
        <w:rPr>
          <w:rtl/>
        </w:rPr>
        <w:t>ً</w:t>
      </w:r>
      <w:r w:rsidR="00095AA9">
        <w:rPr>
          <w:rtl/>
        </w:rPr>
        <w:t xml:space="preserve"> .</w:t>
      </w:r>
    </w:p>
    <w:p w:rsidR="00AC6D18" w:rsidRPr="00AC6D18" w:rsidRDefault="00AC6D18" w:rsidP="0037494B">
      <w:pPr>
        <w:rPr>
          <w:rtl/>
        </w:rPr>
      </w:pPr>
      <w:r w:rsidRPr="00AC6D18">
        <w:rPr>
          <w:rtl/>
        </w:rPr>
        <w:t>وثانيا</w:t>
      </w:r>
      <w:r w:rsidR="0037494B">
        <w:rPr>
          <w:rtl/>
        </w:rPr>
        <w:t>ً</w:t>
      </w:r>
      <w:r w:rsidR="007E0241">
        <w:rPr>
          <w:rtl/>
        </w:rPr>
        <w:t xml:space="preserve"> :</w:t>
      </w:r>
      <w:r w:rsidRPr="00AC6D18">
        <w:rPr>
          <w:rtl/>
        </w:rPr>
        <w:t xml:space="preserve"> على تمامي</w:t>
      </w:r>
      <w:r w:rsidR="0037494B">
        <w:rPr>
          <w:rtl/>
        </w:rPr>
        <w:t>ّ</w:t>
      </w:r>
      <w:r w:rsidRPr="00AC6D18">
        <w:rPr>
          <w:rtl/>
        </w:rPr>
        <w:t>ة دلالته على وجوب ات</w:t>
      </w:r>
      <w:r w:rsidR="0037494B">
        <w:rPr>
          <w:rtl/>
        </w:rPr>
        <w:t>ّ</w:t>
      </w:r>
      <w:r w:rsidRPr="00AC6D18">
        <w:rPr>
          <w:rtl/>
        </w:rPr>
        <w:t>باع سيرة الخلفاء وإن</w:t>
      </w:r>
      <w:r w:rsidR="0037494B">
        <w:rPr>
          <w:rtl/>
        </w:rPr>
        <w:t>ْ</w:t>
      </w:r>
      <w:r w:rsidRPr="00AC6D18">
        <w:rPr>
          <w:rtl/>
        </w:rPr>
        <w:t xml:space="preserve"> كانت مخالفة</w:t>
      </w:r>
      <w:r w:rsidR="0037494B">
        <w:rPr>
          <w:rtl/>
        </w:rPr>
        <w:t>ً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لسيرة الن</w:t>
      </w:r>
      <w:r w:rsidR="00CF1696">
        <w:rPr>
          <w:rFonts w:hint="cs"/>
          <w:rtl/>
        </w:rPr>
        <w:t>ّ</w:t>
      </w:r>
      <w:r w:rsidRPr="00AC6D18">
        <w:rPr>
          <w:rtl/>
        </w:rPr>
        <w:t>بي</w:t>
      </w:r>
      <w:r w:rsidR="0037494B">
        <w:rPr>
          <w:rtl/>
        </w:rPr>
        <w:t xml:space="preserve"> صلّی الله عليه وآله وسلّم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وثالثا</w:t>
      </w:r>
      <w:r w:rsidR="0037494B">
        <w:rPr>
          <w:rtl/>
        </w:rPr>
        <w:t>ً</w:t>
      </w:r>
      <w:r w:rsidR="007E0241">
        <w:rPr>
          <w:rtl/>
        </w:rPr>
        <w:t xml:space="preserve"> :</w:t>
      </w:r>
      <w:r w:rsidRPr="00AC6D18">
        <w:rPr>
          <w:rtl/>
        </w:rPr>
        <w:t xml:space="preserve"> على أن</w:t>
      </w:r>
      <w:r w:rsidR="0037494B">
        <w:rPr>
          <w:rtl/>
        </w:rPr>
        <w:t>ْ</w:t>
      </w:r>
      <w:r w:rsidRPr="00AC6D18">
        <w:rPr>
          <w:rtl/>
        </w:rPr>
        <w:t xml:space="preserve"> يكون المراد من </w:t>
      </w:r>
      <w:r w:rsidR="00AB3A9F" w:rsidRPr="00AC6D18">
        <w:rPr>
          <w:rtl/>
        </w:rPr>
        <w:t>«</w:t>
      </w:r>
      <w:r w:rsidR="00CF1696">
        <w:rPr>
          <w:rFonts w:hint="cs"/>
          <w:rtl/>
        </w:rPr>
        <w:t xml:space="preserve"> </w:t>
      </w:r>
      <w:r w:rsidRPr="00AC6D18">
        <w:rPr>
          <w:rtl/>
        </w:rPr>
        <w:t>الخلفاء الراشدين المهدي</w:t>
      </w:r>
      <w:r w:rsidR="0037494B">
        <w:rPr>
          <w:rtl/>
        </w:rPr>
        <w:t>ّ</w:t>
      </w:r>
      <w:r w:rsidRPr="00AC6D18">
        <w:rPr>
          <w:rtl/>
        </w:rPr>
        <w:t>ين</w:t>
      </w:r>
      <w:r w:rsidR="00CF1696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Pr="00AC6D18">
        <w:rPr>
          <w:rtl/>
        </w:rPr>
        <w:t xml:space="preserve"> شاملا</w:t>
      </w:r>
      <w:r w:rsidR="0037494B">
        <w:rPr>
          <w:rtl/>
        </w:rPr>
        <w:t>ً</w:t>
      </w:r>
      <w:r w:rsidRPr="00AC6D18">
        <w:rPr>
          <w:rtl/>
        </w:rPr>
        <w:t xml:space="preserve"> لعثمان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وأمثاله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أم</w:t>
      </w:r>
      <w:r w:rsidR="0037494B">
        <w:rPr>
          <w:rtl/>
        </w:rPr>
        <w:t>ّ</w:t>
      </w:r>
      <w:r w:rsidRPr="00AC6D18">
        <w:rPr>
          <w:rtl/>
        </w:rPr>
        <w:t>ا الأمر الأو</w:t>
      </w:r>
      <w:r w:rsidR="0037494B">
        <w:rPr>
          <w:rtl/>
        </w:rPr>
        <w:t>ّ</w:t>
      </w:r>
      <w:r w:rsidRPr="00AC6D18">
        <w:rPr>
          <w:rtl/>
        </w:rPr>
        <w:t>ل فقد بي</w:t>
      </w:r>
      <w:r w:rsidR="0037494B">
        <w:rPr>
          <w:rtl/>
        </w:rPr>
        <w:t>ّ</w:t>
      </w:r>
      <w:r w:rsidRPr="00AC6D18">
        <w:rPr>
          <w:rtl/>
        </w:rPr>
        <w:t>ن</w:t>
      </w:r>
      <w:r w:rsidR="0037494B">
        <w:rPr>
          <w:rtl/>
        </w:rPr>
        <w:t>ّ</w:t>
      </w:r>
      <w:r w:rsidRPr="00AC6D18">
        <w:rPr>
          <w:rtl/>
        </w:rPr>
        <w:t>اه في الفص</w:t>
      </w:r>
      <w:r w:rsidR="002F0A60">
        <w:rPr>
          <w:rtl/>
        </w:rPr>
        <w:t>ل السابق</w:t>
      </w:r>
      <w:r w:rsidR="007E0241">
        <w:rPr>
          <w:rtl/>
        </w:rPr>
        <w:t xml:space="preserve"> ،</w:t>
      </w:r>
      <w:r w:rsidR="002F0A60">
        <w:rPr>
          <w:rtl/>
        </w:rPr>
        <w:t xml:space="preserve"> وعرفت أن</w:t>
      </w:r>
      <w:r w:rsidR="0037494B">
        <w:rPr>
          <w:rtl/>
        </w:rPr>
        <w:t>ّ</w:t>
      </w:r>
      <w:r w:rsidR="002F0A60">
        <w:rPr>
          <w:rtl/>
        </w:rPr>
        <w:t xml:space="preserve"> الحديث باطل </w:t>
      </w:r>
      <w:r w:rsidR="0037494B">
        <w:rPr>
          <w:rtl/>
        </w:rPr>
        <w:br/>
      </w:r>
      <w:r w:rsidRPr="00AC6D18">
        <w:rPr>
          <w:rtl/>
        </w:rPr>
        <w:t>موضوع</w:t>
      </w:r>
      <w:r w:rsidR="00095AA9">
        <w:rPr>
          <w:rtl/>
        </w:rPr>
        <w:t xml:space="preserve"> .</w:t>
      </w:r>
    </w:p>
    <w:p w:rsidR="00AC6D18" w:rsidRPr="00AC6D18" w:rsidRDefault="00AC6D18" w:rsidP="0037494B">
      <w:pPr>
        <w:rPr>
          <w:rtl/>
        </w:rPr>
      </w:pPr>
      <w:r w:rsidRPr="00AC6D18">
        <w:rPr>
          <w:rtl/>
        </w:rPr>
        <w:t>و</w:t>
      </w:r>
      <w:r w:rsidR="0037494B">
        <w:rPr>
          <w:rtl/>
        </w:rPr>
        <w:t>ا</w:t>
      </w:r>
      <w:r w:rsidRPr="00AC6D18">
        <w:rPr>
          <w:rtl/>
        </w:rPr>
        <w:t>م</w:t>
      </w:r>
      <w:r w:rsidR="0037494B">
        <w:rPr>
          <w:rtl/>
        </w:rPr>
        <w:t>ّ</w:t>
      </w:r>
      <w:r w:rsidRPr="00AC6D18">
        <w:rPr>
          <w:rtl/>
        </w:rPr>
        <w:t>ا الأمران الثاني والثالث فسنذكرها في هذا الفصل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لكن</w:t>
      </w:r>
      <w:r w:rsidR="0037494B">
        <w:rPr>
          <w:rtl/>
        </w:rPr>
        <w:t>ّ</w:t>
      </w:r>
      <w:r w:rsidRPr="00AC6D18">
        <w:rPr>
          <w:rtl/>
        </w:rPr>
        <w:t xml:space="preserve"> المحق</w:t>
      </w:r>
      <w:r w:rsidR="00CF1696">
        <w:rPr>
          <w:rFonts w:hint="cs"/>
          <w:rtl/>
        </w:rPr>
        <w:t>ّ</w:t>
      </w:r>
      <w:r w:rsidRPr="00AC6D18">
        <w:rPr>
          <w:rtl/>
        </w:rPr>
        <w:t>قين من القوم لم يوافقوا على دلالة الحديث على وجوب متابعة سيرة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الخلفاء</w:t>
      </w:r>
      <w:r w:rsidR="004803AF">
        <w:rPr>
          <w:rtl/>
        </w:rPr>
        <w:t xml:space="preserve"> ـ </w:t>
      </w:r>
      <w:r w:rsidRPr="00AC6D18">
        <w:rPr>
          <w:rtl/>
        </w:rPr>
        <w:t>حتى بناء</w:t>
      </w:r>
      <w:r w:rsidR="0037494B">
        <w:rPr>
          <w:rtl/>
        </w:rPr>
        <w:t>ً</w:t>
      </w:r>
      <w:r w:rsidRPr="00AC6D18">
        <w:rPr>
          <w:rtl/>
        </w:rPr>
        <w:t xml:space="preserve"> على أن</w:t>
      </w:r>
      <w:r w:rsidR="0037494B">
        <w:rPr>
          <w:rtl/>
        </w:rPr>
        <w:t>ّ</w:t>
      </w:r>
      <w:r w:rsidRPr="00AC6D18">
        <w:rPr>
          <w:rtl/>
        </w:rPr>
        <w:t xml:space="preserve"> المراد خصوص الأربعة</w:t>
      </w:r>
      <w:r w:rsidR="004803AF">
        <w:rPr>
          <w:rtl/>
        </w:rPr>
        <w:t xml:space="preserve"> ـ </w:t>
      </w:r>
      <w:r w:rsidR="002F0A60">
        <w:rPr>
          <w:rtl/>
        </w:rPr>
        <w:t xml:space="preserve">فيما لو خالفت سيرتهم السيرة </w:t>
      </w:r>
      <w:r w:rsidR="00113C7D">
        <w:rPr>
          <w:rtl/>
        </w:rPr>
        <w:br/>
      </w:r>
      <w:r w:rsidRPr="00AC6D18">
        <w:rPr>
          <w:rtl/>
        </w:rPr>
        <w:t>النبوي</w:t>
      </w:r>
      <w:r w:rsidR="00113C7D">
        <w:rPr>
          <w:rtl/>
        </w:rPr>
        <w:t>ّ</w:t>
      </w:r>
      <w:r w:rsidRPr="00AC6D18">
        <w:rPr>
          <w:rtl/>
        </w:rPr>
        <w:t>ة الكريمة</w:t>
      </w:r>
      <w:r w:rsidR="004803AF">
        <w:rPr>
          <w:rtl/>
        </w:rPr>
        <w:t xml:space="preserve"> ـ </w:t>
      </w:r>
      <w:r w:rsidRPr="00AC6D18">
        <w:rPr>
          <w:rtl/>
        </w:rPr>
        <w:t>كما في مسألتنا هذه</w:t>
      </w:r>
      <w:r w:rsidR="004803AF">
        <w:rPr>
          <w:rtl/>
        </w:rPr>
        <w:t xml:space="preserve"> ـ </w:t>
      </w:r>
      <w:r w:rsidRPr="00AC6D18">
        <w:rPr>
          <w:rtl/>
        </w:rPr>
        <w:t>فإن</w:t>
      </w:r>
      <w:r w:rsidR="00113C7D">
        <w:rPr>
          <w:rtl/>
        </w:rPr>
        <w:t>ّ</w:t>
      </w:r>
      <w:r w:rsidRPr="00AC6D18">
        <w:rPr>
          <w:rtl/>
        </w:rPr>
        <w:t xml:space="preserve"> عثما</w:t>
      </w:r>
      <w:r w:rsidR="002F0A60">
        <w:rPr>
          <w:rtl/>
        </w:rPr>
        <w:t>ن خالف فيها النبي صل</w:t>
      </w:r>
      <w:r w:rsidR="00113C7D">
        <w:rPr>
          <w:rtl/>
        </w:rPr>
        <w:t>ّ</w:t>
      </w:r>
      <w:r w:rsidR="002F0A60">
        <w:rPr>
          <w:rtl/>
        </w:rPr>
        <w:t xml:space="preserve">ى الله عليه </w:t>
      </w:r>
      <w:r w:rsidR="00113C7D">
        <w:rPr>
          <w:rtl/>
        </w:rPr>
        <w:br/>
      </w:r>
      <w:r w:rsidRPr="00AC6D18">
        <w:rPr>
          <w:rtl/>
        </w:rPr>
        <w:t>وآله وسل</w:t>
      </w:r>
      <w:r w:rsidR="00113C7D">
        <w:rPr>
          <w:rtl/>
        </w:rPr>
        <w:t>ّ</w:t>
      </w:r>
      <w:r w:rsidRPr="00AC6D18">
        <w:rPr>
          <w:rtl/>
        </w:rPr>
        <w:t>م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وخالف أيضا</w:t>
      </w:r>
      <w:r w:rsidR="00113C7D">
        <w:rPr>
          <w:rtl/>
        </w:rPr>
        <w:t>ً</w:t>
      </w:r>
      <w:r w:rsidRPr="00AC6D18">
        <w:rPr>
          <w:rtl/>
        </w:rPr>
        <w:t xml:space="preserve"> أبا بكر وعمر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لا سي</w:t>
      </w:r>
      <w:r w:rsidR="00113C7D">
        <w:rPr>
          <w:rtl/>
        </w:rPr>
        <w:t>ّ</w:t>
      </w:r>
      <w:r w:rsidRPr="00AC6D18">
        <w:rPr>
          <w:rtl/>
        </w:rPr>
        <w:t>م</w:t>
      </w:r>
      <w:r w:rsidR="008362AA">
        <w:rPr>
          <w:rtl/>
        </w:rPr>
        <w:t>ا وأن</w:t>
      </w:r>
      <w:r w:rsidR="00113C7D">
        <w:rPr>
          <w:rtl/>
        </w:rPr>
        <w:t>ّ</w:t>
      </w:r>
      <w:r w:rsidR="008362AA">
        <w:rPr>
          <w:rtl/>
        </w:rPr>
        <w:t xml:space="preserve"> غير واحد</w:t>
      </w:r>
      <w:r w:rsidR="00113C7D">
        <w:rPr>
          <w:rtl/>
        </w:rPr>
        <w:t>ٍ</w:t>
      </w:r>
      <w:r w:rsidR="008362AA">
        <w:rPr>
          <w:rtl/>
        </w:rPr>
        <w:t xml:space="preserve"> منهم يخص</w:t>
      </w:r>
      <w:r w:rsidR="00113C7D">
        <w:rPr>
          <w:rtl/>
        </w:rPr>
        <w:t>ّ</w:t>
      </w:r>
      <w:r w:rsidR="008362AA">
        <w:rPr>
          <w:rtl/>
        </w:rPr>
        <w:t>ص حديث</w:t>
      </w:r>
      <w:r w:rsidR="007E0241">
        <w:rPr>
          <w:rtl/>
        </w:rPr>
        <w:t xml:space="preserve"> :</w:t>
      </w:r>
      <w:r w:rsidR="008362AA">
        <w:rPr>
          <w:rtl/>
        </w:rPr>
        <w:t xml:space="preserve"> </w:t>
      </w:r>
      <w:r w:rsidR="00113C7D">
        <w:rPr>
          <w:rtl/>
        </w:rPr>
        <w:br/>
      </w:r>
      <w:r w:rsidR="00AB3A9F">
        <w:rPr>
          <w:rtl/>
        </w:rPr>
        <w:t>«</w:t>
      </w:r>
      <w:r w:rsidR="00CF1696">
        <w:rPr>
          <w:rFonts w:hint="cs"/>
          <w:rtl/>
        </w:rPr>
        <w:t xml:space="preserve"> </w:t>
      </w:r>
      <w:r w:rsidR="002F0A60">
        <w:rPr>
          <w:rtl/>
        </w:rPr>
        <w:t xml:space="preserve">عليكم </w:t>
      </w:r>
      <w:r w:rsidRPr="00AC6D18">
        <w:rPr>
          <w:rtl/>
        </w:rPr>
        <w:t>بس</w:t>
      </w:r>
      <w:r w:rsidR="00113C7D">
        <w:rPr>
          <w:rtl/>
        </w:rPr>
        <w:t>ُ</w:t>
      </w:r>
      <w:r w:rsidRPr="00AC6D18">
        <w:rPr>
          <w:rtl/>
        </w:rPr>
        <w:t>ن</w:t>
      </w:r>
      <w:r w:rsidR="00113C7D">
        <w:rPr>
          <w:rtl/>
        </w:rPr>
        <w:t>ّ</w:t>
      </w:r>
      <w:r w:rsidRPr="00AC6D18">
        <w:rPr>
          <w:rtl/>
        </w:rPr>
        <w:t>تي</w:t>
      </w:r>
      <w:r w:rsidR="00095AA9">
        <w:rPr>
          <w:rFonts w:hint="cs"/>
          <w:rtl/>
        </w:rPr>
        <w:t xml:space="preserve"> </w:t>
      </w:r>
      <w:r w:rsidR="00095AA9">
        <w:rPr>
          <w:rtl/>
        </w:rPr>
        <w:t>. . .</w:t>
      </w:r>
      <w:r w:rsidR="00CF1696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Pr="00AC6D18">
        <w:rPr>
          <w:rtl/>
        </w:rPr>
        <w:t xml:space="preserve"> بحديث</w:t>
      </w:r>
      <w:r w:rsidR="007E0241">
        <w:rPr>
          <w:rtl/>
        </w:rPr>
        <w:t xml:space="preserve"> :</w:t>
      </w:r>
      <w:r w:rsidRPr="00AC6D18">
        <w:rPr>
          <w:rtl/>
        </w:rPr>
        <w:t xml:space="preserve"> </w:t>
      </w:r>
      <w:r w:rsidR="00AB3A9F" w:rsidRPr="00AC6D18">
        <w:rPr>
          <w:rtl/>
        </w:rPr>
        <w:t>«</w:t>
      </w:r>
      <w:r w:rsidR="00CF1696">
        <w:rPr>
          <w:rFonts w:hint="cs"/>
          <w:rtl/>
        </w:rPr>
        <w:t xml:space="preserve"> </w:t>
      </w:r>
      <w:r w:rsidRPr="00AC6D18">
        <w:rPr>
          <w:rtl/>
        </w:rPr>
        <w:t>اقتدوا باللذين من بعدي أبي بكر وعمر</w:t>
      </w:r>
      <w:r w:rsidR="00CF1696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Pr="00AC6D18">
        <w:rPr>
          <w:rtl/>
        </w:rPr>
        <w:t xml:space="preserve"> </w:t>
      </w:r>
      <w:r w:rsidRPr="00AC6D18">
        <w:rPr>
          <w:rStyle w:val="rfdFootnotenum"/>
          <w:rtl/>
        </w:rPr>
        <w:t>(96)</w:t>
      </w:r>
      <w:r w:rsidR="00095AA9">
        <w:rPr>
          <w:rtl/>
        </w:rPr>
        <w:t xml:space="preserve"> .</w:t>
      </w:r>
    </w:p>
    <w:p w:rsidR="00AC6D18" w:rsidRPr="00CF1696" w:rsidRDefault="00AC6D18" w:rsidP="00CF1696">
      <w:pPr>
        <w:rPr>
          <w:rStyle w:val="rfdLineChar"/>
          <w:rtl/>
        </w:rPr>
      </w:pPr>
      <w:r w:rsidRPr="00AC6D18">
        <w:rPr>
          <w:rtl/>
        </w:rPr>
        <w:t>فيكون قد أمر</w:t>
      </w:r>
      <w:r w:rsidR="00113C7D" w:rsidRPr="00113C7D">
        <w:rPr>
          <w:rtl/>
        </w:rPr>
        <w:t xml:space="preserve"> </w:t>
      </w:r>
      <w:r w:rsidR="00113C7D">
        <w:rPr>
          <w:rtl/>
        </w:rPr>
        <w:t>صلّی الله عليه وآله وسلّم</w:t>
      </w:r>
      <w:r w:rsidRPr="00AC6D18">
        <w:rPr>
          <w:rtl/>
        </w:rPr>
        <w:t xml:space="preserve"> بمتابعة سيرته وسيرة أبي بكر وعمر</w:t>
      </w:r>
      <w:r w:rsidR="00CF1696">
        <w:rPr>
          <w:rFonts w:hint="cs"/>
          <w:rtl/>
        </w:rPr>
        <w:t xml:space="preserve"> </w:t>
      </w:r>
      <w:r w:rsidR="00CF1696">
        <w:rPr>
          <w:rtl/>
        </w:rPr>
        <w:br/>
      </w:r>
      <w:r w:rsidRPr="00CF1696">
        <w:rPr>
          <w:rStyle w:val="rfdLineChar"/>
          <w:rtl/>
        </w:rPr>
        <w:t>__________________</w:t>
      </w:r>
    </w:p>
    <w:p w:rsidR="00AC6D18" w:rsidRPr="00AC6D18" w:rsidRDefault="00AC6D18" w:rsidP="00AC6D18">
      <w:pPr>
        <w:pStyle w:val="rfdFootnote0"/>
        <w:rPr>
          <w:rtl/>
        </w:rPr>
      </w:pPr>
      <w:r>
        <w:rPr>
          <w:rtl/>
        </w:rPr>
        <w:t>(</w:t>
      </w:r>
      <w:r w:rsidRPr="00AC6D18">
        <w:rPr>
          <w:rtl/>
        </w:rPr>
        <w:t>96) وهذا الحديث من أحاديث سلسلتنا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أ</w:t>
      </w:r>
      <w:r w:rsidR="00113C7D">
        <w:rPr>
          <w:rtl/>
        </w:rPr>
        <w:t>ُ</w:t>
      </w:r>
      <w:r w:rsidRPr="00AC6D18">
        <w:rPr>
          <w:rtl/>
        </w:rPr>
        <w:t xml:space="preserve">نظر </w:t>
      </w:r>
      <w:r w:rsidR="00AB3A9F" w:rsidRPr="00AC6D18">
        <w:rPr>
          <w:rtl/>
        </w:rPr>
        <w:t>«</w:t>
      </w:r>
      <w:r w:rsidR="00CF1696">
        <w:rPr>
          <w:rFonts w:hint="cs"/>
          <w:rtl/>
        </w:rPr>
        <w:t xml:space="preserve"> </w:t>
      </w:r>
      <w:r w:rsidRPr="00AC6D18">
        <w:rPr>
          <w:rtl/>
        </w:rPr>
        <w:t>تراثنا</w:t>
      </w:r>
      <w:r w:rsidR="00CF1696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Pr="00AC6D18">
        <w:rPr>
          <w:rtl/>
        </w:rPr>
        <w:t xml:space="preserve"> العدد 20</w:t>
      </w:r>
      <w:r w:rsidR="00095AA9">
        <w:rPr>
          <w:rtl/>
        </w:rPr>
        <w:t xml:space="preserve"> .</w:t>
      </w:r>
    </w:p>
    <w:p w:rsidR="0008403B" w:rsidRDefault="0008403B" w:rsidP="008362AA">
      <w:pPr>
        <w:pStyle w:val="rfdNormal0"/>
        <w:rPr>
          <w:rtl/>
        </w:rPr>
        <w:sectPr w:rsidR="0008403B" w:rsidSect="00107863">
          <w:headerReference w:type="even" r:id="rId120"/>
          <w:headerReference w:type="default" r:id="rId121"/>
          <w:headerReference w:type="first" r:id="rId122"/>
          <w:type w:val="continuous"/>
          <w:pgSz w:w="11907" w:h="16840" w:code="9"/>
          <w:pgMar w:top="1247" w:right="1361" w:bottom="1247" w:left="1361" w:header="720" w:footer="720" w:gutter="0"/>
          <w:cols w:space="720"/>
          <w:titlePg/>
          <w:bidi/>
          <w:rtlGutter/>
          <w:docGrid w:linePitch="360"/>
        </w:sectPr>
      </w:pPr>
    </w:p>
    <w:p w:rsidR="008362AA" w:rsidRDefault="00AC6D18" w:rsidP="008362AA">
      <w:pPr>
        <w:pStyle w:val="rfdNormal0"/>
        <w:rPr>
          <w:rtl/>
        </w:rPr>
      </w:pPr>
      <w:r>
        <w:rPr>
          <w:rtl/>
        </w:rPr>
        <w:lastRenderedPageBreak/>
        <w:br w:type="page"/>
      </w:r>
      <w:r w:rsidR="008362AA">
        <w:rPr>
          <w:rtl/>
        </w:rPr>
        <w:lastRenderedPageBreak/>
        <w:t>فقط</w:t>
      </w:r>
      <w:r w:rsidR="00095AA9">
        <w:rPr>
          <w:rFonts w:hint="cs"/>
          <w:rtl/>
        </w:rPr>
        <w:t xml:space="preserve"> </w:t>
      </w:r>
      <w:r w:rsidR="00095AA9">
        <w:rPr>
          <w:rtl/>
        </w:rPr>
        <w:t>. . .</w:t>
      </w:r>
      <w:r w:rsidR="00CF1696">
        <w:rPr>
          <w:rFonts w:hint="cs"/>
          <w:rtl/>
        </w:rPr>
        <w:t xml:space="preserve"> </w:t>
      </w:r>
      <w:r w:rsidR="00773F9D">
        <w:rPr>
          <w:rtl/>
        </w:rPr>
        <w:t>!</w:t>
      </w:r>
      <w:r w:rsidR="00973C18">
        <w:rPr>
          <w:rFonts w:hint="cs"/>
          <w:rtl/>
        </w:rPr>
        <w:t xml:space="preserve"> </w:t>
      </w:r>
      <w:r w:rsidR="00773F9D">
        <w:rPr>
          <w:rtl/>
        </w:rPr>
        <w:t>!</w:t>
      </w:r>
    </w:p>
    <w:p w:rsidR="0016784D" w:rsidRDefault="00AC6D18" w:rsidP="0016784D">
      <w:pPr>
        <w:rPr>
          <w:rtl/>
        </w:rPr>
      </w:pPr>
      <w:r w:rsidRPr="00AC6D18">
        <w:rPr>
          <w:rtl/>
        </w:rPr>
        <w:t>وعلى هذا الأساس أبطلوا استدلال الحنفي</w:t>
      </w:r>
      <w:r w:rsidR="0016784D">
        <w:rPr>
          <w:rtl/>
        </w:rPr>
        <w:t>ّ</w:t>
      </w:r>
      <w:r w:rsidRPr="00AC6D18">
        <w:rPr>
          <w:rtl/>
        </w:rPr>
        <w:t>ة وأجابوا عنه بكلمات</w:t>
      </w:r>
      <w:r w:rsidR="0016784D">
        <w:rPr>
          <w:rtl/>
        </w:rPr>
        <w:t>ٍ</w:t>
      </w:r>
      <w:r w:rsidRPr="00AC6D18">
        <w:rPr>
          <w:rtl/>
        </w:rPr>
        <w:t xml:space="preserve"> قاطعة</w:t>
      </w:r>
      <w:r w:rsidR="007E0241">
        <w:rPr>
          <w:rtl/>
        </w:rPr>
        <w:t xml:space="preserve"> :</w:t>
      </w:r>
    </w:p>
    <w:p w:rsidR="00AC6D18" w:rsidRPr="00AC6D18" w:rsidRDefault="00AC6D18" w:rsidP="0016784D">
      <w:pPr>
        <w:rPr>
          <w:rtl/>
        </w:rPr>
      </w:pPr>
      <w:r w:rsidRPr="00AC6D18">
        <w:rPr>
          <w:rtl/>
        </w:rPr>
        <w:t>قال المباركفوري</w:t>
      </w:r>
      <w:r w:rsidR="007E0241">
        <w:rPr>
          <w:rtl/>
        </w:rPr>
        <w:t xml:space="preserve"> :</w:t>
      </w:r>
      <w:r w:rsidRPr="00AC6D18">
        <w:rPr>
          <w:rtl/>
        </w:rPr>
        <w:t xml:space="preserve"> </w:t>
      </w:r>
      <w:r w:rsidR="00AB3A9F">
        <w:rPr>
          <w:rtl/>
        </w:rPr>
        <w:t>«</w:t>
      </w:r>
      <w:r w:rsidR="00CF1696">
        <w:rPr>
          <w:rFonts w:hint="cs"/>
          <w:rtl/>
        </w:rPr>
        <w:t xml:space="preserve"> </w:t>
      </w:r>
      <w:r w:rsidRPr="00AC6D18">
        <w:rPr>
          <w:rtl/>
        </w:rPr>
        <w:t>ليس المراد بس</w:t>
      </w:r>
      <w:r w:rsidR="0016784D">
        <w:rPr>
          <w:rtl/>
        </w:rPr>
        <w:t>ُ</w:t>
      </w:r>
      <w:r w:rsidRPr="00AC6D18">
        <w:rPr>
          <w:rtl/>
        </w:rPr>
        <w:t>ن</w:t>
      </w:r>
      <w:r w:rsidR="0016784D">
        <w:rPr>
          <w:rtl/>
        </w:rPr>
        <w:t>ّ</w:t>
      </w:r>
      <w:r w:rsidRPr="00AC6D18">
        <w:rPr>
          <w:rtl/>
        </w:rPr>
        <w:t>ة الخلفا</w:t>
      </w:r>
      <w:r w:rsidR="002F0A60">
        <w:rPr>
          <w:rtl/>
        </w:rPr>
        <w:t>ء الراشدين إل</w:t>
      </w:r>
      <w:r w:rsidR="0016784D">
        <w:rPr>
          <w:rtl/>
        </w:rPr>
        <w:t>ّ</w:t>
      </w:r>
      <w:r w:rsidR="002F0A60">
        <w:rPr>
          <w:rtl/>
        </w:rPr>
        <w:t xml:space="preserve">ا طريقتهم الموافقة </w:t>
      </w:r>
      <w:r w:rsidR="0016784D">
        <w:rPr>
          <w:rtl/>
        </w:rPr>
        <w:br/>
      </w:r>
      <w:r w:rsidRPr="00AC6D18">
        <w:rPr>
          <w:rtl/>
        </w:rPr>
        <w:t>لطريقته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وقال القاري في المرقاة</w:t>
      </w:r>
      <w:r w:rsidR="007E0241">
        <w:rPr>
          <w:rtl/>
        </w:rPr>
        <w:t xml:space="preserve"> :</w:t>
      </w:r>
      <w:r w:rsidRPr="00AC6D18">
        <w:rPr>
          <w:rtl/>
        </w:rPr>
        <w:t xml:space="preserve"> فعليكم بس</w:t>
      </w:r>
      <w:r w:rsidR="0016784D">
        <w:rPr>
          <w:rtl/>
        </w:rPr>
        <w:t>ُ</w:t>
      </w:r>
      <w:r w:rsidRPr="00AC6D18">
        <w:rPr>
          <w:rtl/>
        </w:rPr>
        <w:t>ن</w:t>
      </w:r>
      <w:r w:rsidR="0016784D">
        <w:rPr>
          <w:rtl/>
        </w:rPr>
        <w:t>ّ</w:t>
      </w:r>
      <w:r w:rsidRPr="00AC6D18">
        <w:rPr>
          <w:rtl/>
        </w:rPr>
        <w:t>تي</w:t>
      </w:r>
      <w:r w:rsidR="00095AA9">
        <w:rPr>
          <w:rtl/>
        </w:rPr>
        <w:t xml:space="preserve"> .</w:t>
      </w:r>
      <w:r w:rsidRPr="00AC6D18">
        <w:rPr>
          <w:rtl/>
        </w:rPr>
        <w:t xml:space="preserve"> أي بطريقتي الثابتة عن</w:t>
      </w:r>
      <w:r w:rsidR="0016784D">
        <w:rPr>
          <w:rtl/>
        </w:rPr>
        <w:t>ّ</w:t>
      </w:r>
      <w:r w:rsidRPr="00AC6D18">
        <w:rPr>
          <w:rtl/>
        </w:rPr>
        <w:t>ي واجبا</w:t>
      </w:r>
      <w:r w:rsidR="0016784D">
        <w:rPr>
          <w:rtl/>
        </w:rPr>
        <w:t>ً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أو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مندوبا</w:t>
      </w:r>
      <w:r w:rsidR="0016784D">
        <w:rPr>
          <w:rtl/>
        </w:rPr>
        <w:t>ً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وس</w:t>
      </w:r>
      <w:r w:rsidR="0016784D">
        <w:rPr>
          <w:rtl/>
        </w:rPr>
        <w:t>ُ</w:t>
      </w:r>
      <w:r w:rsidRPr="00AC6D18">
        <w:rPr>
          <w:rtl/>
        </w:rPr>
        <w:t>ن</w:t>
      </w:r>
      <w:r w:rsidR="0016784D">
        <w:rPr>
          <w:rtl/>
        </w:rPr>
        <w:t>ّ</w:t>
      </w:r>
      <w:r w:rsidRPr="00AC6D18">
        <w:rPr>
          <w:rtl/>
        </w:rPr>
        <w:t>ة الخلفاء الراشدين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فإن</w:t>
      </w:r>
      <w:r w:rsidR="0016784D">
        <w:rPr>
          <w:rtl/>
        </w:rPr>
        <w:t>ّ</w:t>
      </w:r>
      <w:r w:rsidRPr="00AC6D18">
        <w:rPr>
          <w:rtl/>
        </w:rPr>
        <w:t>هم لم يعملوا إل</w:t>
      </w:r>
      <w:r w:rsidR="0016784D">
        <w:rPr>
          <w:rtl/>
        </w:rPr>
        <w:t>ّ</w:t>
      </w:r>
      <w:r w:rsidRPr="00AC6D18">
        <w:rPr>
          <w:rtl/>
        </w:rPr>
        <w:t>ا بس</w:t>
      </w:r>
      <w:r w:rsidR="0016784D">
        <w:rPr>
          <w:rtl/>
        </w:rPr>
        <w:t>ُ</w:t>
      </w:r>
      <w:r w:rsidRPr="00AC6D18">
        <w:rPr>
          <w:rtl/>
        </w:rPr>
        <w:t>ن</w:t>
      </w:r>
      <w:r w:rsidR="0016784D">
        <w:rPr>
          <w:rtl/>
        </w:rPr>
        <w:t>ّ</w:t>
      </w:r>
      <w:r w:rsidRPr="00AC6D18">
        <w:rPr>
          <w:rtl/>
        </w:rPr>
        <w:t>تي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فالإ</w:t>
      </w:r>
      <w:r w:rsidR="0016784D">
        <w:rPr>
          <w:rtl/>
        </w:rPr>
        <w:t>ِ</w:t>
      </w:r>
      <w:r w:rsidRPr="00AC6D18">
        <w:rPr>
          <w:rtl/>
        </w:rPr>
        <w:t>ضافة إليهم إم</w:t>
      </w:r>
      <w:r w:rsidR="0016784D">
        <w:rPr>
          <w:rtl/>
        </w:rPr>
        <w:t>ّ</w:t>
      </w:r>
      <w:r w:rsidRPr="00AC6D18">
        <w:rPr>
          <w:rtl/>
        </w:rPr>
        <w:t>ا لعملهم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بها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أو لاستنباطهم واختيارهم إي</w:t>
      </w:r>
      <w:r w:rsidR="0016784D">
        <w:rPr>
          <w:rtl/>
        </w:rPr>
        <w:t>ّ</w:t>
      </w:r>
      <w:r w:rsidRPr="00AC6D18">
        <w:rPr>
          <w:rtl/>
        </w:rPr>
        <w:t>اها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وقال صاحب سبل السلام</w:t>
      </w:r>
      <w:r w:rsidR="007E0241">
        <w:rPr>
          <w:rtl/>
        </w:rPr>
        <w:t xml:space="preserve"> :</w:t>
      </w:r>
      <w:r w:rsidRPr="00AC6D18">
        <w:rPr>
          <w:rtl/>
        </w:rPr>
        <w:t xml:space="preserve"> أم</w:t>
      </w:r>
      <w:r w:rsidR="0016784D">
        <w:rPr>
          <w:rtl/>
        </w:rPr>
        <w:t>ّ</w:t>
      </w:r>
      <w:r w:rsidRPr="00AC6D18">
        <w:rPr>
          <w:rtl/>
        </w:rPr>
        <w:t xml:space="preserve">ا حديث </w:t>
      </w:r>
      <w:r w:rsidR="00AB3A9F" w:rsidRPr="00AC6D18">
        <w:rPr>
          <w:rtl/>
        </w:rPr>
        <w:t>«</w:t>
      </w:r>
      <w:r w:rsidR="00CF1696">
        <w:rPr>
          <w:rFonts w:hint="cs"/>
          <w:rtl/>
        </w:rPr>
        <w:t xml:space="preserve"> </w:t>
      </w:r>
      <w:r w:rsidRPr="00AC6D18">
        <w:rPr>
          <w:rtl/>
        </w:rPr>
        <w:t>عليكم بس</w:t>
      </w:r>
      <w:r w:rsidR="0016784D">
        <w:rPr>
          <w:rtl/>
        </w:rPr>
        <w:t>ُ</w:t>
      </w:r>
      <w:r w:rsidRPr="00AC6D18">
        <w:rPr>
          <w:rtl/>
        </w:rPr>
        <w:t>ن</w:t>
      </w:r>
      <w:r w:rsidR="0016784D">
        <w:rPr>
          <w:rtl/>
        </w:rPr>
        <w:t>ّ</w:t>
      </w:r>
      <w:r w:rsidRPr="00AC6D18">
        <w:rPr>
          <w:rtl/>
        </w:rPr>
        <w:t>تي وس</w:t>
      </w:r>
      <w:r w:rsidR="0016784D">
        <w:rPr>
          <w:rtl/>
        </w:rPr>
        <w:t>ُ</w:t>
      </w:r>
      <w:r w:rsidRPr="00AC6D18">
        <w:rPr>
          <w:rtl/>
        </w:rPr>
        <w:t>ن</w:t>
      </w:r>
      <w:r w:rsidR="0016784D">
        <w:rPr>
          <w:rtl/>
        </w:rPr>
        <w:t>ّ</w:t>
      </w:r>
      <w:r w:rsidRPr="00AC6D18">
        <w:rPr>
          <w:rtl/>
        </w:rPr>
        <w:t>ة الخلفاء الراشدين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بعدي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تمس</w:t>
      </w:r>
      <w:r w:rsidR="0016784D">
        <w:rPr>
          <w:rtl/>
        </w:rPr>
        <w:t>ّ</w:t>
      </w:r>
      <w:r w:rsidRPr="00AC6D18">
        <w:rPr>
          <w:rtl/>
        </w:rPr>
        <w:t>كوا بها وعض</w:t>
      </w:r>
      <w:r w:rsidR="0016784D">
        <w:rPr>
          <w:rtl/>
        </w:rPr>
        <w:t>ّ</w:t>
      </w:r>
      <w:r w:rsidRPr="00AC6D18">
        <w:rPr>
          <w:rtl/>
        </w:rPr>
        <w:t>وا عليها بالنواجذ</w:t>
      </w:r>
      <w:r w:rsidR="00CF1696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="00095AA9">
        <w:rPr>
          <w:rtl/>
        </w:rPr>
        <w:t xml:space="preserve"> .</w:t>
      </w:r>
      <w:r w:rsidRPr="00AC6D18">
        <w:rPr>
          <w:rtl/>
        </w:rPr>
        <w:t xml:space="preserve"> أخرجه أحمد وأبو داود وابن ماجة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والترمذي وصح</w:t>
      </w:r>
      <w:r w:rsidR="0016784D">
        <w:rPr>
          <w:rtl/>
        </w:rPr>
        <w:t>ّ</w:t>
      </w:r>
      <w:r w:rsidRPr="00AC6D18">
        <w:rPr>
          <w:rtl/>
        </w:rPr>
        <w:t>حه الحاكم وقال</w:t>
      </w:r>
      <w:r w:rsidR="007E0241">
        <w:rPr>
          <w:rtl/>
        </w:rPr>
        <w:t xml:space="preserve"> :</w:t>
      </w:r>
      <w:r w:rsidRPr="00AC6D18">
        <w:rPr>
          <w:rtl/>
        </w:rPr>
        <w:t xml:space="preserve"> على شرط الشيخين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ومثله حديث</w:t>
      </w:r>
      <w:r w:rsidR="007E0241">
        <w:rPr>
          <w:rtl/>
        </w:rPr>
        <w:t xml:space="preserve"> :</w:t>
      </w:r>
      <w:r w:rsidRPr="00AC6D18">
        <w:rPr>
          <w:rtl/>
        </w:rPr>
        <w:t xml:space="preserve"> </w:t>
      </w:r>
      <w:r w:rsidR="00AB3A9F" w:rsidRPr="00AC6D18">
        <w:rPr>
          <w:rtl/>
        </w:rPr>
        <w:t>«</w:t>
      </w:r>
      <w:r w:rsidR="00CF1696">
        <w:rPr>
          <w:rFonts w:hint="cs"/>
          <w:rtl/>
        </w:rPr>
        <w:t xml:space="preserve"> </w:t>
      </w:r>
      <w:r w:rsidRPr="00AC6D18">
        <w:rPr>
          <w:rtl/>
        </w:rPr>
        <w:t>اقتدوا باللذين من بعدي أبي بكر وعمر</w:t>
      </w:r>
      <w:r w:rsidR="00CF1696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="00095AA9">
        <w:rPr>
          <w:rtl/>
        </w:rPr>
        <w:t xml:space="preserve"> .</w:t>
      </w:r>
      <w:r w:rsidRPr="00AC6D18">
        <w:rPr>
          <w:rtl/>
        </w:rPr>
        <w:t xml:space="preserve"> أخرجه الترمذي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وقال</w:t>
      </w:r>
      <w:r w:rsidR="007E0241">
        <w:rPr>
          <w:rtl/>
        </w:rPr>
        <w:t xml:space="preserve"> :</w:t>
      </w:r>
      <w:r w:rsidRPr="00AC6D18">
        <w:rPr>
          <w:rtl/>
        </w:rPr>
        <w:t xml:space="preserve"> حسن</w:t>
      </w:r>
      <w:r w:rsidR="00095AA9">
        <w:rPr>
          <w:rtl/>
        </w:rPr>
        <w:t xml:space="preserve"> .</w:t>
      </w:r>
      <w:r w:rsidRPr="00AC6D18">
        <w:rPr>
          <w:rtl/>
        </w:rPr>
        <w:t xml:space="preserve"> وأخرجه أحمد وابن ماجة وابن حب</w:t>
      </w:r>
      <w:r w:rsidR="0016784D">
        <w:rPr>
          <w:rtl/>
        </w:rPr>
        <w:t>ّ</w:t>
      </w:r>
      <w:r w:rsidRPr="00AC6D18">
        <w:rPr>
          <w:rtl/>
        </w:rPr>
        <w:t>ان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وله طريق فيها مقال إل</w:t>
      </w:r>
      <w:r w:rsidR="0016784D">
        <w:rPr>
          <w:rtl/>
        </w:rPr>
        <w:t>ّ</w:t>
      </w:r>
      <w:r w:rsidRPr="00AC6D18">
        <w:rPr>
          <w:rtl/>
        </w:rPr>
        <w:t>ا أن</w:t>
      </w:r>
      <w:r w:rsidR="0016784D">
        <w:rPr>
          <w:rtl/>
        </w:rPr>
        <w:t>ّ</w:t>
      </w:r>
      <w:r w:rsidRPr="00AC6D18">
        <w:rPr>
          <w:rtl/>
        </w:rPr>
        <w:t>ه يقو</w:t>
      </w:r>
      <w:r w:rsidR="0016784D">
        <w:rPr>
          <w:rtl/>
        </w:rPr>
        <w:t>ّ</w:t>
      </w:r>
      <w:r w:rsidRPr="00AC6D18">
        <w:rPr>
          <w:rtl/>
        </w:rPr>
        <w:t>ي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بعضها بعضا</w:t>
      </w:r>
      <w:r w:rsidR="0016784D">
        <w:rPr>
          <w:rtl/>
        </w:rPr>
        <w:t>ً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فإن</w:t>
      </w:r>
      <w:r w:rsidR="0016784D">
        <w:rPr>
          <w:rtl/>
        </w:rPr>
        <w:t>ّ</w:t>
      </w:r>
      <w:r w:rsidRPr="00AC6D18">
        <w:rPr>
          <w:rtl/>
        </w:rPr>
        <w:t>ه ليس المراد بس</w:t>
      </w:r>
      <w:r w:rsidR="0016784D">
        <w:rPr>
          <w:rtl/>
        </w:rPr>
        <w:t>ُ</w:t>
      </w:r>
      <w:r w:rsidRPr="00AC6D18">
        <w:rPr>
          <w:rtl/>
        </w:rPr>
        <w:t>نة الخلفاء الراشدين إل</w:t>
      </w:r>
      <w:r w:rsidR="0016784D">
        <w:rPr>
          <w:rtl/>
        </w:rPr>
        <w:t>ّ</w:t>
      </w:r>
      <w:r w:rsidRPr="00AC6D18">
        <w:rPr>
          <w:rtl/>
        </w:rPr>
        <w:t>ا طريقتهم الموافقة لطريقته من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جهاد الأعداء وتقوية شعائر الدين ونحوها</w:t>
      </w:r>
      <w:r w:rsidR="00095AA9">
        <w:rPr>
          <w:rtl/>
        </w:rPr>
        <w:t xml:space="preserve"> .</w:t>
      </w:r>
    </w:p>
    <w:p w:rsidR="00AC6D18" w:rsidRPr="00AC6D18" w:rsidRDefault="00AC6D18" w:rsidP="0016784D">
      <w:pPr>
        <w:rPr>
          <w:rtl/>
        </w:rPr>
      </w:pPr>
      <w:r w:rsidRPr="00AC6D18">
        <w:rPr>
          <w:rtl/>
        </w:rPr>
        <w:t>فإن</w:t>
      </w:r>
      <w:r w:rsidR="0016784D">
        <w:rPr>
          <w:rtl/>
        </w:rPr>
        <w:t>ّ</w:t>
      </w:r>
      <w:r w:rsidRPr="00AC6D18">
        <w:rPr>
          <w:rtl/>
        </w:rPr>
        <w:t xml:space="preserve"> الحديث عام</w:t>
      </w:r>
      <w:r w:rsidR="0016784D">
        <w:rPr>
          <w:rtl/>
        </w:rPr>
        <w:t>ّ</w:t>
      </w:r>
      <w:r w:rsidRPr="00AC6D18">
        <w:rPr>
          <w:rtl/>
        </w:rPr>
        <w:t xml:space="preserve"> لكل</w:t>
      </w:r>
      <w:r w:rsidR="0016784D">
        <w:rPr>
          <w:rtl/>
        </w:rPr>
        <w:t>ّ</w:t>
      </w:r>
      <w:r w:rsidRPr="00AC6D18">
        <w:rPr>
          <w:rtl/>
        </w:rPr>
        <w:t xml:space="preserve"> خليف</w:t>
      </w:r>
      <w:r w:rsidR="0016784D">
        <w:rPr>
          <w:rtl/>
        </w:rPr>
        <w:t>ةٍ</w:t>
      </w:r>
      <w:r w:rsidRPr="00AC6D18">
        <w:rPr>
          <w:rtl/>
        </w:rPr>
        <w:t xml:space="preserve"> راشد لا يخص</w:t>
      </w:r>
      <w:r w:rsidR="0016784D">
        <w:rPr>
          <w:rtl/>
        </w:rPr>
        <w:t>ّ</w:t>
      </w:r>
      <w:r w:rsidRPr="00AC6D18">
        <w:rPr>
          <w:rtl/>
        </w:rPr>
        <w:t xml:space="preserve"> الشيخين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ومعلوم من قواعد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الشريعة أن</w:t>
      </w:r>
      <w:r w:rsidR="0016784D">
        <w:rPr>
          <w:rtl/>
        </w:rPr>
        <w:t>ّ</w:t>
      </w:r>
      <w:r w:rsidRPr="00AC6D18">
        <w:rPr>
          <w:rtl/>
        </w:rPr>
        <w:t>ه ليس لخليفة</w:t>
      </w:r>
      <w:r w:rsidR="0016784D">
        <w:rPr>
          <w:rtl/>
        </w:rPr>
        <w:t>ٍ</w:t>
      </w:r>
      <w:r w:rsidRPr="00AC6D18">
        <w:rPr>
          <w:rtl/>
        </w:rPr>
        <w:t xml:space="preserve"> راشد أن</w:t>
      </w:r>
      <w:r w:rsidR="0016784D">
        <w:rPr>
          <w:rtl/>
        </w:rPr>
        <w:t>ْ</w:t>
      </w:r>
      <w:r w:rsidRPr="00AC6D18">
        <w:rPr>
          <w:rtl/>
        </w:rPr>
        <w:t xml:space="preserve"> يشر</w:t>
      </w:r>
      <w:r w:rsidR="0016784D">
        <w:rPr>
          <w:rtl/>
        </w:rPr>
        <w:t>ّ</w:t>
      </w:r>
      <w:r w:rsidRPr="00AC6D18">
        <w:rPr>
          <w:rtl/>
        </w:rPr>
        <w:t>ع طريقة</w:t>
      </w:r>
      <w:r w:rsidR="0016784D">
        <w:rPr>
          <w:rtl/>
        </w:rPr>
        <w:t>ً</w:t>
      </w:r>
      <w:r w:rsidRPr="00AC6D18">
        <w:rPr>
          <w:rtl/>
        </w:rPr>
        <w:t xml:space="preserve"> غير ما كان عليها النبي</w:t>
      </w:r>
      <w:r w:rsidR="00095AA9">
        <w:rPr>
          <w:rFonts w:hint="cs"/>
          <w:rtl/>
        </w:rPr>
        <w:t xml:space="preserve"> </w:t>
      </w:r>
      <w:r w:rsidR="00095AA9">
        <w:rPr>
          <w:rtl/>
        </w:rPr>
        <w:t>. . .</w:t>
      </w:r>
    </w:p>
    <w:p w:rsidR="00AC6D18" w:rsidRPr="00AC6D18" w:rsidRDefault="00AC6D18" w:rsidP="008362AA">
      <w:pPr>
        <w:rPr>
          <w:rtl/>
        </w:rPr>
      </w:pPr>
      <w:r w:rsidRPr="00AC6D18">
        <w:rPr>
          <w:rtl/>
        </w:rPr>
        <w:t>قال المباركفوري</w:t>
      </w:r>
      <w:r w:rsidR="007E0241">
        <w:rPr>
          <w:rtl/>
        </w:rPr>
        <w:t xml:space="preserve"> :</w:t>
      </w:r>
      <w:r w:rsidRPr="00AC6D18">
        <w:rPr>
          <w:rtl/>
        </w:rPr>
        <w:t xml:space="preserve"> إن</w:t>
      </w:r>
      <w:r w:rsidR="0016784D">
        <w:rPr>
          <w:rtl/>
        </w:rPr>
        <w:t>ّ</w:t>
      </w:r>
      <w:r w:rsidRPr="00AC6D18">
        <w:rPr>
          <w:rtl/>
        </w:rPr>
        <w:t xml:space="preserve"> الاستدلال على كون الأذان الثالث الذي هو من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 xml:space="preserve">مجتهدات </w:t>
      </w:r>
      <w:r w:rsidRPr="00AC6D18">
        <w:rPr>
          <w:rStyle w:val="rfdFootnotenum"/>
          <w:rtl/>
        </w:rPr>
        <w:t>(97)</w:t>
      </w:r>
      <w:r w:rsidRPr="00AC6D18">
        <w:rPr>
          <w:rtl/>
        </w:rPr>
        <w:t xml:space="preserve"> عثمان أمرا</w:t>
      </w:r>
      <w:r w:rsidR="0016784D">
        <w:rPr>
          <w:rtl/>
        </w:rPr>
        <w:t>ً</w:t>
      </w:r>
      <w:r w:rsidRPr="00AC6D18">
        <w:rPr>
          <w:rtl/>
        </w:rPr>
        <w:t xml:space="preserve"> مسنونا</w:t>
      </w:r>
      <w:r w:rsidR="0016784D">
        <w:rPr>
          <w:rtl/>
        </w:rPr>
        <w:t>ً</w:t>
      </w:r>
      <w:r w:rsidRPr="00AC6D18">
        <w:rPr>
          <w:rtl/>
        </w:rPr>
        <w:t xml:space="preserve"> ليس بتام</w:t>
      </w:r>
      <w:r w:rsidR="0016784D">
        <w:rPr>
          <w:rtl/>
        </w:rPr>
        <w:t>ّ</w:t>
      </w:r>
      <w:r w:rsidR="00095AA9">
        <w:rPr>
          <w:rFonts w:hint="cs"/>
          <w:rtl/>
        </w:rPr>
        <w:t xml:space="preserve"> </w:t>
      </w:r>
      <w:r w:rsidR="00095AA9">
        <w:rPr>
          <w:rtl/>
        </w:rPr>
        <w:t>. . .</w:t>
      </w:r>
      <w:r w:rsidR="000C4CEF">
        <w:rPr>
          <w:rFonts w:hint="cs"/>
          <w:rtl/>
        </w:rPr>
        <w:t xml:space="preserve"> </w:t>
      </w:r>
      <w:r w:rsidR="00AB3A9F">
        <w:rPr>
          <w:rtl/>
        </w:rPr>
        <w:t>»</w:t>
      </w:r>
      <w:r w:rsidRPr="00AC6D18">
        <w:rPr>
          <w:rtl/>
        </w:rPr>
        <w:t xml:space="preserve"> </w:t>
      </w:r>
      <w:r w:rsidRPr="00AC6D18">
        <w:rPr>
          <w:rStyle w:val="rfdFootnotenum"/>
          <w:rtl/>
        </w:rPr>
        <w:t>(98)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ثم</w:t>
      </w:r>
      <w:r w:rsidR="0016784D">
        <w:rPr>
          <w:rtl/>
        </w:rPr>
        <w:t>ّ</w:t>
      </w:r>
      <w:r w:rsidRPr="00AC6D18">
        <w:rPr>
          <w:rtl/>
        </w:rPr>
        <w:t xml:space="preserve"> إن</w:t>
      </w:r>
      <w:r w:rsidR="0016784D">
        <w:rPr>
          <w:rtl/>
        </w:rPr>
        <w:t>ّ</w:t>
      </w:r>
      <w:r w:rsidRPr="00AC6D18">
        <w:rPr>
          <w:rtl/>
        </w:rPr>
        <w:t>هم أطالوا الكلام عن معنى البدعة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فقال هؤلاء</w:t>
      </w:r>
      <w:r w:rsidR="004803AF">
        <w:rPr>
          <w:rtl/>
        </w:rPr>
        <w:t xml:space="preserve"> ـ </w:t>
      </w:r>
      <w:r w:rsidRPr="00AC6D18">
        <w:rPr>
          <w:rtl/>
        </w:rPr>
        <w:t>في الجواب عم</w:t>
      </w:r>
      <w:r w:rsidR="0016784D">
        <w:rPr>
          <w:rtl/>
        </w:rPr>
        <w:t>ّ</w:t>
      </w:r>
      <w:r w:rsidRPr="00AC6D18">
        <w:rPr>
          <w:rtl/>
        </w:rPr>
        <w:t>ا ذكر ابن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حجر وغيره</w:t>
      </w:r>
      <w:r w:rsidR="004803AF">
        <w:rPr>
          <w:rtl/>
        </w:rPr>
        <w:t xml:space="preserve"> ـ </w:t>
      </w:r>
      <w:r w:rsidRPr="00AC6D18">
        <w:rPr>
          <w:rtl/>
        </w:rPr>
        <w:t>بأن</w:t>
      </w:r>
      <w:r w:rsidR="0016784D">
        <w:rPr>
          <w:rtl/>
        </w:rPr>
        <w:t>ّ</w:t>
      </w:r>
      <w:r w:rsidRPr="00AC6D18">
        <w:rPr>
          <w:rtl/>
        </w:rPr>
        <w:t>ه</w:t>
      </w:r>
      <w:r w:rsidR="007E0241">
        <w:rPr>
          <w:rtl/>
        </w:rPr>
        <w:t xml:space="preserve"> :</w:t>
      </w:r>
    </w:p>
    <w:p w:rsidR="00AC6D18" w:rsidRPr="00AC6D18" w:rsidRDefault="00AC6D18" w:rsidP="00AC6D18">
      <w:pPr>
        <w:pStyle w:val="rfdLine"/>
        <w:rPr>
          <w:rtl/>
        </w:rPr>
      </w:pPr>
      <w:r w:rsidRPr="00AC6D18">
        <w:rPr>
          <w:rtl/>
        </w:rPr>
        <w:t>__________________</w:t>
      </w:r>
    </w:p>
    <w:p w:rsidR="00AC6D18" w:rsidRPr="00AC6D18" w:rsidRDefault="00AC6D18" w:rsidP="00AC6D18">
      <w:pPr>
        <w:pStyle w:val="rfdFootnote0"/>
        <w:rPr>
          <w:rtl/>
        </w:rPr>
      </w:pPr>
      <w:r>
        <w:rPr>
          <w:rtl/>
        </w:rPr>
        <w:t>(</w:t>
      </w:r>
      <w:r w:rsidRPr="00AC6D18">
        <w:rPr>
          <w:rtl/>
        </w:rPr>
        <w:t>97) كذا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ولعل</w:t>
      </w:r>
      <w:r w:rsidR="0016784D">
        <w:rPr>
          <w:rtl/>
        </w:rPr>
        <w:t>ّ</w:t>
      </w:r>
      <w:r w:rsidRPr="00AC6D18">
        <w:rPr>
          <w:rtl/>
        </w:rPr>
        <w:t>ه</w:t>
      </w:r>
      <w:r w:rsidR="007E0241">
        <w:rPr>
          <w:rtl/>
        </w:rPr>
        <w:t xml:space="preserve"> :</w:t>
      </w:r>
      <w:r w:rsidRPr="00AC6D18">
        <w:rPr>
          <w:rtl/>
        </w:rPr>
        <w:t xml:space="preserve"> محد</w:t>
      </w:r>
      <w:r w:rsidR="0016784D">
        <w:rPr>
          <w:rtl/>
        </w:rPr>
        <w:t>َ</w:t>
      </w:r>
      <w:r w:rsidRPr="00AC6D18">
        <w:rPr>
          <w:rtl/>
        </w:rPr>
        <w:t>ثات</w:t>
      </w:r>
      <w:r w:rsidR="00095AA9">
        <w:rPr>
          <w:rtl/>
        </w:rPr>
        <w:t xml:space="preserve"> .</w:t>
      </w:r>
    </w:p>
    <w:p w:rsidR="00AC6D18" w:rsidRPr="00484D70" w:rsidRDefault="00AC6D18" w:rsidP="00484D70">
      <w:pPr>
        <w:pStyle w:val="rfdFootnote0"/>
        <w:rPr>
          <w:rtl/>
        </w:rPr>
      </w:pPr>
      <w:r w:rsidRPr="00484D70">
        <w:rPr>
          <w:rtl/>
        </w:rPr>
        <w:t>(98) تحفة الأحوذي</w:t>
      </w:r>
      <w:r w:rsidR="008362AA" w:rsidRPr="00484D70">
        <w:rPr>
          <w:rtl/>
        </w:rPr>
        <w:t xml:space="preserve"> </w:t>
      </w:r>
      <w:r w:rsidRPr="00484D70">
        <w:rPr>
          <w:rtl/>
        </w:rPr>
        <w:t>3</w:t>
      </w:r>
      <w:r w:rsidR="005C5FDB">
        <w:rPr>
          <w:rtl/>
        </w:rPr>
        <w:t xml:space="preserve"> / </w:t>
      </w:r>
      <w:r w:rsidRPr="00484D70">
        <w:rPr>
          <w:rtl/>
        </w:rPr>
        <w:t>50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>
        <w:rPr>
          <w:rtl/>
        </w:rPr>
        <w:br w:type="page"/>
      </w:r>
      <w:r w:rsidR="00AB3A9F" w:rsidRPr="00AC6D18">
        <w:rPr>
          <w:rtl/>
        </w:rPr>
        <w:lastRenderedPageBreak/>
        <w:t>«</w:t>
      </w:r>
      <w:r w:rsidR="000C4CEF">
        <w:rPr>
          <w:rFonts w:hint="cs"/>
          <w:rtl/>
        </w:rPr>
        <w:t xml:space="preserve"> </w:t>
      </w:r>
      <w:r w:rsidRPr="00AC6D18">
        <w:rPr>
          <w:rtl/>
        </w:rPr>
        <w:t>لو كان الاستدلال تام</w:t>
      </w:r>
      <w:r w:rsidR="00CA5F45">
        <w:rPr>
          <w:rtl/>
        </w:rPr>
        <w:t>ّ</w:t>
      </w:r>
      <w:r w:rsidRPr="00AC6D18">
        <w:rPr>
          <w:rtl/>
        </w:rPr>
        <w:t>ا</w:t>
      </w:r>
      <w:r w:rsidR="00CA5F45">
        <w:rPr>
          <w:rtl/>
        </w:rPr>
        <w:t>ً</w:t>
      </w:r>
      <w:r w:rsidRPr="00AC6D18">
        <w:rPr>
          <w:rtl/>
        </w:rPr>
        <w:t xml:space="preserve"> وكان الأذان</w:t>
      </w:r>
      <w:r w:rsidR="00CA5F45">
        <w:rPr>
          <w:rtl/>
        </w:rPr>
        <w:t>ُ</w:t>
      </w:r>
      <w:r w:rsidRPr="00AC6D18">
        <w:rPr>
          <w:rtl/>
        </w:rPr>
        <w:t xml:space="preserve"> الثالث أمرا</w:t>
      </w:r>
      <w:r w:rsidR="00CA5F45">
        <w:rPr>
          <w:rtl/>
        </w:rPr>
        <w:t>ً</w:t>
      </w:r>
      <w:r w:rsidRPr="00AC6D18">
        <w:rPr>
          <w:rtl/>
        </w:rPr>
        <w:t xml:space="preserve"> مسنونا</w:t>
      </w:r>
      <w:r w:rsidR="00CA5F45">
        <w:rPr>
          <w:rtl/>
        </w:rPr>
        <w:t>ً</w:t>
      </w:r>
      <w:r w:rsidRPr="00AC6D18">
        <w:rPr>
          <w:rtl/>
        </w:rPr>
        <w:t xml:space="preserve"> لم يطلق عليه لفظ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البدعة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لا على سبيل الإ</w:t>
      </w:r>
      <w:r w:rsidR="00CA5F45">
        <w:rPr>
          <w:rtl/>
        </w:rPr>
        <w:t>ِ</w:t>
      </w:r>
      <w:r w:rsidRPr="00AC6D18">
        <w:rPr>
          <w:rtl/>
        </w:rPr>
        <w:t>نكار ولا على سبيل غير الإ</w:t>
      </w:r>
      <w:r w:rsidR="00CA5F45">
        <w:rPr>
          <w:rtl/>
        </w:rPr>
        <w:t>ِ</w:t>
      </w:r>
      <w:r w:rsidRPr="00AC6D18">
        <w:rPr>
          <w:rtl/>
        </w:rPr>
        <w:t>نكار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فإن</w:t>
      </w:r>
      <w:r w:rsidR="00CA5F45">
        <w:rPr>
          <w:rtl/>
        </w:rPr>
        <w:t>ّ</w:t>
      </w:r>
      <w:r w:rsidRPr="00AC6D18">
        <w:rPr>
          <w:rtl/>
        </w:rPr>
        <w:t xml:space="preserve"> الأمر المسنون لا يجوز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أن يطلق عليه لفظ البدعة بأي</w:t>
      </w:r>
      <w:r w:rsidR="00CA5F45">
        <w:rPr>
          <w:rtl/>
        </w:rPr>
        <w:t>ّ</w:t>
      </w:r>
      <w:r w:rsidRPr="00AC6D18">
        <w:rPr>
          <w:rtl/>
        </w:rPr>
        <w:t xml:space="preserve"> معنى</w:t>
      </w:r>
      <w:r w:rsidR="00CA5F45">
        <w:rPr>
          <w:rtl/>
        </w:rPr>
        <w:t>ً</w:t>
      </w:r>
      <w:r w:rsidRPr="00AC6D18">
        <w:rPr>
          <w:rtl/>
        </w:rPr>
        <w:t xml:space="preserve"> كان</w:t>
      </w:r>
      <w:r w:rsidR="000C4CEF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Pr="00AC6D18">
        <w:rPr>
          <w:rtl/>
        </w:rPr>
        <w:t xml:space="preserve"> </w:t>
      </w:r>
      <w:r w:rsidRPr="00AC6D18">
        <w:rPr>
          <w:rStyle w:val="rfdFootnotenum"/>
          <w:rtl/>
        </w:rPr>
        <w:t>(99)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وتلخص</w:t>
      </w:r>
      <w:r w:rsidR="00CA5F45">
        <w:rPr>
          <w:rtl/>
        </w:rPr>
        <w:t>ّ</w:t>
      </w:r>
      <w:r w:rsidRPr="00AC6D18">
        <w:rPr>
          <w:rtl/>
        </w:rPr>
        <w:t xml:space="preserve"> أن لا توجيه لما أحدث عثمان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لا عن طريق هذا الحديث</w:t>
      </w:r>
      <w:r w:rsidR="004803AF">
        <w:rPr>
          <w:rtl/>
        </w:rPr>
        <w:t xml:space="preserve"> ـ </w:t>
      </w:r>
      <w:r w:rsidR="002F0A60">
        <w:rPr>
          <w:rtl/>
        </w:rPr>
        <w:t xml:space="preserve">على </w:t>
      </w:r>
      <w:r w:rsidR="00CA5F45">
        <w:rPr>
          <w:rtl/>
        </w:rPr>
        <w:br/>
      </w:r>
      <w:r w:rsidRPr="00AC6D18">
        <w:rPr>
          <w:rtl/>
        </w:rPr>
        <w:t>فرض صح</w:t>
      </w:r>
      <w:r w:rsidR="00CA5F45">
        <w:rPr>
          <w:rtl/>
        </w:rPr>
        <w:t>ّ</w:t>
      </w:r>
      <w:r w:rsidRPr="00AC6D18">
        <w:rPr>
          <w:rtl/>
        </w:rPr>
        <w:t>ته</w:t>
      </w:r>
      <w:r w:rsidR="004803AF">
        <w:rPr>
          <w:rtl/>
        </w:rPr>
        <w:t xml:space="preserve"> ـ </w:t>
      </w:r>
      <w:r w:rsidRPr="00AC6D18">
        <w:rPr>
          <w:rtl/>
        </w:rPr>
        <w:t>ولا عن طريق آخر من الطرق المذكورة</w:t>
      </w:r>
      <w:r w:rsidR="00095AA9">
        <w:rPr>
          <w:rtl/>
        </w:rPr>
        <w:t xml:space="preserve"> .</w:t>
      </w:r>
    </w:p>
    <w:p w:rsidR="00AC6D18" w:rsidRPr="000C4CEF" w:rsidRDefault="00AC6D18" w:rsidP="000C4CEF">
      <w:pPr>
        <w:pStyle w:val="rfdBold1"/>
        <w:rPr>
          <w:rtl/>
        </w:rPr>
      </w:pPr>
      <w:r w:rsidRPr="000C4CEF">
        <w:rPr>
          <w:rtl/>
        </w:rPr>
        <w:t>في علم ال</w:t>
      </w:r>
      <w:r w:rsidR="00CA5F45" w:rsidRPr="000C4CEF">
        <w:rPr>
          <w:rtl/>
        </w:rPr>
        <w:t>ْ</w:t>
      </w:r>
      <w:r w:rsidRPr="000C4CEF">
        <w:rPr>
          <w:rtl/>
        </w:rPr>
        <w:t>أ</w:t>
      </w:r>
      <w:r w:rsidR="00CA5F45" w:rsidRPr="000C4CEF">
        <w:rPr>
          <w:rtl/>
        </w:rPr>
        <w:t>ُ</w:t>
      </w:r>
      <w:r w:rsidRPr="000C4CEF">
        <w:rPr>
          <w:rtl/>
        </w:rPr>
        <w:t>صول</w:t>
      </w:r>
      <w:r w:rsidR="007E0241" w:rsidRPr="000C4CEF">
        <w:rPr>
          <w:rtl/>
        </w:rPr>
        <w:t xml:space="preserve"> :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واستند ال</w:t>
      </w:r>
      <w:r w:rsidR="00CA5F45">
        <w:rPr>
          <w:rtl/>
        </w:rPr>
        <w:t>ْ</w:t>
      </w:r>
      <w:r w:rsidRPr="00AC6D18">
        <w:rPr>
          <w:rtl/>
        </w:rPr>
        <w:t>أ</w:t>
      </w:r>
      <w:r w:rsidR="00CA5F45">
        <w:rPr>
          <w:rtl/>
        </w:rPr>
        <w:t>ُ</w:t>
      </w:r>
      <w:r w:rsidRPr="00AC6D18">
        <w:rPr>
          <w:rtl/>
        </w:rPr>
        <w:t>صولي</w:t>
      </w:r>
      <w:r w:rsidR="00CA5F45">
        <w:rPr>
          <w:rtl/>
        </w:rPr>
        <w:t>ّ</w:t>
      </w:r>
      <w:r w:rsidRPr="00AC6D18">
        <w:rPr>
          <w:rtl/>
        </w:rPr>
        <w:t xml:space="preserve">ون إلى هذا الحديث في </w:t>
      </w:r>
      <w:r w:rsidR="002F0A60">
        <w:rPr>
          <w:rtl/>
        </w:rPr>
        <w:t>كتبهم</w:t>
      </w:r>
      <w:r w:rsidR="007E0241">
        <w:rPr>
          <w:rtl/>
        </w:rPr>
        <w:t xml:space="preserve"> ،</w:t>
      </w:r>
      <w:r w:rsidR="002F0A60">
        <w:rPr>
          <w:rtl/>
        </w:rPr>
        <w:t xml:space="preserve"> ولكن مع اختلاف</w:t>
      </w:r>
      <w:r w:rsidR="00CA5F45">
        <w:rPr>
          <w:rtl/>
        </w:rPr>
        <w:t>ٍ</w:t>
      </w:r>
      <w:r w:rsidR="002F0A60">
        <w:rPr>
          <w:rtl/>
        </w:rPr>
        <w:t xml:space="preserve"> شديد</w:t>
      </w:r>
      <w:r w:rsidR="00CA5F45">
        <w:rPr>
          <w:rtl/>
        </w:rPr>
        <w:t>ٍ</w:t>
      </w:r>
      <w:r w:rsidR="002F0A60">
        <w:rPr>
          <w:rtl/>
        </w:rPr>
        <w:t xml:space="preserve"> بين </w:t>
      </w:r>
      <w:r w:rsidR="00CA5F45">
        <w:rPr>
          <w:rtl/>
        </w:rPr>
        <w:br/>
      </w:r>
      <w:r w:rsidRPr="00AC6D18">
        <w:rPr>
          <w:rtl/>
        </w:rPr>
        <w:t>كلماتهم</w:t>
      </w:r>
      <w:r w:rsidR="007E0241">
        <w:rPr>
          <w:rtl/>
        </w:rPr>
        <w:t xml:space="preserve"> :</w:t>
      </w:r>
    </w:p>
    <w:p w:rsidR="008362AA" w:rsidRDefault="00AC6D18" w:rsidP="00AC6D18">
      <w:pPr>
        <w:rPr>
          <w:rtl/>
        </w:rPr>
      </w:pPr>
      <w:r w:rsidRPr="0096708F">
        <w:rPr>
          <w:rStyle w:val="rfdBold2"/>
          <w:rtl/>
        </w:rPr>
        <w:t>1</w:t>
      </w:r>
      <w:r w:rsidR="004803AF" w:rsidRPr="0096708F">
        <w:rPr>
          <w:rStyle w:val="rfdBold2"/>
          <w:rtl/>
        </w:rPr>
        <w:t xml:space="preserve"> ـ</w:t>
      </w:r>
      <w:r w:rsidR="004803AF">
        <w:rPr>
          <w:rtl/>
        </w:rPr>
        <w:t xml:space="preserve"> </w:t>
      </w:r>
      <w:r w:rsidRPr="00AC6D18">
        <w:rPr>
          <w:rtl/>
        </w:rPr>
        <w:t>فمنهم من استدل</w:t>
      </w:r>
      <w:r w:rsidR="00CA5F45">
        <w:rPr>
          <w:rtl/>
        </w:rPr>
        <w:t>ّ</w:t>
      </w:r>
      <w:r w:rsidRPr="00AC6D18">
        <w:rPr>
          <w:rtl/>
        </w:rPr>
        <w:t xml:space="preserve"> به للقول بحج</w:t>
      </w:r>
      <w:r w:rsidR="00CA5F45">
        <w:rPr>
          <w:rtl/>
        </w:rPr>
        <w:t>ّ</w:t>
      </w:r>
      <w:r w:rsidRPr="00AC6D18">
        <w:rPr>
          <w:rtl/>
        </w:rPr>
        <w:t>ي</w:t>
      </w:r>
      <w:r w:rsidR="00CA5F45">
        <w:rPr>
          <w:rtl/>
        </w:rPr>
        <w:t>ّ</w:t>
      </w:r>
      <w:r w:rsidRPr="00AC6D18">
        <w:rPr>
          <w:rtl/>
        </w:rPr>
        <w:t>ة س</w:t>
      </w:r>
      <w:r w:rsidR="00CA5F45">
        <w:rPr>
          <w:rtl/>
        </w:rPr>
        <w:t>ُ</w:t>
      </w:r>
      <w:r w:rsidRPr="00AC6D18">
        <w:rPr>
          <w:rtl/>
        </w:rPr>
        <w:t>ن</w:t>
      </w:r>
      <w:r w:rsidR="00CA5F45">
        <w:rPr>
          <w:rtl/>
        </w:rPr>
        <w:t>ّ</w:t>
      </w:r>
      <w:r w:rsidRPr="00AC6D18">
        <w:rPr>
          <w:rtl/>
        </w:rPr>
        <w:t>ة</w:t>
      </w:r>
      <w:r w:rsidR="008362AA">
        <w:rPr>
          <w:rtl/>
        </w:rPr>
        <w:t xml:space="preserve"> الصحابة</w:t>
      </w:r>
      <w:r w:rsidR="007E0241">
        <w:rPr>
          <w:rtl/>
        </w:rPr>
        <w:t xml:space="preserve"> ،</w:t>
      </w:r>
      <w:r w:rsidR="008362AA">
        <w:rPr>
          <w:rtl/>
        </w:rPr>
        <w:t xml:space="preserve"> كالشاطبي</w:t>
      </w:r>
      <w:r w:rsidR="007E0241">
        <w:rPr>
          <w:rtl/>
        </w:rPr>
        <w:t xml:space="preserve"> ،</w:t>
      </w:r>
      <w:r w:rsidR="008362AA">
        <w:rPr>
          <w:rtl/>
        </w:rPr>
        <w:t xml:space="preserve"> حيث قال</w:t>
      </w:r>
      <w:r w:rsidR="007E0241">
        <w:rPr>
          <w:rtl/>
        </w:rPr>
        <w:t xml:space="preserve"> :</w:t>
      </w:r>
    </w:p>
    <w:p w:rsidR="002F0A60" w:rsidRDefault="00AB3A9F" w:rsidP="00AC6D18">
      <w:pPr>
        <w:rPr>
          <w:rtl/>
        </w:rPr>
      </w:pPr>
      <w:r>
        <w:rPr>
          <w:rtl/>
        </w:rPr>
        <w:t>«</w:t>
      </w:r>
      <w:r w:rsidR="000C4CEF">
        <w:rPr>
          <w:rFonts w:hint="cs"/>
          <w:rtl/>
        </w:rPr>
        <w:t xml:space="preserve"> </w:t>
      </w:r>
      <w:r w:rsidR="00AC6D18" w:rsidRPr="00AC6D18">
        <w:rPr>
          <w:rtl/>
        </w:rPr>
        <w:t>س</w:t>
      </w:r>
      <w:r w:rsidR="00CA5F45">
        <w:rPr>
          <w:rtl/>
        </w:rPr>
        <w:t>ُ</w:t>
      </w:r>
      <w:r w:rsidR="00AC6D18" w:rsidRPr="00AC6D18">
        <w:rPr>
          <w:rtl/>
        </w:rPr>
        <w:t>ن</w:t>
      </w:r>
      <w:r w:rsidR="00CA5F45">
        <w:rPr>
          <w:rtl/>
        </w:rPr>
        <w:t>ّ</w:t>
      </w:r>
      <w:r w:rsidR="00AC6D18" w:rsidRPr="00AC6D18">
        <w:rPr>
          <w:rtl/>
        </w:rPr>
        <w:t>ة الصحابة س</w:t>
      </w:r>
      <w:r w:rsidR="00CA5F45">
        <w:rPr>
          <w:rtl/>
        </w:rPr>
        <w:t>ُ</w:t>
      </w:r>
      <w:r w:rsidR="00AC6D18" w:rsidRPr="00AC6D18">
        <w:rPr>
          <w:rtl/>
        </w:rPr>
        <w:t>ن</w:t>
      </w:r>
      <w:r w:rsidR="00CA5F45">
        <w:rPr>
          <w:rtl/>
        </w:rPr>
        <w:t>ّ</w:t>
      </w:r>
      <w:r w:rsidR="00AC6D18" w:rsidRPr="00AC6D18">
        <w:rPr>
          <w:rtl/>
        </w:rPr>
        <w:t xml:space="preserve">ة يعمل عليها ويرجع </w:t>
      </w:r>
      <w:r w:rsidR="002F0A60">
        <w:rPr>
          <w:rtl/>
        </w:rPr>
        <w:t>إليها</w:t>
      </w:r>
      <w:r w:rsidR="007E0241">
        <w:rPr>
          <w:rtl/>
        </w:rPr>
        <w:t xml:space="preserve"> ،</w:t>
      </w:r>
      <w:r w:rsidR="002F0A60">
        <w:rPr>
          <w:rtl/>
        </w:rPr>
        <w:t xml:space="preserve"> والدليل على ذلك أ</w:t>
      </w:r>
      <w:r w:rsidR="00CA5F45">
        <w:rPr>
          <w:rtl/>
        </w:rPr>
        <w:t>ُ</w:t>
      </w:r>
      <w:r w:rsidR="002F0A60">
        <w:rPr>
          <w:rtl/>
        </w:rPr>
        <w:t>مور</w:t>
      </w:r>
      <w:r w:rsidR="007E0241">
        <w:rPr>
          <w:rtl/>
        </w:rPr>
        <w:t xml:space="preserve"> :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أحدها</w:t>
      </w:r>
      <w:r w:rsidR="00095AA9">
        <w:rPr>
          <w:rFonts w:hint="cs"/>
          <w:rtl/>
        </w:rPr>
        <w:t xml:space="preserve"> </w:t>
      </w:r>
      <w:r w:rsidR="00095AA9">
        <w:rPr>
          <w:rtl/>
        </w:rPr>
        <w:t>. . .</w:t>
      </w:r>
    </w:p>
    <w:p w:rsidR="00AC6D18" w:rsidRPr="00AC6D18" w:rsidRDefault="00AC6D18" w:rsidP="008362AA">
      <w:pPr>
        <w:rPr>
          <w:rtl/>
        </w:rPr>
      </w:pPr>
      <w:r w:rsidRPr="00AC6D18">
        <w:rPr>
          <w:rtl/>
        </w:rPr>
        <w:t>والثاني</w:t>
      </w:r>
      <w:r w:rsidR="007E0241">
        <w:rPr>
          <w:rtl/>
        </w:rPr>
        <w:t xml:space="preserve"> :</w:t>
      </w:r>
      <w:r w:rsidRPr="00AC6D18">
        <w:rPr>
          <w:rtl/>
        </w:rPr>
        <w:t xml:space="preserve"> ما جاء في الحديث من الأمر بات</w:t>
      </w:r>
      <w:r w:rsidR="00CA5F45">
        <w:rPr>
          <w:rtl/>
        </w:rPr>
        <w:t>ّ</w:t>
      </w:r>
      <w:r w:rsidRPr="00AC6D18">
        <w:rPr>
          <w:rtl/>
        </w:rPr>
        <w:t>باعهم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وأن</w:t>
      </w:r>
      <w:r w:rsidR="00CA5F45">
        <w:rPr>
          <w:rtl/>
        </w:rPr>
        <w:t>ّ</w:t>
      </w:r>
      <w:r w:rsidRPr="00AC6D18">
        <w:rPr>
          <w:rtl/>
        </w:rPr>
        <w:t xml:space="preserve"> سننهم في طلب الات</w:t>
      </w:r>
      <w:r w:rsidR="00CA5F45">
        <w:rPr>
          <w:rtl/>
        </w:rPr>
        <w:t>ّ</w:t>
      </w:r>
      <w:r w:rsidRPr="00AC6D18">
        <w:rPr>
          <w:rtl/>
        </w:rPr>
        <w:t>باع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كس</w:t>
      </w:r>
      <w:r w:rsidR="00CA5F45">
        <w:rPr>
          <w:rtl/>
        </w:rPr>
        <w:t>ُ</w:t>
      </w:r>
      <w:r w:rsidRPr="00AC6D18">
        <w:rPr>
          <w:rtl/>
        </w:rPr>
        <w:t>ن</w:t>
      </w:r>
      <w:r w:rsidR="00CA5F45">
        <w:rPr>
          <w:rtl/>
        </w:rPr>
        <w:t>ّ</w:t>
      </w:r>
      <w:r w:rsidRPr="00AC6D18">
        <w:rPr>
          <w:rtl/>
        </w:rPr>
        <w:t>ة النبي صل</w:t>
      </w:r>
      <w:r w:rsidR="00CA5F45">
        <w:rPr>
          <w:rtl/>
        </w:rPr>
        <w:t>ّ</w:t>
      </w:r>
      <w:r w:rsidRPr="00AC6D18">
        <w:rPr>
          <w:rtl/>
        </w:rPr>
        <w:t xml:space="preserve">ى الله عليه </w:t>
      </w:r>
      <w:r w:rsidR="00773F9D">
        <w:rPr>
          <w:rtl/>
        </w:rPr>
        <w:t>[</w:t>
      </w:r>
      <w:r w:rsidR="000C4CEF">
        <w:rPr>
          <w:rFonts w:hint="cs"/>
          <w:rtl/>
        </w:rPr>
        <w:t xml:space="preserve"> </w:t>
      </w:r>
      <w:r w:rsidRPr="00AC6D18">
        <w:rPr>
          <w:rtl/>
        </w:rPr>
        <w:t>وآله</w:t>
      </w:r>
      <w:r w:rsidR="000C4CEF">
        <w:rPr>
          <w:rFonts w:hint="cs"/>
          <w:rtl/>
        </w:rPr>
        <w:t xml:space="preserve"> </w:t>
      </w:r>
      <w:r w:rsidR="00773F9D">
        <w:rPr>
          <w:rtl/>
        </w:rPr>
        <w:t>]</w:t>
      </w:r>
      <w:r w:rsidRPr="00AC6D18">
        <w:rPr>
          <w:rtl/>
        </w:rPr>
        <w:t xml:space="preserve"> وسل</w:t>
      </w:r>
      <w:r w:rsidR="00CA5F45">
        <w:rPr>
          <w:rtl/>
        </w:rPr>
        <w:t>ّ</w:t>
      </w:r>
      <w:r w:rsidRPr="00AC6D18">
        <w:rPr>
          <w:rtl/>
        </w:rPr>
        <w:t>م كقوله</w:t>
      </w:r>
      <w:r w:rsidR="007E0241">
        <w:rPr>
          <w:rtl/>
        </w:rPr>
        <w:t xml:space="preserve"> :</w:t>
      </w:r>
      <w:r w:rsidRPr="00AC6D18">
        <w:rPr>
          <w:rtl/>
        </w:rPr>
        <w:t xml:space="preserve"> فعليكم بس</w:t>
      </w:r>
      <w:r w:rsidR="00CA5F45">
        <w:rPr>
          <w:rtl/>
        </w:rPr>
        <w:t>ُ</w:t>
      </w:r>
      <w:r w:rsidRPr="00AC6D18">
        <w:rPr>
          <w:rtl/>
        </w:rPr>
        <w:t>ن</w:t>
      </w:r>
      <w:r w:rsidR="00CA5F45">
        <w:rPr>
          <w:rtl/>
        </w:rPr>
        <w:t>ّ</w:t>
      </w:r>
      <w:r w:rsidRPr="00AC6D18">
        <w:rPr>
          <w:rtl/>
        </w:rPr>
        <w:t>تي وس</w:t>
      </w:r>
      <w:r w:rsidR="00CA5F45">
        <w:rPr>
          <w:rtl/>
        </w:rPr>
        <w:t>ُ</w:t>
      </w:r>
      <w:r w:rsidRPr="00AC6D18">
        <w:rPr>
          <w:rtl/>
        </w:rPr>
        <w:t>ن</w:t>
      </w:r>
      <w:r w:rsidR="00CA5F45">
        <w:rPr>
          <w:rtl/>
        </w:rPr>
        <w:t>ّ</w:t>
      </w:r>
      <w:r w:rsidRPr="00AC6D18">
        <w:rPr>
          <w:rtl/>
        </w:rPr>
        <w:t>ة الخلفاء الراشدين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المهدي</w:t>
      </w:r>
      <w:r w:rsidR="00CA5F45">
        <w:rPr>
          <w:rtl/>
        </w:rPr>
        <w:t>ّ</w:t>
      </w:r>
      <w:r w:rsidRPr="00AC6D18">
        <w:rPr>
          <w:rtl/>
        </w:rPr>
        <w:t>ين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تمس</w:t>
      </w:r>
      <w:r w:rsidR="00CA5F45">
        <w:rPr>
          <w:rtl/>
        </w:rPr>
        <w:t>ّ</w:t>
      </w:r>
      <w:r w:rsidRPr="00AC6D18">
        <w:rPr>
          <w:rtl/>
        </w:rPr>
        <w:t>كوا بها وعض</w:t>
      </w:r>
      <w:r w:rsidR="00CA5F45">
        <w:rPr>
          <w:rtl/>
        </w:rPr>
        <w:t>ّ</w:t>
      </w:r>
      <w:r w:rsidRPr="00AC6D18">
        <w:rPr>
          <w:rtl/>
        </w:rPr>
        <w:t>وا عليها بالنواجذ</w:t>
      </w:r>
      <w:r w:rsidR="000C4CEF">
        <w:rPr>
          <w:rFonts w:hint="cs"/>
          <w:rtl/>
        </w:rPr>
        <w:t xml:space="preserve"> </w:t>
      </w:r>
      <w:r w:rsidR="00AB3A9F">
        <w:rPr>
          <w:rtl/>
        </w:rPr>
        <w:t>»</w:t>
      </w:r>
      <w:r w:rsidRPr="00AC6D18">
        <w:rPr>
          <w:rtl/>
        </w:rPr>
        <w:t xml:space="preserve"> </w:t>
      </w:r>
      <w:r w:rsidRPr="008362AA">
        <w:rPr>
          <w:rStyle w:val="rfdFootnotenum"/>
          <w:rtl/>
        </w:rPr>
        <w:t>(100)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96708F">
        <w:rPr>
          <w:rStyle w:val="rfdBold2"/>
          <w:rtl/>
        </w:rPr>
        <w:t>2</w:t>
      </w:r>
      <w:r w:rsidR="004803AF" w:rsidRPr="0096708F">
        <w:rPr>
          <w:rStyle w:val="rfdBold2"/>
          <w:rtl/>
        </w:rPr>
        <w:t xml:space="preserve"> ـ</w:t>
      </w:r>
      <w:r w:rsidR="004803AF">
        <w:rPr>
          <w:rtl/>
        </w:rPr>
        <w:t xml:space="preserve"> </w:t>
      </w:r>
      <w:r w:rsidRPr="00AC6D18">
        <w:rPr>
          <w:rtl/>
        </w:rPr>
        <w:t>ومنهم من جعله دليلا</w:t>
      </w:r>
      <w:r w:rsidR="00CA5F45">
        <w:rPr>
          <w:rtl/>
        </w:rPr>
        <w:t>ً</w:t>
      </w:r>
      <w:r w:rsidRPr="00AC6D18">
        <w:rPr>
          <w:rtl/>
        </w:rPr>
        <w:t xml:space="preserve"> على حج</w:t>
      </w:r>
      <w:r w:rsidR="00CA5F45">
        <w:rPr>
          <w:rtl/>
        </w:rPr>
        <w:t>ّ</w:t>
      </w:r>
      <w:r w:rsidRPr="00AC6D18">
        <w:rPr>
          <w:rtl/>
        </w:rPr>
        <w:t>ي</w:t>
      </w:r>
      <w:r w:rsidR="00CA5F45">
        <w:rPr>
          <w:rtl/>
        </w:rPr>
        <w:t>ّ</w:t>
      </w:r>
      <w:r w:rsidRPr="00AC6D18">
        <w:rPr>
          <w:rtl/>
        </w:rPr>
        <w:t>ة رأي كل</w:t>
      </w:r>
      <w:r w:rsidR="00CA5F45">
        <w:rPr>
          <w:rtl/>
        </w:rPr>
        <w:t>ّ</w:t>
      </w:r>
      <w:r w:rsidRPr="00AC6D18">
        <w:rPr>
          <w:rtl/>
        </w:rPr>
        <w:t xml:space="preserve"> واحد</w:t>
      </w:r>
      <w:r w:rsidR="00CA5F45">
        <w:rPr>
          <w:rtl/>
        </w:rPr>
        <w:t>ٍ</w:t>
      </w:r>
      <w:r w:rsidRPr="00AC6D18">
        <w:rPr>
          <w:rtl/>
        </w:rPr>
        <w:t xml:space="preserve"> من خلفائه الراشدين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من غير حصر في الأربعة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كصاحب </w:t>
      </w:r>
      <w:r w:rsidR="00AB3A9F" w:rsidRPr="00AC6D18">
        <w:rPr>
          <w:rtl/>
        </w:rPr>
        <w:t>«</w:t>
      </w:r>
      <w:r w:rsidR="000C4CEF">
        <w:rPr>
          <w:rFonts w:hint="cs"/>
          <w:rtl/>
        </w:rPr>
        <w:t xml:space="preserve"> </w:t>
      </w:r>
      <w:r w:rsidRPr="00AC6D18">
        <w:rPr>
          <w:rtl/>
        </w:rPr>
        <w:t>سبل السلام</w:t>
      </w:r>
      <w:r w:rsidR="000C4CEF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Pr="00AC6D18">
        <w:rPr>
          <w:rtl/>
        </w:rPr>
        <w:t xml:space="preserve"> كما عرفت من عبارته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وكالمراغي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وغيره كما ستعلم من عبارة شارح</w:t>
      </w:r>
      <w:r w:rsidR="00CA5F45">
        <w:rPr>
          <w:rtl/>
        </w:rPr>
        <w:t>ٍ</w:t>
      </w:r>
      <w:r w:rsidRPr="00AC6D18">
        <w:rPr>
          <w:rtl/>
        </w:rPr>
        <w:t xml:space="preserve"> المنهاج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96708F">
        <w:rPr>
          <w:rStyle w:val="rfdBold2"/>
          <w:rtl/>
        </w:rPr>
        <w:t>3</w:t>
      </w:r>
      <w:r w:rsidR="004803AF" w:rsidRPr="0096708F">
        <w:rPr>
          <w:rStyle w:val="rfdBold2"/>
          <w:rtl/>
        </w:rPr>
        <w:t xml:space="preserve"> ـ</w:t>
      </w:r>
      <w:r w:rsidR="004803AF">
        <w:rPr>
          <w:rtl/>
        </w:rPr>
        <w:t xml:space="preserve"> </w:t>
      </w:r>
      <w:r w:rsidRPr="00AC6D18">
        <w:rPr>
          <w:rtl/>
        </w:rPr>
        <w:t>ومنهم من جعله حج</w:t>
      </w:r>
      <w:r w:rsidR="00140121">
        <w:rPr>
          <w:rtl/>
        </w:rPr>
        <w:t>ّ</w:t>
      </w:r>
      <w:r w:rsidRPr="00AC6D18">
        <w:rPr>
          <w:rtl/>
        </w:rPr>
        <w:t>ة</w:t>
      </w:r>
      <w:r w:rsidR="00140121">
        <w:rPr>
          <w:rtl/>
        </w:rPr>
        <w:t>ً</w:t>
      </w:r>
      <w:r w:rsidRPr="00AC6D18">
        <w:rPr>
          <w:rtl/>
        </w:rPr>
        <w:t xml:space="preserve"> على قول كل</w:t>
      </w:r>
      <w:r w:rsidR="00140121">
        <w:rPr>
          <w:rtl/>
        </w:rPr>
        <w:t>ّ</w:t>
      </w:r>
      <w:r w:rsidRPr="00AC6D18">
        <w:rPr>
          <w:rtl/>
        </w:rPr>
        <w:t xml:space="preserve"> واحد</w:t>
      </w:r>
      <w:r w:rsidR="00140121">
        <w:rPr>
          <w:rtl/>
        </w:rPr>
        <w:t>ٍ</w:t>
      </w:r>
      <w:r w:rsidRPr="00AC6D18">
        <w:rPr>
          <w:rtl/>
        </w:rPr>
        <w:t xml:space="preserve"> من الخلفاء الأربعة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ومن هنا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جعلوا من الس</w:t>
      </w:r>
      <w:r w:rsidR="00140121">
        <w:rPr>
          <w:rtl/>
        </w:rPr>
        <w:t>ُ</w:t>
      </w:r>
      <w:r w:rsidRPr="00AC6D18">
        <w:rPr>
          <w:rtl/>
        </w:rPr>
        <w:t>ن</w:t>
      </w:r>
      <w:r w:rsidR="00140121">
        <w:rPr>
          <w:rtl/>
        </w:rPr>
        <w:t>ّ</w:t>
      </w:r>
      <w:r w:rsidRPr="00AC6D18">
        <w:rPr>
          <w:rtl/>
        </w:rPr>
        <w:t>ة حرمة المتعتين لتحريم عمر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ووجوب الأذان الزائد يوم الجمعة لزيادة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عثمان إي</w:t>
      </w:r>
      <w:r w:rsidR="00140121">
        <w:rPr>
          <w:rtl/>
        </w:rPr>
        <w:t>ّ</w:t>
      </w:r>
      <w:r w:rsidRPr="00AC6D18">
        <w:rPr>
          <w:rtl/>
        </w:rPr>
        <w:t>اه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pStyle w:val="rfdLine"/>
        <w:rPr>
          <w:rtl/>
        </w:rPr>
      </w:pPr>
      <w:r w:rsidRPr="00AC6D18">
        <w:rPr>
          <w:rtl/>
        </w:rPr>
        <w:t>__________________</w:t>
      </w:r>
    </w:p>
    <w:p w:rsidR="00AC6D18" w:rsidRPr="00484D70" w:rsidRDefault="00AC6D18" w:rsidP="00484D70">
      <w:pPr>
        <w:pStyle w:val="rfdFootnote0"/>
        <w:rPr>
          <w:rtl/>
        </w:rPr>
      </w:pPr>
      <w:r w:rsidRPr="00484D70">
        <w:rPr>
          <w:rtl/>
        </w:rPr>
        <w:t>(99) تحفة الأحوذي</w:t>
      </w:r>
      <w:r w:rsidR="008362AA" w:rsidRPr="00484D70">
        <w:rPr>
          <w:rtl/>
        </w:rPr>
        <w:t xml:space="preserve"> </w:t>
      </w:r>
      <w:r w:rsidRPr="00484D70">
        <w:rPr>
          <w:rtl/>
        </w:rPr>
        <w:t>3</w:t>
      </w:r>
      <w:r w:rsidR="005C5FDB">
        <w:rPr>
          <w:rtl/>
        </w:rPr>
        <w:t xml:space="preserve"> / </w:t>
      </w:r>
      <w:r w:rsidRPr="00484D70">
        <w:rPr>
          <w:rtl/>
        </w:rPr>
        <w:t>50</w:t>
      </w:r>
      <w:r w:rsidR="00095AA9">
        <w:rPr>
          <w:rtl/>
        </w:rPr>
        <w:t xml:space="preserve"> .</w:t>
      </w:r>
    </w:p>
    <w:p w:rsidR="00AC6D18" w:rsidRPr="00AC6D18" w:rsidRDefault="00AC6D18" w:rsidP="00484D70">
      <w:pPr>
        <w:pStyle w:val="rfdFootnote0"/>
        <w:rPr>
          <w:rtl/>
        </w:rPr>
      </w:pPr>
      <w:r w:rsidRPr="00484D70">
        <w:rPr>
          <w:rtl/>
        </w:rPr>
        <w:t>(100) الموافقات</w:t>
      </w:r>
      <w:r w:rsidR="008362AA" w:rsidRPr="00484D70">
        <w:rPr>
          <w:rtl/>
        </w:rPr>
        <w:t xml:space="preserve"> </w:t>
      </w:r>
      <w:r w:rsidRPr="00484D70">
        <w:rPr>
          <w:rtl/>
        </w:rPr>
        <w:t>4</w:t>
      </w:r>
      <w:r w:rsidR="005C5FDB">
        <w:rPr>
          <w:rtl/>
        </w:rPr>
        <w:t xml:space="preserve"> / </w:t>
      </w:r>
      <w:r w:rsidRPr="00484D70">
        <w:rPr>
          <w:rtl/>
        </w:rPr>
        <w:t>76</w:t>
      </w:r>
      <w:r w:rsidR="00095AA9">
        <w:rPr>
          <w:rtl/>
        </w:rPr>
        <w:t xml:space="preserve"> .</w:t>
      </w:r>
    </w:p>
    <w:p w:rsidR="0008403B" w:rsidRDefault="0008403B" w:rsidP="00AC6D18">
      <w:pPr>
        <w:rPr>
          <w:rtl/>
        </w:rPr>
        <w:sectPr w:rsidR="0008403B" w:rsidSect="00107863">
          <w:headerReference w:type="even" r:id="rId123"/>
          <w:headerReference w:type="default" r:id="rId124"/>
          <w:headerReference w:type="first" r:id="rId125"/>
          <w:type w:val="continuous"/>
          <w:pgSz w:w="11907" w:h="16840" w:code="9"/>
          <w:pgMar w:top="1247" w:right="1361" w:bottom="1247" w:left="1361" w:header="720" w:footer="720" w:gutter="0"/>
          <w:cols w:space="720"/>
          <w:titlePg/>
          <w:bidi/>
          <w:rtlGutter/>
          <w:docGrid w:linePitch="360"/>
        </w:sectPr>
      </w:pPr>
    </w:p>
    <w:p w:rsidR="002F0A60" w:rsidRDefault="00AC6D18" w:rsidP="00AC6D18">
      <w:pPr>
        <w:rPr>
          <w:rtl/>
        </w:rPr>
      </w:pPr>
      <w:r>
        <w:rPr>
          <w:rtl/>
        </w:rPr>
        <w:lastRenderedPageBreak/>
        <w:br w:type="page"/>
      </w:r>
      <w:r w:rsidRPr="0096708F">
        <w:rPr>
          <w:rStyle w:val="rfdBold2"/>
          <w:rtl/>
        </w:rPr>
        <w:lastRenderedPageBreak/>
        <w:t>4</w:t>
      </w:r>
      <w:r w:rsidR="004803AF" w:rsidRPr="0096708F">
        <w:rPr>
          <w:rStyle w:val="rfdBold2"/>
          <w:rtl/>
        </w:rPr>
        <w:t xml:space="preserve"> ـ</w:t>
      </w:r>
      <w:r w:rsidR="004803AF">
        <w:rPr>
          <w:rtl/>
        </w:rPr>
        <w:t xml:space="preserve"> </w:t>
      </w:r>
      <w:r w:rsidRPr="00AC6D18">
        <w:rPr>
          <w:rtl/>
        </w:rPr>
        <w:t>ومنهم من احتج</w:t>
      </w:r>
      <w:r w:rsidR="00FA7C74">
        <w:rPr>
          <w:rtl/>
        </w:rPr>
        <w:t>ّ</w:t>
      </w:r>
      <w:r w:rsidRPr="00AC6D18">
        <w:rPr>
          <w:rtl/>
        </w:rPr>
        <w:t xml:space="preserve"> به للقول بحج</w:t>
      </w:r>
      <w:r w:rsidR="00FA7C74">
        <w:rPr>
          <w:rtl/>
        </w:rPr>
        <w:t>ّ</w:t>
      </w:r>
      <w:r w:rsidRPr="00AC6D18">
        <w:rPr>
          <w:rtl/>
        </w:rPr>
        <w:t>ي</w:t>
      </w:r>
      <w:r w:rsidR="00FA7C74">
        <w:rPr>
          <w:rtl/>
        </w:rPr>
        <w:t>ّ</w:t>
      </w:r>
      <w:r w:rsidRPr="00AC6D18">
        <w:rPr>
          <w:rtl/>
        </w:rPr>
        <w:t>ة</w:t>
      </w:r>
      <w:r w:rsidR="002F0A60">
        <w:rPr>
          <w:rtl/>
        </w:rPr>
        <w:t xml:space="preserve"> ما ات</w:t>
      </w:r>
      <w:r w:rsidR="00FA7C74">
        <w:rPr>
          <w:rtl/>
        </w:rPr>
        <w:t>ّ</w:t>
      </w:r>
      <w:r w:rsidR="002F0A60">
        <w:rPr>
          <w:rtl/>
        </w:rPr>
        <w:t>فق عليه الخلفاء الأربعة</w:t>
      </w:r>
      <w:r w:rsidR="007E0241">
        <w:rPr>
          <w:rtl/>
        </w:rPr>
        <w:t xml:space="preserve"> :</w:t>
      </w:r>
    </w:p>
    <w:p w:rsidR="00AC6D18" w:rsidRPr="00AC6D18" w:rsidRDefault="00AC6D18" w:rsidP="00FA7C74">
      <w:pPr>
        <w:rPr>
          <w:rtl/>
        </w:rPr>
      </w:pPr>
      <w:r w:rsidRPr="00AC6D18">
        <w:rPr>
          <w:rtl/>
        </w:rPr>
        <w:t>قال البيضاوي</w:t>
      </w:r>
      <w:r w:rsidR="007E0241">
        <w:rPr>
          <w:rtl/>
        </w:rPr>
        <w:t xml:space="preserve"> :</w:t>
      </w:r>
      <w:r w:rsidRPr="00AC6D18">
        <w:rPr>
          <w:rtl/>
        </w:rPr>
        <w:t xml:space="preserve"> </w:t>
      </w:r>
      <w:r w:rsidR="00AB3A9F" w:rsidRPr="00AC6D18">
        <w:rPr>
          <w:rtl/>
        </w:rPr>
        <w:t>«</w:t>
      </w:r>
      <w:r w:rsidR="000C4CEF">
        <w:rPr>
          <w:rFonts w:hint="cs"/>
          <w:rtl/>
        </w:rPr>
        <w:t xml:space="preserve"> </w:t>
      </w:r>
      <w:r w:rsidRPr="00AC6D18">
        <w:rPr>
          <w:rtl/>
        </w:rPr>
        <w:t>قال القاضي أبو خازم</w:t>
      </w:r>
      <w:r w:rsidR="007E0241">
        <w:rPr>
          <w:rtl/>
        </w:rPr>
        <w:t xml:space="preserve"> :</w:t>
      </w:r>
      <w:r w:rsidRPr="00AC6D18">
        <w:rPr>
          <w:rtl/>
        </w:rPr>
        <w:t xml:space="preserve"> إجماع الخلفاء الأربعة حج</w:t>
      </w:r>
      <w:r w:rsidR="00FA7C74">
        <w:rPr>
          <w:rtl/>
        </w:rPr>
        <w:t>ّ</w:t>
      </w:r>
      <w:r w:rsidRPr="00AC6D18">
        <w:rPr>
          <w:rtl/>
        </w:rPr>
        <w:t>ة لقوله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="00FA7C74">
        <w:rPr>
          <w:rtl/>
        </w:rPr>
        <w:t>عليه السلام</w:t>
      </w:r>
      <w:r w:rsidR="007E0241">
        <w:rPr>
          <w:rtl/>
        </w:rPr>
        <w:t xml:space="preserve"> :</w:t>
      </w:r>
      <w:r w:rsidRPr="00AC6D18">
        <w:rPr>
          <w:rtl/>
        </w:rPr>
        <w:t xml:space="preserve"> عليكم بس</w:t>
      </w:r>
      <w:r w:rsidR="00FA7C74">
        <w:rPr>
          <w:rtl/>
        </w:rPr>
        <w:t>ُ</w:t>
      </w:r>
      <w:r w:rsidRPr="00AC6D18">
        <w:rPr>
          <w:rtl/>
        </w:rPr>
        <w:t>ن</w:t>
      </w:r>
      <w:r w:rsidR="00FA7C74">
        <w:rPr>
          <w:rtl/>
        </w:rPr>
        <w:t>ّ</w:t>
      </w:r>
      <w:r w:rsidRPr="00AC6D18">
        <w:rPr>
          <w:rtl/>
        </w:rPr>
        <w:t>تي وس</w:t>
      </w:r>
      <w:r w:rsidR="00FA7C74">
        <w:rPr>
          <w:rtl/>
        </w:rPr>
        <w:t>ُ</w:t>
      </w:r>
      <w:r w:rsidRPr="00AC6D18">
        <w:rPr>
          <w:rtl/>
        </w:rPr>
        <w:t>ن</w:t>
      </w:r>
      <w:r w:rsidR="00FA7C74">
        <w:rPr>
          <w:rtl/>
        </w:rPr>
        <w:t>ّ</w:t>
      </w:r>
      <w:r w:rsidRPr="00AC6D18">
        <w:rPr>
          <w:rtl/>
        </w:rPr>
        <w:t>ة الخلفاء الراشدين من بعدي</w:t>
      </w:r>
      <w:r w:rsidR="000C4CEF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Pr="00AC6D18">
        <w:rPr>
          <w:rtl/>
        </w:rPr>
        <w:t xml:space="preserve"> </w:t>
      </w:r>
      <w:r w:rsidRPr="008362AA">
        <w:rPr>
          <w:rStyle w:val="rfdFootnotenum"/>
          <w:rtl/>
        </w:rPr>
        <w:t>(101)</w:t>
      </w:r>
      <w:r w:rsidR="00095AA9">
        <w:rPr>
          <w:rtl/>
        </w:rPr>
        <w:t xml:space="preserve"> .</w:t>
      </w:r>
    </w:p>
    <w:p w:rsidR="00AC6D18" w:rsidRPr="00AC6D18" w:rsidRDefault="00AC6D18" w:rsidP="008362AA">
      <w:pPr>
        <w:rPr>
          <w:rtl/>
        </w:rPr>
      </w:pPr>
      <w:r w:rsidRPr="00AC6D18">
        <w:rPr>
          <w:rtl/>
        </w:rPr>
        <w:t>قال شارحه السبكي</w:t>
      </w:r>
      <w:r w:rsidR="007E0241">
        <w:rPr>
          <w:rtl/>
        </w:rPr>
        <w:t xml:space="preserve"> :</w:t>
      </w:r>
      <w:r w:rsidRPr="00AC6D18">
        <w:rPr>
          <w:rtl/>
        </w:rPr>
        <w:t xml:space="preserve"> </w:t>
      </w:r>
      <w:r w:rsidR="00AB3A9F">
        <w:rPr>
          <w:rtl/>
        </w:rPr>
        <w:t>«</w:t>
      </w:r>
      <w:r w:rsidR="000C4CEF">
        <w:rPr>
          <w:rFonts w:hint="cs"/>
          <w:rtl/>
        </w:rPr>
        <w:t xml:space="preserve"> </w:t>
      </w:r>
      <w:r w:rsidRPr="00AC6D18">
        <w:rPr>
          <w:rtl/>
        </w:rPr>
        <w:t>ذهب القاضي أبو خازم من الحنفي</w:t>
      </w:r>
      <w:r w:rsidR="00FA7C74">
        <w:rPr>
          <w:rtl/>
        </w:rPr>
        <w:t>ّ</w:t>
      </w:r>
      <w:r w:rsidRPr="00AC6D18">
        <w:rPr>
          <w:rtl/>
        </w:rPr>
        <w:t>ة</w:t>
      </w:r>
      <w:r w:rsidR="004803AF">
        <w:rPr>
          <w:rtl/>
        </w:rPr>
        <w:t xml:space="preserve"> ـ </w:t>
      </w:r>
      <w:r w:rsidRPr="00AC6D18">
        <w:rPr>
          <w:rtl/>
        </w:rPr>
        <w:t>بالخاء المعجمة</w:t>
      </w:r>
      <w:r w:rsidR="008B5EBB">
        <w:rPr>
          <w:rtl/>
        </w:rPr>
        <w:t xml:space="preserve"> </w:t>
      </w:r>
      <w:r w:rsidR="00516124">
        <w:rPr>
          <w:rtl/>
        </w:rPr>
        <w:t>ـ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وكذا أحمد بن حنبل</w:t>
      </w:r>
      <w:r w:rsidR="004803AF">
        <w:rPr>
          <w:rtl/>
        </w:rPr>
        <w:t xml:space="preserve"> ـ </w:t>
      </w:r>
      <w:r w:rsidRPr="00AC6D18">
        <w:rPr>
          <w:rtl/>
        </w:rPr>
        <w:t>في إحدى الروايتين</w:t>
      </w:r>
      <w:r w:rsidR="004803AF">
        <w:rPr>
          <w:rtl/>
        </w:rPr>
        <w:t xml:space="preserve"> ـ </w:t>
      </w:r>
      <w:r w:rsidRPr="00AC6D18">
        <w:rPr>
          <w:rtl/>
        </w:rPr>
        <w:t>إلى أ</w:t>
      </w:r>
      <w:r w:rsidR="002F0A60">
        <w:rPr>
          <w:rtl/>
        </w:rPr>
        <w:t>ن</w:t>
      </w:r>
      <w:r w:rsidR="00FA7C74">
        <w:rPr>
          <w:rtl/>
        </w:rPr>
        <w:t>ّ</w:t>
      </w:r>
      <w:r w:rsidR="002F0A60">
        <w:rPr>
          <w:rtl/>
        </w:rPr>
        <w:t xml:space="preserve"> إجماع الخلفاء الأربعة أبي بكر </w:t>
      </w:r>
      <w:r w:rsidR="00FA7C74">
        <w:rPr>
          <w:rtl/>
        </w:rPr>
        <w:br/>
      </w:r>
      <w:r w:rsidR="002F0A60">
        <w:rPr>
          <w:rtl/>
        </w:rPr>
        <w:t xml:space="preserve">وعمر </w:t>
      </w:r>
      <w:r w:rsidRPr="00AC6D18">
        <w:rPr>
          <w:rtl/>
        </w:rPr>
        <w:t>وعثمان وعلي</w:t>
      </w:r>
      <w:r w:rsidR="00FA7C74">
        <w:rPr>
          <w:rtl/>
        </w:rPr>
        <w:t>ّ</w:t>
      </w:r>
      <w:r w:rsidRPr="00AC6D18">
        <w:rPr>
          <w:rtl/>
        </w:rPr>
        <w:t xml:space="preserve"> حج</w:t>
      </w:r>
      <w:r w:rsidR="00FA7C74">
        <w:rPr>
          <w:rtl/>
        </w:rPr>
        <w:t>ّ</w:t>
      </w:r>
      <w:r w:rsidRPr="00AC6D18">
        <w:rPr>
          <w:rtl/>
        </w:rPr>
        <w:t>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مستدل</w:t>
      </w:r>
      <w:r w:rsidR="00FA7C74">
        <w:rPr>
          <w:rtl/>
        </w:rPr>
        <w:t>ّ</w:t>
      </w:r>
      <w:r w:rsidRPr="00AC6D18">
        <w:rPr>
          <w:rtl/>
        </w:rPr>
        <w:t>ين بما رواه</w:t>
      </w:r>
      <w:r w:rsidR="002F0A60">
        <w:rPr>
          <w:rtl/>
        </w:rPr>
        <w:t xml:space="preserve"> أحمد وأبو داود وابن ماجة وصح</w:t>
      </w:r>
      <w:r w:rsidR="00FA7C74">
        <w:rPr>
          <w:rtl/>
        </w:rPr>
        <w:t>ّ</w:t>
      </w:r>
      <w:r w:rsidR="002F0A60">
        <w:rPr>
          <w:rtl/>
        </w:rPr>
        <w:t xml:space="preserve">حه </w:t>
      </w:r>
      <w:r w:rsidR="00FA7C74">
        <w:rPr>
          <w:rtl/>
        </w:rPr>
        <w:br/>
      </w:r>
      <w:r w:rsidRPr="00AC6D18">
        <w:rPr>
          <w:rtl/>
        </w:rPr>
        <w:t>الترمذي والحاكم في المستدرك</w:t>
      </w:r>
      <w:r w:rsidR="004803AF">
        <w:rPr>
          <w:rtl/>
        </w:rPr>
        <w:t xml:space="preserve"> ـ </w:t>
      </w:r>
      <w:r w:rsidRPr="00AC6D18">
        <w:rPr>
          <w:rtl/>
        </w:rPr>
        <w:t>وقال</w:t>
      </w:r>
      <w:r w:rsidR="007E0241">
        <w:rPr>
          <w:rtl/>
        </w:rPr>
        <w:t xml:space="preserve"> :</w:t>
      </w:r>
      <w:r w:rsidRPr="00AC6D18">
        <w:rPr>
          <w:rtl/>
        </w:rPr>
        <w:t xml:space="preserve"> على شرطهما</w:t>
      </w:r>
      <w:r w:rsidR="004803AF">
        <w:rPr>
          <w:rtl/>
        </w:rPr>
        <w:t xml:space="preserve"> ـ </w:t>
      </w:r>
      <w:r w:rsidR="002F0A60">
        <w:rPr>
          <w:rtl/>
        </w:rPr>
        <w:t>من قوله</w:t>
      </w:r>
      <w:r w:rsidR="007E0241">
        <w:rPr>
          <w:rtl/>
        </w:rPr>
        <w:t xml:space="preserve"> :</w:t>
      </w:r>
      <w:r w:rsidR="002F0A60">
        <w:rPr>
          <w:rtl/>
        </w:rPr>
        <w:t xml:space="preserve"> عليكم بس</w:t>
      </w:r>
      <w:r w:rsidR="00FA7C74">
        <w:rPr>
          <w:rtl/>
        </w:rPr>
        <w:t>ُ</w:t>
      </w:r>
      <w:r w:rsidR="002F0A60">
        <w:rPr>
          <w:rtl/>
        </w:rPr>
        <w:t>ن</w:t>
      </w:r>
      <w:r w:rsidR="00FA7C74">
        <w:rPr>
          <w:rtl/>
        </w:rPr>
        <w:t>ّ</w:t>
      </w:r>
      <w:r w:rsidR="002F0A60">
        <w:rPr>
          <w:rtl/>
        </w:rPr>
        <w:t>تي وس</w:t>
      </w:r>
      <w:r w:rsidR="00FA7C74">
        <w:rPr>
          <w:rtl/>
        </w:rPr>
        <w:t>ُ</w:t>
      </w:r>
      <w:r w:rsidR="002F0A60">
        <w:rPr>
          <w:rtl/>
        </w:rPr>
        <w:t>ن</w:t>
      </w:r>
      <w:r w:rsidR="00FA7C74">
        <w:rPr>
          <w:rtl/>
        </w:rPr>
        <w:t>ّ</w:t>
      </w:r>
      <w:r w:rsidR="002F0A60">
        <w:rPr>
          <w:rtl/>
        </w:rPr>
        <w:t xml:space="preserve">ة </w:t>
      </w:r>
      <w:r w:rsidR="00FA7C74">
        <w:rPr>
          <w:rtl/>
        </w:rPr>
        <w:br/>
      </w:r>
      <w:r w:rsidRPr="00AC6D18">
        <w:rPr>
          <w:rtl/>
        </w:rPr>
        <w:t>الخلفاء الراشدين المهدي</w:t>
      </w:r>
      <w:r w:rsidR="00FA7C74">
        <w:rPr>
          <w:rtl/>
        </w:rPr>
        <w:t>ّ</w:t>
      </w:r>
      <w:r w:rsidRPr="00AC6D18">
        <w:rPr>
          <w:rtl/>
        </w:rPr>
        <w:t>ين من بعدي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تمس</w:t>
      </w:r>
      <w:r w:rsidR="00FA7C74">
        <w:rPr>
          <w:rtl/>
        </w:rPr>
        <w:t>ّ</w:t>
      </w:r>
      <w:r w:rsidRPr="00AC6D18">
        <w:rPr>
          <w:rtl/>
        </w:rPr>
        <w:t>كوا بها وعض</w:t>
      </w:r>
      <w:r w:rsidR="00FA7C74">
        <w:rPr>
          <w:rtl/>
        </w:rPr>
        <w:t>ّ</w:t>
      </w:r>
      <w:r w:rsidRPr="00AC6D18">
        <w:rPr>
          <w:rtl/>
        </w:rPr>
        <w:t>وا عليها بالنواجذ</w:t>
      </w:r>
      <w:r w:rsidR="00095AA9">
        <w:rPr>
          <w:rtl/>
        </w:rPr>
        <w:t xml:space="preserve"> .</w:t>
      </w:r>
      <w:r w:rsidRPr="00AC6D18">
        <w:rPr>
          <w:rtl/>
        </w:rPr>
        <w:t xml:space="preserve"> الحديث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فإن قيل</w:t>
      </w:r>
      <w:r w:rsidR="007E0241">
        <w:rPr>
          <w:rtl/>
        </w:rPr>
        <w:t xml:space="preserve"> :</w:t>
      </w:r>
      <w:r w:rsidRPr="00AC6D18">
        <w:rPr>
          <w:rtl/>
        </w:rPr>
        <w:t xml:space="preserve"> هذا عام</w:t>
      </w:r>
      <w:r w:rsidR="00FA7C74">
        <w:rPr>
          <w:rtl/>
        </w:rPr>
        <w:t>ّ</w:t>
      </w:r>
      <w:r w:rsidRPr="00AC6D18">
        <w:rPr>
          <w:rtl/>
        </w:rPr>
        <w:t xml:space="preserve"> في كل</w:t>
      </w:r>
      <w:r w:rsidR="00FA7C74">
        <w:rPr>
          <w:rtl/>
        </w:rPr>
        <w:t>ّ</w:t>
      </w:r>
      <w:r w:rsidRPr="00AC6D18">
        <w:rPr>
          <w:rtl/>
        </w:rPr>
        <w:t xml:space="preserve"> الخلفاء الراشدين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قيل</w:t>
      </w:r>
      <w:r w:rsidR="007E0241">
        <w:rPr>
          <w:rtl/>
        </w:rPr>
        <w:t xml:space="preserve"> :</w:t>
      </w:r>
      <w:r w:rsidRPr="00AC6D18">
        <w:rPr>
          <w:rtl/>
        </w:rPr>
        <w:t xml:space="preserve"> المراد الأربعة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لقوله عليه الصلاة والسلام</w:t>
      </w:r>
      <w:r w:rsidR="007E0241">
        <w:rPr>
          <w:rtl/>
        </w:rPr>
        <w:t xml:space="preserve"> :</w:t>
      </w:r>
      <w:r w:rsidRPr="00AC6D18">
        <w:rPr>
          <w:rtl/>
        </w:rPr>
        <w:t xml:space="preserve"> الخلافة بعدي ثلاثون سنة ثم</w:t>
      </w:r>
      <w:r w:rsidR="00FA7C74">
        <w:rPr>
          <w:rtl/>
        </w:rPr>
        <w:t>ّ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تصير ملكا</w:t>
      </w:r>
      <w:r w:rsidR="00FA7C74">
        <w:rPr>
          <w:rtl/>
        </w:rPr>
        <w:t>ً</w:t>
      </w:r>
      <w:r w:rsidRPr="00AC6D18">
        <w:rPr>
          <w:rtl/>
        </w:rPr>
        <w:t xml:space="preserve"> عضوضا</w:t>
      </w:r>
      <w:r w:rsidR="00FA7C74">
        <w:rPr>
          <w:rtl/>
        </w:rPr>
        <w:t>ً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وكانت مد</w:t>
      </w:r>
      <w:r w:rsidR="00FA7C74">
        <w:rPr>
          <w:rtl/>
        </w:rPr>
        <w:t>ّ</w:t>
      </w:r>
      <w:r w:rsidRPr="00AC6D18">
        <w:rPr>
          <w:rtl/>
        </w:rPr>
        <w:t>ة الأربعة هذه</w:t>
      </w:r>
      <w:r w:rsidR="00095AA9">
        <w:rPr>
          <w:rtl/>
        </w:rPr>
        <w:t xml:space="preserve"> .</w:t>
      </w:r>
    </w:p>
    <w:p w:rsidR="00AC6D18" w:rsidRPr="00AC6D18" w:rsidRDefault="00AC6D18" w:rsidP="008362AA">
      <w:pPr>
        <w:rPr>
          <w:rtl/>
        </w:rPr>
      </w:pPr>
      <w:r w:rsidRPr="00AC6D18">
        <w:rPr>
          <w:rtl/>
        </w:rPr>
        <w:t>قيل</w:t>
      </w:r>
      <w:r w:rsidR="007E0241">
        <w:rPr>
          <w:rtl/>
        </w:rPr>
        <w:t xml:space="preserve"> :</w:t>
      </w:r>
      <w:r w:rsidRPr="00AC6D18">
        <w:rPr>
          <w:rtl/>
        </w:rPr>
        <w:t xml:space="preserve"> والصحيح أن المكم</w:t>
      </w:r>
      <w:r w:rsidR="00FA7C74">
        <w:rPr>
          <w:rtl/>
        </w:rPr>
        <w:t>ّ</w:t>
      </w:r>
      <w:r w:rsidRPr="00AC6D18">
        <w:rPr>
          <w:rtl/>
        </w:rPr>
        <w:t>ل لهذه المد</w:t>
      </w:r>
      <w:r w:rsidR="00FA7C74">
        <w:rPr>
          <w:rtl/>
        </w:rPr>
        <w:t>ّ</w:t>
      </w:r>
      <w:r w:rsidRPr="00AC6D18">
        <w:rPr>
          <w:rtl/>
        </w:rPr>
        <w:t>ة الحسن بن علي</w:t>
      </w:r>
      <w:r w:rsidR="00FA7C74">
        <w:rPr>
          <w:rtl/>
        </w:rPr>
        <w:t>ّ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وكانت مد</w:t>
      </w:r>
      <w:r w:rsidR="00FA7C74">
        <w:rPr>
          <w:rtl/>
        </w:rPr>
        <w:t>ّ</w:t>
      </w:r>
      <w:r w:rsidRPr="00AC6D18">
        <w:rPr>
          <w:rtl/>
        </w:rPr>
        <w:t>ة خلافته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أشهر بها تكم</w:t>
      </w:r>
      <w:r w:rsidR="00FA7C74">
        <w:rPr>
          <w:rtl/>
        </w:rPr>
        <w:t>ّ</w:t>
      </w:r>
      <w:r w:rsidRPr="00AC6D18">
        <w:rPr>
          <w:rtl/>
        </w:rPr>
        <w:t>لت الثلاثون</w:t>
      </w:r>
      <w:r w:rsidR="000C4CEF">
        <w:rPr>
          <w:rFonts w:hint="cs"/>
          <w:rtl/>
        </w:rPr>
        <w:t xml:space="preserve"> </w:t>
      </w:r>
      <w:r w:rsidR="00AB3A9F">
        <w:rPr>
          <w:rtl/>
        </w:rPr>
        <w:t>»</w:t>
      </w:r>
      <w:r w:rsidRPr="00AC6D18">
        <w:rPr>
          <w:rtl/>
        </w:rPr>
        <w:t xml:space="preserve"> </w:t>
      </w:r>
      <w:r w:rsidRPr="008362AA">
        <w:rPr>
          <w:rStyle w:val="rfdFootnotenum"/>
          <w:rtl/>
        </w:rPr>
        <w:t>(102)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وقال شارحه الأسنوي</w:t>
      </w:r>
      <w:r w:rsidR="007E0241">
        <w:rPr>
          <w:rtl/>
        </w:rPr>
        <w:t xml:space="preserve"> :</w:t>
      </w:r>
      <w:r w:rsidRPr="00AC6D18">
        <w:rPr>
          <w:rtl/>
        </w:rPr>
        <w:t xml:space="preserve"> </w:t>
      </w:r>
      <w:r w:rsidR="00AB3A9F" w:rsidRPr="00AC6D18">
        <w:rPr>
          <w:rtl/>
        </w:rPr>
        <w:t>«</w:t>
      </w:r>
      <w:r w:rsidR="00095AA9">
        <w:rPr>
          <w:rFonts w:hint="cs"/>
          <w:rtl/>
        </w:rPr>
        <w:t xml:space="preserve"> </w:t>
      </w:r>
      <w:r w:rsidR="00095AA9">
        <w:rPr>
          <w:rtl/>
        </w:rPr>
        <w:t>. . .</w:t>
      </w:r>
      <w:r w:rsidRPr="00AC6D18">
        <w:rPr>
          <w:rtl/>
        </w:rPr>
        <w:t xml:space="preserve"> وجه الدلالة</w:t>
      </w:r>
      <w:r w:rsidR="007E0241">
        <w:rPr>
          <w:rtl/>
        </w:rPr>
        <w:t xml:space="preserve"> :</w:t>
      </w:r>
      <w:r w:rsidRPr="00AC6D18">
        <w:rPr>
          <w:rtl/>
        </w:rPr>
        <w:t xml:space="preserve"> أن</w:t>
      </w:r>
      <w:r w:rsidR="00FA7C74">
        <w:rPr>
          <w:rtl/>
        </w:rPr>
        <w:t>ّ</w:t>
      </w:r>
      <w:r w:rsidRPr="00AC6D18">
        <w:rPr>
          <w:rtl/>
        </w:rPr>
        <w:t>ه صل</w:t>
      </w:r>
      <w:r w:rsidR="00FA7C74">
        <w:rPr>
          <w:rtl/>
        </w:rPr>
        <w:t>ّ</w:t>
      </w:r>
      <w:r w:rsidRPr="00AC6D18">
        <w:rPr>
          <w:rtl/>
        </w:rPr>
        <w:t xml:space="preserve">ى الله عليه </w:t>
      </w:r>
      <w:r w:rsidR="00773F9D">
        <w:rPr>
          <w:rtl/>
        </w:rPr>
        <w:t>[</w:t>
      </w:r>
      <w:r w:rsidR="000C4CEF">
        <w:rPr>
          <w:rFonts w:hint="cs"/>
          <w:rtl/>
        </w:rPr>
        <w:t xml:space="preserve"> </w:t>
      </w:r>
      <w:r w:rsidRPr="00AC6D18">
        <w:rPr>
          <w:rtl/>
        </w:rPr>
        <w:t>وآله</w:t>
      </w:r>
      <w:r w:rsidR="000C4CEF">
        <w:rPr>
          <w:rFonts w:hint="cs"/>
          <w:rtl/>
        </w:rPr>
        <w:t xml:space="preserve"> </w:t>
      </w:r>
      <w:r w:rsidR="00773F9D">
        <w:rPr>
          <w:rtl/>
        </w:rPr>
        <w:t>]</w:t>
      </w:r>
      <w:r w:rsidRPr="00AC6D18">
        <w:rPr>
          <w:rtl/>
        </w:rPr>
        <w:t xml:space="preserve"> وسل</w:t>
      </w:r>
      <w:r w:rsidR="00FA7C74">
        <w:rPr>
          <w:rtl/>
        </w:rPr>
        <w:t>ّ</w:t>
      </w:r>
      <w:r w:rsidRPr="00AC6D18">
        <w:rPr>
          <w:rtl/>
        </w:rPr>
        <w:t>م أمر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بات</w:t>
      </w:r>
      <w:r w:rsidR="00FA7C74">
        <w:rPr>
          <w:rtl/>
        </w:rPr>
        <w:t>ّ</w:t>
      </w:r>
      <w:r w:rsidRPr="00AC6D18">
        <w:rPr>
          <w:rtl/>
        </w:rPr>
        <w:t>باع س</w:t>
      </w:r>
      <w:r w:rsidR="00FA7C74">
        <w:rPr>
          <w:rtl/>
        </w:rPr>
        <w:t>ُ</w:t>
      </w:r>
      <w:r w:rsidRPr="00AC6D18">
        <w:rPr>
          <w:rtl/>
        </w:rPr>
        <w:t>ن</w:t>
      </w:r>
      <w:r w:rsidR="00FA7C74">
        <w:rPr>
          <w:rtl/>
        </w:rPr>
        <w:t>ّ</w:t>
      </w:r>
      <w:r w:rsidRPr="00AC6D18">
        <w:rPr>
          <w:rtl/>
        </w:rPr>
        <w:t>ة الخلفاء الراشدين كما أمر بات</w:t>
      </w:r>
      <w:r w:rsidR="00FA7C74">
        <w:rPr>
          <w:rtl/>
        </w:rPr>
        <w:t>ّ</w:t>
      </w:r>
      <w:r w:rsidRPr="00AC6D18">
        <w:rPr>
          <w:rtl/>
        </w:rPr>
        <w:t>باع س</w:t>
      </w:r>
      <w:r w:rsidR="00FA7C74">
        <w:rPr>
          <w:rtl/>
        </w:rPr>
        <w:t>ُ</w:t>
      </w:r>
      <w:r w:rsidRPr="00AC6D18">
        <w:rPr>
          <w:rtl/>
        </w:rPr>
        <w:t>ن</w:t>
      </w:r>
      <w:r w:rsidR="00FA7C74">
        <w:rPr>
          <w:rtl/>
        </w:rPr>
        <w:t>ّ</w:t>
      </w:r>
      <w:r w:rsidRPr="00AC6D18">
        <w:rPr>
          <w:rtl/>
        </w:rPr>
        <w:t>ته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والخلفاء الراشدون هم</w:t>
      </w:r>
      <w:r w:rsidR="007E0241">
        <w:rPr>
          <w:rtl/>
        </w:rPr>
        <w:t xml:space="preserve"> :</w:t>
      </w:r>
      <w:r w:rsidRPr="00AC6D18">
        <w:rPr>
          <w:rtl/>
        </w:rPr>
        <w:t xml:space="preserve"> الخلفاء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الأربعة المذكورون</w:t>
      </w:r>
      <w:r w:rsidR="00095AA9">
        <w:rPr>
          <w:rtl/>
        </w:rPr>
        <w:t xml:space="preserve"> .</w:t>
      </w:r>
      <w:r w:rsidRPr="00AC6D18">
        <w:rPr>
          <w:rtl/>
        </w:rPr>
        <w:t xml:space="preserve"> لقوله</w:t>
      </w:r>
      <w:r w:rsidR="007E0241">
        <w:rPr>
          <w:rtl/>
        </w:rPr>
        <w:t xml:space="preserve"> :</w:t>
      </w:r>
      <w:r w:rsidRPr="00AC6D18">
        <w:rPr>
          <w:rtl/>
        </w:rPr>
        <w:t xml:space="preserve"> الخلافة بعدي</w:t>
      </w:r>
      <w:r w:rsidR="00095AA9">
        <w:rPr>
          <w:rFonts w:hint="cs"/>
          <w:rtl/>
        </w:rPr>
        <w:t xml:space="preserve"> </w:t>
      </w:r>
      <w:r w:rsidR="00095AA9">
        <w:rPr>
          <w:rtl/>
        </w:rPr>
        <w:t>. . .</w:t>
      </w:r>
      <w:r w:rsidR="000C4CEF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Pr="00AC6D18">
        <w:rPr>
          <w:rtl/>
        </w:rPr>
        <w:t xml:space="preserve"> </w:t>
      </w:r>
      <w:r w:rsidRPr="008362AA">
        <w:rPr>
          <w:rStyle w:val="rfdFootnotenum"/>
          <w:rtl/>
        </w:rPr>
        <w:t>(103)</w:t>
      </w:r>
      <w:r w:rsidR="00095AA9">
        <w:rPr>
          <w:rtl/>
        </w:rPr>
        <w:t xml:space="preserve"> .</w:t>
      </w:r>
    </w:p>
    <w:p w:rsidR="00AC6D18" w:rsidRPr="00AC6D18" w:rsidRDefault="00AC6D18" w:rsidP="008362AA">
      <w:pPr>
        <w:rPr>
          <w:rtl/>
        </w:rPr>
      </w:pPr>
      <w:r w:rsidRPr="00AC6D18">
        <w:rPr>
          <w:rtl/>
        </w:rPr>
        <w:t>وقال شارحه البدخشي</w:t>
      </w:r>
      <w:r w:rsidR="007E0241">
        <w:rPr>
          <w:rtl/>
        </w:rPr>
        <w:t xml:space="preserve"> :</w:t>
      </w:r>
      <w:r w:rsidRPr="00AC6D18">
        <w:rPr>
          <w:rtl/>
        </w:rPr>
        <w:t xml:space="preserve"> </w:t>
      </w:r>
      <w:r w:rsidR="00AB3A9F">
        <w:rPr>
          <w:rtl/>
        </w:rPr>
        <w:t>«</w:t>
      </w:r>
      <w:r w:rsidR="000C4CEF">
        <w:rPr>
          <w:rFonts w:hint="cs"/>
          <w:rtl/>
        </w:rPr>
        <w:t xml:space="preserve"> </w:t>
      </w:r>
      <w:r w:rsidRPr="00AC6D18">
        <w:rPr>
          <w:rtl/>
        </w:rPr>
        <w:t>قال القاضي أبو خازم</w:t>
      </w:r>
      <w:r w:rsidR="007E0241">
        <w:rPr>
          <w:rtl/>
        </w:rPr>
        <w:t xml:space="preserve"> :</w:t>
      </w:r>
      <w:r w:rsidR="00095AA9">
        <w:rPr>
          <w:rFonts w:hint="cs"/>
          <w:rtl/>
        </w:rPr>
        <w:t xml:space="preserve"> </w:t>
      </w:r>
      <w:r w:rsidR="00095AA9">
        <w:rPr>
          <w:rtl/>
        </w:rPr>
        <w:t>. . .</w:t>
      </w:r>
      <w:r w:rsidRPr="00AC6D18">
        <w:rPr>
          <w:rtl/>
        </w:rPr>
        <w:t xml:space="preserve"> أوجب ات</w:t>
      </w:r>
      <w:r w:rsidR="00FA7C74">
        <w:rPr>
          <w:rtl/>
        </w:rPr>
        <w:t>ّ</w:t>
      </w:r>
      <w:r w:rsidRPr="00AC6D18">
        <w:rPr>
          <w:rtl/>
        </w:rPr>
        <w:t>باعهم إيجاب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ات</w:t>
      </w:r>
      <w:r w:rsidR="00FA7C74">
        <w:rPr>
          <w:rtl/>
        </w:rPr>
        <w:t>ّ</w:t>
      </w:r>
      <w:r w:rsidRPr="00AC6D18">
        <w:rPr>
          <w:rtl/>
        </w:rPr>
        <w:t>باعه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ولهذا لم يعتد</w:t>
      </w:r>
      <w:r w:rsidR="00FA7C74">
        <w:rPr>
          <w:rtl/>
        </w:rPr>
        <w:t>ّ</w:t>
      </w:r>
      <w:r w:rsidRPr="00AC6D18">
        <w:rPr>
          <w:rtl/>
        </w:rPr>
        <w:t xml:space="preserve"> أبو خازم بخلاف زيد بن ثابت في توريث ذوي الأرحام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وحكم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برد</w:t>
      </w:r>
      <w:r w:rsidR="00FA7C74">
        <w:rPr>
          <w:rtl/>
        </w:rPr>
        <w:t>ّ</w:t>
      </w:r>
      <w:r w:rsidRPr="00AC6D18">
        <w:rPr>
          <w:rtl/>
        </w:rPr>
        <w:t xml:space="preserve"> أموال</w:t>
      </w:r>
      <w:r w:rsidR="00FA7C74">
        <w:rPr>
          <w:rtl/>
        </w:rPr>
        <w:t>ٍ</w:t>
      </w:r>
      <w:r w:rsidRPr="00AC6D18">
        <w:rPr>
          <w:rtl/>
        </w:rPr>
        <w:t xml:space="preserve"> حصلت في بيت مال المعتضد بالله إلى ذوي الأرحام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وقبل المعتضد فتواه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وأنفذ قضاءه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pStyle w:val="rfdLine"/>
        <w:rPr>
          <w:rtl/>
        </w:rPr>
      </w:pPr>
      <w:r w:rsidRPr="00AC6D18">
        <w:rPr>
          <w:rtl/>
        </w:rPr>
        <w:t>__________________</w:t>
      </w:r>
    </w:p>
    <w:p w:rsidR="00AC6D18" w:rsidRPr="00484D70" w:rsidRDefault="00AC6D18" w:rsidP="00484D70">
      <w:pPr>
        <w:pStyle w:val="rfdFootnote0"/>
        <w:rPr>
          <w:rtl/>
        </w:rPr>
      </w:pPr>
      <w:r w:rsidRPr="00484D70">
        <w:rPr>
          <w:rtl/>
        </w:rPr>
        <w:t>(101) المنهاج بشرح السبكي</w:t>
      </w:r>
      <w:r w:rsidR="008362AA" w:rsidRPr="00484D70">
        <w:rPr>
          <w:rtl/>
        </w:rPr>
        <w:t xml:space="preserve"> </w:t>
      </w:r>
      <w:r w:rsidRPr="00484D70">
        <w:rPr>
          <w:rtl/>
        </w:rPr>
        <w:t>2</w:t>
      </w:r>
      <w:r w:rsidR="005C5FDB">
        <w:rPr>
          <w:rtl/>
        </w:rPr>
        <w:t xml:space="preserve"> / </w:t>
      </w:r>
      <w:r w:rsidRPr="00484D70">
        <w:rPr>
          <w:rtl/>
        </w:rPr>
        <w:t>367</w:t>
      </w:r>
      <w:r w:rsidR="00095AA9">
        <w:rPr>
          <w:rtl/>
        </w:rPr>
        <w:t xml:space="preserve"> .</w:t>
      </w:r>
    </w:p>
    <w:p w:rsidR="00AC6D18" w:rsidRPr="00484D70" w:rsidRDefault="00AC6D18" w:rsidP="00FA7C74">
      <w:pPr>
        <w:pStyle w:val="rfdFootnote0"/>
        <w:rPr>
          <w:rtl/>
        </w:rPr>
      </w:pPr>
      <w:r w:rsidRPr="00484D70">
        <w:rPr>
          <w:rtl/>
        </w:rPr>
        <w:t>(102) ال</w:t>
      </w:r>
      <w:r w:rsidR="00FA7C74">
        <w:rPr>
          <w:rtl/>
        </w:rPr>
        <w:t>إِ</w:t>
      </w:r>
      <w:r w:rsidRPr="00484D70">
        <w:rPr>
          <w:rtl/>
        </w:rPr>
        <w:t>بهاج في شرح المنهاج</w:t>
      </w:r>
      <w:r w:rsidR="008362AA" w:rsidRPr="00484D70">
        <w:rPr>
          <w:rtl/>
        </w:rPr>
        <w:t xml:space="preserve"> </w:t>
      </w:r>
      <w:r w:rsidRPr="00484D70">
        <w:rPr>
          <w:rtl/>
        </w:rPr>
        <w:t>2</w:t>
      </w:r>
      <w:r w:rsidR="005C5FDB">
        <w:rPr>
          <w:rtl/>
        </w:rPr>
        <w:t xml:space="preserve"> / </w:t>
      </w:r>
      <w:r w:rsidRPr="00484D70">
        <w:rPr>
          <w:rtl/>
        </w:rPr>
        <w:t>367</w:t>
      </w:r>
      <w:r w:rsidR="00095AA9">
        <w:rPr>
          <w:rtl/>
        </w:rPr>
        <w:t xml:space="preserve"> .</w:t>
      </w:r>
    </w:p>
    <w:p w:rsidR="00AC6D18" w:rsidRPr="00484D70" w:rsidRDefault="00AC6D18" w:rsidP="00484D70">
      <w:pPr>
        <w:pStyle w:val="rfdFootnote0"/>
        <w:rPr>
          <w:rtl/>
        </w:rPr>
      </w:pPr>
      <w:r w:rsidRPr="00484D70">
        <w:rPr>
          <w:rtl/>
        </w:rPr>
        <w:t>(103) نهاية السؤول في شرح منهاج الوصول</w:t>
      </w:r>
      <w:r w:rsidR="008362AA" w:rsidRPr="00484D70">
        <w:rPr>
          <w:rtl/>
        </w:rPr>
        <w:t xml:space="preserve"> </w:t>
      </w:r>
      <w:r w:rsidRPr="00484D70">
        <w:rPr>
          <w:rtl/>
        </w:rPr>
        <w:t>3</w:t>
      </w:r>
      <w:r w:rsidR="005C5FDB">
        <w:rPr>
          <w:rtl/>
        </w:rPr>
        <w:t xml:space="preserve"> / </w:t>
      </w:r>
      <w:r w:rsidRPr="00484D70">
        <w:rPr>
          <w:rtl/>
        </w:rPr>
        <w:t>267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>
        <w:rPr>
          <w:rtl/>
        </w:rPr>
        <w:br w:type="page"/>
      </w:r>
      <w:r w:rsidRPr="00AC6D18">
        <w:rPr>
          <w:rtl/>
        </w:rPr>
        <w:lastRenderedPageBreak/>
        <w:t>قال المراغي</w:t>
      </w:r>
      <w:r w:rsidR="007E0241">
        <w:rPr>
          <w:rtl/>
        </w:rPr>
        <w:t xml:space="preserve"> :</w:t>
      </w:r>
      <w:r w:rsidRPr="00AC6D18">
        <w:rPr>
          <w:rtl/>
        </w:rPr>
        <w:t xml:space="preserve"> وفيه نظر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لعموم الخلفاء الراشدين وعدم الدليل على الحصر في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الأربعة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قال العبري</w:t>
      </w:r>
      <w:r w:rsidR="007E0241">
        <w:rPr>
          <w:rtl/>
        </w:rPr>
        <w:t xml:space="preserve"> :</w:t>
      </w:r>
      <w:r w:rsidRPr="00AC6D18">
        <w:rPr>
          <w:rtl/>
        </w:rPr>
        <w:t xml:space="preserve"> وفيه نظر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لأن</w:t>
      </w:r>
      <w:r w:rsidR="00505A8B">
        <w:rPr>
          <w:rtl/>
        </w:rPr>
        <w:t>ّ</w:t>
      </w:r>
      <w:r w:rsidRPr="00AC6D18">
        <w:rPr>
          <w:rtl/>
        </w:rPr>
        <w:t xml:space="preserve"> العرف خص</w:t>
      </w:r>
      <w:r w:rsidR="00505A8B">
        <w:rPr>
          <w:rtl/>
        </w:rPr>
        <w:t>ّ</w:t>
      </w:r>
      <w:r w:rsidRPr="00AC6D18">
        <w:rPr>
          <w:rtl/>
        </w:rPr>
        <w:t>صه بالأئم</w:t>
      </w:r>
      <w:r w:rsidR="00505A8B">
        <w:rPr>
          <w:rtl/>
        </w:rPr>
        <w:t>ّ</w:t>
      </w:r>
      <w:r w:rsidRPr="00AC6D18">
        <w:rPr>
          <w:rtl/>
        </w:rPr>
        <w:t xml:space="preserve">ة الأربعة حتى صار كالعلم </w:t>
      </w:r>
      <w:r w:rsidR="00505A8B">
        <w:rPr>
          <w:rtl/>
        </w:rPr>
        <w:br/>
      </w:r>
      <w:r w:rsidRPr="00AC6D18">
        <w:rPr>
          <w:rtl/>
        </w:rPr>
        <w:t>لهم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أقول</w:t>
      </w:r>
      <w:r w:rsidR="007E0241">
        <w:rPr>
          <w:rtl/>
        </w:rPr>
        <w:t xml:space="preserve"> :</w:t>
      </w:r>
      <w:r w:rsidRPr="00AC6D18">
        <w:rPr>
          <w:rtl/>
        </w:rPr>
        <w:t xml:space="preserve"> وفيه نظر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لأن</w:t>
      </w:r>
      <w:r w:rsidR="00505A8B">
        <w:rPr>
          <w:rtl/>
        </w:rPr>
        <w:t>ّ</w:t>
      </w:r>
      <w:r w:rsidRPr="00AC6D18">
        <w:rPr>
          <w:rtl/>
        </w:rPr>
        <w:t xml:space="preserve"> العرف طارئ فلا يخص</w:t>
      </w:r>
      <w:r w:rsidR="00F73E4C">
        <w:rPr>
          <w:rtl/>
        </w:rPr>
        <w:t>ّ</w:t>
      </w:r>
      <w:r w:rsidRPr="00AC6D18">
        <w:rPr>
          <w:rtl/>
        </w:rPr>
        <w:t>ص عموم اللفظ الصادر قبل</w:t>
      </w:r>
      <w:r w:rsidR="00095AA9">
        <w:rPr>
          <w:rtl/>
        </w:rPr>
        <w:t xml:space="preserve"> .</w:t>
      </w:r>
    </w:p>
    <w:p w:rsidR="00AC6D18" w:rsidRPr="00AC6D18" w:rsidRDefault="00AC6D18" w:rsidP="00F73E4C">
      <w:pPr>
        <w:rPr>
          <w:rtl/>
        </w:rPr>
      </w:pPr>
      <w:r w:rsidRPr="00AC6D18">
        <w:rPr>
          <w:rtl/>
        </w:rPr>
        <w:t>ثم عند الشيعة</w:t>
      </w:r>
      <w:r w:rsidR="007E0241">
        <w:rPr>
          <w:rtl/>
        </w:rPr>
        <w:t xml:space="preserve"> :</w:t>
      </w:r>
      <w:r w:rsidRPr="00AC6D18">
        <w:rPr>
          <w:rtl/>
        </w:rPr>
        <w:t xml:space="preserve"> إن</w:t>
      </w:r>
      <w:r w:rsidR="00F73E4C">
        <w:rPr>
          <w:rtl/>
        </w:rPr>
        <w:t>ّ</w:t>
      </w:r>
      <w:r w:rsidRPr="00AC6D18">
        <w:rPr>
          <w:rtl/>
        </w:rPr>
        <w:t xml:space="preserve"> إجماع الأربعة ح</w:t>
      </w:r>
      <w:r w:rsidR="00F73E4C">
        <w:rPr>
          <w:rtl/>
        </w:rPr>
        <w:t>ُ</w:t>
      </w:r>
      <w:r w:rsidRPr="00AC6D18">
        <w:rPr>
          <w:rtl/>
        </w:rPr>
        <w:t>ج</w:t>
      </w:r>
      <w:r w:rsidR="00F73E4C">
        <w:rPr>
          <w:rtl/>
        </w:rPr>
        <w:t>ّ</w:t>
      </w:r>
      <w:r w:rsidRPr="00AC6D18">
        <w:rPr>
          <w:rtl/>
        </w:rPr>
        <w:t>ة لا من حيث هو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بل من حيث اشتماله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على قول علي</w:t>
      </w:r>
      <w:r w:rsidR="00F73E4C">
        <w:rPr>
          <w:rtl/>
        </w:rPr>
        <w:t>ّ</w:t>
      </w:r>
      <w:r w:rsidRPr="00AC6D18">
        <w:rPr>
          <w:rtl/>
        </w:rPr>
        <w:t xml:space="preserve"> </w:t>
      </w:r>
      <w:r w:rsidR="00F73E4C">
        <w:rPr>
          <w:rtl/>
        </w:rPr>
        <w:t>رضي الله عنه</w:t>
      </w:r>
      <w:r w:rsidR="00221CD7">
        <w:rPr>
          <w:rFonts w:hint="cs"/>
          <w:rtl/>
        </w:rPr>
        <w:t xml:space="preserve"> </w:t>
      </w:r>
      <w:r w:rsidR="00AB3A9F">
        <w:rPr>
          <w:rtl/>
        </w:rPr>
        <w:t>»</w:t>
      </w:r>
      <w:r w:rsidRPr="00AC6D18">
        <w:rPr>
          <w:rtl/>
        </w:rPr>
        <w:t xml:space="preserve"> </w:t>
      </w:r>
      <w:r w:rsidRPr="008362AA">
        <w:rPr>
          <w:rStyle w:val="rfdFootnotenum"/>
          <w:rtl/>
        </w:rPr>
        <w:t>(104)</w:t>
      </w:r>
      <w:r w:rsidR="00095AA9">
        <w:rPr>
          <w:rtl/>
        </w:rPr>
        <w:t xml:space="preserve"> .</w:t>
      </w:r>
    </w:p>
    <w:p w:rsidR="00AC6D18" w:rsidRPr="00221CD7" w:rsidRDefault="00AC6D18" w:rsidP="00221CD7">
      <w:pPr>
        <w:pStyle w:val="rfdBold1"/>
        <w:rPr>
          <w:rtl/>
        </w:rPr>
      </w:pPr>
      <w:r w:rsidRPr="00221CD7">
        <w:rPr>
          <w:rtl/>
        </w:rPr>
        <w:t>أقول</w:t>
      </w:r>
      <w:r w:rsidR="007E0241" w:rsidRPr="00221CD7">
        <w:rPr>
          <w:rtl/>
        </w:rPr>
        <w:t xml:space="preserve"> :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أما القول الأو</w:t>
      </w:r>
      <w:r w:rsidR="00F73E4C">
        <w:rPr>
          <w:rtl/>
        </w:rPr>
        <w:t>ّ</w:t>
      </w:r>
      <w:r w:rsidRPr="00AC6D18">
        <w:rPr>
          <w:rtl/>
        </w:rPr>
        <w:t>ل فلا دلالة لهذا الحديث عليه أصلا</w:t>
      </w:r>
      <w:r w:rsidR="00F73E4C">
        <w:rPr>
          <w:rtl/>
        </w:rPr>
        <w:t>ً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نعم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يدل</w:t>
      </w:r>
      <w:r w:rsidR="00F73E4C">
        <w:rPr>
          <w:rtl/>
        </w:rPr>
        <w:t>ّ</w:t>
      </w:r>
      <w:r w:rsidRPr="00AC6D18">
        <w:rPr>
          <w:rtl/>
        </w:rPr>
        <w:t xml:space="preserve"> عليه الخبر</w:t>
      </w:r>
      <w:r w:rsidR="007E0241">
        <w:rPr>
          <w:rtl/>
        </w:rPr>
        <w:t xml:space="preserve"> :</w:t>
      </w:r>
      <w:r w:rsidRPr="00AC6D18">
        <w:rPr>
          <w:rtl/>
        </w:rPr>
        <w:t xml:space="preserve"> </w:t>
      </w:r>
      <w:r w:rsidR="00AB3A9F" w:rsidRPr="00AC6D18">
        <w:rPr>
          <w:rtl/>
        </w:rPr>
        <w:t>«</w:t>
      </w:r>
      <w:r w:rsidR="00221CD7">
        <w:rPr>
          <w:rFonts w:hint="cs"/>
          <w:rtl/>
        </w:rPr>
        <w:t xml:space="preserve"> </w:t>
      </w:r>
      <w:r w:rsidRPr="00AC6D18">
        <w:rPr>
          <w:rtl/>
        </w:rPr>
        <w:t>أصحابي كالنجوم فبأي</w:t>
      </w:r>
      <w:r w:rsidR="00F73E4C">
        <w:rPr>
          <w:rtl/>
        </w:rPr>
        <w:t>ّ</w:t>
      </w:r>
      <w:r w:rsidRPr="00AC6D18">
        <w:rPr>
          <w:rtl/>
        </w:rPr>
        <w:t>هم اقتديتم اهتديتم</w:t>
      </w:r>
      <w:r w:rsidR="00221CD7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Pr="00AC6D18">
        <w:rPr>
          <w:rtl/>
        </w:rPr>
        <w:t xml:space="preserve"> لكن</w:t>
      </w:r>
      <w:r w:rsidR="00F73E4C">
        <w:rPr>
          <w:rtl/>
        </w:rPr>
        <w:t>ّ</w:t>
      </w:r>
      <w:r w:rsidRPr="00AC6D18">
        <w:rPr>
          <w:rtl/>
        </w:rPr>
        <w:t>ه حديث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 xml:space="preserve">موضوع باطل </w:t>
      </w:r>
      <w:r w:rsidRPr="008362AA">
        <w:rPr>
          <w:rStyle w:val="rfdFootnotenum"/>
          <w:rtl/>
        </w:rPr>
        <w:t>(105)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وأم</w:t>
      </w:r>
      <w:r w:rsidR="00F73E4C">
        <w:rPr>
          <w:rtl/>
        </w:rPr>
        <w:t>ّ</w:t>
      </w:r>
      <w:r w:rsidRPr="00AC6D18">
        <w:rPr>
          <w:rtl/>
        </w:rPr>
        <w:t>ا القولان الثالث والرابع فموقوفان</w:t>
      </w:r>
      <w:r w:rsidR="002F0A60">
        <w:rPr>
          <w:rtl/>
        </w:rPr>
        <w:t xml:space="preserve"> على قيام الدليل القاطع على حصر </w:t>
      </w:r>
      <w:r w:rsidR="00F73E4C">
        <w:rPr>
          <w:rtl/>
        </w:rPr>
        <w:br/>
      </w:r>
      <w:r w:rsidRPr="00AC6D18">
        <w:rPr>
          <w:rtl/>
        </w:rPr>
        <w:t>المراد في الأربعة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سواء قلنا بحج</w:t>
      </w:r>
      <w:r w:rsidR="00F73E4C">
        <w:rPr>
          <w:rtl/>
        </w:rPr>
        <w:t>ّ</w:t>
      </w:r>
      <w:r w:rsidRPr="00AC6D18">
        <w:rPr>
          <w:rtl/>
        </w:rPr>
        <w:t>ي</w:t>
      </w:r>
      <w:r w:rsidR="00F73E4C">
        <w:rPr>
          <w:rtl/>
        </w:rPr>
        <w:t>ّ</w:t>
      </w:r>
      <w:r w:rsidRPr="00AC6D18">
        <w:rPr>
          <w:rtl/>
        </w:rPr>
        <w:t>ة قول كل</w:t>
      </w:r>
      <w:r w:rsidR="00F73E4C">
        <w:rPr>
          <w:rtl/>
        </w:rPr>
        <w:t>ٍّ</w:t>
      </w:r>
      <w:r w:rsidRPr="00AC6D18">
        <w:rPr>
          <w:rtl/>
        </w:rPr>
        <w:t xml:space="preserve"> منهم</w:t>
      </w:r>
      <w:r w:rsidR="002F0A60">
        <w:rPr>
          <w:rtl/>
        </w:rPr>
        <w:t xml:space="preserve"> على انفراد أو قلنا بحج</w:t>
      </w:r>
      <w:r w:rsidR="00F73E4C">
        <w:rPr>
          <w:rtl/>
        </w:rPr>
        <w:t>ّ</w:t>
      </w:r>
      <w:r w:rsidR="002F0A60">
        <w:rPr>
          <w:rtl/>
        </w:rPr>
        <w:t>ي</w:t>
      </w:r>
      <w:r w:rsidR="00F73E4C">
        <w:rPr>
          <w:rtl/>
        </w:rPr>
        <w:t>ّ</w:t>
      </w:r>
      <w:r w:rsidR="002F0A60">
        <w:rPr>
          <w:rtl/>
        </w:rPr>
        <w:t xml:space="preserve">ة قولهم </w:t>
      </w:r>
      <w:r w:rsidR="00F73E4C">
        <w:rPr>
          <w:rtl/>
        </w:rPr>
        <w:br/>
      </w:r>
      <w:r w:rsidRPr="00AC6D18">
        <w:rPr>
          <w:rtl/>
        </w:rPr>
        <w:t>إذا ات</w:t>
      </w:r>
      <w:r w:rsidR="00F73E4C">
        <w:rPr>
          <w:rtl/>
        </w:rPr>
        <w:t>ّ</w:t>
      </w:r>
      <w:r w:rsidRPr="00AC6D18">
        <w:rPr>
          <w:rtl/>
        </w:rPr>
        <w:t>فقوا</w:t>
      </w:r>
      <w:r w:rsidR="00095AA9">
        <w:rPr>
          <w:rFonts w:hint="cs"/>
          <w:rtl/>
        </w:rPr>
        <w:t xml:space="preserve"> </w:t>
      </w:r>
      <w:r w:rsidR="00095AA9">
        <w:rPr>
          <w:rtl/>
        </w:rPr>
        <w:t>. . .</w:t>
      </w:r>
    </w:p>
    <w:p w:rsidR="008362AA" w:rsidRDefault="00AC6D18" w:rsidP="00F73E4C">
      <w:pPr>
        <w:rPr>
          <w:rtl/>
        </w:rPr>
      </w:pPr>
      <w:r w:rsidRPr="00AC6D18">
        <w:rPr>
          <w:rtl/>
        </w:rPr>
        <w:t>ولا ش</w:t>
      </w:r>
      <w:r w:rsidR="00F73E4C">
        <w:rPr>
          <w:rtl/>
        </w:rPr>
        <w:t>يء</w:t>
      </w:r>
      <w:r w:rsidRPr="00AC6D18">
        <w:rPr>
          <w:rtl/>
        </w:rPr>
        <w:t xml:space="preserve"> من الدليلين على الحصر</w:t>
      </w:r>
      <w:r w:rsidR="004803AF">
        <w:rPr>
          <w:rtl/>
        </w:rPr>
        <w:t xml:space="preserve"> ـ </w:t>
      </w:r>
      <w:r w:rsidRPr="00AC6D18">
        <w:rPr>
          <w:rtl/>
        </w:rPr>
        <w:t xml:space="preserve">وهما حديث </w:t>
      </w:r>
      <w:r w:rsidR="00AB3A9F">
        <w:rPr>
          <w:rtl/>
        </w:rPr>
        <w:t>«</w:t>
      </w:r>
      <w:r w:rsidR="00221CD7">
        <w:rPr>
          <w:rFonts w:hint="cs"/>
          <w:rtl/>
        </w:rPr>
        <w:t xml:space="preserve"> </w:t>
      </w:r>
      <w:r w:rsidRPr="00AC6D18">
        <w:rPr>
          <w:rtl/>
        </w:rPr>
        <w:t>الخلافة بعدي ثلاثون سنة</w:t>
      </w:r>
      <w:r w:rsidR="00221CD7">
        <w:rPr>
          <w:rFonts w:hint="cs"/>
          <w:rtl/>
        </w:rPr>
        <w:t xml:space="preserve"> </w:t>
      </w:r>
      <w:r w:rsidR="00AB3A9F">
        <w:rPr>
          <w:rtl/>
        </w:rPr>
        <w:t>»</w:t>
      </w:r>
      <w:r w:rsidR="008362AA">
        <w:rPr>
          <w:rtl/>
        </w:rPr>
        <w:t xml:space="preserve"> </w:t>
      </w:r>
      <w:r w:rsidR="00F73E4C">
        <w:rPr>
          <w:rtl/>
        </w:rPr>
        <w:br/>
      </w:r>
      <w:r w:rsidR="00172CD5">
        <w:rPr>
          <w:rtl/>
        </w:rPr>
        <w:t>و «</w:t>
      </w:r>
      <w:r w:rsidR="00221CD7">
        <w:rPr>
          <w:rFonts w:hint="cs"/>
          <w:rtl/>
        </w:rPr>
        <w:t xml:space="preserve"> </w:t>
      </w:r>
      <w:r w:rsidRPr="00AC6D18">
        <w:rPr>
          <w:rtl/>
        </w:rPr>
        <w:t>أن</w:t>
      </w:r>
      <w:r w:rsidR="00F73E4C">
        <w:rPr>
          <w:rtl/>
        </w:rPr>
        <w:t>ّ</w:t>
      </w:r>
      <w:r w:rsidRPr="00AC6D18">
        <w:rPr>
          <w:rtl/>
        </w:rPr>
        <w:t xml:space="preserve"> العرف خص</w:t>
      </w:r>
      <w:r w:rsidR="00F73E4C">
        <w:rPr>
          <w:rtl/>
        </w:rPr>
        <w:t>ّ</w:t>
      </w:r>
      <w:r w:rsidRPr="00AC6D18">
        <w:rPr>
          <w:rtl/>
        </w:rPr>
        <w:t>صه بالأئم</w:t>
      </w:r>
      <w:r w:rsidR="00F73E4C">
        <w:rPr>
          <w:rtl/>
        </w:rPr>
        <w:t>ّ</w:t>
      </w:r>
      <w:r w:rsidRPr="00AC6D18">
        <w:rPr>
          <w:rtl/>
        </w:rPr>
        <w:t>ة الأربعة فصار كالعلم لهم</w:t>
      </w:r>
      <w:r w:rsidR="00221CD7">
        <w:rPr>
          <w:rFonts w:hint="cs"/>
          <w:rtl/>
        </w:rPr>
        <w:t xml:space="preserve"> </w:t>
      </w:r>
      <w:r w:rsidR="00AB3A9F">
        <w:rPr>
          <w:rtl/>
        </w:rPr>
        <w:t>»</w:t>
      </w:r>
      <w:r w:rsidR="004803AF">
        <w:rPr>
          <w:rtl/>
        </w:rPr>
        <w:t xml:space="preserve"> ـ </w:t>
      </w:r>
      <w:r w:rsidR="008362AA">
        <w:rPr>
          <w:rtl/>
        </w:rPr>
        <w:t xml:space="preserve">بحيث يصلح لرفع اليد به </w:t>
      </w:r>
      <w:r w:rsidR="00F73E4C">
        <w:rPr>
          <w:rtl/>
        </w:rPr>
        <w:br/>
      </w:r>
      <w:r w:rsidRPr="00AC6D18">
        <w:rPr>
          <w:rtl/>
        </w:rPr>
        <w:t xml:space="preserve">عن ظهور </w:t>
      </w:r>
      <w:r w:rsidR="00AB3A9F">
        <w:rPr>
          <w:rtl/>
        </w:rPr>
        <w:t>«</w:t>
      </w:r>
      <w:r w:rsidR="00221CD7">
        <w:rPr>
          <w:rFonts w:hint="cs"/>
          <w:rtl/>
        </w:rPr>
        <w:t xml:space="preserve"> </w:t>
      </w:r>
      <w:r w:rsidRPr="00AC6D18">
        <w:rPr>
          <w:rtl/>
        </w:rPr>
        <w:t>الخلفاء</w:t>
      </w:r>
      <w:r w:rsidR="00221CD7">
        <w:rPr>
          <w:rFonts w:hint="cs"/>
          <w:rtl/>
        </w:rPr>
        <w:t xml:space="preserve"> </w:t>
      </w:r>
      <w:r w:rsidR="00AB3A9F">
        <w:rPr>
          <w:rtl/>
        </w:rPr>
        <w:t>»</w:t>
      </w:r>
      <w:r w:rsidRPr="00AC6D18">
        <w:rPr>
          <w:rtl/>
        </w:rPr>
        <w:t xml:space="preserve"> في</w:t>
      </w:r>
      <w:r w:rsidR="008362AA">
        <w:rPr>
          <w:rtl/>
        </w:rPr>
        <w:t xml:space="preserve"> العموم</w:t>
      </w:r>
      <w:r w:rsidR="007E0241">
        <w:rPr>
          <w:rtl/>
        </w:rPr>
        <w:t xml:space="preserve"> ،</w:t>
      </w:r>
      <w:r w:rsidR="008362AA">
        <w:rPr>
          <w:rtl/>
        </w:rPr>
        <w:t xml:space="preserve"> ومن هنا قال الغز</w:t>
      </w:r>
      <w:r w:rsidR="00F73E4C">
        <w:rPr>
          <w:rtl/>
        </w:rPr>
        <w:t>ّ</w:t>
      </w:r>
      <w:r w:rsidR="008362AA">
        <w:rPr>
          <w:rtl/>
        </w:rPr>
        <w:t>الي</w:t>
      </w:r>
      <w:r w:rsidR="007E0241">
        <w:rPr>
          <w:rtl/>
        </w:rPr>
        <w:t xml:space="preserve"> :</w:t>
      </w:r>
    </w:p>
    <w:p w:rsidR="00AC6D18" w:rsidRPr="00AC6D18" w:rsidRDefault="00AB3A9F" w:rsidP="008362AA">
      <w:pPr>
        <w:rPr>
          <w:rtl/>
        </w:rPr>
      </w:pPr>
      <w:r>
        <w:rPr>
          <w:rtl/>
        </w:rPr>
        <w:t>«</w:t>
      </w:r>
      <w:r w:rsidR="00221CD7">
        <w:rPr>
          <w:rFonts w:hint="cs"/>
          <w:rtl/>
        </w:rPr>
        <w:t xml:space="preserve"> </w:t>
      </w:r>
      <w:r w:rsidR="00AC6D18" w:rsidRPr="00AC6D18">
        <w:rPr>
          <w:rtl/>
        </w:rPr>
        <w:t>قد ذهب قوم إلى أن</w:t>
      </w:r>
      <w:r w:rsidR="00F73E4C">
        <w:rPr>
          <w:rtl/>
        </w:rPr>
        <w:t>ّ</w:t>
      </w:r>
      <w:r w:rsidR="00AC6D18" w:rsidRPr="00AC6D18">
        <w:rPr>
          <w:rtl/>
        </w:rPr>
        <w:t xml:space="preserve"> مذهب الصحابي حج</w:t>
      </w:r>
      <w:r w:rsidR="00F73E4C">
        <w:rPr>
          <w:rtl/>
        </w:rPr>
        <w:t>ّ</w:t>
      </w:r>
      <w:r w:rsidR="00AC6D18" w:rsidRPr="00AC6D18">
        <w:rPr>
          <w:rtl/>
        </w:rPr>
        <w:t>ة مطلقا</w:t>
      </w:r>
      <w:r w:rsidR="00F73E4C">
        <w:rPr>
          <w:rtl/>
        </w:rPr>
        <w:t>ً</w:t>
      </w:r>
      <w:r w:rsidR="007E0241">
        <w:rPr>
          <w:rtl/>
        </w:rPr>
        <w:t xml:space="preserve"> ،</w:t>
      </w:r>
      <w:r w:rsidR="00AC6D18" w:rsidRPr="00AC6D18">
        <w:rPr>
          <w:rtl/>
        </w:rPr>
        <w:t xml:space="preserve"> وقوم إلى أن</w:t>
      </w:r>
      <w:r w:rsidR="00F73E4C">
        <w:rPr>
          <w:rtl/>
        </w:rPr>
        <w:t>ّ</w:t>
      </w:r>
      <w:r w:rsidR="00AC6D18" w:rsidRPr="00AC6D18">
        <w:rPr>
          <w:rtl/>
        </w:rPr>
        <w:t>ه حج</w:t>
      </w:r>
      <w:r w:rsidR="00F73E4C">
        <w:rPr>
          <w:rtl/>
        </w:rPr>
        <w:t>ّ</w:t>
      </w:r>
      <w:r w:rsidR="00AC6D18" w:rsidRPr="00AC6D18">
        <w:rPr>
          <w:rtl/>
        </w:rPr>
        <w:t>ة إن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="00AC6D18" w:rsidRPr="00AC6D18">
        <w:rPr>
          <w:rtl/>
        </w:rPr>
        <w:t>خالف القياس</w:t>
      </w:r>
      <w:r w:rsidR="007E0241">
        <w:rPr>
          <w:rtl/>
        </w:rPr>
        <w:t xml:space="preserve"> ،</w:t>
      </w:r>
      <w:r w:rsidR="00AC6D18" w:rsidRPr="00AC6D18">
        <w:rPr>
          <w:rtl/>
        </w:rPr>
        <w:t xml:space="preserve"> وقوم إلى أن</w:t>
      </w:r>
      <w:r w:rsidR="00F73E4C">
        <w:rPr>
          <w:rtl/>
        </w:rPr>
        <w:t>ّ</w:t>
      </w:r>
      <w:r w:rsidR="00AC6D18" w:rsidRPr="00AC6D18">
        <w:rPr>
          <w:rtl/>
        </w:rPr>
        <w:t xml:space="preserve"> الحج</w:t>
      </w:r>
      <w:r w:rsidR="00F73E4C">
        <w:rPr>
          <w:rtl/>
        </w:rPr>
        <w:t>ّ</w:t>
      </w:r>
      <w:r w:rsidR="00AC6D18" w:rsidRPr="00AC6D18">
        <w:rPr>
          <w:rtl/>
        </w:rPr>
        <w:t>ة في قول أبي بكر وعمر خاص</w:t>
      </w:r>
      <w:r w:rsidR="00F73E4C">
        <w:rPr>
          <w:rtl/>
        </w:rPr>
        <w:t>ّ</w:t>
      </w:r>
      <w:r w:rsidR="00AC6D18" w:rsidRPr="00AC6D18">
        <w:rPr>
          <w:rtl/>
        </w:rPr>
        <w:t>ة لقوله</w:t>
      </w:r>
      <w:r w:rsidR="007E0241">
        <w:rPr>
          <w:rtl/>
        </w:rPr>
        <w:t xml:space="preserve"> :</w:t>
      </w:r>
      <w:r w:rsidR="00AC6D18" w:rsidRPr="00AC6D18">
        <w:rPr>
          <w:rtl/>
        </w:rPr>
        <w:t xml:space="preserve"> اقتدوا باللذين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="00AC6D18" w:rsidRPr="00AC6D18">
        <w:rPr>
          <w:rtl/>
        </w:rPr>
        <w:t>من بعدي</w:t>
      </w:r>
      <w:r w:rsidR="007E0241">
        <w:rPr>
          <w:rtl/>
        </w:rPr>
        <w:t xml:space="preserve"> ،</w:t>
      </w:r>
      <w:r w:rsidR="00AC6D18" w:rsidRPr="00AC6D18">
        <w:rPr>
          <w:rtl/>
        </w:rPr>
        <w:t xml:space="preserve"> وقوم إلى أن</w:t>
      </w:r>
      <w:r w:rsidR="00F73E4C">
        <w:rPr>
          <w:rtl/>
        </w:rPr>
        <w:t>ّ</w:t>
      </w:r>
      <w:r w:rsidR="00AC6D18" w:rsidRPr="00AC6D18">
        <w:rPr>
          <w:rtl/>
        </w:rPr>
        <w:t xml:space="preserve"> الحج</w:t>
      </w:r>
      <w:r w:rsidR="00F73E4C">
        <w:rPr>
          <w:rtl/>
        </w:rPr>
        <w:t>ّ</w:t>
      </w:r>
      <w:r w:rsidR="00AC6D18" w:rsidRPr="00AC6D18">
        <w:rPr>
          <w:rtl/>
        </w:rPr>
        <w:t>ة في قول الخلفاء الراشدين إذا ات</w:t>
      </w:r>
      <w:r w:rsidR="00F73E4C">
        <w:rPr>
          <w:rtl/>
        </w:rPr>
        <w:t>ّ</w:t>
      </w:r>
      <w:r w:rsidR="00AC6D18" w:rsidRPr="00AC6D18">
        <w:rPr>
          <w:rtl/>
        </w:rPr>
        <w:t>فقوا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pStyle w:val="rfdLine"/>
        <w:rPr>
          <w:rtl/>
        </w:rPr>
      </w:pPr>
      <w:r w:rsidRPr="00AC6D18">
        <w:rPr>
          <w:rtl/>
        </w:rPr>
        <w:t>__________________</w:t>
      </w:r>
    </w:p>
    <w:p w:rsidR="00AC6D18" w:rsidRPr="00484D70" w:rsidRDefault="00AC6D18" w:rsidP="00484D70">
      <w:pPr>
        <w:pStyle w:val="rfdFootnote0"/>
        <w:rPr>
          <w:rtl/>
        </w:rPr>
      </w:pPr>
      <w:r w:rsidRPr="00484D70">
        <w:rPr>
          <w:rtl/>
        </w:rPr>
        <w:t>(104) مناهج العقول في شرح منهاج الوصول</w:t>
      </w:r>
      <w:r w:rsidR="008362AA" w:rsidRPr="00484D70">
        <w:rPr>
          <w:rtl/>
        </w:rPr>
        <w:t xml:space="preserve"> </w:t>
      </w:r>
      <w:r w:rsidRPr="00484D70">
        <w:rPr>
          <w:rtl/>
        </w:rPr>
        <w:t>2</w:t>
      </w:r>
      <w:r w:rsidR="005C5FDB">
        <w:rPr>
          <w:rtl/>
        </w:rPr>
        <w:t xml:space="preserve"> / </w:t>
      </w:r>
      <w:r w:rsidRPr="00484D70">
        <w:rPr>
          <w:rtl/>
        </w:rPr>
        <w:t>402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pStyle w:val="rfdFootnote0"/>
        <w:rPr>
          <w:rtl/>
        </w:rPr>
      </w:pPr>
      <w:r>
        <w:rPr>
          <w:rtl/>
        </w:rPr>
        <w:t>(</w:t>
      </w:r>
      <w:r w:rsidRPr="00AC6D18">
        <w:rPr>
          <w:rtl/>
        </w:rPr>
        <w:t>105) لنا في إثبات ذلك رسالة مستقل</w:t>
      </w:r>
      <w:r w:rsidR="00F73E4C">
        <w:rPr>
          <w:rtl/>
        </w:rPr>
        <w:t>ّ</w:t>
      </w:r>
      <w:r w:rsidRPr="00AC6D18">
        <w:rPr>
          <w:rtl/>
        </w:rPr>
        <w:t>ة مطبوعة</w:t>
      </w:r>
      <w:r w:rsidR="00095AA9">
        <w:rPr>
          <w:rtl/>
        </w:rPr>
        <w:t xml:space="preserve"> .</w:t>
      </w:r>
      <w:r w:rsidRPr="00AC6D18">
        <w:rPr>
          <w:rtl/>
        </w:rPr>
        <w:t xml:space="preserve"> وهو الحديث الأو</w:t>
      </w:r>
      <w:r w:rsidR="00F73E4C">
        <w:rPr>
          <w:rtl/>
        </w:rPr>
        <w:t>ّ</w:t>
      </w:r>
      <w:r w:rsidRPr="00AC6D18">
        <w:rPr>
          <w:rtl/>
        </w:rPr>
        <w:t>ل من هذه السلسلة</w:t>
      </w:r>
      <w:r w:rsidR="00095AA9">
        <w:rPr>
          <w:rtl/>
        </w:rPr>
        <w:t xml:space="preserve"> .</w:t>
      </w:r>
    </w:p>
    <w:p w:rsidR="0008403B" w:rsidRDefault="0008403B" w:rsidP="008362AA">
      <w:pPr>
        <w:rPr>
          <w:rtl/>
        </w:rPr>
        <w:sectPr w:rsidR="0008403B" w:rsidSect="00107863">
          <w:headerReference w:type="even" r:id="rId126"/>
          <w:headerReference w:type="default" r:id="rId127"/>
          <w:headerReference w:type="first" r:id="rId128"/>
          <w:type w:val="continuous"/>
          <w:pgSz w:w="11907" w:h="16840" w:code="9"/>
          <w:pgMar w:top="1247" w:right="1361" w:bottom="1247" w:left="1361" w:header="720" w:footer="720" w:gutter="0"/>
          <w:cols w:space="720"/>
          <w:titlePg/>
          <w:bidi/>
          <w:rtlGutter/>
          <w:docGrid w:linePitch="360"/>
        </w:sectPr>
      </w:pPr>
    </w:p>
    <w:p w:rsidR="00AC6D18" w:rsidRPr="00AC6D18" w:rsidRDefault="00AC6D18" w:rsidP="008362AA">
      <w:pPr>
        <w:rPr>
          <w:rtl/>
        </w:rPr>
      </w:pPr>
      <w:r>
        <w:rPr>
          <w:rtl/>
        </w:rPr>
        <w:lastRenderedPageBreak/>
        <w:br w:type="page"/>
      </w:r>
      <w:r w:rsidRPr="00AC6D18">
        <w:rPr>
          <w:rtl/>
        </w:rPr>
        <w:lastRenderedPageBreak/>
        <w:t>والكل</w:t>
      </w:r>
      <w:r w:rsidR="008C123F">
        <w:rPr>
          <w:rtl/>
        </w:rPr>
        <w:t>ّ</w:t>
      </w:r>
      <w:r w:rsidRPr="00AC6D18">
        <w:rPr>
          <w:rtl/>
        </w:rPr>
        <w:t xml:space="preserve"> باطل عندنا</w:t>
      </w:r>
      <w:r w:rsidR="008B0ECE">
        <w:rPr>
          <w:rFonts w:hint="cs"/>
          <w:rtl/>
        </w:rPr>
        <w:t xml:space="preserve"> </w:t>
      </w:r>
      <w:r w:rsidR="00AB3A9F">
        <w:rPr>
          <w:rtl/>
        </w:rPr>
        <w:t>»</w:t>
      </w:r>
      <w:r w:rsidRPr="00AC6D18">
        <w:rPr>
          <w:rtl/>
        </w:rPr>
        <w:t xml:space="preserve"> </w:t>
      </w:r>
      <w:r w:rsidRPr="008362AA">
        <w:rPr>
          <w:rStyle w:val="rfdFootnotenum"/>
          <w:rtl/>
        </w:rPr>
        <w:t>(106)</w:t>
      </w:r>
      <w:r w:rsidR="00095AA9">
        <w:rPr>
          <w:rtl/>
        </w:rPr>
        <w:t xml:space="preserve"> .</w:t>
      </w:r>
    </w:p>
    <w:p w:rsidR="00AC6D18" w:rsidRPr="00AC6D18" w:rsidRDefault="00AC6D18" w:rsidP="008C123F">
      <w:pPr>
        <w:rPr>
          <w:rtl/>
        </w:rPr>
      </w:pPr>
      <w:r w:rsidRPr="00AC6D18">
        <w:rPr>
          <w:rtl/>
        </w:rPr>
        <w:t>وحينئذ</w:t>
      </w:r>
      <w:r w:rsidR="008C123F">
        <w:rPr>
          <w:rtl/>
        </w:rPr>
        <w:t>ٍ</w:t>
      </w:r>
      <w:r w:rsidRPr="00AC6D18">
        <w:rPr>
          <w:rtl/>
        </w:rPr>
        <w:t xml:space="preserve"> يبقى الحديث على ظهوره في وجوب ات</w:t>
      </w:r>
      <w:r w:rsidR="008C123F">
        <w:rPr>
          <w:rtl/>
        </w:rPr>
        <w:t>ّ</w:t>
      </w:r>
      <w:r w:rsidRPr="00AC6D18">
        <w:rPr>
          <w:rtl/>
        </w:rPr>
        <w:t>باع س</w:t>
      </w:r>
      <w:r w:rsidR="008C123F">
        <w:rPr>
          <w:rtl/>
        </w:rPr>
        <w:t>ُ</w:t>
      </w:r>
      <w:r w:rsidRPr="00AC6D18">
        <w:rPr>
          <w:rtl/>
        </w:rPr>
        <w:t>ن</w:t>
      </w:r>
      <w:r w:rsidR="008C123F">
        <w:rPr>
          <w:rtl/>
        </w:rPr>
        <w:t>ّ</w:t>
      </w:r>
      <w:r w:rsidRPr="00AC6D18">
        <w:rPr>
          <w:rtl/>
        </w:rPr>
        <w:t>ة كل</w:t>
      </w:r>
      <w:r w:rsidR="008C123F">
        <w:rPr>
          <w:rtl/>
        </w:rPr>
        <w:t>ّ</w:t>
      </w:r>
      <w:r w:rsidRPr="00AC6D18">
        <w:rPr>
          <w:rtl/>
        </w:rPr>
        <w:t xml:space="preserve"> واحد</w:t>
      </w:r>
      <w:r w:rsidR="008C123F">
        <w:rPr>
          <w:rtl/>
        </w:rPr>
        <w:t>ٍ</w:t>
      </w:r>
      <w:r w:rsidRPr="00AC6D18">
        <w:rPr>
          <w:rtl/>
        </w:rPr>
        <w:t xml:space="preserve"> من الخلفاء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الراشدين من بعده</w:t>
      </w:r>
      <w:r w:rsidR="008C123F">
        <w:rPr>
          <w:rtl/>
        </w:rPr>
        <w:t xml:space="preserve"> صلّی الله عليه وآله وسلّم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ولكن من هم</w:t>
      </w:r>
      <w:r w:rsidR="008B0ECE">
        <w:rPr>
          <w:rFonts w:hint="cs"/>
          <w:rtl/>
        </w:rPr>
        <w:t xml:space="preserve"> </w:t>
      </w:r>
      <w:r w:rsidR="00773F9D">
        <w:rPr>
          <w:rtl/>
        </w:rPr>
        <w:t>؟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وما معنى ذلك</w:t>
      </w:r>
      <w:r w:rsidR="008B0ECE">
        <w:rPr>
          <w:rFonts w:hint="cs"/>
          <w:rtl/>
        </w:rPr>
        <w:t xml:space="preserve"> </w:t>
      </w:r>
      <w:r w:rsidR="00025C8E">
        <w:rPr>
          <w:rtl/>
        </w:rPr>
        <w:t>؟ !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هذا ما سنبي</w:t>
      </w:r>
      <w:r w:rsidR="008C123F">
        <w:rPr>
          <w:rtl/>
        </w:rPr>
        <w:t>ّ</w:t>
      </w:r>
      <w:r w:rsidRPr="00AC6D18">
        <w:rPr>
          <w:rtl/>
        </w:rPr>
        <w:t>نه</w:t>
      </w:r>
      <w:r w:rsidR="00095AA9">
        <w:rPr>
          <w:rFonts w:hint="cs"/>
          <w:rtl/>
        </w:rPr>
        <w:t xml:space="preserve"> </w:t>
      </w:r>
      <w:r w:rsidR="00095AA9">
        <w:rPr>
          <w:rtl/>
        </w:rPr>
        <w:t>. .</w:t>
      </w:r>
    </w:p>
    <w:p w:rsidR="00AC6D18" w:rsidRPr="00AC6D18" w:rsidRDefault="008B0ECE" w:rsidP="008B0ECE">
      <w:pPr>
        <w:pStyle w:val="rfdCenter"/>
        <w:rPr>
          <w:rtl/>
        </w:rPr>
      </w:pPr>
      <w:r>
        <w:sym w:font="Wingdings 2" w:char="F0F5"/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="00C64862">
        <w:rPr>
          <w:rtl/>
        </w:rPr>
        <w:t xml:space="preserve"> </w:t>
      </w:r>
      <w:r>
        <w:sym w:font="Wingdings 2" w:char="F0F5"/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="00C64862">
        <w:rPr>
          <w:rtl/>
        </w:rPr>
        <w:t xml:space="preserve"> </w:t>
      </w:r>
      <w:r>
        <w:sym w:font="Wingdings 2" w:char="F0F5"/>
      </w:r>
    </w:p>
    <w:p w:rsidR="00AC6D18" w:rsidRPr="008B0ECE" w:rsidRDefault="00AC6D18" w:rsidP="008B0ECE">
      <w:pPr>
        <w:pStyle w:val="rfdCenterBold1"/>
        <w:rPr>
          <w:rtl/>
        </w:rPr>
      </w:pPr>
      <w:r w:rsidRPr="008B0ECE">
        <w:rPr>
          <w:rtl/>
        </w:rPr>
        <w:t>الاختلافات في متن الحديث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فلنعد إلى النظر في متن الحديث ودلالته</w:t>
      </w:r>
      <w:r w:rsidR="00095AA9">
        <w:rPr>
          <w:rFonts w:hint="cs"/>
          <w:rtl/>
        </w:rPr>
        <w:t xml:space="preserve"> </w:t>
      </w:r>
      <w:r w:rsidR="00095AA9">
        <w:rPr>
          <w:rtl/>
        </w:rPr>
        <w:t>. . .</w:t>
      </w:r>
      <w:r w:rsidRPr="00AC6D18">
        <w:rPr>
          <w:rtl/>
        </w:rPr>
        <w:t xml:space="preserve"> بعد فرض تمامي</w:t>
      </w:r>
      <w:r w:rsidR="008C123F">
        <w:rPr>
          <w:rtl/>
        </w:rPr>
        <w:t>ّ</w:t>
      </w:r>
      <w:r w:rsidRPr="00AC6D18">
        <w:rPr>
          <w:rtl/>
        </w:rPr>
        <w:t>ة سنده وصح</w:t>
      </w:r>
      <w:r w:rsidR="008C123F">
        <w:rPr>
          <w:rtl/>
        </w:rPr>
        <w:t>ّ</w:t>
      </w:r>
      <w:r w:rsidRPr="00AC6D18">
        <w:rPr>
          <w:rtl/>
        </w:rPr>
        <w:t>ته</w:t>
      </w:r>
      <w:r w:rsidR="00095AA9">
        <w:rPr>
          <w:rFonts w:hint="cs"/>
          <w:rtl/>
        </w:rPr>
        <w:t xml:space="preserve"> </w:t>
      </w:r>
      <w:r w:rsidR="00095AA9">
        <w:rPr>
          <w:rtl/>
        </w:rPr>
        <w:t>. . .</w:t>
      </w:r>
    </w:p>
    <w:p w:rsidR="00AC6D18" w:rsidRPr="00AC6D18" w:rsidRDefault="00AC6D18" w:rsidP="008C123F">
      <w:pPr>
        <w:rPr>
          <w:rtl/>
        </w:rPr>
      </w:pPr>
      <w:r w:rsidRPr="00AC6D18">
        <w:rPr>
          <w:rtl/>
        </w:rPr>
        <w:t>فبالنسبة إلى المتن</w:t>
      </w:r>
      <w:r w:rsidR="00095AA9">
        <w:rPr>
          <w:rFonts w:hint="cs"/>
          <w:rtl/>
        </w:rPr>
        <w:t xml:space="preserve"> </w:t>
      </w:r>
      <w:r w:rsidR="00095AA9">
        <w:rPr>
          <w:rtl/>
        </w:rPr>
        <w:t>. . .</w:t>
      </w:r>
      <w:r w:rsidRPr="00AC6D18">
        <w:rPr>
          <w:rtl/>
        </w:rPr>
        <w:t xml:space="preserve"> قد ات</w:t>
      </w:r>
      <w:r w:rsidR="008C123F">
        <w:rPr>
          <w:rtl/>
        </w:rPr>
        <w:t>ّ</w:t>
      </w:r>
      <w:r w:rsidRPr="00AC6D18">
        <w:rPr>
          <w:rtl/>
        </w:rPr>
        <w:t>فقت جميع ألفاظ ال</w:t>
      </w:r>
      <w:r w:rsidR="008362AA">
        <w:rPr>
          <w:rtl/>
        </w:rPr>
        <w:t>حديث على أن</w:t>
      </w:r>
      <w:r w:rsidR="008C123F">
        <w:rPr>
          <w:rtl/>
        </w:rPr>
        <w:t>ّ</w:t>
      </w:r>
      <w:r w:rsidR="008362AA">
        <w:rPr>
          <w:rtl/>
        </w:rPr>
        <w:t xml:space="preserve">ه </w:t>
      </w:r>
      <w:r w:rsidR="00AB3A9F">
        <w:rPr>
          <w:rtl/>
        </w:rPr>
        <w:t>«</w:t>
      </w:r>
      <w:r w:rsidR="008B0ECE">
        <w:rPr>
          <w:rFonts w:hint="cs"/>
          <w:rtl/>
        </w:rPr>
        <w:t xml:space="preserve"> </w:t>
      </w:r>
      <w:r w:rsidR="008362AA">
        <w:rPr>
          <w:rtl/>
        </w:rPr>
        <w:t>عهد</w:t>
      </w:r>
      <w:r w:rsidR="008B0ECE">
        <w:rPr>
          <w:rFonts w:hint="cs"/>
          <w:rtl/>
        </w:rPr>
        <w:t xml:space="preserve"> </w:t>
      </w:r>
      <w:r w:rsidR="00AB3A9F">
        <w:rPr>
          <w:rtl/>
        </w:rPr>
        <w:t>»</w:t>
      </w:r>
      <w:r w:rsidR="008362AA">
        <w:rPr>
          <w:rtl/>
        </w:rPr>
        <w:t xml:space="preserve"> </w:t>
      </w:r>
      <w:r w:rsidR="00172CD5">
        <w:rPr>
          <w:rtl/>
        </w:rPr>
        <w:t>و «</w:t>
      </w:r>
      <w:r w:rsidR="008B0ECE">
        <w:rPr>
          <w:rFonts w:hint="cs"/>
          <w:rtl/>
        </w:rPr>
        <w:t xml:space="preserve"> </w:t>
      </w:r>
      <w:r w:rsidR="008362AA">
        <w:rPr>
          <w:rtl/>
        </w:rPr>
        <w:t>وصي</w:t>
      </w:r>
      <w:r w:rsidR="008C123F">
        <w:rPr>
          <w:rtl/>
        </w:rPr>
        <w:t>ّ</w:t>
      </w:r>
      <w:r w:rsidR="008362AA">
        <w:rPr>
          <w:rtl/>
        </w:rPr>
        <w:t>ة</w:t>
      </w:r>
      <w:r w:rsidR="008B0ECE">
        <w:rPr>
          <w:rFonts w:hint="cs"/>
          <w:rtl/>
        </w:rPr>
        <w:t xml:space="preserve"> </w:t>
      </w:r>
      <w:r w:rsidR="00AB3A9F">
        <w:rPr>
          <w:rtl/>
        </w:rPr>
        <w:t>»</w:t>
      </w:r>
      <w:r w:rsidR="008362AA">
        <w:rPr>
          <w:rtl/>
        </w:rPr>
        <w:t xml:space="preserve"> </w:t>
      </w:r>
      <w:r w:rsidR="008C123F">
        <w:rPr>
          <w:rtl/>
        </w:rPr>
        <w:br/>
      </w:r>
      <w:r w:rsidRPr="00AC6D18">
        <w:rPr>
          <w:rtl/>
        </w:rPr>
        <w:t xml:space="preserve">من رسول الله </w:t>
      </w:r>
      <w:r w:rsidR="008C123F">
        <w:rPr>
          <w:rtl/>
        </w:rPr>
        <w:t>صلّی الله عليه وآله وسلّم</w:t>
      </w:r>
      <w:r w:rsidR="00095AA9">
        <w:rPr>
          <w:rFonts w:hint="cs"/>
          <w:rtl/>
        </w:rPr>
        <w:t xml:space="preserve"> </w:t>
      </w:r>
      <w:r w:rsidR="00095AA9">
        <w:rPr>
          <w:rtl/>
        </w:rPr>
        <w:t>. . .</w:t>
      </w:r>
    </w:p>
    <w:p w:rsidR="00C64862" w:rsidRDefault="00AC6D18" w:rsidP="00AC6D18">
      <w:pPr>
        <w:rPr>
          <w:rtl/>
        </w:rPr>
      </w:pPr>
      <w:r w:rsidRPr="00AC6D18">
        <w:rPr>
          <w:rtl/>
        </w:rPr>
        <w:t>واش</w:t>
      </w:r>
      <w:r w:rsidR="008362AA">
        <w:rPr>
          <w:rtl/>
        </w:rPr>
        <w:t>تملت ألفاظه على أ</w:t>
      </w:r>
      <w:r w:rsidR="008C123F">
        <w:rPr>
          <w:rtl/>
        </w:rPr>
        <w:t>ُ</w:t>
      </w:r>
      <w:r w:rsidR="008362AA">
        <w:rPr>
          <w:rtl/>
        </w:rPr>
        <w:t>مور أربعة هي</w:t>
      </w:r>
      <w:r w:rsidR="007E0241">
        <w:rPr>
          <w:rtl/>
        </w:rPr>
        <w:t xml:space="preserve"> :</w:t>
      </w:r>
    </w:p>
    <w:p w:rsidR="00AC6D18" w:rsidRPr="00AC6D18" w:rsidRDefault="00AC6D18" w:rsidP="008C123F">
      <w:pPr>
        <w:rPr>
          <w:rtl/>
        </w:rPr>
      </w:pPr>
      <w:r w:rsidRPr="00AC6D18">
        <w:rPr>
          <w:rtl/>
        </w:rPr>
        <w:t>الأمر بتقوى الله</w:t>
      </w:r>
      <w:r w:rsidR="008C123F">
        <w:rPr>
          <w:rtl/>
        </w:rPr>
        <w:t xml:space="preserve"> عزّ وجلّ</w:t>
      </w:r>
      <w:r w:rsidR="00095AA9">
        <w:rPr>
          <w:rFonts w:hint="cs"/>
          <w:rtl/>
        </w:rPr>
        <w:t xml:space="preserve"> </w:t>
      </w:r>
      <w:r w:rsidR="00095AA9">
        <w:rPr>
          <w:rtl/>
        </w:rPr>
        <w:t>. .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والأمر بالسمع والطاعة للحاكم كائنا</w:t>
      </w:r>
      <w:r w:rsidR="008C123F">
        <w:rPr>
          <w:rtl/>
        </w:rPr>
        <w:t>ً</w:t>
      </w:r>
      <w:r w:rsidRPr="00AC6D18">
        <w:rPr>
          <w:rtl/>
        </w:rPr>
        <w:t xml:space="preserve"> من كان</w:t>
      </w:r>
      <w:r w:rsidR="00095AA9">
        <w:rPr>
          <w:rFonts w:hint="cs"/>
          <w:rtl/>
        </w:rPr>
        <w:t xml:space="preserve"> </w:t>
      </w:r>
      <w:r w:rsidR="00095AA9">
        <w:rPr>
          <w:rtl/>
        </w:rPr>
        <w:t>. .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والتحذير من محد</w:t>
      </w:r>
      <w:r w:rsidR="008C123F">
        <w:rPr>
          <w:rtl/>
        </w:rPr>
        <w:t>َ</w:t>
      </w:r>
      <w:r w:rsidRPr="00AC6D18">
        <w:rPr>
          <w:rtl/>
        </w:rPr>
        <w:t>ثات ال</w:t>
      </w:r>
      <w:r w:rsidR="008C123F">
        <w:rPr>
          <w:rtl/>
        </w:rPr>
        <w:t>ْ</w:t>
      </w:r>
      <w:r w:rsidRPr="00AC6D18">
        <w:rPr>
          <w:rtl/>
        </w:rPr>
        <w:t>أ</w:t>
      </w:r>
      <w:r w:rsidR="008C123F">
        <w:rPr>
          <w:rtl/>
        </w:rPr>
        <w:t>ُ</w:t>
      </w:r>
      <w:r w:rsidRPr="00AC6D18">
        <w:rPr>
          <w:rtl/>
        </w:rPr>
        <w:t>مور</w:t>
      </w:r>
      <w:r w:rsidR="00095AA9">
        <w:rPr>
          <w:rFonts w:hint="cs"/>
          <w:rtl/>
        </w:rPr>
        <w:t xml:space="preserve"> </w:t>
      </w:r>
      <w:r w:rsidR="00095AA9">
        <w:rPr>
          <w:rtl/>
        </w:rPr>
        <w:t>. .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والأمر بات</w:t>
      </w:r>
      <w:r w:rsidR="008C123F">
        <w:rPr>
          <w:rtl/>
        </w:rPr>
        <w:t>ّ</w:t>
      </w:r>
      <w:r w:rsidRPr="00AC6D18">
        <w:rPr>
          <w:rtl/>
        </w:rPr>
        <w:t>باع س</w:t>
      </w:r>
      <w:r w:rsidR="008C123F">
        <w:rPr>
          <w:rtl/>
        </w:rPr>
        <w:t>ُ</w:t>
      </w:r>
      <w:r w:rsidRPr="00AC6D18">
        <w:rPr>
          <w:rtl/>
        </w:rPr>
        <w:t>ن</w:t>
      </w:r>
      <w:r w:rsidR="008C123F">
        <w:rPr>
          <w:rtl/>
        </w:rPr>
        <w:t>ّ</w:t>
      </w:r>
      <w:r w:rsidRPr="00AC6D18">
        <w:rPr>
          <w:rtl/>
        </w:rPr>
        <w:t>ته وس</w:t>
      </w:r>
      <w:r w:rsidR="008C123F">
        <w:rPr>
          <w:rtl/>
        </w:rPr>
        <w:t>ُ</w:t>
      </w:r>
      <w:r w:rsidRPr="00AC6D18">
        <w:rPr>
          <w:rtl/>
        </w:rPr>
        <w:t>ن</w:t>
      </w:r>
      <w:r w:rsidR="008C123F">
        <w:rPr>
          <w:rtl/>
        </w:rPr>
        <w:t>ّ</w:t>
      </w:r>
      <w:r w:rsidRPr="00AC6D18">
        <w:rPr>
          <w:rtl/>
        </w:rPr>
        <w:t>ة الخلفاء الراشدين من بعده</w:t>
      </w:r>
      <w:r w:rsidR="00095AA9">
        <w:rPr>
          <w:rFonts w:hint="cs"/>
          <w:rtl/>
        </w:rPr>
        <w:t xml:space="preserve"> </w:t>
      </w:r>
      <w:r w:rsidR="00095AA9">
        <w:rPr>
          <w:rtl/>
        </w:rPr>
        <w:t>. . .</w:t>
      </w:r>
    </w:p>
    <w:p w:rsidR="00AC6D18" w:rsidRPr="00AC6D18" w:rsidRDefault="00AC6D18" w:rsidP="008C123F">
      <w:pPr>
        <w:rPr>
          <w:rtl/>
        </w:rPr>
      </w:pPr>
      <w:r w:rsidRPr="00AC6D18">
        <w:rPr>
          <w:rtl/>
        </w:rPr>
        <w:t>وليس في ش</w:t>
      </w:r>
      <w:r w:rsidR="008C123F">
        <w:rPr>
          <w:rtl/>
        </w:rPr>
        <w:t>يء</w:t>
      </w:r>
      <w:r w:rsidRPr="00AC6D18">
        <w:rPr>
          <w:rtl/>
        </w:rPr>
        <w:t xml:space="preserve"> من ألفاظ الحديث الوصي</w:t>
      </w:r>
      <w:r w:rsidR="008C123F">
        <w:rPr>
          <w:rtl/>
        </w:rPr>
        <w:t>ّ</w:t>
      </w:r>
      <w:r w:rsidRPr="00AC6D18">
        <w:rPr>
          <w:rtl/>
        </w:rPr>
        <w:t>ة بالقرآن والعمل به</w:t>
      </w:r>
      <w:r w:rsidR="00095AA9">
        <w:rPr>
          <w:rFonts w:hint="cs"/>
          <w:rtl/>
        </w:rPr>
        <w:t xml:space="preserve"> </w:t>
      </w:r>
      <w:r w:rsidR="00095AA9">
        <w:rPr>
          <w:rtl/>
        </w:rPr>
        <w:t>.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ورب</w:t>
      </w:r>
      <w:r w:rsidR="008C123F">
        <w:rPr>
          <w:rtl/>
        </w:rPr>
        <w:t>ّ</w:t>
      </w:r>
      <w:r w:rsidRPr="00AC6D18">
        <w:rPr>
          <w:rtl/>
        </w:rPr>
        <w:t>ما خلت بعض الألفاظ من الأمر بالتقوى</w:t>
      </w:r>
      <w:r w:rsidR="00095AA9">
        <w:rPr>
          <w:rFonts w:hint="cs"/>
          <w:rtl/>
        </w:rPr>
        <w:t xml:space="preserve"> </w:t>
      </w:r>
      <w:r w:rsidR="00095AA9">
        <w:rPr>
          <w:rtl/>
        </w:rPr>
        <w:t>. . .</w:t>
      </w:r>
    </w:p>
    <w:p w:rsidR="00AC6D18" w:rsidRPr="008B0ECE" w:rsidRDefault="00AC6D18" w:rsidP="008B0ECE">
      <w:pPr>
        <w:rPr>
          <w:rStyle w:val="rfdLineChar"/>
          <w:rtl/>
        </w:rPr>
      </w:pPr>
      <w:r w:rsidRPr="00AC6D18">
        <w:rPr>
          <w:rtl/>
        </w:rPr>
        <w:t>ثم</w:t>
      </w:r>
      <w:r w:rsidR="008C123F">
        <w:rPr>
          <w:rtl/>
        </w:rPr>
        <w:t>ّ</w:t>
      </w:r>
      <w:r w:rsidRPr="00AC6D18">
        <w:rPr>
          <w:rtl/>
        </w:rPr>
        <w:t xml:space="preserve"> إن</w:t>
      </w:r>
      <w:r w:rsidR="008C123F">
        <w:rPr>
          <w:rtl/>
        </w:rPr>
        <w:t>ّ</w:t>
      </w:r>
      <w:r w:rsidRPr="00AC6D18">
        <w:rPr>
          <w:rtl/>
        </w:rPr>
        <w:t xml:space="preserve"> ال</w:t>
      </w:r>
      <w:r w:rsidR="008C123F">
        <w:rPr>
          <w:rtl/>
        </w:rPr>
        <w:t>ْ</w:t>
      </w:r>
      <w:r w:rsidRPr="00AC6D18">
        <w:rPr>
          <w:rtl/>
        </w:rPr>
        <w:t>أ</w:t>
      </w:r>
      <w:r w:rsidR="008C123F">
        <w:rPr>
          <w:rtl/>
        </w:rPr>
        <w:t>ُ</w:t>
      </w:r>
      <w:r w:rsidRPr="00AC6D18">
        <w:rPr>
          <w:rtl/>
        </w:rPr>
        <w:t>مور الثلاثة</w:t>
      </w:r>
      <w:r w:rsidR="004803AF">
        <w:rPr>
          <w:rtl/>
        </w:rPr>
        <w:t xml:space="preserve"> ـ </w:t>
      </w:r>
      <w:r w:rsidRPr="00AC6D18">
        <w:rPr>
          <w:rtl/>
        </w:rPr>
        <w:t>عدا الأمر بالتقوى</w:t>
      </w:r>
      <w:r w:rsidR="004803AF">
        <w:rPr>
          <w:rtl/>
        </w:rPr>
        <w:t xml:space="preserve"> ـ </w:t>
      </w:r>
      <w:r w:rsidRPr="00AC6D18">
        <w:rPr>
          <w:rtl/>
        </w:rPr>
        <w:t>تختلف فيها الألفاظ تقديما</w:t>
      </w:r>
      <w:r w:rsidR="008C123F">
        <w:rPr>
          <w:rtl/>
        </w:rPr>
        <w:t>ً</w:t>
      </w:r>
      <w:r w:rsidR="008B0ECE">
        <w:rPr>
          <w:rFonts w:hint="cs"/>
          <w:rtl/>
        </w:rPr>
        <w:t xml:space="preserve"> </w:t>
      </w:r>
      <w:r w:rsidR="008B0ECE">
        <w:rPr>
          <w:rtl/>
        </w:rPr>
        <w:br/>
      </w:r>
      <w:r w:rsidR="008B0ECE">
        <w:rPr>
          <w:rtl/>
        </w:rPr>
        <w:br/>
      </w:r>
      <w:r w:rsidRPr="008B0ECE">
        <w:rPr>
          <w:rStyle w:val="rfdLineChar"/>
          <w:rtl/>
        </w:rPr>
        <w:t>__________________</w:t>
      </w:r>
    </w:p>
    <w:p w:rsidR="00AC6D18" w:rsidRPr="00484D70" w:rsidRDefault="00AC6D18" w:rsidP="00484D70">
      <w:pPr>
        <w:pStyle w:val="rfdFootnote0"/>
        <w:rPr>
          <w:rtl/>
        </w:rPr>
      </w:pPr>
      <w:r w:rsidRPr="00484D70">
        <w:rPr>
          <w:rtl/>
        </w:rPr>
        <w:t>(106) المستصفى في علم ال</w:t>
      </w:r>
      <w:r w:rsidR="008C123F">
        <w:rPr>
          <w:rtl/>
        </w:rPr>
        <w:t>ْ</w:t>
      </w:r>
      <w:r w:rsidRPr="00484D70">
        <w:rPr>
          <w:rtl/>
        </w:rPr>
        <w:t>أ</w:t>
      </w:r>
      <w:r w:rsidR="008C123F">
        <w:rPr>
          <w:rtl/>
        </w:rPr>
        <w:t>ُ</w:t>
      </w:r>
      <w:r w:rsidRPr="00484D70">
        <w:rPr>
          <w:rtl/>
        </w:rPr>
        <w:t>صول</w:t>
      </w:r>
      <w:r w:rsidR="008362AA" w:rsidRPr="00484D70">
        <w:rPr>
          <w:rtl/>
        </w:rPr>
        <w:t xml:space="preserve"> </w:t>
      </w:r>
      <w:r w:rsidRPr="00484D70">
        <w:rPr>
          <w:rtl/>
        </w:rPr>
        <w:t>1</w:t>
      </w:r>
      <w:r w:rsidR="005C5FDB">
        <w:rPr>
          <w:rtl/>
        </w:rPr>
        <w:t xml:space="preserve"> / </w:t>
      </w:r>
      <w:r w:rsidRPr="00484D70">
        <w:rPr>
          <w:rtl/>
        </w:rPr>
        <w:t>260</w:t>
      </w:r>
      <w:r w:rsidR="00095AA9">
        <w:rPr>
          <w:rtl/>
        </w:rPr>
        <w:t xml:space="preserve"> .</w:t>
      </w:r>
    </w:p>
    <w:p w:rsidR="00AC6D18" w:rsidRPr="00AC6D18" w:rsidRDefault="00AC6D18" w:rsidP="008362AA">
      <w:pPr>
        <w:pStyle w:val="rfdNormal0"/>
        <w:rPr>
          <w:rtl/>
        </w:rPr>
      </w:pPr>
      <w:r>
        <w:rPr>
          <w:rtl/>
        </w:rPr>
        <w:br w:type="page"/>
      </w:r>
      <w:r w:rsidRPr="00AC6D18">
        <w:rPr>
          <w:rtl/>
        </w:rPr>
        <w:lastRenderedPageBreak/>
        <w:t>وتأخيرا</w:t>
      </w:r>
      <w:r w:rsidR="00CB633C">
        <w:rPr>
          <w:rtl/>
        </w:rPr>
        <w:t>ً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ولرب</w:t>
      </w:r>
      <w:r w:rsidR="00CB633C">
        <w:rPr>
          <w:rtl/>
        </w:rPr>
        <w:t>ّ</w:t>
      </w:r>
      <w:r w:rsidRPr="00AC6D18">
        <w:rPr>
          <w:rtl/>
        </w:rPr>
        <w:t xml:space="preserve">ما جاءت كلمة </w:t>
      </w:r>
      <w:r w:rsidR="00AB3A9F" w:rsidRPr="00AC6D18">
        <w:rPr>
          <w:rtl/>
        </w:rPr>
        <w:t>«</w:t>
      </w:r>
      <w:r w:rsidR="008B0ECE">
        <w:rPr>
          <w:rFonts w:hint="cs"/>
          <w:rtl/>
        </w:rPr>
        <w:t xml:space="preserve"> </w:t>
      </w:r>
      <w:r w:rsidRPr="00AC6D18">
        <w:rPr>
          <w:rtl/>
        </w:rPr>
        <w:t>عض</w:t>
      </w:r>
      <w:r w:rsidR="00CB633C">
        <w:rPr>
          <w:rtl/>
        </w:rPr>
        <w:t>ّ</w:t>
      </w:r>
      <w:r w:rsidRPr="00AC6D18">
        <w:rPr>
          <w:rtl/>
        </w:rPr>
        <w:t>وا عليها</w:t>
      </w:r>
      <w:r w:rsidR="00095AA9">
        <w:rPr>
          <w:rFonts w:hint="cs"/>
          <w:rtl/>
        </w:rPr>
        <w:t xml:space="preserve"> </w:t>
      </w:r>
      <w:r w:rsidR="00095AA9">
        <w:rPr>
          <w:rtl/>
        </w:rPr>
        <w:t>. . .</w:t>
      </w:r>
      <w:r w:rsidR="008B0ECE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Pr="00AC6D18">
        <w:rPr>
          <w:rtl/>
        </w:rPr>
        <w:t xml:space="preserve"> بعد </w:t>
      </w:r>
      <w:r w:rsidR="00AB3A9F" w:rsidRPr="00AC6D18">
        <w:rPr>
          <w:rtl/>
        </w:rPr>
        <w:t>«</w:t>
      </w:r>
      <w:r w:rsidR="008B0ECE">
        <w:rPr>
          <w:rFonts w:hint="cs"/>
          <w:rtl/>
        </w:rPr>
        <w:t xml:space="preserve"> </w:t>
      </w:r>
      <w:r w:rsidRPr="00AC6D18">
        <w:rPr>
          <w:rtl/>
        </w:rPr>
        <w:t>الطاعة</w:t>
      </w:r>
      <w:r w:rsidR="008B0ECE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Pr="00AC6D18">
        <w:rPr>
          <w:rtl/>
        </w:rPr>
        <w:t xml:space="preserve"> لا بعد </w:t>
      </w:r>
      <w:r w:rsidR="00AB3A9F" w:rsidRPr="00AC6D18">
        <w:rPr>
          <w:rtl/>
        </w:rPr>
        <w:t>«</w:t>
      </w:r>
      <w:r w:rsidR="008B0ECE">
        <w:rPr>
          <w:rFonts w:hint="cs"/>
          <w:rtl/>
        </w:rPr>
        <w:t xml:space="preserve"> </w:t>
      </w:r>
      <w:r w:rsidRPr="00AC6D18">
        <w:rPr>
          <w:rtl/>
        </w:rPr>
        <w:t>الس</w:t>
      </w:r>
      <w:r w:rsidR="00CB633C">
        <w:rPr>
          <w:rtl/>
        </w:rPr>
        <w:t>ُ</w:t>
      </w:r>
      <w:r w:rsidRPr="00AC6D18">
        <w:rPr>
          <w:rtl/>
        </w:rPr>
        <w:t>ن</w:t>
      </w:r>
      <w:r w:rsidR="00CB633C">
        <w:rPr>
          <w:rtl/>
        </w:rPr>
        <w:t>ّ</w:t>
      </w:r>
      <w:r w:rsidRPr="00AC6D18">
        <w:rPr>
          <w:rtl/>
        </w:rPr>
        <w:t>ة</w:t>
      </w:r>
      <w:r w:rsidR="008B0ECE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="00095AA9">
        <w:rPr>
          <w:rFonts w:hint="cs"/>
          <w:rtl/>
        </w:rPr>
        <w:t xml:space="preserve"> </w:t>
      </w:r>
      <w:r w:rsidR="00095AA9">
        <w:rPr>
          <w:rtl/>
        </w:rPr>
        <w:t>.</w:t>
      </w:r>
      <w:r w:rsidR="00095AA9">
        <w:rPr>
          <w:rFonts w:hint="cs"/>
          <w:rtl/>
        </w:rPr>
        <w:t xml:space="preserve"> .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ورب</w:t>
      </w:r>
      <w:r w:rsidR="00CB633C">
        <w:rPr>
          <w:rtl/>
        </w:rPr>
        <w:t>ّ</w:t>
      </w:r>
      <w:r w:rsidRPr="00AC6D18">
        <w:rPr>
          <w:rtl/>
        </w:rPr>
        <w:t>ما قال</w:t>
      </w:r>
      <w:r w:rsidR="007E0241">
        <w:rPr>
          <w:rtl/>
        </w:rPr>
        <w:t xml:space="preserve"> :</w:t>
      </w:r>
      <w:r w:rsidRPr="00AC6D18">
        <w:rPr>
          <w:rtl/>
        </w:rPr>
        <w:t xml:space="preserve"> </w:t>
      </w:r>
      <w:r w:rsidR="00AB3A9F" w:rsidRPr="00AC6D18">
        <w:rPr>
          <w:rtl/>
        </w:rPr>
        <w:t>«</w:t>
      </w:r>
      <w:r w:rsidR="008B0ECE">
        <w:rPr>
          <w:rFonts w:hint="cs"/>
          <w:rtl/>
        </w:rPr>
        <w:t xml:space="preserve"> </w:t>
      </w:r>
      <w:r w:rsidRPr="00AC6D18">
        <w:rPr>
          <w:rtl/>
        </w:rPr>
        <w:t>وعض</w:t>
      </w:r>
      <w:r w:rsidR="00CB633C">
        <w:rPr>
          <w:rtl/>
        </w:rPr>
        <w:t>ّ</w:t>
      </w:r>
      <w:r w:rsidRPr="00AC6D18">
        <w:rPr>
          <w:rtl/>
        </w:rPr>
        <w:t>وا على نواجذكم بالحق</w:t>
      </w:r>
      <w:r w:rsidR="00CB633C">
        <w:rPr>
          <w:rtl/>
        </w:rPr>
        <w:t>ّ</w:t>
      </w:r>
      <w:r w:rsidR="008B0ECE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="00095AA9">
        <w:rPr>
          <w:rtl/>
        </w:rPr>
        <w:t xml:space="preserve"> .</w:t>
      </w:r>
    </w:p>
    <w:p w:rsidR="008362AA" w:rsidRDefault="00AC6D18" w:rsidP="00AC6D18">
      <w:pPr>
        <w:rPr>
          <w:rtl/>
        </w:rPr>
      </w:pPr>
      <w:r w:rsidRPr="00AC6D18">
        <w:rPr>
          <w:rtl/>
        </w:rPr>
        <w:t>لكن في أحد الألفاظ</w:t>
      </w:r>
      <w:r w:rsidR="007E0241">
        <w:rPr>
          <w:rtl/>
        </w:rPr>
        <w:t xml:space="preserve"> :</w:t>
      </w:r>
      <w:r w:rsidRPr="00AC6D18">
        <w:rPr>
          <w:rtl/>
        </w:rPr>
        <w:t xml:space="preserve"> </w:t>
      </w:r>
      <w:r w:rsidR="00AB3A9F" w:rsidRPr="00AC6D18">
        <w:rPr>
          <w:rtl/>
        </w:rPr>
        <w:t>«</w:t>
      </w:r>
      <w:r w:rsidR="008B0ECE">
        <w:rPr>
          <w:rFonts w:hint="cs"/>
          <w:rtl/>
        </w:rPr>
        <w:t xml:space="preserve"> </w:t>
      </w:r>
      <w:r w:rsidRPr="00AC6D18">
        <w:rPr>
          <w:rtl/>
        </w:rPr>
        <w:t>عليكم بتقوى الله</w:t>
      </w:r>
      <w:r w:rsidR="00095AA9">
        <w:rPr>
          <w:rFonts w:hint="cs"/>
          <w:rtl/>
        </w:rPr>
        <w:t xml:space="preserve"> </w:t>
      </w:r>
      <w:r w:rsidR="00095AA9">
        <w:rPr>
          <w:rtl/>
        </w:rPr>
        <w:t>. . .</w:t>
      </w:r>
      <w:r w:rsidRPr="00AC6D18">
        <w:rPr>
          <w:rtl/>
        </w:rPr>
        <w:t xml:space="preserve"> أظن</w:t>
      </w:r>
      <w:r w:rsidR="00CB633C">
        <w:rPr>
          <w:rtl/>
        </w:rPr>
        <w:t>ّ</w:t>
      </w:r>
      <w:r w:rsidRPr="00AC6D18">
        <w:rPr>
          <w:rtl/>
        </w:rPr>
        <w:t>ه قال</w:t>
      </w:r>
      <w:r w:rsidR="007E0241">
        <w:rPr>
          <w:rtl/>
        </w:rPr>
        <w:t xml:space="preserve"> :</w:t>
      </w:r>
      <w:r w:rsidRPr="00AC6D18">
        <w:rPr>
          <w:rtl/>
        </w:rPr>
        <w:t xml:space="preserve"> والسمع والطاعة</w:t>
      </w:r>
      <w:r w:rsidR="008B0ECE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فالراوي غير متأك</w:t>
      </w:r>
      <w:r w:rsidR="00CB633C">
        <w:rPr>
          <w:rtl/>
        </w:rPr>
        <w:t>ّ</w:t>
      </w:r>
      <w:r w:rsidRPr="00AC6D18">
        <w:rPr>
          <w:rtl/>
        </w:rPr>
        <w:t>د من أن</w:t>
      </w:r>
      <w:r w:rsidR="00CB633C">
        <w:rPr>
          <w:rtl/>
        </w:rPr>
        <w:t>ّ</w:t>
      </w:r>
      <w:r w:rsidRPr="00AC6D18">
        <w:rPr>
          <w:rtl/>
        </w:rPr>
        <w:t>ه قال</w:t>
      </w:r>
      <w:r w:rsidR="008362AA">
        <w:rPr>
          <w:rtl/>
        </w:rPr>
        <w:t xml:space="preserve"> ذلك</w:t>
      </w:r>
      <w:r w:rsidR="008B0ECE">
        <w:rPr>
          <w:rFonts w:hint="cs"/>
          <w:rtl/>
        </w:rPr>
        <w:t xml:space="preserve"> </w:t>
      </w:r>
      <w:r w:rsidR="00773F9D">
        <w:rPr>
          <w:rtl/>
        </w:rPr>
        <w:t>!</w:t>
      </w:r>
      <w:r w:rsidR="008362AA">
        <w:rPr>
          <w:rtl/>
        </w:rPr>
        <w:t xml:space="preserve"> ثم</w:t>
      </w:r>
      <w:r w:rsidR="00CB633C">
        <w:rPr>
          <w:rtl/>
        </w:rPr>
        <w:t>ّ</w:t>
      </w:r>
      <w:r w:rsidR="008362AA">
        <w:rPr>
          <w:rtl/>
        </w:rPr>
        <w:t xml:space="preserve"> لمن السمع والطاعة</w:t>
      </w:r>
      <w:r w:rsidR="008B0ECE">
        <w:rPr>
          <w:rFonts w:hint="cs"/>
          <w:rtl/>
        </w:rPr>
        <w:t xml:space="preserve"> </w:t>
      </w:r>
      <w:r w:rsidR="00025C8E">
        <w:rPr>
          <w:rtl/>
        </w:rPr>
        <w:t>؟ !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والحافظ أبو نعيم رواه بترجمة العرباض بسنده</w:t>
      </w:r>
      <w:r w:rsidR="007E0241">
        <w:rPr>
          <w:rtl/>
        </w:rPr>
        <w:t xml:space="preserve"> :</w:t>
      </w:r>
      <w:r w:rsidRPr="00AC6D18">
        <w:rPr>
          <w:rtl/>
        </w:rPr>
        <w:t xml:space="preserve"> عن الوليد بن مسلم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ثنا ثور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ابن يزيد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عن خالد بن معدان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حد</w:t>
      </w:r>
      <w:r w:rsidR="00CB633C">
        <w:rPr>
          <w:rtl/>
        </w:rPr>
        <w:t>ّثني عبد</w:t>
      </w:r>
      <w:r w:rsidR="008B0ECE">
        <w:rPr>
          <w:rFonts w:hint="cs"/>
          <w:rtl/>
        </w:rPr>
        <w:t xml:space="preserve"> </w:t>
      </w:r>
      <w:r w:rsidRPr="00AC6D18">
        <w:rPr>
          <w:rtl/>
        </w:rPr>
        <w:t>الرحمن بن عمرو السلمي وحجر بن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حجر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قالا</w:t>
      </w:r>
      <w:r w:rsidR="007E0241">
        <w:rPr>
          <w:rtl/>
        </w:rPr>
        <w:t xml:space="preserve"> :</w:t>
      </w:r>
    </w:p>
    <w:p w:rsidR="00AC6D18" w:rsidRPr="00AC6D18" w:rsidRDefault="00AB3A9F" w:rsidP="00CB633C">
      <w:pPr>
        <w:rPr>
          <w:rtl/>
        </w:rPr>
      </w:pPr>
      <w:r w:rsidRPr="00AC6D18">
        <w:rPr>
          <w:rtl/>
        </w:rPr>
        <w:t>«</w:t>
      </w:r>
      <w:r w:rsidR="008B0ECE">
        <w:rPr>
          <w:rFonts w:hint="cs"/>
          <w:rtl/>
        </w:rPr>
        <w:t xml:space="preserve"> </w:t>
      </w:r>
      <w:r w:rsidR="00AC6D18" w:rsidRPr="00AC6D18">
        <w:rPr>
          <w:rtl/>
        </w:rPr>
        <w:t>أتينا العرباض بن سارية</w:t>
      </w:r>
      <w:r w:rsidR="004803AF">
        <w:rPr>
          <w:rtl/>
        </w:rPr>
        <w:t xml:space="preserve"> ـ </w:t>
      </w:r>
      <w:r w:rsidR="00AC6D18" w:rsidRPr="00AC6D18">
        <w:rPr>
          <w:rtl/>
        </w:rPr>
        <w:t>وهو مم</w:t>
      </w:r>
      <w:r w:rsidR="00CB633C">
        <w:rPr>
          <w:rtl/>
        </w:rPr>
        <w:t>ّ</w:t>
      </w:r>
      <w:r w:rsidR="00AC6D18" w:rsidRPr="00AC6D18">
        <w:rPr>
          <w:rtl/>
        </w:rPr>
        <w:t>ن نزل</w:t>
      </w:r>
      <w:r w:rsidR="00095AA9">
        <w:rPr>
          <w:rFonts w:hint="cs"/>
          <w:rtl/>
        </w:rPr>
        <w:t xml:space="preserve"> </w:t>
      </w:r>
      <w:r w:rsidR="00095AA9">
        <w:rPr>
          <w:rtl/>
        </w:rPr>
        <w:t>. . .</w:t>
      </w:r>
      <w:r w:rsidR="008B0ECE">
        <w:rPr>
          <w:rFonts w:hint="cs"/>
          <w:rtl/>
        </w:rPr>
        <w:t xml:space="preserve"> </w:t>
      </w:r>
      <w:r w:rsidR="004803AF">
        <w:rPr>
          <w:rtl/>
        </w:rPr>
        <w:t xml:space="preserve">ـ </w:t>
      </w:r>
      <w:r w:rsidR="00AC6D18" w:rsidRPr="00AC6D18">
        <w:rPr>
          <w:rtl/>
        </w:rPr>
        <w:t>وقلنا</w:t>
      </w:r>
      <w:r w:rsidR="007E0241">
        <w:rPr>
          <w:rtl/>
        </w:rPr>
        <w:t xml:space="preserve"> :</w:t>
      </w:r>
      <w:r w:rsidR="00AC6D18" w:rsidRPr="00AC6D18">
        <w:rPr>
          <w:rtl/>
        </w:rPr>
        <w:t xml:space="preserve"> أتيناك زائرين وعائدين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="00AC6D18" w:rsidRPr="00AC6D18">
        <w:rPr>
          <w:rtl/>
        </w:rPr>
        <w:t>ومقتبسين</w:t>
      </w:r>
      <w:r w:rsidR="008B0ECE">
        <w:rPr>
          <w:rFonts w:hint="cs"/>
          <w:rtl/>
        </w:rPr>
        <w:t xml:space="preserve"> </w:t>
      </w:r>
      <w:r w:rsidRPr="00AC6D18">
        <w:rPr>
          <w:rtl/>
        </w:rPr>
        <w:t>»</w:t>
      </w:r>
      <w:r w:rsidR="00AC6D18" w:rsidRPr="00AC6D18">
        <w:rPr>
          <w:rtl/>
        </w:rPr>
        <w:t xml:space="preserve"> </w:t>
      </w:r>
      <w:r w:rsidR="00AC6D18" w:rsidRPr="008362AA">
        <w:rPr>
          <w:rStyle w:val="rfdFootnotenum"/>
          <w:rtl/>
        </w:rPr>
        <w:t>(107)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رواه إلى هنا ولم يزد عليه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ورواه بترجمة خالد من أو</w:t>
      </w:r>
      <w:r w:rsidR="00A23658">
        <w:rPr>
          <w:rtl/>
        </w:rPr>
        <w:t>ّ</w:t>
      </w:r>
      <w:r w:rsidRPr="00AC6D18">
        <w:rPr>
          <w:rtl/>
        </w:rPr>
        <w:t xml:space="preserve">له إلى آخره </w:t>
      </w:r>
      <w:r w:rsidRPr="008362AA">
        <w:rPr>
          <w:rStyle w:val="rfdFootnotenum"/>
          <w:rtl/>
        </w:rPr>
        <w:t>(108)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والأمر سهل</w:t>
      </w:r>
      <w:r w:rsidR="00095AA9">
        <w:rPr>
          <w:rFonts w:hint="cs"/>
          <w:rtl/>
        </w:rPr>
        <w:t xml:space="preserve"> </w:t>
      </w:r>
      <w:r w:rsidR="00095AA9">
        <w:rPr>
          <w:rtl/>
        </w:rPr>
        <w:t>. . .</w:t>
      </w:r>
    </w:p>
    <w:p w:rsidR="008362AA" w:rsidRDefault="00AC6D18" w:rsidP="00AC6D18">
      <w:pPr>
        <w:rPr>
          <w:rtl/>
        </w:rPr>
      </w:pPr>
      <w:r w:rsidRPr="00AC6D18">
        <w:rPr>
          <w:rtl/>
        </w:rPr>
        <w:t>ثم</w:t>
      </w:r>
      <w:r w:rsidR="00A23658">
        <w:rPr>
          <w:rtl/>
        </w:rPr>
        <w:t>ّ</w:t>
      </w:r>
      <w:r w:rsidRPr="00AC6D18">
        <w:rPr>
          <w:rtl/>
        </w:rPr>
        <w:t xml:space="preserve"> إن</w:t>
      </w:r>
      <w:r w:rsidR="00A23658">
        <w:rPr>
          <w:rtl/>
        </w:rPr>
        <w:t>ّ</w:t>
      </w:r>
      <w:r w:rsidRPr="00AC6D18">
        <w:rPr>
          <w:rtl/>
        </w:rPr>
        <w:t>ه جا</w:t>
      </w:r>
      <w:r w:rsidR="008362AA">
        <w:rPr>
          <w:rtl/>
        </w:rPr>
        <w:t>ء في بعض ألفاظ الحديث في آخره</w:t>
      </w:r>
      <w:r w:rsidR="007E0241">
        <w:rPr>
          <w:rtl/>
        </w:rPr>
        <w:t xml:space="preserve"> :</w:t>
      </w:r>
    </w:p>
    <w:p w:rsidR="00AC6D18" w:rsidRPr="00AC6D18" w:rsidRDefault="00AB3A9F" w:rsidP="00AC6D18">
      <w:pPr>
        <w:rPr>
          <w:rtl/>
        </w:rPr>
      </w:pPr>
      <w:r w:rsidRPr="00AC6D18">
        <w:rPr>
          <w:rtl/>
        </w:rPr>
        <w:t>«</w:t>
      </w:r>
      <w:r w:rsidR="00711DEC">
        <w:rPr>
          <w:rFonts w:hint="cs"/>
          <w:rtl/>
        </w:rPr>
        <w:t xml:space="preserve"> </w:t>
      </w:r>
      <w:r w:rsidR="00AC6D18" w:rsidRPr="00AC6D18">
        <w:rPr>
          <w:rtl/>
        </w:rPr>
        <w:t>فكان أسد بن وداعة يزيد في هذا الحديث</w:t>
      </w:r>
      <w:r w:rsidR="007E0241">
        <w:rPr>
          <w:rtl/>
        </w:rPr>
        <w:t xml:space="preserve"> :</w:t>
      </w:r>
      <w:r w:rsidR="00AC6D18" w:rsidRPr="00AC6D18">
        <w:rPr>
          <w:rtl/>
        </w:rPr>
        <w:t xml:space="preserve"> فإن</w:t>
      </w:r>
      <w:r w:rsidR="00A23658">
        <w:rPr>
          <w:rtl/>
        </w:rPr>
        <w:t>ّ</w:t>
      </w:r>
      <w:r w:rsidR="00AC6D18" w:rsidRPr="00AC6D18">
        <w:rPr>
          <w:rtl/>
        </w:rPr>
        <w:t xml:space="preserve"> المؤمن كالجمل الأنف حيثما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="00AC6D18" w:rsidRPr="00AC6D18">
        <w:rPr>
          <w:rtl/>
        </w:rPr>
        <w:t>قيد انقاد</w:t>
      </w:r>
      <w:r w:rsidR="00711DEC">
        <w:rPr>
          <w:rFonts w:hint="cs"/>
          <w:rtl/>
        </w:rPr>
        <w:t xml:space="preserve"> </w:t>
      </w:r>
      <w:r w:rsidRPr="00AC6D18">
        <w:rPr>
          <w:rtl/>
        </w:rPr>
        <w:t>»</w:t>
      </w:r>
      <w:r w:rsidR="00AC6D18" w:rsidRPr="00AC6D18">
        <w:rPr>
          <w:rtl/>
        </w:rPr>
        <w:t xml:space="preserve"> </w:t>
      </w:r>
      <w:r w:rsidR="00AC6D18" w:rsidRPr="008362AA">
        <w:rPr>
          <w:rStyle w:val="rfdFootnotenum"/>
          <w:rtl/>
        </w:rPr>
        <w:t>(109)</w:t>
      </w:r>
      <w:r w:rsidR="00095AA9">
        <w:rPr>
          <w:rtl/>
        </w:rPr>
        <w:t xml:space="preserve"> .</w:t>
      </w:r>
    </w:p>
    <w:p w:rsidR="008362AA" w:rsidRDefault="00AC6D18" w:rsidP="00A23658">
      <w:pPr>
        <w:rPr>
          <w:rtl/>
        </w:rPr>
      </w:pPr>
      <w:r w:rsidRPr="00AC6D18">
        <w:rPr>
          <w:rtl/>
        </w:rPr>
        <w:t>لكن</w:t>
      </w:r>
      <w:r w:rsidR="00A23658">
        <w:rPr>
          <w:rtl/>
        </w:rPr>
        <w:t>ّ</w:t>
      </w:r>
      <w:r w:rsidRPr="00AC6D18">
        <w:rPr>
          <w:rtl/>
        </w:rPr>
        <w:t xml:space="preserve"> </w:t>
      </w:r>
      <w:r w:rsidR="00AB3A9F" w:rsidRPr="00AC6D18">
        <w:rPr>
          <w:rtl/>
        </w:rPr>
        <w:t>«</w:t>
      </w:r>
      <w:r w:rsidR="00711DEC">
        <w:rPr>
          <w:rFonts w:hint="cs"/>
          <w:rtl/>
        </w:rPr>
        <w:t xml:space="preserve"> </w:t>
      </w:r>
      <w:r w:rsidRPr="00AC6D18">
        <w:rPr>
          <w:rtl/>
        </w:rPr>
        <w:t>أسد بن وداعة</w:t>
      </w:r>
      <w:r w:rsidR="00711DEC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="004803AF">
        <w:rPr>
          <w:rtl/>
        </w:rPr>
        <w:t xml:space="preserve"> ـ </w:t>
      </w:r>
      <w:r w:rsidRPr="00AC6D18">
        <w:rPr>
          <w:rtl/>
        </w:rPr>
        <w:t>وهو من ال</w:t>
      </w:r>
      <w:r w:rsidR="00A23658">
        <w:rPr>
          <w:rtl/>
        </w:rPr>
        <w:t>ّ</w:t>
      </w:r>
      <w:r w:rsidRPr="00AC6D18">
        <w:rPr>
          <w:rtl/>
        </w:rPr>
        <w:t>ذين</w:t>
      </w:r>
      <w:r w:rsidR="008362AA">
        <w:rPr>
          <w:rtl/>
        </w:rPr>
        <w:t xml:space="preserve"> كانوا يجلسون ويسب</w:t>
      </w:r>
      <w:r w:rsidR="00A23658">
        <w:rPr>
          <w:rtl/>
        </w:rPr>
        <w:t>ّ</w:t>
      </w:r>
      <w:r w:rsidR="008362AA">
        <w:rPr>
          <w:rtl/>
        </w:rPr>
        <w:t>ون علي</w:t>
      </w:r>
      <w:r w:rsidR="00A23658">
        <w:rPr>
          <w:rtl/>
        </w:rPr>
        <w:t>َّ</w:t>
      </w:r>
      <w:r w:rsidR="008362AA">
        <w:rPr>
          <w:rtl/>
        </w:rPr>
        <w:t xml:space="preserve"> بن أبي </w:t>
      </w:r>
      <w:r w:rsidR="00A23658">
        <w:rPr>
          <w:rtl/>
        </w:rPr>
        <w:br/>
      </w:r>
      <w:r w:rsidRPr="00AC6D18">
        <w:rPr>
          <w:rtl/>
        </w:rPr>
        <w:t xml:space="preserve">طالب </w:t>
      </w:r>
      <w:r w:rsidR="00A23658">
        <w:rPr>
          <w:rtl/>
        </w:rPr>
        <w:t>عليه السلام</w:t>
      </w:r>
      <w:r w:rsidRPr="00AC6D18">
        <w:rPr>
          <w:rtl/>
        </w:rPr>
        <w:t xml:space="preserve"> كما عرفت</w:t>
      </w:r>
      <w:r w:rsidR="004803AF">
        <w:rPr>
          <w:rtl/>
        </w:rPr>
        <w:t xml:space="preserve"> ـ </w:t>
      </w:r>
      <w:r w:rsidRPr="00AC6D18">
        <w:rPr>
          <w:rtl/>
        </w:rPr>
        <w:t>لم يقع في ش</w:t>
      </w:r>
      <w:r w:rsidR="00A23658">
        <w:rPr>
          <w:rtl/>
        </w:rPr>
        <w:t>يء</w:t>
      </w:r>
      <w:r w:rsidRPr="00AC6D18">
        <w:rPr>
          <w:rtl/>
        </w:rPr>
        <w:t xml:space="preserve"> </w:t>
      </w:r>
      <w:r w:rsidR="008362AA">
        <w:rPr>
          <w:rtl/>
        </w:rPr>
        <w:t>من طرق الحديث فبأي</w:t>
      </w:r>
      <w:r w:rsidR="00A23658">
        <w:rPr>
          <w:rtl/>
        </w:rPr>
        <w:t>ّ</w:t>
      </w:r>
      <w:r w:rsidR="008362AA">
        <w:rPr>
          <w:rtl/>
        </w:rPr>
        <w:t xml:space="preserve"> وجه</w:t>
      </w:r>
      <w:r w:rsidR="00A23658">
        <w:rPr>
          <w:rtl/>
        </w:rPr>
        <w:t>ٍ</w:t>
      </w:r>
      <w:r w:rsidR="008362AA">
        <w:rPr>
          <w:rtl/>
        </w:rPr>
        <w:t xml:space="preserve"> كان يزيد </w:t>
      </w:r>
      <w:r w:rsidR="00A23658">
        <w:rPr>
          <w:rtl/>
        </w:rPr>
        <w:br/>
      </w:r>
      <w:r w:rsidRPr="00AC6D18">
        <w:rPr>
          <w:rtl/>
        </w:rPr>
        <w:t>في هذا الحديث</w:t>
      </w:r>
      <w:r w:rsidR="00711DEC">
        <w:rPr>
          <w:rFonts w:hint="cs"/>
          <w:rtl/>
        </w:rPr>
        <w:t xml:space="preserve"> </w:t>
      </w:r>
      <w:r w:rsidR="00025C8E">
        <w:rPr>
          <w:rtl/>
        </w:rPr>
        <w:t>؟ !</w:t>
      </w:r>
      <w:r w:rsidR="008362AA">
        <w:rPr>
          <w:rtl/>
        </w:rPr>
        <w:t xml:space="preserve"> وهل المؤمن كالجمل</w:t>
      </w:r>
      <w:r w:rsidR="00095AA9">
        <w:rPr>
          <w:rFonts w:hint="cs"/>
          <w:rtl/>
        </w:rPr>
        <w:t xml:space="preserve"> </w:t>
      </w:r>
      <w:r w:rsidR="00095AA9">
        <w:rPr>
          <w:rtl/>
        </w:rPr>
        <w:t>. . .</w:t>
      </w:r>
      <w:r w:rsidR="00711DEC">
        <w:rPr>
          <w:rFonts w:hint="cs"/>
          <w:rtl/>
        </w:rPr>
        <w:t xml:space="preserve"> </w:t>
      </w:r>
      <w:r w:rsidR="00025C8E">
        <w:rPr>
          <w:rtl/>
        </w:rPr>
        <w:t>؟ !</w:t>
      </w:r>
    </w:p>
    <w:p w:rsidR="00AC6D18" w:rsidRPr="00AC6D18" w:rsidRDefault="00AC6D18" w:rsidP="00A23658">
      <w:pPr>
        <w:rPr>
          <w:rtl/>
        </w:rPr>
      </w:pPr>
      <w:r w:rsidRPr="00AC6D18">
        <w:rPr>
          <w:rtl/>
        </w:rPr>
        <w:t>فل</w:t>
      </w:r>
      <w:r w:rsidR="00A23658">
        <w:rPr>
          <w:rtl/>
        </w:rPr>
        <w:t>مّ</w:t>
      </w:r>
      <w:r w:rsidRPr="00AC6D18">
        <w:rPr>
          <w:rtl/>
        </w:rPr>
        <w:t>ا رأ</w:t>
      </w:r>
      <w:r w:rsidR="00A23658">
        <w:rPr>
          <w:rtl/>
        </w:rPr>
        <w:t>ی</w:t>
      </w:r>
      <w:r w:rsidRPr="00AC6D18">
        <w:rPr>
          <w:rtl/>
        </w:rPr>
        <w:t xml:space="preserve"> بعضهم أن</w:t>
      </w:r>
      <w:r w:rsidR="00A23658">
        <w:rPr>
          <w:rtl/>
        </w:rPr>
        <w:t>ّ</w:t>
      </w:r>
      <w:r w:rsidRPr="00AC6D18">
        <w:rPr>
          <w:rtl/>
        </w:rPr>
        <w:t xml:space="preserve"> هذا تلاعب</w:t>
      </w:r>
      <w:r w:rsidR="00A23658">
        <w:rPr>
          <w:rtl/>
        </w:rPr>
        <w:t>ٌ</w:t>
      </w:r>
      <w:r w:rsidRPr="00AC6D18">
        <w:rPr>
          <w:rtl/>
        </w:rPr>
        <w:t xml:space="preserve"> بالحديث بزيادة</w:t>
      </w:r>
      <w:r w:rsidR="00A23658">
        <w:rPr>
          <w:rtl/>
        </w:rPr>
        <w:t>ٍ</w:t>
      </w:r>
      <w:r w:rsidRPr="00AC6D18">
        <w:rPr>
          <w:rtl/>
        </w:rPr>
        <w:t xml:space="preserve"> باطلة من رجل</w:t>
      </w:r>
      <w:r w:rsidR="00A23658">
        <w:rPr>
          <w:rtl/>
        </w:rPr>
        <w:t>ٍ</w:t>
      </w:r>
      <w:r w:rsidRPr="00AC6D18">
        <w:rPr>
          <w:rtl/>
        </w:rPr>
        <w:t xml:space="preserve"> مبط</w:t>
      </w:r>
      <w:r w:rsidR="00A23658">
        <w:rPr>
          <w:rtl/>
        </w:rPr>
        <w:t>ِ</w:t>
      </w:r>
      <w:r w:rsidRPr="00AC6D18">
        <w:rPr>
          <w:rtl/>
        </w:rPr>
        <w:t>ل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وأن</w:t>
      </w:r>
      <w:r w:rsidR="00A23658">
        <w:rPr>
          <w:rtl/>
        </w:rPr>
        <w:t>ّ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ذلك قد يكشف عن حقيقة حال الحديث</w:t>
      </w:r>
      <w:r w:rsidR="00095AA9">
        <w:rPr>
          <w:rFonts w:hint="cs"/>
          <w:rtl/>
        </w:rPr>
        <w:t xml:space="preserve"> </w:t>
      </w:r>
      <w:r w:rsidR="00095AA9">
        <w:rPr>
          <w:rtl/>
        </w:rPr>
        <w:t>. . .</w:t>
      </w:r>
      <w:r w:rsidRPr="00AC6D18">
        <w:rPr>
          <w:rtl/>
        </w:rPr>
        <w:t xml:space="preserve"> صح</w:t>
      </w:r>
      <w:r w:rsidR="00A23658">
        <w:rPr>
          <w:rtl/>
        </w:rPr>
        <w:t>ّ</w:t>
      </w:r>
      <w:r w:rsidRPr="00AC6D18">
        <w:rPr>
          <w:rtl/>
        </w:rPr>
        <w:t>فه إلى</w:t>
      </w:r>
      <w:r w:rsidR="007E0241">
        <w:rPr>
          <w:rtl/>
        </w:rPr>
        <w:t xml:space="preserve"> :</w:t>
      </w:r>
    </w:p>
    <w:p w:rsidR="00AC6D18" w:rsidRPr="00AC6D18" w:rsidRDefault="00AC6D18" w:rsidP="00AC6D18">
      <w:pPr>
        <w:pStyle w:val="rfdLine"/>
        <w:rPr>
          <w:rtl/>
        </w:rPr>
      </w:pPr>
      <w:r w:rsidRPr="00AC6D18">
        <w:rPr>
          <w:rtl/>
        </w:rPr>
        <w:t>__________________</w:t>
      </w:r>
    </w:p>
    <w:p w:rsidR="00AC6D18" w:rsidRPr="00484D70" w:rsidRDefault="00AC6D18" w:rsidP="00484D70">
      <w:pPr>
        <w:pStyle w:val="rfdFootnote0"/>
        <w:rPr>
          <w:rtl/>
        </w:rPr>
      </w:pPr>
      <w:r w:rsidRPr="00484D70">
        <w:rPr>
          <w:rtl/>
        </w:rPr>
        <w:t>(107) حلية الأولياء</w:t>
      </w:r>
      <w:r w:rsidR="008362AA" w:rsidRPr="00484D70">
        <w:rPr>
          <w:rtl/>
        </w:rPr>
        <w:t xml:space="preserve"> </w:t>
      </w:r>
      <w:r w:rsidRPr="00484D70">
        <w:rPr>
          <w:rtl/>
        </w:rPr>
        <w:t>2</w:t>
      </w:r>
      <w:r w:rsidR="005C5FDB">
        <w:rPr>
          <w:rtl/>
        </w:rPr>
        <w:t xml:space="preserve"> / </w:t>
      </w:r>
      <w:r w:rsidRPr="00484D70">
        <w:rPr>
          <w:rtl/>
        </w:rPr>
        <w:t>13</w:t>
      </w:r>
      <w:r w:rsidR="00095AA9">
        <w:rPr>
          <w:rtl/>
        </w:rPr>
        <w:t xml:space="preserve"> .</w:t>
      </w:r>
    </w:p>
    <w:p w:rsidR="00AC6D18" w:rsidRPr="00484D70" w:rsidRDefault="00AC6D18" w:rsidP="00484D70">
      <w:pPr>
        <w:pStyle w:val="rfdFootnote0"/>
        <w:rPr>
          <w:rtl/>
        </w:rPr>
      </w:pPr>
      <w:r w:rsidRPr="00484D70">
        <w:rPr>
          <w:rtl/>
        </w:rPr>
        <w:t>(108) حلية الأولياء</w:t>
      </w:r>
      <w:r w:rsidR="008362AA" w:rsidRPr="00484D70">
        <w:rPr>
          <w:rtl/>
        </w:rPr>
        <w:t xml:space="preserve"> </w:t>
      </w:r>
      <w:r w:rsidRPr="00484D70">
        <w:rPr>
          <w:rtl/>
        </w:rPr>
        <w:t>5</w:t>
      </w:r>
      <w:r w:rsidR="005C5FDB">
        <w:rPr>
          <w:rtl/>
        </w:rPr>
        <w:t xml:space="preserve"> / </w:t>
      </w:r>
      <w:r w:rsidRPr="00484D70">
        <w:rPr>
          <w:rtl/>
        </w:rPr>
        <w:t>220</w:t>
      </w:r>
      <w:r w:rsidR="00095AA9">
        <w:rPr>
          <w:rtl/>
        </w:rPr>
        <w:t xml:space="preserve"> .</w:t>
      </w:r>
    </w:p>
    <w:p w:rsidR="00AC6D18" w:rsidRPr="00484D70" w:rsidRDefault="00AC6D18" w:rsidP="00484D70">
      <w:pPr>
        <w:pStyle w:val="rfdFootnote0"/>
        <w:rPr>
          <w:rtl/>
        </w:rPr>
      </w:pPr>
      <w:r w:rsidRPr="00484D70">
        <w:rPr>
          <w:rtl/>
        </w:rPr>
        <w:t>(109) المستدرك</w:t>
      </w:r>
      <w:r w:rsidR="008362AA" w:rsidRPr="00484D70">
        <w:rPr>
          <w:rtl/>
        </w:rPr>
        <w:t xml:space="preserve"> </w:t>
      </w:r>
      <w:r w:rsidRPr="00484D70">
        <w:rPr>
          <w:rtl/>
        </w:rPr>
        <w:t>1</w:t>
      </w:r>
      <w:r w:rsidR="005C5FDB">
        <w:rPr>
          <w:rtl/>
        </w:rPr>
        <w:t xml:space="preserve"> / </w:t>
      </w:r>
      <w:r w:rsidRPr="00484D70">
        <w:rPr>
          <w:rtl/>
        </w:rPr>
        <w:t>96</w:t>
      </w:r>
      <w:r w:rsidR="00095AA9">
        <w:rPr>
          <w:rtl/>
        </w:rPr>
        <w:t xml:space="preserve"> .</w:t>
      </w:r>
    </w:p>
    <w:p w:rsidR="0008403B" w:rsidRDefault="0008403B" w:rsidP="00AC6D18">
      <w:pPr>
        <w:rPr>
          <w:rtl/>
        </w:rPr>
        <w:sectPr w:rsidR="0008403B" w:rsidSect="00107863">
          <w:headerReference w:type="even" r:id="rId129"/>
          <w:headerReference w:type="default" r:id="rId130"/>
          <w:headerReference w:type="first" r:id="rId131"/>
          <w:type w:val="continuous"/>
          <w:pgSz w:w="11907" w:h="16840" w:code="9"/>
          <w:pgMar w:top="1247" w:right="1361" w:bottom="1247" w:left="1361" w:header="720" w:footer="720" w:gutter="0"/>
          <w:cols w:space="720"/>
          <w:titlePg/>
          <w:bidi/>
          <w:rtlGutter/>
          <w:docGrid w:linePitch="360"/>
        </w:sectPr>
      </w:pPr>
    </w:p>
    <w:p w:rsidR="00AC6D18" w:rsidRPr="00AC6D18" w:rsidRDefault="00AC6D18" w:rsidP="00AC6D18">
      <w:pPr>
        <w:rPr>
          <w:rtl/>
        </w:rPr>
      </w:pPr>
      <w:r>
        <w:rPr>
          <w:rtl/>
        </w:rPr>
        <w:lastRenderedPageBreak/>
        <w:br w:type="page"/>
      </w:r>
      <w:r w:rsidR="00AB3A9F" w:rsidRPr="00AC6D18">
        <w:rPr>
          <w:rtl/>
        </w:rPr>
        <w:lastRenderedPageBreak/>
        <w:t>«</w:t>
      </w:r>
      <w:r w:rsidR="00095AA9">
        <w:rPr>
          <w:rFonts w:hint="cs"/>
          <w:rtl/>
        </w:rPr>
        <w:t xml:space="preserve"> </w:t>
      </w:r>
      <w:r w:rsidR="00095AA9">
        <w:rPr>
          <w:rtl/>
        </w:rPr>
        <w:t>. . .</w:t>
      </w:r>
      <w:r w:rsidRPr="00AC6D18">
        <w:rPr>
          <w:rtl/>
        </w:rPr>
        <w:t xml:space="preserve"> وعليكم بالطاعة وإن</w:t>
      </w:r>
      <w:r w:rsidR="000B250B">
        <w:rPr>
          <w:rtl/>
        </w:rPr>
        <w:t>ْ</w:t>
      </w:r>
      <w:r w:rsidRPr="00AC6D18">
        <w:rPr>
          <w:rtl/>
        </w:rPr>
        <w:t xml:space="preserve"> عبدا</w:t>
      </w:r>
      <w:r w:rsidR="000B250B">
        <w:rPr>
          <w:rtl/>
        </w:rPr>
        <w:t>ً</w:t>
      </w:r>
      <w:r w:rsidRPr="00AC6D18">
        <w:rPr>
          <w:rtl/>
        </w:rPr>
        <w:t xml:space="preserve"> حبشي</w:t>
      </w:r>
      <w:r w:rsidR="000B250B">
        <w:rPr>
          <w:rtl/>
        </w:rPr>
        <w:t>ّ</w:t>
      </w:r>
      <w:r w:rsidRPr="00AC6D18">
        <w:rPr>
          <w:rtl/>
        </w:rPr>
        <w:t>ا</w:t>
      </w:r>
      <w:r w:rsidR="000B250B">
        <w:rPr>
          <w:rtl/>
        </w:rPr>
        <w:t>ً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فكان أشد</w:t>
      </w:r>
      <w:r w:rsidR="000B250B">
        <w:rPr>
          <w:rtl/>
        </w:rPr>
        <w:t>ّ</w:t>
      </w:r>
      <w:r w:rsidRPr="00AC6D18">
        <w:rPr>
          <w:rtl/>
        </w:rPr>
        <w:t xml:space="preserve"> علينا من وداعة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يزيد في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هذا الحديث</w:t>
      </w:r>
      <w:r w:rsidR="007E0241">
        <w:rPr>
          <w:rtl/>
        </w:rPr>
        <w:t xml:space="preserve"> :</w:t>
      </w:r>
      <w:r w:rsidRPr="00AC6D18">
        <w:rPr>
          <w:rtl/>
        </w:rPr>
        <w:t xml:space="preserve"> فإن</w:t>
      </w:r>
      <w:r w:rsidR="000B250B">
        <w:rPr>
          <w:rtl/>
        </w:rPr>
        <w:t>ّ</w:t>
      </w:r>
      <w:r w:rsidRPr="00AC6D18">
        <w:rPr>
          <w:rtl/>
        </w:rPr>
        <w:t xml:space="preserve"> المؤمن</w:t>
      </w:r>
      <w:r w:rsidR="00095AA9">
        <w:rPr>
          <w:rFonts w:hint="cs"/>
          <w:rtl/>
        </w:rPr>
        <w:t xml:space="preserve"> </w:t>
      </w:r>
      <w:r w:rsidR="00095AA9">
        <w:rPr>
          <w:rtl/>
        </w:rPr>
        <w:t>. . .</w:t>
      </w:r>
      <w:r w:rsidR="00711DEC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Pr="00AC6D18">
        <w:rPr>
          <w:rtl/>
        </w:rPr>
        <w:t xml:space="preserve"> </w:t>
      </w:r>
      <w:r w:rsidRPr="00C34F99">
        <w:rPr>
          <w:rStyle w:val="rfdFootnotenum"/>
          <w:rtl/>
        </w:rPr>
        <w:t>(110)</w:t>
      </w:r>
      <w:r w:rsidR="00095AA9">
        <w:rPr>
          <w:rtl/>
        </w:rPr>
        <w:t xml:space="preserve"> .</w:t>
      </w:r>
    </w:p>
    <w:p w:rsidR="00C34F99" w:rsidRDefault="00AC6D18" w:rsidP="00AC6D18">
      <w:pPr>
        <w:rPr>
          <w:rtl/>
        </w:rPr>
      </w:pPr>
      <w:r w:rsidRPr="00AC6D18">
        <w:rPr>
          <w:rtl/>
        </w:rPr>
        <w:t>لكن تبقى</w:t>
      </w:r>
      <w:r w:rsidR="00C34F99">
        <w:rPr>
          <w:rtl/>
        </w:rPr>
        <w:t xml:space="preserve"> كلمة </w:t>
      </w:r>
      <w:r w:rsidR="00AB3A9F">
        <w:rPr>
          <w:rtl/>
        </w:rPr>
        <w:t>«</w:t>
      </w:r>
      <w:r w:rsidR="00711DEC">
        <w:rPr>
          <w:rFonts w:hint="cs"/>
          <w:rtl/>
        </w:rPr>
        <w:t xml:space="preserve"> </w:t>
      </w:r>
      <w:r w:rsidR="00C34F99">
        <w:rPr>
          <w:rtl/>
        </w:rPr>
        <w:t>يزيد</w:t>
      </w:r>
      <w:r w:rsidR="00711DEC">
        <w:rPr>
          <w:rFonts w:hint="cs"/>
          <w:rtl/>
        </w:rPr>
        <w:t xml:space="preserve"> </w:t>
      </w:r>
      <w:r w:rsidR="00AB3A9F">
        <w:rPr>
          <w:rtl/>
        </w:rPr>
        <w:t>»</w:t>
      </w:r>
      <w:r w:rsidR="00C34F99">
        <w:rPr>
          <w:rtl/>
        </w:rPr>
        <w:t xml:space="preserve"> بلا فاعل</w:t>
      </w:r>
      <w:r w:rsidR="00095AA9">
        <w:rPr>
          <w:rFonts w:hint="cs"/>
          <w:rtl/>
        </w:rPr>
        <w:t xml:space="preserve"> </w:t>
      </w:r>
      <w:r w:rsidR="00095AA9">
        <w:rPr>
          <w:rtl/>
        </w:rPr>
        <w:t>. . .</w:t>
      </w:r>
      <w:r w:rsidR="00711DEC">
        <w:rPr>
          <w:rFonts w:hint="cs"/>
          <w:rtl/>
        </w:rPr>
        <w:t xml:space="preserve"> </w:t>
      </w:r>
      <w:r w:rsidR="00773F9D">
        <w:rPr>
          <w:rtl/>
        </w:rPr>
        <w:t>!</w:t>
      </w:r>
    </w:p>
    <w:p w:rsidR="00C34F99" w:rsidRDefault="00AC6D18" w:rsidP="00AC6D18">
      <w:pPr>
        <w:rPr>
          <w:rtl/>
        </w:rPr>
      </w:pPr>
      <w:r w:rsidRPr="00AC6D18">
        <w:rPr>
          <w:rtl/>
        </w:rPr>
        <w:t>فرج</w:t>
      </w:r>
      <w:r w:rsidR="000B250B">
        <w:rPr>
          <w:rtl/>
        </w:rPr>
        <w:t>ّ</w:t>
      </w:r>
      <w:r w:rsidRPr="00AC6D18">
        <w:rPr>
          <w:rtl/>
        </w:rPr>
        <w:t>ح البعض الآخر إسقاط الجملة</w:t>
      </w:r>
      <w:r w:rsidR="00C34F99">
        <w:rPr>
          <w:rtl/>
        </w:rPr>
        <w:t xml:space="preserve"> وإلحاق الكلام بالحديث</w:t>
      </w:r>
      <w:r w:rsidR="007E0241">
        <w:rPr>
          <w:rtl/>
        </w:rPr>
        <w:t xml:space="preserve"> ،</w:t>
      </w:r>
      <w:r w:rsidR="00C34F99">
        <w:rPr>
          <w:rtl/>
        </w:rPr>
        <w:t xml:space="preserve"> فقال</w:t>
      </w:r>
      <w:r w:rsidR="007E0241">
        <w:rPr>
          <w:rtl/>
        </w:rPr>
        <w:t xml:space="preserve"> :</w:t>
      </w:r>
    </w:p>
    <w:p w:rsidR="00AC6D18" w:rsidRPr="00AC6D18" w:rsidRDefault="00AB3A9F" w:rsidP="00AC6D18">
      <w:pPr>
        <w:rPr>
          <w:rtl/>
        </w:rPr>
      </w:pPr>
      <w:r w:rsidRPr="00AC6D18">
        <w:rPr>
          <w:rtl/>
        </w:rPr>
        <w:t>«</w:t>
      </w:r>
      <w:r w:rsidR="00711DEC">
        <w:rPr>
          <w:rFonts w:hint="cs"/>
          <w:rtl/>
        </w:rPr>
        <w:t xml:space="preserve"> </w:t>
      </w:r>
      <w:r w:rsidR="00AC6D18" w:rsidRPr="00AC6D18">
        <w:rPr>
          <w:rtl/>
        </w:rPr>
        <w:t>وعليكم بالطاعة وإن</w:t>
      </w:r>
      <w:r w:rsidR="000B250B">
        <w:rPr>
          <w:rtl/>
        </w:rPr>
        <w:t>ْ</w:t>
      </w:r>
      <w:r w:rsidR="00AC6D18" w:rsidRPr="00AC6D18">
        <w:rPr>
          <w:rtl/>
        </w:rPr>
        <w:t xml:space="preserve"> عبدا</w:t>
      </w:r>
      <w:r w:rsidR="000B250B">
        <w:rPr>
          <w:rtl/>
        </w:rPr>
        <w:t>ً</w:t>
      </w:r>
      <w:r w:rsidR="00AC6D18" w:rsidRPr="00AC6D18">
        <w:rPr>
          <w:rtl/>
        </w:rPr>
        <w:t xml:space="preserve"> حبشي</w:t>
      </w:r>
      <w:r w:rsidR="000B250B">
        <w:rPr>
          <w:rtl/>
        </w:rPr>
        <w:t>ّ</w:t>
      </w:r>
      <w:r w:rsidR="00AC6D18" w:rsidRPr="00AC6D18">
        <w:rPr>
          <w:rtl/>
        </w:rPr>
        <w:t>ا</w:t>
      </w:r>
      <w:r w:rsidR="000B250B">
        <w:rPr>
          <w:rtl/>
        </w:rPr>
        <w:t>ً</w:t>
      </w:r>
      <w:r w:rsidR="007E0241">
        <w:rPr>
          <w:rtl/>
        </w:rPr>
        <w:t xml:space="preserve"> ،</w:t>
      </w:r>
      <w:r w:rsidR="00AC6D18" w:rsidRPr="00AC6D18">
        <w:rPr>
          <w:rtl/>
        </w:rPr>
        <w:t xml:space="preserve"> فإن</w:t>
      </w:r>
      <w:r w:rsidR="000B250B">
        <w:rPr>
          <w:rtl/>
        </w:rPr>
        <w:t>ّ</w:t>
      </w:r>
      <w:r w:rsidR="00AC6D18" w:rsidRPr="00AC6D18">
        <w:rPr>
          <w:rtl/>
        </w:rPr>
        <w:t>ما المؤمن</w:t>
      </w:r>
      <w:r w:rsidR="00095AA9">
        <w:rPr>
          <w:rFonts w:hint="cs"/>
          <w:rtl/>
        </w:rPr>
        <w:t xml:space="preserve"> </w:t>
      </w:r>
      <w:r w:rsidR="00095AA9">
        <w:rPr>
          <w:rtl/>
        </w:rPr>
        <w:t>. . .</w:t>
      </w:r>
      <w:r w:rsidR="00711DEC">
        <w:rPr>
          <w:rFonts w:hint="cs"/>
          <w:rtl/>
        </w:rPr>
        <w:t xml:space="preserve"> </w:t>
      </w:r>
      <w:r w:rsidRPr="00AC6D18">
        <w:rPr>
          <w:rtl/>
        </w:rPr>
        <w:t>»</w:t>
      </w:r>
      <w:r w:rsidR="00AC6D18" w:rsidRPr="00AC6D18">
        <w:rPr>
          <w:rtl/>
        </w:rPr>
        <w:t xml:space="preserve"> </w:t>
      </w:r>
      <w:r w:rsidR="00AC6D18" w:rsidRPr="00C34F99">
        <w:rPr>
          <w:rStyle w:val="rfdFootnotenum"/>
          <w:rtl/>
        </w:rPr>
        <w:t>(111)</w:t>
      </w:r>
      <w:r w:rsidR="00095AA9">
        <w:rPr>
          <w:rtl/>
        </w:rPr>
        <w:t xml:space="preserve"> .</w:t>
      </w:r>
    </w:p>
    <w:p w:rsidR="00C34F99" w:rsidRDefault="00AC6D18" w:rsidP="00AC6D18">
      <w:pPr>
        <w:rPr>
          <w:rtl/>
        </w:rPr>
      </w:pPr>
      <w:r w:rsidRPr="00AC6D18">
        <w:rPr>
          <w:rtl/>
        </w:rPr>
        <w:t>وليته أسقط الكلام أيضا</w:t>
      </w:r>
      <w:r w:rsidR="000B250B">
        <w:rPr>
          <w:rtl/>
        </w:rPr>
        <w:t>ً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لكن</w:t>
      </w:r>
      <w:r w:rsidR="000B250B">
        <w:rPr>
          <w:rtl/>
        </w:rPr>
        <w:t>ّ</w:t>
      </w:r>
      <w:r w:rsidRPr="00AC6D18">
        <w:rPr>
          <w:rtl/>
        </w:rPr>
        <w:t>ه يقو</w:t>
      </w:r>
      <w:r w:rsidR="000B250B">
        <w:rPr>
          <w:rtl/>
        </w:rPr>
        <w:t>ّ</w:t>
      </w:r>
      <w:r w:rsidRPr="00AC6D18">
        <w:rPr>
          <w:rtl/>
        </w:rPr>
        <w:t>ي المعنى ويؤك</w:t>
      </w:r>
      <w:r w:rsidR="000B250B">
        <w:rPr>
          <w:rtl/>
        </w:rPr>
        <w:t>ّ</w:t>
      </w:r>
      <w:r w:rsidRPr="00AC6D18">
        <w:rPr>
          <w:rtl/>
        </w:rPr>
        <w:t>د وجوب الطاعة المطلقة لو</w:t>
      </w:r>
      <w:r w:rsidR="00C34F99">
        <w:rPr>
          <w:rtl/>
        </w:rPr>
        <w:t>لي</w:t>
      </w:r>
      <w:r w:rsidR="000B250B">
        <w:rPr>
          <w:rtl/>
        </w:rPr>
        <w:t>ّ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="00C34F99">
        <w:rPr>
          <w:rtl/>
        </w:rPr>
        <w:t>الأمر كائنا</w:t>
      </w:r>
      <w:r w:rsidR="000B250B">
        <w:rPr>
          <w:rtl/>
        </w:rPr>
        <w:t>ً</w:t>
      </w:r>
      <w:r w:rsidR="00C34F99">
        <w:rPr>
          <w:rtl/>
        </w:rPr>
        <w:t xml:space="preserve"> من كان</w:t>
      </w:r>
      <w:r w:rsidR="00711DEC">
        <w:rPr>
          <w:rFonts w:hint="cs"/>
          <w:rtl/>
        </w:rPr>
        <w:t xml:space="preserve"> </w:t>
      </w:r>
      <w:r w:rsidR="006B0C4C">
        <w:rPr>
          <w:rtl/>
        </w:rPr>
        <w:t>! !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هذا ما يتعل</w:t>
      </w:r>
      <w:r w:rsidR="000B250B">
        <w:rPr>
          <w:rtl/>
        </w:rPr>
        <w:t>ّ</w:t>
      </w:r>
      <w:r w:rsidRPr="00AC6D18">
        <w:rPr>
          <w:rtl/>
        </w:rPr>
        <w:t>ق بالمتن</w:t>
      </w:r>
      <w:r w:rsidR="00095AA9">
        <w:rPr>
          <w:rFonts w:hint="cs"/>
          <w:rtl/>
        </w:rPr>
        <w:t xml:space="preserve"> </w:t>
      </w:r>
      <w:r w:rsidR="00095AA9">
        <w:rPr>
          <w:rtl/>
        </w:rPr>
        <w:t>. . .</w:t>
      </w:r>
    </w:p>
    <w:p w:rsidR="00AC6D18" w:rsidRPr="00711DEC" w:rsidRDefault="00AC6D18" w:rsidP="00711DEC">
      <w:pPr>
        <w:pStyle w:val="rfdBold1"/>
        <w:rPr>
          <w:rtl/>
        </w:rPr>
      </w:pPr>
      <w:r w:rsidRPr="00711DEC">
        <w:rPr>
          <w:rtl/>
        </w:rPr>
        <w:t>معنى الس</w:t>
      </w:r>
      <w:r w:rsidR="000B250B" w:rsidRPr="00711DEC">
        <w:rPr>
          <w:rtl/>
        </w:rPr>
        <w:t>ُ</w:t>
      </w:r>
      <w:r w:rsidRPr="00711DEC">
        <w:rPr>
          <w:rtl/>
        </w:rPr>
        <w:t>ن</w:t>
      </w:r>
      <w:r w:rsidR="000B250B" w:rsidRPr="00711DEC">
        <w:rPr>
          <w:rtl/>
        </w:rPr>
        <w:t>ّ</w:t>
      </w:r>
      <w:r w:rsidRPr="00711DEC">
        <w:rPr>
          <w:rtl/>
        </w:rPr>
        <w:t>ة</w:t>
      </w:r>
      <w:r w:rsidR="007E0241" w:rsidRPr="00711DEC">
        <w:rPr>
          <w:rtl/>
        </w:rPr>
        <w:t xml:space="preserve"> :</w:t>
      </w:r>
    </w:p>
    <w:p w:rsidR="00AC6D18" w:rsidRPr="00AC6D18" w:rsidRDefault="00AC6D18" w:rsidP="000B250B">
      <w:pPr>
        <w:rPr>
          <w:rtl/>
        </w:rPr>
      </w:pPr>
      <w:r w:rsidRPr="00AC6D18">
        <w:rPr>
          <w:rtl/>
        </w:rPr>
        <w:t>والأمر المهم</w:t>
      </w:r>
      <w:r w:rsidR="000B250B">
        <w:rPr>
          <w:rtl/>
        </w:rPr>
        <w:t>ّ</w:t>
      </w:r>
      <w:r w:rsidRPr="00AC6D18">
        <w:rPr>
          <w:rtl/>
        </w:rPr>
        <w:t xml:space="preserve"> الذي ات</w:t>
      </w:r>
      <w:r w:rsidR="000B250B">
        <w:rPr>
          <w:rtl/>
        </w:rPr>
        <w:t>ّ</w:t>
      </w:r>
      <w:r w:rsidRPr="00AC6D18">
        <w:rPr>
          <w:rtl/>
        </w:rPr>
        <w:t xml:space="preserve">فقت عليه جميع ألفاظ الحديث إخباره </w:t>
      </w:r>
      <w:r w:rsidR="000B250B">
        <w:rPr>
          <w:rtl/>
        </w:rPr>
        <w:t xml:space="preserve">صلّی الله عليه وآله </w:t>
      </w:r>
      <w:r w:rsidR="000B250B">
        <w:rPr>
          <w:rtl/>
        </w:rPr>
        <w:br/>
        <w:t xml:space="preserve">وسلّم </w:t>
      </w:r>
      <w:r w:rsidRPr="00AC6D18">
        <w:rPr>
          <w:rtl/>
        </w:rPr>
        <w:t>بالاختلاف الكثير من بعده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ثم</w:t>
      </w:r>
      <w:r w:rsidR="000B250B">
        <w:rPr>
          <w:rtl/>
        </w:rPr>
        <w:t>ّ</w:t>
      </w:r>
      <w:r w:rsidRPr="00AC6D18">
        <w:rPr>
          <w:rtl/>
        </w:rPr>
        <w:t xml:space="preserve"> أمره من أد</w:t>
      </w:r>
      <w:r w:rsidR="002F0A60">
        <w:rPr>
          <w:rtl/>
        </w:rPr>
        <w:t>رك ذلك بات</w:t>
      </w:r>
      <w:r w:rsidR="000B250B">
        <w:rPr>
          <w:rtl/>
        </w:rPr>
        <w:t>ّ</w:t>
      </w:r>
      <w:r w:rsidR="002F0A60">
        <w:rPr>
          <w:rtl/>
        </w:rPr>
        <w:t>باع س</w:t>
      </w:r>
      <w:r w:rsidR="000B250B">
        <w:rPr>
          <w:rtl/>
        </w:rPr>
        <w:t>ُ</w:t>
      </w:r>
      <w:r w:rsidR="002F0A60">
        <w:rPr>
          <w:rtl/>
        </w:rPr>
        <w:t>ن</w:t>
      </w:r>
      <w:r w:rsidR="000B250B">
        <w:rPr>
          <w:rtl/>
        </w:rPr>
        <w:t>ّ</w:t>
      </w:r>
      <w:r w:rsidR="002F0A60">
        <w:rPr>
          <w:rtl/>
        </w:rPr>
        <w:t>ته وس</w:t>
      </w:r>
      <w:r w:rsidR="000B250B">
        <w:rPr>
          <w:rtl/>
        </w:rPr>
        <w:t>ُ</w:t>
      </w:r>
      <w:r w:rsidR="002F0A60">
        <w:rPr>
          <w:rtl/>
        </w:rPr>
        <w:t>ن</w:t>
      </w:r>
      <w:r w:rsidR="000B250B">
        <w:rPr>
          <w:rtl/>
        </w:rPr>
        <w:t>ّ</w:t>
      </w:r>
      <w:r w:rsidR="002F0A60">
        <w:rPr>
          <w:rtl/>
        </w:rPr>
        <w:t xml:space="preserve">ة الخلفاء </w:t>
      </w:r>
      <w:r w:rsidR="000B250B">
        <w:rPr>
          <w:rtl/>
        </w:rPr>
        <w:br/>
      </w:r>
      <w:r w:rsidRPr="00AC6D18">
        <w:rPr>
          <w:rtl/>
        </w:rPr>
        <w:t xml:space="preserve">بلفظ </w:t>
      </w:r>
      <w:r w:rsidR="00AB3A9F" w:rsidRPr="00AC6D18">
        <w:rPr>
          <w:rtl/>
        </w:rPr>
        <w:t>«</w:t>
      </w:r>
      <w:r w:rsidR="00711DEC">
        <w:rPr>
          <w:rFonts w:hint="cs"/>
          <w:rtl/>
        </w:rPr>
        <w:t xml:space="preserve"> </w:t>
      </w:r>
      <w:r w:rsidRPr="00AC6D18">
        <w:rPr>
          <w:rtl/>
        </w:rPr>
        <w:t>فعليكم</w:t>
      </w:r>
      <w:r w:rsidR="00711DEC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="00095AA9">
        <w:rPr>
          <w:rtl/>
        </w:rPr>
        <w:t xml:space="preserve"> .</w:t>
      </w:r>
    </w:p>
    <w:p w:rsidR="00AC6D18" w:rsidRPr="00AC6D18" w:rsidRDefault="00AC6D18" w:rsidP="000B250B">
      <w:pPr>
        <w:rPr>
          <w:rtl/>
        </w:rPr>
      </w:pPr>
      <w:r w:rsidRPr="00AC6D18">
        <w:rPr>
          <w:rtl/>
        </w:rPr>
        <w:t>ففي جميع الألفاظ</w:t>
      </w:r>
      <w:r w:rsidR="007E0241">
        <w:rPr>
          <w:rtl/>
        </w:rPr>
        <w:t xml:space="preserve"> :</w:t>
      </w:r>
      <w:r w:rsidRPr="00AC6D18">
        <w:rPr>
          <w:rtl/>
        </w:rPr>
        <w:t xml:space="preserve"> </w:t>
      </w:r>
      <w:r w:rsidR="00AB3A9F" w:rsidRPr="00AC6D18">
        <w:rPr>
          <w:rtl/>
        </w:rPr>
        <w:t>«</w:t>
      </w:r>
      <w:r w:rsidR="00711DEC">
        <w:rPr>
          <w:rFonts w:hint="cs"/>
          <w:rtl/>
        </w:rPr>
        <w:t xml:space="preserve"> </w:t>
      </w:r>
      <w:r w:rsidRPr="00AC6D18">
        <w:rPr>
          <w:rtl/>
        </w:rPr>
        <w:t>فإن</w:t>
      </w:r>
      <w:r w:rsidR="000B250B">
        <w:rPr>
          <w:rtl/>
        </w:rPr>
        <w:t>ّ</w:t>
      </w:r>
      <w:r w:rsidRPr="00AC6D18">
        <w:rPr>
          <w:rtl/>
        </w:rPr>
        <w:t>ه من يعش منكم بعدي فسيرى اختلافا</w:t>
      </w:r>
      <w:r w:rsidR="000B250B">
        <w:rPr>
          <w:rtl/>
        </w:rPr>
        <w:t>ً</w:t>
      </w:r>
      <w:r w:rsidRPr="00AC6D18">
        <w:rPr>
          <w:rtl/>
        </w:rPr>
        <w:t xml:space="preserve"> كثيرا</w:t>
      </w:r>
      <w:r w:rsidR="000B250B">
        <w:rPr>
          <w:rtl/>
        </w:rPr>
        <w:t>ً</w:t>
      </w:r>
      <w:r w:rsidR="007E0241">
        <w:rPr>
          <w:rtl/>
        </w:rPr>
        <w:t xml:space="preserve"> ،</w:t>
      </w:r>
      <w:r w:rsidR="00375CD3">
        <w:rPr>
          <w:rtl/>
        </w:rPr>
        <w:t xml:space="preserve"> </w:t>
      </w:r>
      <w:r w:rsidR="000B250B">
        <w:rPr>
          <w:rtl/>
        </w:rPr>
        <w:br/>
      </w:r>
      <w:r w:rsidRPr="00AC6D18">
        <w:rPr>
          <w:rtl/>
        </w:rPr>
        <w:t>فعليكم بس</w:t>
      </w:r>
      <w:r w:rsidR="000B250B">
        <w:rPr>
          <w:rtl/>
        </w:rPr>
        <w:t>ُ</w:t>
      </w:r>
      <w:r w:rsidRPr="00AC6D18">
        <w:rPr>
          <w:rtl/>
        </w:rPr>
        <w:t>ن</w:t>
      </w:r>
      <w:r w:rsidR="000B250B">
        <w:rPr>
          <w:rtl/>
        </w:rPr>
        <w:t>ّ</w:t>
      </w:r>
      <w:r w:rsidRPr="00AC6D18">
        <w:rPr>
          <w:rtl/>
        </w:rPr>
        <w:t>تي وس</w:t>
      </w:r>
      <w:r w:rsidR="000B250B">
        <w:rPr>
          <w:rtl/>
        </w:rPr>
        <w:t>ُ</w:t>
      </w:r>
      <w:r w:rsidRPr="00AC6D18">
        <w:rPr>
          <w:rtl/>
        </w:rPr>
        <w:t>ن</w:t>
      </w:r>
      <w:r w:rsidR="000B250B">
        <w:rPr>
          <w:rtl/>
        </w:rPr>
        <w:t>ّ</w:t>
      </w:r>
      <w:r w:rsidRPr="00AC6D18">
        <w:rPr>
          <w:rtl/>
        </w:rPr>
        <w:t>ة الخلفاء</w:t>
      </w:r>
      <w:r w:rsidR="00095AA9">
        <w:rPr>
          <w:rFonts w:hint="cs"/>
          <w:rtl/>
        </w:rPr>
        <w:t xml:space="preserve"> </w:t>
      </w:r>
      <w:r w:rsidR="00095AA9">
        <w:rPr>
          <w:rtl/>
        </w:rPr>
        <w:t>. . .</w:t>
      </w:r>
      <w:r w:rsidR="00711DEC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="00095AA9">
        <w:rPr>
          <w:rtl/>
        </w:rPr>
        <w:t xml:space="preserve"> .</w:t>
      </w:r>
    </w:p>
    <w:p w:rsidR="00AC6D18" w:rsidRPr="00AC6D18" w:rsidRDefault="00172CD5" w:rsidP="000B250B">
      <w:pPr>
        <w:rPr>
          <w:rtl/>
        </w:rPr>
      </w:pPr>
      <w:r>
        <w:rPr>
          <w:rtl/>
        </w:rPr>
        <w:t>و «</w:t>
      </w:r>
      <w:r w:rsidR="00711DEC">
        <w:rPr>
          <w:rFonts w:hint="cs"/>
          <w:rtl/>
        </w:rPr>
        <w:t xml:space="preserve"> </w:t>
      </w:r>
      <w:r w:rsidR="00AC6D18" w:rsidRPr="00AC6D18">
        <w:rPr>
          <w:rtl/>
        </w:rPr>
        <w:t>الس</w:t>
      </w:r>
      <w:r w:rsidR="000B250B">
        <w:rPr>
          <w:rtl/>
        </w:rPr>
        <w:t>ُ</w:t>
      </w:r>
      <w:r w:rsidR="00AC6D18" w:rsidRPr="00AC6D18">
        <w:rPr>
          <w:rtl/>
        </w:rPr>
        <w:t>ن</w:t>
      </w:r>
      <w:r w:rsidR="000B250B">
        <w:rPr>
          <w:rtl/>
        </w:rPr>
        <w:t>ّ</w:t>
      </w:r>
      <w:r w:rsidR="00AC6D18" w:rsidRPr="00AC6D18">
        <w:rPr>
          <w:rtl/>
        </w:rPr>
        <w:t>ة</w:t>
      </w:r>
      <w:r w:rsidR="00711DEC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="00AC6D18" w:rsidRPr="00AC6D18">
        <w:rPr>
          <w:rtl/>
        </w:rPr>
        <w:t xml:space="preserve"> هي الطريقة والسيرة</w:t>
      </w:r>
      <w:r w:rsidR="007E0241">
        <w:rPr>
          <w:rtl/>
        </w:rPr>
        <w:t xml:space="preserve"> ،</w:t>
      </w:r>
      <w:r w:rsidR="00AC6D18" w:rsidRPr="00AC6D18">
        <w:rPr>
          <w:rtl/>
        </w:rPr>
        <w:t xml:space="preserve"> يقال</w:t>
      </w:r>
      <w:r w:rsidR="007E0241">
        <w:rPr>
          <w:rtl/>
        </w:rPr>
        <w:t xml:space="preserve"> :</w:t>
      </w:r>
      <w:r w:rsidR="00AC6D18" w:rsidRPr="00AC6D18">
        <w:rPr>
          <w:rtl/>
        </w:rPr>
        <w:t xml:space="preserve"> سن</w:t>
      </w:r>
      <w:r w:rsidR="000B250B">
        <w:rPr>
          <w:rtl/>
        </w:rPr>
        <w:t>ّ</w:t>
      </w:r>
      <w:r w:rsidR="00AC6D18" w:rsidRPr="00AC6D18">
        <w:rPr>
          <w:rtl/>
        </w:rPr>
        <w:t xml:space="preserve"> الماء</w:t>
      </w:r>
      <w:r w:rsidR="007E0241">
        <w:rPr>
          <w:rtl/>
        </w:rPr>
        <w:t xml:space="preserve"> ،</w:t>
      </w:r>
      <w:r w:rsidR="00AC6D18" w:rsidRPr="00AC6D18">
        <w:rPr>
          <w:rtl/>
        </w:rPr>
        <w:t xml:space="preserve"> وسن</w:t>
      </w:r>
      <w:r w:rsidR="000B250B">
        <w:rPr>
          <w:rtl/>
        </w:rPr>
        <w:t>ّ</w:t>
      </w:r>
      <w:r w:rsidR="00AC6D18" w:rsidRPr="00AC6D18">
        <w:rPr>
          <w:rtl/>
        </w:rPr>
        <w:t xml:space="preserve"> السبيل</w:t>
      </w:r>
      <w:r w:rsidR="007E0241">
        <w:rPr>
          <w:rtl/>
        </w:rPr>
        <w:t xml:space="preserve"> ،</w:t>
      </w:r>
      <w:r w:rsidR="00AC6D18" w:rsidRPr="00AC6D18">
        <w:rPr>
          <w:rtl/>
        </w:rPr>
        <w:t xml:space="preserve"> وسن</w:t>
      </w:r>
      <w:r w:rsidR="000B250B">
        <w:rPr>
          <w:rtl/>
        </w:rPr>
        <w:t>ّ</w:t>
      </w:r>
      <w:r w:rsidR="00AC6D18" w:rsidRPr="00AC6D18">
        <w:rPr>
          <w:rtl/>
        </w:rPr>
        <w:t xml:space="preserve"> رسول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="00AC6D18" w:rsidRPr="00AC6D18">
        <w:rPr>
          <w:rtl/>
        </w:rPr>
        <w:t xml:space="preserve">الله </w:t>
      </w:r>
      <w:r w:rsidR="000B250B">
        <w:rPr>
          <w:rtl/>
        </w:rPr>
        <w:t>صلّی الله عليه وآله وسلّم</w:t>
      </w:r>
      <w:r w:rsidR="00AC6D18" w:rsidRPr="00AC6D18">
        <w:rPr>
          <w:rtl/>
        </w:rPr>
        <w:t xml:space="preserve"> كذا</w:t>
      </w:r>
      <w:r w:rsidR="007E0241">
        <w:rPr>
          <w:rtl/>
        </w:rPr>
        <w:t xml:space="preserve"> ،</w:t>
      </w:r>
      <w:r w:rsidR="00AC6D18" w:rsidRPr="00AC6D18">
        <w:rPr>
          <w:rtl/>
        </w:rPr>
        <w:t xml:space="preserve"> أي</w:t>
      </w:r>
      <w:r w:rsidR="007E0241">
        <w:rPr>
          <w:rtl/>
        </w:rPr>
        <w:t xml:space="preserve"> :</w:t>
      </w:r>
      <w:r w:rsidR="00AC6D18" w:rsidRPr="00AC6D18">
        <w:rPr>
          <w:rtl/>
        </w:rPr>
        <w:t xml:space="preserve"> شر</w:t>
      </w:r>
      <w:r w:rsidR="000B250B">
        <w:rPr>
          <w:rtl/>
        </w:rPr>
        <w:t>ّ</w:t>
      </w:r>
      <w:r w:rsidR="00AC6D18" w:rsidRPr="00AC6D18">
        <w:rPr>
          <w:rtl/>
        </w:rPr>
        <w:t>عه وجعله شرعا</w:t>
      </w:r>
      <w:r w:rsidR="000B250B">
        <w:rPr>
          <w:rtl/>
        </w:rPr>
        <w:t>ً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وس</w:t>
      </w:r>
      <w:r w:rsidR="000B250B">
        <w:rPr>
          <w:rtl/>
        </w:rPr>
        <w:t>ُ</w:t>
      </w:r>
      <w:r w:rsidRPr="00AC6D18">
        <w:rPr>
          <w:rtl/>
        </w:rPr>
        <w:t>ن</w:t>
      </w:r>
      <w:r w:rsidR="000B250B">
        <w:rPr>
          <w:rtl/>
        </w:rPr>
        <w:t>ّ</w:t>
      </w:r>
      <w:r w:rsidRPr="00AC6D18">
        <w:rPr>
          <w:rtl/>
        </w:rPr>
        <w:t>ته عند أهل الشرع</w:t>
      </w:r>
      <w:r w:rsidR="007E0241">
        <w:rPr>
          <w:rtl/>
        </w:rPr>
        <w:t xml:space="preserve"> :</w:t>
      </w:r>
      <w:r w:rsidRPr="00AC6D18">
        <w:rPr>
          <w:rtl/>
        </w:rPr>
        <w:t xml:space="preserve"> قوله وفعله وتقريره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ولهذا يقال في أدل</w:t>
      </w:r>
      <w:r w:rsidR="000B250B">
        <w:rPr>
          <w:rtl/>
        </w:rPr>
        <w:t>ّ</w:t>
      </w:r>
      <w:r w:rsidRPr="00AC6D18">
        <w:rPr>
          <w:rtl/>
        </w:rPr>
        <w:t>ة الشرع</w:t>
      </w:r>
      <w:r w:rsidR="007E0241">
        <w:rPr>
          <w:rtl/>
        </w:rPr>
        <w:t xml:space="preserve"> :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الكتاب والس</w:t>
      </w:r>
      <w:r w:rsidR="000B250B">
        <w:rPr>
          <w:rtl/>
        </w:rPr>
        <w:t>ُ</w:t>
      </w:r>
      <w:r w:rsidRPr="00AC6D18">
        <w:rPr>
          <w:rtl/>
        </w:rPr>
        <w:t>ن</w:t>
      </w:r>
      <w:r w:rsidR="000B250B">
        <w:rPr>
          <w:rtl/>
        </w:rPr>
        <w:t>ّ</w:t>
      </w:r>
      <w:r w:rsidRPr="00AC6D18">
        <w:rPr>
          <w:rtl/>
        </w:rPr>
        <w:t>ة</w:t>
      </w:r>
      <w:r w:rsidR="00095AA9">
        <w:rPr>
          <w:rtl/>
        </w:rPr>
        <w:t xml:space="preserve"> .</w:t>
      </w:r>
      <w:r w:rsidRPr="00AC6D18">
        <w:rPr>
          <w:rtl/>
        </w:rPr>
        <w:t xml:space="preserve"> أي</w:t>
      </w:r>
      <w:r w:rsidR="007E0241">
        <w:rPr>
          <w:rtl/>
        </w:rPr>
        <w:t xml:space="preserve"> :</w:t>
      </w:r>
      <w:r w:rsidRPr="00AC6D18">
        <w:rPr>
          <w:rtl/>
        </w:rPr>
        <w:t xml:space="preserve"> القرآن والحديث </w:t>
      </w:r>
      <w:r w:rsidRPr="008362AA">
        <w:rPr>
          <w:rStyle w:val="rfdFootnotenum"/>
          <w:rtl/>
        </w:rPr>
        <w:t>(112)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وعلى الجملة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فمعنى الس</w:t>
      </w:r>
      <w:r w:rsidR="000B250B">
        <w:rPr>
          <w:rtl/>
        </w:rPr>
        <w:t>ُ</w:t>
      </w:r>
      <w:r w:rsidRPr="00AC6D18">
        <w:rPr>
          <w:rtl/>
        </w:rPr>
        <w:t>ن</w:t>
      </w:r>
      <w:r w:rsidR="000B250B">
        <w:rPr>
          <w:rtl/>
        </w:rPr>
        <w:t>ّ</w:t>
      </w:r>
      <w:r w:rsidRPr="00AC6D18">
        <w:rPr>
          <w:rtl/>
        </w:rPr>
        <w:t>ة في الشريعة نفس معناها في اللغة لم يعدل بها عنها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pStyle w:val="rfdLine"/>
        <w:rPr>
          <w:rtl/>
        </w:rPr>
      </w:pPr>
      <w:r w:rsidRPr="00AC6D18">
        <w:rPr>
          <w:rtl/>
        </w:rPr>
        <w:t>__________________</w:t>
      </w:r>
    </w:p>
    <w:p w:rsidR="00AC6D18" w:rsidRPr="00484D70" w:rsidRDefault="00AC6D18" w:rsidP="00484D70">
      <w:pPr>
        <w:pStyle w:val="rfdFootnote0"/>
        <w:rPr>
          <w:rtl/>
        </w:rPr>
      </w:pPr>
      <w:r w:rsidRPr="00484D70">
        <w:rPr>
          <w:rtl/>
        </w:rPr>
        <w:t>(110) عارضة الأحوذي</w:t>
      </w:r>
      <w:r w:rsidR="008362AA" w:rsidRPr="00484D70">
        <w:rPr>
          <w:rtl/>
        </w:rPr>
        <w:t xml:space="preserve"> </w:t>
      </w:r>
      <w:r w:rsidRPr="00484D70">
        <w:rPr>
          <w:rtl/>
        </w:rPr>
        <w:t>10</w:t>
      </w:r>
      <w:r w:rsidR="005C5FDB">
        <w:rPr>
          <w:rtl/>
        </w:rPr>
        <w:t xml:space="preserve"> / </w:t>
      </w:r>
      <w:r w:rsidRPr="00484D70">
        <w:rPr>
          <w:rtl/>
        </w:rPr>
        <w:t>145</w:t>
      </w:r>
      <w:r w:rsidR="00095AA9">
        <w:rPr>
          <w:rtl/>
        </w:rPr>
        <w:t xml:space="preserve"> .</w:t>
      </w:r>
    </w:p>
    <w:p w:rsidR="00AC6D18" w:rsidRPr="00484D70" w:rsidRDefault="00AC6D18" w:rsidP="00484D70">
      <w:pPr>
        <w:pStyle w:val="rfdFootnote0"/>
        <w:rPr>
          <w:rtl/>
        </w:rPr>
      </w:pPr>
      <w:r w:rsidRPr="00484D70">
        <w:rPr>
          <w:rtl/>
        </w:rPr>
        <w:t>(111) تهذيب الأسماء واللغات</w:t>
      </w:r>
      <w:r w:rsidR="008362AA" w:rsidRPr="00484D70">
        <w:rPr>
          <w:rtl/>
        </w:rPr>
        <w:t xml:space="preserve"> </w:t>
      </w:r>
      <w:r w:rsidRPr="00484D70">
        <w:rPr>
          <w:rtl/>
        </w:rPr>
        <w:t>3</w:t>
      </w:r>
      <w:r w:rsidR="005C5FDB">
        <w:rPr>
          <w:rtl/>
        </w:rPr>
        <w:t xml:space="preserve"> / </w:t>
      </w:r>
      <w:r w:rsidRPr="00484D70">
        <w:rPr>
          <w:rtl/>
        </w:rPr>
        <w:t>156</w:t>
      </w:r>
      <w:r w:rsidR="007E0241">
        <w:rPr>
          <w:rtl/>
        </w:rPr>
        <w:t xml:space="preserve"> ،</w:t>
      </w:r>
      <w:r w:rsidRPr="00484D70">
        <w:rPr>
          <w:rtl/>
        </w:rPr>
        <w:t xml:space="preserve"> النهاية </w:t>
      </w:r>
      <w:r w:rsidR="00AB3A9F" w:rsidRPr="00484D70">
        <w:rPr>
          <w:rtl/>
        </w:rPr>
        <w:t>«</w:t>
      </w:r>
      <w:r w:rsidR="00711DEC">
        <w:rPr>
          <w:rFonts w:hint="cs"/>
          <w:rtl/>
        </w:rPr>
        <w:t xml:space="preserve"> </w:t>
      </w:r>
      <w:r w:rsidRPr="00484D70">
        <w:rPr>
          <w:rtl/>
        </w:rPr>
        <w:t>سنن</w:t>
      </w:r>
      <w:r w:rsidR="00711DEC">
        <w:rPr>
          <w:rFonts w:hint="cs"/>
          <w:rtl/>
        </w:rPr>
        <w:t xml:space="preserve"> </w:t>
      </w:r>
      <w:r w:rsidR="00AB3A9F" w:rsidRPr="00484D70">
        <w:rPr>
          <w:rtl/>
        </w:rPr>
        <w:t>»</w:t>
      </w:r>
      <w:r w:rsidR="007E0241">
        <w:rPr>
          <w:rtl/>
        </w:rPr>
        <w:t xml:space="preserve"> ،</w:t>
      </w:r>
      <w:r w:rsidRPr="00484D70">
        <w:rPr>
          <w:rtl/>
        </w:rPr>
        <w:t xml:space="preserve"> المصباح المنير</w:t>
      </w:r>
      <w:r w:rsidR="008362AA" w:rsidRPr="00484D70">
        <w:rPr>
          <w:rtl/>
        </w:rPr>
        <w:t xml:space="preserve"> </w:t>
      </w:r>
      <w:r w:rsidRPr="00484D70">
        <w:rPr>
          <w:rtl/>
        </w:rPr>
        <w:t>1</w:t>
      </w:r>
      <w:r w:rsidR="005C5FDB">
        <w:rPr>
          <w:rtl/>
        </w:rPr>
        <w:t xml:space="preserve"> / </w:t>
      </w:r>
      <w:r w:rsidRPr="00484D70">
        <w:rPr>
          <w:rtl/>
        </w:rPr>
        <w:t>312</w:t>
      </w:r>
      <w:r w:rsidR="007E0241">
        <w:rPr>
          <w:rtl/>
        </w:rPr>
        <w:t xml:space="preserve"> ،</w:t>
      </w:r>
      <w:r w:rsidRPr="00484D70">
        <w:rPr>
          <w:rtl/>
        </w:rPr>
        <w:t xml:space="preserve"> إرشاد الفحول</w:t>
      </w:r>
      <w:r w:rsidR="007E0241">
        <w:rPr>
          <w:rtl/>
        </w:rPr>
        <w:t xml:space="preserve"> :</w:t>
      </w:r>
      <w:r w:rsidRPr="00484D70">
        <w:rPr>
          <w:rtl/>
        </w:rPr>
        <w:t xml:space="preserve"> 29</w:t>
      </w:r>
      <w:r w:rsidR="00095AA9">
        <w:rPr>
          <w:rtl/>
        </w:rPr>
        <w:t xml:space="preserve"> .</w:t>
      </w:r>
    </w:p>
    <w:p w:rsidR="00AC6D18" w:rsidRPr="00484D70" w:rsidRDefault="00AC6D18" w:rsidP="00484D70">
      <w:pPr>
        <w:pStyle w:val="rfdFootnote0"/>
        <w:rPr>
          <w:rtl/>
        </w:rPr>
      </w:pPr>
      <w:r w:rsidRPr="00484D70">
        <w:rPr>
          <w:rtl/>
        </w:rPr>
        <w:t xml:space="preserve">(112) النهاية </w:t>
      </w:r>
      <w:r w:rsidR="00AB3A9F" w:rsidRPr="00484D70">
        <w:rPr>
          <w:rtl/>
        </w:rPr>
        <w:t>«</w:t>
      </w:r>
      <w:r w:rsidR="00711DEC">
        <w:rPr>
          <w:rFonts w:hint="cs"/>
          <w:rtl/>
        </w:rPr>
        <w:t xml:space="preserve"> </w:t>
      </w:r>
      <w:r w:rsidRPr="00484D70">
        <w:rPr>
          <w:rtl/>
        </w:rPr>
        <w:t>سنن</w:t>
      </w:r>
      <w:r w:rsidR="00711DEC">
        <w:rPr>
          <w:rFonts w:hint="cs"/>
          <w:rtl/>
        </w:rPr>
        <w:t xml:space="preserve"> </w:t>
      </w:r>
      <w:r w:rsidR="00AB3A9F" w:rsidRPr="00484D70">
        <w:rPr>
          <w:rtl/>
        </w:rPr>
        <w:t>»</w:t>
      </w:r>
      <w:r w:rsidR="00095AA9">
        <w:rPr>
          <w:rtl/>
        </w:rPr>
        <w:t xml:space="preserve"> .</w:t>
      </w:r>
    </w:p>
    <w:p w:rsidR="00F51CFA" w:rsidRPr="00F51CFA" w:rsidRDefault="00AC6D18" w:rsidP="00F51CFA">
      <w:pPr>
        <w:rPr>
          <w:rtl/>
        </w:rPr>
      </w:pPr>
      <w:r w:rsidRPr="00F51CFA">
        <w:rPr>
          <w:rtl/>
        </w:rPr>
        <w:br w:type="page"/>
      </w:r>
    </w:p>
    <w:p w:rsidR="00F51CFA" w:rsidRPr="00F51CFA" w:rsidRDefault="00F51CFA" w:rsidP="00F51CFA">
      <w:pPr>
        <w:pStyle w:val="rfdPoemTini"/>
        <w:rPr>
          <w:rtl/>
        </w:rPr>
      </w:pPr>
    </w:p>
    <w:p w:rsidR="00AC6D18" w:rsidRPr="00F51CFA" w:rsidRDefault="00AC6D18" w:rsidP="00F51CFA">
      <w:pPr>
        <w:pStyle w:val="rfdBold1"/>
        <w:rPr>
          <w:rtl/>
        </w:rPr>
      </w:pPr>
      <w:r w:rsidRPr="00F51CFA">
        <w:rPr>
          <w:rtl/>
        </w:rPr>
        <w:t>حج</w:t>
      </w:r>
      <w:r w:rsidR="000C4C2A" w:rsidRPr="00F51CFA">
        <w:rPr>
          <w:rtl/>
        </w:rPr>
        <w:t>ّ</w:t>
      </w:r>
      <w:r w:rsidRPr="00F51CFA">
        <w:rPr>
          <w:rtl/>
        </w:rPr>
        <w:t>ي</w:t>
      </w:r>
      <w:r w:rsidR="000C4C2A" w:rsidRPr="00F51CFA">
        <w:rPr>
          <w:rtl/>
        </w:rPr>
        <w:t>ّ</w:t>
      </w:r>
      <w:r w:rsidRPr="00F51CFA">
        <w:rPr>
          <w:rtl/>
        </w:rPr>
        <w:t>ة س</w:t>
      </w:r>
      <w:r w:rsidR="000C4C2A" w:rsidRPr="00F51CFA">
        <w:rPr>
          <w:rtl/>
        </w:rPr>
        <w:t>ُ</w:t>
      </w:r>
      <w:r w:rsidRPr="00F51CFA">
        <w:rPr>
          <w:rtl/>
        </w:rPr>
        <w:t>ن</w:t>
      </w:r>
      <w:r w:rsidR="000C4C2A" w:rsidRPr="00F51CFA">
        <w:rPr>
          <w:rtl/>
        </w:rPr>
        <w:t>ّ</w:t>
      </w:r>
      <w:r w:rsidRPr="00F51CFA">
        <w:rPr>
          <w:rtl/>
        </w:rPr>
        <w:t>ة النبي</w:t>
      </w:r>
      <w:r w:rsidR="000C4C2A" w:rsidRPr="00F51CFA">
        <w:rPr>
          <w:rtl/>
        </w:rPr>
        <w:t>ّ</w:t>
      </w:r>
      <w:r w:rsidR="007E0241" w:rsidRPr="00F51CFA">
        <w:rPr>
          <w:rtl/>
        </w:rPr>
        <w:t xml:space="preserve"> :</w:t>
      </w:r>
    </w:p>
    <w:p w:rsidR="00AC6D18" w:rsidRPr="00AC6D18" w:rsidRDefault="00AC6D18" w:rsidP="000C4C2A">
      <w:pPr>
        <w:rPr>
          <w:rtl/>
        </w:rPr>
      </w:pPr>
      <w:r w:rsidRPr="00AC6D18">
        <w:rPr>
          <w:rtl/>
        </w:rPr>
        <w:t>وس</w:t>
      </w:r>
      <w:r w:rsidR="000C4C2A">
        <w:rPr>
          <w:rtl/>
        </w:rPr>
        <w:t>ُ</w:t>
      </w:r>
      <w:r w:rsidRPr="00AC6D18">
        <w:rPr>
          <w:rtl/>
        </w:rPr>
        <w:t>ن</w:t>
      </w:r>
      <w:r w:rsidR="000C4C2A">
        <w:rPr>
          <w:rtl/>
        </w:rPr>
        <w:t>ّ</w:t>
      </w:r>
      <w:r w:rsidRPr="00AC6D18">
        <w:rPr>
          <w:rtl/>
        </w:rPr>
        <w:t xml:space="preserve">ة النبي </w:t>
      </w:r>
      <w:r w:rsidR="000C4C2A">
        <w:rPr>
          <w:rtl/>
        </w:rPr>
        <w:t>صلّی الله عليه وآله وسلّم</w:t>
      </w:r>
      <w:r w:rsidRPr="00AC6D18">
        <w:rPr>
          <w:rtl/>
        </w:rPr>
        <w:t xml:space="preserve"> الثابتة عنه بالطرق المعتبرة حج</w:t>
      </w:r>
      <w:r w:rsidR="000C4C2A">
        <w:rPr>
          <w:rtl/>
        </w:rPr>
        <w:t>ّ</w:t>
      </w:r>
      <w:r w:rsidRPr="00AC6D18">
        <w:rPr>
          <w:rtl/>
        </w:rPr>
        <w:t>ة بلا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كلام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وضرورة ديني</w:t>
      </w:r>
      <w:r w:rsidR="000C4C2A">
        <w:rPr>
          <w:rtl/>
        </w:rPr>
        <w:t>ّ</w:t>
      </w:r>
      <w:r w:rsidRPr="00AC6D18">
        <w:rPr>
          <w:rtl/>
        </w:rPr>
        <w:t>ة لا يخالف فيها إل</w:t>
      </w:r>
      <w:r w:rsidR="000C4C2A">
        <w:rPr>
          <w:rtl/>
        </w:rPr>
        <w:t>ّ</w:t>
      </w:r>
      <w:r w:rsidRPr="00AC6D18">
        <w:rPr>
          <w:rtl/>
        </w:rPr>
        <w:t>ا من لا</w:t>
      </w:r>
      <w:r w:rsidR="000C4C2A">
        <w:rPr>
          <w:rtl/>
        </w:rPr>
        <w:t xml:space="preserve"> </w:t>
      </w:r>
      <w:r w:rsidRPr="00AC6D18">
        <w:rPr>
          <w:rtl/>
        </w:rPr>
        <w:t>حظ</w:t>
      </w:r>
      <w:r w:rsidR="000C4C2A">
        <w:rPr>
          <w:rtl/>
        </w:rPr>
        <w:t>ّ</w:t>
      </w:r>
      <w:r w:rsidRPr="00AC6D18">
        <w:rPr>
          <w:rtl/>
        </w:rPr>
        <w:t xml:space="preserve"> له من دين الإ</w:t>
      </w:r>
      <w:r w:rsidR="000C4C2A">
        <w:rPr>
          <w:rtl/>
        </w:rPr>
        <w:t>ِ</w:t>
      </w:r>
      <w:r w:rsidRPr="00AC6D18">
        <w:rPr>
          <w:rtl/>
        </w:rPr>
        <w:t>سلام</w:t>
      </w:r>
      <w:r w:rsidR="00095AA9">
        <w:rPr>
          <w:rFonts w:hint="cs"/>
          <w:rtl/>
        </w:rPr>
        <w:t xml:space="preserve"> </w:t>
      </w:r>
      <w:r w:rsidR="00095AA9">
        <w:rPr>
          <w:rtl/>
        </w:rPr>
        <w:t>. .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وقد استدل</w:t>
      </w:r>
      <w:r w:rsidR="000C4C2A">
        <w:rPr>
          <w:rtl/>
        </w:rPr>
        <w:t>ّ</w:t>
      </w:r>
      <w:r w:rsidRPr="00AC6D18">
        <w:rPr>
          <w:rtl/>
        </w:rPr>
        <w:t>وا على حج</w:t>
      </w:r>
      <w:r w:rsidR="000C4C2A">
        <w:rPr>
          <w:rtl/>
        </w:rPr>
        <w:t>ّ</w:t>
      </w:r>
      <w:r w:rsidRPr="00AC6D18">
        <w:rPr>
          <w:rtl/>
        </w:rPr>
        <w:t>ي</w:t>
      </w:r>
      <w:r w:rsidR="000C4C2A">
        <w:rPr>
          <w:rtl/>
        </w:rPr>
        <w:t>ّ</w:t>
      </w:r>
      <w:r w:rsidRPr="00AC6D18">
        <w:rPr>
          <w:rtl/>
        </w:rPr>
        <w:t>تها بآيات</w:t>
      </w:r>
      <w:r w:rsidR="000C4C2A">
        <w:rPr>
          <w:rtl/>
        </w:rPr>
        <w:t>ٍ</w:t>
      </w:r>
      <w:r w:rsidRPr="00AC6D18">
        <w:rPr>
          <w:rtl/>
        </w:rPr>
        <w:t xml:space="preserve"> من الكتاب وأحاديث عن المصطفى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لكن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لا يتم</w:t>
      </w:r>
      <w:r w:rsidR="000C4C2A">
        <w:rPr>
          <w:rtl/>
        </w:rPr>
        <w:t>ّ</w:t>
      </w:r>
      <w:r w:rsidRPr="00AC6D18">
        <w:rPr>
          <w:rtl/>
        </w:rPr>
        <w:t xml:space="preserve"> الاستدلال بها إل</w:t>
      </w:r>
      <w:r w:rsidR="000C4C2A">
        <w:rPr>
          <w:rtl/>
        </w:rPr>
        <w:t>ّ</w:t>
      </w:r>
      <w:r w:rsidRPr="00AC6D18">
        <w:rPr>
          <w:rtl/>
        </w:rPr>
        <w:t>ا على وجه</w:t>
      </w:r>
      <w:r w:rsidR="000C4C2A">
        <w:rPr>
          <w:rtl/>
        </w:rPr>
        <w:t>ٍ</w:t>
      </w:r>
      <w:r w:rsidRPr="00AC6D18">
        <w:rPr>
          <w:rtl/>
        </w:rPr>
        <w:t xml:space="preserve"> دائر كما لا يخفى</w:t>
      </w:r>
      <w:r w:rsidR="00095AA9">
        <w:rPr>
          <w:rFonts w:hint="cs"/>
          <w:rtl/>
        </w:rPr>
        <w:t xml:space="preserve"> </w:t>
      </w:r>
      <w:r w:rsidR="00095AA9">
        <w:rPr>
          <w:rtl/>
        </w:rPr>
        <w:t>. . .</w:t>
      </w:r>
    </w:p>
    <w:p w:rsidR="00AC6D18" w:rsidRPr="00AC6D18" w:rsidRDefault="00AC6D18" w:rsidP="000C4C2A">
      <w:pPr>
        <w:rPr>
          <w:rtl/>
        </w:rPr>
      </w:pPr>
      <w:r w:rsidRPr="00AC6D18">
        <w:rPr>
          <w:rtl/>
        </w:rPr>
        <w:t>فالعمدة في وجه الحج</w:t>
      </w:r>
      <w:r w:rsidR="000C4C2A">
        <w:rPr>
          <w:rtl/>
        </w:rPr>
        <w:t>ّ</w:t>
      </w:r>
      <w:r w:rsidRPr="00AC6D18">
        <w:rPr>
          <w:rtl/>
        </w:rPr>
        <w:t>ي</w:t>
      </w:r>
      <w:r w:rsidR="000C4C2A">
        <w:rPr>
          <w:rtl/>
        </w:rPr>
        <w:t>ّ</w:t>
      </w:r>
      <w:r w:rsidRPr="00AC6D18">
        <w:rPr>
          <w:rtl/>
        </w:rPr>
        <w:t xml:space="preserve">ة هي </w:t>
      </w:r>
      <w:r w:rsidR="00AB3A9F" w:rsidRPr="00AC6D18">
        <w:rPr>
          <w:rtl/>
        </w:rPr>
        <w:t>«</w:t>
      </w:r>
      <w:r w:rsidR="00F51CFA">
        <w:rPr>
          <w:rFonts w:hint="cs"/>
          <w:rtl/>
        </w:rPr>
        <w:t xml:space="preserve"> </w:t>
      </w:r>
      <w:r w:rsidRPr="00AC6D18">
        <w:rPr>
          <w:rtl/>
        </w:rPr>
        <w:t>العصمة</w:t>
      </w:r>
      <w:r w:rsidR="00F51CFA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Pr="00AC6D18">
        <w:rPr>
          <w:rtl/>
        </w:rPr>
        <w:t xml:space="preserve"> ومن هنا يتعر</w:t>
      </w:r>
      <w:r w:rsidR="000C4C2A">
        <w:rPr>
          <w:rtl/>
        </w:rPr>
        <w:t>ّ</w:t>
      </w:r>
      <w:r w:rsidRPr="00AC6D18">
        <w:rPr>
          <w:rtl/>
        </w:rPr>
        <w:t>ض العلماء</w:t>
      </w:r>
      <w:r w:rsidR="004803AF">
        <w:rPr>
          <w:rtl/>
        </w:rPr>
        <w:t xml:space="preserve"> ـ </w:t>
      </w:r>
      <w:r w:rsidRPr="00AC6D18">
        <w:rPr>
          <w:rtl/>
        </w:rPr>
        <w:t>في بحثهم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عن حج</w:t>
      </w:r>
      <w:r w:rsidR="000C4C2A">
        <w:rPr>
          <w:rtl/>
        </w:rPr>
        <w:t>ّ</w:t>
      </w:r>
      <w:r w:rsidRPr="00AC6D18">
        <w:rPr>
          <w:rtl/>
        </w:rPr>
        <w:t>ي</w:t>
      </w:r>
      <w:r w:rsidR="000C4C2A">
        <w:rPr>
          <w:rtl/>
        </w:rPr>
        <w:t>ّ</w:t>
      </w:r>
      <w:r w:rsidRPr="00AC6D18">
        <w:rPr>
          <w:rtl/>
        </w:rPr>
        <w:t>ة الس</w:t>
      </w:r>
      <w:r w:rsidR="000C4C2A">
        <w:rPr>
          <w:rtl/>
        </w:rPr>
        <w:t>ُ</w:t>
      </w:r>
      <w:r w:rsidRPr="00AC6D18">
        <w:rPr>
          <w:rtl/>
        </w:rPr>
        <w:t>ن</w:t>
      </w:r>
      <w:r w:rsidR="000C4C2A">
        <w:rPr>
          <w:rtl/>
        </w:rPr>
        <w:t>ّ</w:t>
      </w:r>
      <w:r w:rsidRPr="00AC6D18">
        <w:rPr>
          <w:rtl/>
        </w:rPr>
        <w:t>ة</w:t>
      </w:r>
      <w:r w:rsidR="004803AF">
        <w:rPr>
          <w:rtl/>
        </w:rPr>
        <w:t xml:space="preserve"> ـ </w:t>
      </w:r>
      <w:r w:rsidRPr="00AC6D18">
        <w:rPr>
          <w:rtl/>
        </w:rPr>
        <w:t>لعصمة النبي</w:t>
      </w:r>
      <w:r w:rsidR="000C4C2A">
        <w:rPr>
          <w:rtl/>
        </w:rPr>
        <w:t>ّ</w:t>
      </w:r>
      <w:r w:rsidRPr="00AC6D18">
        <w:rPr>
          <w:rtl/>
        </w:rPr>
        <w:t xml:space="preserve"> </w:t>
      </w:r>
      <w:r w:rsidR="000C4C2A">
        <w:rPr>
          <w:rtl/>
        </w:rPr>
        <w:t>صلّی الله عليه وآله وسلّم</w:t>
      </w:r>
      <w:r w:rsidRPr="00AC6D18">
        <w:rPr>
          <w:rtl/>
        </w:rPr>
        <w:t xml:space="preserve"> </w:t>
      </w:r>
      <w:r w:rsidRPr="00C34F99">
        <w:rPr>
          <w:rStyle w:val="rfdFootnotenum"/>
          <w:rtl/>
        </w:rPr>
        <w:t>(113)</w:t>
      </w:r>
      <w:r w:rsidR="00095AA9">
        <w:rPr>
          <w:rtl/>
        </w:rPr>
        <w:t xml:space="preserve"> .</w:t>
      </w:r>
    </w:p>
    <w:p w:rsidR="00AC6D18" w:rsidRPr="00F51CFA" w:rsidRDefault="00AC6D18" w:rsidP="00F51CFA">
      <w:pPr>
        <w:pStyle w:val="rfdBold1"/>
        <w:rPr>
          <w:rtl/>
        </w:rPr>
      </w:pPr>
      <w:r w:rsidRPr="00F51CFA">
        <w:rPr>
          <w:rtl/>
        </w:rPr>
        <w:t>معنى س</w:t>
      </w:r>
      <w:r w:rsidR="000C4C2A" w:rsidRPr="00F51CFA">
        <w:rPr>
          <w:rtl/>
        </w:rPr>
        <w:t>ُ</w:t>
      </w:r>
      <w:r w:rsidRPr="00F51CFA">
        <w:rPr>
          <w:rtl/>
        </w:rPr>
        <w:t>ن</w:t>
      </w:r>
      <w:r w:rsidR="000C4C2A" w:rsidRPr="00F51CFA">
        <w:rPr>
          <w:rtl/>
        </w:rPr>
        <w:t>ّ</w:t>
      </w:r>
      <w:r w:rsidRPr="00F51CFA">
        <w:rPr>
          <w:rtl/>
        </w:rPr>
        <w:t>ة الخلفاء</w:t>
      </w:r>
      <w:r w:rsidR="007E0241" w:rsidRPr="00F51CFA">
        <w:rPr>
          <w:rtl/>
        </w:rPr>
        <w:t xml:space="preserve"> :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قال ابن فارس</w:t>
      </w:r>
      <w:r w:rsidR="007E0241">
        <w:rPr>
          <w:rtl/>
        </w:rPr>
        <w:t xml:space="preserve"> :</w:t>
      </w:r>
      <w:r w:rsidRPr="00AC6D18">
        <w:rPr>
          <w:rtl/>
        </w:rPr>
        <w:t xml:space="preserve"> </w:t>
      </w:r>
      <w:r w:rsidR="00AB3A9F" w:rsidRPr="00AC6D18">
        <w:rPr>
          <w:rtl/>
        </w:rPr>
        <w:t>«</w:t>
      </w:r>
      <w:r w:rsidR="00F51CFA">
        <w:rPr>
          <w:rFonts w:hint="cs"/>
          <w:rtl/>
        </w:rPr>
        <w:t xml:space="preserve"> </w:t>
      </w:r>
      <w:r w:rsidRPr="00AC6D18">
        <w:rPr>
          <w:rtl/>
        </w:rPr>
        <w:t>وكره العلماء قول من قال</w:t>
      </w:r>
      <w:r w:rsidR="007E0241">
        <w:rPr>
          <w:rtl/>
        </w:rPr>
        <w:t xml:space="preserve"> :</w:t>
      </w:r>
      <w:r w:rsidRPr="00AC6D18">
        <w:rPr>
          <w:rtl/>
        </w:rPr>
        <w:t xml:space="preserve"> س</w:t>
      </w:r>
      <w:r w:rsidR="000C4C2A">
        <w:rPr>
          <w:rtl/>
        </w:rPr>
        <w:t>ُ</w:t>
      </w:r>
      <w:r w:rsidRPr="00AC6D18">
        <w:rPr>
          <w:rtl/>
        </w:rPr>
        <w:t>ن</w:t>
      </w:r>
      <w:r w:rsidR="000C4C2A">
        <w:rPr>
          <w:rtl/>
        </w:rPr>
        <w:t>ّ</w:t>
      </w:r>
      <w:r w:rsidRPr="00AC6D18">
        <w:rPr>
          <w:rtl/>
        </w:rPr>
        <w:t>ة أبي بكر وعمر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وإن</w:t>
      </w:r>
      <w:r w:rsidR="000C4C2A">
        <w:rPr>
          <w:rtl/>
        </w:rPr>
        <w:t>ّ</w:t>
      </w:r>
      <w:r w:rsidRPr="00AC6D18">
        <w:rPr>
          <w:rtl/>
        </w:rPr>
        <w:t>ما يقال</w:t>
      </w:r>
      <w:r w:rsidR="007E0241">
        <w:rPr>
          <w:rtl/>
        </w:rPr>
        <w:t xml:space="preserve"> :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سنة الله وس</w:t>
      </w:r>
      <w:r w:rsidR="000C4C2A">
        <w:rPr>
          <w:rtl/>
        </w:rPr>
        <w:t>ُ</w:t>
      </w:r>
      <w:r w:rsidRPr="00AC6D18">
        <w:rPr>
          <w:rtl/>
        </w:rPr>
        <w:t>ن</w:t>
      </w:r>
      <w:r w:rsidR="000C4C2A">
        <w:rPr>
          <w:rtl/>
        </w:rPr>
        <w:t>ّ</w:t>
      </w:r>
      <w:r w:rsidRPr="00AC6D18">
        <w:rPr>
          <w:rtl/>
        </w:rPr>
        <w:t>ة رسوله</w:t>
      </w:r>
      <w:r w:rsidR="00F51CFA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Pr="00AC6D18">
        <w:rPr>
          <w:rtl/>
        </w:rPr>
        <w:t xml:space="preserve"> </w:t>
      </w:r>
      <w:r w:rsidRPr="00C34F99">
        <w:rPr>
          <w:rStyle w:val="rfdFootnotenum"/>
          <w:rtl/>
        </w:rPr>
        <w:t>(114)</w:t>
      </w:r>
      <w:r w:rsidR="00095AA9">
        <w:rPr>
          <w:rtl/>
        </w:rPr>
        <w:t xml:space="preserve"> .</w:t>
      </w:r>
    </w:p>
    <w:p w:rsidR="00C34F99" w:rsidRDefault="00AC6D18" w:rsidP="000C4C2A">
      <w:pPr>
        <w:rPr>
          <w:rtl/>
        </w:rPr>
      </w:pPr>
      <w:r w:rsidRPr="00C34F99">
        <w:rPr>
          <w:rStyle w:val="rfdBold2"/>
          <w:rtl/>
        </w:rPr>
        <w:t>قلت</w:t>
      </w:r>
      <w:r w:rsidR="007E0241">
        <w:rPr>
          <w:rStyle w:val="rfdBold2"/>
          <w:rtl/>
        </w:rPr>
        <w:t xml:space="preserve"> :</w:t>
      </w:r>
      <w:r w:rsidRPr="00AC6D18">
        <w:rPr>
          <w:rtl/>
        </w:rPr>
        <w:t xml:space="preserve"> وجه كراهية العلماء ذلك واضح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لأن</w:t>
      </w:r>
      <w:r w:rsidR="000C4C2A">
        <w:rPr>
          <w:rtl/>
        </w:rPr>
        <w:t>ْ</w:t>
      </w:r>
      <w:r w:rsidRPr="00AC6D18">
        <w:rPr>
          <w:rtl/>
        </w:rPr>
        <w:t xml:space="preserve"> كلمة </w:t>
      </w:r>
      <w:r w:rsidR="00AB3A9F" w:rsidRPr="00AC6D18">
        <w:rPr>
          <w:rtl/>
        </w:rPr>
        <w:t>«</w:t>
      </w:r>
      <w:r w:rsidR="00F51CFA">
        <w:rPr>
          <w:rFonts w:hint="cs"/>
          <w:rtl/>
        </w:rPr>
        <w:t xml:space="preserve"> </w:t>
      </w:r>
      <w:r w:rsidRPr="00AC6D18">
        <w:rPr>
          <w:rtl/>
        </w:rPr>
        <w:t>الس</w:t>
      </w:r>
      <w:r w:rsidR="000C4C2A">
        <w:rPr>
          <w:rtl/>
        </w:rPr>
        <w:t>ُ</w:t>
      </w:r>
      <w:r w:rsidRPr="00AC6D18">
        <w:rPr>
          <w:rtl/>
        </w:rPr>
        <w:t>ن</w:t>
      </w:r>
      <w:r w:rsidR="000C4C2A">
        <w:rPr>
          <w:rtl/>
        </w:rPr>
        <w:t>ّ</w:t>
      </w:r>
      <w:r w:rsidRPr="00AC6D18">
        <w:rPr>
          <w:rtl/>
        </w:rPr>
        <w:t>ة</w:t>
      </w:r>
      <w:r w:rsidR="00F51CFA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Pr="00AC6D18">
        <w:rPr>
          <w:rtl/>
        </w:rPr>
        <w:t xml:space="preserve"> أصبحت في عرف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المتشر</w:t>
      </w:r>
      <w:r w:rsidR="000C4C2A">
        <w:rPr>
          <w:rtl/>
        </w:rPr>
        <w:t>ّ</w:t>
      </w:r>
      <w:r w:rsidRPr="00AC6D18">
        <w:rPr>
          <w:rtl/>
        </w:rPr>
        <w:t>عة مختص</w:t>
      </w:r>
      <w:r w:rsidR="000C4C2A">
        <w:rPr>
          <w:rtl/>
        </w:rPr>
        <w:t>ّ</w:t>
      </w:r>
      <w:r w:rsidRPr="00AC6D18">
        <w:rPr>
          <w:rtl/>
        </w:rPr>
        <w:t>ة</w:t>
      </w:r>
      <w:r w:rsidR="000C4C2A">
        <w:rPr>
          <w:rtl/>
        </w:rPr>
        <w:t>ً</w:t>
      </w:r>
      <w:r w:rsidRPr="00AC6D18">
        <w:rPr>
          <w:rtl/>
        </w:rPr>
        <w:t xml:space="preserve"> بما عن النبي </w:t>
      </w:r>
      <w:r w:rsidR="000C4C2A">
        <w:rPr>
          <w:rtl/>
        </w:rPr>
        <w:t>صلّی الله عليه وآله وسلّم</w:t>
      </w:r>
      <w:r w:rsidRPr="00AC6D18">
        <w:rPr>
          <w:rtl/>
        </w:rPr>
        <w:t xml:space="preserve"> قولا</w:t>
      </w:r>
      <w:r w:rsidR="000C4C2A">
        <w:rPr>
          <w:rtl/>
        </w:rPr>
        <w:t>ً</w:t>
      </w:r>
      <w:r w:rsidRPr="00AC6D18">
        <w:rPr>
          <w:rtl/>
        </w:rPr>
        <w:t xml:space="preserve"> وفعلا</w:t>
      </w:r>
      <w:r w:rsidR="000C4C2A">
        <w:rPr>
          <w:rtl/>
        </w:rPr>
        <w:t>ً</w:t>
      </w:r>
      <w:r w:rsidRPr="00AC6D18">
        <w:rPr>
          <w:rtl/>
        </w:rPr>
        <w:t xml:space="preserve"> وتقريرا</w:t>
      </w:r>
      <w:r w:rsidR="000C4C2A">
        <w:rPr>
          <w:rtl/>
        </w:rPr>
        <w:t>ً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لأن</w:t>
      </w:r>
      <w:r w:rsidR="000C4C2A">
        <w:rPr>
          <w:rtl/>
        </w:rPr>
        <w:t>ّ</w:t>
      </w:r>
      <w:r w:rsidRPr="00AC6D18">
        <w:rPr>
          <w:rtl/>
        </w:rPr>
        <w:t>ه الحج</w:t>
      </w:r>
      <w:r w:rsidR="000C4C2A">
        <w:rPr>
          <w:rtl/>
        </w:rPr>
        <w:t>ّ</w:t>
      </w:r>
      <w:r w:rsidRPr="00AC6D18">
        <w:rPr>
          <w:rtl/>
        </w:rPr>
        <w:t>ة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بعد الكتاب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حيث يقال</w:t>
      </w:r>
      <w:r w:rsidR="007E0241">
        <w:rPr>
          <w:rtl/>
        </w:rPr>
        <w:t xml:space="preserve"> :</w:t>
      </w:r>
      <w:r w:rsidRPr="00AC6D18">
        <w:rPr>
          <w:rtl/>
        </w:rPr>
        <w:t xml:space="preserve"> الكتاب والس</w:t>
      </w:r>
      <w:r w:rsidR="000C4C2A">
        <w:rPr>
          <w:rtl/>
        </w:rPr>
        <w:t>ُ</w:t>
      </w:r>
      <w:r w:rsidRPr="00AC6D18">
        <w:rPr>
          <w:rtl/>
        </w:rPr>
        <w:t>ن</w:t>
      </w:r>
      <w:r w:rsidR="000C4C2A">
        <w:rPr>
          <w:rtl/>
        </w:rPr>
        <w:t>ّ</w:t>
      </w:r>
      <w:r w:rsidRPr="00AC6D18">
        <w:rPr>
          <w:rtl/>
        </w:rPr>
        <w:t>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لكن</w:t>
      </w:r>
      <w:r w:rsidR="000C4C2A">
        <w:rPr>
          <w:rtl/>
        </w:rPr>
        <w:t>ّ</w:t>
      </w:r>
      <w:r w:rsidRPr="00AC6D18">
        <w:rPr>
          <w:rtl/>
        </w:rPr>
        <w:t>هم كرهوا هذا القول مع كون حديث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="00AB3A9F" w:rsidRPr="00AC6D18">
        <w:rPr>
          <w:rtl/>
        </w:rPr>
        <w:t>«</w:t>
      </w:r>
      <w:r w:rsidR="00F51CFA">
        <w:rPr>
          <w:rFonts w:hint="cs"/>
          <w:rtl/>
        </w:rPr>
        <w:t xml:space="preserve"> </w:t>
      </w:r>
      <w:r w:rsidRPr="00AC6D18">
        <w:rPr>
          <w:rtl/>
        </w:rPr>
        <w:t>عليكم بس</w:t>
      </w:r>
      <w:r w:rsidR="000C4C2A">
        <w:rPr>
          <w:rtl/>
        </w:rPr>
        <w:t>ُ</w:t>
      </w:r>
      <w:r w:rsidRPr="00AC6D18">
        <w:rPr>
          <w:rtl/>
        </w:rPr>
        <w:t>ن</w:t>
      </w:r>
      <w:r w:rsidR="000C4C2A">
        <w:rPr>
          <w:rtl/>
        </w:rPr>
        <w:t>ّ</w:t>
      </w:r>
      <w:r w:rsidRPr="00AC6D18">
        <w:rPr>
          <w:rtl/>
        </w:rPr>
        <w:t>تي وس</w:t>
      </w:r>
      <w:r w:rsidR="000C4C2A">
        <w:rPr>
          <w:rtl/>
        </w:rPr>
        <w:t>ُ</w:t>
      </w:r>
      <w:r w:rsidRPr="00AC6D18">
        <w:rPr>
          <w:rtl/>
        </w:rPr>
        <w:t>ن</w:t>
      </w:r>
      <w:r w:rsidR="000C4C2A">
        <w:rPr>
          <w:rtl/>
        </w:rPr>
        <w:t>ّ</w:t>
      </w:r>
      <w:r w:rsidRPr="00AC6D18">
        <w:rPr>
          <w:rtl/>
        </w:rPr>
        <w:t>ة الخلفاء الراشدين</w:t>
      </w:r>
      <w:r w:rsidR="00F51CFA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Pr="00AC6D18">
        <w:rPr>
          <w:rtl/>
        </w:rPr>
        <w:t xml:space="preserve"> بمرأى</w:t>
      </w:r>
      <w:r w:rsidR="000C4C2A">
        <w:rPr>
          <w:rtl/>
        </w:rPr>
        <w:t>ً</w:t>
      </w:r>
      <w:r w:rsidRPr="00AC6D18">
        <w:rPr>
          <w:rtl/>
        </w:rPr>
        <w:t xml:space="preserve"> منهم ومشهد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فإن كانوا في شك</w:t>
      </w:r>
      <w:r w:rsidR="000C4C2A">
        <w:rPr>
          <w:rtl/>
        </w:rPr>
        <w:t>ّ</w:t>
      </w:r>
      <w:r w:rsidRPr="00AC6D18">
        <w:rPr>
          <w:rtl/>
        </w:rPr>
        <w:t xml:space="preserve"> من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صدور الحديث عن النبي</w:t>
      </w:r>
      <w:r w:rsidR="000C4C2A">
        <w:rPr>
          <w:rtl/>
        </w:rPr>
        <w:t>ّ</w:t>
      </w:r>
      <w:r w:rsidR="00C34F99">
        <w:rPr>
          <w:rtl/>
        </w:rPr>
        <w:t xml:space="preserve"> فلا بحث</w:t>
      </w:r>
      <w:r w:rsidR="007E0241">
        <w:rPr>
          <w:rtl/>
        </w:rPr>
        <w:t xml:space="preserve"> ،</w:t>
      </w:r>
      <w:r w:rsidR="00C34F99">
        <w:rPr>
          <w:rtl/>
        </w:rPr>
        <w:t xml:space="preserve"> وإل</w:t>
      </w:r>
      <w:r w:rsidR="000C4C2A">
        <w:rPr>
          <w:rtl/>
        </w:rPr>
        <w:t>ّ</w:t>
      </w:r>
      <w:r w:rsidR="00C34F99">
        <w:rPr>
          <w:rtl/>
        </w:rPr>
        <w:t>ا فبم يفس</w:t>
      </w:r>
      <w:r w:rsidR="000C4C2A">
        <w:rPr>
          <w:rtl/>
        </w:rPr>
        <w:t>ِّ</w:t>
      </w:r>
      <w:r w:rsidR="00C34F99">
        <w:rPr>
          <w:rtl/>
        </w:rPr>
        <w:t>رونه</w:t>
      </w:r>
      <w:r w:rsidR="00F51CFA">
        <w:rPr>
          <w:rFonts w:hint="cs"/>
          <w:rtl/>
        </w:rPr>
        <w:t xml:space="preserve"> </w:t>
      </w:r>
      <w:r w:rsidR="00773F9D">
        <w:rPr>
          <w:rtl/>
        </w:rPr>
        <w:t>؟</w:t>
      </w:r>
      <w:r w:rsidR="00973C18">
        <w:rPr>
          <w:rFonts w:hint="cs"/>
          <w:rtl/>
        </w:rPr>
        <w:t xml:space="preserve"> </w:t>
      </w:r>
      <w:r w:rsidR="00773F9D">
        <w:rPr>
          <w:rtl/>
        </w:rPr>
        <w:t>!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هنا مشاكل</w:t>
      </w:r>
      <w:r w:rsidR="007E0241">
        <w:rPr>
          <w:rtl/>
        </w:rPr>
        <w:t xml:space="preserve"> :</w:t>
      </w:r>
    </w:p>
    <w:p w:rsidR="00AC6D18" w:rsidRPr="00AC6D18" w:rsidRDefault="00AC6D18" w:rsidP="000C4C2A">
      <w:pPr>
        <w:rPr>
          <w:rtl/>
        </w:rPr>
      </w:pPr>
      <w:r w:rsidRPr="000B458C">
        <w:rPr>
          <w:rStyle w:val="rfdBold2"/>
          <w:rtl/>
        </w:rPr>
        <w:t>1</w:t>
      </w:r>
      <w:r w:rsidR="004803AF" w:rsidRPr="000B458C">
        <w:rPr>
          <w:rStyle w:val="rfdBold2"/>
          <w:rtl/>
        </w:rPr>
        <w:t xml:space="preserve"> ـ</w:t>
      </w:r>
      <w:r w:rsidR="004803AF">
        <w:rPr>
          <w:rtl/>
        </w:rPr>
        <w:t xml:space="preserve"> </w:t>
      </w:r>
      <w:r w:rsidRPr="00AC6D18">
        <w:rPr>
          <w:rtl/>
        </w:rPr>
        <w:t>لقد ذكرنا أن</w:t>
      </w:r>
      <w:r w:rsidR="000C4C2A">
        <w:rPr>
          <w:rtl/>
        </w:rPr>
        <w:t>ّ</w:t>
      </w:r>
      <w:r w:rsidRPr="00AC6D18">
        <w:rPr>
          <w:rtl/>
        </w:rPr>
        <w:t xml:space="preserve"> </w:t>
      </w:r>
      <w:r w:rsidR="00AB3A9F" w:rsidRPr="00AC6D18">
        <w:rPr>
          <w:rtl/>
        </w:rPr>
        <w:t>«</w:t>
      </w:r>
      <w:r w:rsidR="00F51CFA">
        <w:rPr>
          <w:rFonts w:hint="cs"/>
          <w:rtl/>
        </w:rPr>
        <w:t xml:space="preserve"> </w:t>
      </w:r>
      <w:r w:rsidRPr="00AC6D18">
        <w:rPr>
          <w:rtl/>
        </w:rPr>
        <w:t>الس</w:t>
      </w:r>
      <w:r w:rsidR="000C4C2A">
        <w:rPr>
          <w:rtl/>
        </w:rPr>
        <w:t>ُ</w:t>
      </w:r>
      <w:r w:rsidRPr="00AC6D18">
        <w:rPr>
          <w:rtl/>
        </w:rPr>
        <w:t>ن</w:t>
      </w:r>
      <w:r w:rsidR="000C4C2A">
        <w:rPr>
          <w:rtl/>
        </w:rPr>
        <w:t>ّ</w:t>
      </w:r>
      <w:r w:rsidRPr="00AC6D18">
        <w:rPr>
          <w:rtl/>
        </w:rPr>
        <w:t>ة</w:t>
      </w:r>
      <w:r w:rsidR="00F51CFA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Pr="00AC6D18">
        <w:rPr>
          <w:rtl/>
        </w:rPr>
        <w:t xml:space="preserve"> في اللغة بمعنى </w:t>
      </w:r>
      <w:r w:rsidR="00AB3A9F" w:rsidRPr="00AC6D18">
        <w:rPr>
          <w:rtl/>
        </w:rPr>
        <w:t>«</w:t>
      </w:r>
      <w:r w:rsidR="00F51CFA">
        <w:rPr>
          <w:rFonts w:hint="cs"/>
          <w:rtl/>
        </w:rPr>
        <w:t xml:space="preserve"> </w:t>
      </w:r>
      <w:r w:rsidRPr="00AC6D18">
        <w:rPr>
          <w:rtl/>
        </w:rPr>
        <w:t>الطريقة</w:t>
      </w:r>
      <w:r w:rsidR="00F51CFA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وهي بنفس المعنى في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 xml:space="preserve">الشريعة بالنسبة إلى </w:t>
      </w:r>
      <w:r w:rsidR="00AB3A9F" w:rsidRPr="00AC6D18">
        <w:rPr>
          <w:rtl/>
        </w:rPr>
        <w:t>«</w:t>
      </w:r>
      <w:r w:rsidR="00F51CFA">
        <w:rPr>
          <w:rFonts w:hint="cs"/>
          <w:rtl/>
        </w:rPr>
        <w:t xml:space="preserve"> </w:t>
      </w:r>
      <w:r w:rsidRPr="00AC6D18">
        <w:rPr>
          <w:rtl/>
        </w:rPr>
        <w:t>س</w:t>
      </w:r>
      <w:r w:rsidR="000C4C2A">
        <w:rPr>
          <w:rtl/>
        </w:rPr>
        <w:t>ُ</w:t>
      </w:r>
      <w:r w:rsidRPr="00AC6D18">
        <w:rPr>
          <w:rtl/>
        </w:rPr>
        <w:t>ن</w:t>
      </w:r>
      <w:r w:rsidR="000C4C2A">
        <w:rPr>
          <w:rtl/>
        </w:rPr>
        <w:t>ّ</w:t>
      </w:r>
      <w:r w:rsidRPr="00AC6D18">
        <w:rPr>
          <w:rtl/>
        </w:rPr>
        <w:t>ة النبي</w:t>
      </w:r>
      <w:r w:rsidR="00F51CFA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Pr="00AC6D18">
        <w:rPr>
          <w:rtl/>
        </w:rPr>
        <w:t xml:space="preserve"> </w:t>
      </w:r>
      <w:r w:rsidR="000C4C2A">
        <w:rPr>
          <w:rtl/>
        </w:rPr>
        <w:t>صلّی الله عليه وآله وسلّم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فهل تفس</w:t>
      </w:r>
      <w:r w:rsidR="000C4C2A">
        <w:rPr>
          <w:rtl/>
        </w:rPr>
        <w:t>َّ</w:t>
      </w:r>
      <w:r w:rsidRPr="00AC6D18">
        <w:rPr>
          <w:rtl/>
        </w:rPr>
        <w:t xml:space="preserve">ر </w:t>
      </w:r>
      <w:r w:rsidR="00AB3A9F" w:rsidRPr="00AC6D18">
        <w:rPr>
          <w:rtl/>
        </w:rPr>
        <w:t>«</w:t>
      </w:r>
      <w:r w:rsidR="00F51CFA">
        <w:rPr>
          <w:rFonts w:hint="cs"/>
          <w:rtl/>
        </w:rPr>
        <w:t xml:space="preserve"> </w:t>
      </w:r>
      <w:r w:rsidRPr="00AC6D18">
        <w:rPr>
          <w:rtl/>
        </w:rPr>
        <w:t>س</w:t>
      </w:r>
      <w:r w:rsidR="000C4C2A">
        <w:rPr>
          <w:rtl/>
        </w:rPr>
        <w:t>ُ</w:t>
      </w:r>
      <w:r w:rsidRPr="00AC6D18">
        <w:rPr>
          <w:rtl/>
        </w:rPr>
        <w:t>ن</w:t>
      </w:r>
      <w:r w:rsidR="000C4C2A">
        <w:rPr>
          <w:rtl/>
        </w:rPr>
        <w:t>ّ</w:t>
      </w:r>
      <w:r w:rsidRPr="00AC6D18">
        <w:rPr>
          <w:rtl/>
        </w:rPr>
        <w:t>ة الخلفاء</w:t>
      </w:r>
      <w:r w:rsidR="00F51CFA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بنفس المعنى كذلك</w:t>
      </w:r>
      <w:r w:rsidR="00F51CFA">
        <w:rPr>
          <w:rFonts w:hint="cs"/>
          <w:rtl/>
        </w:rPr>
        <w:t xml:space="preserve"> </w:t>
      </w:r>
      <w:r w:rsidR="00025C8E">
        <w:rPr>
          <w:rtl/>
        </w:rPr>
        <w:t>؟ !</w:t>
      </w:r>
    </w:p>
    <w:p w:rsidR="00AC6D18" w:rsidRPr="00AC6D18" w:rsidRDefault="00AC6D18" w:rsidP="00AC6D18">
      <w:pPr>
        <w:pStyle w:val="rfdLine"/>
        <w:rPr>
          <w:rtl/>
        </w:rPr>
      </w:pPr>
      <w:r w:rsidRPr="00AC6D18">
        <w:rPr>
          <w:rtl/>
        </w:rPr>
        <w:t>__________________</w:t>
      </w:r>
    </w:p>
    <w:p w:rsidR="00AC6D18" w:rsidRPr="00AC6D18" w:rsidRDefault="00AC6D18" w:rsidP="00AC6D18">
      <w:pPr>
        <w:pStyle w:val="rfdFootnote0"/>
        <w:rPr>
          <w:rtl/>
        </w:rPr>
      </w:pPr>
      <w:r>
        <w:rPr>
          <w:rtl/>
        </w:rPr>
        <w:t>(</w:t>
      </w:r>
      <w:r w:rsidRPr="00AC6D18">
        <w:rPr>
          <w:rtl/>
        </w:rPr>
        <w:t>113) لاحظ كتب ال</w:t>
      </w:r>
      <w:r w:rsidR="000C4C2A">
        <w:rPr>
          <w:rtl/>
        </w:rPr>
        <w:t>ْ</w:t>
      </w:r>
      <w:r w:rsidRPr="00AC6D18">
        <w:rPr>
          <w:rtl/>
        </w:rPr>
        <w:t>أ</w:t>
      </w:r>
      <w:r w:rsidR="000C4C2A">
        <w:rPr>
          <w:rtl/>
        </w:rPr>
        <w:t>ُ</w:t>
      </w:r>
      <w:r w:rsidRPr="00AC6D18">
        <w:rPr>
          <w:rtl/>
        </w:rPr>
        <w:t>صول كإرشاد الفحول</w:t>
      </w:r>
      <w:r w:rsidR="007E0241">
        <w:rPr>
          <w:rtl/>
        </w:rPr>
        <w:t xml:space="preserve"> :</w:t>
      </w:r>
      <w:r w:rsidRPr="00AC6D18">
        <w:rPr>
          <w:rtl/>
        </w:rPr>
        <w:t xml:space="preserve"> 29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pStyle w:val="rfdFootnote0"/>
        <w:rPr>
          <w:rtl/>
        </w:rPr>
      </w:pPr>
      <w:r>
        <w:rPr>
          <w:rtl/>
        </w:rPr>
        <w:t>(</w:t>
      </w:r>
      <w:r w:rsidRPr="00AC6D18">
        <w:rPr>
          <w:rtl/>
        </w:rPr>
        <w:t>114) فقه العربي</w:t>
      </w:r>
      <w:r w:rsidR="000C4C2A">
        <w:rPr>
          <w:rtl/>
        </w:rPr>
        <w:t>ّ</w:t>
      </w:r>
      <w:r w:rsidRPr="00AC6D18">
        <w:rPr>
          <w:rtl/>
        </w:rPr>
        <w:t xml:space="preserve">ة </w:t>
      </w:r>
      <w:r w:rsidR="00AB3A9F" w:rsidRPr="00AC6D18">
        <w:rPr>
          <w:rtl/>
        </w:rPr>
        <w:t>«</w:t>
      </w:r>
      <w:r w:rsidR="00F51CFA">
        <w:rPr>
          <w:rFonts w:hint="cs"/>
          <w:rtl/>
        </w:rPr>
        <w:t xml:space="preserve"> </w:t>
      </w:r>
      <w:r w:rsidRPr="00AC6D18">
        <w:rPr>
          <w:rtl/>
        </w:rPr>
        <w:t>سنن</w:t>
      </w:r>
      <w:r w:rsidR="00F51CFA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="00095AA9">
        <w:rPr>
          <w:rtl/>
        </w:rPr>
        <w:t xml:space="preserve"> .</w:t>
      </w:r>
    </w:p>
    <w:p w:rsidR="0008403B" w:rsidRDefault="0008403B" w:rsidP="00740D5F">
      <w:pPr>
        <w:rPr>
          <w:rtl/>
        </w:rPr>
        <w:sectPr w:rsidR="0008403B" w:rsidSect="00107863">
          <w:headerReference w:type="even" r:id="rId132"/>
          <w:headerReference w:type="default" r:id="rId133"/>
          <w:headerReference w:type="first" r:id="rId134"/>
          <w:type w:val="continuous"/>
          <w:pgSz w:w="11907" w:h="16840" w:code="9"/>
          <w:pgMar w:top="1247" w:right="1361" w:bottom="1247" w:left="1361" w:header="720" w:footer="720" w:gutter="0"/>
          <w:cols w:space="720"/>
          <w:titlePg/>
          <w:bidi/>
          <w:rtlGutter/>
          <w:docGrid w:linePitch="360"/>
        </w:sectPr>
      </w:pPr>
    </w:p>
    <w:p w:rsidR="00C34F99" w:rsidRDefault="00AC6D18" w:rsidP="00740D5F">
      <w:pPr>
        <w:rPr>
          <w:rtl/>
        </w:rPr>
      </w:pPr>
      <w:r>
        <w:rPr>
          <w:rtl/>
        </w:rPr>
        <w:lastRenderedPageBreak/>
        <w:br w:type="page"/>
      </w:r>
      <w:r w:rsidRPr="000B458C">
        <w:rPr>
          <w:rStyle w:val="rfdBold2"/>
          <w:rtl/>
        </w:rPr>
        <w:lastRenderedPageBreak/>
        <w:t>2</w:t>
      </w:r>
      <w:r w:rsidR="004803AF" w:rsidRPr="000B458C">
        <w:rPr>
          <w:rStyle w:val="rfdBold2"/>
          <w:rtl/>
        </w:rPr>
        <w:t xml:space="preserve"> ـ</w:t>
      </w:r>
      <w:r w:rsidR="004803AF">
        <w:rPr>
          <w:rtl/>
        </w:rPr>
        <w:t xml:space="preserve"> </w:t>
      </w:r>
      <w:r w:rsidRPr="00AC6D18">
        <w:rPr>
          <w:rtl/>
        </w:rPr>
        <w:t xml:space="preserve">لقد عطف </w:t>
      </w:r>
      <w:r w:rsidR="00740D5F">
        <w:rPr>
          <w:rtl/>
        </w:rPr>
        <w:t>صلّی الله عليه وآله وسلّم</w:t>
      </w:r>
      <w:r w:rsidRPr="00AC6D18">
        <w:rPr>
          <w:rtl/>
        </w:rPr>
        <w:t xml:space="preserve"> </w:t>
      </w:r>
      <w:r w:rsidR="00AB3A9F" w:rsidRPr="00AC6D18">
        <w:rPr>
          <w:rtl/>
        </w:rPr>
        <w:t>«</w:t>
      </w:r>
      <w:r w:rsidR="00CA38C6">
        <w:rPr>
          <w:rFonts w:hint="cs"/>
          <w:rtl/>
        </w:rPr>
        <w:t xml:space="preserve"> </w:t>
      </w:r>
      <w:r w:rsidRPr="00AC6D18">
        <w:rPr>
          <w:rtl/>
        </w:rPr>
        <w:t>س</w:t>
      </w:r>
      <w:r w:rsidR="00740D5F">
        <w:rPr>
          <w:rtl/>
        </w:rPr>
        <w:t>ُ</w:t>
      </w:r>
      <w:r w:rsidRPr="00AC6D18">
        <w:rPr>
          <w:rtl/>
        </w:rPr>
        <w:t>ن</w:t>
      </w:r>
      <w:r w:rsidR="00740D5F">
        <w:rPr>
          <w:rtl/>
        </w:rPr>
        <w:t>ّ</w:t>
      </w:r>
      <w:r w:rsidRPr="00AC6D18">
        <w:rPr>
          <w:rtl/>
        </w:rPr>
        <w:t>ة الخلفاء</w:t>
      </w:r>
      <w:r w:rsidR="00CA38C6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Pr="00AC6D18">
        <w:rPr>
          <w:rtl/>
        </w:rPr>
        <w:t xml:space="preserve"> على </w:t>
      </w:r>
      <w:r w:rsidR="00AB3A9F" w:rsidRPr="00AC6D18">
        <w:rPr>
          <w:rtl/>
        </w:rPr>
        <w:t>«</w:t>
      </w:r>
      <w:r w:rsidR="00CA38C6">
        <w:rPr>
          <w:rFonts w:hint="cs"/>
          <w:rtl/>
        </w:rPr>
        <w:t xml:space="preserve"> </w:t>
      </w:r>
      <w:r w:rsidRPr="00AC6D18">
        <w:rPr>
          <w:rtl/>
        </w:rPr>
        <w:t>س</w:t>
      </w:r>
      <w:r w:rsidR="00740D5F">
        <w:rPr>
          <w:rtl/>
        </w:rPr>
        <w:t>ُ</w:t>
      </w:r>
      <w:r w:rsidRPr="00AC6D18">
        <w:rPr>
          <w:rtl/>
        </w:rPr>
        <w:t>ن</w:t>
      </w:r>
      <w:r w:rsidR="00740D5F">
        <w:rPr>
          <w:rtl/>
        </w:rPr>
        <w:t>ّ</w:t>
      </w:r>
      <w:r w:rsidRPr="00AC6D18">
        <w:rPr>
          <w:rtl/>
        </w:rPr>
        <w:t>ته</w:t>
      </w:r>
      <w:r w:rsidR="00CA38C6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Pr="00AC6D18">
        <w:rPr>
          <w:rtl/>
        </w:rPr>
        <w:t xml:space="preserve"> وظاهر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العطف هو المغايرة بين الس</w:t>
      </w:r>
      <w:r w:rsidR="00740D5F">
        <w:rPr>
          <w:rtl/>
        </w:rPr>
        <w:t>ُ</w:t>
      </w:r>
      <w:r w:rsidRPr="00AC6D18">
        <w:rPr>
          <w:rtl/>
        </w:rPr>
        <w:t>ن</w:t>
      </w:r>
      <w:r w:rsidR="00740D5F">
        <w:rPr>
          <w:rtl/>
        </w:rPr>
        <w:t>ّ</w:t>
      </w:r>
      <w:r w:rsidRPr="00AC6D18">
        <w:rPr>
          <w:rtl/>
        </w:rPr>
        <w:t>تين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فما معنى هذه المغايرة</w:t>
      </w:r>
      <w:r w:rsidR="00CA38C6">
        <w:rPr>
          <w:rFonts w:hint="cs"/>
          <w:rtl/>
        </w:rPr>
        <w:t xml:space="preserve"> </w:t>
      </w:r>
      <w:r w:rsidR="00025C8E">
        <w:rPr>
          <w:rtl/>
        </w:rPr>
        <w:t>؟ !</w:t>
      </w:r>
      <w:r w:rsidRPr="00AC6D18">
        <w:rPr>
          <w:rtl/>
        </w:rPr>
        <w:t xml:space="preserve"> وكيف يأمر صل</w:t>
      </w:r>
      <w:r w:rsidR="00740D5F">
        <w:rPr>
          <w:rtl/>
        </w:rPr>
        <w:t>ّ</w:t>
      </w:r>
      <w:r w:rsidRPr="00AC6D18">
        <w:rPr>
          <w:rtl/>
        </w:rPr>
        <w:t>ى الله عليه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وآله وسل</w:t>
      </w:r>
      <w:r w:rsidR="00740D5F">
        <w:rPr>
          <w:rtl/>
        </w:rPr>
        <w:t>ّ</w:t>
      </w:r>
      <w:r w:rsidRPr="00AC6D18">
        <w:rPr>
          <w:rtl/>
        </w:rPr>
        <w:t>م</w:t>
      </w:r>
      <w:r w:rsidR="00C34F99">
        <w:rPr>
          <w:rtl/>
        </w:rPr>
        <w:t xml:space="preserve"> ات</w:t>
      </w:r>
      <w:r w:rsidR="00740D5F">
        <w:rPr>
          <w:rtl/>
        </w:rPr>
        <w:t>ّ</w:t>
      </w:r>
      <w:r w:rsidR="00C34F99">
        <w:rPr>
          <w:rtl/>
        </w:rPr>
        <w:t>باع س</w:t>
      </w:r>
      <w:r w:rsidR="00740D5F">
        <w:rPr>
          <w:rtl/>
        </w:rPr>
        <w:t>ُ</w:t>
      </w:r>
      <w:r w:rsidR="00C34F99">
        <w:rPr>
          <w:rtl/>
        </w:rPr>
        <w:t>ن</w:t>
      </w:r>
      <w:r w:rsidR="00740D5F">
        <w:rPr>
          <w:rtl/>
        </w:rPr>
        <w:t>ّ</w:t>
      </w:r>
      <w:r w:rsidR="00C34F99">
        <w:rPr>
          <w:rtl/>
        </w:rPr>
        <w:t>تهم المغايرة لس</w:t>
      </w:r>
      <w:r w:rsidR="00740D5F">
        <w:rPr>
          <w:rtl/>
        </w:rPr>
        <w:t>ُ</w:t>
      </w:r>
      <w:r w:rsidR="00C34F99">
        <w:rPr>
          <w:rtl/>
        </w:rPr>
        <w:t>ن</w:t>
      </w:r>
      <w:r w:rsidR="00740D5F">
        <w:rPr>
          <w:rtl/>
        </w:rPr>
        <w:t>ّ</w:t>
      </w:r>
      <w:r w:rsidR="00C34F99">
        <w:rPr>
          <w:rtl/>
        </w:rPr>
        <w:t>ته</w:t>
      </w:r>
      <w:r w:rsidR="00CA38C6">
        <w:rPr>
          <w:rFonts w:hint="cs"/>
          <w:rtl/>
        </w:rPr>
        <w:t xml:space="preserve"> </w:t>
      </w:r>
      <w:r w:rsidR="00773F9D">
        <w:rPr>
          <w:rtl/>
        </w:rPr>
        <w:t>؟</w:t>
      </w:r>
      <w:r w:rsidR="00973C18">
        <w:rPr>
          <w:rFonts w:hint="cs"/>
          <w:rtl/>
        </w:rPr>
        <w:t xml:space="preserve"> </w:t>
      </w:r>
      <w:r w:rsidR="00773F9D">
        <w:rPr>
          <w:rtl/>
        </w:rPr>
        <w:t>!</w:t>
      </w:r>
    </w:p>
    <w:p w:rsidR="00AC6D18" w:rsidRPr="00AC6D18" w:rsidRDefault="00AC6D18" w:rsidP="00AC6D18">
      <w:pPr>
        <w:rPr>
          <w:rtl/>
        </w:rPr>
      </w:pPr>
      <w:r w:rsidRPr="000B458C">
        <w:rPr>
          <w:rStyle w:val="rfdBold2"/>
          <w:rtl/>
        </w:rPr>
        <w:t>3</w:t>
      </w:r>
      <w:r w:rsidR="004803AF" w:rsidRPr="000B458C">
        <w:rPr>
          <w:rStyle w:val="rfdBold2"/>
          <w:rtl/>
        </w:rPr>
        <w:t xml:space="preserve"> ـ</w:t>
      </w:r>
      <w:r w:rsidR="004803AF">
        <w:rPr>
          <w:rtl/>
        </w:rPr>
        <w:t xml:space="preserve"> </w:t>
      </w:r>
      <w:r w:rsidRPr="00AC6D18">
        <w:rPr>
          <w:rtl/>
        </w:rPr>
        <w:t>أمره بات</w:t>
      </w:r>
      <w:r w:rsidR="00740D5F">
        <w:rPr>
          <w:rtl/>
        </w:rPr>
        <w:t>ّ</w:t>
      </w:r>
      <w:r w:rsidRPr="00AC6D18">
        <w:rPr>
          <w:rtl/>
        </w:rPr>
        <w:t>باع س</w:t>
      </w:r>
      <w:r w:rsidR="00740D5F">
        <w:rPr>
          <w:rtl/>
        </w:rPr>
        <w:t>ُ</w:t>
      </w:r>
      <w:r w:rsidRPr="00AC6D18">
        <w:rPr>
          <w:rtl/>
        </w:rPr>
        <w:t>ن</w:t>
      </w:r>
      <w:r w:rsidR="00740D5F">
        <w:rPr>
          <w:rtl/>
        </w:rPr>
        <w:t>ّ</w:t>
      </w:r>
      <w:r w:rsidRPr="00AC6D18">
        <w:rPr>
          <w:rtl/>
        </w:rPr>
        <w:t>تهم مطلق غير مقي</w:t>
      </w:r>
      <w:r w:rsidR="00740D5F">
        <w:rPr>
          <w:rtl/>
        </w:rPr>
        <w:t>ّ</w:t>
      </w:r>
      <w:r w:rsidRPr="00AC6D18">
        <w:rPr>
          <w:rtl/>
        </w:rPr>
        <w:t>د كما هو الحال في وجوب ات</w:t>
      </w:r>
      <w:r w:rsidR="00740D5F">
        <w:rPr>
          <w:rtl/>
        </w:rPr>
        <w:t>ّ</w:t>
      </w:r>
      <w:r w:rsidRPr="00AC6D18">
        <w:rPr>
          <w:rtl/>
        </w:rPr>
        <w:t>باع س</w:t>
      </w:r>
      <w:r w:rsidR="00740D5F">
        <w:rPr>
          <w:rtl/>
        </w:rPr>
        <w:t>ُ</w:t>
      </w:r>
      <w:r w:rsidRPr="00AC6D18">
        <w:rPr>
          <w:rtl/>
        </w:rPr>
        <w:t>ن</w:t>
      </w:r>
      <w:r w:rsidR="00740D5F">
        <w:rPr>
          <w:rtl/>
        </w:rPr>
        <w:t>ّ</w:t>
      </w:r>
      <w:r w:rsidRPr="00AC6D18">
        <w:rPr>
          <w:rtl/>
        </w:rPr>
        <w:t>ته</w:t>
      </w:r>
      <w:r w:rsidR="007E0241">
        <w:rPr>
          <w:rtl/>
        </w:rPr>
        <w:t xml:space="preserve"> ،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وهكذا أمر</w:t>
      </w:r>
      <w:r w:rsidR="00740D5F">
        <w:rPr>
          <w:rtl/>
        </w:rPr>
        <w:t>ٍ</w:t>
      </w:r>
      <w:r w:rsidRPr="00AC6D18">
        <w:rPr>
          <w:rtl/>
        </w:rPr>
        <w:t xml:space="preserve"> يقتضي عصمة المتبوع بلا ريب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أم</w:t>
      </w:r>
      <w:r w:rsidR="00740D5F">
        <w:rPr>
          <w:rtl/>
        </w:rPr>
        <w:t>ّ</w:t>
      </w:r>
      <w:r w:rsidRPr="00AC6D18">
        <w:rPr>
          <w:rtl/>
        </w:rPr>
        <w:t xml:space="preserve">ا النبي فمعصوم </w:t>
      </w:r>
      <w:r w:rsidR="00740D5F">
        <w:rPr>
          <w:rtl/>
        </w:rPr>
        <w:t>ب</w:t>
      </w:r>
      <w:r w:rsidRPr="00AC6D18">
        <w:rPr>
          <w:rtl/>
        </w:rPr>
        <w:t>الإ</w:t>
      </w:r>
      <w:r w:rsidR="00740D5F">
        <w:rPr>
          <w:rtl/>
        </w:rPr>
        <w:t>ِ</w:t>
      </w:r>
      <w:r w:rsidRPr="00AC6D18">
        <w:rPr>
          <w:rtl/>
        </w:rPr>
        <w:t>جماع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وأم</w:t>
      </w:r>
      <w:r w:rsidR="00740D5F">
        <w:rPr>
          <w:rtl/>
        </w:rPr>
        <w:t>ّ</w:t>
      </w:r>
      <w:r w:rsidRPr="00AC6D18">
        <w:rPr>
          <w:rtl/>
        </w:rPr>
        <w:t>ا الخلفاء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فليس كل</w:t>
      </w:r>
      <w:r w:rsidR="00740D5F">
        <w:rPr>
          <w:rtl/>
        </w:rPr>
        <w:t>ّ</w:t>
      </w:r>
      <w:r w:rsidRPr="00AC6D18">
        <w:rPr>
          <w:rtl/>
        </w:rPr>
        <w:t>هم بمعصوم</w:t>
      </w:r>
      <w:r w:rsidR="00740D5F">
        <w:rPr>
          <w:rtl/>
        </w:rPr>
        <w:t>ٍ</w:t>
      </w:r>
      <w:r w:rsidRPr="00AC6D18">
        <w:rPr>
          <w:rtl/>
        </w:rPr>
        <w:t xml:space="preserve"> </w:t>
      </w:r>
      <w:r w:rsidR="00740D5F">
        <w:rPr>
          <w:rtl/>
        </w:rPr>
        <w:t>ب</w:t>
      </w:r>
      <w:r w:rsidRPr="00AC6D18">
        <w:rPr>
          <w:rtl/>
        </w:rPr>
        <w:t>الإ</w:t>
      </w:r>
      <w:r w:rsidR="00740D5F">
        <w:rPr>
          <w:rtl/>
        </w:rPr>
        <w:t>ِ</w:t>
      </w:r>
      <w:r w:rsidRPr="00AC6D18">
        <w:rPr>
          <w:rtl/>
        </w:rPr>
        <w:t>جماع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فكيف يؤمر</w:t>
      </w:r>
      <w:r w:rsidR="004803AF">
        <w:rPr>
          <w:rtl/>
        </w:rPr>
        <w:t xml:space="preserve"> ـ </w:t>
      </w:r>
      <w:r w:rsidRPr="00AC6D18">
        <w:rPr>
          <w:rtl/>
        </w:rPr>
        <w:t>أمرا</w:t>
      </w:r>
      <w:r w:rsidR="00740D5F">
        <w:rPr>
          <w:rtl/>
        </w:rPr>
        <w:t>ً</w:t>
      </w:r>
      <w:r w:rsidRPr="00AC6D18">
        <w:rPr>
          <w:rtl/>
        </w:rPr>
        <w:t xml:space="preserve"> مطلقا</w:t>
      </w:r>
      <w:r w:rsidR="00740D5F">
        <w:rPr>
          <w:rtl/>
        </w:rPr>
        <w:t>ً</w:t>
      </w:r>
      <w:r w:rsidR="004803AF">
        <w:rPr>
          <w:rtl/>
        </w:rPr>
        <w:t xml:space="preserve"> ـ </w:t>
      </w:r>
      <w:r w:rsidR="002F0A60">
        <w:rPr>
          <w:rtl/>
        </w:rPr>
        <w:t>بات</w:t>
      </w:r>
      <w:r w:rsidR="00740D5F">
        <w:rPr>
          <w:rtl/>
        </w:rPr>
        <w:t>ّ</w:t>
      </w:r>
      <w:r w:rsidR="002F0A60">
        <w:rPr>
          <w:rtl/>
        </w:rPr>
        <w:t xml:space="preserve">باع المعصوم وغير </w:t>
      </w:r>
      <w:r w:rsidR="00740D5F">
        <w:rPr>
          <w:rtl/>
        </w:rPr>
        <w:br/>
      </w:r>
      <w:r w:rsidR="002F0A60">
        <w:rPr>
          <w:rtl/>
        </w:rPr>
        <w:t>المعصوم معا</w:t>
      </w:r>
      <w:r w:rsidR="00740D5F">
        <w:rPr>
          <w:rtl/>
        </w:rPr>
        <w:t>ً</w:t>
      </w:r>
      <w:r w:rsidR="00CA38C6">
        <w:rPr>
          <w:rFonts w:hint="cs"/>
          <w:rtl/>
        </w:rPr>
        <w:t xml:space="preserve"> </w:t>
      </w:r>
      <w:r w:rsidR="00773F9D">
        <w:rPr>
          <w:rtl/>
        </w:rPr>
        <w:t>؟</w:t>
      </w:r>
      <w:r w:rsidR="00973C18">
        <w:rPr>
          <w:rFonts w:hint="cs"/>
          <w:rtl/>
        </w:rPr>
        <w:t xml:space="preserve"> </w:t>
      </w:r>
      <w:r w:rsidRPr="00AC6D18">
        <w:rPr>
          <w:rtl/>
        </w:rPr>
        <w:t>!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هذه مشاكل حار القوم في حل</w:t>
      </w:r>
      <w:r w:rsidR="00740D5F">
        <w:rPr>
          <w:rtl/>
        </w:rPr>
        <w:t>ّ</w:t>
      </w:r>
      <w:r w:rsidRPr="00AC6D18">
        <w:rPr>
          <w:rtl/>
        </w:rPr>
        <w:t>ها</w:t>
      </w:r>
      <w:r w:rsidR="00095AA9">
        <w:rPr>
          <w:rFonts w:hint="cs"/>
          <w:rtl/>
        </w:rPr>
        <w:t xml:space="preserve"> </w:t>
      </w:r>
      <w:r w:rsidR="00095AA9">
        <w:rPr>
          <w:rtl/>
        </w:rPr>
        <w:t>. .</w:t>
      </w:r>
      <w:r w:rsidRPr="00AC6D18">
        <w:rPr>
          <w:rtl/>
        </w:rPr>
        <w:t xml:space="preserve"> واضطربوا اضطرابا</w:t>
      </w:r>
      <w:r w:rsidR="00740D5F">
        <w:rPr>
          <w:rtl/>
        </w:rPr>
        <w:t>ً</w:t>
      </w:r>
      <w:r w:rsidRPr="00AC6D18">
        <w:rPr>
          <w:rtl/>
        </w:rPr>
        <w:t xml:space="preserve"> شديدا</w:t>
      </w:r>
      <w:r w:rsidR="00740D5F">
        <w:rPr>
          <w:rtl/>
        </w:rPr>
        <w:t>ً</w:t>
      </w:r>
      <w:r w:rsidRPr="00AC6D18">
        <w:rPr>
          <w:rtl/>
        </w:rPr>
        <w:t xml:space="preserve"> تجاهها</w:t>
      </w:r>
      <w:r w:rsidR="00095AA9">
        <w:rPr>
          <w:rFonts w:hint="cs"/>
          <w:rtl/>
        </w:rPr>
        <w:t xml:space="preserve"> </w:t>
      </w:r>
      <w:r w:rsidR="00095AA9">
        <w:rPr>
          <w:rtl/>
        </w:rPr>
        <w:t>. .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قال الشوكاني</w:t>
      </w:r>
      <w:r w:rsidR="007E0241">
        <w:rPr>
          <w:rtl/>
        </w:rPr>
        <w:t xml:space="preserve"> :</w:t>
      </w:r>
      <w:r w:rsidRPr="00AC6D18">
        <w:rPr>
          <w:rtl/>
        </w:rPr>
        <w:t xml:space="preserve"> </w:t>
      </w:r>
      <w:r w:rsidR="00AB3A9F" w:rsidRPr="00AC6D18">
        <w:rPr>
          <w:rtl/>
        </w:rPr>
        <w:t>«</w:t>
      </w:r>
      <w:r w:rsidR="00CA38C6">
        <w:rPr>
          <w:rFonts w:hint="cs"/>
          <w:rtl/>
        </w:rPr>
        <w:t xml:space="preserve"> </w:t>
      </w:r>
      <w:r w:rsidRPr="00AC6D18">
        <w:rPr>
          <w:rtl/>
        </w:rPr>
        <w:t>إن</w:t>
      </w:r>
      <w:r w:rsidR="00740D5F">
        <w:rPr>
          <w:rtl/>
        </w:rPr>
        <w:t>ّ</w:t>
      </w:r>
      <w:r w:rsidRPr="00AC6D18">
        <w:rPr>
          <w:rtl/>
        </w:rPr>
        <w:t xml:space="preserve"> أهل العلم قد أطالوا الكلام في هذا وأخذوا في تأويله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بوجوه</w:t>
      </w:r>
      <w:r w:rsidR="00740D5F">
        <w:rPr>
          <w:rtl/>
        </w:rPr>
        <w:t>ٍ</w:t>
      </w:r>
      <w:r w:rsidRPr="00AC6D18">
        <w:rPr>
          <w:rtl/>
        </w:rPr>
        <w:t xml:space="preserve"> أكثرها متعس</w:t>
      </w:r>
      <w:r w:rsidR="00740D5F">
        <w:rPr>
          <w:rtl/>
        </w:rPr>
        <w:t>ِّ</w:t>
      </w:r>
      <w:r w:rsidRPr="00AC6D18">
        <w:rPr>
          <w:rtl/>
        </w:rPr>
        <w:t>فة</w:t>
      </w:r>
      <w:r w:rsidR="00CA38C6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Pr="00AC6D18">
        <w:rPr>
          <w:rtl/>
        </w:rPr>
        <w:t xml:space="preserve"> </w:t>
      </w:r>
      <w:r w:rsidRPr="00C34F99">
        <w:rPr>
          <w:rStyle w:val="rfdFootnotenum"/>
          <w:rtl/>
        </w:rPr>
        <w:t>(115)</w:t>
      </w:r>
      <w:r w:rsidR="00095AA9">
        <w:rPr>
          <w:rtl/>
        </w:rPr>
        <w:t xml:space="preserve"> .</w:t>
      </w:r>
    </w:p>
    <w:p w:rsidR="00AC6D18" w:rsidRPr="001A32B6" w:rsidRDefault="00AC6D18" w:rsidP="001A32B6">
      <w:pPr>
        <w:pStyle w:val="rfdBold1"/>
        <w:rPr>
          <w:rtl/>
        </w:rPr>
      </w:pPr>
      <w:r w:rsidRPr="001A32B6">
        <w:rPr>
          <w:rtl/>
        </w:rPr>
        <w:t>المشكلة ال</w:t>
      </w:r>
      <w:r w:rsidR="00740D5F" w:rsidRPr="001A32B6">
        <w:rPr>
          <w:rtl/>
        </w:rPr>
        <w:t>ْ</w:t>
      </w:r>
      <w:r w:rsidRPr="001A32B6">
        <w:rPr>
          <w:rtl/>
        </w:rPr>
        <w:t>أ</w:t>
      </w:r>
      <w:r w:rsidR="00740D5F" w:rsidRPr="001A32B6">
        <w:rPr>
          <w:rtl/>
        </w:rPr>
        <w:t>ُ</w:t>
      </w:r>
      <w:r w:rsidRPr="001A32B6">
        <w:rPr>
          <w:rtl/>
        </w:rPr>
        <w:t>ولى</w:t>
      </w:r>
      <w:r w:rsidR="007E0241" w:rsidRPr="001A32B6">
        <w:rPr>
          <w:rtl/>
        </w:rPr>
        <w:t xml:space="preserve"> :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أم</w:t>
      </w:r>
      <w:r w:rsidR="00740D5F">
        <w:rPr>
          <w:rtl/>
        </w:rPr>
        <w:t>ّ</w:t>
      </w:r>
      <w:r w:rsidRPr="00AC6D18">
        <w:rPr>
          <w:rtl/>
        </w:rPr>
        <w:t>ا ال</w:t>
      </w:r>
      <w:r w:rsidR="00740D5F">
        <w:rPr>
          <w:rtl/>
        </w:rPr>
        <w:t>ْ</w:t>
      </w:r>
      <w:r w:rsidRPr="00AC6D18">
        <w:rPr>
          <w:rtl/>
        </w:rPr>
        <w:t>أ</w:t>
      </w:r>
      <w:r w:rsidR="00740D5F">
        <w:rPr>
          <w:rtl/>
        </w:rPr>
        <w:t>ُ</w:t>
      </w:r>
      <w:r w:rsidRPr="00AC6D18">
        <w:rPr>
          <w:rtl/>
        </w:rPr>
        <w:t>ولى فلا مانع من حل</w:t>
      </w:r>
      <w:r w:rsidR="00740D5F">
        <w:rPr>
          <w:rtl/>
        </w:rPr>
        <w:t>ّ</w:t>
      </w:r>
      <w:r w:rsidRPr="00AC6D18">
        <w:rPr>
          <w:rtl/>
        </w:rPr>
        <w:t xml:space="preserve">ها بتفسير </w:t>
      </w:r>
      <w:r w:rsidR="00AB3A9F" w:rsidRPr="00AC6D18">
        <w:rPr>
          <w:rtl/>
        </w:rPr>
        <w:t>«</w:t>
      </w:r>
      <w:r w:rsidR="001A32B6">
        <w:rPr>
          <w:rFonts w:hint="cs"/>
          <w:rtl/>
        </w:rPr>
        <w:t xml:space="preserve"> </w:t>
      </w:r>
      <w:r w:rsidRPr="00AC6D18">
        <w:rPr>
          <w:rtl/>
        </w:rPr>
        <w:t>الس</w:t>
      </w:r>
      <w:r w:rsidR="00740D5F">
        <w:rPr>
          <w:rtl/>
        </w:rPr>
        <w:t>ُ</w:t>
      </w:r>
      <w:r w:rsidRPr="00AC6D18">
        <w:rPr>
          <w:rtl/>
        </w:rPr>
        <w:t>ن</w:t>
      </w:r>
      <w:r w:rsidR="00740D5F">
        <w:rPr>
          <w:rtl/>
        </w:rPr>
        <w:t>ّ</w:t>
      </w:r>
      <w:r w:rsidRPr="00AC6D18">
        <w:rPr>
          <w:rtl/>
        </w:rPr>
        <w:t>ة</w:t>
      </w:r>
      <w:r w:rsidR="001A32B6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Pr="00AC6D18">
        <w:rPr>
          <w:rtl/>
        </w:rPr>
        <w:t xml:space="preserve"> هنا أيضا</w:t>
      </w:r>
      <w:r w:rsidR="00740D5F">
        <w:rPr>
          <w:rtl/>
        </w:rPr>
        <w:t>ً</w:t>
      </w:r>
      <w:r w:rsidRPr="00AC6D18">
        <w:rPr>
          <w:rtl/>
        </w:rPr>
        <w:t xml:space="preserve"> ب</w:t>
      </w:r>
      <w:r w:rsidR="00740D5F">
        <w:rPr>
          <w:rtl/>
        </w:rPr>
        <w:t>ـ</w:t>
      </w:r>
      <w:r w:rsidRPr="00AC6D18">
        <w:rPr>
          <w:rtl/>
        </w:rPr>
        <w:t xml:space="preserve"> </w:t>
      </w:r>
      <w:r w:rsidR="00AB3A9F" w:rsidRPr="00AC6D18">
        <w:rPr>
          <w:rtl/>
        </w:rPr>
        <w:t>«</w:t>
      </w:r>
      <w:r w:rsidR="001A32B6">
        <w:rPr>
          <w:rFonts w:hint="cs"/>
          <w:rtl/>
        </w:rPr>
        <w:t xml:space="preserve"> </w:t>
      </w:r>
      <w:r w:rsidRPr="00AC6D18">
        <w:rPr>
          <w:rtl/>
        </w:rPr>
        <w:t>الطريقة</w:t>
      </w:r>
      <w:r w:rsidR="001A32B6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Pr="00AC6D18">
        <w:rPr>
          <w:rtl/>
        </w:rPr>
        <w:t xml:space="preserve"> كما ذكر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الشر</w:t>
      </w:r>
      <w:r w:rsidR="00740D5F">
        <w:rPr>
          <w:rtl/>
        </w:rPr>
        <w:t>ّ</w:t>
      </w:r>
      <w:r w:rsidRPr="00AC6D18">
        <w:rPr>
          <w:rtl/>
        </w:rPr>
        <w:t xml:space="preserve">اح كصاحب </w:t>
      </w:r>
      <w:r w:rsidR="00AB3A9F" w:rsidRPr="00AC6D18">
        <w:rPr>
          <w:rtl/>
        </w:rPr>
        <w:t>«</w:t>
      </w:r>
      <w:r w:rsidR="001A32B6">
        <w:rPr>
          <w:rFonts w:hint="cs"/>
          <w:rtl/>
        </w:rPr>
        <w:t xml:space="preserve"> </w:t>
      </w:r>
      <w:r w:rsidRPr="00AC6D18">
        <w:rPr>
          <w:rtl/>
        </w:rPr>
        <w:t>سبل السلام</w:t>
      </w:r>
      <w:r w:rsidR="001A32B6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Pr="00AC6D18">
        <w:rPr>
          <w:rtl/>
        </w:rPr>
        <w:t xml:space="preserve"> والقاري والمباركفوري</w:t>
      </w:r>
      <w:r w:rsidR="00095AA9">
        <w:rPr>
          <w:rFonts w:hint="cs"/>
          <w:rtl/>
        </w:rPr>
        <w:t xml:space="preserve"> </w:t>
      </w:r>
      <w:r w:rsidR="00095AA9">
        <w:rPr>
          <w:rtl/>
        </w:rPr>
        <w:t>. . .</w:t>
      </w:r>
    </w:p>
    <w:p w:rsidR="00C34F99" w:rsidRDefault="00AC6D18" w:rsidP="00AC6D18">
      <w:pPr>
        <w:rPr>
          <w:rtl/>
        </w:rPr>
      </w:pPr>
      <w:r w:rsidRPr="00AC6D18">
        <w:rPr>
          <w:rtl/>
        </w:rPr>
        <w:t>وهذا هو</w:t>
      </w:r>
      <w:r w:rsidR="00C34F99">
        <w:rPr>
          <w:rtl/>
        </w:rPr>
        <w:t xml:space="preserve"> الذي اختاره الشوكاني حيث قال</w:t>
      </w:r>
      <w:r w:rsidR="007E0241">
        <w:rPr>
          <w:rtl/>
        </w:rPr>
        <w:t xml:space="preserve"> :</w:t>
      </w:r>
    </w:p>
    <w:p w:rsidR="00AC6D18" w:rsidRPr="00AC6D18" w:rsidRDefault="00AB3A9F" w:rsidP="00740D5F">
      <w:pPr>
        <w:rPr>
          <w:rtl/>
        </w:rPr>
      </w:pPr>
      <w:r w:rsidRPr="00AC6D18">
        <w:rPr>
          <w:rtl/>
        </w:rPr>
        <w:t>«</w:t>
      </w:r>
      <w:r w:rsidR="001A32B6">
        <w:rPr>
          <w:rFonts w:hint="cs"/>
          <w:rtl/>
        </w:rPr>
        <w:t xml:space="preserve"> </w:t>
      </w:r>
      <w:r w:rsidR="00AC6D18" w:rsidRPr="00AC6D18">
        <w:rPr>
          <w:rtl/>
        </w:rPr>
        <w:t>الذي ينبغي التعويل عليه والمصير إليه هو العمل بما يدل</w:t>
      </w:r>
      <w:r w:rsidR="00740D5F">
        <w:rPr>
          <w:rtl/>
        </w:rPr>
        <w:t>ّ</w:t>
      </w:r>
      <w:r w:rsidR="00AC6D18" w:rsidRPr="00AC6D18">
        <w:rPr>
          <w:rtl/>
        </w:rPr>
        <w:t xml:space="preserve"> عليه هذا التركيب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="00AC6D18" w:rsidRPr="00AC6D18">
        <w:rPr>
          <w:rtl/>
        </w:rPr>
        <w:t>بحسب ما تقتضيه لغة العرب</w:t>
      </w:r>
      <w:r w:rsidR="007E0241">
        <w:rPr>
          <w:rtl/>
        </w:rPr>
        <w:t xml:space="preserve"> ،</w:t>
      </w:r>
      <w:r w:rsidR="00AC6D18" w:rsidRPr="00AC6D18">
        <w:rPr>
          <w:rtl/>
        </w:rPr>
        <w:t xml:space="preserve"> فالس</w:t>
      </w:r>
      <w:r w:rsidR="00740D5F">
        <w:rPr>
          <w:rtl/>
        </w:rPr>
        <w:t>ُ</w:t>
      </w:r>
      <w:r w:rsidR="00AC6D18" w:rsidRPr="00AC6D18">
        <w:rPr>
          <w:rtl/>
        </w:rPr>
        <w:t>ن</w:t>
      </w:r>
      <w:r w:rsidR="00740D5F">
        <w:rPr>
          <w:rtl/>
        </w:rPr>
        <w:t>ّ</w:t>
      </w:r>
      <w:r w:rsidR="00AC6D18" w:rsidRPr="00AC6D18">
        <w:rPr>
          <w:rtl/>
        </w:rPr>
        <w:t>ة هي الطريقة</w:t>
      </w:r>
      <w:r w:rsidR="007E0241">
        <w:rPr>
          <w:rtl/>
        </w:rPr>
        <w:t xml:space="preserve"> ،</w:t>
      </w:r>
      <w:r w:rsidR="00AC6D18" w:rsidRPr="00AC6D18">
        <w:rPr>
          <w:rtl/>
        </w:rPr>
        <w:t xml:space="preserve"> فكأن</w:t>
      </w:r>
      <w:r w:rsidR="00740D5F">
        <w:rPr>
          <w:rtl/>
        </w:rPr>
        <w:t>ّ</w:t>
      </w:r>
      <w:r w:rsidR="00AC6D18" w:rsidRPr="00AC6D18">
        <w:rPr>
          <w:rtl/>
        </w:rPr>
        <w:t>ه قال</w:t>
      </w:r>
      <w:r w:rsidR="007E0241">
        <w:rPr>
          <w:rtl/>
        </w:rPr>
        <w:t xml:space="preserve"> :</w:t>
      </w:r>
      <w:r w:rsidR="00AC6D18" w:rsidRPr="00AC6D18">
        <w:rPr>
          <w:rtl/>
        </w:rPr>
        <w:t xml:space="preserve"> الزموا طريقتي وطريقة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="00AC6D18" w:rsidRPr="00AC6D18">
        <w:rPr>
          <w:rtl/>
        </w:rPr>
        <w:t>الخلفاء الراشدين</w:t>
      </w:r>
      <w:r w:rsidR="007E0241">
        <w:rPr>
          <w:rtl/>
        </w:rPr>
        <w:t xml:space="preserve"> ،</w:t>
      </w:r>
      <w:r w:rsidR="00AC6D18" w:rsidRPr="00AC6D18">
        <w:rPr>
          <w:rtl/>
        </w:rPr>
        <w:t xml:space="preserve"> وقد كانت طريقتهم هي نفس طريقته</w:t>
      </w:r>
      <w:r w:rsidR="007E0241">
        <w:rPr>
          <w:rtl/>
        </w:rPr>
        <w:t xml:space="preserve"> ،</w:t>
      </w:r>
      <w:r w:rsidR="00AC6D18" w:rsidRPr="00AC6D18">
        <w:rPr>
          <w:rtl/>
        </w:rPr>
        <w:t xml:space="preserve"> فإن</w:t>
      </w:r>
      <w:r w:rsidR="00740D5F">
        <w:rPr>
          <w:rtl/>
        </w:rPr>
        <w:t>ّ</w:t>
      </w:r>
      <w:r w:rsidR="00AC6D18" w:rsidRPr="00AC6D18">
        <w:rPr>
          <w:rtl/>
        </w:rPr>
        <w:t>هم أشد</w:t>
      </w:r>
      <w:r w:rsidR="00740D5F">
        <w:rPr>
          <w:rtl/>
        </w:rPr>
        <w:t>ّ</w:t>
      </w:r>
      <w:r w:rsidR="00AC6D18" w:rsidRPr="00AC6D18">
        <w:rPr>
          <w:rtl/>
        </w:rPr>
        <w:t xml:space="preserve"> الناس حرصا</w:t>
      </w:r>
      <w:r w:rsidR="00740D5F">
        <w:rPr>
          <w:rtl/>
        </w:rPr>
        <w:t>ً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="00AC6D18" w:rsidRPr="00AC6D18">
        <w:rPr>
          <w:rtl/>
        </w:rPr>
        <w:t>عليها وعملا</w:t>
      </w:r>
      <w:r w:rsidR="00740D5F">
        <w:rPr>
          <w:rtl/>
        </w:rPr>
        <w:t>ً</w:t>
      </w:r>
      <w:r w:rsidR="00AC6D18" w:rsidRPr="00AC6D18">
        <w:rPr>
          <w:rtl/>
        </w:rPr>
        <w:t xml:space="preserve"> بها في كل</w:t>
      </w:r>
      <w:r w:rsidR="00740D5F">
        <w:rPr>
          <w:rtl/>
        </w:rPr>
        <w:t>ّ</w:t>
      </w:r>
      <w:r w:rsidR="00AC6D18" w:rsidRPr="00AC6D18">
        <w:rPr>
          <w:rtl/>
        </w:rPr>
        <w:t xml:space="preserve"> ش</w:t>
      </w:r>
      <w:r w:rsidR="00740D5F">
        <w:rPr>
          <w:rtl/>
        </w:rPr>
        <w:t>يء</w:t>
      </w:r>
      <w:r w:rsidR="00AC6D18" w:rsidRPr="00AC6D18">
        <w:rPr>
          <w:rtl/>
        </w:rPr>
        <w:t xml:space="preserve"> وعلى كل</w:t>
      </w:r>
      <w:r w:rsidR="00740D5F">
        <w:rPr>
          <w:rtl/>
        </w:rPr>
        <w:t>ّ</w:t>
      </w:r>
      <w:r w:rsidR="00AC6D18" w:rsidRPr="00AC6D18">
        <w:rPr>
          <w:rtl/>
        </w:rPr>
        <w:t xml:space="preserve"> حال</w:t>
      </w:r>
      <w:r w:rsidR="007E0241">
        <w:rPr>
          <w:rtl/>
        </w:rPr>
        <w:t xml:space="preserve"> ،</w:t>
      </w:r>
      <w:r w:rsidR="00AC6D18" w:rsidRPr="00AC6D18">
        <w:rPr>
          <w:rtl/>
        </w:rPr>
        <w:t xml:space="preserve"> كانوا يتوق</w:t>
      </w:r>
      <w:r w:rsidR="00740D5F">
        <w:rPr>
          <w:rtl/>
        </w:rPr>
        <w:t>ّ</w:t>
      </w:r>
      <w:r w:rsidR="00AC6D18" w:rsidRPr="00AC6D18">
        <w:rPr>
          <w:rtl/>
        </w:rPr>
        <w:t>ون مخالفته في أصغر ال</w:t>
      </w:r>
      <w:r w:rsidR="00740D5F">
        <w:rPr>
          <w:rtl/>
        </w:rPr>
        <w:t>ْ</w:t>
      </w:r>
      <w:r w:rsidR="00AC6D18" w:rsidRPr="00AC6D18">
        <w:rPr>
          <w:rtl/>
        </w:rPr>
        <w:t>أ</w:t>
      </w:r>
      <w:r w:rsidR="00740D5F">
        <w:rPr>
          <w:rtl/>
        </w:rPr>
        <w:t>ُ</w:t>
      </w:r>
      <w:r w:rsidR="00AC6D18" w:rsidRPr="00AC6D18">
        <w:rPr>
          <w:rtl/>
        </w:rPr>
        <w:t>مور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="00AC6D18" w:rsidRPr="00AC6D18">
        <w:rPr>
          <w:rtl/>
        </w:rPr>
        <w:t>فضلا</w:t>
      </w:r>
      <w:r w:rsidR="00740D5F">
        <w:rPr>
          <w:rtl/>
        </w:rPr>
        <w:t>ً</w:t>
      </w:r>
      <w:r w:rsidR="00AC6D18" w:rsidRPr="00AC6D18">
        <w:rPr>
          <w:rtl/>
        </w:rPr>
        <w:t xml:space="preserve"> عن أكبرها</w:t>
      </w:r>
      <w:r w:rsidR="001A32B6">
        <w:rPr>
          <w:rFonts w:hint="cs"/>
          <w:rtl/>
        </w:rPr>
        <w:t xml:space="preserve"> </w:t>
      </w:r>
      <w:r w:rsidRPr="00AC6D18">
        <w:rPr>
          <w:rtl/>
        </w:rPr>
        <w:t>»</w:t>
      </w:r>
      <w:r w:rsidR="00AC6D18" w:rsidRPr="00AC6D18">
        <w:rPr>
          <w:rtl/>
        </w:rPr>
        <w:t xml:space="preserve"> </w:t>
      </w:r>
      <w:r w:rsidR="00AC6D18" w:rsidRPr="00C34F99">
        <w:rPr>
          <w:rStyle w:val="rfdFootnotenum"/>
          <w:rtl/>
        </w:rPr>
        <w:t>(116)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pStyle w:val="rfdLine"/>
        <w:rPr>
          <w:rtl/>
        </w:rPr>
      </w:pPr>
      <w:r w:rsidRPr="00AC6D18">
        <w:rPr>
          <w:rtl/>
        </w:rPr>
        <w:t>__________________</w:t>
      </w:r>
    </w:p>
    <w:p w:rsidR="00AC6D18" w:rsidRPr="00AC6D18" w:rsidRDefault="00AC6D18" w:rsidP="00AC6D18">
      <w:pPr>
        <w:pStyle w:val="rfdFootnote0"/>
        <w:rPr>
          <w:rtl/>
        </w:rPr>
      </w:pPr>
      <w:r>
        <w:rPr>
          <w:rtl/>
        </w:rPr>
        <w:t>(</w:t>
      </w:r>
      <w:r w:rsidRPr="00AC6D18">
        <w:rPr>
          <w:rtl/>
        </w:rPr>
        <w:t>115) إرشاد الفحول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pStyle w:val="rfdFootnote0"/>
        <w:rPr>
          <w:rtl/>
        </w:rPr>
      </w:pPr>
      <w:r>
        <w:rPr>
          <w:rtl/>
        </w:rPr>
        <w:t>(</w:t>
      </w:r>
      <w:r w:rsidRPr="00AC6D18">
        <w:rPr>
          <w:rtl/>
        </w:rPr>
        <w:t>116) إرشاد الفحول</w:t>
      </w:r>
      <w:r w:rsidR="00095AA9">
        <w:rPr>
          <w:rtl/>
        </w:rPr>
        <w:t xml:space="preserve"> .</w:t>
      </w:r>
    </w:p>
    <w:p w:rsidR="00C617B8" w:rsidRDefault="00AC6D18" w:rsidP="00AC6D18">
      <w:pPr>
        <w:rPr>
          <w:rtl/>
        </w:rPr>
      </w:pPr>
      <w:r>
        <w:rPr>
          <w:rtl/>
        </w:rPr>
        <w:br w:type="page"/>
      </w:r>
    </w:p>
    <w:p w:rsidR="00C617B8" w:rsidRPr="00C617B8" w:rsidRDefault="00C617B8" w:rsidP="00C617B8">
      <w:pPr>
        <w:pStyle w:val="rfdPoemTini"/>
        <w:rPr>
          <w:rtl/>
        </w:rPr>
      </w:pPr>
    </w:p>
    <w:p w:rsidR="00AC6D18" w:rsidRPr="00C617B8" w:rsidRDefault="00AC6D18" w:rsidP="00C617B8">
      <w:pPr>
        <w:pStyle w:val="rfdBold1"/>
        <w:rPr>
          <w:rtl/>
        </w:rPr>
      </w:pPr>
      <w:r w:rsidRPr="00C617B8">
        <w:rPr>
          <w:rtl/>
        </w:rPr>
        <w:t>أقول</w:t>
      </w:r>
      <w:r w:rsidR="007E0241" w:rsidRPr="00C617B8">
        <w:rPr>
          <w:rtl/>
        </w:rPr>
        <w:t xml:space="preserve"> :</w:t>
      </w:r>
    </w:p>
    <w:p w:rsidR="00AC6D18" w:rsidRPr="00AC6D18" w:rsidRDefault="00AC6D18" w:rsidP="00F7160B">
      <w:pPr>
        <w:rPr>
          <w:rtl/>
        </w:rPr>
      </w:pPr>
      <w:r w:rsidRPr="00AC6D18">
        <w:rPr>
          <w:rtl/>
        </w:rPr>
        <w:t>وهكذا تنحل</w:t>
      </w:r>
      <w:r w:rsidR="00F7160B">
        <w:rPr>
          <w:rtl/>
        </w:rPr>
        <w:t>ّ</w:t>
      </w:r>
      <w:r w:rsidRPr="00AC6D18">
        <w:rPr>
          <w:rtl/>
        </w:rPr>
        <w:t xml:space="preserve"> المشكلة ال</w:t>
      </w:r>
      <w:r w:rsidR="00F7160B">
        <w:rPr>
          <w:rtl/>
        </w:rPr>
        <w:t>ْ</w:t>
      </w:r>
      <w:r w:rsidRPr="00AC6D18">
        <w:rPr>
          <w:rtl/>
        </w:rPr>
        <w:t>أ</w:t>
      </w:r>
      <w:r w:rsidR="00F7160B">
        <w:rPr>
          <w:rtl/>
        </w:rPr>
        <w:t>ُ</w:t>
      </w:r>
      <w:r w:rsidRPr="00AC6D18">
        <w:rPr>
          <w:rtl/>
        </w:rPr>
        <w:t>ولى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وقد أك</w:t>
      </w:r>
      <w:r w:rsidR="00F7160B">
        <w:rPr>
          <w:rtl/>
        </w:rPr>
        <w:t>ّ</w:t>
      </w:r>
      <w:r w:rsidRPr="00AC6D18">
        <w:rPr>
          <w:rtl/>
        </w:rPr>
        <w:t>د كل</w:t>
      </w:r>
      <w:r w:rsidR="00F7160B">
        <w:rPr>
          <w:rtl/>
        </w:rPr>
        <w:t>ّ</w:t>
      </w:r>
      <w:r w:rsidRPr="00AC6D18">
        <w:rPr>
          <w:rtl/>
        </w:rPr>
        <w:t>هم على أن</w:t>
      </w:r>
      <w:r w:rsidR="00F7160B">
        <w:rPr>
          <w:rtl/>
        </w:rPr>
        <w:t>ّ</w:t>
      </w:r>
      <w:r w:rsidRPr="00AC6D18">
        <w:rPr>
          <w:rtl/>
        </w:rPr>
        <w:t xml:space="preserve">ه </w:t>
      </w:r>
      <w:r w:rsidR="00AB3A9F" w:rsidRPr="00AC6D18">
        <w:rPr>
          <w:rtl/>
        </w:rPr>
        <w:t>«</w:t>
      </w:r>
      <w:r w:rsidR="00C617B8">
        <w:rPr>
          <w:rFonts w:hint="cs"/>
          <w:rtl/>
        </w:rPr>
        <w:t xml:space="preserve"> </w:t>
      </w:r>
      <w:r w:rsidRPr="00AC6D18">
        <w:rPr>
          <w:rtl/>
        </w:rPr>
        <w:t>كانت طريقتهم نفس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طريقته</w:t>
      </w:r>
      <w:r w:rsidR="00C617B8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Pr="00AC6D18">
        <w:rPr>
          <w:rtl/>
        </w:rPr>
        <w:t xml:space="preserve"> متجاوزين ظهور الحديث في المغايرة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وقد أضاف الشوكاني بأن</w:t>
      </w:r>
      <w:r w:rsidR="00F7160B">
        <w:rPr>
          <w:rtl/>
        </w:rPr>
        <w:t>ْ</w:t>
      </w:r>
      <w:r w:rsidRPr="00AC6D18">
        <w:rPr>
          <w:rtl/>
        </w:rPr>
        <w:t xml:space="preserve"> عل</w:t>
      </w:r>
      <w:r w:rsidR="00F7160B">
        <w:rPr>
          <w:rtl/>
        </w:rPr>
        <w:t>ّ</w:t>
      </w:r>
      <w:r w:rsidRPr="00AC6D18">
        <w:rPr>
          <w:rtl/>
        </w:rPr>
        <w:t>ل ات</w:t>
      </w:r>
      <w:r w:rsidR="00F7160B">
        <w:rPr>
          <w:rtl/>
        </w:rPr>
        <w:t>ّ</w:t>
      </w:r>
      <w:r w:rsidRPr="00AC6D18">
        <w:rPr>
          <w:rtl/>
        </w:rPr>
        <w:t>حاد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الطريقة بقوله</w:t>
      </w:r>
      <w:r w:rsidR="007E0241">
        <w:rPr>
          <w:rtl/>
        </w:rPr>
        <w:t xml:space="preserve"> :</w:t>
      </w:r>
      <w:r w:rsidRPr="00AC6D18">
        <w:rPr>
          <w:rtl/>
        </w:rPr>
        <w:t xml:space="preserve"> </w:t>
      </w:r>
      <w:r w:rsidR="00AB3A9F" w:rsidRPr="00AC6D18">
        <w:rPr>
          <w:rtl/>
        </w:rPr>
        <w:t>«</w:t>
      </w:r>
      <w:r w:rsidR="00C617B8">
        <w:rPr>
          <w:rFonts w:hint="cs"/>
          <w:rtl/>
        </w:rPr>
        <w:t xml:space="preserve"> </w:t>
      </w:r>
      <w:r w:rsidRPr="00AC6D18">
        <w:rPr>
          <w:rtl/>
        </w:rPr>
        <w:t>فإن</w:t>
      </w:r>
      <w:r w:rsidR="00F7160B">
        <w:rPr>
          <w:rtl/>
        </w:rPr>
        <w:t>ّ</w:t>
      </w:r>
      <w:r w:rsidRPr="00AC6D18">
        <w:rPr>
          <w:rtl/>
        </w:rPr>
        <w:t>هم أشد</w:t>
      </w:r>
      <w:r w:rsidR="00F7160B">
        <w:rPr>
          <w:rtl/>
        </w:rPr>
        <w:t>ّ</w:t>
      </w:r>
      <w:r w:rsidRPr="00AC6D18">
        <w:rPr>
          <w:rtl/>
        </w:rPr>
        <w:t xml:space="preserve"> الناس حرصا</w:t>
      </w:r>
      <w:r w:rsidR="00F7160B">
        <w:rPr>
          <w:rtl/>
        </w:rPr>
        <w:t>ً</w:t>
      </w:r>
      <w:r w:rsidRPr="00AC6D18">
        <w:rPr>
          <w:rtl/>
        </w:rPr>
        <w:t xml:space="preserve"> عليها وعملا</w:t>
      </w:r>
      <w:r w:rsidR="00F7160B">
        <w:rPr>
          <w:rtl/>
        </w:rPr>
        <w:t>ً</w:t>
      </w:r>
      <w:r w:rsidRPr="00AC6D18">
        <w:rPr>
          <w:rtl/>
        </w:rPr>
        <w:t xml:space="preserve"> بها في كل</w:t>
      </w:r>
      <w:r w:rsidR="00F7160B">
        <w:rPr>
          <w:rtl/>
        </w:rPr>
        <w:t>ّ</w:t>
      </w:r>
      <w:r w:rsidRPr="00AC6D18">
        <w:rPr>
          <w:rtl/>
        </w:rPr>
        <w:t xml:space="preserve"> ش</w:t>
      </w:r>
      <w:r w:rsidR="00F7160B">
        <w:rPr>
          <w:rtl/>
        </w:rPr>
        <w:t>يء</w:t>
      </w:r>
      <w:r w:rsidRPr="00AC6D18">
        <w:rPr>
          <w:rtl/>
        </w:rPr>
        <w:t xml:space="preserve"> وعلى كل</w:t>
      </w:r>
      <w:r w:rsidR="00F7160B">
        <w:rPr>
          <w:rtl/>
        </w:rPr>
        <w:t>ّ</w:t>
      </w:r>
      <w:r w:rsidRPr="00AC6D18">
        <w:rPr>
          <w:rtl/>
        </w:rPr>
        <w:t xml:space="preserve"> حال</w:t>
      </w:r>
      <w:r w:rsidR="007E0241">
        <w:rPr>
          <w:rtl/>
        </w:rPr>
        <w:t xml:space="preserve"> ،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كانوا يتوق</w:t>
      </w:r>
      <w:r w:rsidR="00F7160B">
        <w:rPr>
          <w:rtl/>
        </w:rPr>
        <w:t>ّ</w:t>
      </w:r>
      <w:r w:rsidRPr="00AC6D18">
        <w:rPr>
          <w:rtl/>
        </w:rPr>
        <w:t>ون مخالفته في أصغر ال</w:t>
      </w:r>
      <w:r w:rsidR="00F7160B">
        <w:rPr>
          <w:rtl/>
        </w:rPr>
        <w:t>ْ</w:t>
      </w:r>
      <w:r w:rsidRPr="00AC6D18">
        <w:rPr>
          <w:rtl/>
        </w:rPr>
        <w:t>أ</w:t>
      </w:r>
      <w:r w:rsidR="00F7160B">
        <w:rPr>
          <w:rtl/>
        </w:rPr>
        <w:t>ُ</w:t>
      </w:r>
      <w:r w:rsidRPr="00AC6D18">
        <w:rPr>
          <w:rtl/>
        </w:rPr>
        <w:t>مور فضلا</w:t>
      </w:r>
      <w:r w:rsidR="00F7160B">
        <w:rPr>
          <w:rtl/>
        </w:rPr>
        <w:t>ً</w:t>
      </w:r>
      <w:r w:rsidRPr="00AC6D18">
        <w:rPr>
          <w:rtl/>
        </w:rPr>
        <w:t xml:space="preserve"> عن أكبرها</w:t>
      </w:r>
      <w:r w:rsidR="00C617B8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="00095AA9">
        <w:rPr>
          <w:rtl/>
        </w:rPr>
        <w:t xml:space="preserve"> .</w:t>
      </w:r>
    </w:p>
    <w:p w:rsidR="00AC6D18" w:rsidRPr="00AC6D18" w:rsidRDefault="00AC6D18" w:rsidP="00F7160B">
      <w:pPr>
        <w:rPr>
          <w:rtl/>
        </w:rPr>
      </w:pPr>
      <w:r w:rsidRPr="00C34F99">
        <w:rPr>
          <w:rStyle w:val="rfdBold2"/>
          <w:rtl/>
        </w:rPr>
        <w:t>قلت</w:t>
      </w:r>
      <w:r w:rsidR="007E0241">
        <w:rPr>
          <w:rStyle w:val="rfdBold2"/>
          <w:rtl/>
        </w:rPr>
        <w:t xml:space="preserve"> :</w:t>
      </w:r>
      <w:r w:rsidRPr="00AC6D18">
        <w:rPr>
          <w:rtl/>
        </w:rPr>
        <w:t xml:space="preserve"> لكن</w:t>
      </w:r>
      <w:r w:rsidR="00F7160B">
        <w:rPr>
          <w:rtl/>
        </w:rPr>
        <w:t>ّ</w:t>
      </w:r>
      <w:r w:rsidRPr="00AC6D18">
        <w:rPr>
          <w:rtl/>
        </w:rPr>
        <w:t>ا وجدنا الخلفاء الثلاثة</w:t>
      </w:r>
      <w:r w:rsidR="004803AF">
        <w:rPr>
          <w:rtl/>
        </w:rPr>
        <w:t xml:space="preserve"> ـ </w:t>
      </w:r>
      <w:r w:rsidRPr="00AC6D18">
        <w:rPr>
          <w:rtl/>
        </w:rPr>
        <w:t>وكذا أكثر الأصحاب</w:t>
      </w:r>
      <w:r w:rsidR="004803AF">
        <w:rPr>
          <w:rtl/>
        </w:rPr>
        <w:t xml:space="preserve"> ـ </w:t>
      </w:r>
      <w:r w:rsidRPr="00AC6D18">
        <w:rPr>
          <w:rtl/>
        </w:rPr>
        <w:t>يخالفونه في أكبر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ال</w:t>
      </w:r>
      <w:r w:rsidR="00F7160B">
        <w:rPr>
          <w:rtl/>
        </w:rPr>
        <w:t>ْ</w:t>
      </w:r>
      <w:r w:rsidRPr="00AC6D18">
        <w:rPr>
          <w:rtl/>
        </w:rPr>
        <w:t>أ</w:t>
      </w:r>
      <w:r w:rsidR="00F7160B">
        <w:rPr>
          <w:rtl/>
        </w:rPr>
        <w:t>ُ</w:t>
      </w:r>
      <w:r w:rsidRPr="00AC6D18">
        <w:rPr>
          <w:rtl/>
        </w:rPr>
        <w:t>مور فضلا</w:t>
      </w:r>
      <w:r w:rsidR="00F7160B">
        <w:rPr>
          <w:rtl/>
        </w:rPr>
        <w:t>ً</w:t>
      </w:r>
      <w:r w:rsidRPr="00AC6D18">
        <w:rPr>
          <w:rtl/>
        </w:rPr>
        <w:t xml:space="preserve"> عن أصغرها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حتى مع وجود النصوص الصريحة عنه</w:t>
      </w:r>
      <w:r w:rsidR="00F7160B">
        <w:rPr>
          <w:rtl/>
        </w:rPr>
        <w:t xml:space="preserve"> صلّی الله عليه وآله</w:t>
      </w:r>
      <w:r w:rsidRPr="00AC6D18">
        <w:rPr>
          <w:rtl/>
        </w:rPr>
        <w:t xml:space="preserve"> </w:t>
      </w:r>
      <w:r w:rsidR="00F7160B">
        <w:rPr>
          <w:rtl/>
        </w:rPr>
        <w:br/>
      </w:r>
      <w:r w:rsidRPr="00AC6D18">
        <w:rPr>
          <w:rtl/>
        </w:rPr>
        <w:t>وسل</w:t>
      </w:r>
      <w:r w:rsidR="00F7160B">
        <w:rPr>
          <w:rtl/>
        </w:rPr>
        <w:t>ّ</w:t>
      </w:r>
      <w:r w:rsidRPr="00AC6D18">
        <w:rPr>
          <w:rtl/>
        </w:rPr>
        <w:t>م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وقد سبق أن ذكرنا بعض الموارد المسل</w:t>
      </w:r>
      <w:r w:rsidR="00F7160B">
        <w:rPr>
          <w:rtl/>
        </w:rPr>
        <w:t>َّ</w:t>
      </w:r>
      <w:r w:rsidRPr="00AC6D18">
        <w:rPr>
          <w:rtl/>
        </w:rPr>
        <w:t>مة من تلك المخالفات</w:t>
      </w:r>
      <w:r w:rsidR="00095AA9">
        <w:rPr>
          <w:rFonts w:hint="cs"/>
          <w:rtl/>
        </w:rPr>
        <w:t xml:space="preserve"> </w:t>
      </w:r>
      <w:r w:rsidR="00095AA9">
        <w:rPr>
          <w:rtl/>
        </w:rPr>
        <w:t>. . .</w:t>
      </w:r>
      <w:r w:rsidRPr="00AC6D18">
        <w:rPr>
          <w:rtl/>
        </w:rPr>
        <w:t xml:space="preserve"> فال</w:t>
      </w:r>
      <w:r w:rsidR="00F7160B">
        <w:rPr>
          <w:rtl/>
        </w:rPr>
        <w:t>ّ</w:t>
      </w:r>
      <w:r w:rsidRPr="00AC6D18">
        <w:rPr>
          <w:rtl/>
        </w:rPr>
        <w:t>ذين كانت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="00AB3A9F" w:rsidRPr="00AC6D18">
        <w:rPr>
          <w:rtl/>
        </w:rPr>
        <w:t>«</w:t>
      </w:r>
      <w:r w:rsidR="00C617B8">
        <w:rPr>
          <w:rFonts w:hint="cs"/>
          <w:rtl/>
        </w:rPr>
        <w:t xml:space="preserve"> </w:t>
      </w:r>
      <w:r w:rsidRPr="00AC6D18">
        <w:rPr>
          <w:rtl/>
        </w:rPr>
        <w:t>طريقتهم نفس طريقته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فإن</w:t>
      </w:r>
      <w:r w:rsidR="00F7160B">
        <w:rPr>
          <w:rtl/>
        </w:rPr>
        <w:t>ّ</w:t>
      </w:r>
      <w:r w:rsidRPr="00AC6D18">
        <w:rPr>
          <w:rtl/>
        </w:rPr>
        <w:t>هم أشد</w:t>
      </w:r>
      <w:r w:rsidR="00F7160B">
        <w:rPr>
          <w:rtl/>
        </w:rPr>
        <w:t>ّ</w:t>
      </w:r>
      <w:r w:rsidRPr="00AC6D18">
        <w:rPr>
          <w:rtl/>
        </w:rPr>
        <w:t xml:space="preserve"> الناس حرصا</w:t>
      </w:r>
      <w:r w:rsidR="00F7160B">
        <w:rPr>
          <w:rtl/>
        </w:rPr>
        <w:t>ً</w:t>
      </w:r>
      <w:r w:rsidRPr="00AC6D18">
        <w:rPr>
          <w:rtl/>
        </w:rPr>
        <w:t xml:space="preserve"> عليها وعملا</w:t>
      </w:r>
      <w:r w:rsidR="00F7160B">
        <w:rPr>
          <w:rtl/>
        </w:rPr>
        <w:t>ً</w:t>
      </w:r>
      <w:r w:rsidRPr="00AC6D18">
        <w:rPr>
          <w:rtl/>
        </w:rPr>
        <w:t xml:space="preserve"> بها</w:t>
      </w:r>
      <w:r w:rsidR="00095AA9">
        <w:rPr>
          <w:rFonts w:hint="cs"/>
          <w:rtl/>
        </w:rPr>
        <w:t xml:space="preserve"> </w:t>
      </w:r>
      <w:r w:rsidR="00095AA9">
        <w:rPr>
          <w:rtl/>
        </w:rPr>
        <w:t>. . .</w:t>
      </w:r>
      <w:r w:rsidR="00C617B8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Pr="00AC6D18">
        <w:rPr>
          <w:rtl/>
        </w:rPr>
        <w:t xml:space="preserve"> غير هؤلاء</w:t>
      </w:r>
      <w:r w:rsidR="007E0241">
        <w:rPr>
          <w:rtl/>
        </w:rPr>
        <w:t xml:space="preserve"> ،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فمن هم</w:t>
      </w:r>
      <w:r w:rsidR="00C617B8">
        <w:rPr>
          <w:rFonts w:hint="cs"/>
          <w:rtl/>
        </w:rPr>
        <w:t xml:space="preserve"> </w:t>
      </w:r>
      <w:r w:rsidR="00773F9D">
        <w:rPr>
          <w:rtl/>
        </w:rPr>
        <w:t>؟</w:t>
      </w:r>
      <w:r w:rsidR="00973C18">
        <w:rPr>
          <w:rFonts w:hint="cs"/>
          <w:rtl/>
        </w:rPr>
        <w:t xml:space="preserve"> </w:t>
      </w:r>
      <w:r w:rsidR="00773F9D">
        <w:rPr>
          <w:rtl/>
        </w:rPr>
        <w:t>!</w:t>
      </w:r>
    </w:p>
    <w:p w:rsidR="00AC6D18" w:rsidRPr="00C617B8" w:rsidRDefault="00AC6D18" w:rsidP="00C617B8">
      <w:pPr>
        <w:pStyle w:val="rfdBold1"/>
        <w:rPr>
          <w:rtl/>
        </w:rPr>
      </w:pPr>
      <w:r w:rsidRPr="00C617B8">
        <w:rPr>
          <w:rtl/>
        </w:rPr>
        <w:t>المشكلة الثاني</w:t>
      </w:r>
      <w:r w:rsidR="00F7160B" w:rsidRPr="00C617B8">
        <w:rPr>
          <w:rtl/>
        </w:rPr>
        <w:t>ّ</w:t>
      </w:r>
      <w:r w:rsidRPr="00C617B8">
        <w:rPr>
          <w:rtl/>
        </w:rPr>
        <w:t>ة</w:t>
      </w:r>
      <w:r w:rsidR="007E0241" w:rsidRPr="00C617B8">
        <w:rPr>
          <w:rtl/>
        </w:rPr>
        <w:t xml:space="preserve"> :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 xml:space="preserve">وإذا كان المراد من </w:t>
      </w:r>
      <w:r w:rsidR="00AB3A9F" w:rsidRPr="00AC6D18">
        <w:rPr>
          <w:rtl/>
        </w:rPr>
        <w:t>«</w:t>
      </w:r>
      <w:r w:rsidR="00C617B8">
        <w:rPr>
          <w:rFonts w:hint="cs"/>
          <w:rtl/>
        </w:rPr>
        <w:t xml:space="preserve"> </w:t>
      </w:r>
      <w:r w:rsidRPr="00AC6D18">
        <w:rPr>
          <w:rtl/>
        </w:rPr>
        <w:t>الخلفاء</w:t>
      </w:r>
      <w:r w:rsidR="00C617B8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Pr="00AC6D18">
        <w:rPr>
          <w:rtl/>
        </w:rPr>
        <w:t xml:space="preserve"> غير ال</w:t>
      </w:r>
      <w:r w:rsidR="00F7160B">
        <w:rPr>
          <w:rtl/>
        </w:rPr>
        <w:t>ّ</w:t>
      </w:r>
      <w:r w:rsidRPr="00AC6D18">
        <w:rPr>
          <w:rtl/>
        </w:rPr>
        <w:t>ذين يقول بهم أهل الس</w:t>
      </w:r>
      <w:r w:rsidR="00F7160B">
        <w:rPr>
          <w:rtl/>
        </w:rPr>
        <w:t>ُ</w:t>
      </w:r>
      <w:r w:rsidRPr="00AC6D18">
        <w:rPr>
          <w:rtl/>
        </w:rPr>
        <w:t>ن</w:t>
      </w:r>
      <w:r w:rsidR="00F7160B">
        <w:rPr>
          <w:rtl/>
        </w:rPr>
        <w:t>ّ</w:t>
      </w:r>
      <w:r w:rsidRPr="00AC6D18">
        <w:rPr>
          <w:rtl/>
        </w:rPr>
        <w:t>ة فالمشكلة الثانية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منحل</w:t>
      </w:r>
      <w:r w:rsidR="00F7160B">
        <w:rPr>
          <w:rtl/>
        </w:rPr>
        <w:t>ّ</w:t>
      </w:r>
      <w:r w:rsidRPr="00AC6D18">
        <w:rPr>
          <w:rtl/>
        </w:rPr>
        <w:t>ة أيضا</w:t>
      </w:r>
      <w:r w:rsidR="00F7160B">
        <w:rPr>
          <w:rtl/>
        </w:rPr>
        <w:t>ً</w:t>
      </w:r>
      <w:r w:rsidR="00095AA9">
        <w:rPr>
          <w:rFonts w:hint="cs"/>
          <w:rtl/>
        </w:rPr>
        <w:t xml:space="preserve"> </w:t>
      </w:r>
      <w:r w:rsidR="00095AA9">
        <w:rPr>
          <w:rtl/>
        </w:rPr>
        <w:t>. .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أم</w:t>
      </w:r>
      <w:r w:rsidR="00F7160B">
        <w:rPr>
          <w:rtl/>
        </w:rPr>
        <w:t>ّ</w:t>
      </w:r>
      <w:r w:rsidRPr="00AC6D18">
        <w:rPr>
          <w:rtl/>
        </w:rPr>
        <w:t>ا على قولهم فقد رأيتهم يتجاوزون هذه المشكلة</w:t>
      </w:r>
      <w:r w:rsidR="00095AA9">
        <w:rPr>
          <w:rFonts w:hint="cs"/>
          <w:rtl/>
        </w:rPr>
        <w:t xml:space="preserve"> </w:t>
      </w:r>
      <w:r w:rsidR="00095AA9">
        <w:rPr>
          <w:rtl/>
        </w:rPr>
        <w:t>. . .</w:t>
      </w:r>
      <w:r w:rsidRPr="00AC6D18">
        <w:rPr>
          <w:rtl/>
        </w:rPr>
        <w:t xml:space="preserve"> إل</w:t>
      </w:r>
      <w:r w:rsidR="00F7160B">
        <w:rPr>
          <w:rtl/>
        </w:rPr>
        <w:t>ّ</w:t>
      </w:r>
      <w:r w:rsidRPr="00AC6D18">
        <w:rPr>
          <w:rtl/>
        </w:rPr>
        <w:t>ا الشوكاني</w:t>
      </w:r>
      <w:r w:rsidR="00095AA9">
        <w:rPr>
          <w:rFonts w:hint="cs"/>
          <w:rtl/>
        </w:rPr>
        <w:t xml:space="preserve"> </w:t>
      </w:r>
      <w:r w:rsidR="00095AA9">
        <w:rPr>
          <w:rtl/>
        </w:rPr>
        <w:t>. . .</w:t>
      </w:r>
      <w:r w:rsidRPr="00AC6D18">
        <w:rPr>
          <w:rtl/>
        </w:rPr>
        <w:t xml:space="preserve"> فإن</w:t>
      </w:r>
      <w:r w:rsidR="00F7160B">
        <w:rPr>
          <w:rtl/>
        </w:rPr>
        <w:t>ّ</w:t>
      </w:r>
      <w:r w:rsidRPr="00AC6D18">
        <w:rPr>
          <w:rtl/>
        </w:rPr>
        <w:t>ه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قال بعد عبارته المذكورة</w:t>
      </w:r>
      <w:r w:rsidR="007E0241">
        <w:rPr>
          <w:rtl/>
        </w:rPr>
        <w:t xml:space="preserve"> :</w:t>
      </w:r>
    </w:p>
    <w:p w:rsidR="00AC6D18" w:rsidRPr="00AC6D18" w:rsidRDefault="00AB3A9F" w:rsidP="00AC6D18">
      <w:pPr>
        <w:rPr>
          <w:rtl/>
        </w:rPr>
      </w:pPr>
      <w:r>
        <w:rPr>
          <w:rtl/>
        </w:rPr>
        <w:t>«</w:t>
      </w:r>
      <w:r w:rsidR="00C617B8">
        <w:rPr>
          <w:rFonts w:hint="cs"/>
          <w:rtl/>
        </w:rPr>
        <w:t xml:space="preserve"> </w:t>
      </w:r>
      <w:r w:rsidR="00AC6D18" w:rsidRPr="00AC6D18">
        <w:rPr>
          <w:rtl/>
        </w:rPr>
        <w:t>وكانوا إذا أعوزهم الدليل من كتاب الله وس</w:t>
      </w:r>
      <w:r w:rsidR="00F7160B">
        <w:rPr>
          <w:rtl/>
        </w:rPr>
        <w:t>ُ</w:t>
      </w:r>
      <w:r w:rsidR="00AC6D18" w:rsidRPr="00AC6D18">
        <w:rPr>
          <w:rtl/>
        </w:rPr>
        <w:t>ن</w:t>
      </w:r>
      <w:r w:rsidR="00F7160B">
        <w:rPr>
          <w:rtl/>
        </w:rPr>
        <w:t>ّ</w:t>
      </w:r>
      <w:r w:rsidR="00AC6D18" w:rsidRPr="00AC6D18">
        <w:rPr>
          <w:rtl/>
        </w:rPr>
        <w:t>ة رسوله عملوا بما يظهر لهم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="00AC6D18" w:rsidRPr="00AC6D18">
        <w:rPr>
          <w:rtl/>
        </w:rPr>
        <w:t>من الرأي بعد الفحص والبحث والتشاور والتدب</w:t>
      </w:r>
      <w:r w:rsidR="00F7160B">
        <w:rPr>
          <w:rtl/>
        </w:rPr>
        <w:t>ّ</w:t>
      </w:r>
      <w:r w:rsidR="00AC6D18" w:rsidRPr="00AC6D18">
        <w:rPr>
          <w:rtl/>
        </w:rPr>
        <w:t>ر</w:t>
      </w:r>
      <w:r w:rsidR="007E0241">
        <w:rPr>
          <w:rtl/>
        </w:rPr>
        <w:t xml:space="preserve"> ،</w:t>
      </w:r>
      <w:r w:rsidR="00AC6D18" w:rsidRPr="00AC6D18">
        <w:rPr>
          <w:rtl/>
        </w:rPr>
        <w:t xml:space="preserve"> وهذا الرأي عند عدم الدليل هو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="00AC6D18" w:rsidRPr="00AC6D18">
        <w:rPr>
          <w:rtl/>
        </w:rPr>
        <w:t>أيضا</w:t>
      </w:r>
      <w:r w:rsidR="00F7160B">
        <w:rPr>
          <w:rtl/>
        </w:rPr>
        <w:t>ً</w:t>
      </w:r>
      <w:r w:rsidR="00AC6D18" w:rsidRPr="00AC6D18">
        <w:rPr>
          <w:rtl/>
        </w:rPr>
        <w:t xml:space="preserve"> من س</w:t>
      </w:r>
      <w:r w:rsidR="00F7160B">
        <w:rPr>
          <w:rtl/>
        </w:rPr>
        <w:t>ُ</w:t>
      </w:r>
      <w:r w:rsidR="00AC6D18" w:rsidRPr="00AC6D18">
        <w:rPr>
          <w:rtl/>
        </w:rPr>
        <w:t>ن</w:t>
      </w:r>
      <w:r w:rsidR="00F7160B">
        <w:rPr>
          <w:rtl/>
        </w:rPr>
        <w:t>ّ</w:t>
      </w:r>
      <w:r w:rsidR="00AC6D18" w:rsidRPr="00AC6D18">
        <w:rPr>
          <w:rtl/>
        </w:rPr>
        <w:t>ته</w:t>
      </w:r>
      <w:r w:rsidR="007E0241">
        <w:rPr>
          <w:rtl/>
        </w:rPr>
        <w:t xml:space="preserve"> ،</w:t>
      </w:r>
      <w:r w:rsidR="00AC6D18" w:rsidRPr="00AC6D18">
        <w:rPr>
          <w:rtl/>
        </w:rPr>
        <w:t xml:space="preserve"> ل</w:t>
      </w:r>
      <w:r w:rsidR="00F7160B">
        <w:rPr>
          <w:rtl/>
        </w:rPr>
        <w:t>ِ</w:t>
      </w:r>
      <w:r w:rsidR="00AC6D18" w:rsidRPr="00AC6D18">
        <w:rPr>
          <w:rtl/>
        </w:rPr>
        <w:t>ما دل</w:t>
      </w:r>
      <w:r w:rsidR="00F7160B">
        <w:rPr>
          <w:rtl/>
        </w:rPr>
        <w:t>ّ</w:t>
      </w:r>
      <w:r w:rsidR="00AC6D18" w:rsidRPr="00AC6D18">
        <w:rPr>
          <w:rtl/>
        </w:rPr>
        <w:t xml:space="preserve"> عليه حديث معاذ ل</w:t>
      </w:r>
      <w:r w:rsidR="00F7160B">
        <w:rPr>
          <w:rtl/>
        </w:rPr>
        <w:t>َ</w:t>
      </w:r>
      <w:r w:rsidR="00AC6D18" w:rsidRPr="00AC6D18">
        <w:rPr>
          <w:rtl/>
        </w:rPr>
        <w:t>م</w:t>
      </w:r>
      <w:r w:rsidR="00F7160B">
        <w:rPr>
          <w:rtl/>
        </w:rPr>
        <w:t>ّ</w:t>
      </w:r>
      <w:r w:rsidR="00AC6D18" w:rsidRPr="00AC6D18">
        <w:rPr>
          <w:rtl/>
        </w:rPr>
        <w:t>ا قال له رسول الله</w:t>
      </w:r>
      <w:r w:rsidR="007E0241">
        <w:rPr>
          <w:rtl/>
        </w:rPr>
        <w:t xml:space="preserve"> :</w:t>
      </w:r>
      <w:r w:rsidR="00AC6D18" w:rsidRPr="00AC6D18">
        <w:rPr>
          <w:rtl/>
        </w:rPr>
        <w:t xml:space="preserve"> بما تقضي</w:t>
      </w:r>
      <w:r w:rsidR="00C617B8">
        <w:rPr>
          <w:rFonts w:hint="cs"/>
          <w:rtl/>
        </w:rPr>
        <w:t xml:space="preserve"> </w:t>
      </w:r>
      <w:r w:rsidR="00773F9D">
        <w:rPr>
          <w:rtl/>
        </w:rPr>
        <w:t>؟</w:t>
      </w:r>
      <w:r w:rsidR="00AC6D18" w:rsidRPr="00AC6D18">
        <w:rPr>
          <w:rtl/>
        </w:rPr>
        <w:t xml:space="preserve"> قال</w:t>
      </w:r>
      <w:r w:rsidR="007E0241">
        <w:rPr>
          <w:rtl/>
        </w:rPr>
        <w:t xml:space="preserve"> :</w:t>
      </w:r>
      <w:r w:rsidR="00AC6D18" w:rsidRPr="00AC6D18">
        <w:rPr>
          <w:rtl/>
        </w:rPr>
        <w:t xml:space="preserve"> بكتاب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="00AC6D18" w:rsidRPr="00AC6D18">
        <w:rPr>
          <w:rtl/>
        </w:rPr>
        <w:t>الله</w:t>
      </w:r>
      <w:r w:rsidR="00095AA9">
        <w:rPr>
          <w:rtl/>
        </w:rPr>
        <w:t xml:space="preserve"> .</w:t>
      </w:r>
      <w:r w:rsidR="00AC6D18" w:rsidRPr="00AC6D18">
        <w:rPr>
          <w:rtl/>
        </w:rPr>
        <w:t xml:space="preserve"> قال</w:t>
      </w:r>
      <w:r w:rsidR="007E0241">
        <w:rPr>
          <w:rtl/>
        </w:rPr>
        <w:t xml:space="preserve"> :</w:t>
      </w:r>
      <w:r w:rsidR="00AC6D18" w:rsidRPr="00AC6D18">
        <w:rPr>
          <w:rtl/>
        </w:rPr>
        <w:t xml:space="preserve"> فإن</w:t>
      </w:r>
      <w:r w:rsidR="00F7160B">
        <w:rPr>
          <w:rtl/>
        </w:rPr>
        <w:t>ْ</w:t>
      </w:r>
      <w:r w:rsidR="00AC6D18" w:rsidRPr="00AC6D18">
        <w:rPr>
          <w:rtl/>
        </w:rPr>
        <w:t xml:space="preserve"> لم تجد</w:t>
      </w:r>
      <w:r w:rsidR="00C617B8">
        <w:rPr>
          <w:rFonts w:hint="cs"/>
          <w:rtl/>
        </w:rPr>
        <w:t xml:space="preserve"> </w:t>
      </w:r>
      <w:r w:rsidR="00773F9D">
        <w:rPr>
          <w:rtl/>
        </w:rPr>
        <w:t>؟</w:t>
      </w:r>
      <w:r w:rsidR="00AC6D18" w:rsidRPr="00AC6D18">
        <w:rPr>
          <w:rtl/>
        </w:rPr>
        <w:t xml:space="preserve"> قال</w:t>
      </w:r>
      <w:r w:rsidR="007E0241">
        <w:rPr>
          <w:rtl/>
        </w:rPr>
        <w:t xml:space="preserve"> :</w:t>
      </w:r>
      <w:r w:rsidR="00AC6D18" w:rsidRPr="00AC6D18">
        <w:rPr>
          <w:rtl/>
        </w:rPr>
        <w:t xml:space="preserve"> فبس</w:t>
      </w:r>
      <w:r w:rsidR="00F7160B">
        <w:rPr>
          <w:rtl/>
        </w:rPr>
        <w:t>ُ</w:t>
      </w:r>
      <w:r w:rsidR="00AC6D18" w:rsidRPr="00AC6D18">
        <w:rPr>
          <w:rtl/>
        </w:rPr>
        <w:t>ن</w:t>
      </w:r>
      <w:r w:rsidR="00F7160B">
        <w:rPr>
          <w:rtl/>
        </w:rPr>
        <w:t>ّ</w:t>
      </w:r>
      <w:r w:rsidR="00AC6D18" w:rsidRPr="00AC6D18">
        <w:rPr>
          <w:rtl/>
        </w:rPr>
        <w:t>ة رسوله</w:t>
      </w:r>
      <w:r w:rsidR="00095AA9">
        <w:rPr>
          <w:rtl/>
        </w:rPr>
        <w:t xml:space="preserve"> .</w:t>
      </w:r>
      <w:r w:rsidR="00AC6D18" w:rsidRPr="00AC6D18">
        <w:rPr>
          <w:rtl/>
        </w:rPr>
        <w:t xml:space="preserve"> قال</w:t>
      </w:r>
      <w:r w:rsidR="007E0241">
        <w:rPr>
          <w:rtl/>
        </w:rPr>
        <w:t xml:space="preserve"> :</w:t>
      </w:r>
      <w:r w:rsidR="00AC6D18" w:rsidRPr="00AC6D18">
        <w:rPr>
          <w:rtl/>
        </w:rPr>
        <w:t xml:space="preserve"> فإن</w:t>
      </w:r>
      <w:r w:rsidR="00F7160B">
        <w:rPr>
          <w:rtl/>
        </w:rPr>
        <w:t>ْ</w:t>
      </w:r>
      <w:r w:rsidR="00AC6D18" w:rsidRPr="00AC6D18">
        <w:rPr>
          <w:rtl/>
        </w:rPr>
        <w:t xml:space="preserve"> لم</w:t>
      </w:r>
      <w:r w:rsidR="00C34F99">
        <w:rPr>
          <w:rtl/>
        </w:rPr>
        <w:t xml:space="preserve"> تجد</w:t>
      </w:r>
      <w:r w:rsidR="00C617B8">
        <w:rPr>
          <w:rFonts w:hint="cs"/>
          <w:rtl/>
        </w:rPr>
        <w:t xml:space="preserve"> </w:t>
      </w:r>
      <w:r w:rsidR="00773F9D">
        <w:rPr>
          <w:rtl/>
        </w:rPr>
        <w:t>؟</w:t>
      </w:r>
      <w:r w:rsidR="00C34F99">
        <w:rPr>
          <w:rtl/>
        </w:rPr>
        <w:t xml:space="preserve"> قال</w:t>
      </w:r>
      <w:r w:rsidR="007E0241">
        <w:rPr>
          <w:rtl/>
        </w:rPr>
        <w:t xml:space="preserve"> :</w:t>
      </w:r>
      <w:r w:rsidR="00C34F99">
        <w:rPr>
          <w:rtl/>
        </w:rPr>
        <w:t xml:space="preserve"> أجتهد رأيي</w:t>
      </w:r>
      <w:r w:rsidR="00095AA9">
        <w:rPr>
          <w:rtl/>
        </w:rPr>
        <w:t xml:space="preserve"> .</w:t>
      </w:r>
      <w:r w:rsidR="00C34F99">
        <w:rPr>
          <w:rtl/>
        </w:rPr>
        <w:t xml:space="preserve"> قال</w:t>
      </w:r>
      <w:r w:rsidR="007E0241">
        <w:rPr>
          <w:rtl/>
        </w:rPr>
        <w:t xml:space="preserve"> :</w:t>
      </w:r>
      <w:r w:rsidR="00C34F99">
        <w:rPr>
          <w:rtl/>
        </w:rPr>
        <w:t xml:space="preserve"> </w:t>
      </w:r>
      <w:r w:rsidR="00F7160B">
        <w:rPr>
          <w:rtl/>
        </w:rPr>
        <w:br/>
      </w:r>
      <w:r w:rsidR="00AC6D18" w:rsidRPr="00AC6D18">
        <w:rPr>
          <w:rtl/>
        </w:rPr>
        <w:t>الحمد لله الذي وف</w:t>
      </w:r>
      <w:r w:rsidR="00F7160B">
        <w:rPr>
          <w:rtl/>
        </w:rPr>
        <w:t>ّ</w:t>
      </w:r>
      <w:r w:rsidR="00AC6D18" w:rsidRPr="00AC6D18">
        <w:rPr>
          <w:rtl/>
        </w:rPr>
        <w:t>ق رسوله أو كما قال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وهذا الحديث وإن</w:t>
      </w:r>
      <w:r w:rsidR="00F7160B">
        <w:rPr>
          <w:rtl/>
        </w:rPr>
        <w:t>ْ</w:t>
      </w:r>
      <w:r w:rsidRPr="00AC6D18">
        <w:rPr>
          <w:rtl/>
        </w:rPr>
        <w:t xml:space="preserve"> تكل</w:t>
      </w:r>
      <w:r w:rsidR="00F7160B">
        <w:rPr>
          <w:rtl/>
        </w:rPr>
        <w:t>َّ</w:t>
      </w:r>
      <w:r w:rsidRPr="00AC6D18">
        <w:rPr>
          <w:rtl/>
        </w:rPr>
        <w:t>م فيه بعض أهل العلم بما هو معروف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فالحق</w:t>
      </w:r>
      <w:r w:rsidR="00F7160B">
        <w:rPr>
          <w:rtl/>
        </w:rPr>
        <w:t>ّ</w:t>
      </w:r>
      <w:r w:rsidRPr="00AC6D18">
        <w:rPr>
          <w:rtl/>
        </w:rPr>
        <w:t xml:space="preserve"> أن</w:t>
      </w:r>
      <w:r w:rsidR="00F7160B">
        <w:rPr>
          <w:rtl/>
        </w:rPr>
        <w:t>ّ</w:t>
      </w:r>
      <w:r w:rsidRPr="00AC6D18">
        <w:rPr>
          <w:rtl/>
        </w:rPr>
        <w:t>ه من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قسم الحسن لغيره وهو معمول به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وقد أوضحت هذا في بحث</w:t>
      </w:r>
      <w:r w:rsidR="00F7160B">
        <w:rPr>
          <w:rtl/>
        </w:rPr>
        <w:t>ٍ</w:t>
      </w:r>
      <w:r w:rsidRPr="00AC6D18">
        <w:rPr>
          <w:rtl/>
        </w:rPr>
        <w:t xml:space="preserve"> مستقل</w:t>
      </w:r>
      <w:r w:rsidR="00F7160B">
        <w:rPr>
          <w:rtl/>
        </w:rPr>
        <w:t>ّ</w:t>
      </w:r>
      <w:r w:rsidR="00095AA9">
        <w:rPr>
          <w:rtl/>
        </w:rPr>
        <w:t xml:space="preserve"> .</w:t>
      </w:r>
    </w:p>
    <w:p w:rsidR="006B0C4C" w:rsidRDefault="006B0C4C" w:rsidP="00AC6D18">
      <w:pPr>
        <w:rPr>
          <w:rtl/>
        </w:rPr>
        <w:sectPr w:rsidR="006B0C4C" w:rsidSect="00107863">
          <w:headerReference w:type="even" r:id="rId135"/>
          <w:headerReference w:type="default" r:id="rId136"/>
          <w:headerReference w:type="first" r:id="rId137"/>
          <w:type w:val="continuous"/>
          <w:pgSz w:w="11907" w:h="16840" w:code="9"/>
          <w:pgMar w:top="1247" w:right="1361" w:bottom="1247" w:left="1361" w:header="720" w:footer="720" w:gutter="0"/>
          <w:cols w:space="720"/>
          <w:titlePg/>
          <w:bidi/>
          <w:rtlGutter/>
          <w:docGrid w:linePitch="360"/>
        </w:sectPr>
      </w:pPr>
    </w:p>
    <w:p w:rsidR="00AC6D18" w:rsidRPr="00AC6D18" w:rsidRDefault="00AC6D18" w:rsidP="00AC6D18">
      <w:pPr>
        <w:rPr>
          <w:rtl/>
        </w:rPr>
      </w:pPr>
      <w:r>
        <w:rPr>
          <w:rtl/>
        </w:rPr>
        <w:lastRenderedPageBreak/>
        <w:br w:type="page"/>
      </w:r>
      <w:r w:rsidRPr="00AC6D18">
        <w:rPr>
          <w:rtl/>
        </w:rPr>
        <w:lastRenderedPageBreak/>
        <w:t>فإن قلت</w:t>
      </w:r>
      <w:r w:rsidR="007E0241">
        <w:rPr>
          <w:rtl/>
        </w:rPr>
        <w:t xml:space="preserve"> :</w:t>
      </w:r>
      <w:r w:rsidRPr="00AC6D18">
        <w:rPr>
          <w:rtl/>
        </w:rPr>
        <w:t xml:space="preserve"> إذا كان ما عملوا فيه بالرأي هو من س</w:t>
      </w:r>
      <w:r w:rsidR="004B316F">
        <w:rPr>
          <w:rtl/>
        </w:rPr>
        <w:t>ُ</w:t>
      </w:r>
      <w:r w:rsidRPr="00AC6D18">
        <w:rPr>
          <w:rtl/>
        </w:rPr>
        <w:t>ن</w:t>
      </w:r>
      <w:r w:rsidR="004B316F">
        <w:rPr>
          <w:rtl/>
        </w:rPr>
        <w:t>ّ</w:t>
      </w:r>
      <w:r w:rsidRPr="00AC6D18">
        <w:rPr>
          <w:rtl/>
        </w:rPr>
        <w:t>ته لم يبق لقوله</w:t>
      </w:r>
      <w:r w:rsidR="007E0241">
        <w:rPr>
          <w:rtl/>
        </w:rPr>
        <w:t xml:space="preserve"> :</w:t>
      </w:r>
      <w:r w:rsidRPr="00AC6D18">
        <w:rPr>
          <w:rtl/>
        </w:rPr>
        <w:t xml:space="preserve"> </w:t>
      </w:r>
      <w:r w:rsidR="00AB3A9F" w:rsidRPr="00AC6D18">
        <w:rPr>
          <w:rtl/>
        </w:rPr>
        <w:t>«</w:t>
      </w:r>
      <w:r w:rsidR="00A53580">
        <w:rPr>
          <w:rFonts w:hint="cs"/>
          <w:rtl/>
        </w:rPr>
        <w:t xml:space="preserve"> </w:t>
      </w:r>
      <w:r w:rsidRPr="00AC6D18">
        <w:rPr>
          <w:rtl/>
        </w:rPr>
        <w:t>س</w:t>
      </w:r>
      <w:r w:rsidR="004B316F">
        <w:rPr>
          <w:rtl/>
        </w:rPr>
        <w:t>ُ</w:t>
      </w:r>
      <w:r w:rsidRPr="00AC6D18">
        <w:rPr>
          <w:rtl/>
        </w:rPr>
        <w:t>ن</w:t>
      </w:r>
      <w:r w:rsidR="004B316F">
        <w:rPr>
          <w:rtl/>
        </w:rPr>
        <w:t>ّ</w:t>
      </w:r>
      <w:r w:rsidRPr="00AC6D18">
        <w:rPr>
          <w:rtl/>
        </w:rPr>
        <w:t>ة الخلفاء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الراشدين</w:t>
      </w:r>
      <w:r w:rsidR="00A53580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Pr="00AC6D18">
        <w:rPr>
          <w:rtl/>
        </w:rPr>
        <w:t xml:space="preserve"> ثمرة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قلت</w:t>
      </w:r>
      <w:r w:rsidR="007E0241">
        <w:rPr>
          <w:rtl/>
        </w:rPr>
        <w:t xml:space="preserve"> :</w:t>
      </w:r>
      <w:r w:rsidRPr="00AC6D18">
        <w:rPr>
          <w:rtl/>
        </w:rPr>
        <w:t xml:space="preserve"> ثمرته أن</w:t>
      </w:r>
      <w:r w:rsidR="004B316F">
        <w:rPr>
          <w:rtl/>
        </w:rPr>
        <w:t>ّ</w:t>
      </w:r>
      <w:r w:rsidRPr="00AC6D18">
        <w:rPr>
          <w:rtl/>
        </w:rPr>
        <w:t xml:space="preserve"> من الناس من لم يدرك زمنه وأدرك زمن الخلفاء الراشدين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أو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أدرك زمنه وزمن الخلفاء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ولكن</w:t>
      </w:r>
      <w:r w:rsidR="004B316F">
        <w:rPr>
          <w:rtl/>
        </w:rPr>
        <w:t>ّ</w:t>
      </w:r>
      <w:r w:rsidRPr="00AC6D18">
        <w:rPr>
          <w:rtl/>
        </w:rPr>
        <w:t>ه حدث أمر لم يحدث في زمنه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ففعله الخلفاء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فأشار بهذا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الإ</w:t>
      </w:r>
      <w:r w:rsidR="004B316F">
        <w:rPr>
          <w:rtl/>
        </w:rPr>
        <w:t>ِ</w:t>
      </w:r>
      <w:r w:rsidRPr="00AC6D18">
        <w:rPr>
          <w:rtl/>
        </w:rPr>
        <w:t>رشاد إلى س</w:t>
      </w:r>
      <w:r w:rsidR="004B316F">
        <w:rPr>
          <w:rtl/>
        </w:rPr>
        <w:t>ُ</w:t>
      </w:r>
      <w:r w:rsidRPr="00AC6D18">
        <w:rPr>
          <w:rtl/>
        </w:rPr>
        <w:t>ن</w:t>
      </w:r>
      <w:r w:rsidR="004B316F">
        <w:rPr>
          <w:rtl/>
        </w:rPr>
        <w:t>ّ</w:t>
      </w:r>
      <w:r w:rsidRPr="00AC6D18">
        <w:rPr>
          <w:rtl/>
        </w:rPr>
        <w:t>ة الخلفاء إلى دفع ما عساه يترد</w:t>
      </w:r>
      <w:r w:rsidR="004B316F">
        <w:rPr>
          <w:rtl/>
        </w:rPr>
        <w:t>ّ</w:t>
      </w:r>
      <w:r w:rsidRPr="00AC6D18">
        <w:rPr>
          <w:rtl/>
        </w:rPr>
        <w:t>د إلى بعض النفوس من الشك</w:t>
      </w:r>
      <w:r w:rsidR="004B316F">
        <w:rPr>
          <w:rtl/>
        </w:rPr>
        <w:t>ّ</w:t>
      </w:r>
      <w:r w:rsidRPr="00AC6D18">
        <w:rPr>
          <w:rtl/>
        </w:rPr>
        <w:t xml:space="preserve"> ويختلج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فيها من الظنون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فأقل</w:t>
      </w:r>
      <w:r w:rsidR="004B316F">
        <w:rPr>
          <w:rtl/>
        </w:rPr>
        <w:t>ُّ</w:t>
      </w:r>
      <w:r w:rsidRPr="00AC6D18">
        <w:rPr>
          <w:rtl/>
        </w:rPr>
        <w:t xml:space="preserve"> فوائد الحديث أن</w:t>
      </w:r>
      <w:r w:rsidR="004B316F">
        <w:rPr>
          <w:rtl/>
        </w:rPr>
        <w:t>ّ</w:t>
      </w:r>
      <w:r w:rsidRPr="00AC6D18">
        <w:rPr>
          <w:rtl/>
        </w:rPr>
        <w:t xml:space="preserve"> ما يصدر منهم من الرأي وإن</w:t>
      </w:r>
      <w:r w:rsidR="004B316F">
        <w:rPr>
          <w:rtl/>
        </w:rPr>
        <w:t>ْ</w:t>
      </w:r>
      <w:r w:rsidRPr="00AC6D18">
        <w:rPr>
          <w:rtl/>
        </w:rPr>
        <w:t xml:space="preserve"> كان من س</w:t>
      </w:r>
      <w:r w:rsidR="004B316F">
        <w:rPr>
          <w:rtl/>
        </w:rPr>
        <w:t>ُ</w:t>
      </w:r>
      <w:r w:rsidRPr="00AC6D18">
        <w:rPr>
          <w:rtl/>
        </w:rPr>
        <w:t>ن</w:t>
      </w:r>
      <w:r w:rsidR="004B316F">
        <w:rPr>
          <w:rtl/>
        </w:rPr>
        <w:t>ّ</w:t>
      </w:r>
      <w:r w:rsidRPr="00AC6D18">
        <w:rPr>
          <w:rtl/>
        </w:rPr>
        <w:t>ته كما تقد</w:t>
      </w:r>
      <w:r w:rsidR="004B316F">
        <w:rPr>
          <w:rtl/>
        </w:rPr>
        <w:t>ّ</w:t>
      </w:r>
      <w:r w:rsidRPr="00AC6D18">
        <w:rPr>
          <w:rtl/>
        </w:rPr>
        <w:t>م</w:t>
      </w:r>
      <w:r w:rsidR="007E0241">
        <w:rPr>
          <w:rtl/>
        </w:rPr>
        <w:t xml:space="preserve"> ،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ولكن</w:t>
      </w:r>
      <w:r w:rsidR="004B316F">
        <w:rPr>
          <w:rtl/>
        </w:rPr>
        <w:t>ّ</w:t>
      </w:r>
      <w:r w:rsidRPr="00AC6D18">
        <w:rPr>
          <w:rtl/>
        </w:rPr>
        <w:t>ه أو</w:t>
      </w:r>
      <w:r w:rsidR="004B316F">
        <w:rPr>
          <w:rtl/>
        </w:rPr>
        <w:t>ْ</w:t>
      </w:r>
      <w:r w:rsidRPr="00AC6D18">
        <w:rPr>
          <w:rtl/>
        </w:rPr>
        <w:t>لى من رأي غيرهم عند عدم الدليل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وبالجملة فكثيرا</w:t>
      </w:r>
      <w:r w:rsidR="004B316F">
        <w:rPr>
          <w:rtl/>
        </w:rPr>
        <w:t>ً</w:t>
      </w:r>
      <w:r w:rsidRPr="00AC6D18">
        <w:rPr>
          <w:rtl/>
        </w:rPr>
        <w:t xml:space="preserve"> ما كان صل</w:t>
      </w:r>
      <w:r w:rsidR="004B316F">
        <w:rPr>
          <w:rtl/>
        </w:rPr>
        <w:t>ّ</w:t>
      </w:r>
      <w:r w:rsidRPr="00AC6D18">
        <w:rPr>
          <w:rtl/>
        </w:rPr>
        <w:t xml:space="preserve">ى الله عليه </w:t>
      </w:r>
      <w:r w:rsidR="00773F9D">
        <w:rPr>
          <w:rtl/>
        </w:rPr>
        <w:t>[</w:t>
      </w:r>
      <w:r w:rsidR="00A53580">
        <w:rPr>
          <w:rFonts w:hint="cs"/>
          <w:rtl/>
        </w:rPr>
        <w:t xml:space="preserve"> </w:t>
      </w:r>
      <w:r w:rsidRPr="00AC6D18">
        <w:rPr>
          <w:rtl/>
        </w:rPr>
        <w:t>وآله</w:t>
      </w:r>
      <w:r w:rsidR="00A53580">
        <w:rPr>
          <w:rFonts w:hint="cs"/>
          <w:rtl/>
        </w:rPr>
        <w:t xml:space="preserve"> </w:t>
      </w:r>
      <w:r w:rsidR="00773F9D">
        <w:rPr>
          <w:rtl/>
        </w:rPr>
        <w:t>]</w:t>
      </w:r>
      <w:r w:rsidRPr="00AC6D18">
        <w:rPr>
          <w:rtl/>
        </w:rPr>
        <w:t xml:space="preserve"> وسل</w:t>
      </w:r>
      <w:r w:rsidR="004B316F">
        <w:rPr>
          <w:rtl/>
        </w:rPr>
        <w:t>ّ</w:t>
      </w:r>
      <w:r w:rsidRPr="00AC6D18">
        <w:rPr>
          <w:rtl/>
        </w:rPr>
        <w:t>م ينسب الفعل أو الترك إليه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أو إلى أصحابه في حياته مع أن</w:t>
      </w:r>
      <w:r w:rsidR="004B316F">
        <w:rPr>
          <w:rtl/>
        </w:rPr>
        <w:t>ّ</w:t>
      </w:r>
      <w:r w:rsidRPr="00AC6D18">
        <w:rPr>
          <w:rtl/>
        </w:rPr>
        <w:t>ه لا فائدة لنسبته إلى غيره مع نسبته إليه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لأن</w:t>
      </w:r>
      <w:r w:rsidR="004B316F">
        <w:rPr>
          <w:rtl/>
        </w:rPr>
        <w:t>ّ</w:t>
      </w:r>
      <w:r w:rsidRPr="00AC6D18">
        <w:rPr>
          <w:rtl/>
        </w:rPr>
        <w:t>ه محل</w:t>
      </w:r>
      <w:r w:rsidR="004B316F">
        <w:rPr>
          <w:rtl/>
        </w:rPr>
        <w:t>ّ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القدوة ومكان ال</w:t>
      </w:r>
      <w:r w:rsidR="004B316F">
        <w:rPr>
          <w:rtl/>
        </w:rPr>
        <w:t>ْ</w:t>
      </w:r>
      <w:r w:rsidRPr="00AC6D18">
        <w:rPr>
          <w:rtl/>
        </w:rPr>
        <w:t>أ</w:t>
      </w:r>
      <w:r w:rsidR="004B316F">
        <w:rPr>
          <w:rtl/>
        </w:rPr>
        <w:t>ُ</w:t>
      </w:r>
      <w:r w:rsidRPr="00AC6D18">
        <w:rPr>
          <w:rtl/>
        </w:rPr>
        <w:t>سوة</w:t>
      </w:r>
      <w:r w:rsidR="00095AA9">
        <w:rPr>
          <w:rtl/>
        </w:rPr>
        <w:t xml:space="preserve"> .</w:t>
      </w:r>
    </w:p>
    <w:p w:rsidR="00AC6D18" w:rsidRPr="00AC6D18" w:rsidRDefault="00AC6D18" w:rsidP="00C34F99">
      <w:pPr>
        <w:rPr>
          <w:rtl/>
        </w:rPr>
      </w:pPr>
      <w:r w:rsidRPr="00AC6D18">
        <w:rPr>
          <w:rtl/>
        </w:rPr>
        <w:t>فهذا ما ظهر لي في تفسير هذا الحديث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ولم أقف عند تحريره على ما يوافقه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من كلام أهل العلم</w:t>
      </w:r>
      <w:r w:rsidR="00095AA9">
        <w:rPr>
          <w:rtl/>
        </w:rPr>
        <w:t xml:space="preserve"> .</w:t>
      </w:r>
      <w:r w:rsidRPr="00AC6D18">
        <w:rPr>
          <w:rtl/>
        </w:rPr>
        <w:t xml:space="preserve"> فإن</w:t>
      </w:r>
      <w:r w:rsidR="004B316F">
        <w:rPr>
          <w:rtl/>
        </w:rPr>
        <w:t>ْ</w:t>
      </w:r>
      <w:r w:rsidRPr="00AC6D18">
        <w:rPr>
          <w:rtl/>
        </w:rPr>
        <w:t xml:space="preserve"> كان صوابا</w:t>
      </w:r>
      <w:r w:rsidR="004B316F">
        <w:rPr>
          <w:rtl/>
        </w:rPr>
        <w:t>ً</w:t>
      </w:r>
      <w:r w:rsidRPr="00AC6D18">
        <w:rPr>
          <w:rtl/>
        </w:rPr>
        <w:t xml:space="preserve"> فمن الله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وإن</w:t>
      </w:r>
      <w:r w:rsidR="004B316F">
        <w:rPr>
          <w:rtl/>
        </w:rPr>
        <w:t>ْ</w:t>
      </w:r>
      <w:r w:rsidRPr="00AC6D18">
        <w:rPr>
          <w:rtl/>
        </w:rPr>
        <w:t xml:space="preserve"> كان خطأ</w:t>
      </w:r>
      <w:r w:rsidR="004B316F">
        <w:rPr>
          <w:rtl/>
        </w:rPr>
        <w:t>ً</w:t>
      </w:r>
      <w:r w:rsidRPr="00AC6D18">
        <w:rPr>
          <w:rtl/>
        </w:rPr>
        <w:t xml:space="preserve"> فمن</w:t>
      </w:r>
      <w:r w:rsidR="004B316F">
        <w:rPr>
          <w:rtl/>
        </w:rPr>
        <w:t>ّ</w:t>
      </w:r>
      <w:r w:rsidRPr="00AC6D18">
        <w:rPr>
          <w:rtl/>
        </w:rPr>
        <w:t>ي ومن الشيطان</w:t>
      </w:r>
      <w:r w:rsidR="007E0241">
        <w:rPr>
          <w:rtl/>
        </w:rPr>
        <w:t xml:space="preserve"> ،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وأستغفر الله العظيم</w:t>
      </w:r>
      <w:r w:rsidR="00A53580">
        <w:rPr>
          <w:rFonts w:hint="cs"/>
          <w:rtl/>
        </w:rPr>
        <w:t xml:space="preserve"> </w:t>
      </w:r>
      <w:r w:rsidR="00AB3A9F">
        <w:rPr>
          <w:rtl/>
        </w:rPr>
        <w:t>»</w:t>
      </w:r>
      <w:r w:rsidRPr="00AC6D18">
        <w:rPr>
          <w:rtl/>
        </w:rPr>
        <w:t xml:space="preserve"> </w:t>
      </w:r>
      <w:r w:rsidRPr="00C34F99">
        <w:rPr>
          <w:rStyle w:val="rfdFootnotenum"/>
          <w:rtl/>
        </w:rPr>
        <w:t>(117)</w:t>
      </w:r>
      <w:r w:rsidR="00095AA9">
        <w:rPr>
          <w:rtl/>
        </w:rPr>
        <w:t xml:space="preserve"> .</w:t>
      </w:r>
    </w:p>
    <w:p w:rsidR="00AC6D18" w:rsidRPr="00A53580" w:rsidRDefault="00AC6D18" w:rsidP="00A53580">
      <w:pPr>
        <w:pStyle w:val="rfdBold1"/>
        <w:rPr>
          <w:rtl/>
        </w:rPr>
      </w:pPr>
      <w:r w:rsidRPr="00A53580">
        <w:rPr>
          <w:rtl/>
        </w:rPr>
        <w:t>أقول</w:t>
      </w:r>
      <w:r w:rsidR="007E0241" w:rsidRPr="00A53580">
        <w:rPr>
          <w:rtl/>
        </w:rPr>
        <w:t xml:space="preserve"> :</w:t>
      </w:r>
    </w:p>
    <w:p w:rsidR="00C34F99" w:rsidRDefault="00AC6D18" w:rsidP="00AC6D18">
      <w:pPr>
        <w:rPr>
          <w:rtl/>
        </w:rPr>
      </w:pPr>
      <w:r w:rsidRPr="00AC6D18">
        <w:rPr>
          <w:rtl/>
        </w:rPr>
        <w:t>لقد تنب</w:t>
      </w:r>
      <w:r w:rsidR="004B316F">
        <w:rPr>
          <w:rtl/>
        </w:rPr>
        <w:t>ّ</w:t>
      </w:r>
      <w:r w:rsidRPr="00AC6D18">
        <w:rPr>
          <w:rtl/>
        </w:rPr>
        <w:t>ه هذا الشيخ الجليل إلى أن</w:t>
      </w:r>
      <w:r w:rsidR="004B316F">
        <w:rPr>
          <w:rtl/>
        </w:rPr>
        <w:t>ّ</w:t>
      </w:r>
      <w:r w:rsidRPr="00AC6D18">
        <w:rPr>
          <w:rtl/>
        </w:rPr>
        <w:t xml:space="preserve"> القول بأن</w:t>
      </w:r>
      <w:r w:rsidR="004B316F">
        <w:rPr>
          <w:rtl/>
        </w:rPr>
        <w:t>ّ</w:t>
      </w:r>
      <w:r w:rsidRPr="00AC6D18">
        <w:rPr>
          <w:rtl/>
        </w:rPr>
        <w:t xml:space="preserve"> </w:t>
      </w:r>
      <w:r w:rsidR="00AB3A9F" w:rsidRPr="00AC6D18">
        <w:rPr>
          <w:rtl/>
        </w:rPr>
        <w:t>«</w:t>
      </w:r>
      <w:r w:rsidR="00A53580">
        <w:rPr>
          <w:rFonts w:hint="cs"/>
          <w:rtl/>
        </w:rPr>
        <w:t xml:space="preserve"> </w:t>
      </w:r>
      <w:r w:rsidRPr="00AC6D18">
        <w:rPr>
          <w:rtl/>
        </w:rPr>
        <w:t>طريقتهم نفس طريقته</w:t>
      </w:r>
      <w:r w:rsidR="00A53580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Pr="00AC6D18">
        <w:rPr>
          <w:rtl/>
        </w:rPr>
        <w:t xml:space="preserve"> يتنافى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وظاهر الحديث الدال</w:t>
      </w:r>
      <w:r w:rsidR="004B316F">
        <w:rPr>
          <w:rtl/>
        </w:rPr>
        <w:t>ّ</w:t>
      </w:r>
      <w:r w:rsidRPr="00AC6D18">
        <w:rPr>
          <w:rtl/>
        </w:rPr>
        <w:t xml:space="preserve"> على </w:t>
      </w:r>
      <w:r w:rsidR="00AB3A9F" w:rsidRPr="00AC6D18">
        <w:rPr>
          <w:rtl/>
        </w:rPr>
        <w:t>«</w:t>
      </w:r>
      <w:r w:rsidR="00A53580">
        <w:rPr>
          <w:rFonts w:hint="cs"/>
          <w:rtl/>
        </w:rPr>
        <w:t xml:space="preserve"> </w:t>
      </w:r>
      <w:r w:rsidRPr="00AC6D18">
        <w:rPr>
          <w:rtl/>
        </w:rPr>
        <w:t>المغايرة</w:t>
      </w:r>
      <w:r w:rsidR="00A53580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ورفع اليد عن الظهور بلا دليل</w:t>
      </w:r>
      <w:r w:rsidR="004B316F">
        <w:rPr>
          <w:rtl/>
        </w:rPr>
        <w:t>ٍ</w:t>
      </w:r>
      <w:r w:rsidRPr="00AC6D18">
        <w:rPr>
          <w:rtl/>
        </w:rPr>
        <w:t xml:space="preserve"> غير جائز</w:t>
      </w:r>
      <w:r w:rsidR="007E0241">
        <w:rPr>
          <w:rtl/>
        </w:rPr>
        <w:t xml:space="preserve"> ،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فنقل الكلام إلى حج</w:t>
      </w:r>
      <w:r w:rsidR="004B316F">
        <w:rPr>
          <w:rtl/>
        </w:rPr>
        <w:t>ّ</w:t>
      </w:r>
      <w:r w:rsidRPr="00AC6D18">
        <w:rPr>
          <w:rtl/>
        </w:rPr>
        <w:t>ي</w:t>
      </w:r>
      <w:r w:rsidR="004B316F">
        <w:rPr>
          <w:rtl/>
        </w:rPr>
        <w:t>ّ</w:t>
      </w:r>
      <w:r w:rsidRPr="00AC6D18">
        <w:rPr>
          <w:rtl/>
        </w:rPr>
        <w:t>ة آراء الخلفاء واجتهاداتهم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وقال بذلك استنادا</w:t>
      </w:r>
      <w:r w:rsidR="004B316F">
        <w:rPr>
          <w:rtl/>
        </w:rPr>
        <w:t>ً</w:t>
      </w:r>
      <w:r w:rsidRPr="00AC6D18">
        <w:rPr>
          <w:rtl/>
        </w:rPr>
        <w:t xml:space="preserve"> إلى حديث معاذ</w:t>
      </w:r>
      <w:r w:rsidR="007E0241">
        <w:rPr>
          <w:rtl/>
        </w:rPr>
        <w:t xml:space="preserve"> ،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ثم</w:t>
      </w:r>
      <w:r w:rsidR="004B316F">
        <w:rPr>
          <w:rtl/>
        </w:rPr>
        <w:t>ّ</w:t>
      </w:r>
      <w:r w:rsidRPr="00AC6D18">
        <w:rPr>
          <w:rtl/>
        </w:rPr>
        <w:t xml:space="preserve"> ذكر في هذا المقام دلالة الحديث على المغايرة بصورة سؤال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وحاول الإ</w:t>
      </w:r>
      <w:r w:rsidR="004B316F">
        <w:rPr>
          <w:rtl/>
        </w:rPr>
        <w:t>ِ</w:t>
      </w:r>
      <w:r w:rsidRPr="00AC6D18">
        <w:rPr>
          <w:rtl/>
        </w:rPr>
        <w:t>جابة عنه بما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هو في الحقيقة التزام بالإ</w:t>
      </w:r>
      <w:r w:rsidR="000279BD">
        <w:rPr>
          <w:rtl/>
        </w:rPr>
        <w:t>ِ</w:t>
      </w:r>
      <w:r w:rsidRPr="00AC6D18">
        <w:rPr>
          <w:rtl/>
        </w:rPr>
        <w:t>شكال</w:t>
      </w:r>
      <w:r w:rsidR="00A53580">
        <w:rPr>
          <w:rFonts w:hint="cs"/>
          <w:rtl/>
        </w:rPr>
        <w:t xml:space="preserve"> </w:t>
      </w:r>
      <w:r w:rsidR="00773F9D">
        <w:rPr>
          <w:rtl/>
        </w:rPr>
        <w:t>!</w:t>
      </w:r>
    </w:p>
    <w:p w:rsidR="00AC6D18" w:rsidRPr="00A53580" w:rsidRDefault="00AC6D18" w:rsidP="00A53580">
      <w:pPr>
        <w:rPr>
          <w:rStyle w:val="rfdLineChar"/>
          <w:rtl/>
        </w:rPr>
      </w:pPr>
      <w:r w:rsidRPr="00AC6D18">
        <w:rPr>
          <w:rtl/>
        </w:rPr>
        <w:t>وعلى الجملة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فإن</w:t>
      </w:r>
      <w:r w:rsidR="000279BD">
        <w:rPr>
          <w:rtl/>
        </w:rPr>
        <w:t>ّ</w:t>
      </w:r>
      <w:r w:rsidRPr="00AC6D18">
        <w:rPr>
          <w:rtl/>
        </w:rPr>
        <w:t xml:space="preserve"> الكلام في إثبات أن</w:t>
      </w:r>
      <w:r w:rsidR="000279BD">
        <w:rPr>
          <w:rtl/>
        </w:rPr>
        <w:t>ّ</w:t>
      </w:r>
      <w:r w:rsidRPr="00AC6D18">
        <w:rPr>
          <w:rtl/>
        </w:rPr>
        <w:t xml:space="preserve"> </w:t>
      </w:r>
      <w:r w:rsidR="00AB3A9F" w:rsidRPr="00AC6D18">
        <w:rPr>
          <w:rtl/>
        </w:rPr>
        <w:t>«</w:t>
      </w:r>
      <w:r w:rsidR="00A53580">
        <w:rPr>
          <w:rFonts w:hint="cs"/>
          <w:rtl/>
        </w:rPr>
        <w:t xml:space="preserve"> </w:t>
      </w:r>
      <w:r w:rsidRPr="00AC6D18">
        <w:rPr>
          <w:rtl/>
        </w:rPr>
        <w:t>طريقة الخلفاء نفس طريقة النبي</w:t>
      </w:r>
      <w:r w:rsidR="00A53580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="00A53580">
        <w:rPr>
          <w:rFonts w:hint="cs"/>
          <w:rtl/>
        </w:rPr>
        <w:t xml:space="preserve"> </w:t>
      </w:r>
      <w:r w:rsidR="00A53580">
        <w:rPr>
          <w:rtl/>
        </w:rPr>
        <w:br/>
      </w:r>
      <w:r w:rsidRPr="00A53580">
        <w:rPr>
          <w:rStyle w:val="rfdLineChar"/>
          <w:rtl/>
        </w:rPr>
        <w:t>__________________</w:t>
      </w:r>
    </w:p>
    <w:p w:rsidR="00AC6D18" w:rsidRPr="00AC6D18" w:rsidRDefault="00AC6D18" w:rsidP="00AC6D18">
      <w:pPr>
        <w:pStyle w:val="rfdFootnote0"/>
        <w:rPr>
          <w:rtl/>
        </w:rPr>
      </w:pPr>
      <w:r>
        <w:rPr>
          <w:rtl/>
        </w:rPr>
        <w:t>(</w:t>
      </w:r>
      <w:r w:rsidRPr="00AC6D18">
        <w:rPr>
          <w:rtl/>
        </w:rPr>
        <w:t>117) إرشاد الفحول</w:t>
      </w:r>
      <w:r w:rsidR="007E0241">
        <w:rPr>
          <w:rtl/>
        </w:rPr>
        <w:t xml:space="preserve"> :</w:t>
      </w:r>
      <w:r w:rsidRPr="00AC6D18">
        <w:rPr>
          <w:rtl/>
        </w:rPr>
        <w:t xml:space="preserve"> 214</w:t>
      </w:r>
      <w:r w:rsidR="00095AA9">
        <w:rPr>
          <w:rtl/>
        </w:rPr>
        <w:t xml:space="preserve"> .</w:t>
      </w:r>
    </w:p>
    <w:p w:rsidR="00C34F99" w:rsidRDefault="00AC6D18" w:rsidP="00C34F99">
      <w:pPr>
        <w:pStyle w:val="rfdNormal0"/>
        <w:rPr>
          <w:rtl/>
        </w:rPr>
      </w:pPr>
      <w:r>
        <w:rPr>
          <w:rtl/>
        </w:rPr>
        <w:br w:type="page"/>
      </w:r>
      <w:r w:rsidRPr="00AC6D18">
        <w:rPr>
          <w:rtl/>
        </w:rPr>
        <w:lastRenderedPageBreak/>
        <w:t>والإ</w:t>
      </w:r>
      <w:r w:rsidR="000279BD">
        <w:rPr>
          <w:rtl/>
        </w:rPr>
        <w:t>ِ</w:t>
      </w:r>
      <w:r w:rsidRPr="00AC6D18">
        <w:rPr>
          <w:rtl/>
        </w:rPr>
        <w:t>جابة عم</w:t>
      </w:r>
      <w:r w:rsidR="000279BD">
        <w:rPr>
          <w:rtl/>
        </w:rPr>
        <w:t>ّ</w:t>
      </w:r>
      <w:r w:rsidRPr="00AC6D18">
        <w:rPr>
          <w:rtl/>
        </w:rPr>
        <w:t>ا إن</w:t>
      </w:r>
      <w:r w:rsidR="000279BD">
        <w:rPr>
          <w:rtl/>
        </w:rPr>
        <w:t>ْ</w:t>
      </w:r>
      <w:r w:rsidRPr="00AC6D18">
        <w:rPr>
          <w:rtl/>
        </w:rPr>
        <w:t xml:space="preserve"> قيل بأن</w:t>
      </w:r>
      <w:r w:rsidR="000279BD">
        <w:rPr>
          <w:rtl/>
        </w:rPr>
        <w:t>ّ</w:t>
      </w:r>
      <w:r w:rsidRPr="00AC6D18">
        <w:rPr>
          <w:rtl/>
        </w:rPr>
        <w:t>ه</w:t>
      </w:r>
      <w:r w:rsidR="007E0241">
        <w:rPr>
          <w:rtl/>
        </w:rPr>
        <w:t xml:space="preserve"> :</w:t>
      </w:r>
      <w:r w:rsidRPr="00AC6D18">
        <w:rPr>
          <w:rtl/>
        </w:rPr>
        <w:t xml:space="preserve"> كيف تكون </w:t>
      </w:r>
      <w:r w:rsidR="00C34F99">
        <w:rPr>
          <w:rtl/>
        </w:rPr>
        <w:t xml:space="preserve">طريقتهم نفس طريقته وظاهر الحديث </w:t>
      </w:r>
      <w:r w:rsidR="000279BD">
        <w:rPr>
          <w:rtl/>
        </w:rPr>
        <w:br/>
      </w:r>
      <w:r w:rsidRPr="00AC6D18">
        <w:rPr>
          <w:rtl/>
        </w:rPr>
        <w:t>المغايرة</w:t>
      </w:r>
      <w:r w:rsidR="008B19B4">
        <w:rPr>
          <w:rFonts w:hint="cs"/>
          <w:rtl/>
        </w:rPr>
        <w:t xml:space="preserve"> </w:t>
      </w:r>
      <w:r w:rsidR="00025C8E">
        <w:rPr>
          <w:rtl/>
        </w:rPr>
        <w:t>؟ !</w:t>
      </w:r>
      <w:r w:rsidRPr="00AC6D18">
        <w:rPr>
          <w:rtl/>
        </w:rPr>
        <w:t xml:space="preserve"> وأن</w:t>
      </w:r>
      <w:r w:rsidR="000279BD">
        <w:rPr>
          <w:rtl/>
        </w:rPr>
        <w:t>ّ</w:t>
      </w:r>
      <w:r w:rsidRPr="00AC6D18">
        <w:rPr>
          <w:rtl/>
        </w:rPr>
        <w:t xml:space="preserve">ه إذا </w:t>
      </w:r>
      <w:r w:rsidR="00AB3A9F" w:rsidRPr="00AC6D18">
        <w:rPr>
          <w:rtl/>
        </w:rPr>
        <w:t>«</w:t>
      </w:r>
      <w:r w:rsidR="008B19B4">
        <w:rPr>
          <w:rFonts w:hint="cs"/>
          <w:rtl/>
        </w:rPr>
        <w:t xml:space="preserve"> </w:t>
      </w:r>
      <w:r w:rsidRPr="00AC6D18">
        <w:rPr>
          <w:rtl/>
        </w:rPr>
        <w:t>كانت طريقتهم نفس طريقته</w:t>
      </w:r>
      <w:r w:rsidR="008B19B4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Pr="00AC6D18">
        <w:rPr>
          <w:rtl/>
        </w:rPr>
        <w:t xml:space="preserve"> لم يبق لقوله</w:t>
      </w:r>
      <w:r w:rsidR="007E0241">
        <w:rPr>
          <w:rtl/>
        </w:rPr>
        <w:t xml:space="preserve"> :</w:t>
      </w:r>
      <w:r w:rsidRPr="00AC6D18">
        <w:rPr>
          <w:rtl/>
        </w:rPr>
        <w:t xml:space="preserve"> </w:t>
      </w:r>
      <w:r w:rsidR="00AB3A9F" w:rsidRPr="00AC6D18">
        <w:rPr>
          <w:rtl/>
        </w:rPr>
        <w:t>«</w:t>
      </w:r>
      <w:r w:rsidR="008B19B4">
        <w:rPr>
          <w:rFonts w:hint="cs"/>
          <w:rtl/>
        </w:rPr>
        <w:t xml:space="preserve"> </w:t>
      </w:r>
      <w:r w:rsidRPr="00AC6D18">
        <w:rPr>
          <w:rtl/>
        </w:rPr>
        <w:t>وس</w:t>
      </w:r>
      <w:r w:rsidR="000279BD">
        <w:rPr>
          <w:rtl/>
        </w:rPr>
        <w:t>ُ</w:t>
      </w:r>
      <w:r w:rsidR="00C34F99">
        <w:rPr>
          <w:rtl/>
        </w:rPr>
        <w:t>ن</w:t>
      </w:r>
      <w:r w:rsidR="000279BD">
        <w:rPr>
          <w:rtl/>
        </w:rPr>
        <w:t>ّ</w:t>
      </w:r>
      <w:r w:rsidR="00C34F99">
        <w:rPr>
          <w:rtl/>
        </w:rPr>
        <w:t>ة الخلفاء</w:t>
      </w:r>
      <w:r w:rsidR="008B19B4">
        <w:rPr>
          <w:rFonts w:hint="cs"/>
          <w:rtl/>
        </w:rPr>
        <w:t xml:space="preserve"> </w:t>
      </w:r>
      <w:r w:rsidR="00AB3A9F">
        <w:rPr>
          <w:rtl/>
        </w:rPr>
        <w:t>»</w:t>
      </w:r>
      <w:r w:rsidR="00C34F99">
        <w:rPr>
          <w:rtl/>
        </w:rPr>
        <w:t xml:space="preserve"> ثمرة</w:t>
      </w:r>
      <w:r w:rsidR="008B19B4">
        <w:rPr>
          <w:rFonts w:hint="cs"/>
          <w:rtl/>
        </w:rPr>
        <w:t xml:space="preserve"> </w:t>
      </w:r>
      <w:r w:rsidR="00025C8E">
        <w:rPr>
          <w:rtl/>
        </w:rPr>
        <w:t>؟ !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أم</w:t>
      </w:r>
      <w:r w:rsidR="000279BD">
        <w:rPr>
          <w:rtl/>
        </w:rPr>
        <w:t>ّ</w:t>
      </w:r>
      <w:r w:rsidRPr="00AC6D18">
        <w:rPr>
          <w:rtl/>
        </w:rPr>
        <w:t>ا أن</w:t>
      </w:r>
      <w:r w:rsidR="000279BD">
        <w:rPr>
          <w:rtl/>
        </w:rPr>
        <w:t>ّ</w:t>
      </w:r>
      <w:r w:rsidRPr="00AC6D18">
        <w:rPr>
          <w:rtl/>
        </w:rPr>
        <w:t xml:space="preserve"> اجتهادات الخلفاء وآرائهم حج</w:t>
      </w:r>
      <w:r w:rsidR="000279BD">
        <w:rPr>
          <w:rtl/>
        </w:rPr>
        <w:t>ّ</w:t>
      </w:r>
      <w:r w:rsidRPr="00AC6D18">
        <w:rPr>
          <w:rtl/>
        </w:rPr>
        <w:t>ة أو لا</w:t>
      </w:r>
      <w:r w:rsidR="008B19B4">
        <w:rPr>
          <w:rFonts w:hint="cs"/>
          <w:rtl/>
        </w:rPr>
        <w:t xml:space="preserve"> </w:t>
      </w:r>
      <w:r w:rsidR="00773F9D">
        <w:rPr>
          <w:rtl/>
        </w:rPr>
        <w:t>؟</w:t>
      </w:r>
      <w:r w:rsidRPr="00AC6D18">
        <w:rPr>
          <w:rtl/>
        </w:rPr>
        <w:t xml:space="preserve"> فذاك بحث آخر ليس هذا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موضعه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وخلاصة الكلام فيه أن</w:t>
      </w:r>
      <w:r w:rsidR="000279BD">
        <w:rPr>
          <w:rtl/>
        </w:rPr>
        <w:t>ّ</w:t>
      </w:r>
      <w:r w:rsidRPr="00AC6D18">
        <w:rPr>
          <w:rtl/>
        </w:rPr>
        <w:t>ه لا دليل عليه إل</w:t>
      </w:r>
      <w:r w:rsidR="000279BD">
        <w:rPr>
          <w:rtl/>
        </w:rPr>
        <w:t>ّ</w:t>
      </w:r>
      <w:r w:rsidRPr="00AC6D18">
        <w:rPr>
          <w:rtl/>
        </w:rPr>
        <w:t>ا حديث معاذ الذي أخرجه الترمذي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 xml:space="preserve">وأبو داود وأحمد عن </w:t>
      </w:r>
      <w:r w:rsidR="00AB3A9F" w:rsidRPr="00AC6D18">
        <w:rPr>
          <w:rtl/>
        </w:rPr>
        <w:t>«</w:t>
      </w:r>
      <w:r w:rsidR="008B19B4">
        <w:rPr>
          <w:rFonts w:hint="cs"/>
          <w:rtl/>
        </w:rPr>
        <w:t xml:space="preserve"> </w:t>
      </w:r>
      <w:r w:rsidRPr="00AC6D18">
        <w:rPr>
          <w:rtl/>
        </w:rPr>
        <w:t>الحارث بن عمرو بن أخي المغيرة بن شعبة قال</w:t>
      </w:r>
      <w:r w:rsidR="007E0241">
        <w:rPr>
          <w:rtl/>
        </w:rPr>
        <w:t xml:space="preserve"> :</w:t>
      </w:r>
      <w:r w:rsidRPr="00AC6D18">
        <w:rPr>
          <w:rtl/>
        </w:rPr>
        <w:t xml:space="preserve"> حد</w:t>
      </w:r>
      <w:r w:rsidR="000279BD">
        <w:rPr>
          <w:rtl/>
        </w:rPr>
        <w:t>ّ</w:t>
      </w:r>
      <w:r w:rsidRPr="00AC6D18">
        <w:rPr>
          <w:rtl/>
        </w:rPr>
        <w:t>ثنا ناس من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أصحاب معاذ عن معاذ</w:t>
      </w:r>
      <w:r w:rsidR="008B19B4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="00095AA9">
        <w:rPr>
          <w:rtl/>
        </w:rPr>
        <w:t xml:space="preserve"> .</w:t>
      </w:r>
    </w:p>
    <w:p w:rsidR="00C34F99" w:rsidRDefault="00AC6D18" w:rsidP="00AC6D18">
      <w:pPr>
        <w:rPr>
          <w:rtl/>
        </w:rPr>
      </w:pPr>
      <w:r w:rsidRPr="00AC6D18">
        <w:rPr>
          <w:rtl/>
        </w:rPr>
        <w:t>فم</w:t>
      </w:r>
      <w:r w:rsidR="00C34F99">
        <w:rPr>
          <w:rtl/>
        </w:rPr>
        <w:t>ن الحارث</w:t>
      </w:r>
      <w:r w:rsidR="008B19B4">
        <w:rPr>
          <w:rFonts w:hint="cs"/>
          <w:rtl/>
        </w:rPr>
        <w:t xml:space="preserve"> </w:t>
      </w:r>
      <w:r w:rsidR="00025C8E">
        <w:rPr>
          <w:rtl/>
        </w:rPr>
        <w:t>؟ !</w:t>
      </w:r>
      <w:r w:rsidR="00C34F99">
        <w:rPr>
          <w:rtl/>
        </w:rPr>
        <w:t xml:space="preserve"> ومن أصحاب معاذ</w:t>
      </w:r>
      <w:r w:rsidR="008B19B4">
        <w:rPr>
          <w:rFonts w:hint="cs"/>
          <w:rtl/>
        </w:rPr>
        <w:t xml:space="preserve"> </w:t>
      </w:r>
      <w:r w:rsidR="00025C8E">
        <w:rPr>
          <w:rtl/>
        </w:rPr>
        <w:t>؟ !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ولذا اعترف الشوكاني بهوانه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بل عد</w:t>
      </w:r>
      <w:r w:rsidR="000279BD">
        <w:rPr>
          <w:rtl/>
        </w:rPr>
        <w:t>ّ</w:t>
      </w:r>
      <w:r w:rsidRPr="00AC6D18">
        <w:rPr>
          <w:rtl/>
        </w:rPr>
        <w:t xml:space="preserve">ه بعضهم في </w:t>
      </w:r>
      <w:r w:rsidR="00773F9D">
        <w:rPr>
          <w:rtl/>
        </w:rPr>
        <w:t>(</w:t>
      </w:r>
      <w:r w:rsidR="008B19B4">
        <w:rPr>
          <w:rFonts w:hint="cs"/>
          <w:rtl/>
        </w:rPr>
        <w:t xml:space="preserve"> </w:t>
      </w:r>
      <w:r w:rsidRPr="00AC6D18">
        <w:rPr>
          <w:rtl/>
        </w:rPr>
        <w:t>الموضوعات</w:t>
      </w:r>
      <w:r w:rsidR="008B19B4">
        <w:rPr>
          <w:rFonts w:hint="cs"/>
          <w:rtl/>
        </w:rPr>
        <w:t xml:space="preserve"> </w:t>
      </w:r>
      <w:r w:rsidR="00773F9D">
        <w:rPr>
          <w:rtl/>
        </w:rPr>
        <w:t>)</w:t>
      </w:r>
      <w:r w:rsidRPr="00AC6D18">
        <w:rPr>
          <w:rtl/>
        </w:rPr>
        <w:t xml:space="preserve"> كما لا يخفى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على من يراجع شروح السنن والكتب المطو</w:t>
      </w:r>
      <w:r w:rsidR="000279BD">
        <w:rPr>
          <w:rtl/>
        </w:rPr>
        <w:t>ّ</w:t>
      </w:r>
      <w:r w:rsidRPr="00AC6D18">
        <w:rPr>
          <w:rtl/>
        </w:rPr>
        <w:t>لات</w:t>
      </w:r>
      <w:r w:rsidR="00095AA9">
        <w:rPr>
          <w:rFonts w:hint="cs"/>
          <w:rtl/>
        </w:rPr>
        <w:t xml:space="preserve"> </w:t>
      </w:r>
      <w:r w:rsidR="00095AA9">
        <w:rPr>
          <w:rtl/>
        </w:rPr>
        <w:t>. . .</w:t>
      </w:r>
    </w:p>
    <w:p w:rsidR="00AC6D18" w:rsidRPr="00AC6D18" w:rsidRDefault="00AC6D18" w:rsidP="00AC6D18">
      <w:pPr>
        <w:rPr>
          <w:rtl/>
        </w:rPr>
      </w:pPr>
      <w:r w:rsidRPr="00C34F99">
        <w:rPr>
          <w:rStyle w:val="rfdBold2"/>
          <w:rtl/>
        </w:rPr>
        <w:t>والحاصل</w:t>
      </w:r>
      <w:r w:rsidR="007E0241">
        <w:rPr>
          <w:rStyle w:val="rfdBold2"/>
          <w:rtl/>
        </w:rPr>
        <w:t xml:space="preserve"> :</w:t>
      </w:r>
      <w:r w:rsidRPr="00AC6D18">
        <w:rPr>
          <w:rtl/>
        </w:rPr>
        <w:t xml:space="preserve"> إن</w:t>
      </w:r>
      <w:r w:rsidR="000279BD">
        <w:rPr>
          <w:rtl/>
        </w:rPr>
        <w:t>ّ</w:t>
      </w:r>
      <w:r w:rsidRPr="00AC6D18">
        <w:rPr>
          <w:rtl/>
        </w:rPr>
        <w:t xml:space="preserve"> المشكلة الثانية باقية على أساس أهل الس</w:t>
      </w:r>
      <w:r w:rsidR="000279BD">
        <w:rPr>
          <w:rtl/>
        </w:rPr>
        <w:t>ُ</w:t>
      </w:r>
      <w:r w:rsidRPr="00AC6D18">
        <w:rPr>
          <w:rtl/>
        </w:rPr>
        <w:t>ن</w:t>
      </w:r>
      <w:r w:rsidR="000279BD">
        <w:rPr>
          <w:rtl/>
        </w:rPr>
        <w:t>ّ</w:t>
      </w:r>
      <w:r w:rsidRPr="00AC6D18">
        <w:rPr>
          <w:rtl/>
        </w:rPr>
        <w:t>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وأن</w:t>
      </w:r>
      <w:r w:rsidR="000279BD">
        <w:rPr>
          <w:rtl/>
        </w:rPr>
        <w:t>ّ</w:t>
      </w:r>
      <w:r w:rsidRPr="00AC6D18">
        <w:rPr>
          <w:rtl/>
        </w:rPr>
        <w:t xml:space="preserve"> هذا الذي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ظهر للشوكاني في تفسير الحديث</w:t>
      </w:r>
      <w:r w:rsidR="004803AF">
        <w:rPr>
          <w:rtl/>
        </w:rPr>
        <w:t xml:space="preserve"> ـ </w:t>
      </w:r>
      <w:r w:rsidRPr="00AC6D18">
        <w:rPr>
          <w:rtl/>
        </w:rPr>
        <w:t>ولم يقف على ما يوافقه من كلام أهل العلم</w:t>
      </w:r>
      <w:r w:rsidR="004803AF">
        <w:rPr>
          <w:rtl/>
        </w:rPr>
        <w:t xml:space="preserve"> ـ </w:t>
      </w:r>
      <w:r w:rsidRPr="00AC6D18">
        <w:rPr>
          <w:rtl/>
        </w:rPr>
        <w:t>يجب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عليه أن</w:t>
      </w:r>
      <w:r w:rsidR="000279BD">
        <w:rPr>
          <w:rtl/>
        </w:rPr>
        <w:t>ْ</w:t>
      </w:r>
      <w:r w:rsidRPr="00AC6D18">
        <w:rPr>
          <w:rtl/>
        </w:rPr>
        <w:t xml:space="preserve"> يستغفر منه</w:t>
      </w:r>
      <w:r w:rsidR="008B19B4">
        <w:rPr>
          <w:rFonts w:hint="cs"/>
          <w:rtl/>
        </w:rPr>
        <w:t xml:space="preserve"> </w:t>
      </w:r>
      <w:r w:rsidR="00773F9D">
        <w:rPr>
          <w:rtl/>
        </w:rPr>
        <w:t>!</w:t>
      </w:r>
    </w:p>
    <w:p w:rsidR="00AC6D18" w:rsidRPr="008B19B4" w:rsidRDefault="00AC6D18" w:rsidP="008B19B4">
      <w:pPr>
        <w:pStyle w:val="rfdBold1"/>
        <w:rPr>
          <w:rtl/>
        </w:rPr>
      </w:pPr>
      <w:r w:rsidRPr="008B19B4">
        <w:rPr>
          <w:rtl/>
        </w:rPr>
        <w:t>المشكلة الثالثة</w:t>
      </w:r>
      <w:r w:rsidR="007E0241" w:rsidRPr="008B19B4">
        <w:rPr>
          <w:rtl/>
        </w:rPr>
        <w:t xml:space="preserve"> :</w:t>
      </w:r>
    </w:p>
    <w:p w:rsidR="00C34F99" w:rsidRDefault="00AC6D18" w:rsidP="00C2519F">
      <w:pPr>
        <w:rPr>
          <w:rtl/>
        </w:rPr>
      </w:pPr>
      <w:r w:rsidRPr="00AC6D18">
        <w:rPr>
          <w:rtl/>
        </w:rPr>
        <w:t>قد ذكرنا أن</w:t>
      </w:r>
      <w:r w:rsidR="000279BD">
        <w:rPr>
          <w:rtl/>
        </w:rPr>
        <w:t>ّ</w:t>
      </w:r>
      <w:r w:rsidRPr="00AC6D18">
        <w:rPr>
          <w:rtl/>
        </w:rPr>
        <w:t xml:space="preserve"> الأمر المطلق بالإ</w:t>
      </w:r>
      <w:r w:rsidR="000279BD">
        <w:rPr>
          <w:rtl/>
        </w:rPr>
        <w:t>ِ</w:t>
      </w:r>
      <w:r w:rsidRPr="00AC6D18">
        <w:rPr>
          <w:rtl/>
        </w:rPr>
        <w:t>طاعة والمتابعة المطلقة دليل على عصمة المتبوع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="00095AA9">
        <w:rPr>
          <w:rtl/>
        </w:rPr>
        <w:t xml:space="preserve"> . . .</w:t>
      </w:r>
      <w:r w:rsidRPr="00AC6D18">
        <w:rPr>
          <w:rtl/>
        </w:rPr>
        <w:t xml:space="preserve"> وقد نص</w:t>
      </w:r>
      <w:r w:rsidR="000279BD">
        <w:rPr>
          <w:rtl/>
        </w:rPr>
        <w:t>َّ</w:t>
      </w:r>
      <w:r w:rsidRPr="00AC6D18">
        <w:rPr>
          <w:rtl/>
        </w:rPr>
        <w:t xml:space="preserve"> على ذلك العلماء في نظائره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كقوله تعالى</w:t>
      </w:r>
      <w:r w:rsidR="007E0241">
        <w:rPr>
          <w:rtl/>
        </w:rPr>
        <w:t xml:space="preserve"> :</w:t>
      </w:r>
      <w:r w:rsidRPr="00AC6D18">
        <w:rPr>
          <w:rtl/>
        </w:rPr>
        <w:t xml:space="preserve"> </w:t>
      </w:r>
      <w:r w:rsidR="00172CD5" w:rsidRPr="00172CD5">
        <w:rPr>
          <w:rStyle w:val="rfdAlaem"/>
          <w:rtl/>
        </w:rPr>
        <w:t>(</w:t>
      </w:r>
      <w:r w:rsidR="008B19B4" w:rsidRPr="008B19B4">
        <w:rPr>
          <w:rStyle w:val="rfdAie"/>
          <w:rFonts w:hint="cs"/>
          <w:rtl/>
        </w:rPr>
        <w:t xml:space="preserve"> </w:t>
      </w:r>
      <w:r w:rsidR="00C2519F" w:rsidRPr="00C2519F">
        <w:rPr>
          <w:rStyle w:val="rfdAie"/>
          <w:rtl/>
        </w:rPr>
        <w:t xml:space="preserve">أَطِيعُوا اللَّهَ وَأَطِيعُوا الرَّسُولَ </w:t>
      </w:r>
      <w:r w:rsidR="00C2519F">
        <w:rPr>
          <w:rStyle w:val="rfdAie"/>
          <w:rtl/>
        </w:rPr>
        <w:br/>
      </w:r>
      <w:r w:rsidR="00C2519F" w:rsidRPr="00C2519F">
        <w:rPr>
          <w:rStyle w:val="rfdAie"/>
          <w:rtl/>
        </w:rPr>
        <w:t>وَأُولِي الْأَمْرِ مِنكُمْ</w:t>
      </w:r>
      <w:r w:rsidR="008B19B4">
        <w:rPr>
          <w:rStyle w:val="rfdAie"/>
          <w:rFonts w:hint="cs"/>
          <w:rtl/>
        </w:rPr>
        <w:t xml:space="preserve"> </w:t>
      </w:r>
      <w:r w:rsidR="00172CD5" w:rsidRPr="00172CD5">
        <w:rPr>
          <w:rStyle w:val="rfdAlaem"/>
          <w:rtl/>
        </w:rPr>
        <w:t>)</w:t>
      </w:r>
      <w:r w:rsidR="00C34F99">
        <w:rPr>
          <w:rtl/>
        </w:rPr>
        <w:t xml:space="preserve"> قال الرازي بتفسيره ما نص</w:t>
      </w:r>
      <w:r w:rsidR="00C2519F">
        <w:rPr>
          <w:rtl/>
        </w:rPr>
        <w:t>ّ</w:t>
      </w:r>
      <w:r w:rsidR="00C34F99">
        <w:rPr>
          <w:rtl/>
        </w:rPr>
        <w:t>ه</w:t>
      </w:r>
      <w:r w:rsidR="007E0241">
        <w:rPr>
          <w:rtl/>
        </w:rPr>
        <w:t xml:space="preserve"> :</w:t>
      </w:r>
    </w:p>
    <w:p w:rsidR="00AC6D18" w:rsidRPr="00AC6D18" w:rsidRDefault="00AB3A9F" w:rsidP="00AC6D18">
      <w:pPr>
        <w:rPr>
          <w:rtl/>
        </w:rPr>
      </w:pPr>
      <w:r>
        <w:rPr>
          <w:rtl/>
        </w:rPr>
        <w:t>«</w:t>
      </w:r>
      <w:r w:rsidR="008B19B4">
        <w:rPr>
          <w:rFonts w:hint="cs"/>
          <w:rtl/>
        </w:rPr>
        <w:t xml:space="preserve"> </w:t>
      </w:r>
      <w:r w:rsidR="00AC6D18" w:rsidRPr="00AC6D18">
        <w:rPr>
          <w:rtl/>
        </w:rPr>
        <w:t>إن</w:t>
      </w:r>
      <w:r w:rsidR="00C2519F">
        <w:rPr>
          <w:rtl/>
        </w:rPr>
        <w:t>ّ</w:t>
      </w:r>
      <w:r w:rsidR="00AC6D18" w:rsidRPr="00AC6D18">
        <w:rPr>
          <w:rtl/>
        </w:rPr>
        <w:t xml:space="preserve"> الله تعالى أمر بطاعة أ</w:t>
      </w:r>
      <w:r w:rsidR="00C2519F">
        <w:rPr>
          <w:rtl/>
        </w:rPr>
        <w:t>ُ</w:t>
      </w:r>
      <w:r w:rsidR="00AC6D18" w:rsidRPr="00AC6D18">
        <w:rPr>
          <w:rtl/>
        </w:rPr>
        <w:t>ولي الأمر على سبيل الجزم في هذه الآية</w:t>
      </w:r>
      <w:r w:rsidR="007E0241">
        <w:rPr>
          <w:rtl/>
        </w:rPr>
        <w:t xml:space="preserve"> ،</w:t>
      </w:r>
      <w:r w:rsidR="00AC6D18" w:rsidRPr="00AC6D18">
        <w:rPr>
          <w:rtl/>
        </w:rPr>
        <w:t xml:space="preserve"> وم</w:t>
      </w:r>
      <w:r w:rsidR="00C2519F">
        <w:rPr>
          <w:rtl/>
        </w:rPr>
        <w:t>َ</w:t>
      </w:r>
      <w:r w:rsidR="00AC6D18" w:rsidRPr="00AC6D18">
        <w:rPr>
          <w:rtl/>
        </w:rPr>
        <w:t>ن أمر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="00AC6D18" w:rsidRPr="00AC6D18">
        <w:rPr>
          <w:rtl/>
        </w:rPr>
        <w:t>الله بطاعته على سبيل الجزم والقطع لا ب</w:t>
      </w:r>
      <w:r w:rsidR="00C2519F">
        <w:rPr>
          <w:rtl/>
        </w:rPr>
        <w:t>ُ</w:t>
      </w:r>
      <w:r w:rsidR="00AC6D18" w:rsidRPr="00AC6D18">
        <w:rPr>
          <w:rtl/>
        </w:rPr>
        <w:t>د</w:t>
      </w:r>
      <w:r w:rsidR="00C2519F">
        <w:rPr>
          <w:rtl/>
        </w:rPr>
        <w:t>ّ</w:t>
      </w:r>
      <w:r w:rsidR="00AC6D18" w:rsidRPr="00AC6D18">
        <w:rPr>
          <w:rtl/>
        </w:rPr>
        <w:t xml:space="preserve"> وأن</w:t>
      </w:r>
      <w:r w:rsidR="00C2519F">
        <w:rPr>
          <w:rtl/>
        </w:rPr>
        <w:t>ْ</w:t>
      </w:r>
      <w:r w:rsidR="00AC6D18" w:rsidRPr="00AC6D18">
        <w:rPr>
          <w:rtl/>
        </w:rPr>
        <w:t xml:space="preserve"> يكون معصوما</w:t>
      </w:r>
      <w:r w:rsidR="00C2519F">
        <w:rPr>
          <w:rtl/>
        </w:rPr>
        <w:t>ً</w:t>
      </w:r>
      <w:r w:rsidR="00AC6D18" w:rsidRPr="00AC6D18">
        <w:rPr>
          <w:rtl/>
        </w:rPr>
        <w:t xml:space="preserve"> عن الخطأ</w:t>
      </w:r>
      <w:r w:rsidR="007E0241">
        <w:rPr>
          <w:rtl/>
        </w:rPr>
        <w:t xml:space="preserve"> ،</w:t>
      </w:r>
      <w:r w:rsidR="00AC6D18" w:rsidRPr="00AC6D18">
        <w:rPr>
          <w:rtl/>
        </w:rPr>
        <w:t xml:space="preserve"> إذ لو لم يكن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="00AC6D18" w:rsidRPr="00AC6D18">
        <w:rPr>
          <w:rtl/>
        </w:rPr>
        <w:t>معصوما</w:t>
      </w:r>
      <w:r w:rsidR="00C2519F">
        <w:rPr>
          <w:rtl/>
        </w:rPr>
        <w:t>ً</w:t>
      </w:r>
      <w:r w:rsidR="00AC6D18" w:rsidRPr="00AC6D18">
        <w:rPr>
          <w:rtl/>
        </w:rPr>
        <w:t xml:space="preserve"> عن الخطأ كان بتقدير إقدامه على الخطأ يكون قد أمر الله بمتابعته فيكون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="00AC6D18" w:rsidRPr="00AC6D18">
        <w:rPr>
          <w:rtl/>
        </w:rPr>
        <w:t>ذلك أمرا</w:t>
      </w:r>
      <w:r w:rsidR="00C2519F">
        <w:rPr>
          <w:rtl/>
        </w:rPr>
        <w:t>ً</w:t>
      </w:r>
      <w:r w:rsidR="00AC6D18" w:rsidRPr="00AC6D18">
        <w:rPr>
          <w:rtl/>
        </w:rPr>
        <w:t xml:space="preserve"> بفعل ذلك الخطأ</w:t>
      </w:r>
      <w:r w:rsidR="007E0241">
        <w:rPr>
          <w:rtl/>
        </w:rPr>
        <w:t xml:space="preserve"> ،</w:t>
      </w:r>
      <w:r w:rsidR="00AC6D18" w:rsidRPr="00AC6D18">
        <w:rPr>
          <w:rtl/>
        </w:rPr>
        <w:t xml:space="preserve"> والخطأ لكونه خطأ</w:t>
      </w:r>
      <w:r w:rsidR="00C2519F">
        <w:rPr>
          <w:rtl/>
        </w:rPr>
        <w:t>ً</w:t>
      </w:r>
      <w:r w:rsidR="00AC6D18" w:rsidRPr="00AC6D18">
        <w:rPr>
          <w:rtl/>
        </w:rPr>
        <w:t xml:space="preserve"> منهي</w:t>
      </w:r>
      <w:r w:rsidR="00C2519F">
        <w:rPr>
          <w:rtl/>
        </w:rPr>
        <w:t>ٌّ</w:t>
      </w:r>
      <w:r w:rsidR="00AC6D18" w:rsidRPr="00AC6D18">
        <w:rPr>
          <w:rtl/>
        </w:rPr>
        <w:t xml:space="preserve"> عنه</w:t>
      </w:r>
      <w:r w:rsidR="007E0241">
        <w:rPr>
          <w:rtl/>
        </w:rPr>
        <w:t xml:space="preserve"> ،</w:t>
      </w:r>
      <w:r w:rsidR="00AC6D18" w:rsidRPr="00AC6D18">
        <w:rPr>
          <w:rtl/>
        </w:rPr>
        <w:t xml:space="preserve"> فهذا يفضي إلى اجتماع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="00AC6D18" w:rsidRPr="00AC6D18">
        <w:rPr>
          <w:rtl/>
        </w:rPr>
        <w:t>الأمر والنهي في الفعل الواحد بالاعتبار الواحد</w:t>
      </w:r>
      <w:r w:rsidR="007E0241">
        <w:rPr>
          <w:rtl/>
        </w:rPr>
        <w:t xml:space="preserve"> ،</w:t>
      </w:r>
      <w:r w:rsidR="00AC6D18" w:rsidRPr="00AC6D18">
        <w:rPr>
          <w:rtl/>
        </w:rPr>
        <w:t xml:space="preserve"> وإن</w:t>
      </w:r>
      <w:r w:rsidR="00C2519F">
        <w:rPr>
          <w:rtl/>
        </w:rPr>
        <w:t>ّ</w:t>
      </w:r>
      <w:r w:rsidR="00AC6D18" w:rsidRPr="00AC6D18">
        <w:rPr>
          <w:rtl/>
        </w:rPr>
        <w:t>ه محال</w:t>
      </w:r>
      <w:r w:rsidR="00095AA9">
        <w:rPr>
          <w:rtl/>
        </w:rPr>
        <w:t xml:space="preserve"> .</w:t>
      </w:r>
    </w:p>
    <w:p w:rsidR="00AC6D18" w:rsidRPr="008B19B4" w:rsidRDefault="00AC6D18" w:rsidP="00AC6D18">
      <w:pPr>
        <w:rPr>
          <w:rStyle w:val="rfdPoemTiniCharChar"/>
          <w:rtl/>
        </w:rPr>
      </w:pPr>
      <w:r w:rsidRPr="00AC6D18">
        <w:rPr>
          <w:rtl/>
        </w:rPr>
        <w:t>فثبت أن</w:t>
      </w:r>
      <w:r w:rsidR="00C2519F">
        <w:rPr>
          <w:rtl/>
        </w:rPr>
        <w:t>ّ</w:t>
      </w:r>
      <w:r w:rsidRPr="00AC6D18">
        <w:rPr>
          <w:rtl/>
        </w:rPr>
        <w:t xml:space="preserve"> الله تعالى أمر بطاعة أ</w:t>
      </w:r>
      <w:r w:rsidR="00C2519F">
        <w:rPr>
          <w:rtl/>
        </w:rPr>
        <w:t>ُ</w:t>
      </w:r>
      <w:r w:rsidRPr="00AC6D18">
        <w:rPr>
          <w:rtl/>
        </w:rPr>
        <w:t>ولي الأمر على سبيل الجزم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وثبت أن</w:t>
      </w:r>
      <w:r w:rsidR="00C2519F">
        <w:rPr>
          <w:rtl/>
        </w:rPr>
        <w:t>ّ</w:t>
      </w:r>
      <w:r w:rsidRPr="00AC6D18">
        <w:rPr>
          <w:rtl/>
        </w:rPr>
        <w:t xml:space="preserve"> كل</w:t>
      </w:r>
      <w:r w:rsidR="00C2519F">
        <w:rPr>
          <w:rtl/>
        </w:rPr>
        <w:t>ّ</w:t>
      </w:r>
      <w:r w:rsidRPr="00AC6D18">
        <w:rPr>
          <w:rtl/>
        </w:rPr>
        <w:t xml:space="preserve"> من</w:t>
      </w:r>
      <w:r w:rsidR="00C2519F">
        <w:rPr>
          <w:rtl/>
        </w:rPr>
        <w:t xml:space="preserve"> </w:t>
      </w:r>
      <w:r w:rsidR="00C2519F">
        <w:rPr>
          <w:rtl/>
        </w:rPr>
        <w:br/>
      </w:r>
    </w:p>
    <w:p w:rsidR="006B0C4C" w:rsidRDefault="006B0C4C" w:rsidP="00C34F99">
      <w:pPr>
        <w:pStyle w:val="rfdNormal0"/>
        <w:rPr>
          <w:rtl/>
        </w:rPr>
        <w:sectPr w:rsidR="006B0C4C" w:rsidSect="00107863">
          <w:headerReference w:type="even" r:id="rId138"/>
          <w:headerReference w:type="default" r:id="rId139"/>
          <w:headerReference w:type="first" r:id="rId140"/>
          <w:type w:val="continuous"/>
          <w:pgSz w:w="11907" w:h="16840" w:code="9"/>
          <w:pgMar w:top="1247" w:right="1361" w:bottom="1247" w:left="1361" w:header="720" w:footer="720" w:gutter="0"/>
          <w:cols w:space="720"/>
          <w:titlePg/>
          <w:bidi/>
          <w:rtlGutter/>
          <w:docGrid w:linePitch="360"/>
        </w:sectPr>
      </w:pPr>
    </w:p>
    <w:p w:rsidR="00AC6D18" w:rsidRPr="00AC6D18" w:rsidRDefault="00AC6D18" w:rsidP="00C34F99">
      <w:pPr>
        <w:pStyle w:val="rfdNormal0"/>
        <w:rPr>
          <w:rtl/>
        </w:rPr>
      </w:pPr>
      <w:r>
        <w:rPr>
          <w:rtl/>
        </w:rPr>
        <w:lastRenderedPageBreak/>
        <w:br w:type="page"/>
      </w:r>
      <w:r w:rsidRPr="00AC6D18">
        <w:rPr>
          <w:rtl/>
        </w:rPr>
        <w:lastRenderedPageBreak/>
        <w:t>أمر الله بطاعته على سبيل الجزم وجب أن يكون معصوما</w:t>
      </w:r>
      <w:r w:rsidR="00C2519F">
        <w:rPr>
          <w:rtl/>
        </w:rPr>
        <w:t>ً</w:t>
      </w:r>
      <w:r w:rsidRPr="00AC6D18">
        <w:rPr>
          <w:rtl/>
        </w:rPr>
        <w:t xml:space="preserve"> عن الخطأ</w:t>
      </w:r>
      <w:r w:rsidR="008B19B4">
        <w:rPr>
          <w:rFonts w:hint="cs"/>
          <w:rtl/>
        </w:rPr>
        <w:t xml:space="preserve"> </w:t>
      </w:r>
      <w:r w:rsidR="00AB3A9F">
        <w:rPr>
          <w:rtl/>
        </w:rPr>
        <w:t>»</w:t>
      </w:r>
      <w:r w:rsidRPr="00AC6D18">
        <w:rPr>
          <w:rtl/>
        </w:rPr>
        <w:t xml:space="preserve"> </w:t>
      </w:r>
      <w:r w:rsidRPr="00C34F99">
        <w:rPr>
          <w:rStyle w:val="rfdFootnotenum"/>
          <w:rtl/>
        </w:rPr>
        <w:t>(118)</w:t>
      </w:r>
      <w:r w:rsidR="00095AA9">
        <w:rPr>
          <w:rtl/>
        </w:rPr>
        <w:t xml:space="preserve"> .</w:t>
      </w:r>
    </w:p>
    <w:p w:rsidR="00C34F99" w:rsidRDefault="00AC6D18" w:rsidP="00C2519F">
      <w:pPr>
        <w:rPr>
          <w:rtl/>
        </w:rPr>
      </w:pPr>
      <w:r w:rsidRPr="00AC6D18">
        <w:rPr>
          <w:rtl/>
        </w:rPr>
        <w:t>وفي هذا المقام أيضا</w:t>
      </w:r>
      <w:r w:rsidR="00C2519F">
        <w:rPr>
          <w:rtl/>
        </w:rPr>
        <w:t>ً</w:t>
      </w:r>
      <w:r w:rsidRPr="00AC6D18">
        <w:rPr>
          <w:rtl/>
        </w:rPr>
        <w:t xml:space="preserve"> نب</w:t>
      </w:r>
      <w:r w:rsidR="00C2519F">
        <w:rPr>
          <w:rtl/>
        </w:rPr>
        <w:t>ّ</w:t>
      </w:r>
      <w:r w:rsidRPr="00AC6D18">
        <w:rPr>
          <w:rtl/>
        </w:rPr>
        <w:t>ه الغز</w:t>
      </w:r>
      <w:r w:rsidR="00C2519F">
        <w:rPr>
          <w:rtl/>
        </w:rPr>
        <w:t>ّ</w:t>
      </w:r>
      <w:r w:rsidRPr="00AC6D18">
        <w:rPr>
          <w:rtl/>
        </w:rPr>
        <w:t>الي على ذلك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حيث قال بعد الحكم ببطلان الأقوال</w:t>
      </w:r>
      <w:r w:rsidR="00375CD3">
        <w:rPr>
          <w:rtl/>
        </w:rPr>
        <w:t xml:space="preserve"> </w:t>
      </w:r>
      <w:r w:rsidR="00C2519F">
        <w:rPr>
          <w:rtl/>
        </w:rPr>
        <w:br/>
      </w:r>
      <w:r w:rsidR="00516124">
        <w:rPr>
          <w:rtl/>
        </w:rPr>
        <w:t>ـ</w:t>
      </w:r>
      <w:r w:rsidR="008B5EBB">
        <w:rPr>
          <w:rtl/>
        </w:rPr>
        <w:t xml:space="preserve"> </w:t>
      </w:r>
      <w:r w:rsidRPr="00AC6D18">
        <w:rPr>
          <w:rtl/>
        </w:rPr>
        <w:t>في عبارته التي نقلناها آنفا</w:t>
      </w:r>
      <w:r w:rsidR="00C2519F">
        <w:rPr>
          <w:rtl/>
        </w:rPr>
        <w:t>ً</w:t>
      </w:r>
      <w:r w:rsidR="004803AF">
        <w:rPr>
          <w:rtl/>
        </w:rPr>
        <w:t xml:space="preserve"> ـ </w:t>
      </w:r>
      <w:r w:rsidR="00C34F99">
        <w:rPr>
          <w:rtl/>
        </w:rPr>
        <w:t>ما نص</w:t>
      </w:r>
      <w:r w:rsidR="00C2519F">
        <w:rPr>
          <w:rtl/>
        </w:rPr>
        <w:t>ّ</w:t>
      </w:r>
      <w:r w:rsidR="00C34F99">
        <w:rPr>
          <w:rtl/>
        </w:rPr>
        <w:t>ه</w:t>
      </w:r>
      <w:r w:rsidR="007E0241">
        <w:rPr>
          <w:rtl/>
        </w:rPr>
        <w:t xml:space="preserve"> :</w:t>
      </w:r>
    </w:p>
    <w:p w:rsidR="00C34F99" w:rsidRDefault="00AB3A9F" w:rsidP="00C2519F">
      <w:pPr>
        <w:rPr>
          <w:rtl/>
        </w:rPr>
      </w:pPr>
      <w:r>
        <w:rPr>
          <w:rtl/>
        </w:rPr>
        <w:t>«</w:t>
      </w:r>
      <w:r w:rsidR="008B19B4">
        <w:rPr>
          <w:rFonts w:hint="cs"/>
          <w:rtl/>
        </w:rPr>
        <w:t xml:space="preserve"> </w:t>
      </w:r>
      <w:r w:rsidR="00AC6D18" w:rsidRPr="00AC6D18">
        <w:rPr>
          <w:rtl/>
        </w:rPr>
        <w:t>فإن</w:t>
      </w:r>
      <w:r w:rsidR="00C2519F">
        <w:rPr>
          <w:rtl/>
        </w:rPr>
        <w:t>ّ</w:t>
      </w:r>
      <w:r w:rsidR="00AC6D18" w:rsidRPr="00AC6D18">
        <w:rPr>
          <w:rtl/>
        </w:rPr>
        <w:t>ه من يجوز عليه الغلط والسهو ولم ت</w:t>
      </w:r>
      <w:r w:rsidR="00C34F99">
        <w:rPr>
          <w:rtl/>
        </w:rPr>
        <w:t>ثبت عصمته عنه فلا حج</w:t>
      </w:r>
      <w:r w:rsidR="00C2519F">
        <w:rPr>
          <w:rtl/>
        </w:rPr>
        <w:t>ّ</w:t>
      </w:r>
      <w:r w:rsidR="00C34F99">
        <w:rPr>
          <w:rtl/>
        </w:rPr>
        <w:t>ة في قوله</w:t>
      </w:r>
      <w:r w:rsidR="007E0241">
        <w:rPr>
          <w:rtl/>
        </w:rPr>
        <w:t xml:space="preserve"> ،</w:t>
      </w:r>
      <w:r w:rsidR="00C2519F">
        <w:rPr>
          <w:rtl/>
        </w:rPr>
        <w:t xml:space="preserve"> </w:t>
      </w:r>
      <w:r w:rsidR="00C2519F">
        <w:rPr>
          <w:rtl/>
        </w:rPr>
        <w:br/>
      </w:r>
      <w:r w:rsidR="00AC6D18" w:rsidRPr="00AC6D18">
        <w:rPr>
          <w:rtl/>
        </w:rPr>
        <w:t>فكي</w:t>
      </w:r>
      <w:r w:rsidR="00C34F99">
        <w:rPr>
          <w:rtl/>
        </w:rPr>
        <w:t>ف يحتج</w:t>
      </w:r>
      <w:r w:rsidR="00C2519F">
        <w:rPr>
          <w:rtl/>
        </w:rPr>
        <w:t>ّ</w:t>
      </w:r>
      <w:r w:rsidR="00C34F99">
        <w:rPr>
          <w:rtl/>
        </w:rPr>
        <w:t xml:space="preserve"> بقولهم مع جواز الخطأ</w:t>
      </w:r>
      <w:r w:rsidR="008B19B4">
        <w:rPr>
          <w:rFonts w:hint="cs"/>
          <w:rtl/>
        </w:rPr>
        <w:t xml:space="preserve"> </w:t>
      </w:r>
      <w:r w:rsidR="00025C8E">
        <w:rPr>
          <w:rtl/>
        </w:rPr>
        <w:t>؟ !</w:t>
      </w:r>
    </w:p>
    <w:p w:rsidR="00C34F99" w:rsidRDefault="00AC6D18" w:rsidP="00AC6D18">
      <w:pPr>
        <w:rPr>
          <w:rtl/>
        </w:rPr>
      </w:pPr>
      <w:r w:rsidRPr="00AC6D18">
        <w:rPr>
          <w:rtl/>
        </w:rPr>
        <w:t>وكيف ند</w:t>
      </w:r>
      <w:r w:rsidR="00C2519F">
        <w:rPr>
          <w:rtl/>
        </w:rPr>
        <w:t>ّ</w:t>
      </w:r>
      <w:r w:rsidRPr="00AC6D18">
        <w:rPr>
          <w:rtl/>
        </w:rPr>
        <w:t>ع</w:t>
      </w:r>
      <w:r w:rsidR="00C34F99">
        <w:rPr>
          <w:rtl/>
        </w:rPr>
        <w:t>ي عصمتهم من غير حج</w:t>
      </w:r>
      <w:r w:rsidR="00C2519F">
        <w:rPr>
          <w:rtl/>
        </w:rPr>
        <w:t>ّ</w:t>
      </w:r>
      <w:r w:rsidR="00C34F99">
        <w:rPr>
          <w:rtl/>
        </w:rPr>
        <w:t>ة</w:t>
      </w:r>
      <w:r w:rsidR="00C2519F">
        <w:rPr>
          <w:rtl/>
        </w:rPr>
        <w:t>ٍ</w:t>
      </w:r>
      <w:r w:rsidR="00C34F99">
        <w:rPr>
          <w:rtl/>
        </w:rPr>
        <w:t xml:space="preserve"> متواترة</w:t>
      </w:r>
      <w:r w:rsidR="008B19B4">
        <w:rPr>
          <w:rFonts w:hint="cs"/>
          <w:rtl/>
        </w:rPr>
        <w:t xml:space="preserve"> </w:t>
      </w:r>
      <w:r w:rsidR="00025C8E">
        <w:rPr>
          <w:rtl/>
        </w:rPr>
        <w:t>؟ !</w:t>
      </w:r>
    </w:p>
    <w:p w:rsidR="00C34F99" w:rsidRDefault="00AC6D18" w:rsidP="00AC6D18">
      <w:pPr>
        <w:rPr>
          <w:rtl/>
        </w:rPr>
      </w:pPr>
      <w:r w:rsidRPr="00AC6D18">
        <w:rPr>
          <w:rtl/>
        </w:rPr>
        <w:t>وكيف يتصو</w:t>
      </w:r>
      <w:r w:rsidR="00C2519F">
        <w:rPr>
          <w:rtl/>
        </w:rPr>
        <w:t>ّ</w:t>
      </w:r>
      <w:r w:rsidRPr="00AC6D18">
        <w:rPr>
          <w:rtl/>
        </w:rPr>
        <w:t>ر ع</w:t>
      </w:r>
      <w:r w:rsidR="00C34F99">
        <w:rPr>
          <w:rtl/>
        </w:rPr>
        <w:t>صمة قوم يجوز عليهم الاختلاف</w:t>
      </w:r>
      <w:r w:rsidR="008B19B4">
        <w:rPr>
          <w:rFonts w:hint="cs"/>
          <w:rtl/>
        </w:rPr>
        <w:t xml:space="preserve"> </w:t>
      </w:r>
      <w:r w:rsidR="00025C8E">
        <w:rPr>
          <w:rtl/>
        </w:rPr>
        <w:t>؟ !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وكيف يختلف المعصومان</w:t>
      </w:r>
      <w:r w:rsidR="008B19B4">
        <w:rPr>
          <w:rFonts w:hint="cs"/>
          <w:rtl/>
        </w:rPr>
        <w:t xml:space="preserve"> </w:t>
      </w:r>
      <w:r w:rsidR="00025C8E">
        <w:rPr>
          <w:rtl/>
        </w:rPr>
        <w:t>؟ !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كيف وقد ات</w:t>
      </w:r>
      <w:r w:rsidR="00C2519F">
        <w:rPr>
          <w:rtl/>
        </w:rPr>
        <w:t>ّ</w:t>
      </w:r>
      <w:r w:rsidRPr="00AC6D18">
        <w:rPr>
          <w:rtl/>
        </w:rPr>
        <w:t>فقت الصحابة على جواز مخالفة الصحابة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فلم ينكر أبو بكر وعمر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على من خالفهما بالاجتهاد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بل أوجبوا في مسائل الاجتهاد على كل</w:t>
      </w:r>
      <w:r w:rsidR="00C2519F">
        <w:rPr>
          <w:rtl/>
        </w:rPr>
        <w:t>ّ</w:t>
      </w:r>
      <w:r w:rsidRPr="00AC6D18">
        <w:rPr>
          <w:rtl/>
        </w:rPr>
        <w:t xml:space="preserve"> مجتهد</w:t>
      </w:r>
      <w:r w:rsidR="00C2519F">
        <w:rPr>
          <w:rtl/>
        </w:rPr>
        <w:t>ٍ</w:t>
      </w:r>
      <w:r w:rsidRPr="00AC6D18">
        <w:rPr>
          <w:rtl/>
        </w:rPr>
        <w:t xml:space="preserve"> أن يت</w:t>
      </w:r>
      <w:r w:rsidR="00C2519F">
        <w:rPr>
          <w:rtl/>
        </w:rPr>
        <w:t>ّ</w:t>
      </w:r>
      <w:r w:rsidRPr="00AC6D18">
        <w:rPr>
          <w:rtl/>
        </w:rPr>
        <w:t>بع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اجتهاد نفسه</w:t>
      </w:r>
      <w:r w:rsidR="008B19B4">
        <w:rPr>
          <w:rFonts w:hint="cs"/>
          <w:rtl/>
        </w:rPr>
        <w:t xml:space="preserve"> </w:t>
      </w:r>
      <w:r w:rsidR="00025C8E">
        <w:rPr>
          <w:rtl/>
        </w:rPr>
        <w:t>؟ !</w:t>
      </w:r>
    </w:p>
    <w:p w:rsidR="00AC6D18" w:rsidRPr="00AC6D18" w:rsidRDefault="00AC6D18" w:rsidP="00C34F99">
      <w:pPr>
        <w:rPr>
          <w:rtl/>
        </w:rPr>
      </w:pPr>
      <w:r w:rsidRPr="00AC6D18">
        <w:rPr>
          <w:rtl/>
        </w:rPr>
        <w:t>فانتفاء الدليل على العصمة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ووقوع الاختلاف بينهم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وتصريحهم بجواز مخالفتهم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فيه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ثلاثة أدل</w:t>
      </w:r>
      <w:r w:rsidR="00C2519F">
        <w:rPr>
          <w:rtl/>
        </w:rPr>
        <w:t>ّ</w:t>
      </w:r>
      <w:r w:rsidRPr="00AC6D18">
        <w:rPr>
          <w:rtl/>
        </w:rPr>
        <w:t>ة قاطعة</w:t>
      </w:r>
      <w:r w:rsidR="008B19B4">
        <w:rPr>
          <w:rFonts w:hint="cs"/>
          <w:rtl/>
        </w:rPr>
        <w:t xml:space="preserve"> </w:t>
      </w:r>
      <w:r w:rsidR="00AB3A9F">
        <w:rPr>
          <w:rtl/>
        </w:rPr>
        <w:t>»</w:t>
      </w:r>
      <w:r w:rsidRPr="00AC6D18">
        <w:rPr>
          <w:rtl/>
        </w:rPr>
        <w:t xml:space="preserve"> </w:t>
      </w:r>
      <w:r w:rsidRPr="00C34F99">
        <w:rPr>
          <w:rStyle w:val="rfdFootnotenum"/>
          <w:rtl/>
        </w:rPr>
        <w:t>(119)</w:t>
      </w:r>
      <w:r w:rsidR="00095AA9">
        <w:rPr>
          <w:rtl/>
        </w:rPr>
        <w:t xml:space="preserve"> .</w:t>
      </w:r>
    </w:p>
    <w:p w:rsidR="00AC6D18" w:rsidRPr="008B19B4" w:rsidRDefault="00AC6D18" w:rsidP="008B19B4">
      <w:pPr>
        <w:pStyle w:val="rfdBold1"/>
        <w:rPr>
          <w:rtl/>
        </w:rPr>
      </w:pPr>
      <w:r w:rsidRPr="008B19B4">
        <w:rPr>
          <w:rtl/>
        </w:rPr>
        <w:t>أقول</w:t>
      </w:r>
      <w:r w:rsidR="007E0241" w:rsidRPr="008B19B4">
        <w:rPr>
          <w:rtl/>
        </w:rPr>
        <w:t xml:space="preserve"> :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نعم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هي</w:t>
      </w:r>
      <w:r w:rsidR="004803AF">
        <w:rPr>
          <w:rtl/>
        </w:rPr>
        <w:t xml:space="preserve"> ـ </w:t>
      </w:r>
      <w:r w:rsidRPr="00AC6D18">
        <w:rPr>
          <w:rtl/>
        </w:rPr>
        <w:t>وغيرها مم</w:t>
      </w:r>
      <w:r w:rsidR="00C2519F">
        <w:rPr>
          <w:rtl/>
        </w:rPr>
        <w:t>ّ</w:t>
      </w:r>
      <w:r w:rsidRPr="00AC6D18">
        <w:rPr>
          <w:rtl/>
        </w:rPr>
        <w:t>ا ذكرناه ومم</w:t>
      </w:r>
      <w:r w:rsidR="00C2519F">
        <w:rPr>
          <w:rtl/>
        </w:rPr>
        <w:t>ّ</w:t>
      </w:r>
      <w:r w:rsidRPr="00AC6D18">
        <w:rPr>
          <w:rtl/>
        </w:rPr>
        <w:t>ا لم نذكره</w:t>
      </w:r>
      <w:r w:rsidR="004803AF">
        <w:rPr>
          <w:rtl/>
        </w:rPr>
        <w:t xml:space="preserve"> ـ </w:t>
      </w:r>
      <w:r w:rsidRPr="00AC6D18">
        <w:rPr>
          <w:rtl/>
        </w:rPr>
        <w:t>أدل</w:t>
      </w:r>
      <w:r w:rsidR="00C2519F">
        <w:rPr>
          <w:rtl/>
        </w:rPr>
        <w:t>ّ</w:t>
      </w:r>
      <w:r w:rsidRPr="00AC6D18">
        <w:rPr>
          <w:rtl/>
        </w:rPr>
        <w:t>ة قاطعة على أن</w:t>
      </w:r>
      <w:r w:rsidR="00C2519F">
        <w:rPr>
          <w:rtl/>
        </w:rPr>
        <w:t>ْ</w:t>
      </w:r>
      <w:r w:rsidRPr="00AC6D18">
        <w:rPr>
          <w:rtl/>
        </w:rPr>
        <w:t xml:space="preserve"> ليس </w:t>
      </w:r>
      <w:r w:rsidR="00AB3A9F" w:rsidRPr="00AC6D18">
        <w:rPr>
          <w:rtl/>
        </w:rPr>
        <w:t>«</w:t>
      </w:r>
      <w:r w:rsidR="008B19B4">
        <w:rPr>
          <w:rFonts w:hint="cs"/>
          <w:rtl/>
        </w:rPr>
        <w:t xml:space="preserve"> </w:t>
      </w:r>
      <w:r w:rsidRPr="00AC6D18">
        <w:rPr>
          <w:rtl/>
        </w:rPr>
        <w:t>الخلفاء</w:t>
      </w:r>
      <w:r w:rsidR="008B19B4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في هذا الحديث مطلق الصحابة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ولا مطلق الخلفاء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ولا خصوص الأربعة مطلقا</w:t>
      </w:r>
      <w:r w:rsidR="00C2519F">
        <w:rPr>
          <w:rtl/>
        </w:rPr>
        <w:t>ً</w:t>
      </w:r>
      <w:r w:rsidR="00095AA9">
        <w:rPr>
          <w:rFonts w:hint="cs"/>
          <w:rtl/>
        </w:rPr>
        <w:t xml:space="preserve"> </w:t>
      </w:r>
      <w:r w:rsidR="00095AA9">
        <w:rPr>
          <w:rtl/>
        </w:rPr>
        <w:t>. . .</w:t>
      </w:r>
    </w:p>
    <w:p w:rsidR="00AC6D18" w:rsidRPr="00AC6D18" w:rsidRDefault="008B19B4" w:rsidP="00AC6D18">
      <w:pPr>
        <w:pStyle w:val="rfdLine"/>
        <w:rPr>
          <w:rtl/>
        </w:rPr>
      </w:pPr>
      <w:r w:rsidRPr="008B19B4">
        <w:rPr>
          <w:rStyle w:val="rfdNormal0Char"/>
          <w:rtl/>
        </w:rPr>
        <w:br/>
      </w:r>
      <w:r>
        <w:rPr>
          <w:rStyle w:val="rfdNormal0Char"/>
          <w:rtl/>
        </w:rPr>
        <w:br/>
      </w:r>
      <w:r w:rsidRPr="008B19B4">
        <w:rPr>
          <w:rStyle w:val="rfdNormal0Char"/>
          <w:rtl/>
        </w:rPr>
        <w:br/>
      </w:r>
      <w:r w:rsidR="00AC6D18" w:rsidRPr="00AC6D18">
        <w:rPr>
          <w:rtl/>
        </w:rPr>
        <w:t>__________________</w:t>
      </w:r>
    </w:p>
    <w:p w:rsidR="00AC6D18" w:rsidRPr="00484D70" w:rsidRDefault="00AC6D18" w:rsidP="00484D70">
      <w:pPr>
        <w:pStyle w:val="rfdFootnote0"/>
        <w:rPr>
          <w:rtl/>
        </w:rPr>
      </w:pPr>
      <w:r w:rsidRPr="00484D70">
        <w:rPr>
          <w:rtl/>
        </w:rPr>
        <w:t>(118) التفسير الكبير</w:t>
      </w:r>
      <w:r w:rsidR="00C34F99" w:rsidRPr="00484D70">
        <w:rPr>
          <w:rtl/>
        </w:rPr>
        <w:t xml:space="preserve"> </w:t>
      </w:r>
      <w:r w:rsidRPr="00484D70">
        <w:rPr>
          <w:rtl/>
        </w:rPr>
        <w:t>10</w:t>
      </w:r>
      <w:r w:rsidR="005C5FDB">
        <w:rPr>
          <w:rtl/>
        </w:rPr>
        <w:t xml:space="preserve"> / </w:t>
      </w:r>
      <w:r w:rsidRPr="00484D70">
        <w:rPr>
          <w:rtl/>
        </w:rPr>
        <w:t>144</w:t>
      </w:r>
      <w:r w:rsidR="00095AA9">
        <w:rPr>
          <w:rtl/>
        </w:rPr>
        <w:t xml:space="preserve"> .</w:t>
      </w:r>
    </w:p>
    <w:p w:rsidR="00AC6D18" w:rsidRPr="00AC6D18" w:rsidRDefault="00AC6D18" w:rsidP="00484D70">
      <w:pPr>
        <w:pStyle w:val="rfdFootnote0"/>
        <w:rPr>
          <w:rtl/>
        </w:rPr>
      </w:pPr>
      <w:r w:rsidRPr="00484D70">
        <w:rPr>
          <w:rtl/>
        </w:rPr>
        <w:t>(119) المستصفى</w:t>
      </w:r>
      <w:r w:rsidR="00C34F99" w:rsidRPr="00484D70">
        <w:rPr>
          <w:rtl/>
        </w:rPr>
        <w:t xml:space="preserve"> </w:t>
      </w:r>
      <w:r w:rsidRPr="00484D70">
        <w:rPr>
          <w:rtl/>
        </w:rPr>
        <w:t>1</w:t>
      </w:r>
      <w:r w:rsidR="005C5FDB">
        <w:rPr>
          <w:rtl/>
        </w:rPr>
        <w:t xml:space="preserve"> / </w:t>
      </w:r>
      <w:r w:rsidRPr="00484D70">
        <w:rPr>
          <w:rtl/>
        </w:rPr>
        <w:t>135</w:t>
      </w:r>
      <w:r w:rsidR="00095AA9">
        <w:rPr>
          <w:rtl/>
        </w:rPr>
        <w:t xml:space="preserve"> .</w:t>
      </w:r>
    </w:p>
    <w:p w:rsidR="008B19B4" w:rsidRPr="008B19B4" w:rsidRDefault="00AC6D18" w:rsidP="008B19B4">
      <w:pPr>
        <w:rPr>
          <w:rtl/>
        </w:rPr>
      </w:pPr>
      <w:r w:rsidRPr="008B19B4">
        <w:rPr>
          <w:rtl/>
        </w:rPr>
        <w:br w:type="page"/>
      </w:r>
    </w:p>
    <w:p w:rsidR="008B19B4" w:rsidRPr="008B19B4" w:rsidRDefault="008B19B4" w:rsidP="008B19B4">
      <w:pPr>
        <w:pStyle w:val="rfdPoemTini"/>
        <w:rPr>
          <w:rtl/>
        </w:rPr>
      </w:pPr>
    </w:p>
    <w:p w:rsidR="00AC6D18" w:rsidRPr="008B19B4" w:rsidRDefault="00AC6D18" w:rsidP="008B19B4">
      <w:pPr>
        <w:pStyle w:val="rfdCenterBold1"/>
        <w:rPr>
          <w:rtl/>
        </w:rPr>
      </w:pPr>
      <w:r w:rsidRPr="008B19B4">
        <w:rPr>
          <w:rtl/>
        </w:rPr>
        <w:t>بطلان الحديث دلالة</w:t>
      </w:r>
      <w:r w:rsidR="00C465D1" w:rsidRPr="008B19B4">
        <w:rPr>
          <w:rtl/>
        </w:rPr>
        <w:t>ً</w:t>
      </w:r>
      <w:r w:rsidR="007E0241" w:rsidRPr="008B19B4">
        <w:rPr>
          <w:rtl/>
        </w:rPr>
        <w:t xml:space="preserve"> :</w:t>
      </w:r>
    </w:p>
    <w:p w:rsidR="00C64862" w:rsidRDefault="00AC6D18" w:rsidP="00AC6D18">
      <w:pPr>
        <w:rPr>
          <w:rtl/>
        </w:rPr>
      </w:pPr>
      <w:r w:rsidRPr="00AC6D18">
        <w:rPr>
          <w:rtl/>
        </w:rPr>
        <w:t>وتلخ</w:t>
      </w:r>
      <w:r w:rsidR="00C465D1">
        <w:rPr>
          <w:rtl/>
        </w:rPr>
        <w:t>ّ</w:t>
      </w:r>
      <w:r w:rsidRPr="00AC6D18">
        <w:rPr>
          <w:rtl/>
        </w:rPr>
        <w:t>ص أن</w:t>
      </w:r>
      <w:r w:rsidR="00C465D1">
        <w:rPr>
          <w:rtl/>
        </w:rPr>
        <w:t>ّ</w:t>
      </w:r>
      <w:r w:rsidRPr="00AC6D18">
        <w:rPr>
          <w:rtl/>
        </w:rPr>
        <w:t xml:space="preserve"> هذا الحديث لا ينطبق في معناه على ال</w:t>
      </w:r>
      <w:r w:rsidR="00C465D1">
        <w:rPr>
          <w:rtl/>
        </w:rPr>
        <w:t>ْ</w:t>
      </w:r>
      <w:r w:rsidRPr="00AC6D18">
        <w:rPr>
          <w:rtl/>
        </w:rPr>
        <w:t>أ</w:t>
      </w:r>
      <w:r w:rsidR="00C465D1">
        <w:rPr>
          <w:rtl/>
        </w:rPr>
        <w:t>ُ</w:t>
      </w:r>
      <w:r w:rsidRPr="00AC6D18">
        <w:rPr>
          <w:rtl/>
        </w:rPr>
        <w:t>صول المعتمدة عند أهل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الس</w:t>
      </w:r>
      <w:r w:rsidR="00C465D1">
        <w:rPr>
          <w:rtl/>
        </w:rPr>
        <w:t>ُ</w:t>
      </w:r>
      <w:r w:rsidRPr="00AC6D18">
        <w:rPr>
          <w:rtl/>
        </w:rPr>
        <w:t>ن</w:t>
      </w:r>
      <w:r w:rsidR="00C465D1">
        <w:rPr>
          <w:rtl/>
        </w:rPr>
        <w:t>ّ</w:t>
      </w:r>
      <w:r w:rsidRPr="00AC6D18">
        <w:rPr>
          <w:rtl/>
        </w:rPr>
        <w:t>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وأن</w:t>
      </w:r>
      <w:r w:rsidR="00C465D1">
        <w:rPr>
          <w:rtl/>
        </w:rPr>
        <w:t>ّ</w:t>
      </w:r>
      <w:r w:rsidRPr="00AC6D18">
        <w:rPr>
          <w:rtl/>
        </w:rPr>
        <w:t xml:space="preserve"> الوجوه التي ذكروها أكثرها متعس</w:t>
      </w:r>
      <w:r w:rsidR="00C465D1">
        <w:rPr>
          <w:rtl/>
        </w:rPr>
        <w:t>ِّ</w:t>
      </w:r>
      <w:r w:rsidRPr="00AC6D18">
        <w:rPr>
          <w:rtl/>
        </w:rPr>
        <w:t>فة لا تحل</w:t>
      </w:r>
      <w:r w:rsidR="00C465D1">
        <w:rPr>
          <w:rtl/>
        </w:rPr>
        <w:t>ّ</w:t>
      </w:r>
      <w:r w:rsidRPr="00AC6D18">
        <w:rPr>
          <w:rtl/>
        </w:rPr>
        <w:t xml:space="preserve"> المشاكل الموجودة فيه على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أ</w:t>
      </w:r>
      <w:r w:rsidR="00C465D1">
        <w:rPr>
          <w:rtl/>
        </w:rPr>
        <w:t>ُ</w:t>
      </w:r>
      <w:r w:rsidRPr="00AC6D18">
        <w:rPr>
          <w:rtl/>
        </w:rPr>
        <w:t>صولهم</w:t>
      </w:r>
      <w:r w:rsidR="00095AA9">
        <w:rPr>
          <w:rFonts w:hint="cs"/>
          <w:rtl/>
        </w:rPr>
        <w:t xml:space="preserve"> </w:t>
      </w:r>
      <w:r w:rsidR="00095AA9">
        <w:rPr>
          <w:rtl/>
        </w:rPr>
        <w:t>. . .</w:t>
      </w:r>
      <w:r w:rsidRPr="00AC6D18">
        <w:rPr>
          <w:rtl/>
        </w:rPr>
        <w:t xml:space="preserve"> فلا مناص من الاعتراف ببطلان الح</w:t>
      </w:r>
      <w:r w:rsidR="00C34F99">
        <w:rPr>
          <w:rtl/>
        </w:rPr>
        <w:t>ديث من ناحية الدلالة كذلك</w:t>
      </w:r>
      <w:r w:rsidR="00095AA9">
        <w:rPr>
          <w:rFonts w:hint="cs"/>
          <w:rtl/>
        </w:rPr>
        <w:t xml:space="preserve"> </w:t>
      </w:r>
      <w:r w:rsidR="00095AA9">
        <w:rPr>
          <w:rtl/>
        </w:rPr>
        <w:t>. . .</w:t>
      </w:r>
    </w:p>
    <w:p w:rsidR="00C34F99" w:rsidRDefault="00091CF4" w:rsidP="00091CF4">
      <w:pPr>
        <w:pStyle w:val="rfdCenter"/>
        <w:rPr>
          <w:rtl/>
        </w:rPr>
      </w:pPr>
      <w:r>
        <w:sym w:font="Wingdings 2" w:char="F0F5"/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="00C64862">
        <w:rPr>
          <w:rtl/>
        </w:rPr>
        <w:t xml:space="preserve"> </w:t>
      </w:r>
      <w:r>
        <w:sym w:font="Wingdings 2" w:char="F0F5"/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="00C64862">
        <w:rPr>
          <w:rtl/>
        </w:rPr>
        <w:t xml:space="preserve"> </w:t>
      </w:r>
      <w:r>
        <w:sym w:font="Wingdings 2" w:char="F0F5"/>
      </w:r>
    </w:p>
    <w:p w:rsidR="00AC6D18" w:rsidRPr="00091CF4" w:rsidRDefault="00C465D1" w:rsidP="00091CF4">
      <w:pPr>
        <w:pStyle w:val="rfdCenterBold1"/>
        <w:rPr>
          <w:rtl/>
        </w:rPr>
      </w:pPr>
      <w:r w:rsidRPr="00091CF4">
        <w:rPr>
          <w:rtl/>
        </w:rPr>
        <w:t>إ</w:t>
      </w:r>
      <w:r w:rsidR="00AC6D18" w:rsidRPr="00091CF4">
        <w:rPr>
          <w:rtl/>
        </w:rPr>
        <w:t>نطباق الحديث على مباني الإ</w:t>
      </w:r>
      <w:r w:rsidRPr="00091CF4">
        <w:rPr>
          <w:rtl/>
        </w:rPr>
        <w:t>ِ</w:t>
      </w:r>
      <w:r w:rsidR="00AC6D18" w:rsidRPr="00091CF4">
        <w:rPr>
          <w:rtl/>
        </w:rPr>
        <w:t>مامي</w:t>
      </w:r>
      <w:r w:rsidRPr="00091CF4">
        <w:rPr>
          <w:rtl/>
        </w:rPr>
        <w:t>ّ</w:t>
      </w:r>
      <w:r w:rsidR="00AC6D18" w:rsidRPr="00091CF4">
        <w:rPr>
          <w:rtl/>
        </w:rPr>
        <w:t>ة</w:t>
      </w:r>
    </w:p>
    <w:p w:rsidR="00C64862" w:rsidRDefault="00AC6D18" w:rsidP="00AC6D18">
      <w:pPr>
        <w:rPr>
          <w:rtl/>
        </w:rPr>
      </w:pPr>
      <w:r w:rsidRPr="00AC6D18">
        <w:rPr>
          <w:rtl/>
        </w:rPr>
        <w:t>لكن</w:t>
      </w:r>
      <w:r w:rsidR="00C465D1">
        <w:rPr>
          <w:rtl/>
        </w:rPr>
        <w:t>ّ</w:t>
      </w:r>
      <w:r w:rsidRPr="00AC6D18">
        <w:rPr>
          <w:rtl/>
        </w:rPr>
        <w:t>ه ينطبق من حيث الدلالة على مباني الإ</w:t>
      </w:r>
      <w:r w:rsidR="00C465D1">
        <w:rPr>
          <w:rtl/>
        </w:rPr>
        <w:t>ِ</w:t>
      </w:r>
      <w:r w:rsidRPr="00AC6D18">
        <w:rPr>
          <w:rtl/>
        </w:rPr>
        <w:t>مامي</w:t>
      </w:r>
      <w:r w:rsidR="00C465D1">
        <w:rPr>
          <w:rtl/>
        </w:rPr>
        <w:t>ّ</w:t>
      </w:r>
      <w:r w:rsidRPr="00AC6D18">
        <w:rPr>
          <w:rtl/>
        </w:rPr>
        <w:t>ة في ال</w:t>
      </w:r>
      <w:r w:rsidR="00C465D1">
        <w:rPr>
          <w:rtl/>
        </w:rPr>
        <w:t>ْ</w:t>
      </w:r>
      <w:r w:rsidRPr="00AC6D18">
        <w:rPr>
          <w:rtl/>
        </w:rPr>
        <w:t>أ</w:t>
      </w:r>
      <w:r w:rsidR="00C465D1">
        <w:rPr>
          <w:rtl/>
        </w:rPr>
        <w:t>ُ</w:t>
      </w:r>
      <w:r w:rsidRPr="00AC6D18">
        <w:rPr>
          <w:rtl/>
        </w:rPr>
        <w:t>صول</w:t>
      </w:r>
      <w:r w:rsidR="00C465D1">
        <w:rPr>
          <w:rtl/>
        </w:rPr>
        <w:t>َ</w:t>
      </w:r>
      <w:r w:rsidRPr="00AC6D18">
        <w:rPr>
          <w:rtl/>
        </w:rPr>
        <w:t>ي</w:t>
      </w:r>
      <w:r w:rsidR="00C465D1">
        <w:rPr>
          <w:rtl/>
        </w:rPr>
        <w:t>ْ</w:t>
      </w:r>
      <w:r w:rsidRPr="00AC6D18">
        <w:rPr>
          <w:rtl/>
        </w:rPr>
        <w:t>ن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واستدلالاتهم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من الكتاب والس</w:t>
      </w:r>
      <w:r w:rsidR="00C465D1">
        <w:rPr>
          <w:rtl/>
        </w:rPr>
        <w:t>ُ</w:t>
      </w:r>
      <w:r w:rsidR="00C34F99">
        <w:rPr>
          <w:rtl/>
        </w:rPr>
        <w:t>ن</w:t>
      </w:r>
      <w:r w:rsidR="00C465D1">
        <w:rPr>
          <w:rtl/>
        </w:rPr>
        <w:t>ّ</w:t>
      </w:r>
      <w:r w:rsidR="00C34F99">
        <w:rPr>
          <w:rtl/>
        </w:rPr>
        <w:t>ة المتواترين</w:t>
      </w:r>
      <w:r w:rsidR="00095AA9">
        <w:rPr>
          <w:rFonts w:hint="cs"/>
          <w:rtl/>
        </w:rPr>
        <w:t xml:space="preserve"> </w:t>
      </w:r>
      <w:r w:rsidR="00095AA9">
        <w:rPr>
          <w:rtl/>
        </w:rPr>
        <w:t>. .</w:t>
      </w:r>
      <w:r w:rsidR="00C34F99">
        <w:rPr>
          <w:rtl/>
        </w:rPr>
        <w:t xml:space="preserve"> وبيان ذلك</w:t>
      </w:r>
      <w:r w:rsidR="007E0241">
        <w:rPr>
          <w:rtl/>
        </w:rPr>
        <w:t xml:space="preserve"> :</w:t>
      </w:r>
    </w:p>
    <w:p w:rsidR="00AC6D18" w:rsidRPr="00AC6D18" w:rsidRDefault="00AC6D18" w:rsidP="00C465D1">
      <w:pPr>
        <w:rPr>
          <w:rtl/>
        </w:rPr>
      </w:pPr>
      <w:r w:rsidRPr="00AC6D18">
        <w:rPr>
          <w:rtl/>
        </w:rPr>
        <w:t>إن</w:t>
      </w:r>
      <w:r w:rsidR="00C465D1">
        <w:rPr>
          <w:rtl/>
        </w:rPr>
        <w:t>ّ</w:t>
      </w:r>
      <w:r w:rsidRPr="00AC6D18">
        <w:rPr>
          <w:rtl/>
        </w:rPr>
        <w:t xml:space="preserve"> هذا الحديث وصي</w:t>
      </w:r>
      <w:r w:rsidR="00C465D1">
        <w:rPr>
          <w:rtl/>
        </w:rPr>
        <w:t>ّ</w:t>
      </w:r>
      <w:r w:rsidRPr="00AC6D18">
        <w:rPr>
          <w:rtl/>
        </w:rPr>
        <w:t xml:space="preserve">ة وعهد من رسول الله </w:t>
      </w:r>
      <w:r w:rsidR="002D5BB4">
        <w:rPr>
          <w:rtl/>
        </w:rPr>
        <w:t>صلّی الله عليه وآله وسلّم</w:t>
      </w:r>
      <w:r w:rsidR="004803AF">
        <w:rPr>
          <w:rtl/>
        </w:rPr>
        <w:t xml:space="preserve"> ـ </w:t>
      </w:r>
      <w:r w:rsidR="00C34F99">
        <w:rPr>
          <w:rtl/>
        </w:rPr>
        <w:t xml:space="preserve">قاله </w:t>
      </w:r>
      <w:r w:rsidR="002D5BB4">
        <w:rPr>
          <w:rtl/>
        </w:rPr>
        <w:br/>
      </w:r>
      <w:r w:rsidRPr="00AC6D18">
        <w:rPr>
          <w:rtl/>
        </w:rPr>
        <w:t>وكأن</w:t>
      </w:r>
      <w:r w:rsidR="002D5BB4">
        <w:rPr>
          <w:rtl/>
        </w:rPr>
        <w:t>ّ</w:t>
      </w:r>
      <w:r w:rsidRPr="00AC6D18">
        <w:rPr>
          <w:rtl/>
        </w:rPr>
        <w:t>ه مود</w:t>
      </w:r>
      <w:r w:rsidR="002D5BB4">
        <w:rPr>
          <w:rtl/>
        </w:rPr>
        <w:t>ِّ</w:t>
      </w:r>
      <w:r w:rsidRPr="00AC6D18">
        <w:rPr>
          <w:rtl/>
        </w:rPr>
        <w:t>ع</w:t>
      </w:r>
      <w:r w:rsidR="004803AF">
        <w:rPr>
          <w:rtl/>
        </w:rPr>
        <w:t xml:space="preserve"> ـ </w:t>
      </w:r>
      <w:r w:rsidRPr="00AC6D18">
        <w:rPr>
          <w:rtl/>
        </w:rPr>
        <w:t>تعيينا</w:t>
      </w:r>
      <w:r w:rsidR="002D5BB4">
        <w:rPr>
          <w:rtl/>
        </w:rPr>
        <w:t>ً</w:t>
      </w:r>
      <w:r w:rsidRPr="00AC6D18">
        <w:rPr>
          <w:rtl/>
        </w:rPr>
        <w:t xml:space="preserve"> لوظيفة ال</w:t>
      </w:r>
      <w:r w:rsidR="002D5BB4">
        <w:rPr>
          <w:rtl/>
        </w:rPr>
        <w:t>ْ</w:t>
      </w:r>
      <w:r w:rsidRPr="00AC6D18">
        <w:rPr>
          <w:rtl/>
        </w:rPr>
        <w:t>أ</w:t>
      </w:r>
      <w:r w:rsidR="002D5BB4">
        <w:rPr>
          <w:rtl/>
        </w:rPr>
        <w:t>ُ</w:t>
      </w:r>
      <w:r w:rsidRPr="00AC6D18">
        <w:rPr>
          <w:rtl/>
        </w:rPr>
        <w:t>م</w:t>
      </w:r>
      <w:r w:rsidR="002D5BB4">
        <w:rPr>
          <w:rtl/>
        </w:rPr>
        <w:t>ّ</w:t>
      </w:r>
      <w:r w:rsidRPr="00AC6D18">
        <w:rPr>
          <w:rtl/>
        </w:rPr>
        <w:t xml:space="preserve">ة وتكليفها إذا كان </w:t>
      </w:r>
      <w:r w:rsidR="00AB3A9F" w:rsidRPr="00AC6D18">
        <w:rPr>
          <w:rtl/>
        </w:rPr>
        <w:t>«</w:t>
      </w:r>
      <w:r w:rsidR="00091CF4">
        <w:rPr>
          <w:rFonts w:hint="cs"/>
          <w:rtl/>
        </w:rPr>
        <w:t xml:space="preserve"> </w:t>
      </w:r>
      <w:r w:rsidRPr="00AC6D18">
        <w:rPr>
          <w:rtl/>
        </w:rPr>
        <w:t>الاختلاف الكثير</w:t>
      </w:r>
      <w:r w:rsidR="00091CF4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Pr="00AC6D18">
        <w:rPr>
          <w:rtl/>
        </w:rPr>
        <w:t xml:space="preserve"> فإن</w:t>
      </w:r>
      <w:r w:rsidR="009A6456">
        <w:rPr>
          <w:rtl/>
        </w:rPr>
        <w:t>ّ</w:t>
      </w:r>
      <w:r w:rsidRPr="00AC6D18">
        <w:rPr>
          <w:rtl/>
        </w:rPr>
        <w:t>هم إذا تبعوا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="00AB3A9F" w:rsidRPr="00AC6D18">
        <w:rPr>
          <w:rtl/>
        </w:rPr>
        <w:t>«</w:t>
      </w:r>
      <w:r w:rsidR="00091CF4">
        <w:rPr>
          <w:rFonts w:hint="cs"/>
          <w:rtl/>
        </w:rPr>
        <w:t xml:space="preserve"> </w:t>
      </w:r>
      <w:r w:rsidRPr="00AC6D18">
        <w:rPr>
          <w:rtl/>
        </w:rPr>
        <w:t>س</w:t>
      </w:r>
      <w:r w:rsidR="009A6456">
        <w:rPr>
          <w:rtl/>
        </w:rPr>
        <w:t>ُ</w:t>
      </w:r>
      <w:r w:rsidRPr="00AC6D18">
        <w:rPr>
          <w:rtl/>
        </w:rPr>
        <w:t>ن</w:t>
      </w:r>
      <w:r w:rsidR="009A6456">
        <w:rPr>
          <w:rtl/>
        </w:rPr>
        <w:t>ّ</w:t>
      </w:r>
      <w:r w:rsidRPr="00AC6D18">
        <w:rPr>
          <w:rtl/>
        </w:rPr>
        <w:t>ته وس</w:t>
      </w:r>
      <w:r w:rsidR="009A6456">
        <w:rPr>
          <w:rtl/>
        </w:rPr>
        <w:t>ُ</w:t>
      </w:r>
      <w:r w:rsidRPr="00AC6D18">
        <w:rPr>
          <w:rtl/>
        </w:rPr>
        <w:t>ن</w:t>
      </w:r>
      <w:r w:rsidR="009A6456">
        <w:rPr>
          <w:rtl/>
        </w:rPr>
        <w:t>ّ</w:t>
      </w:r>
      <w:r w:rsidRPr="00AC6D18">
        <w:rPr>
          <w:rtl/>
        </w:rPr>
        <w:t>ة الخلفاء الراشدين</w:t>
      </w:r>
      <w:r w:rsidR="00091CF4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Pr="00AC6D18">
        <w:rPr>
          <w:rtl/>
        </w:rPr>
        <w:t xml:space="preserve"> أمنوا من الهلاك والضلال</w:t>
      </w:r>
      <w:r w:rsidR="00095AA9">
        <w:rPr>
          <w:rFonts w:hint="cs"/>
          <w:rtl/>
        </w:rPr>
        <w:t xml:space="preserve"> </w:t>
      </w:r>
      <w:r w:rsidR="00095AA9">
        <w:rPr>
          <w:rtl/>
        </w:rPr>
        <w:t>. . .</w:t>
      </w:r>
      <w:r w:rsidRPr="00AC6D18">
        <w:rPr>
          <w:rtl/>
        </w:rPr>
        <w:t xml:space="preserve"> فهو صريح في حصر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الات</w:t>
      </w:r>
      <w:r w:rsidR="009A6456">
        <w:rPr>
          <w:rtl/>
        </w:rPr>
        <w:t>ّ</w:t>
      </w:r>
      <w:r w:rsidRPr="00AC6D18">
        <w:rPr>
          <w:rtl/>
        </w:rPr>
        <w:t xml:space="preserve">باع في </w:t>
      </w:r>
      <w:r w:rsidR="00AB3A9F" w:rsidRPr="00AC6D18">
        <w:rPr>
          <w:rtl/>
        </w:rPr>
        <w:t>«</w:t>
      </w:r>
      <w:r w:rsidR="00091CF4">
        <w:rPr>
          <w:rFonts w:hint="cs"/>
          <w:rtl/>
        </w:rPr>
        <w:t xml:space="preserve"> </w:t>
      </w:r>
      <w:r w:rsidRPr="00AC6D18">
        <w:rPr>
          <w:rtl/>
        </w:rPr>
        <w:t>الخلفاء</w:t>
      </w:r>
      <w:r w:rsidR="00091CF4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Pr="00AC6D18">
        <w:rPr>
          <w:rtl/>
        </w:rPr>
        <w:t xml:space="preserve"> من بعده ات</w:t>
      </w:r>
      <w:r w:rsidR="009A6456">
        <w:rPr>
          <w:rtl/>
        </w:rPr>
        <w:t>ّ</w:t>
      </w:r>
      <w:r w:rsidRPr="00AC6D18">
        <w:rPr>
          <w:rtl/>
        </w:rPr>
        <w:t>باعا</w:t>
      </w:r>
      <w:r w:rsidR="009A6456">
        <w:rPr>
          <w:rtl/>
        </w:rPr>
        <w:t>ً</w:t>
      </w:r>
      <w:r w:rsidRPr="00AC6D18">
        <w:rPr>
          <w:rtl/>
        </w:rPr>
        <w:t xml:space="preserve"> مطلقا</w:t>
      </w:r>
      <w:r w:rsidR="009A6456">
        <w:rPr>
          <w:rtl/>
        </w:rPr>
        <w:t>ً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فيجب كونهم معصومين</w:t>
      </w:r>
      <w:r w:rsidR="00095AA9">
        <w:rPr>
          <w:rFonts w:hint="cs"/>
          <w:rtl/>
        </w:rPr>
        <w:t xml:space="preserve"> </w:t>
      </w:r>
      <w:r w:rsidR="00095AA9">
        <w:rPr>
          <w:rtl/>
        </w:rPr>
        <w:t>. . .</w:t>
      </w:r>
    </w:p>
    <w:p w:rsidR="00AC6D18" w:rsidRPr="00091CF4" w:rsidRDefault="00AC6D18" w:rsidP="00091CF4">
      <w:pPr>
        <w:pStyle w:val="rfdBold1"/>
        <w:rPr>
          <w:rtl/>
        </w:rPr>
      </w:pPr>
      <w:r w:rsidRPr="00091CF4">
        <w:rPr>
          <w:rtl/>
        </w:rPr>
        <w:t>والإ</w:t>
      </w:r>
      <w:r w:rsidR="009A6456" w:rsidRPr="00091CF4">
        <w:rPr>
          <w:rtl/>
        </w:rPr>
        <w:t>ِ</w:t>
      </w:r>
      <w:r w:rsidRPr="00091CF4">
        <w:rPr>
          <w:rtl/>
        </w:rPr>
        <w:t>شارة إلى حديث الثقلين</w:t>
      </w:r>
      <w:r w:rsidR="007E0241" w:rsidRPr="00091CF4">
        <w:rPr>
          <w:rtl/>
        </w:rPr>
        <w:t xml:space="preserve"> :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وحديث الثقلين</w:t>
      </w:r>
      <w:r w:rsidR="00095AA9">
        <w:rPr>
          <w:rFonts w:hint="cs"/>
          <w:rtl/>
        </w:rPr>
        <w:t xml:space="preserve"> </w:t>
      </w:r>
      <w:r w:rsidR="00095AA9">
        <w:rPr>
          <w:rtl/>
        </w:rPr>
        <w:t>. . .</w:t>
      </w:r>
      <w:r w:rsidRPr="00AC6D18">
        <w:rPr>
          <w:rtl/>
        </w:rPr>
        <w:t xml:space="preserve"> كذلك</w:t>
      </w:r>
      <w:r w:rsidR="00095AA9">
        <w:rPr>
          <w:rFonts w:hint="cs"/>
          <w:rtl/>
        </w:rPr>
        <w:t xml:space="preserve"> </w:t>
      </w:r>
      <w:r w:rsidR="00095AA9">
        <w:rPr>
          <w:rtl/>
        </w:rPr>
        <w:t>. . .</w:t>
      </w:r>
      <w:r w:rsidRPr="00AC6D18">
        <w:rPr>
          <w:rtl/>
        </w:rPr>
        <w:t xml:space="preserve"> </w:t>
      </w:r>
      <w:r w:rsidRPr="00C34F99">
        <w:rPr>
          <w:rStyle w:val="rfdFootnotenum"/>
          <w:rtl/>
        </w:rPr>
        <w:t>(120)</w:t>
      </w:r>
    </w:p>
    <w:p w:rsidR="00AC6D18" w:rsidRPr="00AC6D18" w:rsidRDefault="00091CF4" w:rsidP="00AC6D18">
      <w:pPr>
        <w:pStyle w:val="rfdLine"/>
        <w:rPr>
          <w:rtl/>
        </w:rPr>
      </w:pPr>
      <w:r w:rsidRPr="00091CF4">
        <w:rPr>
          <w:rStyle w:val="rfdNormal0Char"/>
          <w:rtl/>
        </w:rPr>
        <w:br/>
      </w:r>
      <w:r w:rsidR="00AC6D18" w:rsidRPr="00AC6D18">
        <w:rPr>
          <w:rtl/>
        </w:rPr>
        <w:t>__________________</w:t>
      </w:r>
    </w:p>
    <w:p w:rsidR="00AC6D18" w:rsidRPr="00AC6D18" w:rsidRDefault="00AC6D18" w:rsidP="009A6456">
      <w:pPr>
        <w:pStyle w:val="rfdFootnote0"/>
        <w:rPr>
          <w:rtl/>
        </w:rPr>
      </w:pPr>
      <w:r>
        <w:rPr>
          <w:rtl/>
        </w:rPr>
        <w:t>(</w:t>
      </w:r>
      <w:r w:rsidRPr="00AC6D18">
        <w:rPr>
          <w:rtl/>
        </w:rPr>
        <w:t>120) حديث الثقلين من الأحاديث المتواترة القطعية الصدور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المت</w:t>
      </w:r>
      <w:r w:rsidR="009A6456">
        <w:rPr>
          <w:rtl/>
        </w:rPr>
        <w:t>ّ</w:t>
      </w:r>
      <w:r w:rsidRPr="00AC6D18">
        <w:rPr>
          <w:rtl/>
        </w:rPr>
        <w:t>فق عليها بين المسلمين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أخرجه من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أهل الس</w:t>
      </w:r>
      <w:r w:rsidR="009A6456">
        <w:rPr>
          <w:rtl/>
        </w:rPr>
        <w:t>ُ</w:t>
      </w:r>
      <w:r w:rsidRPr="00AC6D18">
        <w:rPr>
          <w:rtl/>
        </w:rPr>
        <w:t>ن</w:t>
      </w:r>
      <w:r w:rsidR="009A6456">
        <w:rPr>
          <w:rtl/>
        </w:rPr>
        <w:t>ّ</w:t>
      </w:r>
      <w:r w:rsidRPr="00AC6D18">
        <w:rPr>
          <w:rtl/>
        </w:rPr>
        <w:t>ة مسلم في صحيحه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وكذا أصحاب السنن والمسانيد والمعاجم كاف</w:t>
      </w:r>
      <w:r w:rsidR="009A6456">
        <w:rPr>
          <w:rtl/>
        </w:rPr>
        <w:t>ّ</w:t>
      </w:r>
      <w:r w:rsidRPr="00AC6D18">
        <w:rPr>
          <w:rtl/>
        </w:rPr>
        <w:t>ة</w:t>
      </w:r>
      <w:r w:rsidR="00095AA9">
        <w:rPr>
          <w:rFonts w:hint="cs"/>
          <w:rtl/>
        </w:rPr>
        <w:t xml:space="preserve"> </w:t>
      </w:r>
      <w:r w:rsidR="00095AA9">
        <w:rPr>
          <w:rtl/>
        </w:rPr>
        <w:t>. . .</w:t>
      </w:r>
      <w:r w:rsidRPr="00AC6D18">
        <w:rPr>
          <w:rtl/>
        </w:rPr>
        <w:t xml:space="preserve"> عن أكثر من صحابي</w:t>
      </w:r>
      <w:r w:rsidR="009A6456">
        <w:rPr>
          <w:rtl/>
        </w:rPr>
        <w:t>ّ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وصحابي</w:t>
      </w:r>
      <w:r w:rsidR="009A6456">
        <w:rPr>
          <w:rtl/>
        </w:rPr>
        <w:t>ّ</w:t>
      </w:r>
      <w:r w:rsidRPr="00AC6D18">
        <w:rPr>
          <w:rtl/>
        </w:rPr>
        <w:t>ة</w:t>
      </w:r>
      <w:r w:rsidR="00095AA9">
        <w:rPr>
          <w:rFonts w:hint="cs"/>
          <w:rtl/>
        </w:rPr>
        <w:t xml:space="preserve"> </w:t>
      </w:r>
      <w:r w:rsidR="00095AA9">
        <w:rPr>
          <w:rtl/>
        </w:rPr>
        <w:t>. . .</w:t>
      </w:r>
      <w:r w:rsidRPr="00AC6D18">
        <w:rPr>
          <w:rtl/>
        </w:rPr>
        <w:t xml:space="preserve"> عن رسول الله </w:t>
      </w:r>
      <w:r w:rsidR="009A6456">
        <w:rPr>
          <w:rtl/>
        </w:rPr>
        <w:t>صلّی الله عليه وآله وسلّم</w:t>
      </w:r>
      <w:r w:rsidRPr="00AC6D18">
        <w:rPr>
          <w:rtl/>
        </w:rPr>
        <w:t xml:space="preserve"> بألفاظ مختلفة في مواقف متعد</w:t>
      </w:r>
      <w:r w:rsidR="009A6456">
        <w:rPr>
          <w:rtl/>
        </w:rPr>
        <w:t>ّ</w:t>
      </w:r>
      <w:r w:rsidRPr="00AC6D18">
        <w:rPr>
          <w:rtl/>
        </w:rPr>
        <w:t>دة</w:t>
      </w:r>
      <w:r w:rsidR="00095AA9">
        <w:rPr>
          <w:rFonts w:hint="cs"/>
          <w:rtl/>
        </w:rPr>
        <w:t xml:space="preserve"> </w:t>
      </w:r>
      <w:r w:rsidR="00095AA9">
        <w:rPr>
          <w:rtl/>
        </w:rPr>
        <w:t>. . .</w:t>
      </w:r>
      <w:r w:rsidRPr="00AC6D18">
        <w:rPr>
          <w:rtl/>
        </w:rPr>
        <w:t xml:space="preserve"> راجع</w:t>
      </w:r>
      <w:r w:rsidR="007E0241">
        <w:rPr>
          <w:rtl/>
        </w:rPr>
        <w:t xml:space="preserve"> :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الأجزاء 1</w:t>
      </w:r>
      <w:r w:rsidR="004803AF">
        <w:rPr>
          <w:rtl/>
        </w:rPr>
        <w:t xml:space="preserve"> ـ </w:t>
      </w:r>
      <w:r w:rsidRPr="00AC6D18">
        <w:rPr>
          <w:rtl/>
        </w:rPr>
        <w:t>3 من كتابنا</w:t>
      </w:r>
      <w:r w:rsidR="007E0241">
        <w:rPr>
          <w:rtl/>
        </w:rPr>
        <w:t xml:space="preserve"> :</w:t>
      </w:r>
      <w:r w:rsidRPr="00AC6D18">
        <w:rPr>
          <w:rtl/>
        </w:rPr>
        <w:t xml:space="preserve"> خلاصة عبقات الأنوار في إمامة الأئم</w:t>
      </w:r>
      <w:r w:rsidR="009A6456">
        <w:rPr>
          <w:rtl/>
        </w:rPr>
        <w:t>ّ</w:t>
      </w:r>
      <w:r w:rsidRPr="00AC6D18">
        <w:rPr>
          <w:rtl/>
        </w:rPr>
        <w:t>ة الأطهار</w:t>
      </w:r>
      <w:r w:rsidR="00095AA9">
        <w:rPr>
          <w:rtl/>
        </w:rPr>
        <w:t xml:space="preserve"> .</w:t>
      </w:r>
    </w:p>
    <w:p w:rsidR="006B0C4C" w:rsidRDefault="006B0C4C" w:rsidP="005C511F">
      <w:pPr>
        <w:rPr>
          <w:rtl/>
        </w:rPr>
        <w:sectPr w:rsidR="006B0C4C" w:rsidSect="00107863">
          <w:headerReference w:type="even" r:id="rId141"/>
          <w:headerReference w:type="default" r:id="rId142"/>
          <w:headerReference w:type="first" r:id="rId143"/>
          <w:type w:val="continuous"/>
          <w:pgSz w:w="11907" w:h="16840" w:code="9"/>
          <w:pgMar w:top="1247" w:right="1361" w:bottom="1247" w:left="1361" w:header="720" w:footer="720" w:gutter="0"/>
          <w:cols w:space="720"/>
          <w:titlePg/>
          <w:bidi/>
          <w:rtlGutter/>
          <w:docGrid w:linePitch="360"/>
        </w:sectPr>
      </w:pPr>
    </w:p>
    <w:p w:rsidR="00AC6D18" w:rsidRPr="00AC6D18" w:rsidRDefault="00AC6D18" w:rsidP="005C511F">
      <w:pPr>
        <w:rPr>
          <w:rtl/>
        </w:rPr>
      </w:pPr>
      <w:r>
        <w:rPr>
          <w:rtl/>
        </w:rPr>
        <w:lastRenderedPageBreak/>
        <w:br w:type="page"/>
      </w:r>
      <w:r w:rsidRPr="00AC6D18">
        <w:rPr>
          <w:rtl/>
        </w:rPr>
        <w:lastRenderedPageBreak/>
        <w:t>إن</w:t>
      </w:r>
      <w:r w:rsidR="005C511F">
        <w:rPr>
          <w:rtl/>
        </w:rPr>
        <w:t>ّ</w:t>
      </w:r>
      <w:r w:rsidRPr="00AC6D18">
        <w:rPr>
          <w:rtl/>
        </w:rPr>
        <w:t>ه وصي</w:t>
      </w:r>
      <w:r w:rsidR="005C511F">
        <w:rPr>
          <w:rtl/>
        </w:rPr>
        <w:t>ّ</w:t>
      </w:r>
      <w:r w:rsidRPr="00AC6D18">
        <w:rPr>
          <w:rtl/>
        </w:rPr>
        <w:t>ة</w:t>
      </w:r>
      <w:r w:rsidR="005C511F">
        <w:rPr>
          <w:rtl/>
        </w:rPr>
        <w:t>ً</w:t>
      </w:r>
      <w:r w:rsidRPr="00AC6D18">
        <w:rPr>
          <w:rtl/>
        </w:rPr>
        <w:t xml:space="preserve"> وعهد</w:t>
      </w:r>
      <w:r w:rsidR="005C511F">
        <w:rPr>
          <w:rtl/>
        </w:rPr>
        <w:t>ٌ</w:t>
      </w:r>
      <w:r w:rsidRPr="00AC6D18">
        <w:rPr>
          <w:rtl/>
        </w:rPr>
        <w:t xml:space="preserve"> منه </w:t>
      </w:r>
      <w:r w:rsidR="005C511F">
        <w:rPr>
          <w:rtl/>
        </w:rPr>
        <w:t>صلّی الله عليه وآله وسلّم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قاله غير مر</w:t>
      </w:r>
      <w:r w:rsidR="005C511F">
        <w:rPr>
          <w:rtl/>
        </w:rPr>
        <w:t>ّ</w:t>
      </w:r>
      <w:r w:rsidRPr="00AC6D18">
        <w:rPr>
          <w:rtl/>
        </w:rPr>
        <w:t>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بعد أن</w:t>
      </w:r>
      <w:r w:rsidR="005C511F">
        <w:rPr>
          <w:rtl/>
        </w:rPr>
        <w:t>ْ</w:t>
      </w:r>
      <w:r w:rsidRPr="00AC6D18">
        <w:rPr>
          <w:rtl/>
        </w:rPr>
        <w:t xml:space="preserve"> نعى نفسه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الكريمة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فهو تعيين للوظيفة وبيان للتكليف من بعده</w:t>
      </w:r>
      <w:r w:rsidR="00095AA9">
        <w:rPr>
          <w:rFonts w:hint="cs"/>
          <w:rtl/>
        </w:rPr>
        <w:t xml:space="preserve"> </w:t>
      </w:r>
      <w:r w:rsidR="00095AA9">
        <w:rPr>
          <w:rtl/>
        </w:rPr>
        <w:t>. . .</w:t>
      </w:r>
      <w:r w:rsidRPr="00AC6D18">
        <w:rPr>
          <w:rtl/>
        </w:rPr>
        <w:t xml:space="preserve"> فأمر بات</w:t>
      </w:r>
      <w:r w:rsidR="00F23237">
        <w:rPr>
          <w:rtl/>
        </w:rPr>
        <w:t>ّ</w:t>
      </w:r>
      <w:r w:rsidRPr="00AC6D18">
        <w:rPr>
          <w:rtl/>
        </w:rPr>
        <w:t xml:space="preserve">باع </w:t>
      </w:r>
      <w:r w:rsidR="00AB3A9F" w:rsidRPr="00AC6D18">
        <w:rPr>
          <w:rtl/>
        </w:rPr>
        <w:t>«</w:t>
      </w:r>
      <w:r w:rsidR="00091CF4">
        <w:rPr>
          <w:rFonts w:hint="cs"/>
          <w:rtl/>
        </w:rPr>
        <w:t xml:space="preserve"> </w:t>
      </w:r>
      <w:r w:rsidRPr="00AC6D18">
        <w:rPr>
          <w:rtl/>
        </w:rPr>
        <w:t>عترته أهل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بيته</w:t>
      </w:r>
      <w:r w:rsidR="00091CF4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Pr="00AC6D18">
        <w:rPr>
          <w:rtl/>
        </w:rPr>
        <w:t xml:space="preserve"> مع </w:t>
      </w:r>
      <w:r w:rsidR="00AB3A9F" w:rsidRPr="00AC6D18">
        <w:rPr>
          <w:rtl/>
        </w:rPr>
        <w:t>«</w:t>
      </w:r>
      <w:r w:rsidR="00091CF4">
        <w:rPr>
          <w:rFonts w:hint="cs"/>
          <w:rtl/>
        </w:rPr>
        <w:t xml:space="preserve"> </w:t>
      </w:r>
      <w:r w:rsidRPr="00AC6D18">
        <w:rPr>
          <w:rtl/>
        </w:rPr>
        <w:t>كتاب الله سبحانه</w:t>
      </w:r>
      <w:r w:rsidR="00091CF4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Pr="00AC6D18">
        <w:rPr>
          <w:rtl/>
        </w:rPr>
        <w:t xml:space="preserve"> وقال</w:t>
      </w:r>
      <w:r w:rsidR="007E0241">
        <w:rPr>
          <w:rtl/>
        </w:rPr>
        <w:t xml:space="preserve"> :</w:t>
      </w:r>
      <w:r w:rsidRPr="00AC6D18">
        <w:rPr>
          <w:rtl/>
        </w:rPr>
        <w:t xml:space="preserve"> </w:t>
      </w:r>
      <w:r w:rsidR="00AB3A9F" w:rsidRPr="00AC6D18">
        <w:rPr>
          <w:rtl/>
        </w:rPr>
        <w:t>«</w:t>
      </w:r>
      <w:r w:rsidR="00091CF4">
        <w:rPr>
          <w:rFonts w:hint="cs"/>
          <w:rtl/>
        </w:rPr>
        <w:t xml:space="preserve"> </w:t>
      </w:r>
      <w:r w:rsidRPr="00AC6D18">
        <w:rPr>
          <w:rtl/>
        </w:rPr>
        <w:t>لن تضل</w:t>
      </w:r>
      <w:r w:rsidR="00F23237">
        <w:rPr>
          <w:rtl/>
        </w:rPr>
        <w:t>ّ</w:t>
      </w:r>
      <w:r w:rsidRPr="00AC6D18">
        <w:rPr>
          <w:rtl/>
        </w:rPr>
        <w:t>وا ما إن ات</w:t>
      </w:r>
      <w:r w:rsidR="00F23237">
        <w:rPr>
          <w:rtl/>
        </w:rPr>
        <w:t>ّ</w:t>
      </w:r>
      <w:r w:rsidRPr="00AC6D18">
        <w:rPr>
          <w:rtl/>
        </w:rPr>
        <w:t>بعتموهما</w:t>
      </w:r>
      <w:r w:rsidR="00091CF4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="00095AA9">
        <w:rPr>
          <w:rFonts w:hint="cs"/>
          <w:rtl/>
        </w:rPr>
        <w:t xml:space="preserve"> </w:t>
      </w:r>
      <w:r w:rsidR="00095AA9">
        <w:rPr>
          <w:rtl/>
        </w:rPr>
        <w:t>. . .</w:t>
      </w:r>
    </w:p>
    <w:p w:rsidR="00C34F99" w:rsidRDefault="00AC6D18" w:rsidP="00F23237">
      <w:pPr>
        <w:rPr>
          <w:rtl/>
        </w:rPr>
      </w:pPr>
      <w:r w:rsidRPr="00AC6D18">
        <w:rPr>
          <w:rtl/>
        </w:rPr>
        <w:t xml:space="preserve">ومن ذلك ما ورد في حديث مرض وفاته </w:t>
      </w:r>
      <w:r w:rsidR="00F23237">
        <w:rPr>
          <w:rtl/>
        </w:rPr>
        <w:t>صلّی الله عليه وآله وسلّم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وقد جاء فيه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الت</w:t>
      </w:r>
      <w:r w:rsidR="00C34F99">
        <w:rPr>
          <w:rtl/>
        </w:rPr>
        <w:t>صريح بلفظ الوصي</w:t>
      </w:r>
      <w:r w:rsidR="00F23237">
        <w:rPr>
          <w:rtl/>
        </w:rPr>
        <w:t>ّ</w:t>
      </w:r>
      <w:r w:rsidR="00C34F99">
        <w:rPr>
          <w:rtl/>
        </w:rPr>
        <w:t>ة</w:t>
      </w:r>
      <w:r w:rsidR="007E0241">
        <w:rPr>
          <w:rtl/>
        </w:rPr>
        <w:t xml:space="preserve"> ،</w:t>
      </w:r>
      <w:r w:rsidR="00C34F99">
        <w:rPr>
          <w:rtl/>
        </w:rPr>
        <w:t xml:space="preserve"> وهو أن</w:t>
      </w:r>
      <w:r w:rsidR="00F23237">
        <w:rPr>
          <w:rtl/>
        </w:rPr>
        <w:t>ّ</w:t>
      </w:r>
      <w:r w:rsidR="00C34F99">
        <w:rPr>
          <w:rtl/>
        </w:rPr>
        <w:t>ه</w:t>
      </w:r>
      <w:r w:rsidR="007E0241">
        <w:rPr>
          <w:rtl/>
        </w:rPr>
        <w:t xml:space="preserve"> :</w:t>
      </w:r>
    </w:p>
    <w:p w:rsidR="00C34F99" w:rsidRDefault="00AB3A9F" w:rsidP="00AC6D18">
      <w:pPr>
        <w:rPr>
          <w:rtl/>
        </w:rPr>
      </w:pPr>
      <w:r w:rsidRPr="00AC6D18">
        <w:rPr>
          <w:rtl/>
        </w:rPr>
        <w:t>«</w:t>
      </w:r>
      <w:r w:rsidR="00091CF4">
        <w:rPr>
          <w:rFonts w:hint="cs"/>
          <w:rtl/>
        </w:rPr>
        <w:t xml:space="preserve"> </w:t>
      </w:r>
      <w:r w:rsidR="00AC6D18" w:rsidRPr="00AC6D18">
        <w:rPr>
          <w:rtl/>
        </w:rPr>
        <w:t>أخذ بيد علي</w:t>
      </w:r>
      <w:r w:rsidR="00F23237">
        <w:rPr>
          <w:rtl/>
        </w:rPr>
        <w:t>ٍّ</w:t>
      </w:r>
      <w:r w:rsidR="00AC6D18" w:rsidRPr="00AC6D18">
        <w:rPr>
          <w:rtl/>
        </w:rPr>
        <w:t xml:space="preserve"> والفضل بن عب</w:t>
      </w:r>
      <w:r w:rsidR="00F23237">
        <w:rPr>
          <w:rtl/>
        </w:rPr>
        <w:t>ّ</w:t>
      </w:r>
      <w:r w:rsidR="00AC6D18" w:rsidRPr="00AC6D18">
        <w:rPr>
          <w:rtl/>
        </w:rPr>
        <w:t>اس فخرج يعتمد عليهما حت</w:t>
      </w:r>
      <w:r w:rsidR="00F23237">
        <w:rPr>
          <w:rtl/>
        </w:rPr>
        <w:t>ّ</w:t>
      </w:r>
      <w:r w:rsidR="00AC6D18" w:rsidRPr="00AC6D18">
        <w:rPr>
          <w:rtl/>
        </w:rPr>
        <w:t>ى جلس على المنبر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="00AC6D18" w:rsidRPr="00AC6D18">
        <w:rPr>
          <w:rtl/>
        </w:rPr>
        <w:t>وعليه عصابة</w:t>
      </w:r>
      <w:r w:rsidR="007E0241">
        <w:rPr>
          <w:rtl/>
        </w:rPr>
        <w:t xml:space="preserve"> ،</w:t>
      </w:r>
      <w:r w:rsidR="00C34F99">
        <w:rPr>
          <w:rtl/>
        </w:rPr>
        <w:t xml:space="preserve"> فحمد الله وأثنى عليه ثم</w:t>
      </w:r>
      <w:r w:rsidR="00F23237">
        <w:rPr>
          <w:rtl/>
        </w:rPr>
        <w:t>ّ</w:t>
      </w:r>
      <w:r w:rsidR="00C34F99">
        <w:rPr>
          <w:rtl/>
        </w:rPr>
        <w:t xml:space="preserve"> قال</w:t>
      </w:r>
      <w:r w:rsidR="007E0241">
        <w:rPr>
          <w:rtl/>
        </w:rPr>
        <w:t xml:space="preserve"> :</w:t>
      </w:r>
    </w:p>
    <w:p w:rsidR="00C34F99" w:rsidRDefault="00AC6D18" w:rsidP="00AC6D18">
      <w:pPr>
        <w:rPr>
          <w:rtl/>
        </w:rPr>
      </w:pPr>
      <w:r w:rsidRPr="00AC6D18">
        <w:rPr>
          <w:rtl/>
        </w:rPr>
        <w:t>أم</w:t>
      </w:r>
      <w:r w:rsidR="00F23237">
        <w:rPr>
          <w:rtl/>
        </w:rPr>
        <w:t>ّ</w:t>
      </w:r>
      <w:r w:rsidRPr="00AC6D18">
        <w:rPr>
          <w:rtl/>
        </w:rPr>
        <w:t>ا بعد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أي</w:t>
      </w:r>
      <w:r w:rsidR="00F23237">
        <w:rPr>
          <w:rtl/>
        </w:rPr>
        <w:t>ّ</w:t>
      </w:r>
      <w:r w:rsidRPr="00AC6D18">
        <w:rPr>
          <w:rtl/>
        </w:rPr>
        <w:t>ها الناس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فماذا تستنكرون من موت نب</w:t>
      </w:r>
      <w:r w:rsidR="00C34F99">
        <w:rPr>
          <w:rtl/>
        </w:rPr>
        <w:t>ي</w:t>
      </w:r>
      <w:r w:rsidR="00F23237">
        <w:rPr>
          <w:rtl/>
        </w:rPr>
        <w:t>ّ</w:t>
      </w:r>
      <w:r w:rsidR="00C34F99">
        <w:rPr>
          <w:rtl/>
        </w:rPr>
        <w:t>كم</w:t>
      </w:r>
      <w:r w:rsidR="00091CF4">
        <w:rPr>
          <w:rFonts w:hint="cs"/>
          <w:rtl/>
        </w:rPr>
        <w:t xml:space="preserve"> </w:t>
      </w:r>
      <w:r w:rsidR="00025C8E">
        <w:rPr>
          <w:rtl/>
        </w:rPr>
        <w:t>؟ !</w:t>
      </w:r>
      <w:r w:rsidR="00C34F99">
        <w:rPr>
          <w:rtl/>
        </w:rPr>
        <w:t xml:space="preserve"> ألم ينع إليكم نفسه وينع </w:t>
      </w:r>
      <w:r w:rsidR="00F23237">
        <w:rPr>
          <w:rtl/>
        </w:rPr>
        <w:br/>
      </w:r>
      <w:r w:rsidRPr="00AC6D18">
        <w:rPr>
          <w:rtl/>
        </w:rPr>
        <w:t>إليكم أنفسكم</w:t>
      </w:r>
      <w:r w:rsidR="00091CF4">
        <w:rPr>
          <w:rFonts w:hint="cs"/>
          <w:rtl/>
        </w:rPr>
        <w:t xml:space="preserve"> </w:t>
      </w:r>
      <w:r w:rsidR="00025C8E">
        <w:rPr>
          <w:rtl/>
        </w:rPr>
        <w:t>؟ !</w:t>
      </w:r>
      <w:r w:rsidRPr="00AC6D18">
        <w:rPr>
          <w:rtl/>
        </w:rPr>
        <w:t xml:space="preserve"> أم هل خلد أحد مم</w:t>
      </w:r>
      <w:r w:rsidR="00F23237">
        <w:rPr>
          <w:rtl/>
        </w:rPr>
        <w:t>ّ</w:t>
      </w:r>
      <w:r w:rsidRPr="00AC6D18">
        <w:rPr>
          <w:rtl/>
        </w:rPr>
        <w:t>ن بعث قبلي</w:t>
      </w:r>
      <w:r w:rsidR="00C34F99">
        <w:rPr>
          <w:rtl/>
        </w:rPr>
        <w:t xml:space="preserve"> فيمن بعثوا إليه فأخلد فيكم</w:t>
      </w:r>
      <w:r w:rsidR="00091CF4">
        <w:rPr>
          <w:rFonts w:hint="cs"/>
          <w:rtl/>
        </w:rPr>
        <w:t xml:space="preserve"> </w:t>
      </w:r>
      <w:r w:rsidR="00025C8E">
        <w:rPr>
          <w:rtl/>
        </w:rPr>
        <w:t>؟ !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ألا إن</w:t>
      </w:r>
      <w:r w:rsidR="00F23237">
        <w:rPr>
          <w:rtl/>
        </w:rPr>
        <w:t>ّ</w:t>
      </w:r>
      <w:r w:rsidRPr="00AC6D18">
        <w:rPr>
          <w:rtl/>
        </w:rPr>
        <w:t>ي لاحق برب</w:t>
      </w:r>
      <w:r w:rsidR="00F23237">
        <w:rPr>
          <w:rtl/>
        </w:rPr>
        <w:t>ّ</w:t>
      </w:r>
      <w:r w:rsidRPr="00AC6D18">
        <w:rPr>
          <w:rtl/>
        </w:rPr>
        <w:t>ي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وقد تركت فيكم ما إن</w:t>
      </w:r>
      <w:r w:rsidR="00F23237">
        <w:rPr>
          <w:rtl/>
        </w:rPr>
        <w:t>ْ</w:t>
      </w:r>
      <w:r w:rsidRPr="00AC6D18">
        <w:rPr>
          <w:rtl/>
        </w:rPr>
        <w:t xml:space="preserve"> تمس</w:t>
      </w:r>
      <w:r w:rsidR="00F23237">
        <w:rPr>
          <w:rtl/>
        </w:rPr>
        <w:t>ّ</w:t>
      </w:r>
      <w:r w:rsidRPr="00AC6D18">
        <w:rPr>
          <w:rtl/>
        </w:rPr>
        <w:t>كتم به لن تضل</w:t>
      </w:r>
      <w:r w:rsidR="00F23237">
        <w:rPr>
          <w:rtl/>
        </w:rPr>
        <w:t>ّ</w:t>
      </w:r>
      <w:r w:rsidRPr="00AC6D18">
        <w:rPr>
          <w:rtl/>
        </w:rPr>
        <w:t>وا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كتاب الله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بين أظهركم تقرأونه صباحا</w:t>
      </w:r>
      <w:r w:rsidR="00F23237">
        <w:rPr>
          <w:rtl/>
        </w:rPr>
        <w:t>ً</w:t>
      </w:r>
      <w:r w:rsidRPr="00AC6D18">
        <w:rPr>
          <w:rtl/>
        </w:rPr>
        <w:t xml:space="preserve"> ومساء</w:t>
      </w:r>
      <w:r w:rsidR="00F23237">
        <w:rPr>
          <w:rtl/>
        </w:rPr>
        <w:t>ً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فيه ما تأتون وما تدعون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فلا تنافسوا ولا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تباغضوا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وكونوا إخوانا</w:t>
      </w:r>
      <w:r w:rsidR="00F23237">
        <w:rPr>
          <w:rtl/>
        </w:rPr>
        <w:t>ً</w:t>
      </w:r>
      <w:r w:rsidRPr="00AC6D18">
        <w:rPr>
          <w:rtl/>
        </w:rPr>
        <w:t xml:space="preserve"> كما أمركم الله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ألا ثم</w:t>
      </w:r>
      <w:r w:rsidR="00F23237">
        <w:rPr>
          <w:rtl/>
        </w:rPr>
        <w:t>ّ</w:t>
      </w:r>
      <w:r w:rsidRPr="00AC6D18">
        <w:rPr>
          <w:rtl/>
        </w:rPr>
        <w:t xml:space="preserve"> أ</w:t>
      </w:r>
      <w:r w:rsidR="00F23237">
        <w:rPr>
          <w:rtl/>
        </w:rPr>
        <w:t>ُ</w:t>
      </w:r>
      <w:r w:rsidRPr="00AC6D18">
        <w:rPr>
          <w:rtl/>
        </w:rPr>
        <w:t>وصيكم بعترتي أهل بيتي</w:t>
      </w:r>
      <w:r w:rsidR="00091CF4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Pr="00AC6D18">
        <w:rPr>
          <w:rtl/>
        </w:rPr>
        <w:t xml:space="preserve"> </w:t>
      </w:r>
      <w:r w:rsidRPr="00C34F99">
        <w:rPr>
          <w:rStyle w:val="rfdFootnotenum"/>
          <w:rtl/>
        </w:rPr>
        <w:t>(121)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والجدير بالذكر تعبيره عنهما</w:t>
      </w:r>
      <w:r w:rsidR="004803AF">
        <w:rPr>
          <w:rtl/>
        </w:rPr>
        <w:t xml:space="preserve"> ـ </w:t>
      </w:r>
      <w:r w:rsidRPr="00AC6D18">
        <w:rPr>
          <w:rtl/>
        </w:rPr>
        <w:t>في بعض الألفاظ</w:t>
      </w:r>
      <w:r w:rsidR="004803AF">
        <w:rPr>
          <w:rtl/>
        </w:rPr>
        <w:t xml:space="preserve"> ـ </w:t>
      </w:r>
      <w:r w:rsidRPr="00AC6D18">
        <w:rPr>
          <w:rtl/>
        </w:rPr>
        <w:t>ب</w:t>
      </w:r>
      <w:r w:rsidR="00F23237">
        <w:rPr>
          <w:rtl/>
        </w:rPr>
        <w:t>ـ</w:t>
      </w:r>
      <w:r w:rsidRPr="00AC6D18">
        <w:rPr>
          <w:rtl/>
        </w:rPr>
        <w:t xml:space="preserve"> </w:t>
      </w:r>
      <w:r w:rsidR="00AB3A9F" w:rsidRPr="00AC6D18">
        <w:rPr>
          <w:rtl/>
        </w:rPr>
        <w:t>«</w:t>
      </w:r>
      <w:r w:rsidR="00091CF4">
        <w:rPr>
          <w:rFonts w:hint="cs"/>
          <w:rtl/>
        </w:rPr>
        <w:t xml:space="preserve"> </w:t>
      </w:r>
      <w:r w:rsidRPr="00AC6D18">
        <w:rPr>
          <w:rtl/>
        </w:rPr>
        <w:t>خليفتين</w:t>
      </w:r>
      <w:r w:rsidR="00091CF4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Pr="00AC6D18">
        <w:rPr>
          <w:rtl/>
        </w:rPr>
        <w:t xml:space="preserve"> </w:t>
      </w:r>
      <w:r w:rsidRPr="00C34F99">
        <w:rPr>
          <w:rStyle w:val="rfdFootnotenum"/>
          <w:rtl/>
        </w:rPr>
        <w:t>(122)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وهذا الحديث دليل واضح على عصمة ال</w:t>
      </w:r>
      <w:r w:rsidR="00F23237">
        <w:rPr>
          <w:rtl/>
        </w:rPr>
        <w:t>ّ</w:t>
      </w:r>
      <w:r w:rsidRPr="00AC6D18">
        <w:rPr>
          <w:rtl/>
        </w:rPr>
        <w:t>ذين أمر بات</w:t>
      </w:r>
      <w:r w:rsidR="00F23237">
        <w:rPr>
          <w:rtl/>
        </w:rPr>
        <w:t>ّ</w:t>
      </w:r>
      <w:r w:rsidRPr="00AC6D18">
        <w:rPr>
          <w:rtl/>
        </w:rPr>
        <w:t xml:space="preserve">باعهم من </w:t>
      </w:r>
      <w:r w:rsidR="00AB3A9F" w:rsidRPr="00AC6D18">
        <w:rPr>
          <w:rtl/>
        </w:rPr>
        <w:t>«</w:t>
      </w:r>
      <w:r w:rsidR="00091CF4">
        <w:rPr>
          <w:rFonts w:hint="cs"/>
          <w:rtl/>
        </w:rPr>
        <w:t xml:space="preserve"> </w:t>
      </w:r>
      <w:r w:rsidRPr="00AC6D18">
        <w:rPr>
          <w:rtl/>
        </w:rPr>
        <w:t>عترته أهل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بيته</w:t>
      </w:r>
      <w:r w:rsidR="00091CF4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Pr="00AC6D18">
        <w:rPr>
          <w:rtl/>
        </w:rPr>
        <w:t xml:space="preserve"> لوجوه</w:t>
      </w:r>
      <w:r w:rsidR="00F23237">
        <w:rPr>
          <w:rtl/>
        </w:rPr>
        <w:t>ٍ</w:t>
      </w:r>
      <w:r w:rsidRPr="00AC6D18">
        <w:rPr>
          <w:rtl/>
        </w:rPr>
        <w:t xml:space="preserve"> عديدة</w:t>
      </w:r>
      <w:r w:rsidR="00F23237">
        <w:rPr>
          <w:rtl/>
        </w:rPr>
        <w:t>ٍ</w:t>
      </w:r>
      <w:r w:rsidRPr="00AC6D18">
        <w:rPr>
          <w:rtl/>
        </w:rPr>
        <w:t xml:space="preserve"> منها ما ذكروه حول آية </w:t>
      </w:r>
      <w:r w:rsidR="00AB3A9F" w:rsidRPr="00AC6D18">
        <w:rPr>
          <w:rtl/>
        </w:rPr>
        <w:t>«</w:t>
      </w:r>
      <w:r w:rsidR="00091CF4">
        <w:rPr>
          <w:rFonts w:hint="cs"/>
          <w:rtl/>
        </w:rPr>
        <w:t xml:space="preserve"> </w:t>
      </w:r>
      <w:r w:rsidRPr="00AC6D18">
        <w:rPr>
          <w:rtl/>
        </w:rPr>
        <w:t>إطاعة أ</w:t>
      </w:r>
      <w:r w:rsidR="00F23237">
        <w:rPr>
          <w:rtl/>
        </w:rPr>
        <w:t>ُ</w:t>
      </w:r>
      <w:r w:rsidRPr="00AC6D18">
        <w:rPr>
          <w:rtl/>
        </w:rPr>
        <w:t>ولي الأمر</w:t>
      </w:r>
      <w:r w:rsidR="00091CF4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Pr="00AC6D18">
        <w:rPr>
          <w:rtl/>
        </w:rPr>
        <w:t xml:space="preserve"> كما عرفت</w:t>
      </w:r>
      <w:r w:rsidR="00095AA9">
        <w:rPr>
          <w:rtl/>
        </w:rPr>
        <w:t xml:space="preserve"> .</w:t>
      </w:r>
    </w:p>
    <w:p w:rsidR="00C34F99" w:rsidRPr="00091CF4" w:rsidRDefault="00AC6D18" w:rsidP="00091CF4">
      <w:pPr>
        <w:pStyle w:val="rfdBold1"/>
        <w:rPr>
          <w:rtl/>
        </w:rPr>
      </w:pPr>
      <w:r w:rsidRPr="00091CF4">
        <w:rPr>
          <w:rtl/>
        </w:rPr>
        <w:t>الإ</w:t>
      </w:r>
      <w:r w:rsidR="00F23237" w:rsidRPr="00091CF4">
        <w:rPr>
          <w:rtl/>
        </w:rPr>
        <w:t>ِ</w:t>
      </w:r>
      <w:r w:rsidRPr="00091CF4">
        <w:rPr>
          <w:rtl/>
        </w:rPr>
        <w:t>ش</w:t>
      </w:r>
      <w:r w:rsidR="00C34F99" w:rsidRPr="00091CF4">
        <w:rPr>
          <w:rtl/>
        </w:rPr>
        <w:t>ارة إلى حديث الاثني عشر خليفة</w:t>
      </w:r>
      <w:r w:rsidR="007E0241" w:rsidRPr="00091CF4">
        <w:rPr>
          <w:rtl/>
        </w:rPr>
        <w:t xml:space="preserve"> :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وقد حد</w:t>
      </w:r>
      <w:r w:rsidR="00F23237">
        <w:rPr>
          <w:rtl/>
        </w:rPr>
        <w:t>ّ</w:t>
      </w:r>
      <w:r w:rsidRPr="00AC6D18">
        <w:rPr>
          <w:rtl/>
        </w:rPr>
        <w:t>د عليه وآله الصلاة والسلام عدد ال</w:t>
      </w:r>
      <w:r w:rsidR="00F23237">
        <w:rPr>
          <w:rtl/>
        </w:rPr>
        <w:t>ّ</w:t>
      </w:r>
      <w:r w:rsidRPr="00AC6D18">
        <w:rPr>
          <w:rtl/>
        </w:rPr>
        <w:t>ذين أمر بالتمس</w:t>
      </w:r>
      <w:r w:rsidR="00F23237">
        <w:rPr>
          <w:rtl/>
        </w:rPr>
        <w:t>ّ</w:t>
      </w:r>
      <w:r w:rsidRPr="00AC6D18">
        <w:rPr>
          <w:rtl/>
        </w:rPr>
        <w:t>ك بهم في حديث</w:t>
      </w:r>
      <w:r w:rsidR="00F23237">
        <w:rPr>
          <w:rtl/>
        </w:rPr>
        <w:t>ٍ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آخر متواتر أجمعوا على روايته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ذاك حديث </w:t>
      </w:r>
      <w:r w:rsidR="00AB3A9F" w:rsidRPr="00AC6D18">
        <w:rPr>
          <w:rtl/>
        </w:rPr>
        <w:t>«</w:t>
      </w:r>
      <w:r w:rsidR="00091CF4">
        <w:rPr>
          <w:rFonts w:hint="cs"/>
          <w:rtl/>
        </w:rPr>
        <w:t xml:space="preserve"> </w:t>
      </w:r>
      <w:r w:rsidRPr="00AC6D18">
        <w:rPr>
          <w:rtl/>
        </w:rPr>
        <w:t>الاثنا عشر خليفة</w:t>
      </w:r>
      <w:r w:rsidR="00091CF4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Pr="00AC6D18">
        <w:rPr>
          <w:rtl/>
        </w:rPr>
        <w:t xml:space="preserve"> وهو أيضا</w:t>
      </w:r>
      <w:r w:rsidR="00F23237">
        <w:rPr>
          <w:rtl/>
        </w:rPr>
        <w:t>ً</w:t>
      </w:r>
      <w:r w:rsidRPr="00AC6D18">
        <w:rPr>
          <w:rtl/>
        </w:rPr>
        <w:t xml:space="preserve"> عهد من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رسول الله عليه وآله الصلاة والسلام</w:t>
      </w:r>
      <w:r w:rsidR="00095AA9">
        <w:rPr>
          <w:rFonts w:hint="cs"/>
          <w:rtl/>
        </w:rPr>
        <w:t xml:space="preserve"> </w:t>
      </w:r>
      <w:r w:rsidR="00095AA9">
        <w:rPr>
          <w:rtl/>
        </w:rPr>
        <w:t>. .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أخرج البخاري ومسلم عن جابر بن سمرة قال</w:t>
      </w:r>
      <w:r w:rsidR="004803AF">
        <w:rPr>
          <w:rtl/>
        </w:rPr>
        <w:t xml:space="preserve"> ـ </w:t>
      </w:r>
      <w:r w:rsidRPr="00AC6D18">
        <w:rPr>
          <w:rtl/>
        </w:rPr>
        <w:t>واللفظ للأول</w:t>
      </w:r>
      <w:r w:rsidR="004803AF">
        <w:rPr>
          <w:rtl/>
        </w:rPr>
        <w:t xml:space="preserve"> ـ</w:t>
      </w:r>
      <w:r w:rsidR="007E0241">
        <w:rPr>
          <w:rtl/>
        </w:rPr>
        <w:t xml:space="preserve"> :</w:t>
      </w:r>
    </w:p>
    <w:p w:rsidR="00AC6D18" w:rsidRPr="00AC6D18" w:rsidRDefault="00AC6D18" w:rsidP="00AC6D18">
      <w:pPr>
        <w:pStyle w:val="rfdLine"/>
        <w:rPr>
          <w:rtl/>
        </w:rPr>
      </w:pPr>
      <w:r w:rsidRPr="00AC6D18">
        <w:rPr>
          <w:rtl/>
        </w:rPr>
        <w:t>__________________</w:t>
      </w:r>
    </w:p>
    <w:p w:rsidR="00AC6D18" w:rsidRPr="00AC6D18" w:rsidRDefault="00AC6D18" w:rsidP="00AC6D18">
      <w:pPr>
        <w:pStyle w:val="rfdFootnote0"/>
        <w:rPr>
          <w:rtl/>
        </w:rPr>
      </w:pPr>
      <w:r>
        <w:rPr>
          <w:rtl/>
        </w:rPr>
        <w:t>(</w:t>
      </w:r>
      <w:r w:rsidRPr="00AC6D18">
        <w:rPr>
          <w:rtl/>
        </w:rPr>
        <w:t>121) جواهر العقدين</w:t>
      </w:r>
      <w:r w:rsidR="007E0241">
        <w:rPr>
          <w:rtl/>
        </w:rPr>
        <w:t xml:space="preserve"> :</w:t>
      </w:r>
      <w:r w:rsidRPr="00AC6D18">
        <w:rPr>
          <w:rtl/>
        </w:rPr>
        <w:t xml:space="preserve"> 168 مخطوط</w:t>
      </w:r>
      <w:r w:rsidR="00095AA9">
        <w:rPr>
          <w:rtl/>
        </w:rPr>
        <w:t xml:space="preserve"> .</w:t>
      </w:r>
    </w:p>
    <w:p w:rsidR="00AC6D18" w:rsidRPr="00484D70" w:rsidRDefault="00AC6D18" w:rsidP="00484D70">
      <w:pPr>
        <w:pStyle w:val="rfdFootnote0"/>
        <w:rPr>
          <w:rtl/>
        </w:rPr>
      </w:pPr>
      <w:r w:rsidRPr="00484D70">
        <w:rPr>
          <w:rtl/>
        </w:rPr>
        <w:t>(122) مسند أحمد</w:t>
      </w:r>
      <w:r w:rsidR="00C34F99" w:rsidRPr="00484D70">
        <w:rPr>
          <w:rtl/>
        </w:rPr>
        <w:t xml:space="preserve"> </w:t>
      </w:r>
      <w:r w:rsidRPr="00484D70">
        <w:rPr>
          <w:rtl/>
        </w:rPr>
        <w:t>5</w:t>
      </w:r>
      <w:r w:rsidR="005C5FDB">
        <w:rPr>
          <w:rtl/>
        </w:rPr>
        <w:t xml:space="preserve"> / </w:t>
      </w:r>
      <w:r w:rsidRPr="00484D70">
        <w:rPr>
          <w:rtl/>
        </w:rPr>
        <w:t>181</w:t>
      </w:r>
      <w:r w:rsidR="007E0241">
        <w:rPr>
          <w:rtl/>
        </w:rPr>
        <w:t xml:space="preserve"> ،</w:t>
      </w:r>
      <w:r w:rsidRPr="00484D70">
        <w:rPr>
          <w:rtl/>
        </w:rPr>
        <w:t xml:space="preserve"> الدر</w:t>
      </w:r>
      <w:r w:rsidR="00594D31">
        <w:rPr>
          <w:rtl/>
        </w:rPr>
        <w:t>ّ</w:t>
      </w:r>
      <w:r w:rsidRPr="00484D70">
        <w:rPr>
          <w:rtl/>
        </w:rPr>
        <w:t xml:space="preserve"> المنثور</w:t>
      </w:r>
      <w:r w:rsidR="00C34F99" w:rsidRPr="00484D70">
        <w:rPr>
          <w:rtl/>
        </w:rPr>
        <w:t xml:space="preserve"> </w:t>
      </w:r>
      <w:r w:rsidRPr="00484D70">
        <w:rPr>
          <w:rtl/>
        </w:rPr>
        <w:t>2</w:t>
      </w:r>
      <w:r w:rsidR="005C5FDB">
        <w:rPr>
          <w:rtl/>
        </w:rPr>
        <w:t xml:space="preserve"> / </w:t>
      </w:r>
      <w:r w:rsidRPr="00484D70">
        <w:rPr>
          <w:rtl/>
        </w:rPr>
        <w:t>60</w:t>
      </w:r>
      <w:r w:rsidR="007E0241">
        <w:rPr>
          <w:rtl/>
        </w:rPr>
        <w:t xml:space="preserve"> ،</w:t>
      </w:r>
      <w:r w:rsidRPr="00484D70">
        <w:rPr>
          <w:rtl/>
        </w:rPr>
        <w:t xml:space="preserve"> فيض القدير</w:t>
      </w:r>
      <w:r w:rsidR="00C34F99" w:rsidRPr="00484D70">
        <w:rPr>
          <w:rtl/>
        </w:rPr>
        <w:t xml:space="preserve"> </w:t>
      </w:r>
      <w:r w:rsidRPr="00484D70">
        <w:rPr>
          <w:rtl/>
        </w:rPr>
        <w:t>3</w:t>
      </w:r>
      <w:r w:rsidR="005C5FDB">
        <w:rPr>
          <w:rtl/>
        </w:rPr>
        <w:t xml:space="preserve"> / </w:t>
      </w:r>
      <w:r w:rsidRPr="00484D70">
        <w:rPr>
          <w:rtl/>
        </w:rPr>
        <w:t>14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>
        <w:rPr>
          <w:rtl/>
        </w:rPr>
        <w:br w:type="page"/>
      </w:r>
      <w:r w:rsidR="00AB3A9F" w:rsidRPr="00AC6D18">
        <w:rPr>
          <w:rtl/>
        </w:rPr>
        <w:lastRenderedPageBreak/>
        <w:t>«</w:t>
      </w:r>
      <w:r w:rsidR="00904282">
        <w:rPr>
          <w:rFonts w:hint="cs"/>
          <w:rtl/>
        </w:rPr>
        <w:t xml:space="preserve"> </w:t>
      </w:r>
      <w:r w:rsidRPr="00AC6D18">
        <w:rPr>
          <w:rtl/>
        </w:rPr>
        <w:t>سمعت النبي صل</w:t>
      </w:r>
      <w:r w:rsidR="00594D31">
        <w:rPr>
          <w:rtl/>
        </w:rPr>
        <w:t>ّ</w:t>
      </w:r>
      <w:r w:rsidRPr="00AC6D18">
        <w:rPr>
          <w:rtl/>
        </w:rPr>
        <w:t xml:space="preserve">ى الله عليه </w:t>
      </w:r>
      <w:r w:rsidR="00773F9D">
        <w:rPr>
          <w:rtl/>
        </w:rPr>
        <w:t>[</w:t>
      </w:r>
      <w:r w:rsidR="00904282">
        <w:rPr>
          <w:rFonts w:hint="cs"/>
          <w:rtl/>
        </w:rPr>
        <w:t xml:space="preserve"> </w:t>
      </w:r>
      <w:r w:rsidRPr="00AC6D18">
        <w:rPr>
          <w:rtl/>
        </w:rPr>
        <w:t>وآله</w:t>
      </w:r>
      <w:r w:rsidR="00904282">
        <w:rPr>
          <w:rFonts w:hint="cs"/>
          <w:rtl/>
        </w:rPr>
        <w:t xml:space="preserve"> </w:t>
      </w:r>
      <w:r w:rsidR="00773F9D">
        <w:rPr>
          <w:rtl/>
        </w:rPr>
        <w:t>]</w:t>
      </w:r>
      <w:r w:rsidRPr="00AC6D18">
        <w:rPr>
          <w:rtl/>
        </w:rPr>
        <w:t xml:space="preserve"> وسل</w:t>
      </w:r>
      <w:r w:rsidR="00594D31">
        <w:rPr>
          <w:rtl/>
        </w:rPr>
        <w:t>ّ</w:t>
      </w:r>
      <w:r w:rsidRPr="00AC6D18">
        <w:rPr>
          <w:rtl/>
        </w:rPr>
        <w:t>م يقول</w:t>
      </w:r>
      <w:r w:rsidR="007E0241">
        <w:rPr>
          <w:rtl/>
        </w:rPr>
        <w:t xml:space="preserve"> :</w:t>
      </w:r>
      <w:r w:rsidRPr="00AC6D18">
        <w:rPr>
          <w:rtl/>
        </w:rPr>
        <w:t xml:space="preserve"> يكون اثنا عشر أميرا</w:t>
      </w:r>
      <w:r w:rsidR="00594D31">
        <w:rPr>
          <w:rtl/>
        </w:rPr>
        <w:t>ً</w:t>
      </w:r>
      <w:r w:rsidR="00095AA9">
        <w:rPr>
          <w:rtl/>
        </w:rPr>
        <w:t xml:space="preserve"> .</w:t>
      </w:r>
      <w:r w:rsidRPr="00AC6D18">
        <w:rPr>
          <w:rtl/>
        </w:rPr>
        <w:t xml:space="preserve"> فقال</w:t>
      </w:r>
      <w:r w:rsidR="007E0241">
        <w:rPr>
          <w:rtl/>
        </w:rPr>
        <w:t xml:space="preserve"> :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كلمة لم أسمعها</w:t>
      </w:r>
      <w:r w:rsidR="00095AA9">
        <w:rPr>
          <w:rtl/>
        </w:rPr>
        <w:t xml:space="preserve"> .</w:t>
      </w:r>
      <w:r w:rsidRPr="00AC6D18">
        <w:rPr>
          <w:rtl/>
        </w:rPr>
        <w:t xml:space="preserve"> فقال أبي</w:t>
      </w:r>
      <w:r w:rsidR="007E0241">
        <w:rPr>
          <w:rtl/>
        </w:rPr>
        <w:t xml:space="preserve"> :</w:t>
      </w:r>
      <w:r w:rsidRPr="00AC6D18">
        <w:rPr>
          <w:rtl/>
        </w:rPr>
        <w:t xml:space="preserve"> إن</w:t>
      </w:r>
      <w:r w:rsidR="00594D31">
        <w:rPr>
          <w:rtl/>
        </w:rPr>
        <w:t>ّ</w:t>
      </w:r>
      <w:r w:rsidRPr="00AC6D18">
        <w:rPr>
          <w:rtl/>
        </w:rPr>
        <w:t>ه قال</w:t>
      </w:r>
      <w:r w:rsidR="007E0241">
        <w:rPr>
          <w:rtl/>
        </w:rPr>
        <w:t xml:space="preserve"> :</w:t>
      </w:r>
      <w:r w:rsidRPr="00AC6D18">
        <w:rPr>
          <w:rtl/>
        </w:rPr>
        <w:t xml:space="preserve"> كل</w:t>
      </w:r>
      <w:r w:rsidR="00594D31">
        <w:rPr>
          <w:rtl/>
        </w:rPr>
        <w:t>ّ</w:t>
      </w:r>
      <w:r w:rsidRPr="00AC6D18">
        <w:rPr>
          <w:rtl/>
        </w:rPr>
        <w:t>هم من قريش</w:t>
      </w:r>
      <w:r w:rsidR="00904282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Pr="00AC6D18">
        <w:rPr>
          <w:rtl/>
        </w:rPr>
        <w:t xml:space="preserve"> </w:t>
      </w:r>
      <w:r w:rsidRPr="00C34F99">
        <w:rPr>
          <w:rStyle w:val="rfdFootnotenum"/>
          <w:rtl/>
        </w:rPr>
        <w:t>(123)</w:t>
      </w:r>
      <w:r w:rsidR="00095AA9">
        <w:rPr>
          <w:rtl/>
        </w:rPr>
        <w:t xml:space="preserve"> .</w:t>
      </w:r>
    </w:p>
    <w:p w:rsidR="00AC6D18" w:rsidRPr="00AC6D18" w:rsidRDefault="00AC6D18" w:rsidP="00C34F99">
      <w:pPr>
        <w:rPr>
          <w:rtl/>
        </w:rPr>
      </w:pPr>
      <w:r w:rsidRPr="00AC6D18">
        <w:rPr>
          <w:rtl/>
        </w:rPr>
        <w:t>وأخرجه الترمذي وقال</w:t>
      </w:r>
      <w:r w:rsidR="007E0241">
        <w:rPr>
          <w:rtl/>
        </w:rPr>
        <w:t xml:space="preserve"> :</w:t>
      </w:r>
      <w:r w:rsidRPr="00AC6D18">
        <w:rPr>
          <w:rtl/>
        </w:rPr>
        <w:t xml:space="preserve"> هذا حديث حسن صحيح</w:t>
      </w:r>
      <w:r w:rsidR="00095AA9">
        <w:rPr>
          <w:rFonts w:hint="cs"/>
          <w:rtl/>
        </w:rPr>
        <w:t xml:space="preserve"> </w:t>
      </w:r>
      <w:r w:rsidR="00095AA9">
        <w:rPr>
          <w:rtl/>
        </w:rPr>
        <w:t>. . .</w:t>
      </w:r>
      <w:r w:rsidRPr="00AC6D18">
        <w:rPr>
          <w:rtl/>
        </w:rPr>
        <w:t xml:space="preserve"> وقد روي من غير وجه</w:t>
      </w:r>
      <w:r w:rsidR="00594D31">
        <w:rPr>
          <w:rtl/>
        </w:rPr>
        <w:t>ٍ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عن جابر بن سمرة</w:t>
      </w:r>
      <w:r w:rsidR="00095AA9">
        <w:rPr>
          <w:rFonts w:hint="cs"/>
          <w:rtl/>
        </w:rPr>
        <w:t xml:space="preserve"> </w:t>
      </w:r>
      <w:r w:rsidR="00095AA9">
        <w:rPr>
          <w:rtl/>
        </w:rPr>
        <w:t>. . .</w:t>
      </w:r>
      <w:r w:rsidR="00594D31">
        <w:rPr>
          <w:rtl/>
        </w:rPr>
        <w:t xml:space="preserve"> وفي الباب عن ابن مسعود وعبد</w:t>
      </w:r>
      <w:r w:rsidR="00904282">
        <w:rPr>
          <w:rFonts w:hint="cs"/>
          <w:rtl/>
        </w:rPr>
        <w:t xml:space="preserve"> </w:t>
      </w:r>
      <w:r w:rsidRPr="00AC6D18">
        <w:rPr>
          <w:rtl/>
        </w:rPr>
        <w:t>الله بن عمرو</w:t>
      </w:r>
      <w:r w:rsidR="00904282">
        <w:rPr>
          <w:rFonts w:hint="cs"/>
          <w:rtl/>
        </w:rPr>
        <w:t xml:space="preserve"> </w:t>
      </w:r>
      <w:r w:rsidR="00AB3A9F">
        <w:rPr>
          <w:rtl/>
        </w:rPr>
        <w:t>»</w:t>
      </w:r>
      <w:r w:rsidRPr="00AC6D18">
        <w:rPr>
          <w:rtl/>
        </w:rPr>
        <w:t xml:space="preserve"> </w:t>
      </w:r>
      <w:r w:rsidRPr="00C34F99">
        <w:rPr>
          <w:rStyle w:val="rfdFootnotenum"/>
          <w:rtl/>
        </w:rPr>
        <w:t>(124)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 xml:space="preserve">وأخرجه أحمد في غير موضع </w:t>
      </w:r>
      <w:r w:rsidRPr="00C34F99">
        <w:rPr>
          <w:rStyle w:val="rfdFootnotenum"/>
          <w:rtl/>
        </w:rPr>
        <w:t>(125)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 xml:space="preserve">وأخرجه الحاكم </w:t>
      </w:r>
      <w:r w:rsidRPr="00C34F99">
        <w:rPr>
          <w:rStyle w:val="rfdFootnotenum"/>
          <w:rtl/>
        </w:rPr>
        <w:t>(126)</w:t>
      </w:r>
      <w:r w:rsidRPr="00AC6D18">
        <w:rPr>
          <w:rtl/>
        </w:rPr>
        <w:t xml:space="preserve"> وغيره كذلك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فإذا ما ضممنا هذا الحديث إلى حديث الثقلين عرفنا أن</w:t>
      </w:r>
      <w:r w:rsidR="00594D31">
        <w:rPr>
          <w:rtl/>
        </w:rPr>
        <w:t>ّ</w:t>
      </w:r>
      <w:r w:rsidRPr="00AC6D18">
        <w:rPr>
          <w:rtl/>
        </w:rPr>
        <w:t xml:space="preserve"> الن</w:t>
      </w:r>
      <w:r w:rsidR="00594D31">
        <w:rPr>
          <w:rtl/>
        </w:rPr>
        <w:t>ّ</w:t>
      </w:r>
      <w:r w:rsidRPr="00AC6D18">
        <w:rPr>
          <w:rtl/>
        </w:rPr>
        <w:t>بي صل</w:t>
      </w:r>
      <w:r w:rsidR="00594D31">
        <w:rPr>
          <w:rtl/>
        </w:rPr>
        <w:t>ّ</w:t>
      </w:r>
      <w:r w:rsidRPr="00AC6D18">
        <w:rPr>
          <w:rtl/>
        </w:rPr>
        <w:t>ى الله عليه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وآله وسل</w:t>
      </w:r>
      <w:r w:rsidR="00594D31">
        <w:rPr>
          <w:rtl/>
        </w:rPr>
        <w:t>ّ</w:t>
      </w:r>
      <w:r w:rsidRPr="00AC6D18">
        <w:rPr>
          <w:rtl/>
        </w:rPr>
        <w:t>م يوصي بالتمس</w:t>
      </w:r>
      <w:r w:rsidR="00594D31">
        <w:rPr>
          <w:rtl/>
        </w:rPr>
        <w:t>ّ</w:t>
      </w:r>
      <w:r w:rsidRPr="00AC6D18">
        <w:rPr>
          <w:rtl/>
        </w:rPr>
        <w:t>ك بالكتاب والأئم</w:t>
      </w:r>
      <w:r w:rsidR="00594D31">
        <w:rPr>
          <w:rtl/>
        </w:rPr>
        <w:t>ّ</w:t>
      </w:r>
      <w:r w:rsidRPr="00AC6D18">
        <w:rPr>
          <w:rtl/>
        </w:rPr>
        <w:t>ة ال</w:t>
      </w:r>
      <w:r w:rsidR="000F50B1">
        <w:rPr>
          <w:rtl/>
        </w:rPr>
        <w:t>اثني عشر</w:t>
      </w:r>
      <w:r w:rsidR="007E0241">
        <w:rPr>
          <w:rtl/>
        </w:rPr>
        <w:t xml:space="preserve"> ،</w:t>
      </w:r>
      <w:r w:rsidR="000F50B1">
        <w:rPr>
          <w:rtl/>
        </w:rPr>
        <w:t xml:space="preserve"> </w:t>
      </w:r>
      <w:r w:rsidR="00594D31">
        <w:rPr>
          <w:rtl/>
        </w:rPr>
        <w:t>و</w:t>
      </w:r>
      <w:r w:rsidR="000F50B1">
        <w:rPr>
          <w:rtl/>
        </w:rPr>
        <w:t xml:space="preserve">يجعلهما الخليفتين من </w:t>
      </w:r>
      <w:r w:rsidR="00594D31">
        <w:rPr>
          <w:rtl/>
        </w:rPr>
        <w:br/>
      </w:r>
      <w:r w:rsidR="000F50B1">
        <w:rPr>
          <w:rtl/>
        </w:rPr>
        <w:t>بعده</w:t>
      </w:r>
      <w:r w:rsidR="00095AA9">
        <w:rPr>
          <w:rFonts w:hint="cs"/>
          <w:rtl/>
        </w:rPr>
        <w:t xml:space="preserve"> </w:t>
      </w:r>
      <w:r w:rsidR="00095AA9">
        <w:rPr>
          <w:rtl/>
        </w:rPr>
        <w:t>. .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وإذا كان حديث الثقلين دال</w:t>
      </w:r>
      <w:r w:rsidR="00594D31">
        <w:rPr>
          <w:rtl/>
        </w:rPr>
        <w:t>ّ</w:t>
      </w:r>
      <w:r w:rsidRPr="00AC6D18">
        <w:rPr>
          <w:rtl/>
        </w:rPr>
        <w:t>ا</w:t>
      </w:r>
      <w:r w:rsidR="00594D31">
        <w:rPr>
          <w:rtl/>
        </w:rPr>
        <w:t>ً</w:t>
      </w:r>
      <w:r w:rsidRPr="00AC6D18">
        <w:rPr>
          <w:rtl/>
        </w:rPr>
        <w:t xml:space="preserve"> على العصمة</w:t>
      </w:r>
      <w:r w:rsidR="004803AF">
        <w:rPr>
          <w:rtl/>
        </w:rPr>
        <w:t xml:space="preserve"> ـ </w:t>
      </w:r>
      <w:r w:rsidRPr="00AC6D18">
        <w:rPr>
          <w:rtl/>
        </w:rPr>
        <w:t>كما تقد</w:t>
      </w:r>
      <w:r w:rsidR="00594D31">
        <w:rPr>
          <w:rtl/>
        </w:rPr>
        <w:t>َّ</w:t>
      </w:r>
      <w:r w:rsidRPr="00AC6D18">
        <w:rPr>
          <w:rtl/>
        </w:rPr>
        <w:t>م</w:t>
      </w:r>
      <w:r w:rsidR="004803AF">
        <w:rPr>
          <w:rtl/>
        </w:rPr>
        <w:t xml:space="preserve"> ـ </w:t>
      </w:r>
      <w:r w:rsidRPr="00AC6D18">
        <w:rPr>
          <w:rtl/>
        </w:rPr>
        <w:t>فالأئم</w:t>
      </w:r>
      <w:r w:rsidR="00594D31">
        <w:rPr>
          <w:rtl/>
        </w:rPr>
        <w:t>ّ</w:t>
      </w:r>
      <w:r w:rsidRPr="00AC6D18">
        <w:rPr>
          <w:rtl/>
        </w:rPr>
        <w:t>ة الاثنا عشر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معصومون</w:t>
      </w:r>
      <w:r w:rsidR="00095AA9">
        <w:rPr>
          <w:rFonts w:hint="cs"/>
          <w:rtl/>
        </w:rPr>
        <w:t xml:space="preserve"> </w:t>
      </w:r>
      <w:r w:rsidR="00095AA9">
        <w:rPr>
          <w:rtl/>
        </w:rPr>
        <w:t>. .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ومن كان معصوما</w:t>
      </w:r>
      <w:r w:rsidR="00594D31">
        <w:rPr>
          <w:rtl/>
        </w:rPr>
        <w:t>ً</w:t>
      </w:r>
      <w:r w:rsidRPr="00AC6D18">
        <w:rPr>
          <w:rtl/>
        </w:rPr>
        <w:t xml:space="preserve"> كانت س</w:t>
      </w:r>
      <w:r w:rsidR="00594D31">
        <w:rPr>
          <w:rtl/>
        </w:rPr>
        <w:t>ُ</w:t>
      </w:r>
      <w:r w:rsidRPr="00AC6D18">
        <w:rPr>
          <w:rtl/>
        </w:rPr>
        <w:t>ن</w:t>
      </w:r>
      <w:r w:rsidR="00594D31">
        <w:rPr>
          <w:rtl/>
        </w:rPr>
        <w:t>ّ</w:t>
      </w:r>
      <w:r w:rsidRPr="00AC6D18">
        <w:rPr>
          <w:rtl/>
        </w:rPr>
        <w:t>ته حج</w:t>
      </w:r>
      <w:r w:rsidR="00594D31">
        <w:rPr>
          <w:rtl/>
        </w:rPr>
        <w:t>ّ</w:t>
      </w:r>
      <w:r w:rsidRPr="00AC6D18">
        <w:rPr>
          <w:rtl/>
        </w:rPr>
        <w:t>ة</w:t>
      </w:r>
      <w:r w:rsidR="00594D31">
        <w:rPr>
          <w:rtl/>
        </w:rPr>
        <w:t>ً</w:t>
      </w:r>
      <w:r w:rsidR="00095AA9">
        <w:rPr>
          <w:rFonts w:hint="cs"/>
          <w:rtl/>
        </w:rPr>
        <w:t xml:space="preserve"> </w:t>
      </w:r>
      <w:r w:rsidR="00095AA9">
        <w:rPr>
          <w:rtl/>
        </w:rPr>
        <w:t>. .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وعلى هذا يثبت حج</w:t>
      </w:r>
      <w:r w:rsidR="00594D31">
        <w:rPr>
          <w:rtl/>
        </w:rPr>
        <w:t>ّ</w:t>
      </w:r>
      <w:r w:rsidRPr="00AC6D18">
        <w:rPr>
          <w:rtl/>
        </w:rPr>
        <w:t>ي</w:t>
      </w:r>
      <w:r w:rsidR="00594D31">
        <w:rPr>
          <w:rtl/>
        </w:rPr>
        <w:t>ّ</w:t>
      </w:r>
      <w:r w:rsidRPr="00AC6D18">
        <w:rPr>
          <w:rtl/>
        </w:rPr>
        <w:t>ة س</w:t>
      </w:r>
      <w:r w:rsidR="00594D31">
        <w:rPr>
          <w:rtl/>
        </w:rPr>
        <w:t>ُ</w:t>
      </w:r>
      <w:r w:rsidRPr="00AC6D18">
        <w:rPr>
          <w:rtl/>
        </w:rPr>
        <w:t>ن</w:t>
      </w:r>
      <w:r w:rsidR="00594D31">
        <w:rPr>
          <w:rtl/>
        </w:rPr>
        <w:t>ّ</w:t>
      </w:r>
      <w:r w:rsidRPr="00AC6D18">
        <w:rPr>
          <w:rtl/>
        </w:rPr>
        <w:t>ة أهل البيت</w:t>
      </w:r>
      <w:r w:rsidR="00095AA9">
        <w:rPr>
          <w:rFonts w:hint="cs"/>
          <w:rtl/>
        </w:rPr>
        <w:t xml:space="preserve"> </w:t>
      </w:r>
      <w:r w:rsidR="00095AA9">
        <w:rPr>
          <w:rtl/>
        </w:rPr>
        <w:t>. .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وبهذا البيان تنحل</w:t>
      </w:r>
      <w:r w:rsidR="00594D31">
        <w:rPr>
          <w:rtl/>
        </w:rPr>
        <w:t>ّ</w:t>
      </w:r>
      <w:r w:rsidRPr="00AC6D18">
        <w:rPr>
          <w:rtl/>
        </w:rPr>
        <w:t xml:space="preserve"> جميع مشكلات حديث </w:t>
      </w:r>
      <w:r w:rsidR="00AB3A9F" w:rsidRPr="00AC6D18">
        <w:rPr>
          <w:rtl/>
        </w:rPr>
        <w:t>«</w:t>
      </w:r>
      <w:r w:rsidR="00904282">
        <w:rPr>
          <w:rFonts w:hint="cs"/>
          <w:rtl/>
        </w:rPr>
        <w:t xml:space="preserve"> </w:t>
      </w:r>
      <w:r w:rsidRPr="00AC6D18">
        <w:rPr>
          <w:rtl/>
        </w:rPr>
        <w:t>عليكم بس</w:t>
      </w:r>
      <w:r w:rsidR="00594D31">
        <w:rPr>
          <w:rtl/>
        </w:rPr>
        <w:t>ُ</w:t>
      </w:r>
      <w:r w:rsidRPr="00AC6D18">
        <w:rPr>
          <w:rtl/>
        </w:rPr>
        <w:t>ن</w:t>
      </w:r>
      <w:r w:rsidR="00594D31">
        <w:rPr>
          <w:rtl/>
        </w:rPr>
        <w:t>ّ</w:t>
      </w:r>
      <w:r w:rsidRPr="00AC6D18">
        <w:rPr>
          <w:rtl/>
        </w:rPr>
        <w:t>تي</w:t>
      </w:r>
      <w:r w:rsidR="00095AA9">
        <w:rPr>
          <w:rFonts w:hint="cs"/>
          <w:rtl/>
        </w:rPr>
        <w:t xml:space="preserve"> </w:t>
      </w:r>
      <w:r w:rsidR="00095AA9">
        <w:rPr>
          <w:rtl/>
        </w:rPr>
        <w:t>. . .</w:t>
      </w:r>
      <w:r w:rsidR="00904282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Pr="00AC6D18">
        <w:rPr>
          <w:rtl/>
        </w:rPr>
        <w:t xml:space="preserve"> التي ذكرها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الغز</w:t>
      </w:r>
      <w:r w:rsidR="00594D31">
        <w:rPr>
          <w:rtl/>
        </w:rPr>
        <w:t>ّ</w:t>
      </w:r>
      <w:r w:rsidRPr="00AC6D18">
        <w:rPr>
          <w:rtl/>
        </w:rPr>
        <w:t>الي</w:t>
      </w:r>
      <w:r w:rsidR="00095AA9">
        <w:rPr>
          <w:rFonts w:hint="cs"/>
          <w:rtl/>
        </w:rPr>
        <w:t xml:space="preserve"> </w:t>
      </w:r>
      <w:r w:rsidR="00095AA9">
        <w:rPr>
          <w:rtl/>
        </w:rPr>
        <w:t>. . .</w:t>
      </w:r>
      <w:r w:rsidRPr="00AC6D18">
        <w:rPr>
          <w:rtl/>
        </w:rPr>
        <w:t xml:space="preserve"> والتي ذكرناها</w:t>
      </w:r>
      <w:r w:rsidR="00095AA9">
        <w:rPr>
          <w:rFonts w:hint="cs"/>
          <w:rtl/>
        </w:rPr>
        <w:t xml:space="preserve"> </w:t>
      </w:r>
      <w:r w:rsidR="00095AA9">
        <w:rPr>
          <w:rtl/>
        </w:rPr>
        <w:t>. . .</w:t>
      </w:r>
      <w:r w:rsidRPr="00AC6D18">
        <w:rPr>
          <w:rtl/>
        </w:rPr>
        <w:t xml:space="preserve"> فلقد دار أمر وجوب الات</w:t>
      </w:r>
      <w:r w:rsidR="00594D31">
        <w:rPr>
          <w:rtl/>
        </w:rPr>
        <w:t>ّ</w:t>
      </w:r>
      <w:r w:rsidRPr="00AC6D18">
        <w:rPr>
          <w:rtl/>
        </w:rPr>
        <w:t>باع مدار وجود العصمة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وإذا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 xml:space="preserve">كانت العصمة فلا تغاير بين </w:t>
      </w:r>
      <w:r w:rsidR="00AB3A9F" w:rsidRPr="00AC6D18">
        <w:rPr>
          <w:rtl/>
        </w:rPr>
        <w:t>«</w:t>
      </w:r>
      <w:r w:rsidR="00904282">
        <w:rPr>
          <w:rFonts w:hint="cs"/>
          <w:rtl/>
        </w:rPr>
        <w:t xml:space="preserve"> </w:t>
      </w:r>
      <w:r w:rsidRPr="00AC6D18">
        <w:rPr>
          <w:rtl/>
        </w:rPr>
        <w:t>س</w:t>
      </w:r>
      <w:r w:rsidR="00594D31">
        <w:rPr>
          <w:rtl/>
        </w:rPr>
        <w:t>ُ</w:t>
      </w:r>
      <w:r w:rsidRPr="00AC6D18">
        <w:rPr>
          <w:rtl/>
        </w:rPr>
        <w:t>ن</w:t>
      </w:r>
      <w:r w:rsidR="00594D31">
        <w:rPr>
          <w:rtl/>
        </w:rPr>
        <w:t>ّ</w:t>
      </w:r>
      <w:r w:rsidRPr="00AC6D18">
        <w:rPr>
          <w:rtl/>
        </w:rPr>
        <w:t>ة الخلفاء الراشدين</w:t>
      </w:r>
      <w:r w:rsidR="00904282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Pr="00AC6D18">
        <w:rPr>
          <w:rtl/>
        </w:rPr>
        <w:t xml:space="preserve"> </w:t>
      </w:r>
      <w:r w:rsidR="00172CD5">
        <w:rPr>
          <w:rtl/>
        </w:rPr>
        <w:t>و «</w:t>
      </w:r>
      <w:r w:rsidR="00904282">
        <w:rPr>
          <w:rFonts w:hint="cs"/>
          <w:rtl/>
        </w:rPr>
        <w:t xml:space="preserve"> </w:t>
      </w:r>
      <w:r w:rsidR="00BD2B19">
        <w:rPr>
          <w:rtl/>
        </w:rPr>
        <w:t>س</w:t>
      </w:r>
      <w:r w:rsidR="00594D31">
        <w:rPr>
          <w:rtl/>
        </w:rPr>
        <w:t>ُ</w:t>
      </w:r>
      <w:r w:rsidR="00BD2B19">
        <w:rPr>
          <w:rtl/>
        </w:rPr>
        <w:t>ن</w:t>
      </w:r>
      <w:r w:rsidR="00594D31">
        <w:rPr>
          <w:rtl/>
        </w:rPr>
        <w:t>ّ</w:t>
      </w:r>
      <w:r w:rsidR="00BD2B19">
        <w:rPr>
          <w:rtl/>
        </w:rPr>
        <w:t>ة الرسول الأمين</w:t>
      </w:r>
      <w:r w:rsidR="00904282">
        <w:rPr>
          <w:rFonts w:hint="cs"/>
          <w:rtl/>
        </w:rPr>
        <w:t xml:space="preserve"> </w:t>
      </w:r>
      <w:r w:rsidR="00AB3A9F">
        <w:rPr>
          <w:rtl/>
        </w:rPr>
        <w:t>»</w:t>
      </w:r>
      <w:r w:rsidR="00095AA9">
        <w:rPr>
          <w:rFonts w:hint="cs"/>
          <w:rtl/>
        </w:rPr>
        <w:t xml:space="preserve"> </w:t>
      </w:r>
      <w:r w:rsidR="00095AA9">
        <w:rPr>
          <w:rtl/>
        </w:rPr>
        <w:t>. . .</w:t>
      </w:r>
      <w:r w:rsidR="00BD2B19">
        <w:rPr>
          <w:rtl/>
        </w:rPr>
        <w:t xml:space="preserve"> وإذا </w:t>
      </w:r>
      <w:r w:rsidR="00594D31">
        <w:rPr>
          <w:rtl/>
        </w:rPr>
        <w:br/>
      </w:r>
      <w:r w:rsidRPr="00AC6D18">
        <w:rPr>
          <w:rtl/>
        </w:rPr>
        <w:t>كانت العصمة فلا اختلاف</w:t>
      </w:r>
      <w:r w:rsidR="00095AA9">
        <w:rPr>
          <w:rFonts w:hint="cs"/>
          <w:rtl/>
        </w:rPr>
        <w:t xml:space="preserve"> </w:t>
      </w:r>
      <w:r w:rsidR="00095AA9">
        <w:rPr>
          <w:rtl/>
        </w:rPr>
        <w:t>. .</w:t>
      </w:r>
      <w:r w:rsidRPr="00AC6D18">
        <w:rPr>
          <w:rtl/>
        </w:rPr>
        <w:t xml:space="preserve"> وإذا كانت العصمة فالمخالف هو المخطئ</w:t>
      </w:r>
      <w:r w:rsidR="00095AA9">
        <w:rPr>
          <w:rFonts w:hint="cs"/>
          <w:rtl/>
        </w:rPr>
        <w:t xml:space="preserve"> </w:t>
      </w:r>
      <w:r w:rsidR="00095AA9">
        <w:rPr>
          <w:rtl/>
        </w:rPr>
        <w:t>. . .</w:t>
      </w:r>
    </w:p>
    <w:p w:rsidR="00AC6D18" w:rsidRPr="00904282" w:rsidRDefault="00AC6D18" w:rsidP="00904282">
      <w:pPr>
        <w:rPr>
          <w:rStyle w:val="rfdLineChar"/>
          <w:rtl/>
        </w:rPr>
      </w:pPr>
      <w:r w:rsidRPr="00AC6D18">
        <w:rPr>
          <w:rtl/>
        </w:rPr>
        <w:t>نعم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قد حاول القوم</w:t>
      </w:r>
      <w:r w:rsidR="004803AF">
        <w:rPr>
          <w:rtl/>
        </w:rPr>
        <w:t xml:space="preserve"> ـ </w:t>
      </w:r>
      <w:r w:rsidRPr="00AC6D18">
        <w:rPr>
          <w:rtl/>
        </w:rPr>
        <w:t>عبثا</w:t>
      </w:r>
      <w:r w:rsidR="00594D31">
        <w:rPr>
          <w:rtl/>
        </w:rPr>
        <w:t>ً</w:t>
      </w:r>
      <w:r w:rsidR="004803AF">
        <w:rPr>
          <w:rtl/>
        </w:rPr>
        <w:t xml:space="preserve"> ـ </w:t>
      </w:r>
      <w:r w:rsidRPr="00AC6D18">
        <w:rPr>
          <w:rtl/>
        </w:rPr>
        <w:t xml:space="preserve">صرف حديث </w:t>
      </w:r>
      <w:r w:rsidR="00AB3A9F" w:rsidRPr="00AC6D18">
        <w:rPr>
          <w:rtl/>
        </w:rPr>
        <w:t>«</w:t>
      </w:r>
      <w:r w:rsidR="00904282">
        <w:rPr>
          <w:rFonts w:hint="cs"/>
          <w:rtl/>
        </w:rPr>
        <w:t xml:space="preserve"> </w:t>
      </w:r>
      <w:r w:rsidRPr="00AC6D18">
        <w:rPr>
          <w:rtl/>
        </w:rPr>
        <w:t>الاثنا عشر خليفة</w:t>
      </w:r>
      <w:r w:rsidR="00904282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Pr="00AC6D18">
        <w:rPr>
          <w:rtl/>
        </w:rPr>
        <w:t xml:space="preserve"> عن الدلالة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على ما تذهب إليه الإ</w:t>
      </w:r>
      <w:r w:rsidR="00594D31">
        <w:rPr>
          <w:rtl/>
        </w:rPr>
        <w:t>ٍ</w:t>
      </w:r>
      <w:r w:rsidRPr="00AC6D18">
        <w:rPr>
          <w:rtl/>
        </w:rPr>
        <w:t>مامي</w:t>
      </w:r>
      <w:r w:rsidR="00594D31">
        <w:rPr>
          <w:rtl/>
        </w:rPr>
        <w:t>ّ</w:t>
      </w:r>
      <w:r w:rsidRPr="00AC6D18">
        <w:rPr>
          <w:rtl/>
        </w:rPr>
        <w:t>ة</w:t>
      </w:r>
      <w:r w:rsidR="00095AA9">
        <w:rPr>
          <w:rFonts w:hint="cs"/>
          <w:rtl/>
        </w:rPr>
        <w:t xml:space="preserve"> </w:t>
      </w:r>
      <w:r w:rsidR="00095AA9">
        <w:rPr>
          <w:rtl/>
        </w:rPr>
        <w:t>. . .</w:t>
      </w:r>
      <w:r w:rsidRPr="00AC6D18">
        <w:rPr>
          <w:rtl/>
        </w:rPr>
        <w:t xml:space="preserve"> لكن</w:t>
      </w:r>
      <w:r w:rsidR="00594D31">
        <w:rPr>
          <w:rtl/>
        </w:rPr>
        <w:t>ّ</w:t>
      </w:r>
      <w:r w:rsidRPr="00AC6D18">
        <w:rPr>
          <w:rtl/>
        </w:rPr>
        <w:t>هم حاروا في كيفي</w:t>
      </w:r>
      <w:r w:rsidR="00594D31">
        <w:rPr>
          <w:rtl/>
        </w:rPr>
        <w:t>ّ</w:t>
      </w:r>
      <w:r w:rsidRPr="00AC6D18">
        <w:rPr>
          <w:rtl/>
        </w:rPr>
        <w:t>ة تفسيره وتضاربت كلماتهم</w:t>
      </w:r>
      <w:r w:rsidR="00095AA9">
        <w:rPr>
          <w:rFonts w:hint="cs"/>
          <w:rtl/>
        </w:rPr>
        <w:t xml:space="preserve"> </w:t>
      </w:r>
      <w:r w:rsidR="00095AA9">
        <w:rPr>
          <w:rtl/>
        </w:rPr>
        <w:t>. . .</w:t>
      </w:r>
      <w:r w:rsidR="00904282">
        <w:rPr>
          <w:rFonts w:hint="cs"/>
          <w:rtl/>
        </w:rPr>
        <w:t xml:space="preserve"> </w:t>
      </w:r>
      <w:r w:rsidR="00904282">
        <w:rPr>
          <w:rtl/>
        </w:rPr>
        <w:br/>
      </w:r>
      <w:r w:rsidRPr="00904282">
        <w:rPr>
          <w:rStyle w:val="rfdLineChar"/>
          <w:rtl/>
        </w:rPr>
        <w:t>__________________</w:t>
      </w:r>
    </w:p>
    <w:p w:rsidR="00AC6D18" w:rsidRPr="00484D70" w:rsidRDefault="00AC6D18" w:rsidP="00484D70">
      <w:pPr>
        <w:pStyle w:val="rfdFootnote0"/>
        <w:rPr>
          <w:rtl/>
        </w:rPr>
      </w:pPr>
      <w:r w:rsidRPr="00484D70">
        <w:rPr>
          <w:rtl/>
        </w:rPr>
        <w:t>(123) أ</w:t>
      </w:r>
      <w:r w:rsidR="00594D31">
        <w:rPr>
          <w:rtl/>
        </w:rPr>
        <w:t>ُ</w:t>
      </w:r>
      <w:r w:rsidRPr="00484D70">
        <w:rPr>
          <w:rtl/>
        </w:rPr>
        <w:t>نظر كتاب الأحكام باب الاستخلاف من صحيح البخاري</w:t>
      </w:r>
      <w:r w:rsidR="007E0241">
        <w:rPr>
          <w:rtl/>
        </w:rPr>
        <w:t xml:space="preserve"> ،</w:t>
      </w:r>
      <w:r w:rsidRPr="00484D70">
        <w:rPr>
          <w:rtl/>
        </w:rPr>
        <w:t xml:space="preserve"> وكتاب الإ</w:t>
      </w:r>
      <w:r w:rsidR="00594D31">
        <w:rPr>
          <w:rtl/>
        </w:rPr>
        <w:t>ِ</w:t>
      </w:r>
      <w:r w:rsidRPr="00484D70">
        <w:rPr>
          <w:rtl/>
        </w:rPr>
        <w:t>مارة باب الناس تبع</w:t>
      </w:r>
      <w:r w:rsidR="00484D70">
        <w:rPr>
          <w:rtl/>
        </w:rPr>
        <w:t xml:space="preserve"> </w:t>
      </w:r>
      <w:r w:rsidR="00594D31">
        <w:rPr>
          <w:rtl/>
        </w:rPr>
        <w:br/>
      </w:r>
      <w:r w:rsidRPr="00484D70">
        <w:rPr>
          <w:rtl/>
        </w:rPr>
        <w:t>لقريش من صحيح مسلم</w:t>
      </w:r>
      <w:r w:rsidR="00095AA9">
        <w:rPr>
          <w:rtl/>
        </w:rPr>
        <w:t xml:space="preserve"> .</w:t>
      </w:r>
    </w:p>
    <w:p w:rsidR="00AC6D18" w:rsidRPr="00484D70" w:rsidRDefault="00AC6D18" w:rsidP="00484D70">
      <w:pPr>
        <w:pStyle w:val="rfdFootnote0"/>
        <w:rPr>
          <w:rtl/>
        </w:rPr>
      </w:pPr>
      <w:r w:rsidRPr="00484D70">
        <w:rPr>
          <w:rtl/>
        </w:rPr>
        <w:t>(124) صحيح الترمذي باب ما جاء في الخلفاء</w:t>
      </w:r>
      <w:r w:rsidR="00095AA9">
        <w:rPr>
          <w:rtl/>
        </w:rPr>
        <w:t xml:space="preserve"> .</w:t>
      </w:r>
    </w:p>
    <w:p w:rsidR="00AC6D18" w:rsidRPr="00484D70" w:rsidRDefault="00AC6D18" w:rsidP="00484D70">
      <w:pPr>
        <w:pStyle w:val="rfdFootnote0"/>
        <w:rPr>
          <w:rtl/>
        </w:rPr>
      </w:pPr>
      <w:r w:rsidRPr="00484D70">
        <w:rPr>
          <w:rtl/>
        </w:rPr>
        <w:t>(125) مسند أحمد ج</w:t>
      </w:r>
      <w:r w:rsidR="00BD2B19" w:rsidRPr="00484D70">
        <w:rPr>
          <w:rtl/>
        </w:rPr>
        <w:t xml:space="preserve"> </w:t>
      </w:r>
      <w:r w:rsidRPr="00484D70">
        <w:rPr>
          <w:rtl/>
        </w:rPr>
        <w:t>5</w:t>
      </w:r>
      <w:r w:rsidR="005C5FDB">
        <w:rPr>
          <w:rtl/>
        </w:rPr>
        <w:t xml:space="preserve"> / </w:t>
      </w:r>
      <w:r w:rsidRPr="00484D70">
        <w:rPr>
          <w:rtl/>
        </w:rPr>
        <w:t>89</w:t>
      </w:r>
      <w:r w:rsidR="007E0241">
        <w:rPr>
          <w:rtl/>
        </w:rPr>
        <w:t xml:space="preserve"> ،</w:t>
      </w:r>
      <w:r w:rsidRPr="00484D70">
        <w:rPr>
          <w:rtl/>
        </w:rPr>
        <w:t xml:space="preserve"> 98</w:t>
      </w:r>
      <w:r w:rsidR="007E0241">
        <w:rPr>
          <w:rtl/>
        </w:rPr>
        <w:t xml:space="preserve"> ،</w:t>
      </w:r>
      <w:r w:rsidRPr="00484D70">
        <w:rPr>
          <w:rtl/>
        </w:rPr>
        <w:t xml:space="preserve"> 106</w:t>
      </w:r>
      <w:r w:rsidR="007E0241">
        <w:rPr>
          <w:rtl/>
        </w:rPr>
        <w:t xml:space="preserve"> ،</w:t>
      </w:r>
      <w:r w:rsidRPr="00484D70">
        <w:rPr>
          <w:rtl/>
        </w:rPr>
        <w:t xml:space="preserve"> 107 وغيرها</w:t>
      </w:r>
      <w:r w:rsidR="00095AA9">
        <w:rPr>
          <w:rtl/>
        </w:rPr>
        <w:t xml:space="preserve"> .</w:t>
      </w:r>
    </w:p>
    <w:p w:rsidR="00AC6D18" w:rsidRPr="00484D70" w:rsidRDefault="00AC6D18" w:rsidP="00484D70">
      <w:pPr>
        <w:pStyle w:val="rfdFootnote0"/>
        <w:rPr>
          <w:rtl/>
        </w:rPr>
      </w:pPr>
      <w:r w:rsidRPr="00484D70">
        <w:rPr>
          <w:rtl/>
        </w:rPr>
        <w:t>(126) المستدرك عل الصحيحين</w:t>
      </w:r>
      <w:r w:rsidR="00BD2B19" w:rsidRPr="00484D70">
        <w:rPr>
          <w:rtl/>
        </w:rPr>
        <w:t xml:space="preserve"> </w:t>
      </w:r>
      <w:r w:rsidRPr="00484D70">
        <w:rPr>
          <w:rtl/>
        </w:rPr>
        <w:t>3</w:t>
      </w:r>
      <w:r w:rsidR="005C5FDB">
        <w:rPr>
          <w:rtl/>
        </w:rPr>
        <w:t xml:space="preserve"> / </w:t>
      </w:r>
      <w:r w:rsidRPr="00484D70">
        <w:rPr>
          <w:rtl/>
        </w:rPr>
        <w:t>117</w:t>
      </w:r>
      <w:r w:rsidR="00095AA9">
        <w:rPr>
          <w:rtl/>
        </w:rPr>
        <w:t xml:space="preserve"> .</w:t>
      </w:r>
    </w:p>
    <w:p w:rsidR="006B0C4C" w:rsidRDefault="006B0C4C" w:rsidP="00BD2B19">
      <w:pPr>
        <w:pStyle w:val="rfdNormal0"/>
        <w:rPr>
          <w:rtl/>
        </w:rPr>
        <w:sectPr w:rsidR="006B0C4C" w:rsidSect="00107863">
          <w:headerReference w:type="even" r:id="rId144"/>
          <w:headerReference w:type="default" r:id="rId145"/>
          <w:headerReference w:type="first" r:id="rId146"/>
          <w:type w:val="continuous"/>
          <w:pgSz w:w="11907" w:h="16840" w:code="9"/>
          <w:pgMar w:top="1247" w:right="1361" w:bottom="1247" w:left="1361" w:header="720" w:footer="720" w:gutter="0"/>
          <w:cols w:space="720"/>
          <w:titlePg/>
          <w:bidi/>
          <w:rtlGutter/>
          <w:docGrid w:linePitch="360"/>
        </w:sectPr>
      </w:pPr>
    </w:p>
    <w:p w:rsidR="00AC6D18" w:rsidRPr="00AC6D18" w:rsidRDefault="00AC6D18" w:rsidP="00BD2B19">
      <w:pPr>
        <w:pStyle w:val="rfdNormal0"/>
        <w:rPr>
          <w:rtl/>
        </w:rPr>
      </w:pPr>
      <w:r>
        <w:rPr>
          <w:rtl/>
        </w:rPr>
        <w:lastRenderedPageBreak/>
        <w:br w:type="page"/>
      </w:r>
      <w:r w:rsidRPr="00AC6D18">
        <w:rPr>
          <w:rtl/>
        </w:rPr>
        <w:lastRenderedPageBreak/>
        <w:t>حت</w:t>
      </w:r>
      <w:r w:rsidR="00BE1071">
        <w:rPr>
          <w:rtl/>
        </w:rPr>
        <w:t>ّ</w:t>
      </w:r>
      <w:r w:rsidRPr="00AC6D18">
        <w:rPr>
          <w:rtl/>
        </w:rPr>
        <w:t>ى كان لكل</w:t>
      </w:r>
      <w:r w:rsidR="00BE1071">
        <w:rPr>
          <w:rtl/>
        </w:rPr>
        <w:t>ّ</w:t>
      </w:r>
      <w:r w:rsidRPr="00AC6D18">
        <w:rPr>
          <w:rtl/>
        </w:rPr>
        <w:t xml:space="preserve"> واحد</w:t>
      </w:r>
      <w:r w:rsidR="00BE1071">
        <w:rPr>
          <w:rtl/>
        </w:rPr>
        <w:t>ٍ</w:t>
      </w:r>
      <w:r w:rsidRPr="00AC6D18">
        <w:rPr>
          <w:rtl/>
        </w:rPr>
        <w:t xml:space="preserve"> منهم قول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وببالي أن</w:t>
      </w:r>
      <w:r w:rsidR="00BE1071">
        <w:rPr>
          <w:rtl/>
        </w:rPr>
        <w:t>ّ</w:t>
      </w:r>
      <w:r w:rsidRPr="00AC6D18">
        <w:rPr>
          <w:rtl/>
        </w:rPr>
        <w:t>ي رأيت من يصر</w:t>
      </w:r>
      <w:r w:rsidR="00BE1071">
        <w:rPr>
          <w:rtl/>
        </w:rPr>
        <w:t>ّ</w:t>
      </w:r>
      <w:r w:rsidRPr="00AC6D18">
        <w:rPr>
          <w:rtl/>
        </w:rPr>
        <w:t>ح منهم بوجود أربعين قولا</w:t>
      </w:r>
      <w:r w:rsidR="00BE1071">
        <w:rPr>
          <w:rtl/>
        </w:rPr>
        <w:t>ً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في معنى الحديث</w:t>
      </w:r>
      <w:r w:rsidR="00095AA9">
        <w:rPr>
          <w:rFonts w:hint="cs"/>
          <w:rtl/>
        </w:rPr>
        <w:t xml:space="preserve"> </w:t>
      </w:r>
      <w:r w:rsidR="00095AA9">
        <w:rPr>
          <w:rtl/>
        </w:rPr>
        <w:t>. .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لكن</w:t>
      </w:r>
      <w:r w:rsidR="00BE1071">
        <w:rPr>
          <w:rtl/>
        </w:rPr>
        <w:t>ّ</w:t>
      </w:r>
      <w:r w:rsidRPr="00AC6D18">
        <w:rPr>
          <w:rtl/>
        </w:rPr>
        <w:t xml:space="preserve"> المهم اعترافهم بالعجز عن فهم معنى الحديث</w:t>
      </w:r>
      <w:r w:rsidR="00095AA9">
        <w:rPr>
          <w:rFonts w:hint="cs"/>
          <w:rtl/>
        </w:rPr>
        <w:t xml:space="preserve"> </w:t>
      </w:r>
      <w:r w:rsidR="00095AA9">
        <w:rPr>
          <w:rtl/>
        </w:rPr>
        <w:t>. . .</w:t>
      </w:r>
    </w:p>
    <w:p w:rsidR="00AC6D18" w:rsidRPr="00AC6D18" w:rsidRDefault="00AC6D18" w:rsidP="00BE1071">
      <w:pPr>
        <w:rPr>
          <w:rtl/>
        </w:rPr>
      </w:pPr>
      <w:r w:rsidRPr="00AC6D18">
        <w:rPr>
          <w:rtl/>
        </w:rPr>
        <w:t>ف</w:t>
      </w:r>
      <w:r w:rsidR="00BE1071" w:rsidRPr="003B2582">
        <w:rPr>
          <w:rtl/>
        </w:rPr>
        <w:t>ٱ</w:t>
      </w:r>
      <w:r w:rsidRPr="00AC6D18">
        <w:rPr>
          <w:rtl/>
        </w:rPr>
        <w:t>بن العربي المالكي يقول</w:t>
      </w:r>
      <w:r w:rsidR="004803AF">
        <w:rPr>
          <w:rtl/>
        </w:rPr>
        <w:t xml:space="preserve"> ـ </w:t>
      </w:r>
      <w:r w:rsidRPr="00AC6D18">
        <w:rPr>
          <w:rtl/>
        </w:rPr>
        <w:t>بعد ذكر رأيه</w:t>
      </w:r>
      <w:r w:rsidR="004803AF">
        <w:rPr>
          <w:rtl/>
        </w:rPr>
        <w:t xml:space="preserve"> ـ </w:t>
      </w:r>
      <w:r w:rsidR="00AB3A9F" w:rsidRPr="00AC6D18">
        <w:rPr>
          <w:rtl/>
        </w:rPr>
        <w:t>«</w:t>
      </w:r>
      <w:r w:rsidR="00904282">
        <w:rPr>
          <w:rFonts w:hint="cs"/>
          <w:rtl/>
        </w:rPr>
        <w:t xml:space="preserve"> </w:t>
      </w:r>
      <w:r w:rsidRPr="00AC6D18">
        <w:rPr>
          <w:rtl/>
        </w:rPr>
        <w:t>ولم أعلم للحديث معنى</w:t>
      </w:r>
      <w:r w:rsidR="00BE1071">
        <w:rPr>
          <w:rtl/>
        </w:rPr>
        <w:t>ً</w:t>
      </w:r>
      <w:r w:rsidR="00904282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Pr="00AC6D18">
        <w:rPr>
          <w:rtl/>
        </w:rPr>
        <w:t xml:space="preserve"> </w:t>
      </w:r>
      <w:r w:rsidRPr="00BD2B19">
        <w:rPr>
          <w:rStyle w:val="rfdFootnotenum"/>
          <w:rtl/>
        </w:rPr>
        <w:t>(127)</w:t>
      </w:r>
      <w:r w:rsidR="00095AA9">
        <w:rPr>
          <w:rtl/>
        </w:rPr>
        <w:t xml:space="preserve"> .</w:t>
      </w:r>
    </w:p>
    <w:p w:rsidR="00AC6D18" w:rsidRPr="00AC6D18" w:rsidRDefault="00AC6D18" w:rsidP="00BE1071">
      <w:pPr>
        <w:rPr>
          <w:rtl/>
        </w:rPr>
      </w:pPr>
      <w:r w:rsidRPr="00AC6D18">
        <w:rPr>
          <w:rtl/>
        </w:rPr>
        <w:t>وابن البط</w:t>
      </w:r>
      <w:r w:rsidR="00BE1071">
        <w:rPr>
          <w:rtl/>
        </w:rPr>
        <w:t>ّ</w:t>
      </w:r>
      <w:r w:rsidRPr="00AC6D18">
        <w:rPr>
          <w:rtl/>
        </w:rPr>
        <w:t>ال ينقل عن المهل</w:t>
      </w:r>
      <w:r w:rsidR="00BE1071">
        <w:rPr>
          <w:rtl/>
        </w:rPr>
        <w:t>ّ</w:t>
      </w:r>
      <w:r w:rsidRPr="00AC6D18">
        <w:rPr>
          <w:rtl/>
        </w:rPr>
        <w:t>ب قوله</w:t>
      </w:r>
      <w:r w:rsidR="007E0241">
        <w:rPr>
          <w:rtl/>
        </w:rPr>
        <w:t xml:space="preserve"> :</w:t>
      </w:r>
      <w:r w:rsidRPr="00AC6D18">
        <w:rPr>
          <w:rtl/>
        </w:rPr>
        <w:t xml:space="preserve"> </w:t>
      </w:r>
      <w:r w:rsidR="00AB3A9F" w:rsidRPr="00AC6D18">
        <w:rPr>
          <w:rtl/>
        </w:rPr>
        <w:t>«</w:t>
      </w:r>
      <w:r w:rsidR="00904282">
        <w:rPr>
          <w:rFonts w:hint="cs"/>
          <w:rtl/>
        </w:rPr>
        <w:t xml:space="preserve"> </w:t>
      </w:r>
      <w:r w:rsidRPr="00AC6D18">
        <w:rPr>
          <w:rtl/>
        </w:rPr>
        <w:t>لم ألق أحدا</w:t>
      </w:r>
      <w:r w:rsidR="00BE1071">
        <w:rPr>
          <w:rtl/>
        </w:rPr>
        <w:t>ً</w:t>
      </w:r>
      <w:r w:rsidRPr="00AC6D18">
        <w:rPr>
          <w:rtl/>
        </w:rPr>
        <w:t xml:space="preserve"> يقطع في هذا الحديث</w:t>
      </w:r>
      <w:r w:rsidR="00095AA9">
        <w:rPr>
          <w:rtl/>
        </w:rPr>
        <w:t xml:space="preserve"> .</w:t>
      </w:r>
      <w:r w:rsidRPr="00AC6D18">
        <w:rPr>
          <w:rtl/>
        </w:rPr>
        <w:t xml:space="preserve"> يعني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بش</w:t>
      </w:r>
      <w:r w:rsidR="00BE1071">
        <w:rPr>
          <w:rtl/>
        </w:rPr>
        <w:t>يء</w:t>
      </w:r>
      <w:r w:rsidRPr="00AC6D18">
        <w:rPr>
          <w:rtl/>
        </w:rPr>
        <w:t xml:space="preserve"> معي</w:t>
      </w:r>
      <w:r w:rsidR="00BE1071">
        <w:rPr>
          <w:rtl/>
        </w:rPr>
        <w:t>ّ</w:t>
      </w:r>
      <w:r w:rsidRPr="00AC6D18">
        <w:rPr>
          <w:rtl/>
        </w:rPr>
        <w:t>ن</w:t>
      </w:r>
      <w:r w:rsidR="00904282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Pr="00AC6D18">
        <w:rPr>
          <w:rtl/>
        </w:rPr>
        <w:t xml:space="preserve"> </w:t>
      </w:r>
      <w:r w:rsidRPr="00BD2B19">
        <w:rPr>
          <w:rStyle w:val="rfdFootnotenum"/>
          <w:rtl/>
        </w:rPr>
        <w:t>(128)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وابن الجوزي يقول</w:t>
      </w:r>
      <w:r w:rsidR="007E0241">
        <w:rPr>
          <w:rtl/>
        </w:rPr>
        <w:t xml:space="preserve"> :</w:t>
      </w:r>
      <w:r w:rsidRPr="00AC6D18">
        <w:rPr>
          <w:rtl/>
        </w:rPr>
        <w:t xml:space="preserve"> </w:t>
      </w:r>
      <w:r w:rsidR="00AB3A9F" w:rsidRPr="00AC6D18">
        <w:rPr>
          <w:rtl/>
        </w:rPr>
        <w:t>«</w:t>
      </w:r>
      <w:r w:rsidR="00904282">
        <w:rPr>
          <w:rFonts w:hint="cs"/>
          <w:rtl/>
        </w:rPr>
        <w:t xml:space="preserve"> </w:t>
      </w:r>
      <w:r w:rsidRPr="00AC6D18">
        <w:rPr>
          <w:rtl/>
        </w:rPr>
        <w:t>قد أطلت البحث عن معنى هذا الحديث وتطل</w:t>
      </w:r>
      <w:r w:rsidR="00BE1071">
        <w:rPr>
          <w:rtl/>
        </w:rPr>
        <w:t>ّ</w:t>
      </w:r>
      <w:r w:rsidRPr="00AC6D18">
        <w:rPr>
          <w:rtl/>
        </w:rPr>
        <w:t>بت مظان</w:t>
      </w:r>
      <w:r w:rsidR="00BE1071">
        <w:rPr>
          <w:rtl/>
        </w:rPr>
        <w:t>ّ</w:t>
      </w:r>
      <w:r w:rsidRPr="00AC6D18">
        <w:rPr>
          <w:rtl/>
        </w:rPr>
        <w:t>ه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وسألت عنه فلم أقع على المقصود</w:t>
      </w:r>
      <w:r w:rsidR="00904282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Pr="00AC6D18">
        <w:rPr>
          <w:rtl/>
        </w:rPr>
        <w:t xml:space="preserve"> </w:t>
      </w:r>
      <w:r w:rsidRPr="00BD2B19">
        <w:rPr>
          <w:rStyle w:val="rfdFootnotenum"/>
          <w:rtl/>
        </w:rPr>
        <w:t>(129)</w:t>
      </w:r>
      <w:r w:rsidR="00095AA9">
        <w:rPr>
          <w:rtl/>
        </w:rPr>
        <w:t xml:space="preserve"> .</w:t>
      </w:r>
    </w:p>
    <w:p w:rsidR="00BD2B19" w:rsidRDefault="00AC6D18" w:rsidP="00AC6D18">
      <w:pPr>
        <w:rPr>
          <w:rtl/>
        </w:rPr>
      </w:pPr>
      <w:r w:rsidRPr="00AC6D18">
        <w:rPr>
          <w:rtl/>
        </w:rPr>
        <w:t>فهي إذن محاولات يائسة</w:t>
      </w:r>
      <w:r w:rsidR="00095AA9">
        <w:rPr>
          <w:rFonts w:hint="cs"/>
          <w:rtl/>
        </w:rPr>
        <w:t xml:space="preserve"> </w:t>
      </w:r>
      <w:r w:rsidR="00095AA9">
        <w:rPr>
          <w:rtl/>
        </w:rPr>
        <w:t>. . .</w:t>
      </w:r>
      <w:r w:rsidRPr="00AC6D18">
        <w:rPr>
          <w:rtl/>
        </w:rPr>
        <w:t xml:space="preserve"> والحديث صحيح قطعا</w:t>
      </w:r>
      <w:r w:rsidR="00BE1071">
        <w:rPr>
          <w:rtl/>
        </w:rPr>
        <w:t>ً</w:t>
      </w:r>
      <w:r w:rsidR="00095AA9">
        <w:rPr>
          <w:rFonts w:hint="cs"/>
          <w:rtl/>
        </w:rPr>
        <w:t xml:space="preserve"> </w:t>
      </w:r>
      <w:r w:rsidR="00095AA9">
        <w:rPr>
          <w:rtl/>
        </w:rPr>
        <w:t>. . .</w:t>
      </w:r>
      <w:r w:rsidRPr="00AC6D18">
        <w:rPr>
          <w:rtl/>
        </w:rPr>
        <w:t xml:space="preserve"> فليتركوا الأهواء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والعصبي</w:t>
      </w:r>
      <w:r w:rsidR="00BE1071">
        <w:rPr>
          <w:rtl/>
        </w:rPr>
        <w:t>ّ</w:t>
      </w:r>
      <w:r w:rsidRPr="00AC6D18">
        <w:rPr>
          <w:rtl/>
        </w:rPr>
        <w:t>ات الجاهلي</w:t>
      </w:r>
      <w:r w:rsidR="00BE1071">
        <w:rPr>
          <w:rtl/>
        </w:rPr>
        <w:t>ّ</w:t>
      </w:r>
      <w:r w:rsidRPr="00AC6D18">
        <w:rPr>
          <w:rtl/>
        </w:rPr>
        <w:t>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وليعترفوا بو</w:t>
      </w:r>
      <w:r w:rsidR="00BD2B19">
        <w:rPr>
          <w:rtl/>
        </w:rPr>
        <w:t>اقع الأمر الذي شاءه الله ورسوله</w:t>
      </w:r>
      <w:r w:rsidR="00095AA9">
        <w:rPr>
          <w:rFonts w:hint="cs"/>
          <w:rtl/>
        </w:rPr>
        <w:t xml:space="preserve"> </w:t>
      </w:r>
      <w:r w:rsidR="00095AA9">
        <w:rPr>
          <w:rtl/>
        </w:rPr>
        <w:t>. . . .</w:t>
      </w:r>
    </w:p>
    <w:p w:rsidR="00BD2B19" w:rsidRDefault="00AC6D18" w:rsidP="00AC6D18">
      <w:pPr>
        <w:rPr>
          <w:rtl/>
        </w:rPr>
      </w:pPr>
      <w:r w:rsidRPr="00AC6D18">
        <w:rPr>
          <w:rtl/>
        </w:rPr>
        <w:t>وتلخ</w:t>
      </w:r>
      <w:r w:rsidR="00BE1071">
        <w:rPr>
          <w:rtl/>
        </w:rPr>
        <w:t>ّ</w:t>
      </w:r>
      <w:r w:rsidRPr="00AC6D18">
        <w:rPr>
          <w:rtl/>
        </w:rPr>
        <w:t>ص</w:t>
      </w:r>
      <w:r w:rsidR="007E0241">
        <w:rPr>
          <w:rtl/>
        </w:rPr>
        <w:t xml:space="preserve"> :</w:t>
      </w:r>
      <w:r w:rsidRPr="00AC6D18">
        <w:rPr>
          <w:rtl/>
        </w:rPr>
        <w:t xml:space="preserve"> إن</w:t>
      </w:r>
      <w:r w:rsidR="00BE1071">
        <w:rPr>
          <w:rtl/>
        </w:rPr>
        <w:t>ّ</w:t>
      </w:r>
      <w:r w:rsidRPr="00AC6D18">
        <w:rPr>
          <w:rtl/>
        </w:rPr>
        <w:t xml:space="preserve"> معنى الحد</w:t>
      </w:r>
      <w:r w:rsidR="00BD2B19">
        <w:rPr>
          <w:rtl/>
        </w:rPr>
        <w:t>يث</w:t>
      </w:r>
      <w:r w:rsidR="007E0241">
        <w:rPr>
          <w:rtl/>
        </w:rPr>
        <w:t xml:space="preserve"> :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عليكم بس</w:t>
      </w:r>
      <w:r w:rsidR="00BE1071">
        <w:rPr>
          <w:rtl/>
        </w:rPr>
        <w:t>ُ</w:t>
      </w:r>
      <w:r w:rsidRPr="00AC6D18">
        <w:rPr>
          <w:rtl/>
        </w:rPr>
        <w:t>ن</w:t>
      </w:r>
      <w:r w:rsidR="00BE1071">
        <w:rPr>
          <w:rtl/>
        </w:rPr>
        <w:t>ّ</w:t>
      </w:r>
      <w:r w:rsidRPr="00AC6D18">
        <w:rPr>
          <w:rtl/>
        </w:rPr>
        <w:t>تي وس</w:t>
      </w:r>
      <w:r w:rsidR="00BE1071">
        <w:rPr>
          <w:rtl/>
        </w:rPr>
        <w:t>ُ</w:t>
      </w:r>
      <w:r w:rsidRPr="00AC6D18">
        <w:rPr>
          <w:rtl/>
        </w:rPr>
        <w:t>ن</w:t>
      </w:r>
      <w:r w:rsidR="00BE1071">
        <w:rPr>
          <w:rtl/>
        </w:rPr>
        <w:t>ّ</w:t>
      </w:r>
      <w:r w:rsidRPr="00AC6D18">
        <w:rPr>
          <w:rtl/>
        </w:rPr>
        <w:t>ة الأئم</w:t>
      </w:r>
      <w:r w:rsidR="00BE1071">
        <w:rPr>
          <w:rtl/>
        </w:rPr>
        <w:t>ّ</w:t>
      </w:r>
      <w:r w:rsidRPr="00AC6D18">
        <w:rPr>
          <w:rtl/>
        </w:rPr>
        <w:t>ة الاثني ع</w:t>
      </w:r>
      <w:r w:rsidR="000F50B1">
        <w:rPr>
          <w:rtl/>
        </w:rPr>
        <w:t>شر الخلفاء الراشدين المهدي</w:t>
      </w:r>
      <w:r w:rsidR="00BE1071">
        <w:rPr>
          <w:rtl/>
        </w:rPr>
        <w:t>ّ</w:t>
      </w:r>
      <w:r w:rsidR="000F50B1">
        <w:rPr>
          <w:rtl/>
        </w:rPr>
        <w:t xml:space="preserve">ين من </w:t>
      </w:r>
      <w:r w:rsidR="00BE1071">
        <w:rPr>
          <w:rtl/>
        </w:rPr>
        <w:br/>
      </w:r>
      <w:r w:rsidRPr="00AC6D18">
        <w:rPr>
          <w:rtl/>
        </w:rPr>
        <w:t>بعدي</w:t>
      </w:r>
      <w:r w:rsidR="00095AA9">
        <w:rPr>
          <w:rFonts w:hint="cs"/>
          <w:rtl/>
        </w:rPr>
        <w:t xml:space="preserve"> </w:t>
      </w:r>
      <w:r w:rsidR="00095AA9">
        <w:rPr>
          <w:rtl/>
        </w:rPr>
        <w:t>. . .</w:t>
      </w:r>
    </w:p>
    <w:p w:rsidR="00AC6D18" w:rsidRPr="00AC6D18" w:rsidRDefault="00AC6D18" w:rsidP="00BE1071">
      <w:pPr>
        <w:rPr>
          <w:rtl/>
        </w:rPr>
      </w:pPr>
      <w:r w:rsidRPr="00AC6D18">
        <w:rPr>
          <w:rtl/>
        </w:rPr>
        <w:t>ويؤك</w:t>
      </w:r>
      <w:r w:rsidR="00BE1071">
        <w:rPr>
          <w:rtl/>
        </w:rPr>
        <w:t>ّ</w:t>
      </w:r>
      <w:r w:rsidRPr="00AC6D18">
        <w:rPr>
          <w:rtl/>
        </w:rPr>
        <w:t xml:space="preserve">د ذلك ما رووه عن أبي ليلى الغفاري عن رسول الله </w:t>
      </w:r>
      <w:r w:rsidR="00BE1071">
        <w:rPr>
          <w:rtl/>
        </w:rPr>
        <w:t xml:space="preserve">صلّی الله عليه وآله </w:t>
      </w:r>
      <w:r w:rsidR="00BE1071">
        <w:rPr>
          <w:rtl/>
        </w:rPr>
        <w:br/>
      </w:r>
      <w:r w:rsidRPr="00AC6D18">
        <w:rPr>
          <w:rtl/>
        </w:rPr>
        <w:t>وسل</w:t>
      </w:r>
      <w:r w:rsidR="00BE1071">
        <w:rPr>
          <w:rtl/>
        </w:rPr>
        <w:t>ّ</w:t>
      </w:r>
      <w:r w:rsidRPr="00AC6D18">
        <w:rPr>
          <w:rtl/>
        </w:rPr>
        <w:t>م قال</w:t>
      </w:r>
      <w:r w:rsidR="007E0241">
        <w:rPr>
          <w:rtl/>
        </w:rPr>
        <w:t xml:space="preserve"> :</w:t>
      </w:r>
      <w:r w:rsidRPr="00AC6D18">
        <w:rPr>
          <w:rtl/>
        </w:rPr>
        <w:t xml:space="preserve"> </w:t>
      </w:r>
      <w:r w:rsidR="00AB3A9F" w:rsidRPr="00AC6D18">
        <w:rPr>
          <w:rtl/>
        </w:rPr>
        <w:t>«</w:t>
      </w:r>
      <w:r w:rsidR="002A508E">
        <w:rPr>
          <w:rFonts w:hint="cs"/>
          <w:rtl/>
        </w:rPr>
        <w:t xml:space="preserve"> </w:t>
      </w:r>
      <w:r w:rsidRPr="00AC6D18">
        <w:rPr>
          <w:rtl/>
        </w:rPr>
        <w:t>سيكون بعدي فتن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فإذا كان ذلك فالزموا علي</w:t>
      </w:r>
      <w:r w:rsidR="00BE1071">
        <w:rPr>
          <w:rtl/>
        </w:rPr>
        <w:t>َّ</w:t>
      </w:r>
      <w:r w:rsidRPr="00AC6D18">
        <w:rPr>
          <w:rtl/>
        </w:rPr>
        <w:t xml:space="preserve"> بن أبي طالب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فإن</w:t>
      </w:r>
      <w:r w:rsidR="00BE1071">
        <w:rPr>
          <w:rtl/>
        </w:rPr>
        <w:t>ّ</w:t>
      </w:r>
      <w:r w:rsidRPr="00AC6D18">
        <w:rPr>
          <w:rtl/>
        </w:rPr>
        <w:t>ه فاروق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بين الحق</w:t>
      </w:r>
      <w:r w:rsidR="00BE1071">
        <w:rPr>
          <w:rtl/>
        </w:rPr>
        <w:t>ّ</w:t>
      </w:r>
      <w:r w:rsidRPr="00AC6D18">
        <w:rPr>
          <w:rtl/>
        </w:rPr>
        <w:t xml:space="preserve"> والباطل</w:t>
      </w:r>
      <w:r w:rsidR="002A508E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وعن كعب بن عجرة أن</w:t>
      </w:r>
      <w:r w:rsidR="00BE1071">
        <w:rPr>
          <w:rtl/>
        </w:rPr>
        <w:t>ّ</w:t>
      </w:r>
      <w:r w:rsidRPr="00AC6D18">
        <w:rPr>
          <w:rtl/>
        </w:rPr>
        <w:t>ه قال</w:t>
      </w:r>
      <w:r w:rsidR="007E0241">
        <w:rPr>
          <w:rtl/>
        </w:rPr>
        <w:t xml:space="preserve"> :</w:t>
      </w:r>
      <w:r w:rsidRPr="00AC6D18">
        <w:rPr>
          <w:rtl/>
        </w:rPr>
        <w:t xml:space="preserve"> </w:t>
      </w:r>
      <w:r w:rsidR="00AB3A9F" w:rsidRPr="00AC6D18">
        <w:rPr>
          <w:rtl/>
        </w:rPr>
        <w:t>«</w:t>
      </w:r>
      <w:r w:rsidR="002A508E">
        <w:rPr>
          <w:rFonts w:hint="cs"/>
          <w:rtl/>
        </w:rPr>
        <w:t xml:space="preserve"> </w:t>
      </w:r>
      <w:r w:rsidRPr="00AC6D18">
        <w:rPr>
          <w:rtl/>
        </w:rPr>
        <w:t>تكون بين أ</w:t>
      </w:r>
      <w:r w:rsidR="00BE1071">
        <w:rPr>
          <w:rtl/>
        </w:rPr>
        <w:t>ُ</w:t>
      </w:r>
      <w:r w:rsidRPr="00AC6D18">
        <w:rPr>
          <w:rtl/>
        </w:rPr>
        <w:t>م</w:t>
      </w:r>
      <w:r w:rsidR="00BE1071">
        <w:rPr>
          <w:rtl/>
        </w:rPr>
        <w:t>ّ</w:t>
      </w:r>
      <w:r w:rsidRPr="00AC6D18">
        <w:rPr>
          <w:rtl/>
        </w:rPr>
        <w:t>تي فرقة واختلاف فيكون هذا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وأصحابه على الحق</w:t>
      </w:r>
      <w:r w:rsidR="00BE1071">
        <w:rPr>
          <w:rtl/>
        </w:rPr>
        <w:t>ّ</w:t>
      </w:r>
      <w:r w:rsidR="00095AA9">
        <w:rPr>
          <w:rtl/>
        </w:rPr>
        <w:t xml:space="preserve"> .</w:t>
      </w:r>
      <w:r w:rsidRPr="00AC6D18">
        <w:rPr>
          <w:rtl/>
        </w:rPr>
        <w:t xml:space="preserve"> يعني علي</w:t>
      </w:r>
      <w:r w:rsidR="00BE1071">
        <w:rPr>
          <w:rtl/>
        </w:rPr>
        <w:t>ّ</w:t>
      </w:r>
      <w:r w:rsidRPr="00AC6D18">
        <w:rPr>
          <w:rtl/>
        </w:rPr>
        <w:t>ا</w:t>
      </w:r>
      <w:r w:rsidR="00BE1071">
        <w:rPr>
          <w:rtl/>
        </w:rPr>
        <w:t>ً</w:t>
      </w:r>
      <w:r w:rsidR="002A508E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Pr="00AC6D18">
        <w:rPr>
          <w:rtl/>
        </w:rPr>
        <w:t xml:space="preserve"> </w:t>
      </w:r>
      <w:r w:rsidRPr="00BD2B19">
        <w:rPr>
          <w:rStyle w:val="rfdFootnotenum"/>
          <w:rtl/>
        </w:rPr>
        <w:t>(130)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pStyle w:val="rfdLine"/>
        <w:rPr>
          <w:rtl/>
        </w:rPr>
      </w:pPr>
      <w:r w:rsidRPr="00AC6D18">
        <w:rPr>
          <w:rtl/>
        </w:rPr>
        <w:t>__________________</w:t>
      </w:r>
    </w:p>
    <w:p w:rsidR="00AC6D18" w:rsidRPr="00484D70" w:rsidRDefault="00AC6D18" w:rsidP="00484D70">
      <w:pPr>
        <w:pStyle w:val="rfdFootnote0"/>
        <w:rPr>
          <w:rtl/>
        </w:rPr>
      </w:pPr>
      <w:r w:rsidRPr="00484D70">
        <w:rPr>
          <w:rtl/>
        </w:rPr>
        <w:t>(127) شرح الترمذي</w:t>
      </w:r>
      <w:r w:rsidR="00BD2B19" w:rsidRPr="00484D70">
        <w:rPr>
          <w:rtl/>
        </w:rPr>
        <w:t xml:space="preserve"> </w:t>
      </w:r>
      <w:r w:rsidRPr="00484D70">
        <w:rPr>
          <w:rtl/>
        </w:rPr>
        <w:t>9</w:t>
      </w:r>
      <w:r w:rsidR="005C5FDB">
        <w:rPr>
          <w:rtl/>
        </w:rPr>
        <w:t xml:space="preserve"> / </w:t>
      </w:r>
      <w:r w:rsidRPr="00484D70">
        <w:rPr>
          <w:rtl/>
        </w:rPr>
        <w:t>69</w:t>
      </w:r>
      <w:r w:rsidR="00095AA9">
        <w:rPr>
          <w:rtl/>
        </w:rPr>
        <w:t xml:space="preserve"> .</w:t>
      </w:r>
    </w:p>
    <w:p w:rsidR="00AC6D18" w:rsidRPr="00484D70" w:rsidRDefault="00AC6D18" w:rsidP="00484D70">
      <w:pPr>
        <w:pStyle w:val="rfdFootnote0"/>
        <w:rPr>
          <w:rtl/>
        </w:rPr>
      </w:pPr>
      <w:r w:rsidRPr="00484D70">
        <w:rPr>
          <w:rtl/>
        </w:rPr>
        <w:t>(128) فتح الباري</w:t>
      </w:r>
      <w:r w:rsidR="00BD2B19" w:rsidRPr="00484D70">
        <w:rPr>
          <w:rtl/>
        </w:rPr>
        <w:t xml:space="preserve"> </w:t>
      </w:r>
      <w:r w:rsidRPr="00484D70">
        <w:rPr>
          <w:rtl/>
        </w:rPr>
        <w:t>13</w:t>
      </w:r>
      <w:r w:rsidR="005C5FDB">
        <w:rPr>
          <w:rtl/>
        </w:rPr>
        <w:t xml:space="preserve"> / </w:t>
      </w:r>
      <w:r w:rsidRPr="00484D70">
        <w:rPr>
          <w:rtl/>
        </w:rPr>
        <w:t>180</w:t>
      </w:r>
      <w:r w:rsidR="00095AA9">
        <w:rPr>
          <w:rtl/>
        </w:rPr>
        <w:t xml:space="preserve"> .</w:t>
      </w:r>
    </w:p>
    <w:p w:rsidR="00AC6D18" w:rsidRPr="00484D70" w:rsidRDefault="00AC6D18" w:rsidP="00484D70">
      <w:pPr>
        <w:pStyle w:val="rfdFootnote0"/>
        <w:rPr>
          <w:rtl/>
        </w:rPr>
      </w:pPr>
      <w:r w:rsidRPr="00484D70">
        <w:rPr>
          <w:rtl/>
        </w:rPr>
        <w:t>(129) فتح الباري</w:t>
      </w:r>
      <w:r w:rsidR="00BD2B19" w:rsidRPr="00484D70">
        <w:rPr>
          <w:rtl/>
        </w:rPr>
        <w:t xml:space="preserve"> </w:t>
      </w:r>
      <w:r w:rsidRPr="00484D70">
        <w:rPr>
          <w:rtl/>
        </w:rPr>
        <w:t>13</w:t>
      </w:r>
      <w:r w:rsidR="005C5FDB">
        <w:rPr>
          <w:rtl/>
        </w:rPr>
        <w:t xml:space="preserve"> / </w:t>
      </w:r>
      <w:r w:rsidRPr="00484D70">
        <w:rPr>
          <w:rtl/>
        </w:rPr>
        <w:t>181</w:t>
      </w:r>
      <w:r w:rsidR="00095AA9">
        <w:rPr>
          <w:rtl/>
        </w:rPr>
        <w:t xml:space="preserve"> .</w:t>
      </w:r>
    </w:p>
    <w:p w:rsidR="002A508E" w:rsidRDefault="00AC6D18" w:rsidP="002A508E">
      <w:pPr>
        <w:pStyle w:val="rfdFootnote0"/>
        <w:rPr>
          <w:rtl/>
        </w:rPr>
      </w:pPr>
      <w:r w:rsidRPr="00484D70">
        <w:rPr>
          <w:rtl/>
        </w:rPr>
        <w:t>(130) ترجمة علي</w:t>
      </w:r>
      <w:r w:rsidR="00BE1071">
        <w:rPr>
          <w:rtl/>
        </w:rPr>
        <w:t>ّ</w:t>
      </w:r>
      <w:r w:rsidRPr="00484D70">
        <w:rPr>
          <w:rtl/>
        </w:rPr>
        <w:t xml:space="preserve"> بن أبي طالب من تاريخ دمشق</w:t>
      </w:r>
      <w:r w:rsidR="00BD2B19" w:rsidRPr="00484D70">
        <w:rPr>
          <w:rtl/>
        </w:rPr>
        <w:t xml:space="preserve"> </w:t>
      </w:r>
      <w:r w:rsidRPr="00484D70">
        <w:rPr>
          <w:rtl/>
        </w:rPr>
        <w:t>3</w:t>
      </w:r>
      <w:r w:rsidR="005C5FDB">
        <w:rPr>
          <w:rtl/>
        </w:rPr>
        <w:t xml:space="preserve"> / </w:t>
      </w:r>
      <w:r w:rsidRPr="00484D70">
        <w:rPr>
          <w:rtl/>
        </w:rPr>
        <w:t>120</w:t>
      </w:r>
      <w:r w:rsidR="007E0241">
        <w:rPr>
          <w:rtl/>
        </w:rPr>
        <w:t xml:space="preserve"> ،</w:t>
      </w:r>
      <w:r w:rsidRPr="00484D70">
        <w:rPr>
          <w:rtl/>
        </w:rPr>
        <w:t xml:space="preserve"> أ</w:t>
      </w:r>
      <w:r w:rsidR="00BE1071">
        <w:rPr>
          <w:rtl/>
        </w:rPr>
        <w:t>ُ</w:t>
      </w:r>
      <w:r w:rsidRPr="00484D70">
        <w:rPr>
          <w:rtl/>
        </w:rPr>
        <w:t>سد الغابة</w:t>
      </w:r>
      <w:r w:rsidR="00BD2B19" w:rsidRPr="00484D70">
        <w:rPr>
          <w:rtl/>
        </w:rPr>
        <w:t xml:space="preserve"> 5</w:t>
      </w:r>
      <w:r w:rsidR="005C5FDB">
        <w:rPr>
          <w:rtl/>
        </w:rPr>
        <w:t xml:space="preserve"> / </w:t>
      </w:r>
      <w:r w:rsidR="00BD2B19" w:rsidRPr="00484D70">
        <w:rPr>
          <w:rtl/>
        </w:rPr>
        <w:t>287</w:t>
      </w:r>
      <w:r w:rsidR="007E0241">
        <w:rPr>
          <w:rtl/>
        </w:rPr>
        <w:t xml:space="preserve"> ،</w:t>
      </w:r>
      <w:r w:rsidR="00BD2B19" w:rsidRPr="00484D70">
        <w:rPr>
          <w:rtl/>
        </w:rPr>
        <w:t xml:space="preserve"> أسنى المطالب في مناقب </w:t>
      </w:r>
      <w:r w:rsidR="00BE1071">
        <w:rPr>
          <w:rtl/>
        </w:rPr>
        <w:br/>
      </w:r>
      <w:r w:rsidRPr="00484D70">
        <w:rPr>
          <w:rtl/>
        </w:rPr>
        <w:t>علي</w:t>
      </w:r>
      <w:r w:rsidR="00BE1071">
        <w:rPr>
          <w:rtl/>
        </w:rPr>
        <w:t>ّ</w:t>
      </w:r>
      <w:r w:rsidRPr="00484D70">
        <w:rPr>
          <w:rtl/>
        </w:rPr>
        <w:t xml:space="preserve"> بن أبي طالب</w:t>
      </w:r>
      <w:r w:rsidR="007E0241">
        <w:rPr>
          <w:rtl/>
        </w:rPr>
        <w:t xml:space="preserve"> :</w:t>
      </w:r>
      <w:r w:rsidRPr="00484D70">
        <w:rPr>
          <w:rtl/>
        </w:rPr>
        <w:t xml:space="preserve"> 48</w:t>
      </w:r>
      <w:r w:rsidR="007E0241">
        <w:rPr>
          <w:rtl/>
        </w:rPr>
        <w:t xml:space="preserve"> ،</w:t>
      </w:r>
      <w:r w:rsidRPr="00484D70">
        <w:rPr>
          <w:rtl/>
        </w:rPr>
        <w:t xml:space="preserve"> كنز العم</w:t>
      </w:r>
      <w:r w:rsidR="00BE1071">
        <w:rPr>
          <w:rtl/>
        </w:rPr>
        <w:t>ّ</w:t>
      </w:r>
      <w:r w:rsidRPr="00484D70">
        <w:rPr>
          <w:rtl/>
        </w:rPr>
        <w:t>ال</w:t>
      </w:r>
      <w:r w:rsidR="00BD2B19" w:rsidRPr="00484D70">
        <w:rPr>
          <w:rtl/>
        </w:rPr>
        <w:t xml:space="preserve"> </w:t>
      </w:r>
      <w:r w:rsidRPr="00484D70">
        <w:rPr>
          <w:rtl/>
        </w:rPr>
        <w:t>11</w:t>
      </w:r>
      <w:r w:rsidR="005C5FDB">
        <w:rPr>
          <w:rtl/>
        </w:rPr>
        <w:t xml:space="preserve"> / </w:t>
      </w:r>
      <w:r w:rsidRPr="00484D70">
        <w:rPr>
          <w:rtl/>
        </w:rPr>
        <w:t>612</w:t>
      </w:r>
      <w:r w:rsidR="007E0241">
        <w:rPr>
          <w:rtl/>
        </w:rPr>
        <w:t xml:space="preserve"> ،</w:t>
      </w:r>
      <w:r w:rsidRPr="00484D70">
        <w:rPr>
          <w:rtl/>
        </w:rPr>
        <w:t xml:space="preserve"> منتخب كنز العم</w:t>
      </w:r>
      <w:r w:rsidR="00BE1071">
        <w:rPr>
          <w:rtl/>
        </w:rPr>
        <w:t>ّ</w:t>
      </w:r>
      <w:r w:rsidRPr="00484D70">
        <w:rPr>
          <w:rtl/>
        </w:rPr>
        <w:t>ال</w:t>
      </w:r>
      <w:r w:rsidR="004803AF" w:rsidRPr="00484D70">
        <w:rPr>
          <w:rtl/>
        </w:rPr>
        <w:t xml:space="preserve"> ـ </w:t>
      </w:r>
      <w:r w:rsidRPr="00484D70">
        <w:rPr>
          <w:rtl/>
        </w:rPr>
        <w:t>هامش مسند أحمد</w:t>
      </w:r>
      <w:r w:rsidR="008B5EBB" w:rsidRPr="00484D70">
        <w:rPr>
          <w:rtl/>
        </w:rPr>
        <w:t xml:space="preserve"> </w:t>
      </w:r>
      <w:r w:rsidR="00516124" w:rsidRPr="00484D70">
        <w:rPr>
          <w:rtl/>
        </w:rPr>
        <w:t>ـ</w:t>
      </w:r>
      <w:r w:rsidR="008B5EBB" w:rsidRPr="00484D70">
        <w:rPr>
          <w:rtl/>
        </w:rPr>
        <w:t xml:space="preserve"> </w:t>
      </w:r>
      <w:r w:rsidRPr="00484D70">
        <w:rPr>
          <w:rtl/>
        </w:rPr>
        <w:t>5</w:t>
      </w:r>
      <w:r w:rsidR="005C5FDB">
        <w:rPr>
          <w:rtl/>
        </w:rPr>
        <w:t xml:space="preserve"> / </w:t>
      </w:r>
      <w:r w:rsidRPr="00484D70">
        <w:rPr>
          <w:rtl/>
        </w:rPr>
        <w:t>34</w:t>
      </w:r>
      <w:r w:rsidR="00095AA9">
        <w:rPr>
          <w:rtl/>
        </w:rPr>
        <w:t xml:space="preserve"> .</w:t>
      </w:r>
    </w:p>
    <w:p w:rsidR="002A508E" w:rsidRPr="002A508E" w:rsidRDefault="00AC6D18" w:rsidP="002A508E">
      <w:pPr>
        <w:rPr>
          <w:rtl/>
        </w:rPr>
      </w:pPr>
      <w:r w:rsidRPr="002A508E">
        <w:rPr>
          <w:rtl/>
        </w:rPr>
        <w:br w:type="page"/>
      </w:r>
    </w:p>
    <w:p w:rsidR="002A508E" w:rsidRPr="002A508E" w:rsidRDefault="002A508E" w:rsidP="002A508E">
      <w:pPr>
        <w:pStyle w:val="rfdPoemTini"/>
        <w:rPr>
          <w:rtl/>
        </w:rPr>
      </w:pPr>
    </w:p>
    <w:p w:rsidR="00BD2B19" w:rsidRPr="002A508E" w:rsidRDefault="00AC6D18" w:rsidP="002A508E">
      <w:pPr>
        <w:pStyle w:val="rfdBold1"/>
        <w:rPr>
          <w:rtl/>
        </w:rPr>
      </w:pPr>
      <w:r w:rsidRPr="002A508E">
        <w:rPr>
          <w:rtl/>
        </w:rPr>
        <w:t>هل يأمر النبي</w:t>
      </w:r>
      <w:r w:rsidR="00BD2B19" w:rsidRPr="002A508E">
        <w:rPr>
          <w:rtl/>
        </w:rPr>
        <w:t xml:space="preserve"> بإطاعة الأمير كائنا</w:t>
      </w:r>
      <w:r w:rsidR="0045305E" w:rsidRPr="002A508E">
        <w:rPr>
          <w:rtl/>
        </w:rPr>
        <w:t>ً</w:t>
      </w:r>
      <w:r w:rsidR="00BD2B19" w:rsidRPr="002A508E">
        <w:rPr>
          <w:rtl/>
        </w:rPr>
        <w:t xml:space="preserve"> من كان</w:t>
      </w:r>
      <w:r w:rsidR="002A508E">
        <w:rPr>
          <w:rFonts w:hint="cs"/>
          <w:rtl/>
        </w:rPr>
        <w:t xml:space="preserve"> </w:t>
      </w:r>
      <w:r w:rsidR="00025C8E">
        <w:rPr>
          <w:rtl/>
        </w:rPr>
        <w:t>؟ !</w:t>
      </w:r>
    </w:p>
    <w:p w:rsidR="0045305E" w:rsidRDefault="00AC6D18" w:rsidP="0045305E">
      <w:pPr>
        <w:rPr>
          <w:rtl/>
        </w:rPr>
      </w:pPr>
      <w:r w:rsidRPr="00AC6D18">
        <w:rPr>
          <w:rtl/>
        </w:rPr>
        <w:t>ومم</w:t>
      </w:r>
      <w:r w:rsidR="0045305E">
        <w:rPr>
          <w:rtl/>
        </w:rPr>
        <w:t>ّ</w:t>
      </w:r>
      <w:r w:rsidRPr="00AC6D18">
        <w:rPr>
          <w:rtl/>
        </w:rPr>
        <w:t>ا ذكرناه يظهر أن</w:t>
      </w:r>
      <w:r w:rsidR="0045305E">
        <w:rPr>
          <w:rtl/>
        </w:rPr>
        <w:t>ّ</w:t>
      </w:r>
      <w:r w:rsidRPr="00AC6D18">
        <w:rPr>
          <w:rtl/>
        </w:rPr>
        <w:t xml:space="preserve"> ما جاء في هذا الحديث من أن</w:t>
      </w:r>
      <w:r w:rsidR="0045305E">
        <w:rPr>
          <w:rtl/>
        </w:rPr>
        <w:t>ّ</w:t>
      </w:r>
      <w:r w:rsidRPr="00AC6D18">
        <w:rPr>
          <w:rtl/>
        </w:rPr>
        <w:t xml:space="preserve">ه </w:t>
      </w:r>
      <w:r w:rsidR="0045305E">
        <w:rPr>
          <w:rtl/>
        </w:rPr>
        <w:t>صلّی الله عليه وآله وسلّم</w:t>
      </w:r>
      <w:r w:rsidR="00375CD3">
        <w:rPr>
          <w:rtl/>
        </w:rPr>
        <w:t xml:space="preserve"> </w:t>
      </w:r>
      <w:r w:rsidR="0045305E">
        <w:rPr>
          <w:rtl/>
        </w:rPr>
        <w:br/>
      </w:r>
      <w:r w:rsidRPr="00AC6D18">
        <w:rPr>
          <w:rtl/>
        </w:rPr>
        <w:t>يأمر ب</w:t>
      </w:r>
      <w:r w:rsidR="0045305E">
        <w:rPr>
          <w:rtl/>
        </w:rPr>
        <w:t>ـ</w:t>
      </w:r>
      <w:r w:rsidRPr="00AC6D18">
        <w:rPr>
          <w:rtl/>
        </w:rPr>
        <w:t xml:space="preserve"> </w:t>
      </w:r>
      <w:r w:rsidR="00AB3A9F" w:rsidRPr="00AC6D18">
        <w:rPr>
          <w:rtl/>
        </w:rPr>
        <w:t>«</w:t>
      </w:r>
      <w:r w:rsidR="002A508E">
        <w:rPr>
          <w:rFonts w:hint="cs"/>
          <w:rtl/>
        </w:rPr>
        <w:t xml:space="preserve"> </w:t>
      </w:r>
      <w:r w:rsidRPr="00AC6D18">
        <w:rPr>
          <w:rtl/>
        </w:rPr>
        <w:t>السمع والطاعة وإن</w:t>
      </w:r>
      <w:r w:rsidR="0045305E">
        <w:rPr>
          <w:rtl/>
        </w:rPr>
        <w:t>ْ</w:t>
      </w:r>
      <w:r w:rsidRPr="00AC6D18">
        <w:rPr>
          <w:rtl/>
        </w:rPr>
        <w:t xml:space="preserve"> كان عبدا</w:t>
      </w:r>
      <w:r w:rsidR="0045305E">
        <w:rPr>
          <w:rtl/>
        </w:rPr>
        <w:t>ً</w:t>
      </w:r>
      <w:r w:rsidRPr="00AC6D18">
        <w:rPr>
          <w:rtl/>
        </w:rPr>
        <w:t xml:space="preserve"> حبشيا</w:t>
      </w:r>
      <w:r w:rsidR="0045305E">
        <w:rPr>
          <w:rtl/>
        </w:rPr>
        <w:t>ً</w:t>
      </w:r>
      <w:r w:rsidR="002A508E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="00095AA9">
        <w:rPr>
          <w:rFonts w:hint="cs"/>
          <w:rtl/>
        </w:rPr>
        <w:t xml:space="preserve"> </w:t>
      </w:r>
      <w:r w:rsidR="00095AA9">
        <w:rPr>
          <w:rtl/>
        </w:rPr>
        <w:t>. . .</w:t>
      </w:r>
      <w:r w:rsidRPr="00AC6D18">
        <w:rPr>
          <w:rtl/>
        </w:rPr>
        <w:t xml:space="preserve"> ك</w:t>
      </w:r>
      <w:r w:rsidR="00BD2B19">
        <w:rPr>
          <w:rtl/>
        </w:rPr>
        <w:t>ذب قطعا</w:t>
      </w:r>
      <w:r w:rsidR="0045305E">
        <w:rPr>
          <w:rtl/>
        </w:rPr>
        <w:t>ً</w:t>
      </w:r>
      <w:r w:rsidR="00095AA9">
        <w:rPr>
          <w:rFonts w:hint="cs"/>
          <w:rtl/>
        </w:rPr>
        <w:t xml:space="preserve"> </w:t>
      </w:r>
      <w:r w:rsidR="00095AA9">
        <w:rPr>
          <w:rtl/>
        </w:rPr>
        <w:t>. . .</w:t>
      </w:r>
      <w:r w:rsidR="00BD2B19">
        <w:rPr>
          <w:rtl/>
        </w:rPr>
        <w:t xml:space="preserve"> وأن</w:t>
      </w:r>
      <w:r w:rsidR="0045305E">
        <w:rPr>
          <w:rtl/>
        </w:rPr>
        <w:t>ّ</w:t>
      </w:r>
      <w:r w:rsidR="00BD2B19">
        <w:rPr>
          <w:rtl/>
        </w:rPr>
        <w:t xml:space="preserve"> هذا من زيادات </w:t>
      </w:r>
      <w:r w:rsidR="0045305E">
        <w:rPr>
          <w:rtl/>
        </w:rPr>
        <w:br/>
      </w:r>
      <w:r w:rsidRPr="00AC6D18">
        <w:rPr>
          <w:rtl/>
        </w:rPr>
        <w:t xml:space="preserve">أمثال </w:t>
      </w:r>
      <w:r w:rsidR="00AB3A9F" w:rsidRPr="00AC6D18">
        <w:rPr>
          <w:rtl/>
        </w:rPr>
        <w:t>«</w:t>
      </w:r>
      <w:r w:rsidR="002A508E">
        <w:rPr>
          <w:rFonts w:hint="cs"/>
          <w:rtl/>
        </w:rPr>
        <w:t xml:space="preserve"> </w:t>
      </w:r>
      <w:r w:rsidRPr="00AC6D18">
        <w:rPr>
          <w:rtl/>
        </w:rPr>
        <w:t>أسد بن وداعة</w:t>
      </w:r>
      <w:r w:rsidR="002A508E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="00095AA9">
        <w:rPr>
          <w:rFonts w:hint="cs"/>
          <w:rtl/>
        </w:rPr>
        <w:t xml:space="preserve"> </w:t>
      </w:r>
      <w:r w:rsidR="00095AA9">
        <w:rPr>
          <w:rtl/>
        </w:rPr>
        <w:t>. . .</w:t>
      </w:r>
      <w:r w:rsidRPr="00AC6D18">
        <w:rPr>
          <w:rtl/>
        </w:rPr>
        <w:t xml:space="preserve"> ويشهد بذلك عدم جزم </w:t>
      </w:r>
      <w:r w:rsidR="00BD2B19">
        <w:rPr>
          <w:rtl/>
        </w:rPr>
        <w:t>الراوي بأن</w:t>
      </w:r>
      <w:r w:rsidR="0045305E">
        <w:rPr>
          <w:rtl/>
        </w:rPr>
        <w:t>ّ</w:t>
      </w:r>
      <w:r w:rsidR="00BD2B19">
        <w:rPr>
          <w:rtl/>
        </w:rPr>
        <w:t xml:space="preserve"> النبي قاله</w:t>
      </w:r>
      <w:r w:rsidR="00095AA9">
        <w:rPr>
          <w:rFonts w:hint="cs"/>
          <w:rtl/>
        </w:rPr>
        <w:t xml:space="preserve"> </w:t>
      </w:r>
      <w:r w:rsidR="00095AA9">
        <w:rPr>
          <w:rtl/>
        </w:rPr>
        <w:t>. . .</w:t>
      </w:r>
      <w:r w:rsidR="00BD2B19">
        <w:rPr>
          <w:rtl/>
        </w:rPr>
        <w:t xml:space="preserve"> لأن</w:t>
      </w:r>
      <w:r w:rsidR="0045305E">
        <w:rPr>
          <w:rtl/>
        </w:rPr>
        <w:t>ّ</w:t>
      </w:r>
      <w:r w:rsidR="00BD2B19">
        <w:rPr>
          <w:rtl/>
        </w:rPr>
        <w:t xml:space="preserve"> </w:t>
      </w:r>
      <w:r w:rsidR="0045305E">
        <w:rPr>
          <w:rtl/>
        </w:rPr>
        <w:br/>
      </w:r>
      <w:r w:rsidRPr="00AC6D18">
        <w:rPr>
          <w:rtl/>
        </w:rPr>
        <w:t xml:space="preserve">النبي </w:t>
      </w:r>
      <w:r w:rsidR="0045305E">
        <w:rPr>
          <w:rtl/>
        </w:rPr>
        <w:t>صلّی الله عليه وآله وسلّم</w:t>
      </w:r>
      <w:r w:rsidRPr="00AC6D18">
        <w:rPr>
          <w:rtl/>
        </w:rPr>
        <w:t xml:space="preserve"> لا يأذن بأن يتسل</w:t>
      </w:r>
      <w:r w:rsidR="0045305E">
        <w:rPr>
          <w:rtl/>
        </w:rPr>
        <w:t>ّ</w:t>
      </w:r>
      <w:r w:rsidRPr="00AC6D18">
        <w:rPr>
          <w:rtl/>
        </w:rPr>
        <w:t>ط على رقاب الناس إل</w:t>
      </w:r>
      <w:r w:rsidR="0045305E">
        <w:rPr>
          <w:rtl/>
        </w:rPr>
        <w:t>ّ</w:t>
      </w:r>
      <w:r w:rsidRPr="00AC6D18">
        <w:rPr>
          <w:rtl/>
        </w:rPr>
        <w:t>ا من توف</w:t>
      </w:r>
      <w:r w:rsidR="0045305E">
        <w:rPr>
          <w:rtl/>
        </w:rPr>
        <w:t>ّ</w:t>
      </w:r>
      <w:r w:rsidRPr="00AC6D18">
        <w:rPr>
          <w:rtl/>
        </w:rPr>
        <w:t>رت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فيه الصفات والشروط التي اعتبرها الشرع والعقل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ولا يجو</w:t>
      </w:r>
      <w:r w:rsidR="0045305E">
        <w:rPr>
          <w:rtl/>
        </w:rPr>
        <w:t>ّ</w:t>
      </w:r>
      <w:r w:rsidRPr="00AC6D18">
        <w:rPr>
          <w:rtl/>
        </w:rPr>
        <w:t>ز</w:t>
      </w:r>
      <w:r w:rsidR="004803AF">
        <w:rPr>
          <w:rtl/>
        </w:rPr>
        <w:t xml:space="preserve"> ـ </w:t>
      </w:r>
      <w:r w:rsidRPr="00AC6D18">
        <w:rPr>
          <w:rtl/>
        </w:rPr>
        <w:t>فضلا</w:t>
      </w:r>
      <w:r w:rsidR="0045305E">
        <w:rPr>
          <w:rtl/>
        </w:rPr>
        <w:t>ً</w:t>
      </w:r>
      <w:r w:rsidRPr="00AC6D18">
        <w:rPr>
          <w:rtl/>
        </w:rPr>
        <w:t xml:space="preserve"> عن أن يأمر</w:t>
      </w:r>
      <w:r w:rsidR="008B5EBB">
        <w:rPr>
          <w:rtl/>
        </w:rPr>
        <w:t xml:space="preserve"> </w:t>
      </w:r>
      <w:r w:rsidR="00516124">
        <w:rPr>
          <w:rtl/>
        </w:rPr>
        <w:t>ـ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الاستسلام والانصياع التام</w:t>
      </w:r>
      <w:r w:rsidR="0045305E">
        <w:rPr>
          <w:rtl/>
        </w:rPr>
        <w:t>ّ</w:t>
      </w:r>
      <w:r w:rsidRPr="00AC6D18">
        <w:rPr>
          <w:rtl/>
        </w:rPr>
        <w:t xml:space="preserve"> لمن تأ</w:t>
      </w:r>
      <w:r w:rsidR="0045305E">
        <w:rPr>
          <w:rtl/>
        </w:rPr>
        <w:t>مّ</w:t>
      </w:r>
      <w:r w:rsidRPr="00AC6D18">
        <w:rPr>
          <w:rtl/>
        </w:rPr>
        <w:t>ر وتول</w:t>
      </w:r>
      <w:r w:rsidR="0045305E">
        <w:rPr>
          <w:rtl/>
        </w:rPr>
        <w:t>ّ</w:t>
      </w:r>
      <w:r w:rsidRPr="00AC6D18">
        <w:rPr>
          <w:rtl/>
        </w:rPr>
        <w:t>ى شؤون المسلمين كيفما كان وكيفما تسل</w:t>
      </w:r>
      <w:r w:rsidR="0045305E">
        <w:rPr>
          <w:rtl/>
        </w:rPr>
        <w:t>ّ</w:t>
      </w:r>
      <w:r w:rsidRPr="00AC6D18">
        <w:rPr>
          <w:rtl/>
        </w:rPr>
        <w:t>ط</w:t>
      </w:r>
      <w:r w:rsidR="002A508E">
        <w:rPr>
          <w:rFonts w:hint="cs"/>
          <w:rtl/>
        </w:rPr>
        <w:t xml:space="preserve"> </w:t>
      </w:r>
      <w:r w:rsidR="00773F9D">
        <w:rPr>
          <w:rtl/>
        </w:rPr>
        <w:t>!</w:t>
      </w:r>
    </w:p>
    <w:p w:rsidR="00AC6D18" w:rsidRPr="00AC6D18" w:rsidRDefault="00AC6D18" w:rsidP="0045305E">
      <w:pPr>
        <w:rPr>
          <w:rtl/>
        </w:rPr>
      </w:pPr>
      <w:r w:rsidRPr="0045305E">
        <w:rPr>
          <w:rStyle w:val="rfdBold2"/>
          <w:rtl/>
        </w:rPr>
        <w:t>وعلى الجملة</w:t>
      </w:r>
      <w:r w:rsidR="007E0241" w:rsidRPr="002A508E">
        <w:rPr>
          <w:rtl/>
        </w:rPr>
        <w:t xml:space="preserve"> ،</w:t>
      </w:r>
      <w:r w:rsidRPr="002A508E">
        <w:rPr>
          <w:rtl/>
        </w:rPr>
        <w:t xml:space="preserve"> </w:t>
      </w:r>
      <w:r w:rsidRPr="00AC6D18">
        <w:rPr>
          <w:rtl/>
        </w:rPr>
        <w:t>فإن</w:t>
      </w:r>
      <w:r w:rsidR="0045305E">
        <w:rPr>
          <w:rtl/>
        </w:rPr>
        <w:t>ّ</w:t>
      </w:r>
      <w:r w:rsidRPr="00AC6D18">
        <w:rPr>
          <w:rtl/>
        </w:rPr>
        <w:t xml:space="preserve"> هذه الفقرة من الحديث إن</w:t>
      </w:r>
      <w:r w:rsidR="0045305E">
        <w:rPr>
          <w:rtl/>
        </w:rPr>
        <w:t>ّ</w:t>
      </w:r>
      <w:r w:rsidRPr="00AC6D18">
        <w:rPr>
          <w:rtl/>
        </w:rPr>
        <w:t>ما زيدت فيه</w:t>
      </w:r>
      <w:r w:rsidR="000F50B1">
        <w:rPr>
          <w:rtl/>
        </w:rPr>
        <w:t xml:space="preserve"> </w:t>
      </w:r>
      <w:r w:rsidR="004803AF">
        <w:rPr>
          <w:rtl/>
        </w:rPr>
        <w:t xml:space="preserve">ـ </w:t>
      </w:r>
      <w:r w:rsidR="000F50B1">
        <w:rPr>
          <w:rtl/>
        </w:rPr>
        <w:t>بناء</w:t>
      </w:r>
      <w:r w:rsidR="0045305E">
        <w:rPr>
          <w:rtl/>
        </w:rPr>
        <w:t>ً</w:t>
      </w:r>
      <w:r w:rsidR="000F50B1">
        <w:rPr>
          <w:rtl/>
        </w:rPr>
        <w:t xml:space="preserve"> على صدوره </w:t>
      </w:r>
      <w:r w:rsidR="0045305E">
        <w:rPr>
          <w:rtl/>
        </w:rPr>
        <w:br/>
      </w:r>
      <w:r w:rsidRPr="00AC6D18">
        <w:rPr>
          <w:rtl/>
        </w:rPr>
        <w:t>في الأصل</w:t>
      </w:r>
      <w:r w:rsidR="004803AF">
        <w:rPr>
          <w:rtl/>
        </w:rPr>
        <w:t xml:space="preserve"> ـ </w:t>
      </w:r>
      <w:r w:rsidRPr="00AC6D18">
        <w:rPr>
          <w:rtl/>
        </w:rPr>
        <w:t>لحمل الناس على إطاعة معاوية وعم</w:t>
      </w:r>
      <w:r w:rsidR="0045305E">
        <w:rPr>
          <w:rtl/>
        </w:rPr>
        <w:t>ّ</w:t>
      </w:r>
      <w:r w:rsidRPr="00AC6D18">
        <w:rPr>
          <w:rtl/>
        </w:rPr>
        <w:t>اله وإن</w:t>
      </w:r>
      <w:r w:rsidR="0045305E">
        <w:rPr>
          <w:rtl/>
        </w:rPr>
        <w:t>ْ</w:t>
      </w:r>
      <w:r w:rsidR="000F50B1">
        <w:rPr>
          <w:rtl/>
        </w:rPr>
        <w:t xml:space="preserve"> ظلموا وجاروا</w:t>
      </w:r>
      <w:r w:rsidR="007E0241">
        <w:rPr>
          <w:rtl/>
        </w:rPr>
        <w:t xml:space="preserve"> ،</w:t>
      </w:r>
      <w:r w:rsidR="000F50B1">
        <w:rPr>
          <w:rtl/>
        </w:rPr>
        <w:t xml:space="preserve"> وإن</w:t>
      </w:r>
      <w:r w:rsidR="0045305E">
        <w:rPr>
          <w:rtl/>
        </w:rPr>
        <w:t>ْ</w:t>
      </w:r>
      <w:r w:rsidR="000F50B1">
        <w:rPr>
          <w:rtl/>
        </w:rPr>
        <w:t xml:space="preserve"> فسقوا </w:t>
      </w:r>
      <w:r w:rsidR="0045305E">
        <w:rPr>
          <w:rtl/>
        </w:rPr>
        <w:br/>
      </w:r>
      <w:r w:rsidR="000F50B1">
        <w:rPr>
          <w:rtl/>
        </w:rPr>
        <w:t>وفجر</w:t>
      </w:r>
      <w:r w:rsidRPr="00AC6D18">
        <w:rPr>
          <w:rtl/>
        </w:rPr>
        <w:t>وا</w:t>
      </w:r>
      <w:r w:rsidR="00095AA9">
        <w:rPr>
          <w:rFonts w:hint="cs"/>
          <w:rtl/>
        </w:rPr>
        <w:t xml:space="preserve"> </w:t>
      </w:r>
      <w:r w:rsidR="00095AA9">
        <w:rPr>
          <w:rtl/>
        </w:rPr>
        <w:t>. . .</w:t>
      </w:r>
    </w:p>
    <w:p w:rsidR="00C64862" w:rsidRDefault="00AC6D18" w:rsidP="00AC6D18">
      <w:pPr>
        <w:rPr>
          <w:rtl/>
        </w:rPr>
      </w:pPr>
      <w:r w:rsidRPr="00AC6D18">
        <w:rPr>
          <w:rtl/>
        </w:rPr>
        <w:t>إن</w:t>
      </w:r>
      <w:r w:rsidR="0045305E">
        <w:rPr>
          <w:rtl/>
        </w:rPr>
        <w:t>ّ</w:t>
      </w:r>
      <w:r w:rsidRPr="00AC6D18">
        <w:rPr>
          <w:rtl/>
        </w:rPr>
        <w:t>ها زيدت فيه كما زيد تعليل مف</w:t>
      </w:r>
      <w:r w:rsidR="000F50B1">
        <w:rPr>
          <w:rtl/>
        </w:rPr>
        <w:t>اده بأن</w:t>
      </w:r>
      <w:r w:rsidR="0045305E">
        <w:rPr>
          <w:rtl/>
        </w:rPr>
        <w:t>ّ</w:t>
      </w:r>
      <w:r w:rsidR="000F50B1">
        <w:rPr>
          <w:rtl/>
        </w:rPr>
        <w:t xml:space="preserve">ه </w:t>
      </w:r>
      <w:r w:rsidR="00AB3A9F">
        <w:rPr>
          <w:rtl/>
        </w:rPr>
        <w:t>«</w:t>
      </w:r>
      <w:r w:rsidR="002A508E">
        <w:rPr>
          <w:rFonts w:hint="cs"/>
          <w:rtl/>
        </w:rPr>
        <w:t xml:space="preserve"> </w:t>
      </w:r>
      <w:r w:rsidR="000F50B1">
        <w:rPr>
          <w:rtl/>
        </w:rPr>
        <w:t>فإن</w:t>
      </w:r>
      <w:r w:rsidR="0045305E">
        <w:rPr>
          <w:rtl/>
        </w:rPr>
        <w:t>ّ</w:t>
      </w:r>
      <w:r w:rsidR="000F50B1">
        <w:rPr>
          <w:rtl/>
        </w:rPr>
        <w:t>ما المؤمن</w:t>
      </w:r>
      <w:r w:rsidR="00095AA9">
        <w:rPr>
          <w:rFonts w:hint="cs"/>
          <w:rtl/>
        </w:rPr>
        <w:t xml:space="preserve"> </w:t>
      </w:r>
      <w:r w:rsidR="00095AA9">
        <w:rPr>
          <w:rtl/>
        </w:rPr>
        <w:t>. . .</w:t>
      </w:r>
      <w:r w:rsidR="002A508E">
        <w:rPr>
          <w:rFonts w:hint="cs"/>
          <w:rtl/>
        </w:rPr>
        <w:t xml:space="preserve"> </w:t>
      </w:r>
      <w:r w:rsidR="00AB3A9F">
        <w:rPr>
          <w:rtl/>
        </w:rPr>
        <w:t>»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ويؤك</w:t>
      </w:r>
      <w:r w:rsidR="0045305E">
        <w:rPr>
          <w:rtl/>
        </w:rPr>
        <w:t>ّ</w:t>
      </w:r>
      <w:r w:rsidRPr="00AC6D18">
        <w:rPr>
          <w:rtl/>
        </w:rPr>
        <w:t>د ما ذكرنا اضطراب القوم كذلك في</w:t>
      </w:r>
      <w:r w:rsidR="000F50B1">
        <w:rPr>
          <w:rtl/>
        </w:rPr>
        <w:t xml:space="preserve"> معناها</w:t>
      </w:r>
      <w:r w:rsidR="007E0241">
        <w:rPr>
          <w:rtl/>
        </w:rPr>
        <w:t xml:space="preserve"> ،</w:t>
      </w:r>
      <w:r w:rsidR="000F50B1">
        <w:rPr>
          <w:rtl/>
        </w:rPr>
        <w:t xml:space="preserve"> ونكتفي بما ذكره شارحا </w:t>
      </w:r>
      <w:r w:rsidR="0045305E">
        <w:rPr>
          <w:rtl/>
        </w:rPr>
        <w:br/>
      </w:r>
      <w:r w:rsidRPr="00AC6D18">
        <w:rPr>
          <w:rtl/>
        </w:rPr>
        <w:t>الترمذي</w:t>
      </w:r>
      <w:r w:rsidR="007E0241">
        <w:rPr>
          <w:rtl/>
        </w:rPr>
        <w:t xml:space="preserve"> :</w:t>
      </w:r>
    </w:p>
    <w:p w:rsidR="00AC6D18" w:rsidRPr="00AC6D18" w:rsidRDefault="00AC6D18" w:rsidP="00BD2B19">
      <w:pPr>
        <w:rPr>
          <w:rtl/>
        </w:rPr>
      </w:pPr>
      <w:r w:rsidRPr="00AC6D18">
        <w:rPr>
          <w:rtl/>
        </w:rPr>
        <w:t>قال ابن العرب</w:t>
      </w:r>
      <w:r w:rsidR="0045305E">
        <w:rPr>
          <w:rtl/>
        </w:rPr>
        <w:t>ي</w:t>
      </w:r>
      <w:r w:rsidR="007E0241">
        <w:rPr>
          <w:rtl/>
        </w:rPr>
        <w:t xml:space="preserve"> :</w:t>
      </w:r>
      <w:r w:rsidRPr="00AC6D18">
        <w:rPr>
          <w:rtl/>
        </w:rPr>
        <w:t xml:space="preserve"> </w:t>
      </w:r>
      <w:r w:rsidR="00AB3A9F">
        <w:rPr>
          <w:rtl/>
        </w:rPr>
        <w:t>«</w:t>
      </w:r>
      <w:r w:rsidR="002A508E">
        <w:rPr>
          <w:rFonts w:hint="cs"/>
          <w:rtl/>
        </w:rPr>
        <w:t xml:space="preserve"> </w:t>
      </w:r>
      <w:r w:rsidRPr="00AC6D18">
        <w:rPr>
          <w:rtl/>
        </w:rPr>
        <w:t>قوله</w:t>
      </w:r>
      <w:r w:rsidR="007E0241">
        <w:rPr>
          <w:rtl/>
        </w:rPr>
        <w:t xml:space="preserve"> :</w:t>
      </w:r>
      <w:r w:rsidRPr="00AC6D18">
        <w:rPr>
          <w:rtl/>
        </w:rPr>
        <w:t xml:space="preserve"> اسمعوا وأطيعوا</w:t>
      </w:r>
      <w:r w:rsidR="00095AA9">
        <w:rPr>
          <w:rtl/>
        </w:rPr>
        <w:t xml:space="preserve"> .</w:t>
      </w:r>
      <w:r w:rsidRPr="00AC6D18">
        <w:rPr>
          <w:rtl/>
        </w:rPr>
        <w:t xml:space="preserve"> يعني ولاة الأمر وإن</w:t>
      </w:r>
      <w:r w:rsidR="0045305E">
        <w:rPr>
          <w:rtl/>
        </w:rPr>
        <w:t>ْ</w:t>
      </w:r>
      <w:r w:rsidRPr="00AC6D18">
        <w:rPr>
          <w:rtl/>
        </w:rPr>
        <w:t xml:space="preserve"> تأم</w:t>
      </w:r>
      <w:r w:rsidR="0045305E">
        <w:rPr>
          <w:rtl/>
        </w:rPr>
        <w:t>ّ</w:t>
      </w:r>
      <w:r w:rsidRPr="00AC6D18">
        <w:rPr>
          <w:rtl/>
        </w:rPr>
        <w:t xml:space="preserve">ر عليكم عبد </w:t>
      </w:r>
      <w:r w:rsidR="0045305E">
        <w:rPr>
          <w:rtl/>
        </w:rPr>
        <w:br/>
      </w:r>
      <w:r w:rsidRPr="00AC6D18">
        <w:rPr>
          <w:rtl/>
        </w:rPr>
        <w:t>حبشي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فقال علماؤنا</w:t>
      </w:r>
      <w:r w:rsidR="007E0241">
        <w:rPr>
          <w:rtl/>
        </w:rPr>
        <w:t xml:space="preserve"> :</w:t>
      </w:r>
      <w:r w:rsidRPr="00AC6D18">
        <w:rPr>
          <w:rtl/>
        </w:rPr>
        <w:t xml:space="preserve"> إن</w:t>
      </w:r>
      <w:r w:rsidR="0045305E">
        <w:rPr>
          <w:rtl/>
        </w:rPr>
        <w:t>ّ</w:t>
      </w:r>
      <w:r w:rsidRPr="00AC6D18">
        <w:rPr>
          <w:rtl/>
        </w:rPr>
        <w:t xml:space="preserve"> العبد لا يكون واليا</w:t>
      </w:r>
      <w:r w:rsidR="0045305E">
        <w:rPr>
          <w:rtl/>
        </w:rPr>
        <w:t>ً</w:t>
      </w:r>
      <w:r w:rsidR="00095AA9">
        <w:rPr>
          <w:rFonts w:hint="cs"/>
          <w:rtl/>
        </w:rPr>
        <w:t xml:space="preserve"> </w:t>
      </w:r>
      <w:r w:rsidR="00095AA9">
        <w:rPr>
          <w:rtl/>
        </w:rPr>
        <w:t>. . .</w:t>
      </w:r>
    </w:p>
    <w:p w:rsidR="00AC6D18" w:rsidRPr="00AC6D18" w:rsidRDefault="00AC6D18" w:rsidP="0045305E">
      <w:pPr>
        <w:rPr>
          <w:rtl/>
        </w:rPr>
      </w:pPr>
      <w:r w:rsidRPr="00AC6D18">
        <w:rPr>
          <w:rtl/>
        </w:rPr>
        <w:t>والذي عندي</w:t>
      </w:r>
      <w:r w:rsidR="007E0241">
        <w:rPr>
          <w:rtl/>
        </w:rPr>
        <w:t xml:space="preserve"> :</w:t>
      </w:r>
      <w:r w:rsidRPr="00AC6D18">
        <w:rPr>
          <w:rtl/>
        </w:rPr>
        <w:t xml:space="preserve"> أن</w:t>
      </w:r>
      <w:r w:rsidR="0045305E">
        <w:rPr>
          <w:rtl/>
        </w:rPr>
        <w:t>ّ</w:t>
      </w:r>
      <w:r w:rsidRPr="00AC6D18">
        <w:rPr>
          <w:rtl/>
        </w:rPr>
        <w:t xml:space="preserve"> النبي أخبر بفساد الأمر ووضعه في غير أهله حتى توضع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الولاية في العبيد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فإذا كانت فاسمعوا وأطيعوا</w:t>
      </w:r>
      <w:r w:rsidR="00095AA9">
        <w:rPr>
          <w:rtl/>
        </w:rPr>
        <w:t xml:space="preserve"> .</w:t>
      </w:r>
      <w:r w:rsidRPr="00AC6D18">
        <w:rPr>
          <w:rtl/>
        </w:rPr>
        <w:t xml:space="preserve"> تغليبا</w:t>
      </w:r>
      <w:r w:rsidR="0045305E">
        <w:rPr>
          <w:rtl/>
        </w:rPr>
        <w:t>ً</w:t>
      </w:r>
      <w:r w:rsidRPr="00AC6D18">
        <w:rPr>
          <w:rtl/>
        </w:rPr>
        <w:t xml:space="preserve"> لأهون الضررين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وهو الصبر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على ولاية من لا تجوز ولايته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لئل</w:t>
      </w:r>
      <w:r w:rsidR="0045305E">
        <w:rPr>
          <w:rtl/>
        </w:rPr>
        <w:t>ّ</w:t>
      </w:r>
      <w:r w:rsidRPr="00AC6D18">
        <w:rPr>
          <w:rtl/>
        </w:rPr>
        <w:t>ا يغي</w:t>
      </w:r>
      <w:r w:rsidR="0045305E">
        <w:rPr>
          <w:rtl/>
        </w:rPr>
        <w:t>ّ</w:t>
      </w:r>
      <w:r w:rsidRPr="00AC6D18">
        <w:rPr>
          <w:rtl/>
        </w:rPr>
        <w:t>ر ذلك فيخرج منه إلى فتنة</w:t>
      </w:r>
      <w:r w:rsidR="0045305E">
        <w:rPr>
          <w:rtl/>
        </w:rPr>
        <w:t>ٍ</w:t>
      </w:r>
      <w:r w:rsidRPr="00AC6D18">
        <w:rPr>
          <w:rtl/>
        </w:rPr>
        <w:t xml:space="preserve"> عمياء صم</w:t>
      </w:r>
      <w:r w:rsidR="0045305E">
        <w:rPr>
          <w:rtl/>
        </w:rPr>
        <w:t>ّ</w:t>
      </w:r>
      <w:r w:rsidRPr="00AC6D18">
        <w:rPr>
          <w:rtl/>
        </w:rPr>
        <w:t>اء لا دواء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لها ولا خلاص منها</w:t>
      </w:r>
      <w:r w:rsidR="002A508E">
        <w:rPr>
          <w:rFonts w:hint="cs"/>
          <w:rtl/>
        </w:rPr>
        <w:t xml:space="preserve"> </w:t>
      </w:r>
      <w:r w:rsidR="00AB3A9F">
        <w:rPr>
          <w:rtl/>
        </w:rPr>
        <w:t>»</w:t>
      </w:r>
      <w:r w:rsidRPr="00AC6D18">
        <w:rPr>
          <w:rtl/>
        </w:rPr>
        <w:t xml:space="preserve"> </w:t>
      </w:r>
      <w:r w:rsidRPr="00BD2B19">
        <w:rPr>
          <w:rStyle w:val="rfdFootnotenum"/>
          <w:rtl/>
        </w:rPr>
        <w:t>(131)</w:t>
      </w:r>
      <w:r w:rsidR="00095AA9">
        <w:rPr>
          <w:rtl/>
        </w:rPr>
        <w:t xml:space="preserve"> .</w:t>
      </w:r>
    </w:p>
    <w:p w:rsidR="00AC6D18" w:rsidRPr="002A508E" w:rsidRDefault="00AC6D18" w:rsidP="002A508E">
      <w:pPr>
        <w:rPr>
          <w:rStyle w:val="rfdLineChar"/>
          <w:rtl/>
        </w:rPr>
      </w:pPr>
      <w:r w:rsidRPr="00AC6D18">
        <w:rPr>
          <w:rtl/>
        </w:rPr>
        <w:t>وقال المباركفوري</w:t>
      </w:r>
      <w:r w:rsidR="007E0241">
        <w:rPr>
          <w:rtl/>
        </w:rPr>
        <w:t xml:space="preserve"> :</w:t>
      </w:r>
      <w:r w:rsidRPr="00AC6D18">
        <w:rPr>
          <w:rtl/>
        </w:rPr>
        <w:t xml:space="preserve"> </w:t>
      </w:r>
      <w:r w:rsidR="00AB3A9F">
        <w:rPr>
          <w:rtl/>
        </w:rPr>
        <w:t>«</w:t>
      </w:r>
      <w:r w:rsidR="002A508E">
        <w:rPr>
          <w:rFonts w:hint="cs"/>
          <w:rtl/>
        </w:rPr>
        <w:t xml:space="preserve"> </w:t>
      </w:r>
      <w:r w:rsidRPr="00AC6D18">
        <w:rPr>
          <w:rtl/>
        </w:rPr>
        <w:t>قوله</w:t>
      </w:r>
      <w:r w:rsidR="007E0241">
        <w:rPr>
          <w:rtl/>
        </w:rPr>
        <w:t xml:space="preserve"> :</w:t>
      </w:r>
      <w:r w:rsidRPr="00AC6D18">
        <w:rPr>
          <w:rtl/>
        </w:rPr>
        <w:t xml:space="preserve"> أي صار أميرا</w:t>
      </w:r>
      <w:r w:rsidR="0045305E">
        <w:rPr>
          <w:rtl/>
        </w:rPr>
        <w:t>ً</w:t>
      </w:r>
      <w:r w:rsidRPr="00AC6D18">
        <w:rPr>
          <w:rtl/>
        </w:rPr>
        <w:t xml:space="preserve"> أدنى الخلق فلا تستنكفوا عن طاعته</w:t>
      </w:r>
      <w:r w:rsidR="00095AA9">
        <w:rPr>
          <w:rtl/>
        </w:rPr>
        <w:t xml:space="preserve"> .</w:t>
      </w:r>
      <w:r w:rsidR="002A508E">
        <w:rPr>
          <w:rFonts w:hint="cs"/>
          <w:rtl/>
        </w:rPr>
        <w:t xml:space="preserve"> </w:t>
      </w:r>
      <w:r w:rsidR="002A508E">
        <w:rPr>
          <w:rtl/>
        </w:rPr>
        <w:br/>
      </w:r>
      <w:r w:rsidRPr="002A508E">
        <w:rPr>
          <w:rStyle w:val="rfdLineChar"/>
          <w:rtl/>
        </w:rPr>
        <w:t>__________________</w:t>
      </w:r>
    </w:p>
    <w:p w:rsidR="00AC6D18" w:rsidRPr="00484D70" w:rsidRDefault="00AC6D18" w:rsidP="00484D70">
      <w:pPr>
        <w:pStyle w:val="rfdFootnote0"/>
        <w:rPr>
          <w:rtl/>
        </w:rPr>
      </w:pPr>
      <w:r w:rsidRPr="00484D70">
        <w:rPr>
          <w:rtl/>
        </w:rPr>
        <w:t>(131) عارضة الأحوذي</w:t>
      </w:r>
      <w:r w:rsidR="00BD2B19" w:rsidRPr="00484D70">
        <w:rPr>
          <w:rtl/>
        </w:rPr>
        <w:t xml:space="preserve"> </w:t>
      </w:r>
      <w:r w:rsidRPr="00484D70">
        <w:rPr>
          <w:rtl/>
        </w:rPr>
        <w:t>10</w:t>
      </w:r>
      <w:r w:rsidR="005C5FDB">
        <w:rPr>
          <w:rtl/>
        </w:rPr>
        <w:t xml:space="preserve"> / </w:t>
      </w:r>
      <w:r w:rsidRPr="00484D70">
        <w:rPr>
          <w:rtl/>
        </w:rPr>
        <w:t>145</w:t>
      </w:r>
      <w:r w:rsidR="00095AA9">
        <w:rPr>
          <w:rtl/>
        </w:rPr>
        <w:t xml:space="preserve"> .</w:t>
      </w:r>
    </w:p>
    <w:p w:rsidR="006B0C4C" w:rsidRDefault="006B0C4C" w:rsidP="00556D30">
      <w:pPr>
        <w:pStyle w:val="rfdNormal0"/>
        <w:rPr>
          <w:rtl/>
        </w:rPr>
        <w:sectPr w:rsidR="006B0C4C" w:rsidSect="00107863">
          <w:headerReference w:type="even" r:id="rId147"/>
          <w:headerReference w:type="default" r:id="rId148"/>
          <w:headerReference w:type="first" r:id="rId149"/>
          <w:type w:val="continuous"/>
          <w:pgSz w:w="11907" w:h="16840" w:code="9"/>
          <w:pgMar w:top="1247" w:right="1361" w:bottom="1247" w:left="1361" w:header="720" w:footer="720" w:gutter="0"/>
          <w:cols w:space="720"/>
          <w:titlePg/>
          <w:bidi/>
          <w:rtlGutter/>
          <w:docGrid w:linePitch="360"/>
        </w:sectPr>
      </w:pPr>
    </w:p>
    <w:p w:rsidR="00AC6D18" w:rsidRPr="00AC6D18" w:rsidRDefault="00AC6D18" w:rsidP="00556D30">
      <w:pPr>
        <w:pStyle w:val="rfdNormal0"/>
        <w:rPr>
          <w:rtl/>
        </w:rPr>
      </w:pPr>
      <w:r>
        <w:rPr>
          <w:rtl/>
        </w:rPr>
        <w:lastRenderedPageBreak/>
        <w:br w:type="page"/>
      </w:r>
      <w:r w:rsidRPr="00AC6D18">
        <w:rPr>
          <w:rtl/>
        </w:rPr>
        <w:lastRenderedPageBreak/>
        <w:t>أو</w:t>
      </w:r>
      <w:r w:rsidR="007E0241">
        <w:rPr>
          <w:rtl/>
        </w:rPr>
        <w:t xml:space="preserve"> :</w:t>
      </w:r>
      <w:r w:rsidRPr="00AC6D18">
        <w:rPr>
          <w:rtl/>
        </w:rPr>
        <w:t xml:space="preserve"> لو استولى عليكم عبد حبشي فأطيعوه مخافة إثارة الفتن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ووقع في بعض نسخ أبي داود</w:t>
      </w:r>
      <w:r w:rsidR="007E0241">
        <w:rPr>
          <w:rtl/>
        </w:rPr>
        <w:t xml:space="preserve"> :</w:t>
      </w:r>
      <w:r w:rsidRPr="00AC6D18">
        <w:rPr>
          <w:rtl/>
        </w:rPr>
        <w:t xml:space="preserve"> وإن</w:t>
      </w:r>
      <w:r w:rsidR="00316EAA">
        <w:rPr>
          <w:rtl/>
        </w:rPr>
        <w:t>ْ</w:t>
      </w:r>
      <w:r w:rsidRPr="00AC6D18">
        <w:rPr>
          <w:rtl/>
        </w:rPr>
        <w:t xml:space="preserve"> عبدا</w:t>
      </w:r>
      <w:r w:rsidR="00316EAA">
        <w:rPr>
          <w:rtl/>
        </w:rPr>
        <w:t>ً</w:t>
      </w:r>
      <w:r w:rsidRPr="00AC6D18">
        <w:rPr>
          <w:rtl/>
        </w:rPr>
        <w:t xml:space="preserve"> حبشيا</w:t>
      </w:r>
      <w:r w:rsidR="00316EAA">
        <w:rPr>
          <w:rtl/>
        </w:rPr>
        <w:t>ً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بالنصب</w:t>
      </w:r>
      <w:r w:rsidR="00095AA9">
        <w:rPr>
          <w:rtl/>
        </w:rPr>
        <w:t xml:space="preserve"> .</w:t>
      </w:r>
      <w:r w:rsidRPr="00AC6D18">
        <w:rPr>
          <w:rtl/>
        </w:rPr>
        <w:t xml:space="preserve"> أي</w:t>
      </w:r>
      <w:r w:rsidR="007E0241">
        <w:rPr>
          <w:rtl/>
        </w:rPr>
        <w:t xml:space="preserve"> :</w:t>
      </w:r>
      <w:r w:rsidRPr="00AC6D18">
        <w:rPr>
          <w:rtl/>
        </w:rPr>
        <w:t xml:space="preserve"> وإن</w:t>
      </w:r>
      <w:r w:rsidR="00316EAA">
        <w:rPr>
          <w:rtl/>
        </w:rPr>
        <w:t>ْ</w:t>
      </w:r>
      <w:r w:rsidRPr="00AC6D18">
        <w:rPr>
          <w:rtl/>
        </w:rPr>
        <w:t xml:space="preserve"> كان المطاع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عبدا</w:t>
      </w:r>
      <w:r w:rsidR="00316EAA">
        <w:rPr>
          <w:rtl/>
        </w:rPr>
        <w:t>ً</w:t>
      </w:r>
      <w:r w:rsidRPr="00AC6D18">
        <w:rPr>
          <w:rtl/>
        </w:rPr>
        <w:t xml:space="preserve"> حبشيا</w:t>
      </w:r>
      <w:r w:rsidR="00316EAA">
        <w:rPr>
          <w:rtl/>
        </w:rPr>
        <w:t>ً</w:t>
      </w:r>
      <w:r w:rsidR="00095AA9">
        <w:rPr>
          <w:rtl/>
        </w:rPr>
        <w:t xml:space="preserve"> .</w:t>
      </w:r>
    </w:p>
    <w:p w:rsidR="00AC6D18" w:rsidRPr="00AC6D18" w:rsidRDefault="00AC6D18" w:rsidP="00556D30">
      <w:pPr>
        <w:rPr>
          <w:rtl/>
        </w:rPr>
      </w:pPr>
      <w:r w:rsidRPr="00AC6D18">
        <w:rPr>
          <w:rtl/>
        </w:rPr>
        <w:t>قال الخطابي</w:t>
      </w:r>
      <w:r w:rsidR="007E0241">
        <w:rPr>
          <w:rtl/>
        </w:rPr>
        <w:t xml:space="preserve"> :</w:t>
      </w:r>
      <w:r w:rsidRPr="00AC6D18">
        <w:rPr>
          <w:rtl/>
        </w:rPr>
        <w:t xml:space="preserve"> يريد به إطاعة من ول</w:t>
      </w:r>
      <w:r w:rsidR="00316EAA">
        <w:rPr>
          <w:rtl/>
        </w:rPr>
        <w:t>ّ</w:t>
      </w:r>
      <w:r w:rsidRPr="00AC6D18">
        <w:rPr>
          <w:rtl/>
        </w:rPr>
        <w:t>اه الإ</w:t>
      </w:r>
      <w:r w:rsidR="00316EAA">
        <w:rPr>
          <w:rtl/>
        </w:rPr>
        <w:t>ِ</w:t>
      </w:r>
      <w:r w:rsidRPr="00AC6D18">
        <w:rPr>
          <w:rtl/>
        </w:rPr>
        <w:t>مام عليكم وإن</w:t>
      </w:r>
      <w:r w:rsidR="00316EAA">
        <w:rPr>
          <w:rtl/>
        </w:rPr>
        <w:t>ْ</w:t>
      </w:r>
      <w:r w:rsidRPr="00AC6D18">
        <w:rPr>
          <w:rtl/>
        </w:rPr>
        <w:t xml:space="preserve"> كان عبدا</w:t>
      </w:r>
      <w:r w:rsidR="00316EAA">
        <w:rPr>
          <w:rtl/>
        </w:rPr>
        <w:t>ً</w:t>
      </w:r>
      <w:r w:rsidRPr="00AC6D18">
        <w:rPr>
          <w:rtl/>
        </w:rPr>
        <w:t xml:space="preserve"> حبشيا</w:t>
      </w:r>
      <w:r w:rsidR="00316EAA">
        <w:rPr>
          <w:rtl/>
        </w:rPr>
        <w:t>ً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ولم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يرد بذلك أن يكون الإ</w:t>
      </w:r>
      <w:r w:rsidR="00316EAA">
        <w:rPr>
          <w:rtl/>
        </w:rPr>
        <w:t>ِ</w:t>
      </w:r>
      <w:r w:rsidRPr="00AC6D18">
        <w:rPr>
          <w:rtl/>
        </w:rPr>
        <w:t>مام عبدا</w:t>
      </w:r>
      <w:r w:rsidR="00316EAA">
        <w:rPr>
          <w:rtl/>
        </w:rPr>
        <w:t>ً</w:t>
      </w:r>
      <w:r w:rsidRPr="00AC6D18">
        <w:rPr>
          <w:rtl/>
        </w:rPr>
        <w:t xml:space="preserve"> حبشيا</w:t>
      </w:r>
      <w:r w:rsidR="00316EAA">
        <w:rPr>
          <w:rtl/>
        </w:rPr>
        <w:t>ً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وقد ثبت عنه أن</w:t>
      </w:r>
      <w:r w:rsidR="00316EAA">
        <w:rPr>
          <w:rtl/>
        </w:rPr>
        <w:t>ّ</w:t>
      </w:r>
      <w:r w:rsidRPr="00AC6D18">
        <w:rPr>
          <w:rtl/>
        </w:rPr>
        <w:t>ه قال</w:t>
      </w:r>
      <w:r w:rsidR="007E0241">
        <w:rPr>
          <w:rtl/>
        </w:rPr>
        <w:t xml:space="preserve"> :</w:t>
      </w:r>
      <w:r w:rsidRPr="00AC6D18">
        <w:rPr>
          <w:rtl/>
        </w:rPr>
        <w:t xml:space="preserve"> الأئم</w:t>
      </w:r>
      <w:r w:rsidR="00316EAA">
        <w:rPr>
          <w:rtl/>
        </w:rPr>
        <w:t>ّ</w:t>
      </w:r>
      <w:r w:rsidRPr="00AC6D18">
        <w:rPr>
          <w:rtl/>
        </w:rPr>
        <w:t>ة من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قريش</w:t>
      </w:r>
      <w:r w:rsidR="002A508E">
        <w:rPr>
          <w:rFonts w:hint="cs"/>
          <w:rtl/>
        </w:rPr>
        <w:t xml:space="preserve"> </w:t>
      </w:r>
      <w:r w:rsidR="00AB3A9F">
        <w:rPr>
          <w:rtl/>
        </w:rPr>
        <w:t>»</w:t>
      </w:r>
      <w:r w:rsidRPr="00AC6D18">
        <w:rPr>
          <w:rtl/>
        </w:rPr>
        <w:t xml:space="preserve"> </w:t>
      </w:r>
      <w:r w:rsidRPr="00556D30">
        <w:rPr>
          <w:rStyle w:val="rfdFootnotenum"/>
          <w:rtl/>
        </w:rPr>
        <w:t>(132)</w:t>
      </w:r>
      <w:r w:rsidR="00095AA9">
        <w:rPr>
          <w:rtl/>
        </w:rPr>
        <w:t xml:space="preserve"> .</w:t>
      </w:r>
    </w:p>
    <w:p w:rsidR="00AC6D18" w:rsidRPr="002A508E" w:rsidRDefault="00AC6D18" w:rsidP="002A508E">
      <w:pPr>
        <w:pStyle w:val="rfdBold1"/>
        <w:rPr>
          <w:rtl/>
        </w:rPr>
      </w:pPr>
      <w:r w:rsidRPr="002A508E">
        <w:rPr>
          <w:rtl/>
        </w:rPr>
        <w:t>أقول</w:t>
      </w:r>
      <w:r w:rsidR="007E0241" w:rsidRPr="002A508E">
        <w:rPr>
          <w:rtl/>
        </w:rPr>
        <w:t xml:space="preserve"> :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أم</w:t>
      </w:r>
      <w:r w:rsidR="00316EAA">
        <w:rPr>
          <w:rtl/>
        </w:rPr>
        <w:t>ّ</w:t>
      </w:r>
      <w:r w:rsidRPr="00AC6D18">
        <w:rPr>
          <w:rtl/>
        </w:rPr>
        <w:t>ا ما ذكره الخطابي فحمل بلا دليل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على أن</w:t>
      </w:r>
      <w:r w:rsidR="00316EAA">
        <w:rPr>
          <w:rtl/>
        </w:rPr>
        <w:t>ّ</w:t>
      </w:r>
      <w:r w:rsidRPr="00AC6D18">
        <w:rPr>
          <w:rtl/>
        </w:rPr>
        <w:t>ه قد تقد</w:t>
      </w:r>
      <w:r w:rsidR="00316EAA">
        <w:rPr>
          <w:rtl/>
        </w:rPr>
        <w:t>ّ</w:t>
      </w:r>
      <w:r w:rsidRPr="00AC6D18">
        <w:rPr>
          <w:rtl/>
        </w:rPr>
        <w:t>م أن</w:t>
      </w:r>
      <w:r w:rsidR="00316EAA">
        <w:rPr>
          <w:rtl/>
        </w:rPr>
        <w:t>ّ</w:t>
      </w:r>
      <w:r w:rsidRPr="00AC6D18">
        <w:rPr>
          <w:rtl/>
        </w:rPr>
        <w:t xml:space="preserve"> العلماء لا يجو</w:t>
      </w:r>
      <w:r w:rsidR="00316EAA">
        <w:rPr>
          <w:rtl/>
        </w:rPr>
        <w:t>ّ</w:t>
      </w:r>
      <w:r w:rsidRPr="00AC6D18">
        <w:rPr>
          <w:rtl/>
        </w:rPr>
        <w:t>زون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ولاية العبد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وأم</w:t>
      </w:r>
      <w:r w:rsidR="00316EAA">
        <w:rPr>
          <w:rtl/>
        </w:rPr>
        <w:t>ّ</w:t>
      </w:r>
      <w:r w:rsidRPr="00AC6D18">
        <w:rPr>
          <w:rtl/>
        </w:rPr>
        <w:t>ا ما ذكره ابن العربي</w:t>
      </w:r>
      <w:r w:rsidR="004803AF">
        <w:rPr>
          <w:rtl/>
        </w:rPr>
        <w:t xml:space="preserve"> ـ </w:t>
      </w:r>
      <w:r w:rsidRPr="00AC6D18">
        <w:rPr>
          <w:rtl/>
        </w:rPr>
        <w:t xml:space="preserve">وكذا ابن حجر </w:t>
      </w:r>
      <w:r w:rsidRPr="00556D30">
        <w:rPr>
          <w:rStyle w:val="rfdFootnotenum"/>
          <w:rtl/>
        </w:rPr>
        <w:t>(133)</w:t>
      </w:r>
      <w:r w:rsidR="004803AF">
        <w:rPr>
          <w:rtl/>
        </w:rPr>
        <w:t xml:space="preserve"> ـ </w:t>
      </w:r>
      <w:r w:rsidR="00556D30">
        <w:rPr>
          <w:rtl/>
        </w:rPr>
        <w:t>فهو عبارة أ</w:t>
      </w:r>
      <w:r w:rsidR="00316EAA">
        <w:rPr>
          <w:rtl/>
        </w:rPr>
        <w:t>ُ</w:t>
      </w:r>
      <w:r w:rsidR="00556D30">
        <w:rPr>
          <w:rtl/>
        </w:rPr>
        <w:t xml:space="preserve">خرى عن الأمر </w:t>
      </w:r>
      <w:r w:rsidR="00316EAA">
        <w:rPr>
          <w:rtl/>
        </w:rPr>
        <w:br/>
      </w:r>
      <w:r w:rsidRPr="00AC6D18">
        <w:rPr>
          <w:rtl/>
        </w:rPr>
        <w:t>بالتقي</w:t>
      </w:r>
      <w:r w:rsidR="00316EAA">
        <w:rPr>
          <w:rtl/>
        </w:rPr>
        <w:t>ّ</w:t>
      </w:r>
      <w:r w:rsidRPr="00AC6D18">
        <w:rPr>
          <w:rtl/>
        </w:rPr>
        <w:t>ة التي يشن</w:t>
      </w:r>
      <w:r w:rsidR="00316EAA">
        <w:rPr>
          <w:rtl/>
        </w:rPr>
        <w:t>ّ</w:t>
      </w:r>
      <w:r w:rsidRPr="00AC6D18">
        <w:rPr>
          <w:rtl/>
        </w:rPr>
        <w:t>عون</w:t>
      </w:r>
      <w:r w:rsidR="004803AF">
        <w:rPr>
          <w:rtl/>
        </w:rPr>
        <w:t xml:space="preserve"> ـ </w:t>
      </w:r>
      <w:r w:rsidRPr="00AC6D18">
        <w:rPr>
          <w:rtl/>
        </w:rPr>
        <w:t>بألسنتهم</w:t>
      </w:r>
      <w:r w:rsidR="004803AF">
        <w:rPr>
          <w:rtl/>
        </w:rPr>
        <w:t xml:space="preserve"> ـ </w:t>
      </w:r>
      <w:r w:rsidRPr="00AC6D18">
        <w:rPr>
          <w:rtl/>
        </w:rPr>
        <w:t>بها على الإ</w:t>
      </w:r>
      <w:r w:rsidR="00316EAA">
        <w:rPr>
          <w:rtl/>
        </w:rPr>
        <w:t>ِ</w:t>
      </w:r>
      <w:r w:rsidRPr="00AC6D18">
        <w:rPr>
          <w:rtl/>
        </w:rPr>
        <w:t>ما</w:t>
      </w:r>
      <w:r w:rsidR="00556D30">
        <w:rPr>
          <w:rtl/>
        </w:rPr>
        <w:t>مي</w:t>
      </w:r>
      <w:r w:rsidR="00316EAA">
        <w:rPr>
          <w:rtl/>
        </w:rPr>
        <w:t>ّ</w:t>
      </w:r>
      <w:r w:rsidR="00556D30">
        <w:rPr>
          <w:rtl/>
        </w:rPr>
        <w:t>ة مع ورود الكتاب والس</w:t>
      </w:r>
      <w:r w:rsidR="00316EAA">
        <w:rPr>
          <w:rtl/>
        </w:rPr>
        <w:t>ُ</w:t>
      </w:r>
      <w:r w:rsidR="00556D30">
        <w:rPr>
          <w:rtl/>
        </w:rPr>
        <w:t>ن</w:t>
      </w:r>
      <w:r w:rsidR="00316EAA">
        <w:rPr>
          <w:rtl/>
        </w:rPr>
        <w:t>ّ</w:t>
      </w:r>
      <w:r w:rsidR="00556D30">
        <w:rPr>
          <w:rtl/>
        </w:rPr>
        <w:t>ة بها</w:t>
      </w:r>
      <w:r w:rsidR="007E0241">
        <w:rPr>
          <w:rtl/>
        </w:rPr>
        <w:t xml:space="preserve"> ،</w:t>
      </w:r>
      <w:r w:rsidR="00556D30">
        <w:rPr>
          <w:rtl/>
        </w:rPr>
        <w:t xml:space="preserve"> </w:t>
      </w:r>
      <w:r w:rsidR="00316EAA">
        <w:rPr>
          <w:rtl/>
        </w:rPr>
        <w:br/>
      </w:r>
      <w:r w:rsidRPr="00AC6D18">
        <w:rPr>
          <w:rtl/>
        </w:rPr>
        <w:t>ويلتزمون بها عملا</w:t>
      </w:r>
      <w:r w:rsidR="00316EAA">
        <w:rPr>
          <w:rtl/>
        </w:rPr>
        <w:t>ً</w:t>
      </w:r>
      <w:r w:rsidR="00095AA9">
        <w:rPr>
          <w:rFonts w:hint="cs"/>
          <w:rtl/>
        </w:rPr>
        <w:t xml:space="preserve"> </w:t>
      </w:r>
      <w:r w:rsidR="00095AA9">
        <w:rPr>
          <w:rtl/>
        </w:rPr>
        <w:t>. . .</w:t>
      </w:r>
    </w:p>
    <w:p w:rsidR="00556D30" w:rsidRDefault="00AC6D18" w:rsidP="00AC6D18">
      <w:pPr>
        <w:rPr>
          <w:rtl/>
        </w:rPr>
      </w:pPr>
      <w:r w:rsidRPr="00AC6D18">
        <w:rPr>
          <w:rtl/>
        </w:rPr>
        <w:t>وعلى هذا</w:t>
      </w:r>
      <w:r w:rsidR="004803AF">
        <w:rPr>
          <w:rtl/>
        </w:rPr>
        <w:t xml:space="preserve"> ـ </w:t>
      </w:r>
      <w:r w:rsidRPr="00AC6D18">
        <w:rPr>
          <w:rtl/>
        </w:rPr>
        <w:t>وبعد التنز</w:t>
      </w:r>
      <w:r w:rsidR="00316EAA">
        <w:rPr>
          <w:rtl/>
        </w:rPr>
        <w:t>ّ</w:t>
      </w:r>
      <w:r w:rsidRPr="00AC6D18">
        <w:rPr>
          <w:rtl/>
        </w:rPr>
        <w:t>ل عم</w:t>
      </w:r>
      <w:r w:rsidR="00316EAA">
        <w:rPr>
          <w:rtl/>
        </w:rPr>
        <w:t>ّ</w:t>
      </w:r>
      <w:r w:rsidRPr="00AC6D18">
        <w:rPr>
          <w:rtl/>
        </w:rPr>
        <w:t>ا تقد</w:t>
      </w:r>
      <w:r w:rsidR="00316EAA">
        <w:rPr>
          <w:rtl/>
        </w:rPr>
        <w:t>ّ</w:t>
      </w:r>
      <w:r w:rsidRPr="00AC6D18">
        <w:rPr>
          <w:rtl/>
        </w:rPr>
        <w:t>م</w:t>
      </w:r>
      <w:r w:rsidR="004803AF">
        <w:rPr>
          <w:rtl/>
        </w:rPr>
        <w:t xml:space="preserve"> ـ </w:t>
      </w:r>
      <w:r w:rsidR="00556D30">
        <w:rPr>
          <w:rtl/>
        </w:rPr>
        <w:t>يكون المعنى</w:t>
      </w:r>
      <w:r w:rsidR="007E0241">
        <w:rPr>
          <w:rtl/>
        </w:rPr>
        <w:t xml:space="preserve"> :</w:t>
      </w:r>
    </w:p>
    <w:p w:rsidR="00C64862" w:rsidRDefault="00AC6D18" w:rsidP="00AC6D18">
      <w:pPr>
        <w:rPr>
          <w:rtl/>
        </w:rPr>
      </w:pPr>
      <w:r w:rsidRPr="00AC6D18">
        <w:rPr>
          <w:rtl/>
        </w:rPr>
        <w:t>إن</w:t>
      </w:r>
      <w:r w:rsidR="00316EAA">
        <w:rPr>
          <w:rtl/>
        </w:rPr>
        <w:t>ْ</w:t>
      </w:r>
      <w:r w:rsidRPr="00AC6D18">
        <w:rPr>
          <w:rtl/>
        </w:rPr>
        <w:t xml:space="preserve"> أم</w:t>
      </w:r>
      <w:r w:rsidR="00316EAA">
        <w:rPr>
          <w:rtl/>
        </w:rPr>
        <w:t>ّ</w:t>
      </w:r>
      <w:r w:rsidRPr="00AC6D18">
        <w:rPr>
          <w:rtl/>
        </w:rPr>
        <w:t>ر عليكم أئم</w:t>
      </w:r>
      <w:r w:rsidR="00316EAA">
        <w:rPr>
          <w:rtl/>
        </w:rPr>
        <w:t>ّ</w:t>
      </w:r>
      <w:r w:rsidRPr="00AC6D18">
        <w:rPr>
          <w:rtl/>
        </w:rPr>
        <w:t>ة</w:t>
      </w:r>
      <w:r w:rsidR="00316EAA">
        <w:rPr>
          <w:rtl/>
        </w:rPr>
        <w:t>ُ</w:t>
      </w:r>
      <w:r w:rsidRPr="00AC6D18">
        <w:rPr>
          <w:rtl/>
        </w:rPr>
        <w:t xml:space="preserve"> الجور بعض</w:t>
      </w:r>
      <w:r w:rsidR="00316EAA">
        <w:rPr>
          <w:rtl/>
        </w:rPr>
        <w:t>َ</w:t>
      </w:r>
      <w:r w:rsidRPr="00AC6D18">
        <w:rPr>
          <w:rtl/>
        </w:rPr>
        <w:t xml:space="preserve"> من لا أهلي</w:t>
      </w:r>
      <w:r w:rsidR="00316EAA">
        <w:rPr>
          <w:rtl/>
        </w:rPr>
        <w:t>ّ</w:t>
      </w:r>
      <w:r w:rsidRPr="00AC6D18">
        <w:rPr>
          <w:rtl/>
        </w:rPr>
        <w:t>ة له للإ</w:t>
      </w:r>
      <w:r w:rsidR="00316EAA">
        <w:rPr>
          <w:rtl/>
        </w:rPr>
        <w:t>ِ</w:t>
      </w:r>
      <w:r w:rsidRPr="00AC6D18">
        <w:rPr>
          <w:rtl/>
        </w:rPr>
        <w:t>مارة وكان في مخالفتكم له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ضرر كبير فعليكم بالسمع والطاعة</w:t>
      </w:r>
      <w:r w:rsidR="00095AA9">
        <w:rPr>
          <w:rFonts w:hint="cs"/>
          <w:rtl/>
        </w:rPr>
        <w:t xml:space="preserve"> </w:t>
      </w:r>
      <w:r w:rsidR="00095AA9">
        <w:rPr>
          <w:rtl/>
        </w:rPr>
        <w:t>. . .</w:t>
      </w:r>
    </w:p>
    <w:p w:rsidR="00AC6D18" w:rsidRPr="00AC6D18" w:rsidRDefault="002A508E" w:rsidP="002A508E">
      <w:pPr>
        <w:pStyle w:val="rfdCenter"/>
        <w:rPr>
          <w:rtl/>
        </w:rPr>
      </w:pPr>
      <w:r>
        <w:sym w:font="Wingdings 2" w:char="F0F5"/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="00C64862">
        <w:rPr>
          <w:rtl/>
        </w:rPr>
        <w:t xml:space="preserve"> </w:t>
      </w:r>
      <w:r>
        <w:sym w:font="Wingdings 2" w:char="F0F5"/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="00C64862">
        <w:rPr>
          <w:rtl/>
        </w:rPr>
        <w:t xml:space="preserve"> </w:t>
      </w:r>
      <w:r>
        <w:sym w:font="Wingdings 2" w:char="F0F5"/>
      </w:r>
    </w:p>
    <w:p w:rsidR="00AC6D18" w:rsidRPr="00AC6D18" w:rsidRDefault="002A508E" w:rsidP="00AC6D18">
      <w:pPr>
        <w:pStyle w:val="rfdLine"/>
        <w:rPr>
          <w:rtl/>
        </w:rPr>
      </w:pPr>
      <w:r w:rsidRPr="002A508E">
        <w:rPr>
          <w:rStyle w:val="rfdNormal0Char"/>
          <w:rtl/>
        </w:rPr>
        <w:br/>
      </w:r>
      <w:r w:rsidRPr="002A508E">
        <w:rPr>
          <w:rStyle w:val="rfdNormal0Char"/>
          <w:rtl/>
        </w:rPr>
        <w:br/>
      </w:r>
      <w:r w:rsidRPr="002A508E">
        <w:rPr>
          <w:rStyle w:val="rfdNormal0Char"/>
          <w:rtl/>
        </w:rPr>
        <w:br/>
      </w:r>
      <w:r w:rsidR="00AC6D18" w:rsidRPr="00AC6D18">
        <w:rPr>
          <w:rtl/>
        </w:rPr>
        <w:t>__________________</w:t>
      </w:r>
    </w:p>
    <w:p w:rsidR="00AC6D18" w:rsidRPr="00484D70" w:rsidRDefault="00AC6D18" w:rsidP="00484D70">
      <w:pPr>
        <w:pStyle w:val="rfdFootnote0"/>
        <w:rPr>
          <w:rtl/>
        </w:rPr>
      </w:pPr>
      <w:r w:rsidRPr="00484D70">
        <w:rPr>
          <w:rtl/>
        </w:rPr>
        <w:t>(132) تحفة الأحوذي</w:t>
      </w:r>
      <w:r w:rsidR="00556D30" w:rsidRPr="00484D70">
        <w:rPr>
          <w:rtl/>
        </w:rPr>
        <w:t xml:space="preserve"> </w:t>
      </w:r>
      <w:r w:rsidRPr="00484D70">
        <w:rPr>
          <w:rtl/>
        </w:rPr>
        <w:t>7</w:t>
      </w:r>
      <w:r w:rsidR="005C5FDB">
        <w:rPr>
          <w:rtl/>
        </w:rPr>
        <w:t xml:space="preserve"> / </w:t>
      </w:r>
      <w:r w:rsidRPr="00484D70">
        <w:rPr>
          <w:rtl/>
        </w:rPr>
        <w:t>438</w:t>
      </w:r>
      <w:r w:rsidR="00095AA9">
        <w:rPr>
          <w:rtl/>
        </w:rPr>
        <w:t xml:space="preserve"> .</w:t>
      </w:r>
    </w:p>
    <w:p w:rsidR="00AC6D18" w:rsidRPr="00484D70" w:rsidRDefault="00AC6D18" w:rsidP="00484D70">
      <w:pPr>
        <w:pStyle w:val="rfdFootnote0"/>
        <w:rPr>
          <w:rtl/>
        </w:rPr>
      </w:pPr>
      <w:r w:rsidRPr="00484D70">
        <w:rPr>
          <w:rtl/>
        </w:rPr>
        <w:t>(133) فتح الباري</w:t>
      </w:r>
      <w:r w:rsidR="00556D30" w:rsidRPr="00484D70">
        <w:rPr>
          <w:rtl/>
        </w:rPr>
        <w:t xml:space="preserve"> </w:t>
      </w:r>
      <w:r w:rsidRPr="00484D70">
        <w:rPr>
          <w:rtl/>
        </w:rPr>
        <w:t>13</w:t>
      </w:r>
      <w:r w:rsidR="005C5FDB">
        <w:rPr>
          <w:rtl/>
        </w:rPr>
        <w:t xml:space="preserve"> / </w:t>
      </w:r>
      <w:r w:rsidRPr="00484D70">
        <w:rPr>
          <w:rtl/>
        </w:rPr>
        <w:t>104</w:t>
      </w:r>
      <w:r w:rsidR="00095AA9">
        <w:rPr>
          <w:rtl/>
        </w:rPr>
        <w:t xml:space="preserve"> .</w:t>
      </w:r>
    </w:p>
    <w:p w:rsidR="002A508E" w:rsidRPr="002A508E" w:rsidRDefault="00AC6D18" w:rsidP="002A508E">
      <w:pPr>
        <w:rPr>
          <w:rtl/>
        </w:rPr>
      </w:pPr>
      <w:r w:rsidRPr="002A508E">
        <w:rPr>
          <w:rtl/>
        </w:rPr>
        <w:br w:type="page"/>
      </w:r>
    </w:p>
    <w:p w:rsidR="002A508E" w:rsidRPr="002A508E" w:rsidRDefault="002A508E" w:rsidP="002A508E">
      <w:pPr>
        <w:pStyle w:val="rfdPoemTini"/>
        <w:rPr>
          <w:rtl/>
        </w:rPr>
      </w:pPr>
    </w:p>
    <w:p w:rsidR="00AC6D18" w:rsidRPr="002A508E" w:rsidRDefault="00AC6D18" w:rsidP="002A508E">
      <w:pPr>
        <w:pStyle w:val="rfdCenterBold1"/>
        <w:rPr>
          <w:rtl/>
        </w:rPr>
      </w:pPr>
      <w:r w:rsidRPr="002A508E">
        <w:rPr>
          <w:rtl/>
        </w:rPr>
        <w:t>خاتمة البحث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لقد استعرضنا أهم</w:t>
      </w:r>
      <w:r w:rsidR="004854EF">
        <w:rPr>
          <w:rtl/>
        </w:rPr>
        <w:t>ّ</w:t>
      </w:r>
      <w:r w:rsidRPr="00AC6D18">
        <w:rPr>
          <w:rtl/>
        </w:rPr>
        <w:t xml:space="preserve"> أسانيد الحديث في أهم</w:t>
      </w:r>
      <w:r w:rsidR="004854EF">
        <w:rPr>
          <w:rtl/>
        </w:rPr>
        <w:t>ّ</w:t>
      </w:r>
      <w:r w:rsidRPr="00AC6D18">
        <w:rPr>
          <w:rtl/>
        </w:rPr>
        <w:t xml:space="preserve"> الكتب</w:t>
      </w:r>
      <w:r w:rsidR="00095AA9">
        <w:rPr>
          <w:rFonts w:hint="cs"/>
          <w:rtl/>
        </w:rPr>
        <w:t xml:space="preserve"> </w:t>
      </w:r>
      <w:r w:rsidR="00095AA9">
        <w:rPr>
          <w:rtl/>
        </w:rPr>
        <w:t>. . .</w:t>
      </w:r>
      <w:r w:rsidRPr="00AC6D18">
        <w:rPr>
          <w:rtl/>
        </w:rPr>
        <w:t xml:space="preserve"> فظهر أن</w:t>
      </w:r>
      <w:r w:rsidR="004854EF">
        <w:rPr>
          <w:rtl/>
        </w:rPr>
        <w:t>ّ</w:t>
      </w:r>
      <w:r w:rsidRPr="00AC6D18">
        <w:rPr>
          <w:rtl/>
        </w:rPr>
        <w:t>ه حديث من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الأحاديث المفتعلة في زمن حكومة معاوية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لأغراض</w:t>
      </w:r>
      <w:r w:rsidR="004854EF">
        <w:rPr>
          <w:rtl/>
        </w:rPr>
        <w:t>ٍ</w:t>
      </w:r>
      <w:r w:rsidRPr="00AC6D18">
        <w:rPr>
          <w:rtl/>
        </w:rPr>
        <w:t xml:space="preserve"> سياسي</w:t>
      </w:r>
      <w:r w:rsidR="004854EF">
        <w:rPr>
          <w:rtl/>
        </w:rPr>
        <w:t>ّ</w:t>
      </w:r>
      <w:r w:rsidRPr="00AC6D18">
        <w:rPr>
          <w:rtl/>
        </w:rPr>
        <w:t>ة</w:t>
      </w:r>
      <w:r w:rsidR="00095AA9">
        <w:rPr>
          <w:rtl/>
        </w:rPr>
        <w:t xml:space="preserve"> .</w:t>
      </w:r>
    </w:p>
    <w:p w:rsidR="00AC6D18" w:rsidRPr="00AC6D18" w:rsidRDefault="00AC6D18" w:rsidP="004854EF">
      <w:pPr>
        <w:rPr>
          <w:rtl/>
        </w:rPr>
      </w:pPr>
      <w:r w:rsidRPr="00AC6D18">
        <w:rPr>
          <w:rtl/>
        </w:rPr>
        <w:t>وهو من حيث الدلالة حديث</w:t>
      </w:r>
      <w:r w:rsidR="004854EF">
        <w:rPr>
          <w:rtl/>
        </w:rPr>
        <w:t>ٌ</w:t>
      </w:r>
      <w:r w:rsidRPr="00AC6D18">
        <w:rPr>
          <w:rtl/>
        </w:rPr>
        <w:t xml:space="preserve"> باطل</w:t>
      </w:r>
      <w:r w:rsidR="00556D30">
        <w:rPr>
          <w:rtl/>
        </w:rPr>
        <w:t xml:space="preserve"> لا يمكن قبوله بالنظر إلى ال</w:t>
      </w:r>
      <w:r w:rsidR="004854EF">
        <w:rPr>
          <w:rtl/>
        </w:rPr>
        <w:t>ْ</w:t>
      </w:r>
      <w:r w:rsidR="00556D30">
        <w:rPr>
          <w:rtl/>
        </w:rPr>
        <w:t>أ</w:t>
      </w:r>
      <w:r w:rsidR="004854EF">
        <w:rPr>
          <w:rtl/>
        </w:rPr>
        <w:t>ُ</w:t>
      </w:r>
      <w:r w:rsidR="00556D30">
        <w:rPr>
          <w:rtl/>
        </w:rPr>
        <w:t xml:space="preserve">سس </w:t>
      </w:r>
      <w:r w:rsidR="004854EF">
        <w:rPr>
          <w:rtl/>
        </w:rPr>
        <w:br/>
      </w:r>
      <w:r w:rsidRPr="00AC6D18">
        <w:rPr>
          <w:rtl/>
        </w:rPr>
        <w:t>المقر</w:t>
      </w:r>
      <w:r w:rsidR="004854EF">
        <w:rPr>
          <w:rtl/>
        </w:rPr>
        <w:t>ّ</w:t>
      </w:r>
      <w:r w:rsidRPr="00AC6D18">
        <w:rPr>
          <w:rtl/>
        </w:rPr>
        <w:t>رة عند أهل الس</w:t>
      </w:r>
      <w:r w:rsidR="004854EF">
        <w:rPr>
          <w:rtl/>
        </w:rPr>
        <w:t>ُ</w:t>
      </w:r>
      <w:r w:rsidRPr="00AC6D18">
        <w:rPr>
          <w:rtl/>
        </w:rPr>
        <w:t>ن</w:t>
      </w:r>
      <w:r w:rsidR="004854EF">
        <w:rPr>
          <w:rtl/>
        </w:rPr>
        <w:t>ّ</w:t>
      </w:r>
      <w:r w:rsidRPr="00AC6D18">
        <w:rPr>
          <w:rtl/>
        </w:rPr>
        <w:t>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فضلا</w:t>
      </w:r>
      <w:r w:rsidR="004854EF">
        <w:rPr>
          <w:rtl/>
        </w:rPr>
        <w:t>ً</w:t>
      </w:r>
      <w:r w:rsidRPr="00AC6D18">
        <w:rPr>
          <w:rtl/>
        </w:rPr>
        <w:t xml:space="preserve"> عن أن</w:t>
      </w:r>
      <w:r w:rsidR="004854EF">
        <w:rPr>
          <w:rtl/>
        </w:rPr>
        <w:t>ْ</w:t>
      </w:r>
      <w:r w:rsidRPr="00AC6D18">
        <w:rPr>
          <w:rtl/>
        </w:rPr>
        <w:t xml:space="preserve"> يستند إل</w:t>
      </w:r>
      <w:r w:rsidR="00556D30">
        <w:rPr>
          <w:rtl/>
        </w:rPr>
        <w:t>يه ويجعل قاعدة</w:t>
      </w:r>
      <w:r w:rsidR="004854EF">
        <w:rPr>
          <w:rtl/>
        </w:rPr>
        <w:t>ً</w:t>
      </w:r>
      <w:r w:rsidR="00556D30">
        <w:rPr>
          <w:rtl/>
        </w:rPr>
        <w:t xml:space="preserve"> في ش</w:t>
      </w:r>
      <w:r w:rsidR="004854EF">
        <w:rPr>
          <w:rtl/>
        </w:rPr>
        <w:t>يء</w:t>
      </w:r>
      <w:r w:rsidR="00556D30">
        <w:rPr>
          <w:rtl/>
        </w:rPr>
        <w:t xml:space="preserve"> من المسائل </w:t>
      </w:r>
      <w:r w:rsidR="004854EF">
        <w:rPr>
          <w:rtl/>
        </w:rPr>
        <w:br/>
      </w:r>
      <w:r w:rsidRPr="00AC6D18">
        <w:rPr>
          <w:rtl/>
        </w:rPr>
        <w:t>العلمي</w:t>
      </w:r>
      <w:r w:rsidR="004854EF">
        <w:rPr>
          <w:rtl/>
        </w:rPr>
        <w:t>ّ</w:t>
      </w:r>
      <w:r w:rsidRPr="00AC6D18">
        <w:rPr>
          <w:rtl/>
        </w:rPr>
        <w:t>ة</w:t>
      </w:r>
      <w:r w:rsidR="00095AA9">
        <w:rPr>
          <w:rtl/>
        </w:rPr>
        <w:t xml:space="preserve"> .</w:t>
      </w:r>
    </w:p>
    <w:p w:rsidR="00AC6D18" w:rsidRPr="00AC6D18" w:rsidRDefault="00AC6D18" w:rsidP="00556D30">
      <w:pPr>
        <w:rPr>
          <w:rtl/>
        </w:rPr>
      </w:pPr>
      <w:r w:rsidRPr="00AC6D18">
        <w:rPr>
          <w:rtl/>
        </w:rPr>
        <w:t>وعلى هذا فإن</w:t>
      </w:r>
      <w:r w:rsidR="004854EF">
        <w:rPr>
          <w:rtl/>
        </w:rPr>
        <w:t>ّ</w:t>
      </w:r>
      <w:r w:rsidRPr="00AC6D18">
        <w:rPr>
          <w:rtl/>
        </w:rPr>
        <w:t>ه لا يصلح مبر</w:t>
      </w:r>
      <w:r w:rsidR="004854EF">
        <w:rPr>
          <w:rtl/>
        </w:rPr>
        <w:t>ّ</w:t>
      </w:r>
      <w:r w:rsidRPr="00AC6D18">
        <w:rPr>
          <w:rtl/>
        </w:rPr>
        <w:t>را</w:t>
      </w:r>
      <w:r w:rsidR="004854EF">
        <w:rPr>
          <w:rtl/>
        </w:rPr>
        <w:t>ً</w:t>
      </w:r>
      <w:r w:rsidRPr="00AC6D18">
        <w:rPr>
          <w:rtl/>
        </w:rPr>
        <w:t xml:space="preserve"> ل</w:t>
      </w:r>
      <w:r w:rsidR="004854EF">
        <w:rPr>
          <w:rtl/>
        </w:rPr>
        <w:t>ِ</w:t>
      </w:r>
      <w:r w:rsidRPr="00AC6D18">
        <w:rPr>
          <w:rtl/>
        </w:rPr>
        <w:t xml:space="preserve">ما </w:t>
      </w:r>
      <w:r w:rsidR="00AB3A9F" w:rsidRPr="00AC6D18">
        <w:rPr>
          <w:rtl/>
        </w:rPr>
        <w:t>«</w:t>
      </w:r>
      <w:r w:rsidR="00CC39B3">
        <w:rPr>
          <w:rFonts w:hint="cs"/>
          <w:rtl/>
        </w:rPr>
        <w:t xml:space="preserve"> </w:t>
      </w:r>
      <w:r w:rsidRPr="00AC6D18">
        <w:rPr>
          <w:rtl/>
        </w:rPr>
        <w:t>أحدثه</w:t>
      </w:r>
      <w:r w:rsidR="00CC39B3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Pr="00AC6D18">
        <w:rPr>
          <w:rtl/>
        </w:rPr>
        <w:t xml:space="preserve"> الخلفاء وال</w:t>
      </w:r>
      <w:r w:rsidR="004854EF">
        <w:rPr>
          <w:rtl/>
        </w:rPr>
        <w:t>ْ</w:t>
      </w:r>
      <w:r w:rsidRPr="00AC6D18">
        <w:rPr>
          <w:rtl/>
        </w:rPr>
        <w:t>أ</w:t>
      </w:r>
      <w:r w:rsidR="004854EF">
        <w:rPr>
          <w:rtl/>
        </w:rPr>
        <w:t>ُ</w:t>
      </w:r>
      <w:r w:rsidRPr="00AC6D18">
        <w:rPr>
          <w:rtl/>
        </w:rPr>
        <w:t>مراء في الدين</w:t>
      </w:r>
      <w:r w:rsidR="00095AA9">
        <w:rPr>
          <w:rFonts w:hint="cs"/>
          <w:rtl/>
        </w:rPr>
        <w:t xml:space="preserve"> </w:t>
      </w:r>
      <w:r w:rsidR="00095AA9">
        <w:rPr>
          <w:rtl/>
        </w:rPr>
        <w:t>. . .</w:t>
      </w:r>
      <w:r w:rsidR="00556D30">
        <w:rPr>
          <w:rtl/>
        </w:rPr>
        <w:t xml:space="preserve"> </w:t>
      </w:r>
      <w:r w:rsidR="004854EF">
        <w:rPr>
          <w:rtl/>
        </w:rPr>
        <w:br/>
      </w:r>
      <w:r w:rsidRPr="00AC6D18">
        <w:rPr>
          <w:rtl/>
        </w:rPr>
        <w:t>ومستندا</w:t>
      </w:r>
      <w:r w:rsidR="004854EF">
        <w:rPr>
          <w:rtl/>
        </w:rPr>
        <w:t>ً</w:t>
      </w:r>
      <w:r w:rsidRPr="00AC6D18">
        <w:rPr>
          <w:rtl/>
        </w:rPr>
        <w:t xml:space="preserve"> للأقوال المتعد</w:t>
      </w:r>
      <w:r w:rsidR="004854EF">
        <w:rPr>
          <w:rtl/>
        </w:rPr>
        <w:t>ّ</w:t>
      </w:r>
      <w:r w:rsidRPr="00AC6D18">
        <w:rPr>
          <w:rtl/>
        </w:rPr>
        <w:t>دة في باب حج</w:t>
      </w:r>
      <w:r w:rsidR="004854EF">
        <w:rPr>
          <w:rtl/>
        </w:rPr>
        <w:t>ّ</w:t>
      </w:r>
      <w:r w:rsidRPr="00AC6D18">
        <w:rPr>
          <w:rtl/>
        </w:rPr>
        <w:t>ي</w:t>
      </w:r>
      <w:r w:rsidR="004854EF">
        <w:rPr>
          <w:rtl/>
        </w:rPr>
        <w:t>ّ</w:t>
      </w:r>
      <w:r w:rsidRPr="00AC6D18">
        <w:rPr>
          <w:rtl/>
        </w:rPr>
        <w:t>ة قول الصحابي وإجماع الخلفاء الأربعة</w:t>
      </w:r>
      <w:r w:rsidR="00095AA9">
        <w:rPr>
          <w:rFonts w:hint="cs"/>
          <w:rtl/>
        </w:rPr>
        <w:t xml:space="preserve"> </w:t>
      </w:r>
      <w:r w:rsidR="00095AA9">
        <w:rPr>
          <w:rtl/>
        </w:rPr>
        <w:t>. . .</w:t>
      </w:r>
      <w:r w:rsidR="00556D30">
        <w:rPr>
          <w:rtl/>
        </w:rPr>
        <w:t xml:space="preserve"> </w:t>
      </w:r>
      <w:r w:rsidR="004854EF">
        <w:rPr>
          <w:rtl/>
        </w:rPr>
        <w:br/>
      </w:r>
      <w:r w:rsidRPr="00AC6D18">
        <w:rPr>
          <w:rtl/>
        </w:rPr>
        <w:t>فتبقى تلك البدع بلا مبر</w:t>
      </w:r>
      <w:r w:rsidR="004854EF">
        <w:rPr>
          <w:rtl/>
        </w:rPr>
        <w:t>ّ</w:t>
      </w:r>
      <w:r w:rsidRPr="00AC6D18">
        <w:rPr>
          <w:rtl/>
        </w:rPr>
        <w:t>ر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وتلك الأقوال بلا دليل</w:t>
      </w:r>
      <w:r w:rsidR="00095AA9">
        <w:rPr>
          <w:rFonts w:hint="cs"/>
          <w:rtl/>
        </w:rPr>
        <w:t xml:space="preserve"> </w:t>
      </w:r>
      <w:r w:rsidR="00095AA9">
        <w:rPr>
          <w:rtl/>
        </w:rPr>
        <w:t>. .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نعم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يصلح دليلا</w:t>
      </w:r>
      <w:r w:rsidR="004854EF">
        <w:rPr>
          <w:rtl/>
        </w:rPr>
        <w:t>ً</w:t>
      </w:r>
      <w:r w:rsidR="004803AF">
        <w:rPr>
          <w:rtl/>
        </w:rPr>
        <w:t xml:space="preserve"> ـ </w:t>
      </w:r>
      <w:r w:rsidRPr="00AC6D18">
        <w:rPr>
          <w:rtl/>
        </w:rPr>
        <w:t>إن</w:t>
      </w:r>
      <w:r w:rsidR="004854EF">
        <w:rPr>
          <w:rtl/>
        </w:rPr>
        <w:t>ْ</w:t>
      </w:r>
      <w:r w:rsidRPr="00AC6D18">
        <w:rPr>
          <w:rtl/>
        </w:rPr>
        <w:t xml:space="preserve"> صح</w:t>
      </w:r>
      <w:r w:rsidR="004854EF">
        <w:rPr>
          <w:rtl/>
        </w:rPr>
        <w:t>ّ</w:t>
      </w:r>
      <w:r w:rsidRPr="00AC6D18">
        <w:rPr>
          <w:rtl/>
        </w:rPr>
        <w:t xml:space="preserve"> سندا</w:t>
      </w:r>
      <w:r w:rsidR="004854EF">
        <w:rPr>
          <w:rtl/>
        </w:rPr>
        <w:t>ً</w:t>
      </w:r>
      <w:r w:rsidR="004803AF">
        <w:rPr>
          <w:rtl/>
        </w:rPr>
        <w:t xml:space="preserve"> ـ </w:t>
      </w:r>
      <w:r w:rsidRPr="00AC6D18">
        <w:rPr>
          <w:rtl/>
        </w:rPr>
        <w:t>على ما تذهب إليه الإ</w:t>
      </w:r>
      <w:r w:rsidR="004854EF">
        <w:rPr>
          <w:rtl/>
        </w:rPr>
        <w:t>ِ</w:t>
      </w:r>
      <w:r w:rsidRPr="00AC6D18">
        <w:rPr>
          <w:rtl/>
        </w:rPr>
        <w:t>مامي</w:t>
      </w:r>
      <w:r w:rsidR="004854EF">
        <w:rPr>
          <w:rtl/>
        </w:rPr>
        <w:t>ّ</w:t>
      </w:r>
      <w:r w:rsidRPr="00AC6D18">
        <w:rPr>
          <w:rtl/>
        </w:rPr>
        <w:t>ة من حج</w:t>
      </w:r>
      <w:r w:rsidR="004854EF">
        <w:rPr>
          <w:rtl/>
        </w:rPr>
        <w:t>ّ</w:t>
      </w:r>
      <w:r w:rsidR="000F50B1">
        <w:rPr>
          <w:rtl/>
        </w:rPr>
        <w:t>ي</w:t>
      </w:r>
      <w:r w:rsidR="004854EF">
        <w:rPr>
          <w:rtl/>
        </w:rPr>
        <w:t>ّ</w:t>
      </w:r>
      <w:r w:rsidR="000F50B1">
        <w:rPr>
          <w:rtl/>
        </w:rPr>
        <w:t xml:space="preserve">ة </w:t>
      </w:r>
      <w:r w:rsidR="004854EF">
        <w:rPr>
          <w:rtl/>
        </w:rPr>
        <w:br/>
      </w:r>
      <w:r w:rsidRPr="00AC6D18">
        <w:rPr>
          <w:rtl/>
        </w:rPr>
        <w:t>قول الأئم</w:t>
      </w:r>
      <w:r w:rsidR="004854EF">
        <w:rPr>
          <w:rtl/>
        </w:rPr>
        <w:t>ّ</w:t>
      </w:r>
      <w:r w:rsidRPr="00AC6D18">
        <w:rPr>
          <w:rtl/>
        </w:rPr>
        <w:t>ة من أهل البيت عليهم الصلاة والسلام</w:t>
      </w:r>
      <w:r w:rsidR="00095AA9">
        <w:rPr>
          <w:rFonts w:hint="cs"/>
          <w:rtl/>
        </w:rPr>
        <w:t xml:space="preserve"> </w:t>
      </w:r>
      <w:r w:rsidR="00095AA9">
        <w:rPr>
          <w:rtl/>
        </w:rPr>
        <w:t>. . .</w:t>
      </w:r>
      <w:r w:rsidR="000F50B1">
        <w:rPr>
          <w:rtl/>
        </w:rPr>
        <w:t xml:space="preserve"> ووجوب إطاعتهم والانقياد لهم </w:t>
      </w:r>
      <w:r w:rsidR="004854EF">
        <w:rPr>
          <w:rtl/>
        </w:rPr>
        <w:br/>
      </w:r>
      <w:r w:rsidRPr="00AC6D18">
        <w:rPr>
          <w:rtl/>
        </w:rPr>
        <w:t>والاقتداء بهم</w:t>
      </w:r>
      <w:r w:rsidR="00095AA9">
        <w:rPr>
          <w:rFonts w:hint="cs"/>
          <w:rtl/>
        </w:rPr>
        <w:t xml:space="preserve"> </w:t>
      </w:r>
      <w:r w:rsidR="00095AA9">
        <w:rPr>
          <w:rtl/>
        </w:rPr>
        <w:t>. .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وآخر دعوانا أن الحمد لله رب</w:t>
      </w:r>
      <w:r w:rsidR="00B111EE">
        <w:rPr>
          <w:rtl/>
        </w:rPr>
        <w:t>ّ</w:t>
      </w:r>
      <w:r w:rsidRPr="00AC6D18">
        <w:rPr>
          <w:rtl/>
        </w:rPr>
        <w:t xml:space="preserve"> العالمين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والصلاة والسلام على الرسول الأمين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وآله الطاهرين الميامين</w:t>
      </w:r>
      <w:r w:rsidR="00095AA9">
        <w:rPr>
          <w:rtl/>
        </w:rPr>
        <w:t xml:space="preserve"> .</w:t>
      </w:r>
    </w:p>
    <w:p w:rsidR="006606ED" w:rsidRDefault="00CC39B3" w:rsidP="00CC39B3">
      <w:pPr>
        <w:pStyle w:val="rfdCenter"/>
        <w:rPr>
          <w:rtl/>
        </w:rPr>
      </w:pPr>
      <w:r>
        <w:sym w:font="Wingdings 2" w:char="F0F5"/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="00C64862">
        <w:rPr>
          <w:rtl/>
        </w:rPr>
        <w:t xml:space="preserve"> </w:t>
      </w:r>
      <w:r>
        <w:sym w:font="Wingdings 2" w:char="F0F5"/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="00C64862">
        <w:rPr>
          <w:rtl/>
        </w:rPr>
        <w:t xml:space="preserve"> </w:t>
      </w:r>
      <w:r>
        <w:sym w:font="Wingdings 2" w:char="F0F5"/>
      </w:r>
    </w:p>
    <w:p w:rsidR="006B0C4C" w:rsidRDefault="006B0C4C" w:rsidP="00CC39B3">
      <w:pPr>
        <w:rPr>
          <w:rtl/>
        </w:rPr>
        <w:sectPr w:rsidR="006B0C4C" w:rsidSect="00107863">
          <w:headerReference w:type="even" r:id="rId150"/>
          <w:headerReference w:type="default" r:id="rId151"/>
          <w:headerReference w:type="first" r:id="rId152"/>
          <w:type w:val="continuous"/>
          <w:pgSz w:w="11907" w:h="16840" w:code="9"/>
          <w:pgMar w:top="1247" w:right="1361" w:bottom="1247" w:left="1361" w:header="720" w:footer="720" w:gutter="0"/>
          <w:cols w:space="720"/>
          <w:titlePg/>
          <w:bidi/>
          <w:rtlGutter/>
          <w:docGrid w:linePitch="360"/>
        </w:sectPr>
      </w:pPr>
    </w:p>
    <w:p w:rsidR="00CC39B3" w:rsidRPr="00CC39B3" w:rsidRDefault="00CC39B3" w:rsidP="00CC39B3">
      <w:pPr>
        <w:rPr>
          <w:rtl/>
        </w:rPr>
      </w:pPr>
      <w:r w:rsidRPr="00CC39B3">
        <w:rPr>
          <w:rtl/>
        </w:rPr>
        <w:lastRenderedPageBreak/>
        <w:br w:type="page"/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3674"/>
        <w:gridCol w:w="5511"/>
      </w:tblGrid>
      <w:tr w:rsidR="00CC39B3" w:rsidTr="00CC39B3">
        <w:tc>
          <w:tcPr>
            <w:tcW w:w="2000" w:type="pct"/>
            <w:tcBorders>
              <w:top w:val="single" w:sz="18" w:space="0" w:color="auto"/>
            </w:tcBorders>
            <w:shd w:val="clear" w:color="auto" w:fill="auto"/>
          </w:tcPr>
          <w:p w:rsidR="00CC39B3" w:rsidRDefault="00CC39B3" w:rsidP="00550F28">
            <w:pPr>
              <w:pStyle w:val="Heading1Center"/>
              <w:rPr>
                <w:rtl/>
              </w:rPr>
            </w:pPr>
            <w:r w:rsidRPr="00AC6D18">
              <w:rPr>
                <w:rtl/>
              </w:rPr>
              <w:lastRenderedPageBreak/>
              <w:t xml:space="preserve">أهل البيت </w:t>
            </w:r>
            <w:r>
              <w:rPr>
                <w:rtl/>
              </w:rPr>
              <w:t>(</w:t>
            </w:r>
            <w:r w:rsidR="006B0C4C">
              <w:rPr>
                <w:rFonts w:hint="cs"/>
                <w:rtl/>
              </w:rPr>
              <w:t xml:space="preserve"> </w:t>
            </w:r>
            <w:r w:rsidRPr="00AC6D18">
              <w:rPr>
                <w:rtl/>
              </w:rPr>
              <w:t>ع</w:t>
            </w:r>
            <w:r w:rsidR="006B0C4C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 xml:space="preserve">) </w:t>
            </w:r>
            <w:r>
              <w:rPr>
                <w:rtl/>
              </w:rPr>
              <w:br/>
            </w:r>
            <w:r w:rsidRPr="00AC6D18">
              <w:rPr>
                <w:rtl/>
              </w:rPr>
              <w:t>في المكتبة العربية</w:t>
            </w:r>
            <w:r>
              <w:rPr>
                <w:rtl/>
              </w:rPr>
              <w:t xml:space="preserve"> </w:t>
            </w:r>
            <w:r>
              <w:rPr>
                <w:rtl/>
              </w:rPr>
              <w:br/>
            </w:r>
            <w:r w:rsidRPr="00556D30">
              <w:rPr>
                <w:rtl/>
              </w:rPr>
              <w:t>(</w:t>
            </w:r>
            <w:r w:rsidR="006B0C4C">
              <w:rPr>
                <w:rFonts w:hint="cs"/>
                <w:rtl/>
              </w:rPr>
              <w:t xml:space="preserve"> </w:t>
            </w:r>
            <w:r w:rsidRPr="00556D30">
              <w:rPr>
                <w:rtl/>
              </w:rPr>
              <w:t>17</w:t>
            </w:r>
            <w:r w:rsidR="006B0C4C">
              <w:rPr>
                <w:rFonts w:hint="cs"/>
                <w:rtl/>
              </w:rPr>
              <w:t xml:space="preserve"> </w:t>
            </w:r>
            <w:r w:rsidRPr="00556D30">
              <w:rPr>
                <w:rtl/>
              </w:rPr>
              <w:t>)</w:t>
            </w:r>
          </w:p>
        </w:tc>
        <w:tc>
          <w:tcPr>
            <w:tcW w:w="3000" w:type="pct"/>
            <w:tcBorders>
              <w:top w:val="single" w:sz="18" w:space="0" w:color="auto"/>
            </w:tcBorders>
            <w:shd w:val="clear" w:color="auto" w:fill="auto"/>
          </w:tcPr>
          <w:p w:rsidR="00CC39B3" w:rsidRPr="00CC39B3" w:rsidRDefault="00CC39B3" w:rsidP="00550F28">
            <w:pPr>
              <w:rPr>
                <w:rtl/>
              </w:rPr>
            </w:pPr>
          </w:p>
        </w:tc>
      </w:tr>
      <w:tr w:rsidR="00CC39B3" w:rsidTr="00CC39B3">
        <w:tc>
          <w:tcPr>
            <w:tcW w:w="5000" w:type="pct"/>
            <w:gridSpan w:val="2"/>
            <w:tcBorders>
              <w:bottom w:val="triple" w:sz="18" w:space="0" w:color="auto"/>
            </w:tcBorders>
            <w:shd w:val="clear" w:color="auto" w:fill="auto"/>
          </w:tcPr>
          <w:p w:rsidR="00CC39B3" w:rsidRPr="00CC39B3" w:rsidRDefault="00CC39B3" w:rsidP="00CC39B3">
            <w:pPr>
              <w:pStyle w:val="rfdLeftBold"/>
              <w:rPr>
                <w:rtl/>
              </w:rPr>
            </w:pPr>
            <w:r w:rsidRPr="00AC6D18">
              <w:rPr>
                <w:rtl/>
              </w:rPr>
              <w:t>السي</w:t>
            </w:r>
            <w:r>
              <w:rPr>
                <w:rtl/>
              </w:rPr>
              <w:t>ّ</w:t>
            </w:r>
            <w:r w:rsidRPr="00AC6D18">
              <w:rPr>
                <w:rtl/>
              </w:rPr>
              <w:t>د عبد العزيز الطباطبائي</w:t>
            </w:r>
          </w:p>
        </w:tc>
      </w:tr>
    </w:tbl>
    <w:p w:rsidR="00AC6D18" w:rsidRPr="00F447DE" w:rsidRDefault="00AC6D18" w:rsidP="00F447DE">
      <w:pPr>
        <w:pStyle w:val="rfdBold3"/>
        <w:rPr>
          <w:rtl/>
        </w:rPr>
      </w:pPr>
      <w:r w:rsidRPr="00F447DE">
        <w:rPr>
          <w:rtl/>
        </w:rPr>
        <w:t>533</w:t>
      </w:r>
      <w:r w:rsidR="004803AF" w:rsidRPr="00F447DE">
        <w:rPr>
          <w:rtl/>
        </w:rPr>
        <w:t xml:space="preserve"> ـ </w:t>
      </w:r>
      <w:r w:rsidRPr="00F447DE">
        <w:rPr>
          <w:rtl/>
        </w:rPr>
        <w:t>مناقب أهل البيت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لأبي سعيد عب</w:t>
      </w:r>
      <w:r w:rsidR="00B111EE">
        <w:rPr>
          <w:rtl/>
        </w:rPr>
        <w:t>ّ</w:t>
      </w:r>
      <w:r w:rsidRPr="00AC6D18">
        <w:rPr>
          <w:rtl/>
        </w:rPr>
        <w:t>اد بن يعقوب الرواجني الأسدي الكوفي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المتوف</w:t>
      </w:r>
      <w:r w:rsidR="00B111EE">
        <w:rPr>
          <w:rtl/>
        </w:rPr>
        <w:t>ّ</w:t>
      </w:r>
      <w:r w:rsidRPr="00AC6D18">
        <w:rPr>
          <w:rtl/>
        </w:rPr>
        <w:t>ى سنة 250 ه</w:t>
      </w:r>
      <w:r w:rsidR="00546EA1">
        <w:rPr>
          <w:rFonts w:hint="cs"/>
          <w:rtl/>
        </w:rPr>
        <w:t>ـ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من رجال البخاري والترمذي وابن ماجة</w:t>
      </w:r>
      <w:r w:rsidR="00095AA9">
        <w:rPr>
          <w:rtl/>
        </w:rPr>
        <w:t xml:space="preserve"> .</w:t>
      </w:r>
    </w:p>
    <w:p w:rsidR="00AC6D18" w:rsidRPr="00AC6D18" w:rsidRDefault="00AC6D18" w:rsidP="00556D30">
      <w:pPr>
        <w:rPr>
          <w:rtl/>
        </w:rPr>
      </w:pPr>
      <w:r w:rsidRPr="00AC6D18">
        <w:rPr>
          <w:rtl/>
        </w:rPr>
        <w:t>ترجم له المزي في تهذيب الكمال</w:t>
      </w:r>
      <w:r w:rsidR="00556D30">
        <w:rPr>
          <w:rtl/>
        </w:rPr>
        <w:t xml:space="preserve"> </w:t>
      </w:r>
      <w:r w:rsidRPr="00AC6D18">
        <w:rPr>
          <w:rtl/>
        </w:rPr>
        <w:t>14</w:t>
      </w:r>
      <w:r w:rsidR="005C5FDB">
        <w:rPr>
          <w:rtl/>
        </w:rPr>
        <w:t xml:space="preserve"> / </w:t>
      </w:r>
      <w:r w:rsidRPr="00AC6D18">
        <w:rPr>
          <w:rtl/>
        </w:rPr>
        <w:t>275 وعد</w:t>
      </w:r>
      <w:r w:rsidR="00B111EE">
        <w:rPr>
          <w:rtl/>
        </w:rPr>
        <w:t>ّ</w:t>
      </w:r>
      <w:r w:rsidRPr="00AC6D18">
        <w:rPr>
          <w:rtl/>
        </w:rPr>
        <w:t>د شيوخه ومن رووا عنه وقال</w:t>
      </w:r>
      <w:r w:rsidR="007E0241">
        <w:rPr>
          <w:rtl/>
        </w:rPr>
        <w:t xml:space="preserve"> :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="00AB3A9F" w:rsidRPr="00AC6D18">
        <w:rPr>
          <w:rtl/>
        </w:rPr>
        <w:t>«</w:t>
      </w:r>
      <w:r w:rsidR="00546EA1">
        <w:rPr>
          <w:rFonts w:hint="cs"/>
          <w:rtl/>
        </w:rPr>
        <w:t xml:space="preserve"> </w:t>
      </w:r>
      <w:r w:rsidRPr="00AC6D18">
        <w:rPr>
          <w:rtl/>
        </w:rPr>
        <w:t>قال أبو حاتم</w:t>
      </w:r>
      <w:r w:rsidR="007E0241">
        <w:rPr>
          <w:rtl/>
        </w:rPr>
        <w:t xml:space="preserve"> :</w:t>
      </w:r>
      <w:r w:rsidRPr="00AC6D18">
        <w:rPr>
          <w:rtl/>
        </w:rPr>
        <w:t xml:space="preserve"> شيح ثقة</w:t>
      </w:r>
      <w:r w:rsidR="00546EA1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="00B111EE">
        <w:rPr>
          <w:rtl/>
        </w:rPr>
        <w:t xml:space="preserve"> وقال الحاكم أبو</w:t>
      </w:r>
      <w:r w:rsidR="00FB7845">
        <w:rPr>
          <w:rtl/>
        </w:rPr>
        <w:t xml:space="preserve"> عبد الله</w:t>
      </w:r>
      <w:r w:rsidR="007E0241">
        <w:rPr>
          <w:rtl/>
        </w:rPr>
        <w:t xml:space="preserve"> :</w:t>
      </w:r>
      <w:r w:rsidRPr="00AC6D18">
        <w:rPr>
          <w:rtl/>
        </w:rPr>
        <w:t xml:space="preserve"> </w:t>
      </w:r>
      <w:r w:rsidR="00AB3A9F" w:rsidRPr="00AC6D18">
        <w:rPr>
          <w:rtl/>
        </w:rPr>
        <w:t>«</w:t>
      </w:r>
      <w:r w:rsidR="00546EA1">
        <w:rPr>
          <w:rFonts w:hint="cs"/>
          <w:rtl/>
        </w:rPr>
        <w:t xml:space="preserve"> </w:t>
      </w:r>
      <w:r w:rsidRPr="00AC6D18">
        <w:rPr>
          <w:rtl/>
        </w:rPr>
        <w:t>كان أبو بكر ابن خزيمة يقول</w:t>
      </w:r>
      <w:r w:rsidR="007E0241">
        <w:rPr>
          <w:rtl/>
        </w:rPr>
        <w:t xml:space="preserve"> :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حد</w:t>
      </w:r>
      <w:r w:rsidR="00A92BC8">
        <w:rPr>
          <w:rtl/>
        </w:rPr>
        <w:t>ّ</w:t>
      </w:r>
      <w:r w:rsidRPr="00AC6D18">
        <w:rPr>
          <w:rtl/>
        </w:rPr>
        <w:t>ثنا الثقة في روايته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المت</w:t>
      </w:r>
      <w:r w:rsidR="00A92BC8">
        <w:rPr>
          <w:rtl/>
        </w:rPr>
        <w:t>ّ</w:t>
      </w:r>
      <w:r w:rsidRPr="00AC6D18">
        <w:rPr>
          <w:rtl/>
        </w:rPr>
        <w:t>هم في دينه</w:t>
      </w:r>
      <w:r w:rsidR="00546EA1">
        <w:rPr>
          <w:rFonts w:hint="cs"/>
          <w:rtl/>
        </w:rPr>
        <w:t xml:space="preserve"> </w:t>
      </w:r>
      <w:r w:rsidR="00773F9D">
        <w:rPr>
          <w:rtl/>
        </w:rPr>
        <w:t>!</w:t>
      </w:r>
      <w:r w:rsidRPr="00AC6D18">
        <w:rPr>
          <w:rtl/>
        </w:rPr>
        <w:t xml:space="preserve"> عب</w:t>
      </w:r>
      <w:r w:rsidR="00A92BC8">
        <w:rPr>
          <w:rtl/>
        </w:rPr>
        <w:t>ّ</w:t>
      </w:r>
      <w:r w:rsidRPr="00AC6D18">
        <w:rPr>
          <w:rtl/>
        </w:rPr>
        <w:t>اد بن يعقوب</w:t>
      </w:r>
      <w:r w:rsidR="00546EA1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="00095AA9">
        <w:rPr>
          <w:rtl/>
        </w:rPr>
        <w:t xml:space="preserve"> .</w:t>
      </w:r>
    </w:p>
    <w:p w:rsidR="00AC6D18" w:rsidRPr="00AC6D18" w:rsidRDefault="00AC6D18" w:rsidP="00556D30">
      <w:pPr>
        <w:rPr>
          <w:rtl/>
        </w:rPr>
      </w:pPr>
      <w:r w:rsidRPr="00AC6D18">
        <w:rPr>
          <w:rtl/>
        </w:rPr>
        <w:t>وترجم له ابن عد</w:t>
      </w:r>
      <w:r w:rsidR="00A92BC8">
        <w:rPr>
          <w:rtl/>
        </w:rPr>
        <w:t>ّ</w:t>
      </w:r>
      <w:r w:rsidRPr="00AC6D18">
        <w:rPr>
          <w:rtl/>
        </w:rPr>
        <w:t>ي في الكامل</w:t>
      </w:r>
      <w:r w:rsidR="00556D30">
        <w:rPr>
          <w:rtl/>
        </w:rPr>
        <w:t xml:space="preserve"> </w:t>
      </w:r>
      <w:r w:rsidRPr="00AC6D18">
        <w:rPr>
          <w:rtl/>
        </w:rPr>
        <w:t>4</w:t>
      </w:r>
      <w:r w:rsidR="005C5FDB">
        <w:rPr>
          <w:rtl/>
        </w:rPr>
        <w:t xml:space="preserve"> / </w:t>
      </w:r>
      <w:r w:rsidRPr="00AC6D18">
        <w:rPr>
          <w:rtl/>
        </w:rPr>
        <w:t>1653 وقال</w:t>
      </w:r>
      <w:r w:rsidR="007E0241">
        <w:rPr>
          <w:rtl/>
        </w:rPr>
        <w:t xml:space="preserve"> :</w:t>
      </w:r>
      <w:r w:rsidRPr="00AC6D18">
        <w:rPr>
          <w:rtl/>
        </w:rPr>
        <w:t xml:space="preserve"> </w:t>
      </w:r>
      <w:r w:rsidR="00AB3A9F" w:rsidRPr="00AC6D18">
        <w:rPr>
          <w:rtl/>
        </w:rPr>
        <w:t>«</w:t>
      </w:r>
      <w:r w:rsidR="00546EA1">
        <w:rPr>
          <w:rFonts w:hint="cs"/>
          <w:rtl/>
        </w:rPr>
        <w:t xml:space="preserve"> </w:t>
      </w:r>
      <w:r w:rsidRPr="00AC6D18">
        <w:rPr>
          <w:rtl/>
        </w:rPr>
        <w:t>معروف في أهل الكوفة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وفيه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غلو</w:t>
      </w:r>
      <w:r w:rsidR="00A92BC8">
        <w:rPr>
          <w:rtl/>
        </w:rPr>
        <w:t>ّ</w:t>
      </w:r>
      <w:r w:rsidRPr="00AC6D18">
        <w:rPr>
          <w:rtl/>
        </w:rPr>
        <w:t xml:space="preserve"> في التشي</w:t>
      </w:r>
      <w:r w:rsidR="00A92BC8">
        <w:rPr>
          <w:rtl/>
        </w:rPr>
        <w:t>ّ</w:t>
      </w:r>
      <w:r w:rsidRPr="00AC6D18">
        <w:rPr>
          <w:rtl/>
        </w:rPr>
        <w:t>ع</w:t>
      </w:r>
      <w:r w:rsidR="00546EA1">
        <w:rPr>
          <w:rFonts w:hint="cs"/>
          <w:rtl/>
        </w:rPr>
        <w:t xml:space="preserve"> </w:t>
      </w:r>
      <w:r w:rsidR="00773F9D">
        <w:rPr>
          <w:rtl/>
        </w:rPr>
        <w:t>!</w:t>
      </w:r>
      <w:r w:rsidRPr="00AC6D18">
        <w:rPr>
          <w:rtl/>
        </w:rPr>
        <w:t xml:space="preserve"> وروى أحاديث أ</w:t>
      </w:r>
      <w:r w:rsidR="00A92BC8">
        <w:rPr>
          <w:rtl/>
        </w:rPr>
        <w:t>ُ</w:t>
      </w:r>
      <w:r w:rsidRPr="00AC6D18">
        <w:rPr>
          <w:rtl/>
        </w:rPr>
        <w:t>نكرت عليه في فضائل أهل البيت ومثالب غيرهم</w:t>
      </w:r>
      <w:r w:rsidR="00546EA1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="00095AA9">
        <w:rPr>
          <w:rtl/>
        </w:rPr>
        <w:t xml:space="preserve"> .</w:t>
      </w:r>
    </w:p>
    <w:p w:rsidR="00AC6D18" w:rsidRPr="00AC6D18" w:rsidRDefault="00AC6D18" w:rsidP="00A92BC8">
      <w:pPr>
        <w:rPr>
          <w:rtl/>
        </w:rPr>
      </w:pPr>
      <w:r w:rsidRPr="00556D30">
        <w:rPr>
          <w:rStyle w:val="rfdBold2"/>
          <w:rtl/>
        </w:rPr>
        <w:t>أقول</w:t>
      </w:r>
      <w:r w:rsidR="007E0241">
        <w:rPr>
          <w:rStyle w:val="rfdBold2"/>
          <w:rtl/>
        </w:rPr>
        <w:t xml:space="preserve"> :</w:t>
      </w:r>
      <w:r w:rsidRPr="00AC6D18">
        <w:rPr>
          <w:rtl/>
        </w:rPr>
        <w:t xml:space="preserve"> ترى أن</w:t>
      </w:r>
      <w:r w:rsidR="00A92BC8">
        <w:rPr>
          <w:rtl/>
        </w:rPr>
        <w:t>ّ</w:t>
      </w:r>
      <w:r w:rsidRPr="00AC6D18">
        <w:rPr>
          <w:rtl/>
        </w:rPr>
        <w:t xml:space="preserve"> تشي</w:t>
      </w:r>
      <w:r w:rsidR="00A92BC8">
        <w:rPr>
          <w:rtl/>
        </w:rPr>
        <w:t>ّ</w:t>
      </w:r>
      <w:r w:rsidRPr="00AC6D18">
        <w:rPr>
          <w:rtl/>
        </w:rPr>
        <w:t>عه وغلو</w:t>
      </w:r>
      <w:r w:rsidR="00A92BC8">
        <w:rPr>
          <w:rtl/>
        </w:rPr>
        <w:t>ّ</w:t>
      </w:r>
      <w:r w:rsidRPr="00AC6D18">
        <w:rPr>
          <w:rtl/>
        </w:rPr>
        <w:t>ه فيه إن</w:t>
      </w:r>
      <w:r w:rsidR="00A92BC8">
        <w:rPr>
          <w:rtl/>
        </w:rPr>
        <w:t>ّ</w:t>
      </w:r>
      <w:r w:rsidRPr="00AC6D18">
        <w:rPr>
          <w:rtl/>
        </w:rPr>
        <w:t>ما هو روايته أحاديث في فضائل أهل البيت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="00A92BC8">
        <w:rPr>
          <w:rtl/>
        </w:rPr>
        <w:t>عليهم السلام</w:t>
      </w:r>
      <w:r w:rsidRPr="00AC6D18">
        <w:rPr>
          <w:rtl/>
        </w:rPr>
        <w:t xml:space="preserve"> وفي مثالب أعدائهم من المنافقين</w:t>
      </w:r>
      <w:r w:rsidR="007E0241">
        <w:rPr>
          <w:rtl/>
        </w:rPr>
        <w:t xml:space="preserve"> ،</w:t>
      </w:r>
      <w:r w:rsidR="000F50B1">
        <w:rPr>
          <w:rtl/>
        </w:rPr>
        <w:t xml:space="preserve"> وهي أحاديث ثابتة صحيحة</w:t>
      </w:r>
      <w:r w:rsidR="007E0241">
        <w:rPr>
          <w:rtl/>
        </w:rPr>
        <w:t xml:space="preserve"> ،</w:t>
      </w:r>
      <w:r w:rsidR="000F50B1">
        <w:rPr>
          <w:rtl/>
        </w:rPr>
        <w:t xml:space="preserve"> ولم </w:t>
      </w:r>
      <w:r w:rsidR="00A92BC8">
        <w:rPr>
          <w:rtl/>
        </w:rPr>
        <w:br/>
      </w:r>
      <w:r w:rsidRPr="00AC6D18">
        <w:rPr>
          <w:rtl/>
        </w:rPr>
        <w:t>يناقش ابن عدي</w:t>
      </w:r>
      <w:r w:rsidR="00A92BC8">
        <w:rPr>
          <w:rtl/>
        </w:rPr>
        <w:t>ّ</w:t>
      </w:r>
      <w:r w:rsidRPr="00AC6D18">
        <w:rPr>
          <w:rtl/>
        </w:rPr>
        <w:t xml:space="preserve"> في رجال إسنادها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ولم يضع</w:t>
      </w:r>
      <w:r w:rsidR="00A92BC8">
        <w:rPr>
          <w:rtl/>
        </w:rPr>
        <w:t>ّ</w:t>
      </w:r>
      <w:r w:rsidRPr="00AC6D18">
        <w:rPr>
          <w:rtl/>
        </w:rPr>
        <w:t>ف واحدا</w:t>
      </w:r>
      <w:r w:rsidR="00A92BC8">
        <w:rPr>
          <w:rtl/>
        </w:rPr>
        <w:t>ً</w:t>
      </w:r>
      <w:r w:rsidRPr="00AC6D18">
        <w:rPr>
          <w:rtl/>
        </w:rPr>
        <w:t xml:space="preserve"> منهم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وإن</w:t>
      </w:r>
      <w:r w:rsidR="00A92BC8">
        <w:rPr>
          <w:rtl/>
        </w:rPr>
        <w:t>ّ</w:t>
      </w:r>
      <w:r w:rsidRPr="00AC6D18">
        <w:rPr>
          <w:rtl/>
        </w:rPr>
        <w:t>ما قال</w:t>
      </w:r>
      <w:r w:rsidR="007E0241">
        <w:rPr>
          <w:rtl/>
        </w:rPr>
        <w:t xml:space="preserve"> :</w:t>
      </w:r>
      <w:r w:rsidRPr="00AC6D18">
        <w:rPr>
          <w:rtl/>
        </w:rPr>
        <w:t xml:space="preserve"> أ</w:t>
      </w:r>
      <w:r w:rsidR="00A92BC8">
        <w:rPr>
          <w:rtl/>
        </w:rPr>
        <w:t>ُ</w:t>
      </w:r>
      <w:r w:rsidRPr="00AC6D18">
        <w:rPr>
          <w:rtl/>
        </w:rPr>
        <w:t>نكرت عليه</w:t>
      </w:r>
      <w:r w:rsidR="00546EA1">
        <w:rPr>
          <w:rFonts w:hint="cs"/>
          <w:rtl/>
        </w:rPr>
        <w:t xml:space="preserve"> </w:t>
      </w:r>
      <w:r w:rsidR="00773F9D">
        <w:rPr>
          <w:rtl/>
        </w:rPr>
        <w:t>!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حيث كان هم</w:t>
      </w:r>
      <w:r w:rsidR="00A92BC8">
        <w:rPr>
          <w:rtl/>
        </w:rPr>
        <w:t>ّ</w:t>
      </w:r>
      <w:r w:rsidRPr="00AC6D18">
        <w:rPr>
          <w:rtl/>
        </w:rPr>
        <w:t>هم إخفاؤها وكتمانها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وإن</w:t>
      </w:r>
      <w:r w:rsidR="00A92BC8">
        <w:rPr>
          <w:rtl/>
        </w:rPr>
        <w:t>ّ</w:t>
      </w:r>
      <w:r w:rsidRPr="00AC6D18">
        <w:rPr>
          <w:rtl/>
        </w:rPr>
        <w:t>ما أنكروا عل</w:t>
      </w:r>
      <w:r w:rsidR="000F50B1">
        <w:rPr>
          <w:rtl/>
        </w:rPr>
        <w:t>يه كيف تحد</w:t>
      </w:r>
      <w:r w:rsidR="00A92BC8">
        <w:rPr>
          <w:rtl/>
        </w:rPr>
        <w:t>ّ</w:t>
      </w:r>
      <w:r w:rsidR="000F50B1">
        <w:rPr>
          <w:rtl/>
        </w:rPr>
        <w:t xml:space="preserve">ى التعتيم المفروض على </w:t>
      </w:r>
      <w:r w:rsidR="00A92BC8">
        <w:rPr>
          <w:rtl/>
        </w:rPr>
        <w:br/>
      </w:r>
      <w:r w:rsidRPr="00AC6D18">
        <w:rPr>
          <w:rtl/>
        </w:rPr>
        <w:t>فضائل أهل البيت ومثالب أعدائهم ل</w:t>
      </w:r>
      <w:r w:rsidR="00A92BC8">
        <w:rPr>
          <w:rtl/>
        </w:rPr>
        <w:t>ِ</w:t>
      </w:r>
      <w:r w:rsidRPr="00AC6D18">
        <w:rPr>
          <w:rtl/>
        </w:rPr>
        <w:t>م</w:t>
      </w:r>
      <w:r w:rsidR="00A92BC8">
        <w:rPr>
          <w:rtl/>
        </w:rPr>
        <w:t>َ</w:t>
      </w:r>
      <w:r w:rsidRPr="00AC6D18">
        <w:rPr>
          <w:rtl/>
        </w:rPr>
        <w:t xml:space="preserve"> ح</w:t>
      </w:r>
      <w:r w:rsidR="00A92BC8">
        <w:rPr>
          <w:rtl/>
        </w:rPr>
        <w:t>َ</w:t>
      </w:r>
      <w:r w:rsidRPr="00AC6D18">
        <w:rPr>
          <w:rtl/>
        </w:rPr>
        <w:t>د</w:t>
      </w:r>
      <w:r w:rsidR="00A92BC8">
        <w:rPr>
          <w:rtl/>
        </w:rPr>
        <w:t>ّ</w:t>
      </w:r>
      <w:r w:rsidRPr="00AC6D18">
        <w:rPr>
          <w:rtl/>
        </w:rPr>
        <w:t>ث بها ورو</w:t>
      </w:r>
      <w:r w:rsidR="000F50B1">
        <w:rPr>
          <w:rtl/>
        </w:rPr>
        <w:t>اها</w:t>
      </w:r>
      <w:r w:rsidR="007E0241">
        <w:rPr>
          <w:rtl/>
        </w:rPr>
        <w:t xml:space="preserve"> ،</w:t>
      </w:r>
      <w:r w:rsidR="000F50B1">
        <w:rPr>
          <w:rtl/>
        </w:rPr>
        <w:t xml:space="preserve"> وهذا يعد</w:t>
      </w:r>
      <w:r w:rsidR="00A92BC8">
        <w:rPr>
          <w:rtl/>
        </w:rPr>
        <w:t>ُّ</w:t>
      </w:r>
      <w:r w:rsidR="000F50B1">
        <w:rPr>
          <w:rtl/>
        </w:rPr>
        <w:t xml:space="preserve"> غلو</w:t>
      </w:r>
      <w:r w:rsidR="00A92BC8">
        <w:rPr>
          <w:rtl/>
        </w:rPr>
        <w:t>ّ</w:t>
      </w:r>
      <w:r w:rsidR="000F50B1">
        <w:rPr>
          <w:rtl/>
        </w:rPr>
        <w:t>ا</w:t>
      </w:r>
      <w:r w:rsidR="00A92BC8">
        <w:rPr>
          <w:rtl/>
        </w:rPr>
        <w:t>ً</w:t>
      </w:r>
      <w:r w:rsidR="000F50B1">
        <w:rPr>
          <w:rtl/>
        </w:rPr>
        <w:t xml:space="preserve"> في التشي</w:t>
      </w:r>
      <w:r w:rsidR="00A92BC8">
        <w:rPr>
          <w:rtl/>
        </w:rPr>
        <w:t>ّ</w:t>
      </w:r>
      <w:r w:rsidR="000F50B1">
        <w:rPr>
          <w:rtl/>
        </w:rPr>
        <w:t>ع</w:t>
      </w:r>
      <w:r w:rsidR="00546EA1">
        <w:rPr>
          <w:rFonts w:hint="cs"/>
          <w:rtl/>
        </w:rPr>
        <w:t xml:space="preserve"> </w:t>
      </w:r>
      <w:r w:rsidR="00773F9D">
        <w:rPr>
          <w:rtl/>
        </w:rPr>
        <w:t>!</w:t>
      </w:r>
      <w:r w:rsidR="000F50B1">
        <w:rPr>
          <w:rtl/>
        </w:rPr>
        <w:t xml:space="preserve"> </w:t>
      </w:r>
      <w:r w:rsidR="00A92BC8">
        <w:rPr>
          <w:rtl/>
        </w:rPr>
        <w:br/>
      </w:r>
      <w:r w:rsidRPr="00AC6D18">
        <w:rPr>
          <w:rtl/>
        </w:rPr>
        <w:t>وقالوا عنه</w:t>
      </w:r>
      <w:r w:rsidR="007E0241">
        <w:rPr>
          <w:rtl/>
        </w:rPr>
        <w:t xml:space="preserve"> :</w:t>
      </w:r>
      <w:r w:rsidRPr="00AC6D18">
        <w:rPr>
          <w:rtl/>
        </w:rPr>
        <w:t xml:space="preserve"> الثقة في حديثه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المت</w:t>
      </w:r>
      <w:r w:rsidR="00A92BC8">
        <w:rPr>
          <w:rtl/>
        </w:rPr>
        <w:t>ّ</w:t>
      </w:r>
      <w:r w:rsidRPr="00AC6D18">
        <w:rPr>
          <w:rtl/>
        </w:rPr>
        <w:t>هم في دينه</w:t>
      </w:r>
      <w:r w:rsidR="00546EA1">
        <w:rPr>
          <w:rFonts w:hint="cs"/>
          <w:rtl/>
        </w:rPr>
        <w:t xml:space="preserve"> </w:t>
      </w:r>
      <w:r w:rsidR="006B0C4C">
        <w:rPr>
          <w:rtl/>
        </w:rPr>
        <w:t>! !</w:t>
      </w:r>
      <w:r w:rsidR="000F50B1">
        <w:rPr>
          <w:rtl/>
        </w:rPr>
        <w:t xml:space="preserve"> ويظهرون بمظهر الناصح المشفق </w:t>
      </w:r>
      <w:r w:rsidR="00F442F1">
        <w:rPr>
          <w:rtl/>
        </w:rPr>
        <w:br/>
      </w:r>
      <w:r w:rsidRPr="00AC6D18">
        <w:rPr>
          <w:rtl/>
        </w:rPr>
        <w:t>ويقولون</w:t>
      </w:r>
      <w:r w:rsidR="007E0241">
        <w:rPr>
          <w:rtl/>
        </w:rPr>
        <w:t xml:space="preserve"> :</w:t>
      </w:r>
      <w:r w:rsidRPr="00AC6D18">
        <w:rPr>
          <w:rtl/>
        </w:rPr>
        <w:t xml:space="preserve"> إن</w:t>
      </w:r>
      <w:r w:rsidR="00F442F1">
        <w:rPr>
          <w:rtl/>
        </w:rPr>
        <w:t>ّ</w:t>
      </w:r>
      <w:r w:rsidRPr="00AC6D18">
        <w:rPr>
          <w:rtl/>
        </w:rPr>
        <w:t xml:space="preserve"> أهل البيت في غنى عن هذه الأحاديث وهذه الفضائل</w:t>
      </w:r>
      <w:r w:rsidR="00546EA1">
        <w:rPr>
          <w:rFonts w:hint="cs"/>
          <w:rtl/>
        </w:rPr>
        <w:t xml:space="preserve"> </w:t>
      </w:r>
      <w:r w:rsidR="00773F9D">
        <w:rPr>
          <w:rtl/>
        </w:rPr>
        <w:t>!</w:t>
      </w:r>
    </w:p>
    <w:p w:rsidR="00AC6D18" w:rsidRPr="00AC6D18" w:rsidRDefault="00AC6D18" w:rsidP="00556D30">
      <w:pPr>
        <w:rPr>
          <w:rtl/>
        </w:rPr>
      </w:pPr>
      <w:r>
        <w:rPr>
          <w:rtl/>
        </w:rPr>
        <w:br w:type="page"/>
      </w:r>
      <w:r w:rsidRPr="00AC6D18">
        <w:rPr>
          <w:rtl/>
        </w:rPr>
        <w:lastRenderedPageBreak/>
        <w:t>وترجم له الذهبي في سير أعلام النبلاء</w:t>
      </w:r>
      <w:r w:rsidR="00556D30">
        <w:rPr>
          <w:rtl/>
        </w:rPr>
        <w:t xml:space="preserve"> </w:t>
      </w:r>
      <w:r w:rsidRPr="00AC6D18">
        <w:rPr>
          <w:rtl/>
        </w:rPr>
        <w:t>11</w:t>
      </w:r>
      <w:r w:rsidR="005C5FDB">
        <w:rPr>
          <w:rtl/>
        </w:rPr>
        <w:t xml:space="preserve"> / </w:t>
      </w:r>
      <w:r w:rsidRPr="00AC6D18">
        <w:rPr>
          <w:rtl/>
        </w:rPr>
        <w:t>536</w:t>
      </w:r>
      <w:r w:rsidR="004803AF">
        <w:rPr>
          <w:rtl/>
        </w:rPr>
        <w:t xml:space="preserve"> ـ </w:t>
      </w:r>
      <w:r w:rsidRPr="00AC6D18">
        <w:rPr>
          <w:rtl/>
        </w:rPr>
        <w:t>538 وقال</w:t>
      </w:r>
      <w:r w:rsidR="007E0241">
        <w:rPr>
          <w:rtl/>
        </w:rPr>
        <w:t xml:space="preserve"> :</w:t>
      </w:r>
      <w:r w:rsidRPr="00AC6D18">
        <w:rPr>
          <w:rtl/>
        </w:rPr>
        <w:t xml:space="preserve"> </w:t>
      </w:r>
      <w:r w:rsidR="00AB3A9F" w:rsidRPr="00AC6D18">
        <w:rPr>
          <w:rtl/>
        </w:rPr>
        <w:t>«</w:t>
      </w:r>
      <w:r w:rsidR="00861CB4">
        <w:rPr>
          <w:rFonts w:hint="cs"/>
          <w:rtl/>
        </w:rPr>
        <w:t xml:space="preserve"> </w:t>
      </w:r>
      <w:r w:rsidRPr="00AC6D18">
        <w:rPr>
          <w:rtl/>
        </w:rPr>
        <w:t>ورأيت له جزءا</w:t>
      </w:r>
      <w:r w:rsidR="00F442F1">
        <w:rPr>
          <w:rtl/>
        </w:rPr>
        <w:t>ً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في كتاب المناقب جمع فيها أشياء ساقطة</w:t>
      </w:r>
      <w:r w:rsidR="00861CB4">
        <w:rPr>
          <w:rFonts w:hint="cs"/>
          <w:rtl/>
        </w:rPr>
        <w:t xml:space="preserve"> </w:t>
      </w:r>
      <w:r w:rsidR="00773F9D">
        <w:rPr>
          <w:rtl/>
        </w:rPr>
        <w:t>!</w:t>
      </w:r>
      <w:r w:rsidRPr="00AC6D18">
        <w:rPr>
          <w:rtl/>
        </w:rPr>
        <w:t xml:space="preserve"> قد أغنى الله أهل البيت عنها وما أعتقده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يتعم</w:t>
      </w:r>
      <w:r w:rsidR="00F442F1">
        <w:rPr>
          <w:rtl/>
        </w:rPr>
        <w:t>ّ</w:t>
      </w:r>
      <w:r w:rsidRPr="00AC6D18">
        <w:rPr>
          <w:rtl/>
        </w:rPr>
        <w:t>د الكذب أبدا</w:t>
      </w:r>
      <w:r w:rsidR="00F442F1">
        <w:rPr>
          <w:rtl/>
        </w:rPr>
        <w:t>ً</w:t>
      </w:r>
      <w:r w:rsidR="00861CB4">
        <w:rPr>
          <w:rFonts w:hint="cs"/>
          <w:rtl/>
        </w:rPr>
        <w:t xml:space="preserve"> </w:t>
      </w:r>
      <w:r w:rsidR="00773F9D">
        <w:rPr>
          <w:rtl/>
        </w:rPr>
        <w:t>!</w:t>
      </w:r>
      <w:r w:rsidR="00861CB4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وقال أيضا</w:t>
      </w:r>
      <w:r w:rsidR="00F442F1">
        <w:rPr>
          <w:rtl/>
        </w:rPr>
        <w:t>ً</w:t>
      </w:r>
      <w:r w:rsidRPr="00AC6D18">
        <w:rPr>
          <w:rtl/>
        </w:rPr>
        <w:t xml:space="preserve"> في جزء 7 ص 33 منهم</w:t>
      </w:r>
      <w:r w:rsidR="007E0241">
        <w:rPr>
          <w:rtl/>
        </w:rPr>
        <w:t xml:space="preserve"> :</w:t>
      </w:r>
      <w:r w:rsidRPr="00AC6D18">
        <w:rPr>
          <w:rtl/>
        </w:rPr>
        <w:t xml:space="preserve"> </w:t>
      </w:r>
      <w:r w:rsidR="00AB3A9F" w:rsidRPr="00AC6D18">
        <w:rPr>
          <w:rtl/>
        </w:rPr>
        <w:t>«</w:t>
      </w:r>
      <w:r w:rsidR="00861CB4">
        <w:rPr>
          <w:rFonts w:hint="cs"/>
          <w:rtl/>
        </w:rPr>
        <w:t xml:space="preserve"> </w:t>
      </w:r>
      <w:r w:rsidRPr="00AC6D18">
        <w:rPr>
          <w:rtl/>
        </w:rPr>
        <w:t>قال عب</w:t>
      </w:r>
      <w:r w:rsidR="00F442F1">
        <w:rPr>
          <w:rtl/>
        </w:rPr>
        <w:t>ّ</w:t>
      </w:r>
      <w:r w:rsidRPr="00AC6D18">
        <w:rPr>
          <w:rtl/>
        </w:rPr>
        <w:t>اد بن يعقوب في كتاب المناقب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له</w:t>
      </w:r>
      <w:r w:rsidR="00095AA9">
        <w:rPr>
          <w:rFonts w:hint="cs"/>
          <w:rtl/>
        </w:rPr>
        <w:t xml:space="preserve"> </w:t>
      </w:r>
      <w:r w:rsidR="00095AA9">
        <w:rPr>
          <w:rtl/>
        </w:rPr>
        <w:t>. . .</w:t>
      </w:r>
      <w:r w:rsidR="00861CB4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فيظهر وجود الكتاب عنده</w:t>
      </w:r>
      <w:r w:rsidR="00095AA9">
        <w:rPr>
          <w:rtl/>
        </w:rPr>
        <w:t xml:space="preserve"> .</w:t>
      </w:r>
    </w:p>
    <w:p w:rsidR="00AC6D18" w:rsidRPr="00AC6D18" w:rsidRDefault="00AC6D18" w:rsidP="00F442F1">
      <w:pPr>
        <w:rPr>
          <w:rtl/>
        </w:rPr>
      </w:pPr>
      <w:r w:rsidRPr="00AC6D18">
        <w:rPr>
          <w:rtl/>
        </w:rPr>
        <w:t>وتقد</w:t>
      </w:r>
      <w:r w:rsidR="00F442F1">
        <w:rPr>
          <w:rtl/>
        </w:rPr>
        <w:t>ّ</w:t>
      </w:r>
      <w:r w:rsidRPr="00AC6D18">
        <w:rPr>
          <w:rtl/>
        </w:rPr>
        <w:t>م له في العدد الأو</w:t>
      </w:r>
      <w:r w:rsidR="00F442F1">
        <w:rPr>
          <w:rtl/>
        </w:rPr>
        <w:t>ّ</w:t>
      </w:r>
      <w:r w:rsidRPr="00AC6D18">
        <w:rPr>
          <w:rtl/>
        </w:rPr>
        <w:t>ل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ص 18 في حرف الألف</w:t>
      </w:r>
      <w:r w:rsidR="007E0241">
        <w:rPr>
          <w:rtl/>
        </w:rPr>
        <w:t xml:space="preserve"> :</w:t>
      </w:r>
      <w:r w:rsidRPr="00AC6D18">
        <w:rPr>
          <w:rtl/>
        </w:rPr>
        <w:t xml:space="preserve"> أخبار المهدي</w:t>
      </w:r>
      <w:r w:rsidR="00F442F1">
        <w:rPr>
          <w:rtl/>
        </w:rPr>
        <w:t>ّ</w:t>
      </w:r>
      <w:r w:rsidRPr="00AC6D18">
        <w:rPr>
          <w:rtl/>
        </w:rPr>
        <w:t xml:space="preserve"> </w:t>
      </w:r>
      <w:r w:rsidR="00F442F1">
        <w:rPr>
          <w:rtl/>
        </w:rPr>
        <w:t>عليه السلام</w:t>
      </w:r>
      <w:r w:rsidR="007E0241">
        <w:rPr>
          <w:rtl/>
        </w:rPr>
        <w:t xml:space="preserve"> ،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وعد</w:t>
      </w:r>
      <w:r w:rsidR="00F442F1">
        <w:rPr>
          <w:rtl/>
        </w:rPr>
        <w:t>ّ</w:t>
      </w:r>
      <w:r w:rsidRPr="00AC6D18">
        <w:rPr>
          <w:rtl/>
        </w:rPr>
        <w:t>دنا هناك بعض مصادر ترجمته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وبهامش ترجمته من تهذيب الكمال أيضا</w:t>
      </w:r>
      <w:r w:rsidR="00F442F1">
        <w:rPr>
          <w:rtl/>
        </w:rPr>
        <w:t>ً</w:t>
      </w:r>
      <w:r w:rsidRPr="00AC6D18">
        <w:rPr>
          <w:rtl/>
        </w:rPr>
        <w:t xml:space="preserve"> جملة أ</w:t>
      </w:r>
      <w:r w:rsidR="00F442F1">
        <w:rPr>
          <w:rtl/>
        </w:rPr>
        <w:t>ُ</w:t>
      </w:r>
      <w:r w:rsidRPr="00AC6D18">
        <w:rPr>
          <w:rtl/>
        </w:rPr>
        <w:t>خرى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منها</w:t>
      </w:r>
      <w:r w:rsidR="00095AA9">
        <w:rPr>
          <w:rtl/>
        </w:rPr>
        <w:t xml:space="preserve"> .</w:t>
      </w:r>
    </w:p>
    <w:p w:rsidR="00556D30" w:rsidRPr="00861CB4" w:rsidRDefault="00AC6D18" w:rsidP="00861CB4">
      <w:pPr>
        <w:pStyle w:val="rfdBold3"/>
        <w:rPr>
          <w:rtl/>
        </w:rPr>
      </w:pPr>
      <w:r w:rsidRPr="00861CB4">
        <w:rPr>
          <w:rtl/>
        </w:rPr>
        <w:t>534</w:t>
      </w:r>
      <w:r w:rsidR="004803AF" w:rsidRPr="00861CB4">
        <w:rPr>
          <w:rtl/>
        </w:rPr>
        <w:t xml:space="preserve"> ـ </w:t>
      </w:r>
      <w:r w:rsidRPr="00861CB4">
        <w:rPr>
          <w:rtl/>
        </w:rPr>
        <w:t xml:space="preserve">مناقب أهل البيت </w:t>
      </w:r>
      <w:r w:rsidR="00F442F1" w:rsidRPr="00861CB4">
        <w:rPr>
          <w:rtl/>
        </w:rPr>
        <w:t>عليهم السلام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للقاضي أبي محمد ابن خل</w:t>
      </w:r>
      <w:r w:rsidR="00F442F1">
        <w:rPr>
          <w:rtl/>
        </w:rPr>
        <w:t>ّ</w:t>
      </w:r>
      <w:r w:rsidRPr="00AC6D18">
        <w:rPr>
          <w:rtl/>
        </w:rPr>
        <w:t>اد</w:t>
      </w:r>
      <w:r w:rsidR="00095AA9">
        <w:rPr>
          <w:rtl/>
        </w:rPr>
        <w:t xml:space="preserve"> .</w:t>
      </w:r>
    </w:p>
    <w:p w:rsidR="00AC6D18" w:rsidRPr="00AC6D18" w:rsidRDefault="00AC6D18" w:rsidP="00F442F1">
      <w:pPr>
        <w:rPr>
          <w:rtl/>
        </w:rPr>
      </w:pPr>
      <w:r w:rsidRPr="00AC6D18">
        <w:rPr>
          <w:rtl/>
        </w:rPr>
        <w:t>ترجم له الحافظ ابن شهرآشوب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المتوف</w:t>
      </w:r>
      <w:r w:rsidR="00F442F1">
        <w:rPr>
          <w:rtl/>
        </w:rPr>
        <w:t>ّ</w:t>
      </w:r>
      <w:r w:rsidRPr="00AC6D18">
        <w:rPr>
          <w:rtl/>
        </w:rPr>
        <w:t>ى سنة 588 ه</w:t>
      </w:r>
      <w:r w:rsidR="00F442F1">
        <w:rPr>
          <w:rtl/>
        </w:rPr>
        <w:t>ـ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في معالم العلماء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برقم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918 بما مر</w:t>
      </w:r>
      <w:r w:rsidR="00F442F1">
        <w:rPr>
          <w:rtl/>
        </w:rPr>
        <w:t>ّ</w:t>
      </w:r>
      <w:r w:rsidRPr="00AC6D18">
        <w:rPr>
          <w:rtl/>
        </w:rPr>
        <w:t xml:space="preserve"> وقال</w:t>
      </w:r>
      <w:r w:rsidR="007E0241">
        <w:rPr>
          <w:rtl/>
        </w:rPr>
        <w:t xml:space="preserve"> :</w:t>
      </w:r>
      <w:r w:rsidRPr="00AC6D18">
        <w:rPr>
          <w:rtl/>
        </w:rPr>
        <w:t xml:space="preserve"> </w:t>
      </w:r>
      <w:r w:rsidR="00AB3A9F" w:rsidRPr="00AC6D18">
        <w:rPr>
          <w:rtl/>
        </w:rPr>
        <w:t>«</w:t>
      </w:r>
      <w:r w:rsidR="00861CB4">
        <w:rPr>
          <w:rFonts w:hint="cs"/>
          <w:rtl/>
        </w:rPr>
        <w:t xml:space="preserve"> </w:t>
      </w:r>
      <w:r w:rsidRPr="00AC6D18">
        <w:rPr>
          <w:rtl/>
        </w:rPr>
        <w:t>عام</w:t>
      </w:r>
      <w:r w:rsidR="00F442F1">
        <w:rPr>
          <w:rtl/>
        </w:rPr>
        <w:t>ّ</w:t>
      </w:r>
      <w:r w:rsidRPr="00AC6D18">
        <w:rPr>
          <w:rtl/>
        </w:rPr>
        <w:t>ي</w:t>
      </w:r>
      <w:r w:rsidR="00F442F1">
        <w:rPr>
          <w:rtl/>
        </w:rPr>
        <w:t>ّ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له كتاب في مناقب أهل البيت </w:t>
      </w:r>
      <w:r w:rsidR="00F442F1">
        <w:rPr>
          <w:rtl/>
        </w:rPr>
        <w:t>عليهم السلام</w:t>
      </w:r>
      <w:r w:rsidR="00861CB4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وابن خل</w:t>
      </w:r>
      <w:r w:rsidR="00F442F1">
        <w:rPr>
          <w:rtl/>
        </w:rPr>
        <w:t>ّ</w:t>
      </w:r>
      <w:r w:rsidRPr="00AC6D18">
        <w:rPr>
          <w:rtl/>
        </w:rPr>
        <w:t xml:space="preserve">اد </w:t>
      </w:r>
      <w:r w:rsidR="00F442F1">
        <w:rPr>
          <w:rtl/>
        </w:rPr>
        <w:t>هو القاضي أبو محمد الحسن بن عبد</w:t>
      </w:r>
      <w:r w:rsidR="00861CB4">
        <w:rPr>
          <w:rFonts w:hint="cs"/>
          <w:rtl/>
        </w:rPr>
        <w:t xml:space="preserve"> </w:t>
      </w:r>
      <w:r w:rsidRPr="00AC6D18">
        <w:rPr>
          <w:rtl/>
        </w:rPr>
        <w:t>الرحمن بن خل</w:t>
      </w:r>
      <w:r w:rsidR="00F442F1">
        <w:rPr>
          <w:rtl/>
        </w:rPr>
        <w:t>ّ</w:t>
      </w:r>
      <w:r w:rsidRPr="00AC6D18">
        <w:rPr>
          <w:rtl/>
        </w:rPr>
        <w:t>اد الفارسي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الرامهرمزي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المتوف</w:t>
      </w:r>
      <w:r w:rsidR="00F442F1">
        <w:rPr>
          <w:rtl/>
        </w:rPr>
        <w:t>ّ</w:t>
      </w:r>
      <w:r w:rsidRPr="00AC6D18">
        <w:rPr>
          <w:rtl/>
        </w:rPr>
        <w:t>ى حدود سنة 360 ه</w:t>
      </w:r>
      <w:r w:rsidR="00F442F1">
        <w:rPr>
          <w:rtl/>
        </w:rPr>
        <w:t>ـ</w:t>
      </w:r>
      <w:r w:rsidR="00095AA9">
        <w:rPr>
          <w:rtl/>
        </w:rPr>
        <w:t xml:space="preserve"> .</w:t>
      </w:r>
    </w:p>
    <w:p w:rsidR="00AC6D18" w:rsidRPr="00AC6D18" w:rsidRDefault="00AC6D18" w:rsidP="00556D30">
      <w:pPr>
        <w:rPr>
          <w:rtl/>
        </w:rPr>
      </w:pPr>
      <w:r w:rsidRPr="00AC6D18">
        <w:rPr>
          <w:rtl/>
        </w:rPr>
        <w:t>ترجم له الذهبي في سير أعلام النبلاء</w:t>
      </w:r>
      <w:r w:rsidR="00556D30">
        <w:rPr>
          <w:rtl/>
        </w:rPr>
        <w:t xml:space="preserve"> </w:t>
      </w:r>
      <w:r w:rsidRPr="00AC6D18">
        <w:rPr>
          <w:rtl/>
        </w:rPr>
        <w:t>16</w:t>
      </w:r>
      <w:r w:rsidR="005C5FDB">
        <w:rPr>
          <w:rtl/>
        </w:rPr>
        <w:t xml:space="preserve"> / </w:t>
      </w:r>
      <w:r w:rsidRPr="00AC6D18">
        <w:rPr>
          <w:rtl/>
        </w:rPr>
        <w:t>73 وقال</w:t>
      </w:r>
      <w:r w:rsidR="007E0241">
        <w:rPr>
          <w:rtl/>
        </w:rPr>
        <w:t xml:space="preserve"> :</w:t>
      </w:r>
      <w:r w:rsidRPr="00AC6D18">
        <w:rPr>
          <w:rtl/>
        </w:rPr>
        <w:t xml:space="preserve"> </w:t>
      </w:r>
      <w:r w:rsidR="00AB3A9F" w:rsidRPr="00AC6D18">
        <w:rPr>
          <w:rtl/>
        </w:rPr>
        <w:t>«</w:t>
      </w:r>
      <w:r w:rsidR="00861CB4">
        <w:rPr>
          <w:rFonts w:hint="cs"/>
          <w:rtl/>
        </w:rPr>
        <w:t xml:space="preserve"> </w:t>
      </w:r>
      <w:r w:rsidRPr="00AC6D18">
        <w:rPr>
          <w:rtl/>
        </w:rPr>
        <w:t>الإ</w:t>
      </w:r>
      <w:r w:rsidR="00F442F1">
        <w:rPr>
          <w:rtl/>
        </w:rPr>
        <w:t>ِ</w:t>
      </w:r>
      <w:r w:rsidRPr="00AC6D18">
        <w:rPr>
          <w:rtl/>
        </w:rPr>
        <w:t>مام الحافظ البارع</w:t>
      </w:r>
      <w:r w:rsidR="007E0241">
        <w:rPr>
          <w:rtl/>
        </w:rPr>
        <w:t xml:space="preserve"> ،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محد</w:t>
      </w:r>
      <w:r w:rsidR="00F442F1">
        <w:rPr>
          <w:rtl/>
        </w:rPr>
        <w:t>ِّ</w:t>
      </w:r>
      <w:r w:rsidRPr="00AC6D18">
        <w:rPr>
          <w:rtl/>
        </w:rPr>
        <w:t>ث العجم</w:t>
      </w:r>
      <w:r w:rsidR="00095AA9">
        <w:rPr>
          <w:rFonts w:hint="cs"/>
          <w:rtl/>
        </w:rPr>
        <w:t xml:space="preserve"> </w:t>
      </w:r>
      <w:r w:rsidR="00095AA9">
        <w:rPr>
          <w:rtl/>
        </w:rPr>
        <w:t>. . .</w:t>
      </w:r>
      <w:r w:rsidRPr="00AC6D18">
        <w:rPr>
          <w:rtl/>
        </w:rPr>
        <w:t xml:space="preserve"> مصن</w:t>
      </w:r>
      <w:r w:rsidR="00F442F1">
        <w:rPr>
          <w:rtl/>
        </w:rPr>
        <w:t>ّ</w:t>
      </w:r>
      <w:r w:rsidRPr="00AC6D18">
        <w:rPr>
          <w:rtl/>
        </w:rPr>
        <w:t>ف كتاب المحد</w:t>
      </w:r>
      <w:r w:rsidR="00F442F1">
        <w:rPr>
          <w:rtl/>
        </w:rPr>
        <w:t>ّ</w:t>
      </w:r>
      <w:r w:rsidRPr="00AC6D18">
        <w:rPr>
          <w:rtl/>
        </w:rPr>
        <w:t>ث الفاصل بين الراوي والواعي في علوم الحديث</w:t>
      </w:r>
      <w:r w:rsidR="007E0241">
        <w:rPr>
          <w:rtl/>
        </w:rPr>
        <w:t xml:space="preserve"> ،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وما أحسنه من كتاب</w:t>
      </w:r>
      <w:r w:rsidR="00861CB4">
        <w:rPr>
          <w:rFonts w:hint="cs"/>
          <w:rtl/>
        </w:rPr>
        <w:t xml:space="preserve"> </w:t>
      </w:r>
      <w:r w:rsidR="00F442F1">
        <w:rPr>
          <w:rtl/>
        </w:rPr>
        <w:t>!</w:t>
      </w:r>
      <w:r w:rsidR="00095AA9">
        <w:rPr>
          <w:rFonts w:hint="cs"/>
          <w:rtl/>
        </w:rPr>
        <w:t xml:space="preserve"> </w:t>
      </w:r>
      <w:r w:rsidR="00095AA9">
        <w:rPr>
          <w:rtl/>
        </w:rPr>
        <w:t>. . .</w:t>
      </w:r>
      <w:r w:rsidRPr="00AC6D18">
        <w:rPr>
          <w:rtl/>
        </w:rPr>
        <w:t xml:space="preserve"> فكتب وجمع وصن</w:t>
      </w:r>
      <w:r w:rsidR="00F442F1">
        <w:rPr>
          <w:rtl/>
        </w:rPr>
        <w:t>ّ</w:t>
      </w:r>
      <w:r w:rsidRPr="00AC6D18">
        <w:rPr>
          <w:rtl/>
        </w:rPr>
        <w:t>ف وسا</w:t>
      </w:r>
      <w:r w:rsidR="00556D30">
        <w:rPr>
          <w:rtl/>
        </w:rPr>
        <w:t>د أصحاب الحديث</w:t>
      </w:r>
      <w:r w:rsidR="007E0241">
        <w:rPr>
          <w:rtl/>
        </w:rPr>
        <w:t xml:space="preserve"> ،</w:t>
      </w:r>
      <w:r w:rsidR="00556D30">
        <w:rPr>
          <w:rtl/>
        </w:rPr>
        <w:t xml:space="preserve"> وكتابه المذكور </w:t>
      </w:r>
      <w:r w:rsidR="00F442F1">
        <w:rPr>
          <w:rtl/>
        </w:rPr>
        <w:br/>
      </w:r>
      <w:r w:rsidRPr="00AC6D18">
        <w:rPr>
          <w:rtl/>
        </w:rPr>
        <w:t>ينبئ بإمامته</w:t>
      </w:r>
      <w:r w:rsidR="00861CB4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="00095AA9">
        <w:rPr>
          <w:rtl/>
        </w:rPr>
        <w:t xml:space="preserve"> .</w:t>
      </w:r>
    </w:p>
    <w:p w:rsidR="00C64862" w:rsidRDefault="00AC6D18" w:rsidP="00F442F1">
      <w:pPr>
        <w:rPr>
          <w:rtl/>
        </w:rPr>
      </w:pPr>
      <w:r w:rsidRPr="00556D30">
        <w:rPr>
          <w:rStyle w:val="rfdBold2"/>
          <w:rtl/>
        </w:rPr>
        <w:t>أقول</w:t>
      </w:r>
      <w:r w:rsidR="007E0241">
        <w:rPr>
          <w:rStyle w:val="rfdBold2"/>
          <w:rtl/>
        </w:rPr>
        <w:t xml:space="preserve"> :</w:t>
      </w:r>
      <w:r w:rsidRPr="00AC6D18">
        <w:rPr>
          <w:rtl/>
        </w:rPr>
        <w:t xml:space="preserve"> وفي الهامش ذكر عد</w:t>
      </w:r>
      <w:r w:rsidR="00F442F1">
        <w:rPr>
          <w:rtl/>
        </w:rPr>
        <w:t>ّ</w:t>
      </w:r>
      <w:r w:rsidRPr="00AC6D18">
        <w:rPr>
          <w:rtl/>
        </w:rPr>
        <w:t>ة مصادر لترجمته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وقد تقد</w:t>
      </w:r>
      <w:r w:rsidR="00F442F1">
        <w:rPr>
          <w:rtl/>
        </w:rPr>
        <w:t>ّ</w:t>
      </w:r>
      <w:r w:rsidRPr="00AC6D18">
        <w:rPr>
          <w:rtl/>
        </w:rPr>
        <w:t>م له في العدد العاشر</w:t>
      </w:r>
      <w:r w:rsidR="007E0241">
        <w:rPr>
          <w:rtl/>
        </w:rPr>
        <w:t xml:space="preserve"> :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الرجحان بين الحسن والحسين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والريحانتين الحسن والحسين</w:t>
      </w:r>
      <w:r w:rsidR="00F442F1">
        <w:rPr>
          <w:rtl/>
        </w:rPr>
        <w:t xml:space="preserve"> عليهما السلام</w:t>
      </w:r>
      <w:r w:rsidR="00095AA9">
        <w:rPr>
          <w:rtl/>
        </w:rPr>
        <w:t xml:space="preserve"> .</w:t>
      </w:r>
    </w:p>
    <w:p w:rsidR="00AC6D18" w:rsidRPr="00AC6D18" w:rsidRDefault="00861CB4" w:rsidP="00861CB4">
      <w:pPr>
        <w:pStyle w:val="rfdCenter"/>
        <w:rPr>
          <w:rtl/>
        </w:rPr>
      </w:pPr>
      <w:r>
        <w:sym w:font="Wingdings 2" w:char="F0F5"/>
      </w:r>
      <w:r>
        <w:rPr>
          <w:rFonts w:hint="cs"/>
          <w:rtl/>
        </w:rPr>
        <w:t xml:space="preserve"> </w:t>
      </w:r>
      <w:r>
        <w:rPr>
          <w:rtl/>
        </w:rPr>
        <w:tab/>
      </w:r>
      <w:r w:rsidR="00C64862">
        <w:rPr>
          <w:rtl/>
        </w:rPr>
        <w:t xml:space="preserve"> </w:t>
      </w:r>
      <w:r>
        <w:sym w:font="Wingdings 2" w:char="F0F5"/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="00C64862">
        <w:rPr>
          <w:rtl/>
        </w:rPr>
        <w:t xml:space="preserve"> </w:t>
      </w:r>
      <w:r>
        <w:sym w:font="Wingdings 2" w:char="F0F5"/>
      </w:r>
    </w:p>
    <w:p w:rsidR="006B0C4C" w:rsidRDefault="006B0C4C" w:rsidP="00642C48">
      <w:pPr>
        <w:rPr>
          <w:rtl/>
        </w:rPr>
        <w:sectPr w:rsidR="006B0C4C" w:rsidSect="00107863">
          <w:headerReference w:type="even" r:id="rId153"/>
          <w:headerReference w:type="default" r:id="rId154"/>
          <w:headerReference w:type="first" r:id="rId155"/>
          <w:type w:val="continuous"/>
          <w:pgSz w:w="11907" w:h="16840" w:code="9"/>
          <w:pgMar w:top="1247" w:right="1361" w:bottom="1247" w:left="1361" w:header="720" w:footer="720" w:gutter="0"/>
          <w:cols w:space="720"/>
          <w:titlePg/>
          <w:bidi/>
          <w:rtlGutter/>
          <w:docGrid w:linePitch="360"/>
        </w:sectPr>
      </w:pPr>
    </w:p>
    <w:p w:rsidR="00642C48" w:rsidRPr="00642C48" w:rsidRDefault="00AC6D18" w:rsidP="00642C48">
      <w:pPr>
        <w:rPr>
          <w:rtl/>
        </w:rPr>
      </w:pPr>
      <w:r w:rsidRPr="00642C48">
        <w:rPr>
          <w:rtl/>
        </w:rPr>
        <w:lastRenderedPageBreak/>
        <w:br w:type="page"/>
      </w:r>
    </w:p>
    <w:p w:rsidR="00642C48" w:rsidRPr="00642C48" w:rsidRDefault="00642C48" w:rsidP="00642C48">
      <w:pPr>
        <w:pStyle w:val="rfdPoemTini"/>
        <w:rPr>
          <w:rtl/>
        </w:rPr>
      </w:pPr>
    </w:p>
    <w:p w:rsidR="00AC6D18" w:rsidRPr="00642C48" w:rsidRDefault="00AC6D18" w:rsidP="00642C48">
      <w:pPr>
        <w:pStyle w:val="rfdBold3"/>
        <w:rPr>
          <w:rtl/>
        </w:rPr>
      </w:pPr>
      <w:r w:rsidRPr="00642C48">
        <w:rPr>
          <w:rtl/>
        </w:rPr>
        <w:t>535</w:t>
      </w:r>
      <w:r w:rsidR="004803AF" w:rsidRPr="00642C48">
        <w:rPr>
          <w:rtl/>
        </w:rPr>
        <w:t xml:space="preserve"> ـ </w:t>
      </w:r>
      <w:r w:rsidRPr="00642C48">
        <w:rPr>
          <w:rtl/>
        </w:rPr>
        <w:t>مناقب أهل البيت</w:t>
      </w:r>
    </w:p>
    <w:p w:rsidR="00AC6D18" w:rsidRPr="00AC6D18" w:rsidRDefault="00AC6D18" w:rsidP="00556D30">
      <w:pPr>
        <w:rPr>
          <w:rtl/>
        </w:rPr>
      </w:pPr>
      <w:r w:rsidRPr="00AC6D18">
        <w:rPr>
          <w:rtl/>
        </w:rPr>
        <w:t>لابن حجر الهيتمي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أحمد بن محمد السعدي الأنصاري الشافعي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شهاب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الدين أبي العب</w:t>
      </w:r>
      <w:r w:rsidR="006A2C45">
        <w:rPr>
          <w:rtl/>
        </w:rPr>
        <w:t>ّ</w:t>
      </w:r>
      <w:r w:rsidRPr="00AC6D18">
        <w:rPr>
          <w:rtl/>
        </w:rPr>
        <w:t xml:space="preserve">اس </w:t>
      </w:r>
      <w:r w:rsidR="00773F9D">
        <w:rPr>
          <w:rtl/>
        </w:rPr>
        <w:t>(</w:t>
      </w:r>
      <w:r w:rsidR="00642C48">
        <w:rPr>
          <w:rFonts w:hint="cs"/>
          <w:rtl/>
        </w:rPr>
        <w:t xml:space="preserve"> </w:t>
      </w:r>
      <w:r w:rsidRPr="00AC6D18">
        <w:rPr>
          <w:rtl/>
        </w:rPr>
        <w:t>909</w:t>
      </w:r>
      <w:r w:rsidR="008B5EBB">
        <w:rPr>
          <w:rtl/>
        </w:rPr>
        <w:t xml:space="preserve"> </w:t>
      </w:r>
      <w:r w:rsidR="00516124">
        <w:rPr>
          <w:rtl/>
        </w:rPr>
        <w:t>ـ</w:t>
      </w:r>
      <w:r w:rsidR="008B5EBB">
        <w:rPr>
          <w:rtl/>
        </w:rPr>
        <w:t xml:space="preserve"> </w:t>
      </w:r>
      <w:r w:rsidRPr="00AC6D18">
        <w:rPr>
          <w:rtl/>
        </w:rPr>
        <w:t>4</w:t>
      </w:r>
      <w:r w:rsidR="005C5FDB">
        <w:rPr>
          <w:rtl/>
        </w:rPr>
        <w:t xml:space="preserve"> / </w:t>
      </w:r>
      <w:r w:rsidRPr="00AC6D18">
        <w:rPr>
          <w:rtl/>
        </w:rPr>
        <w:t>973 ه</w:t>
      </w:r>
      <w:r w:rsidR="006A2C45">
        <w:rPr>
          <w:rtl/>
        </w:rPr>
        <w:t>ـ</w:t>
      </w:r>
      <w:r w:rsidR="00642C48">
        <w:rPr>
          <w:rFonts w:hint="cs"/>
          <w:rtl/>
        </w:rPr>
        <w:t xml:space="preserve"> </w:t>
      </w:r>
      <w:r w:rsidR="00773F9D">
        <w:rPr>
          <w:rtl/>
        </w:rPr>
        <w:t>)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ولد في محل</w:t>
      </w:r>
      <w:r w:rsidR="006A2C45">
        <w:rPr>
          <w:rtl/>
        </w:rPr>
        <w:t>ّ</w:t>
      </w:r>
      <w:r w:rsidRPr="00AC6D18">
        <w:rPr>
          <w:rtl/>
        </w:rPr>
        <w:t>ة أبي الهيتم</w:t>
      </w:r>
      <w:r w:rsidR="004803AF">
        <w:rPr>
          <w:rtl/>
        </w:rPr>
        <w:t xml:space="preserve"> ـ </w:t>
      </w:r>
      <w:r w:rsidRPr="00AC6D18">
        <w:rPr>
          <w:rtl/>
        </w:rPr>
        <w:t>بنقطتين</w:t>
      </w:r>
      <w:r w:rsidR="004803AF">
        <w:rPr>
          <w:rtl/>
        </w:rPr>
        <w:t xml:space="preserve"> ـ </w:t>
      </w:r>
      <w:r w:rsidRPr="00AC6D18">
        <w:rPr>
          <w:rtl/>
        </w:rPr>
        <w:t>من إقليم</w:t>
      </w:r>
      <w:r w:rsidR="00556D30">
        <w:rPr>
          <w:rtl/>
        </w:rPr>
        <w:t xml:space="preserve"> الغربية بمصر</w:t>
      </w:r>
      <w:r w:rsidR="007E0241">
        <w:rPr>
          <w:rtl/>
        </w:rPr>
        <w:t xml:space="preserve"> ،</w:t>
      </w:r>
      <w:r w:rsidR="00556D30">
        <w:rPr>
          <w:rtl/>
        </w:rPr>
        <w:t xml:space="preserve"> وسكن مك</w:t>
      </w:r>
      <w:r w:rsidR="006A2C45">
        <w:rPr>
          <w:rtl/>
        </w:rPr>
        <w:t>ّ</w:t>
      </w:r>
      <w:r w:rsidR="00556D30">
        <w:rPr>
          <w:rtl/>
        </w:rPr>
        <w:t xml:space="preserve">ة إلى أن </w:t>
      </w:r>
      <w:r w:rsidR="006A2C45">
        <w:rPr>
          <w:rtl/>
        </w:rPr>
        <w:br/>
      </w:r>
      <w:r w:rsidR="000F50B1">
        <w:rPr>
          <w:rtl/>
        </w:rPr>
        <w:t>توف</w:t>
      </w:r>
      <w:r w:rsidR="006A2C45">
        <w:rPr>
          <w:rtl/>
        </w:rPr>
        <w:t>ّ</w:t>
      </w:r>
      <w:r w:rsidR="000F50B1">
        <w:rPr>
          <w:rtl/>
        </w:rPr>
        <w:t>ي بها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أو</w:t>
      </w:r>
      <w:r w:rsidR="006A2C45">
        <w:rPr>
          <w:rtl/>
        </w:rPr>
        <w:t>ّ</w:t>
      </w:r>
      <w:r w:rsidRPr="00AC6D18">
        <w:rPr>
          <w:rtl/>
        </w:rPr>
        <w:t>له</w:t>
      </w:r>
      <w:r w:rsidR="007E0241">
        <w:rPr>
          <w:rtl/>
        </w:rPr>
        <w:t xml:space="preserve"> :</w:t>
      </w:r>
      <w:r w:rsidRPr="00AC6D18">
        <w:rPr>
          <w:rtl/>
        </w:rPr>
        <w:t xml:space="preserve"> </w:t>
      </w:r>
      <w:r w:rsidR="00AB3A9F" w:rsidRPr="00AC6D18">
        <w:rPr>
          <w:rtl/>
        </w:rPr>
        <w:t>«</w:t>
      </w:r>
      <w:r w:rsidR="00642C48">
        <w:rPr>
          <w:rFonts w:hint="cs"/>
          <w:rtl/>
        </w:rPr>
        <w:t xml:space="preserve"> </w:t>
      </w:r>
      <w:r w:rsidRPr="00AC6D18">
        <w:rPr>
          <w:rtl/>
        </w:rPr>
        <w:t>قال</w:t>
      </w:r>
      <w:r w:rsidR="007E0241">
        <w:rPr>
          <w:rtl/>
        </w:rPr>
        <w:t xml:space="preserve"> :</w:t>
      </w:r>
      <w:r w:rsidR="00095AA9">
        <w:rPr>
          <w:rFonts w:hint="cs"/>
          <w:rtl/>
        </w:rPr>
        <w:t xml:space="preserve"> </w:t>
      </w:r>
      <w:r w:rsidR="00095AA9">
        <w:rPr>
          <w:rtl/>
        </w:rPr>
        <w:t>. . .</w:t>
      </w:r>
      <w:r w:rsidRPr="00AC6D18">
        <w:rPr>
          <w:rtl/>
        </w:rPr>
        <w:t xml:space="preserve"> ل</w:t>
      </w:r>
      <w:r w:rsidR="006A2C45">
        <w:rPr>
          <w:rtl/>
        </w:rPr>
        <w:t>َ</w:t>
      </w:r>
      <w:r w:rsidRPr="00AC6D18">
        <w:rPr>
          <w:rtl/>
        </w:rPr>
        <w:t>م</w:t>
      </w:r>
      <w:r w:rsidR="006A2C45">
        <w:rPr>
          <w:rtl/>
        </w:rPr>
        <w:t>ّ</w:t>
      </w:r>
      <w:r w:rsidRPr="00AC6D18">
        <w:rPr>
          <w:rtl/>
        </w:rPr>
        <w:t>ا فرغت من هذا الكتاب أعني الصواعق المحرقة</w:t>
      </w:r>
      <w:r w:rsidR="00095AA9">
        <w:rPr>
          <w:rFonts w:hint="cs"/>
          <w:rtl/>
        </w:rPr>
        <w:t xml:space="preserve"> </w:t>
      </w:r>
      <w:r w:rsidR="00095AA9">
        <w:rPr>
          <w:rtl/>
        </w:rPr>
        <w:t>. .</w:t>
      </w:r>
      <w:r w:rsidR="00642C48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نسخة في مكتبة جامعة برنستون في الولايات المتحدة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رقم 5575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كتبت في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القرن الثاني عشر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ذكرها</w:t>
      </w:r>
      <w:r w:rsidR="006A2C45">
        <w:rPr>
          <w:rtl/>
        </w:rPr>
        <w:t xml:space="preserve"> </w:t>
      </w:r>
      <w:r w:rsidRPr="00AC6D18">
        <w:rPr>
          <w:rtl/>
        </w:rPr>
        <w:t>ماخ في فهرسه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ص 394</w:t>
      </w:r>
      <w:r w:rsidR="00095AA9">
        <w:rPr>
          <w:rtl/>
        </w:rPr>
        <w:t xml:space="preserve"> .</w:t>
      </w:r>
    </w:p>
    <w:p w:rsidR="00556D30" w:rsidRPr="00642C48" w:rsidRDefault="00AC6D18" w:rsidP="00642C48">
      <w:pPr>
        <w:pStyle w:val="rfdBold3"/>
        <w:rPr>
          <w:rtl/>
        </w:rPr>
      </w:pPr>
      <w:r w:rsidRPr="00642C48">
        <w:rPr>
          <w:rtl/>
        </w:rPr>
        <w:t>536</w:t>
      </w:r>
      <w:r w:rsidR="004803AF" w:rsidRPr="00642C48">
        <w:rPr>
          <w:rtl/>
        </w:rPr>
        <w:t xml:space="preserve"> ـ </w:t>
      </w:r>
      <w:r w:rsidR="00556D30" w:rsidRPr="00642C48">
        <w:rPr>
          <w:rtl/>
        </w:rPr>
        <w:t>مناقب أهل البيت وكلام الأئم</w:t>
      </w:r>
      <w:r w:rsidR="006A2C45" w:rsidRPr="00642C48">
        <w:rPr>
          <w:rtl/>
        </w:rPr>
        <w:t>ّ</w:t>
      </w:r>
      <w:r w:rsidR="00556D30" w:rsidRPr="00642C48">
        <w:rPr>
          <w:rtl/>
        </w:rPr>
        <w:t>ة</w:t>
      </w:r>
    </w:p>
    <w:p w:rsidR="00AC6D18" w:rsidRPr="00AC6D18" w:rsidRDefault="00AC6D18" w:rsidP="00556D30">
      <w:pPr>
        <w:rPr>
          <w:rtl/>
        </w:rPr>
      </w:pPr>
      <w:r w:rsidRPr="00AC6D18">
        <w:rPr>
          <w:rtl/>
        </w:rPr>
        <w:t>للحسين بن محمد بن خسرو البلخي المعتزلي الحنفي</w:t>
      </w:r>
      <w:r w:rsidR="007E0241">
        <w:rPr>
          <w:rtl/>
        </w:rPr>
        <w:t xml:space="preserve"> ،</w:t>
      </w:r>
      <w:r w:rsidR="006A2C45">
        <w:rPr>
          <w:rtl/>
        </w:rPr>
        <w:t xml:space="preserve"> أبي</w:t>
      </w:r>
      <w:r w:rsidR="00FB7845">
        <w:rPr>
          <w:rtl/>
        </w:rPr>
        <w:t xml:space="preserve"> عبد الله</w:t>
      </w:r>
      <w:r w:rsidRPr="00AC6D18">
        <w:rPr>
          <w:rtl/>
        </w:rPr>
        <w:t xml:space="preserve"> ابن المقري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البغدادي السمسار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المتوف</w:t>
      </w:r>
      <w:r w:rsidR="006A2C45">
        <w:rPr>
          <w:rtl/>
        </w:rPr>
        <w:t>ّ</w:t>
      </w:r>
      <w:r w:rsidRPr="00AC6D18">
        <w:rPr>
          <w:rtl/>
        </w:rPr>
        <w:t>ى بها في شو</w:t>
      </w:r>
      <w:r w:rsidR="006A2C45">
        <w:rPr>
          <w:rtl/>
        </w:rPr>
        <w:t>ّ</w:t>
      </w:r>
      <w:r w:rsidRPr="00AC6D18">
        <w:rPr>
          <w:rtl/>
        </w:rPr>
        <w:t>ال سنة</w:t>
      </w:r>
      <w:r w:rsidR="00556D30">
        <w:rPr>
          <w:rtl/>
        </w:rPr>
        <w:t xml:space="preserve"> </w:t>
      </w:r>
      <w:r w:rsidRPr="00AC6D18">
        <w:rPr>
          <w:rtl/>
        </w:rPr>
        <w:t>6</w:t>
      </w:r>
      <w:r w:rsidR="005C5FDB">
        <w:rPr>
          <w:rtl/>
        </w:rPr>
        <w:t xml:space="preserve"> / </w:t>
      </w:r>
      <w:r w:rsidRPr="00AC6D18">
        <w:rPr>
          <w:rtl/>
        </w:rPr>
        <w:t>3</w:t>
      </w:r>
      <w:r w:rsidR="005C5FDB">
        <w:rPr>
          <w:rtl/>
        </w:rPr>
        <w:t xml:space="preserve"> / </w:t>
      </w:r>
      <w:r w:rsidRPr="00AC6D18">
        <w:rPr>
          <w:rtl/>
        </w:rPr>
        <w:t>522 ه</w:t>
      </w:r>
      <w:r w:rsidR="006A2C45">
        <w:rPr>
          <w:rtl/>
        </w:rPr>
        <w:t>ـ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وهو من شيوخ ابن عساكر وابن الجوزي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وهو مؤل</w:t>
      </w:r>
      <w:r w:rsidR="006A2C45">
        <w:rPr>
          <w:rtl/>
        </w:rPr>
        <w:t>ّ</w:t>
      </w:r>
      <w:r w:rsidRPr="00AC6D18">
        <w:rPr>
          <w:rtl/>
        </w:rPr>
        <w:t>ف جامع مسانيد أبي حنيفة</w:t>
      </w:r>
      <w:r w:rsidR="00095AA9">
        <w:rPr>
          <w:rtl/>
        </w:rPr>
        <w:t xml:space="preserve"> .</w:t>
      </w:r>
    </w:p>
    <w:p w:rsidR="00AC6D18" w:rsidRPr="00AC6D18" w:rsidRDefault="00AC6D18" w:rsidP="00F647C4">
      <w:pPr>
        <w:rPr>
          <w:rtl/>
        </w:rPr>
      </w:pPr>
      <w:r w:rsidRPr="00AC6D18">
        <w:rPr>
          <w:rtl/>
        </w:rPr>
        <w:t>ترجم له ابن النج</w:t>
      </w:r>
      <w:r w:rsidR="006A2C45">
        <w:rPr>
          <w:rtl/>
        </w:rPr>
        <w:t>ّ</w:t>
      </w:r>
      <w:r w:rsidRPr="00AC6D18">
        <w:rPr>
          <w:rtl/>
        </w:rPr>
        <w:t>ار والسمعاني في ذيل تار</w:t>
      </w:r>
      <w:r w:rsidR="00556D30">
        <w:rPr>
          <w:rtl/>
        </w:rPr>
        <w:t>يخ بغداد</w:t>
      </w:r>
      <w:r w:rsidR="007E0241">
        <w:rPr>
          <w:rtl/>
        </w:rPr>
        <w:t xml:space="preserve"> ،</w:t>
      </w:r>
      <w:r w:rsidR="00556D30">
        <w:rPr>
          <w:rtl/>
        </w:rPr>
        <w:t xml:space="preserve"> وله ترجمة في الجواهر </w:t>
      </w:r>
      <w:r w:rsidR="006A2C45">
        <w:rPr>
          <w:rtl/>
        </w:rPr>
        <w:br/>
      </w:r>
      <w:r w:rsidRPr="00AC6D18">
        <w:rPr>
          <w:rtl/>
        </w:rPr>
        <w:t>المضي</w:t>
      </w:r>
      <w:r w:rsidR="006A2C45">
        <w:rPr>
          <w:rtl/>
        </w:rPr>
        <w:t>ّ</w:t>
      </w:r>
      <w:r w:rsidRPr="00AC6D18">
        <w:rPr>
          <w:rtl/>
        </w:rPr>
        <w:t>ة</w:t>
      </w:r>
      <w:r w:rsidR="00556D30">
        <w:rPr>
          <w:rtl/>
        </w:rPr>
        <w:t xml:space="preserve"> </w:t>
      </w:r>
      <w:r w:rsidRPr="00AC6D18">
        <w:rPr>
          <w:rtl/>
        </w:rPr>
        <w:t>1</w:t>
      </w:r>
      <w:r w:rsidR="005C5FDB">
        <w:rPr>
          <w:rtl/>
        </w:rPr>
        <w:t xml:space="preserve"> / </w:t>
      </w:r>
      <w:r w:rsidRPr="00AC6D18">
        <w:rPr>
          <w:rtl/>
        </w:rPr>
        <w:t>218 برقم 518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ومشيخة ابن الجوزي ص 176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والوافي بالوفيات</w:t>
      </w:r>
      <w:r w:rsidR="00556D30">
        <w:rPr>
          <w:rtl/>
        </w:rPr>
        <w:t xml:space="preserve"> </w:t>
      </w:r>
      <w:r w:rsidRPr="00AC6D18">
        <w:rPr>
          <w:rtl/>
        </w:rPr>
        <w:t>13</w:t>
      </w:r>
      <w:r w:rsidR="005C5FDB">
        <w:rPr>
          <w:rtl/>
        </w:rPr>
        <w:t xml:space="preserve"> / </w:t>
      </w:r>
      <w:r w:rsidRPr="00AC6D18">
        <w:rPr>
          <w:rtl/>
        </w:rPr>
        <w:t>37</w:t>
      </w:r>
      <w:r w:rsidR="007E0241">
        <w:rPr>
          <w:rtl/>
        </w:rPr>
        <w:t xml:space="preserve"> ،</w:t>
      </w:r>
      <w:r w:rsidR="00556D30">
        <w:rPr>
          <w:rtl/>
        </w:rPr>
        <w:t xml:space="preserve"> </w:t>
      </w:r>
      <w:r w:rsidR="00642C48">
        <w:rPr>
          <w:rtl/>
        </w:rPr>
        <w:br/>
      </w:r>
      <w:r w:rsidRPr="00AC6D18">
        <w:rPr>
          <w:rtl/>
        </w:rPr>
        <w:t>والطبقات السني</w:t>
      </w:r>
      <w:r w:rsidR="006A2C45">
        <w:rPr>
          <w:rtl/>
        </w:rPr>
        <w:t>ّ</w:t>
      </w:r>
      <w:r w:rsidRPr="00AC6D18">
        <w:rPr>
          <w:rtl/>
        </w:rPr>
        <w:t>ة</w:t>
      </w:r>
      <w:r w:rsidR="00556D30">
        <w:rPr>
          <w:rtl/>
        </w:rPr>
        <w:t xml:space="preserve"> </w:t>
      </w:r>
      <w:r w:rsidRPr="00AC6D18">
        <w:rPr>
          <w:rtl/>
        </w:rPr>
        <w:t>3</w:t>
      </w:r>
      <w:r w:rsidR="005C5FDB">
        <w:rPr>
          <w:rtl/>
        </w:rPr>
        <w:t xml:space="preserve"> / </w:t>
      </w:r>
      <w:r w:rsidRPr="00AC6D18">
        <w:rPr>
          <w:rtl/>
        </w:rPr>
        <w:t>160 رقم 771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وتاج التراجم رقم 65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وهدي</w:t>
      </w:r>
      <w:r w:rsidR="00F647C4">
        <w:rPr>
          <w:rtl/>
        </w:rPr>
        <w:t>ّ</w:t>
      </w:r>
      <w:r w:rsidRPr="00AC6D18">
        <w:rPr>
          <w:rtl/>
        </w:rPr>
        <w:t>ة العارفين</w:t>
      </w:r>
      <w:r w:rsidR="00556D30">
        <w:rPr>
          <w:rtl/>
        </w:rPr>
        <w:t xml:space="preserve"> </w:t>
      </w:r>
      <w:r w:rsidRPr="00AC6D18">
        <w:rPr>
          <w:rtl/>
        </w:rPr>
        <w:t>1</w:t>
      </w:r>
      <w:r w:rsidR="005C5FDB">
        <w:rPr>
          <w:rtl/>
        </w:rPr>
        <w:t xml:space="preserve"> / </w:t>
      </w:r>
      <w:r w:rsidRPr="00AC6D18">
        <w:rPr>
          <w:rtl/>
        </w:rPr>
        <w:t>312</w:t>
      </w:r>
      <w:r w:rsidR="007E0241">
        <w:rPr>
          <w:rtl/>
        </w:rPr>
        <w:t xml:space="preserve"> ،</w:t>
      </w:r>
      <w:r w:rsidR="00556D30">
        <w:rPr>
          <w:rtl/>
        </w:rPr>
        <w:t xml:space="preserve"> </w:t>
      </w:r>
      <w:r w:rsidR="00F647C4">
        <w:rPr>
          <w:rtl/>
        </w:rPr>
        <w:br/>
      </w:r>
      <w:r w:rsidRPr="00AC6D18">
        <w:rPr>
          <w:rtl/>
        </w:rPr>
        <w:t>وميزان الاعتدال</w:t>
      </w:r>
      <w:r w:rsidR="00556D30">
        <w:rPr>
          <w:rtl/>
        </w:rPr>
        <w:t xml:space="preserve"> </w:t>
      </w:r>
      <w:r w:rsidRPr="00AC6D18">
        <w:rPr>
          <w:rtl/>
        </w:rPr>
        <w:t>1</w:t>
      </w:r>
      <w:r w:rsidR="005C5FDB">
        <w:rPr>
          <w:rtl/>
        </w:rPr>
        <w:t xml:space="preserve"> / </w:t>
      </w:r>
      <w:r w:rsidRPr="00AC6D18">
        <w:rPr>
          <w:rtl/>
        </w:rPr>
        <w:t>547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ولسان الميزان</w:t>
      </w:r>
      <w:r w:rsidR="00556D30">
        <w:rPr>
          <w:rtl/>
        </w:rPr>
        <w:t xml:space="preserve"> </w:t>
      </w:r>
      <w:r w:rsidRPr="00AC6D18">
        <w:rPr>
          <w:rtl/>
        </w:rPr>
        <w:t>2</w:t>
      </w:r>
      <w:r w:rsidR="005C5FDB">
        <w:rPr>
          <w:rtl/>
        </w:rPr>
        <w:t xml:space="preserve"> / </w:t>
      </w:r>
      <w:r w:rsidRPr="00AC6D18">
        <w:rPr>
          <w:rtl/>
        </w:rPr>
        <w:t>312 وفيه أطول ترجمة له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وذكر له هذا</w:t>
      </w:r>
      <w:r w:rsidR="00375CD3">
        <w:rPr>
          <w:rtl/>
        </w:rPr>
        <w:t xml:space="preserve"> </w:t>
      </w:r>
      <w:r w:rsidR="00F647C4">
        <w:rPr>
          <w:rtl/>
        </w:rPr>
        <w:br/>
      </w:r>
      <w:r w:rsidRPr="00AC6D18">
        <w:rPr>
          <w:rtl/>
        </w:rPr>
        <w:t>الكتاب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ولا أدري أن</w:t>
      </w:r>
      <w:r w:rsidR="00F647C4">
        <w:rPr>
          <w:rtl/>
        </w:rPr>
        <w:t>ّ</w:t>
      </w:r>
      <w:r w:rsidRPr="00AC6D18">
        <w:rPr>
          <w:rtl/>
        </w:rPr>
        <w:t>ه أورد كلام الأئم</w:t>
      </w:r>
      <w:r w:rsidR="00F647C4">
        <w:rPr>
          <w:rtl/>
        </w:rPr>
        <w:t>ّ</w:t>
      </w:r>
      <w:r w:rsidRPr="00AC6D18">
        <w:rPr>
          <w:rtl/>
        </w:rPr>
        <w:t xml:space="preserve">ة </w:t>
      </w:r>
      <w:r w:rsidR="00F647C4">
        <w:rPr>
          <w:rtl/>
        </w:rPr>
        <w:t>عليهم السلام</w:t>
      </w:r>
      <w:r w:rsidRPr="00AC6D18">
        <w:rPr>
          <w:rtl/>
        </w:rPr>
        <w:t xml:space="preserve"> في ضمن هذا الكتاب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أو هو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كتاب آخر له فهما كتابان</w:t>
      </w:r>
      <w:r w:rsidR="00095AA9">
        <w:rPr>
          <w:rtl/>
        </w:rPr>
        <w:t xml:space="preserve"> .</w:t>
      </w:r>
    </w:p>
    <w:p w:rsidR="00AC6D18" w:rsidRPr="00642C48" w:rsidRDefault="00AC6D18" w:rsidP="00642C48">
      <w:pPr>
        <w:pStyle w:val="rfdBold3"/>
        <w:rPr>
          <w:rtl/>
        </w:rPr>
      </w:pPr>
      <w:r w:rsidRPr="00642C48">
        <w:rPr>
          <w:rtl/>
        </w:rPr>
        <w:t>537</w:t>
      </w:r>
      <w:r w:rsidR="004803AF" w:rsidRPr="00642C48">
        <w:rPr>
          <w:rtl/>
        </w:rPr>
        <w:t xml:space="preserve"> ـ </w:t>
      </w:r>
      <w:r w:rsidRPr="00642C48">
        <w:rPr>
          <w:rtl/>
        </w:rPr>
        <w:t>مناقب الحسين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لابن الجوزي</w:t>
      </w:r>
      <w:r w:rsidR="007E0241">
        <w:rPr>
          <w:rtl/>
        </w:rPr>
        <w:t xml:space="preserve"> ،</w:t>
      </w:r>
      <w:r w:rsidR="00F647C4">
        <w:rPr>
          <w:rtl/>
        </w:rPr>
        <w:t xml:space="preserve"> أبي الفرج عبد</w:t>
      </w:r>
      <w:r w:rsidR="00642C48">
        <w:rPr>
          <w:rFonts w:hint="cs"/>
          <w:rtl/>
        </w:rPr>
        <w:t xml:space="preserve"> </w:t>
      </w:r>
      <w:r w:rsidRPr="00AC6D18">
        <w:rPr>
          <w:rtl/>
        </w:rPr>
        <w:t>الرحمن بن أبي الحسن بن علي</w:t>
      </w:r>
      <w:r w:rsidR="00F647C4">
        <w:rPr>
          <w:rtl/>
        </w:rPr>
        <w:t>ّ بن</w:t>
      </w:r>
      <w:r w:rsidR="00FB7845">
        <w:rPr>
          <w:rtl/>
        </w:rPr>
        <w:t xml:space="preserve"> عبد الله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القرشي التميمي البغدادي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الواعظ الحنبلي </w:t>
      </w:r>
      <w:r w:rsidR="00773F9D">
        <w:rPr>
          <w:rtl/>
        </w:rPr>
        <w:t>(</w:t>
      </w:r>
      <w:r w:rsidR="00642C48">
        <w:rPr>
          <w:rFonts w:hint="cs"/>
          <w:rtl/>
        </w:rPr>
        <w:t xml:space="preserve"> </w:t>
      </w:r>
      <w:r w:rsidRPr="00AC6D18">
        <w:rPr>
          <w:rtl/>
        </w:rPr>
        <w:t>510</w:t>
      </w:r>
      <w:r w:rsidR="004803AF">
        <w:rPr>
          <w:rtl/>
        </w:rPr>
        <w:t xml:space="preserve"> ـ </w:t>
      </w:r>
      <w:r w:rsidRPr="00AC6D18">
        <w:rPr>
          <w:rtl/>
        </w:rPr>
        <w:t>597 ه</w:t>
      </w:r>
      <w:r w:rsidR="00F647C4">
        <w:rPr>
          <w:rtl/>
        </w:rPr>
        <w:t>ـ</w:t>
      </w:r>
      <w:r w:rsidR="00642C48">
        <w:rPr>
          <w:rFonts w:hint="cs"/>
          <w:rtl/>
        </w:rPr>
        <w:t xml:space="preserve"> </w:t>
      </w:r>
      <w:r w:rsidR="00773F9D">
        <w:rPr>
          <w:rtl/>
        </w:rPr>
        <w:t>)</w:t>
      </w:r>
      <w:r w:rsidR="00095AA9">
        <w:rPr>
          <w:rtl/>
        </w:rPr>
        <w:t xml:space="preserve"> .</w:t>
      </w:r>
    </w:p>
    <w:p w:rsidR="00AC6D18" w:rsidRPr="00AC6D18" w:rsidRDefault="00AC6D18" w:rsidP="00556D30">
      <w:pPr>
        <w:rPr>
          <w:rtl/>
        </w:rPr>
      </w:pPr>
      <w:r>
        <w:rPr>
          <w:rtl/>
        </w:rPr>
        <w:br w:type="page"/>
      </w:r>
      <w:r w:rsidRPr="00AC6D18">
        <w:rPr>
          <w:rtl/>
        </w:rPr>
        <w:lastRenderedPageBreak/>
        <w:t>ذكره إسماعيل باشا في هدي</w:t>
      </w:r>
      <w:r w:rsidR="009416EC">
        <w:rPr>
          <w:rtl/>
        </w:rPr>
        <w:t>ّ</w:t>
      </w:r>
      <w:r w:rsidRPr="00AC6D18">
        <w:rPr>
          <w:rtl/>
        </w:rPr>
        <w:t>ة العارفين</w:t>
      </w:r>
      <w:r w:rsidR="00556D30">
        <w:rPr>
          <w:rtl/>
        </w:rPr>
        <w:t xml:space="preserve"> </w:t>
      </w:r>
      <w:r w:rsidRPr="00AC6D18">
        <w:rPr>
          <w:rtl/>
        </w:rPr>
        <w:t>1</w:t>
      </w:r>
      <w:r w:rsidR="005C5FDB">
        <w:rPr>
          <w:rtl/>
        </w:rPr>
        <w:t xml:space="preserve"> / </w:t>
      </w:r>
      <w:r w:rsidRPr="00AC6D18">
        <w:rPr>
          <w:rtl/>
        </w:rPr>
        <w:t>523</w:t>
      </w:r>
      <w:r w:rsidR="007E0241">
        <w:rPr>
          <w:rtl/>
        </w:rPr>
        <w:t xml:space="preserve"> ،</w:t>
      </w:r>
      <w:r w:rsidR="009416EC">
        <w:rPr>
          <w:rtl/>
        </w:rPr>
        <w:t xml:space="preserve"> وعبد</w:t>
      </w:r>
      <w:r w:rsidR="00642C48">
        <w:rPr>
          <w:rFonts w:hint="cs"/>
          <w:rtl/>
        </w:rPr>
        <w:t xml:space="preserve"> </w:t>
      </w:r>
      <w:r w:rsidRPr="00AC6D18">
        <w:rPr>
          <w:rtl/>
        </w:rPr>
        <w:t>الحميد العلوجي في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="00AB3A9F" w:rsidRPr="00AC6D18">
        <w:rPr>
          <w:rtl/>
        </w:rPr>
        <w:t>«</w:t>
      </w:r>
      <w:r w:rsidR="00642C48">
        <w:rPr>
          <w:rFonts w:hint="cs"/>
          <w:rtl/>
        </w:rPr>
        <w:t xml:space="preserve"> </w:t>
      </w:r>
      <w:r w:rsidRPr="00AC6D18">
        <w:rPr>
          <w:rtl/>
        </w:rPr>
        <w:t>مؤل</w:t>
      </w:r>
      <w:r w:rsidR="009416EC">
        <w:rPr>
          <w:rtl/>
        </w:rPr>
        <w:t>ّ</w:t>
      </w:r>
      <w:r w:rsidRPr="00AC6D18">
        <w:rPr>
          <w:rtl/>
        </w:rPr>
        <w:t>فات ابن الجوزي</w:t>
      </w:r>
      <w:r w:rsidR="00642C48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Pr="00AC6D18">
        <w:rPr>
          <w:rtl/>
        </w:rPr>
        <w:t xml:space="preserve"> ص 31 وص 178 برقم 431 </w:t>
      </w:r>
      <w:r w:rsidR="00AB3A9F">
        <w:rPr>
          <w:rtl/>
        </w:rPr>
        <w:t xml:space="preserve">و </w:t>
      </w:r>
      <w:r w:rsidR="00556D30">
        <w:rPr>
          <w:rtl/>
        </w:rPr>
        <w:t>220 برقم 193 تحت عنوان</w:t>
      </w:r>
      <w:r w:rsidR="007E0241">
        <w:rPr>
          <w:rtl/>
        </w:rPr>
        <w:t xml:space="preserve"> :</w:t>
      </w:r>
      <w:r w:rsidR="00556D30">
        <w:rPr>
          <w:rtl/>
        </w:rPr>
        <w:t xml:space="preserve"> آثاره </w:t>
      </w:r>
      <w:r w:rsidR="00642C48">
        <w:rPr>
          <w:rtl/>
        </w:rPr>
        <w:br/>
      </w:r>
      <w:r w:rsidRPr="00AC6D18">
        <w:rPr>
          <w:rtl/>
        </w:rPr>
        <w:t>الضائعة والتي يحتمل ضياعها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وص 237 تحت عنوان</w:t>
      </w:r>
      <w:r w:rsidR="007E0241">
        <w:rPr>
          <w:rtl/>
        </w:rPr>
        <w:t xml:space="preserve"> :</w:t>
      </w:r>
      <w:r w:rsidRPr="00AC6D18">
        <w:rPr>
          <w:rtl/>
        </w:rPr>
        <w:t xml:space="preserve"> التراجم الخاص</w:t>
      </w:r>
      <w:r w:rsidR="009416EC">
        <w:rPr>
          <w:rtl/>
        </w:rPr>
        <w:t>ّ</w:t>
      </w:r>
      <w:r w:rsidRPr="00AC6D18">
        <w:rPr>
          <w:rtl/>
        </w:rPr>
        <w:t>ة</w:t>
      </w:r>
      <w:r w:rsidR="00095AA9">
        <w:rPr>
          <w:rtl/>
        </w:rPr>
        <w:t xml:space="preserve"> .</w:t>
      </w:r>
    </w:p>
    <w:p w:rsidR="00AC6D18" w:rsidRPr="00AC6D18" w:rsidRDefault="00AC6D18" w:rsidP="009416EC">
      <w:pPr>
        <w:rPr>
          <w:rtl/>
        </w:rPr>
      </w:pPr>
      <w:r w:rsidRPr="00AC6D18">
        <w:rPr>
          <w:rtl/>
        </w:rPr>
        <w:t>ويأتي له</w:t>
      </w:r>
      <w:r w:rsidR="007E0241">
        <w:rPr>
          <w:rtl/>
        </w:rPr>
        <w:t xml:space="preserve"> :</w:t>
      </w:r>
      <w:r w:rsidRPr="00AC6D18">
        <w:rPr>
          <w:rtl/>
        </w:rPr>
        <w:t xml:space="preserve"> مناقب علي</w:t>
      </w:r>
      <w:r w:rsidR="009416EC">
        <w:rPr>
          <w:rtl/>
        </w:rPr>
        <w:t>ّ عليه السلام</w:t>
      </w:r>
      <w:r w:rsidR="00095AA9">
        <w:rPr>
          <w:rtl/>
        </w:rPr>
        <w:t xml:space="preserve"> .</w:t>
      </w:r>
    </w:p>
    <w:p w:rsidR="00556D30" w:rsidRPr="00642C48" w:rsidRDefault="00AC6D18" w:rsidP="00642C48">
      <w:pPr>
        <w:pStyle w:val="rfdBold3"/>
        <w:rPr>
          <w:rtl/>
        </w:rPr>
      </w:pPr>
      <w:r w:rsidRPr="00642C48">
        <w:rPr>
          <w:rtl/>
        </w:rPr>
        <w:t>538</w:t>
      </w:r>
      <w:r w:rsidR="004803AF" w:rsidRPr="00642C48">
        <w:rPr>
          <w:rtl/>
        </w:rPr>
        <w:t xml:space="preserve"> ـ </w:t>
      </w:r>
      <w:r w:rsidRPr="00642C48">
        <w:rPr>
          <w:rtl/>
        </w:rPr>
        <w:t xml:space="preserve">مناقب الحسين </w:t>
      </w:r>
      <w:r w:rsidR="009416EC" w:rsidRPr="00642C48">
        <w:rPr>
          <w:rtl/>
        </w:rPr>
        <w:t>عليه السلام</w:t>
      </w:r>
    </w:p>
    <w:p w:rsidR="00AC6D18" w:rsidRPr="00AC6D18" w:rsidRDefault="00AC6D18" w:rsidP="009416EC">
      <w:pPr>
        <w:rPr>
          <w:rtl/>
        </w:rPr>
      </w:pPr>
      <w:r w:rsidRPr="00AC6D18">
        <w:rPr>
          <w:rtl/>
        </w:rPr>
        <w:t>لأ</w:t>
      </w:r>
      <w:r w:rsidR="009416EC">
        <w:rPr>
          <w:rtl/>
        </w:rPr>
        <w:t>بي</w:t>
      </w:r>
      <w:r w:rsidR="00FB7845">
        <w:rPr>
          <w:rtl/>
        </w:rPr>
        <w:t xml:space="preserve"> عبد الله</w:t>
      </w:r>
      <w:r w:rsidR="009416EC">
        <w:rPr>
          <w:rtl/>
        </w:rPr>
        <w:t xml:space="preserve"> محمد بن عبد</w:t>
      </w:r>
      <w:r w:rsidR="00642C48">
        <w:rPr>
          <w:rFonts w:hint="cs"/>
          <w:rtl/>
        </w:rPr>
        <w:t xml:space="preserve"> </w:t>
      </w:r>
      <w:r w:rsidRPr="00AC6D18">
        <w:rPr>
          <w:rtl/>
        </w:rPr>
        <w:t>الرحمن بن علي</w:t>
      </w:r>
      <w:r w:rsidR="009416EC">
        <w:rPr>
          <w:rtl/>
        </w:rPr>
        <w:t>ّ</w:t>
      </w:r>
      <w:r w:rsidRPr="00AC6D18">
        <w:rPr>
          <w:rtl/>
        </w:rPr>
        <w:t xml:space="preserve"> بن محمد التجيبي الأندلسي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ال</w:t>
      </w:r>
      <w:r w:rsidR="009416EC">
        <w:rPr>
          <w:rtl/>
        </w:rPr>
        <w:t>أ</w:t>
      </w:r>
      <w:r w:rsidRPr="00AC6D18">
        <w:rPr>
          <w:rtl/>
        </w:rPr>
        <w:t>شبيلي المرسي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نزيل تل</w:t>
      </w:r>
      <w:r w:rsidR="009416EC">
        <w:rPr>
          <w:rtl/>
        </w:rPr>
        <w:t>ّ</w:t>
      </w:r>
      <w:r w:rsidRPr="00AC6D18">
        <w:rPr>
          <w:rtl/>
        </w:rPr>
        <w:t xml:space="preserve">مسان </w:t>
      </w:r>
      <w:r w:rsidR="00773F9D">
        <w:rPr>
          <w:rtl/>
        </w:rPr>
        <w:t>(</w:t>
      </w:r>
      <w:r w:rsidR="00642C48">
        <w:rPr>
          <w:rFonts w:hint="cs"/>
          <w:rtl/>
        </w:rPr>
        <w:t xml:space="preserve"> </w:t>
      </w:r>
      <w:r w:rsidRPr="00AC6D18">
        <w:rPr>
          <w:rtl/>
        </w:rPr>
        <w:t>540</w:t>
      </w:r>
      <w:r w:rsidR="004803AF">
        <w:rPr>
          <w:rtl/>
        </w:rPr>
        <w:t xml:space="preserve"> ـ </w:t>
      </w:r>
      <w:r w:rsidRPr="00AC6D18">
        <w:rPr>
          <w:rtl/>
        </w:rPr>
        <w:t>610 ه</w:t>
      </w:r>
      <w:r w:rsidR="009416EC">
        <w:rPr>
          <w:rtl/>
        </w:rPr>
        <w:t>ـ</w:t>
      </w:r>
      <w:r w:rsidR="00642C48">
        <w:rPr>
          <w:rFonts w:hint="cs"/>
          <w:rtl/>
        </w:rPr>
        <w:t xml:space="preserve"> </w:t>
      </w:r>
      <w:r w:rsidR="00773F9D">
        <w:rPr>
          <w:rtl/>
        </w:rPr>
        <w:t>)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ذكره له الدكتور محمد الحبيب بن خوجه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مفتي الديار التونسية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في مقد</w:t>
      </w:r>
      <w:r w:rsidR="009416EC">
        <w:rPr>
          <w:rtl/>
        </w:rPr>
        <w:t>ّ</w:t>
      </w:r>
      <w:r w:rsidRPr="00AC6D18">
        <w:rPr>
          <w:rtl/>
        </w:rPr>
        <w:t>مته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 xml:space="preserve">لكتاب </w:t>
      </w:r>
      <w:r w:rsidR="00AB3A9F" w:rsidRPr="00AC6D18">
        <w:rPr>
          <w:rtl/>
        </w:rPr>
        <w:t>«</w:t>
      </w:r>
      <w:r w:rsidR="00642C48">
        <w:rPr>
          <w:rFonts w:hint="cs"/>
          <w:rtl/>
        </w:rPr>
        <w:t xml:space="preserve"> </w:t>
      </w:r>
      <w:r w:rsidRPr="00AC6D18">
        <w:rPr>
          <w:rtl/>
        </w:rPr>
        <w:t>السنن الأبين والمورد الأمعن</w:t>
      </w:r>
      <w:r w:rsidR="00642C48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Pr="00AC6D18">
        <w:rPr>
          <w:rtl/>
        </w:rPr>
        <w:t xml:space="preserve"> لابن رشيد الفهري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طبعة تونس سنة 1977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م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ص 9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ويأتي له كتاب</w:t>
      </w:r>
      <w:r w:rsidR="007E0241">
        <w:rPr>
          <w:rtl/>
        </w:rPr>
        <w:t xml:space="preserve"> :</w:t>
      </w:r>
      <w:r w:rsidRPr="00AC6D18">
        <w:rPr>
          <w:rtl/>
        </w:rPr>
        <w:t xml:space="preserve"> مناقب السبطين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ونذكر هناك بعض مصادر ترجمته</w:t>
      </w:r>
      <w:r w:rsidR="00095AA9">
        <w:rPr>
          <w:rtl/>
        </w:rPr>
        <w:t xml:space="preserve"> .</w:t>
      </w:r>
    </w:p>
    <w:p w:rsidR="00556D30" w:rsidRPr="00642C48" w:rsidRDefault="00AC6D18" w:rsidP="00642C48">
      <w:pPr>
        <w:pStyle w:val="rfdBold3"/>
        <w:rPr>
          <w:rtl/>
        </w:rPr>
      </w:pPr>
      <w:r w:rsidRPr="00642C48">
        <w:rPr>
          <w:rtl/>
        </w:rPr>
        <w:t>539</w:t>
      </w:r>
      <w:r w:rsidR="004803AF" w:rsidRPr="00642C48">
        <w:rPr>
          <w:rtl/>
        </w:rPr>
        <w:t xml:space="preserve"> ـ </w:t>
      </w:r>
      <w:r w:rsidR="00556D30" w:rsidRPr="00642C48">
        <w:rPr>
          <w:rtl/>
        </w:rPr>
        <w:t>مناقب السبطين الحسن والحسين</w:t>
      </w:r>
    </w:p>
    <w:p w:rsidR="00AC6D18" w:rsidRPr="00AC6D18" w:rsidRDefault="009416EC" w:rsidP="009416EC">
      <w:pPr>
        <w:rPr>
          <w:rtl/>
        </w:rPr>
      </w:pPr>
      <w:r>
        <w:rPr>
          <w:rtl/>
        </w:rPr>
        <w:t>لأبي</w:t>
      </w:r>
      <w:r w:rsidR="00FB7845">
        <w:rPr>
          <w:rtl/>
        </w:rPr>
        <w:t xml:space="preserve"> عبد الله</w:t>
      </w:r>
      <w:r>
        <w:rPr>
          <w:rtl/>
        </w:rPr>
        <w:t xml:space="preserve"> محمد بن عبد</w:t>
      </w:r>
      <w:r w:rsidR="00642C48">
        <w:rPr>
          <w:rFonts w:hint="cs"/>
          <w:rtl/>
        </w:rPr>
        <w:t xml:space="preserve"> </w:t>
      </w:r>
      <w:r w:rsidR="00AC6D18" w:rsidRPr="00AC6D18">
        <w:rPr>
          <w:rtl/>
        </w:rPr>
        <w:t>الرحمن بن علي</w:t>
      </w:r>
      <w:r>
        <w:rPr>
          <w:rtl/>
        </w:rPr>
        <w:t>ّ</w:t>
      </w:r>
      <w:r w:rsidR="00AC6D18" w:rsidRPr="00AC6D18">
        <w:rPr>
          <w:rtl/>
        </w:rPr>
        <w:t xml:space="preserve"> بن محمد التجيبي الأندلسي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="00AC6D18" w:rsidRPr="00AC6D18">
        <w:rPr>
          <w:rtl/>
        </w:rPr>
        <w:t>ال</w:t>
      </w:r>
      <w:r>
        <w:rPr>
          <w:rtl/>
        </w:rPr>
        <w:t>أ</w:t>
      </w:r>
      <w:r w:rsidR="00AC6D18" w:rsidRPr="00AC6D18">
        <w:rPr>
          <w:rtl/>
        </w:rPr>
        <w:t>شبيلي المرسي</w:t>
      </w:r>
      <w:r w:rsidR="007E0241">
        <w:rPr>
          <w:rtl/>
        </w:rPr>
        <w:t xml:space="preserve"> ،</w:t>
      </w:r>
      <w:r w:rsidR="00AC6D18" w:rsidRPr="00AC6D18">
        <w:rPr>
          <w:rtl/>
        </w:rPr>
        <w:t xml:space="preserve"> نزيل تل</w:t>
      </w:r>
      <w:r>
        <w:rPr>
          <w:rtl/>
        </w:rPr>
        <w:t>ّ</w:t>
      </w:r>
      <w:r w:rsidR="00AC6D18" w:rsidRPr="00AC6D18">
        <w:rPr>
          <w:rtl/>
        </w:rPr>
        <w:t xml:space="preserve">مسان </w:t>
      </w:r>
      <w:r w:rsidR="00773F9D">
        <w:rPr>
          <w:rtl/>
        </w:rPr>
        <w:t>(</w:t>
      </w:r>
      <w:r w:rsidR="00642C48">
        <w:rPr>
          <w:rFonts w:hint="cs"/>
          <w:rtl/>
        </w:rPr>
        <w:t xml:space="preserve"> </w:t>
      </w:r>
      <w:r w:rsidR="00AC6D18" w:rsidRPr="00AC6D18">
        <w:rPr>
          <w:rtl/>
        </w:rPr>
        <w:t>540</w:t>
      </w:r>
      <w:r w:rsidR="004803AF">
        <w:rPr>
          <w:rtl/>
        </w:rPr>
        <w:t xml:space="preserve"> ـ </w:t>
      </w:r>
      <w:r w:rsidR="00AC6D18" w:rsidRPr="00AC6D18">
        <w:rPr>
          <w:rtl/>
        </w:rPr>
        <w:t>610 ه</w:t>
      </w:r>
      <w:r>
        <w:rPr>
          <w:rtl/>
        </w:rPr>
        <w:t>ـ</w:t>
      </w:r>
      <w:r w:rsidR="00642C48">
        <w:rPr>
          <w:rFonts w:hint="cs"/>
          <w:rtl/>
        </w:rPr>
        <w:t xml:space="preserve"> </w:t>
      </w:r>
      <w:r w:rsidR="00773F9D">
        <w:rPr>
          <w:rtl/>
        </w:rPr>
        <w:t>)</w:t>
      </w:r>
      <w:r w:rsidR="00095AA9">
        <w:rPr>
          <w:rtl/>
        </w:rPr>
        <w:t xml:space="preserve"> .</w:t>
      </w:r>
    </w:p>
    <w:p w:rsidR="00AC6D18" w:rsidRPr="00AC6D18" w:rsidRDefault="00AC6D18" w:rsidP="00581436">
      <w:pPr>
        <w:rPr>
          <w:rtl/>
        </w:rPr>
      </w:pPr>
      <w:r w:rsidRPr="00AC6D18">
        <w:rPr>
          <w:rtl/>
        </w:rPr>
        <w:t>له ترجمة في نفح الطيب</w:t>
      </w:r>
      <w:r w:rsidR="00556D30">
        <w:rPr>
          <w:rtl/>
        </w:rPr>
        <w:t xml:space="preserve"> </w:t>
      </w:r>
      <w:r w:rsidRPr="00AC6D18">
        <w:rPr>
          <w:rtl/>
        </w:rPr>
        <w:t>2</w:t>
      </w:r>
      <w:r w:rsidR="005C5FDB">
        <w:rPr>
          <w:rtl/>
        </w:rPr>
        <w:t xml:space="preserve"> / </w:t>
      </w:r>
      <w:r w:rsidRPr="00AC6D18">
        <w:rPr>
          <w:rtl/>
        </w:rPr>
        <w:t>160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وتاريخ الإ</w:t>
      </w:r>
      <w:r w:rsidR="009416EC">
        <w:rPr>
          <w:rtl/>
        </w:rPr>
        <w:t>ِ</w:t>
      </w:r>
      <w:r w:rsidRPr="00AC6D18">
        <w:rPr>
          <w:rtl/>
        </w:rPr>
        <w:t>سلام للذهبي</w:t>
      </w:r>
      <w:r w:rsidR="004803AF">
        <w:rPr>
          <w:rtl/>
        </w:rPr>
        <w:t xml:space="preserve"> ـ </w:t>
      </w:r>
      <w:r w:rsidRPr="00AC6D18">
        <w:rPr>
          <w:rtl/>
        </w:rPr>
        <w:t>في وفيات سنة 610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ه</w:t>
      </w:r>
      <w:r w:rsidR="009416EC">
        <w:rPr>
          <w:rtl/>
        </w:rPr>
        <w:t>ـ</w:t>
      </w:r>
      <w:r w:rsidR="004803AF">
        <w:rPr>
          <w:rtl/>
        </w:rPr>
        <w:t xml:space="preserve"> ـ </w:t>
      </w:r>
      <w:r w:rsidRPr="00AC6D18">
        <w:rPr>
          <w:rtl/>
        </w:rPr>
        <w:t>ص 339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وفي الوافي بالوفيات</w:t>
      </w:r>
      <w:r w:rsidR="00556D30">
        <w:rPr>
          <w:rtl/>
        </w:rPr>
        <w:t xml:space="preserve"> </w:t>
      </w:r>
      <w:r w:rsidRPr="00AC6D18">
        <w:rPr>
          <w:rtl/>
        </w:rPr>
        <w:t>3</w:t>
      </w:r>
      <w:r w:rsidR="005C5FDB">
        <w:rPr>
          <w:rtl/>
        </w:rPr>
        <w:t xml:space="preserve"> / </w:t>
      </w:r>
      <w:r w:rsidRPr="00AC6D18">
        <w:rPr>
          <w:rtl/>
        </w:rPr>
        <w:t>234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وفي تكملة الأب</w:t>
      </w:r>
      <w:r w:rsidR="00581436">
        <w:rPr>
          <w:rtl/>
        </w:rPr>
        <w:t>ّ</w:t>
      </w:r>
      <w:r w:rsidRPr="00AC6D18">
        <w:rPr>
          <w:rtl/>
        </w:rPr>
        <w:t>ار</w:t>
      </w:r>
      <w:r w:rsidR="00556D30">
        <w:rPr>
          <w:rtl/>
        </w:rPr>
        <w:t xml:space="preserve"> </w:t>
      </w:r>
      <w:r w:rsidRPr="00AC6D18">
        <w:rPr>
          <w:rtl/>
        </w:rPr>
        <w:t>2</w:t>
      </w:r>
      <w:r w:rsidR="005C5FDB">
        <w:rPr>
          <w:rtl/>
        </w:rPr>
        <w:t xml:space="preserve"> / </w:t>
      </w:r>
      <w:r w:rsidRPr="00AC6D18">
        <w:rPr>
          <w:rtl/>
        </w:rPr>
        <w:t>588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وفهرس</w:t>
      </w:r>
      <w:r w:rsidR="00556D30">
        <w:rPr>
          <w:rtl/>
        </w:rPr>
        <w:t xml:space="preserve"> </w:t>
      </w:r>
      <w:r w:rsidR="00581436">
        <w:rPr>
          <w:rtl/>
        </w:rPr>
        <w:br/>
      </w:r>
      <w:r w:rsidRPr="00AC6D18">
        <w:rPr>
          <w:rtl/>
        </w:rPr>
        <w:t>الفهارس</w:t>
      </w:r>
      <w:r w:rsidR="00556D30">
        <w:rPr>
          <w:rtl/>
        </w:rPr>
        <w:t xml:space="preserve"> </w:t>
      </w:r>
      <w:r w:rsidRPr="00AC6D18">
        <w:rPr>
          <w:rtl/>
        </w:rPr>
        <w:t>1</w:t>
      </w:r>
      <w:r w:rsidR="005C5FDB">
        <w:rPr>
          <w:rtl/>
        </w:rPr>
        <w:t xml:space="preserve"> / </w:t>
      </w:r>
      <w:r w:rsidRPr="00AC6D18">
        <w:rPr>
          <w:rtl/>
        </w:rPr>
        <w:t>264 رقم 101 وبهامشه مصادر ترجمته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وذكروا له هذا الكتاب ومؤل</w:t>
      </w:r>
      <w:r w:rsidR="00581436">
        <w:rPr>
          <w:rtl/>
        </w:rPr>
        <w:t>ّ</w:t>
      </w:r>
      <w:r w:rsidRPr="00AC6D18">
        <w:rPr>
          <w:rtl/>
        </w:rPr>
        <w:t>فات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="00581436">
        <w:rPr>
          <w:rtl/>
        </w:rPr>
        <w:t>أُخر</w:t>
      </w:r>
      <w:r w:rsidRPr="00AC6D18">
        <w:rPr>
          <w:rtl/>
        </w:rPr>
        <w:t>ى</w:t>
      </w:r>
      <w:r w:rsidR="00095AA9">
        <w:rPr>
          <w:rtl/>
        </w:rPr>
        <w:t xml:space="preserve"> .</w:t>
      </w:r>
    </w:p>
    <w:p w:rsidR="00AC6D18" w:rsidRPr="00AC6D18" w:rsidRDefault="00AC6D18" w:rsidP="00581436">
      <w:pPr>
        <w:rPr>
          <w:rtl/>
        </w:rPr>
      </w:pPr>
      <w:r w:rsidRPr="00AC6D18">
        <w:rPr>
          <w:rtl/>
        </w:rPr>
        <w:t>وتقد</w:t>
      </w:r>
      <w:r w:rsidR="00581436">
        <w:rPr>
          <w:rtl/>
        </w:rPr>
        <w:t>ّ</w:t>
      </w:r>
      <w:r w:rsidRPr="00AC6D18">
        <w:rPr>
          <w:rtl/>
        </w:rPr>
        <w:t>م له</w:t>
      </w:r>
      <w:r w:rsidR="007E0241">
        <w:rPr>
          <w:rtl/>
        </w:rPr>
        <w:t xml:space="preserve"> :</w:t>
      </w:r>
      <w:r w:rsidRPr="00AC6D18">
        <w:rPr>
          <w:rtl/>
        </w:rPr>
        <w:t xml:space="preserve"> مناقب الحسين</w:t>
      </w:r>
      <w:r w:rsidR="00581436">
        <w:rPr>
          <w:rtl/>
        </w:rPr>
        <w:t xml:space="preserve"> عليه السلام</w:t>
      </w:r>
      <w:r w:rsidR="00095AA9">
        <w:rPr>
          <w:rtl/>
        </w:rPr>
        <w:t xml:space="preserve"> .</w:t>
      </w:r>
    </w:p>
    <w:p w:rsidR="00AC6D18" w:rsidRPr="00642C48" w:rsidRDefault="00AC6D18" w:rsidP="00642C48">
      <w:pPr>
        <w:pStyle w:val="rfdBold3"/>
        <w:rPr>
          <w:rtl/>
        </w:rPr>
      </w:pPr>
      <w:r w:rsidRPr="00642C48">
        <w:rPr>
          <w:rtl/>
        </w:rPr>
        <w:t>540</w:t>
      </w:r>
      <w:r w:rsidR="004803AF" w:rsidRPr="00642C48">
        <w:rPr>
          <w:rtl/>
        </w:rPr>
        <w:t xml:space="preserve"> ـ </w:t>
      </w:r>
      <w:r w:rsidRPr="00642C48">
        <w:rPr>
          <w:rtl/>
        </w:rPr>
        <w:t>مناقب علي</w:t>
      </w:r>
      <w:r w:rsidR="00581436" w:rsidRPr="00642C48">
        <w:rPr>
          <w:rtl/>
        </w:rPr>
        <w:t>ّ</w:t>
      </w:r>
    </w:p>
    <w:p w:rsidR="00AC6D18" w:rsidRPr="00642C48" w:rsidRDefault="00AC6D18" w:rsidP="00AC6D18">
      <w:pPr>
        <w:rPr>
          <w:rStyle w:val="rfdPoemTiniCharChar"/>
          <w:rtl/>
        </w:rPr>
      </w:pPr>
      <w:r w:rsidRPr="00AC6D18">
        <w:rPr>
          <w:rtl/>
        </w:rPr>
        <w:t>لأبي الفتح الأزدي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محمد بن الحسي</w:t>
      </w:r>
      <w:r w:rsidR="00581436">
        <w:rPr>
          <w:rtl/>
        </w:rPr>
        <w:t>ن بن أحمد بن الحسن بن</w:t>
      </w:r>
      <w:r w:rsidR="00FB7845">
        <w:rPr>
          <w:rtl/>
        </w:rPr>
        <w:t xml:space="preserve"> عبد الله</w:t>
      </w:r>
      <w:r w:rsidRPr="00AC6D18">
        <w:rPr>
          <w:rtl/>
        </w:rPr>
        <w:t xml:space="preserve"> الموصلي</w:t>
      </w:r>
      <w:r w:rsidR="007E0241">
        <w:rPr>
          <w:rtl/>
        </w:rPr>
        <w:t xml:space="preserve"> ،</w:t>
      </w:r>
      <w:r w:rsidR="00581436">
        <w:rPr>
          <w:rtl/>
        </w:rPr>
        <w:t xml:space="preserve"> </w:t>
      </w:r>
      <w:r w:rsidR="00581436">
        <w:rPr>
          <w:rtl/>
        </w:rPr>
        <w:br/>
      </w:r>
    </w:p>
    <w:p w:rsidR="00DD699E" w:rsidRDefault="00DD699E" w:rsidP="00556D30">
      <w:pPr>
        <w:pStyle w:val="rfdNormal0"/>
        <w:rPr>
          <w:rtl/>
        </w:rPr>
        <w:sectPr w:rsidR="00DD699E" w:rsidSect="00107863">
          <w:headerReference w:type="even" r:id="rId156"/>
          <w:headerReference w:type="default" r:id="rId157"/>
          <w:headerReference w:type="first" r:id="rId158"/>
          <w:type w:val="continuous"/>
          <w:pgSz w:w="11907" w:h="16840" w:code="9"/>
          <w:pgMar w:top="1247" w:right="1361" w:bottom="1247" w:left="1361" w:header="720" w:footer="720" w:gutter="0"/>
          <w:cols w:space="720"/>
          <w:titlePg/>
          <w:bidi/>
          <w:rtlGutter/>
          <w:docGrid w:linePitch="360"/>
        </w:sectPr>
      </w:pPr>
    </w:p>
    <w:p w:rsidR="00AC6D18" w:rsidRPr="00AC6D18" w:rsidRDefault="00AC6D18" w:rsidP="00556D30">
      <w:pPr>
        <w:pStyle w:val="rfdNormal0"/>
        <w:rPr>
          <w:rtl/>
        </w:rPr>
      </w:pPr>
      <w:r>
        <w:rPr>
          <w:rtl/>
        </w:rPr>
        <w:lastRenderedPageBreak/>
        <w:br w:type="page"/>
      </w:r>
      <w:r w:rsidRPr="00AC6D18">
        <w:rPr>
          <w:rtl/>
        </w:rPr>
        <w:lastRenderedPageBreak/>
        <w:t>نزيل بغداد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المتوف</w:t>
      </w:r>
      <w:r w:rsidR="00581436">
        <w:rPr>
          <w:rtl/>
        </w:rPr>
        <w:t>ّ</w:t>
      </w:r>
      <w:r w:rsidRPr="00AC6D18">
        <w:rPr>
          <w:rtl/>
        </w:rPr>
        <w:t>ى سنة</w:t>
      </w:r>
      <w:r w:rsidR="00556D30">
        <w:rPr>
          <w:rtl/>
        </w:rPr>
        <w:t xml:space="preserve"> </w:t>
      </w:r>
      <w:r w:rsidRPr="00AC6D18">
        <w:rPr>
          <w:rtl/>
        </w:rPr>
        <w:t>7</w:t>
      </w:r>
      <w:r w:rsidR="005C5FDB">
        <w:rPr>
          <w:rtl/>
        </w:rPr>
        <w:t xml:space="preserve"> / </w:t>
      </w:r>
      <w:r w:rsidRPr="00AC6D18">
        <w:rPr>
          <w:rtl/>
        </w:rPr>
        <w:t>374 ه</w:t>
      </w:r>
      <w:r w:rsidR="00581436">
        <w:rPr>
          <w:rtl/>
        </w:rPr>
        <w:t>ـ</w:t>
      </w:r>
      <w:r w:rsidR="00095AA9">
        <w:rPr>
          <w:rtl/>
        </w:rPr>
        <w:t xml:space="preserve"> .</w:t>
      </w:r>
    </w:p>
    <w:p w:rsidR="00AC6D18" w:rsidRPr="00AC6D18" w:rsidRDefault="00AC6D18" w:rsidP="00581436">
      <w:pPr>
        <w:rPr>
          <w:rtl/>
        </w:rPr>
      </w:pPr>
      <w:r w:rsidRPr="00AC6D18">
        <w:rPr>
          <w:rtl/>
        </w:rPr>
        <w:t>ترجم له الخطيب في تاريخ بغداد</w:t>
      </w:r>
      <w:r w:rsidR="00556D30">
        <w:rPr>
          <w:rtl/>
        </w:rPr>
        <w:t xml:space="preserve"> </w:t>
      </w:r>
      <w:r w:rsidRPr="00AC6D18">
        <w:rPr>
          <w:rtl/>
        </w:rPr>
        <w:t>2</w:t>
      </w:r>
      <w:r w:rsidR="005C5FDB">
        <w:rPr>
          <w:rtl/>
        </w:rPr>
        <w:t xml:space="preserve"> / </w:t>
      </w:r>
      <w:r w:rsidRPr="00AC6D18">
        <w:rPr>
          <w:rtl/>
        </w:rPr>
        <w:t>243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والذهبي في تاريخ الإ</w:t>
      </w:r>
      <w:r w:rsidR="00581436">
        <w:rPr>
          <w:rtl/>
        </w:rPr>
        <w:t>ِ</w:t>
      </w:r>
      <w:r w:rsidRPr="00AC6D18">
        <w:rPr>
          <w:rtl/>
        </w:rPr>
        <w:t>سلام</w:t>
      </w:r>
      <w:r w:rsidR="004803AF">
        <w:rPr>
          <w:rtl/>
        </w:rPr>
        <w:t xml:space="preserve"> ـ </w:t>
      </w:r>
      <w:r w:rsidRPr="00AC6D18">
        <w:rPr>
          <w:rtl/>
        </w:rPr>
        <w:t>في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 xml:space="preserve">وفيات سنة 374 </w:t>
      </w:r>
      <w:r w:rsidR="00581436">
        <w:rPr>
          <w:rtl/>
        </w:rPr>
        <w:t>هـ</w:t>
      </w:r>
      <w:r w:rsidR="004803AF">
        <w:rPr>
          <w:rtl/>
        </w:rPr>
        <w:t xml:space="preserve"> ـ </w:t>
      </w:r>
      <w:r w:rsidRPr="00AC6D18">
        <w:rPr>
          <w:rtl/>
        </w:rPr>
        <w:t>ص 564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وفي سير أعلام النبلاء</w:t>
      </w:r>
      <w:r w:rsidR="00556D30">
        <w:rPr>
          <w:rtl/>
        </w:rPr>
        <w:t xml:space="preserve"> </w:t>
      </w:r>
      <w:r w:rsidRPr="00AC6D18">
        <w:rPr>
          <w:rtl/>
        </w:rPr>
        <w:t>16</w:t>
      </w:r>
      <w:r w:rsidR="005C5FDB">
        <w:rPr>
          <w:rtl/>
        </w:rPr>
        <w:t xml:space="preserve"> / </w:t>
      </w:r>
      <w:r w:rsidRPr="00AC6D18">
        <w:rPr>
          <w:rtl/>
        </w:rPr>
        <w:t>347 وبهامشها جملة أ</w:t>
      </w:r>
      <w:r w:rsidR="00581436">
        <w:rPr>
          <w:rtl/>
        </w:rPr>
        <w:t>ُ</w:t>
      </w:r>
      <w:r w:rsidRPr="00AC6D18">
        <w:rPr>
          <w:rtl/>
        </w:rPr>
        <w:t>خرى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من مصادر ترجمته</w:t>
      </w:r>
      <w:r w:rsidR="00095AA9">
        <w:rPr>
          <w:rtl/>
        </w:rPr>
        <w:t xml:space="preserve"> .</w:t>
      </w:r>
    </w:p>
    <w:p w:rsidR="00AC6D18" w:rsidRPr="00AC6D18" w:rsidRDefault="00AC6D18" w:rsidP="00556D30">
      <w:pPr>
        <w:rPr>
          <w:rtl/>
        </w:rPr>
      </w:pPr>
      <w:r w:rsidRPr="00AC6D18">
        <w:rPr>
          <w:rtl/>
        </w:rPr>
        <w:t>وترجم له ابن حجر في لسان الميزان</w:t>
      </w:r>
      <w:r w:rsidR="00556D30">
        <w:rPr>
          <w:rtl/>
        </w:rPr>
        <w:t xml:space="preserve"> </w:t>
      </w:r>
      <w:r w:rsidRPr="00AC6D18">
        <w:rPr>
          <w:rtl/>
        </w:rPr>
        <w:t>5</w:t>
      </w:r>
      <w:r w:rsidR="005C5FDB">
        <w:rPr>
          <w:rtl/>
        </w:rPr>
        <w:t xml:space="preserve"> / </w:t>
      </w:r>
      <w:r w:rsidRPr="00AC6D18">
        <w:rPr>
          <w:rtl/>
        </w:rPr>
        <w:t>139 وحكى عن ابن العديم في تاريخ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حلب أن</w:t>
      </w:r>
      <w:r w:rsidR="00581436">
        <w:rPr>
          <w:rtl/>
        </w:rPr>
        <w:t>ّ</w:t>
      </w:r>
      <w:r w:rsidRPr="00AC6D18">
        <w:rPr>
          <w:rtl/>
        </w:rPr>
        <w:t>ه قال</w:t>
      </w:r>
      <w:r w:rsidR="007E0241">
        <w:rPr>
          <w:rtl/>
        </w:rPr>
        <w:t xml:space="preserve"> :</w:t>
      </w:r>
      <w:r w:rsidRPr="00AC6D18">
        <w:rPr>
          <w:rtl/>
        </w:rPr>
        <w:t xml:space="preserve"> </w:t>
      </w:r>
      <w:r w:rsidR="00AB3A9F" w:rsidRPr="00AC6D18">
        <w:rPr>
          <w:rtl/>
        </w:rPr>
        <w:t>«</w:t>
      </w:r>
      <w:r w:rsidR="00642C48">
        <w:rPr>
          <w:rFonts w:hint="cs"/>
          <w:rtl/>
        </w:rPr>
        <w:t xml:space="preserve"> </w:t>
      </w:r>
      <w:r w:rsidRPr="00AC6D18">
        <w:rPr>
          <w:rtl/>
        </w:rPr>
        <w:t>قدم على سيف الدولة ابن حمدان فأهدى له كتابا</w:t>
      </w:r>
      <w:r w:rsidR="00581436">
        <w:rPr>
          <w:rtl/>
        </w:rPr>
        <w:t>ً</w:t>
      </w:r>
      <w:r w:rsidRPr="00AC6D18">
        <w:rPr>
          <w:rtl/>
        </w:rPr>
        <w:t xml:space="preserve"> في مناقب علي</w:t>
      </w:r>
      <w:r w:rsidR="00581436">
        <w:rPr>
          <w:rtl/>
        </w:rPr>
        <w:t>ّ</w:t>
      </w:r>
      <w:r w:rsidRPr="00AC6D18">
        <w:rPr>
          <w:rtl/>
        </w:rPr>
        <w:t xml:space="preserve"> رضي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الله عنه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ووقفت عليه بخط</w:t>
      </w:r>
      <w:r w:rsidR="00581436">
        <w:rPr>
          <w:rtl/>
        </w:rPr>
        <w:t>ّ</w:t>
      </w:r>
      <w:r w:rsidRPr="00AC6D18">
        <w:rPr>
          <w:rtl/>
        </w:rPr>
        <w:t>ه</w:t>
      </w:r>
      <w:r w:rsidR="00095AA9">
        <w:rPr>
          <w:rFonts w:hint="cs"/>
          <w:rtl/>
        </w:rPr>
        <w:t xml:space="preserve"> </w:t>
      </w:r>
      <w:r w:rsidR="00095AA9">
        <w:rPr>
          <w:rtl/>
        </w:rPr>
        <w:t>. . .</w:t>
      </w:r>
      <w:r w:rsidRPr="00AC6D18">
        <w:rPr>
          <w:rtl/>
        </w:rPr>
        <w:t xml:space="preserve"> وصح</w:t>
      </w:r>
      <w:r w:rsidR="00581436">
        <w:rPr>
          <w:rtl/>
        </w:rPr>
        <w:t>ّ</w:t>
      </w:r>
      <w:r w:rsidRPr="00AC6D18">
        <w:rPr>
          <w:rtl/>
        </w:rPr>
        <w:t>ح رد</w:t>
      </w:r>
      <w:r w:rsidR="00581436">
        <w:rPr>
          <w:rtl/>
        </w:rPr>
        <w:t>ّ</w:t>
      </w:r>
      <w:r w:rsidRPr="00AC6D18">
        <w:rPr>
          <w:rtl/>
        </w:rPr>
        <w:t xml:space="preserve"> الشمس على علي</w:t>
      </w:r>
      <w:r w:rsidR="00581436">
        <w:rPr>
          <w:rtl/>
        </w:rPr>
        <w:t>ّ</w:t>
      </w:r>
      <w:r w:rsidR="00095AA9">
        <w:rPr>
          <w:rFonts w:hint="cs"/>
          <w:rtl/>
        </w:rPr>
        <w:t xml:space="preserve"> </w:t>
      </w:r>
      <w:r w:rsidR="00095AA9">
        <w:rPr>
          <w:rtl/>
        </w:rPr>
        <w:t>. . .</w:t>
      </w:r>
      <w:r w:rsidR="00642C48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="00095AA9">
        <w:rPr>
          <w:rtl/>
        </w:rPr>
        <w:t xml:space="preserve"> .</w:t>
      </w:r>
    </w:p>
    <w:p w:rsidR="00556D30" w:rsidRPr="00642C48" w:rsidRDefault="00AC6D18" w:rsidP="00642C48">
      <w:pPr>
        <w:pStyle w:val="rfdBold3"/>
        <w:rPr>
          <w:rtl/>
        </w:rPr>
      </w:pPr>
      <w:r w:rsidRPr="00642C48">
        <w:rPr>
          <w:rtl/>
        </w:rPr>
        <w:t>541</w:t>
      </w:r>
      <w:r w:rsidR="004803AF" w:rsidRPr="00642C48">
        <w:rPr>
          <w:rtl/>
        </w:rPr>
        <w:t xml:space="preserve"> ـ </w:t>
      </w:r>
      <w:r w:rsidRPr="00642C48">
        <w:rPr>
          <w:rtl/>
        </w:rPr>
        <w:t>مناقب علي</w:t>
      </w:r>
      <w:r w:rsidR="00581436" w:rsidRPr="00642C48">
        <w:rPr>
          <w:rtl/>
        </w:rPr>
        <w:t>ّ</w:t>
      </w:r>
      <w:r w:rsidRPr="00642C48">
        <w:rPr>
          <w:rtl/>
        </w:rPr>
        <w:t xml:space="preserve"> </w:t>
      </w:r>
      <w:r w:rsidR="00581436" w:rsidRPr="00642C48">
        <w:rPr>
          <w:rtl/>
        </w:rPr>
        <w:t>عليه السلام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لأبي إسحاق إبراهيم بن أحمد بن محمد الطبري المعد</w:t>
      </w:r>
      <w:r w:rsidR="00581436">
        <w:rPr>
          <w:rtl/>
        </w:rPr>
        <w:t>ّ</w:t>
      </w:r>
      <w:r w:rsidRPr="00AC6D18">
        <w:rPr>
          <w:rtl/>
        </w:rPr>
        <w:t>ل المقري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الفقيه المالكي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 xml:space="preserve">البغدادي </w:t>
      </w:r>
      <w:r w:rsidR="00773F9D">
        <w:rPr>
          <w:rtl/>
        </w:rPr>
        <w:t>(</w:t>
      </w:r>
      <w:r w:rsidR="00642C48">
        <w:rPr>
          <w:rFonts w:hint="cs"/>
          <w:rtl/>
        </w:rPr>
        <w:t xml:space="preserve"> </w:t>
      </w:r>
      <w:r w:rsidRPr="00AC6D18">
        <w:rPr>
          <w:rtl/>
        </w:rPr>
        <w:t>324</w:t>
      </w:r>
      <w:r w:rsidR="004803AF">
        <w:rPr>
          <w:rtl/>
        </w:rPr>
        <w:t xml:space="preserve"> ـ </w:t>
      </w:r>
      <w:r w:rsidRPr="00AC6D18">
        <w:rPr>
          <w:rtl/>
        </w:rPr>
        <w:t>393 ه</w:t>
      </w:r>
      <w:r w:rsidR="00581436">
        <w:rPr>
          <w:rtl/>
        </w:rPr>
        <w:t>ـ</w:t>
      </w:r>
      <w:r w:rsidR="00642C48">
        <w:rPr>
          <w:rFonts w:hint="cs"/>
          <w:rtl/>
        </w:rPr>
        <w:t xml:space="preserve"> </w:t>
      </w:r>
      <w:r w:rsidR="00773F9D">
        <w:rPr>
          <w:rtl/>
        </w:rPr>
        <w:t>)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ترجم له ابن شهرآشوب في معالم العلماء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رقم </w:t>
      </w:r>
      <w:r w:rsidR="00556D30">
        <w:rPr>
          <w:rtl/>
        </w:rPr>
        <w:t>29</w:t>
      </w:r>
      <w:r w:rsidR="007E0241">
        <w:rPr>
          <w:rtl/>
        </w:rPr>
        <w:t xml:space="preserve"> ،</w:t>
      </w:r>
      <w:r w:rsidR="00556D30">
        <w:rPr>
          <w:rtl/>
        </w:rPr>
        <w:t xml:space="preserve"> وقال</w:t>
      </w:r>
      <w:r w:rsidR="007E0241">
        <w:rPr>
          <w:rtl/>
        </w:rPr>
        <w:t xml:space="preserve"> :</w:t>
      </w:r>
      <w:r w:rsidR="00556D30">
        <w:rPr>
          <w:rtl/>
        </w:rPr>
        <w:t xml:space="preserve"> </w:t>
      </w:r>
      <w:r w:rsidR="00AB3A9F">
        <w:rPr>
          <w:rtl/>
        </w:rPr>
        <w:t>«</w:t>
      </w:r>
      <w:r w:rsidR="00642C48">
        <w:rPr>
          <w:rFonts w:hint="cs"/>
          <w:rtl/>
        </w:rPr>
        <w:t xml:space="preserve"> </w:t>
      </w:r>
      <w:r w:rsidR="00556D30">
        <w:rPr>
          <w:rtl/>
        </w:rPr>
        <w:t>له كتاب المناقب</w:t>
      </w:r>
      <w:r w:rsidR="00642C48">
        <w:rPr>
          <w:rFonts w:hint="cs"/>
          <w:rtl/>
        </w:rPr>
        <w:t xml:space="preserve"> </w:t>
      </w:r>
      <w:r w:rsidR="00AB3A9F">
        <w:rPr>
          <w:rtl/>
        </w:rPr>
        <w:t>»</w:t>
      </w:r>
      <w:r w:rsidR="00095AA9">
        <w:rPr>
          <w:rtl/>
        </w:rPr>
        <w:t xml:space="preserve"> .</w:t>
      </w:r>
    </w:p>
    <w:p w:rsidR="00AC6D18" w:rsidRPr="00AC6D18" w:rsidRDefault="00AC6D18" w:rsidP="00556D30">
      <w:pPr>
        <w:rPr>
          <w:rtl/>
        </w:rPr>
      </w:pPr>
      <w:r w:rsidRPr="00AC6D18">
        <w:rPr>
          <w:rtl/>
        </w:rPr>
        <w:t>وكان الكتاب موجودا</w:t>
      </w:r>
      <w:r w:rsidR="00581436">
        <w:rPr>
          <w:rtl/>
        </w:rPr>
        <w:t>ً</w:t>
      </w:r>
      <w:r w:rsidRPr="00AC6D18">
        <w:rPr>
          <w:rtl/>
        </w:rPr>
        <w:t xml:space="preserve"> عنده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نقل عنه في كتابه الآخر مناقب آل أبي طالب</w:t>
      </w:r>
      <w:r w:rsidR="00556D30">
        <w:rPr>
          <w:rtl/>
        </w:rPr>
        <w:t xml:space="preserve"> </w:t>
      </w:r>
      <w:r w:rsidR="00581436">
        <w:rPr>
          <w:rtl/>
        </w:rPr>
        <w:br/>
      </w:r>
      <w:r w:rsidRPr="00AC6D18">
        <w:rPr>
          <w:rtl/>
        </w:rPr>
        <w:t>2</w:t>
      </w:r>
      <w:r w:rsidR="005C5FDB">
        <w:rPr>
          <w:rtl/>
        </w:rPr>
        <w:t xml:space="preserve"> / </w:t>
      </w:r>
      <w:r w:rsidRPr="00AC6D18">
        <w:rPr>
          <w:rtl/>
        </w:rPr>
        <w:t>251</w:t>
      </w:r>
      <w:r w:rsidR="00095AA9">
        <w:rPr>
          <w:rtl/>
        </w:rPr>
        <w:t xml:space="preserve"> .</w:t>
      </w:r>
    </w:p>
    <w:p w:rsidR="00AC6D18" w:rsidRPr="00AC6D18" w:rsidRDefault="00AC6D18" w:rsidP="00556D30">
      <w:pPr>
        <w:rPr>
          <w:rtl/>
        </w:rPr>
      </w:pPr>
      <w:r w:rsidRPr="00556D30">
        <w:rPr>
          <w:rStyle w:val="rfdBold2"/>
          <w:rtl/>
        </w:rPr>
        <w:t>أقول</w:t>
      </w:r>
      <w:r w:rsidR="007E0241">
        <w:rPr>
          <w:rStyle w:val="rfdBold2"/>
          <w:rtl/>
        </w:rPr>
        <w:t xml:space="preserve"> :</w:t>
      </w:r>
      <w:r w:rsidRPr="00AC6D18">
        <w:rPr>
          <w:rtl/>
        </w:rPr>
        <w:t xml:space="preserve"> ترجم الخطيب للمؤل</w:t>
      </w:r>
      <w:r w:rsidR="00581436">
        <w:rPr>
          <w:rtl/>
        </w:rPr>
        <w:t>ّ</w:t>
      </w:r>
      <w:r w:rsidRPr="00AC6D18">
        <w:rPr>
          <w:rtl/>
        </w:rPr>
        <w:t>ف في تاريخ بغداد</w:t>
      </w:r>
      <w:r w:rsidR="00556D30">
        <w:rPr>
          <w:rtl/>
        </w:rPr>
        <w:t xml:space="preserve"> </w:t>
      </w:r>
      <w:r w:rsidRPr="00AC6D18">
        <w:rPr>
          <w:rtl/>
        </w:rPr>
        <w:t>6</w:t>
      </w:r>
      <w:r w:rsidR="005C5FDB">
        <w:rPr>
          <w:rtl/>
        </w:rPr>
        <w:t xml:space="preserve"> / </w:t>
      </w:r>
      <w:r w:rsidRPr="00AC6D18">
        <w:rPr>
          <w:rtl/>
        </w:rPr>
        <w:t>19 ووث</w:t>
      </w:r>
      <w:r w:rsidR="00581436">
        <w:rPr>
          <w:rtl/>
        </w:rPr>
        <w:t>ّ</w:t>
      </w:r>
      <w:r w:rsidRPr="00AC6D18">
        <w:rPr>
          <w:rtl/>
        </w:rPr>
        <w:t>قه</w:t>
      </w:r>
      <w:r w:rsidR="00095AA9">
        <w:rPr>
          <w:rtl/>
        </w:rPr>
        <w:t xml:space="preserve"> .</w:t>
      </w:r>
    </w:p>
    <w:p w:rsidR="00AC6D18" w:rsidRPr="00AC6D18" w:rsidRDefault="00AC6D18" w:rsidP="00581436">
      <w:pPr>
        <w:rPr>
          <w:rtl/>
        </w:rPr>
      </w:pPr>
      <w:r w:rsidRPr="00AC6D18">
        <w:rPr>
          <w:rtl/>
        </w:rPr>
        <w:t>وترجم له ابن الجوزي في المنتظم</w:t>
      </w:r>
      <w:r w:rsidR="00556D30">
        <w:rPr>
          <w:rtl/>
        </w:rPr>
        <w:t xml:space="preserve"> </w:t>
      </w:r>
      <w:r w:rsidRPr="00AC6D18">
        <w:rPr>
          <w:rtl/>
        </w:rPr>
        <w:t>7</w:t>
      </w:r>
      <w:r w:rsidR="005C5FDB">
        <w:rPr>
          <w:rtl/>
        </w:rPr>
        <w:t xml:space="preserve"> / </w:t>
      </w:r>
      <w:r w:rsidRPr="00AC6D18">
        <w:rPr>
          <w:rtl/>
        </w:rPr>
        <w:t>223 وقال</w:t>
      </w:r>
      <w:r w:rsidR="007E0241">
        <w:rPr>
          <w:rtl/>
        </w:rPr>
        <w:t xml:space="preserve"> :</w:t>
      </w:r>
      <w:r w:rsidRPr="00AC6D18">
        <w:rPr>
          <w:rtl/>
        </w:rPr>
        <w:t xml:space="preserve"> </w:t>
      </w:r>
      <w:r w:rsidR="00AB3A9F" w:rsidRPr="00AC6D18">
        <w:rPr>
          <w:rtl/>
        </w:rPr>
        <w:t>«</w:t>
      </w:r>
      <w:r w:rsidR="00642C48">
        <w:rPr>
          <w:rFonts w:hint="cs"/>
          <w:rtl/>
        </w:rPr>
        <w:t xml:space="preserve"> </w:t>
      </w:r>
      <w:r w:rsidRPr="00AC6D18">
        <w:rPr>
          <w:rtl/>
        </w:rPr>
        <w:t>وكان شيخ الشهود ومقد</w:t>
      </w:r>
      <w:r w:rsidR="00581436">
        <w:rPr>
          <w:rtl/>
        </w:rPr>
        <w:t>ّ</w:t>
      </w:r>
      <w:r w:rsidRPr="00AC6D18">
        <w:rPr>
          <w:rtl/>
        </w:rPr>
        <w:t>مهم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="00095AA9">
        <w:rPr>
          <w:rtl/>
        </w:rPr>
        <w:t xml:space="preserve"> . . .</w:t>
      </w:r>
      <w:r w:rsidRPr="00AC6D18">
        <w:rPr>
          <w:rtl/>
        </w:rPr>
        <w:t xml:space="preserve"> وعليه قرأ الرضي القرآن</w:t>
      </w:r>
      <w:r w:rsidR="00095AA9">
        <w:rPr>
          <w:rFonts w:hint="cs"/>
          <w:rtl/>
        </w:rPr>
        <w:t xml:space="preserve"> </w:t>
      </w:r>
      <w:r w:rsidR="00095AA9">
        <w:rPr>
          <w:rtl/>
        </w:rPr>
        <w:t>. . .</w:t>
      </w:r>
      <w:r w:rsidR="00642C48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="00095AA9">
        <w:rPr>
          <w:rtl/>
        </w:rPr>
        <w:t xml:space="preserve"> .</w:t>
      </w:r>
    </w:p>
    <w:p w:rsidR="00AC6D18" w:rsidRPr="00AC6D18" w:rsidRDefault="00AC6D18" w:rsidP="00556D30">
      <w:pPr>
        <w:rPr>
          <w:rtl/>
        </w:rPr>
      </w:pPr>
      <w:r w:rsidRPr="00AC6D18">
        <w:rPr>
          <w:rtl/>
        </w:rPr>
        <w:t>وترجم له الذهبي في تاريخ الإ</w:t>
      </w:r>
      <w:r w:rsidR="00581436">
        <w:rPr>
          <w:rtl/>
        </w:rPr>
        <w:t>ِ</w:t>
      </w:r>
      <w:r w:rsidRPr="00AC6D18">
        <w:rPr>
          <w:rtl/>
        </w:rPr>
        <w:t>سلام</w:t>
      </w:r>
      <w:r w:rsidR="004803AF">
        <w:rPr>
          <w:rtl/>
        </w:rPr>
        <w:t xml:space="preserve"> ـ </w:t>
      </w:r>
      <w:r w:rsidRPr="00AC6D18">
        <w:rPr>
          <w:rtl/>
        </w:rPr>
        <w:t>في وفيات سنة 393 ه</w:t>
      </w:r>
      <w:r w:rsidR="00581436">
        <w:rPr>
          <w:rtl/>
        </w:rPr>
        <w:t>ـ</w:t>
      </w:r>
      <w:r w:rsidR="004803AF">
        <w:rPr>
          <w:rtl/>
        </w:rPr>
        <w:t xml:space="preserve"> ـ </w:t>
      </w:r>
      <w:r w:rsidRPr="00AC6D18">
        <w:rPr>
          <w:rtl/>
        </w:rPr>
        <w:t>ص 280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وفي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معرفة القر</w:t>
      </w:r>
      <w:r w:rsidR="00581436">
        <w:rPr>
          <w:rtl/>
        </w:rPr>
        <w:t>ّ</w:t>
      </w:r>
      <w:r w:rsidRPr="00AC6D18">
        <w:rPr>
          <w:rtl/>
        </w:rPr>
        <w:t>اء الكبار</w:t>
      </w:r>
      <w:r w:rsidR="00556D30">
        <w:rPr>
          <w:rtl/>
        </w:rPr>
        <w:t xml:space="preserve"> </w:t>
      </w:r>
      <w:r w:rsidRPr="00AC6D18">
        <w:rPr>
          <w:rtl/>
        </w:rPr>
        <w:t>1</w:t>
      </w:r>
      <w:r w:rsidR="005C5FDB">
        <w:rPr>
          <w:rtl/>
        </w:rPr>
        <w:t xml:space="preserve"> / </w:t>
      </w:r>
      <w:r w:rsidRPr="00AC6D18">
        <w:rPr>
          <w:rtl/>
        </w:rPr>
        <w:t>358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وفي العبر</w:t>
      </w:r>
      <w:r w:rsidR="00556D30">
        <w:rPr>
          <w:rtl/>
        </w:rPr>
        <w:t xml:space="preserve"> </w:t>
      </w:r>
      <w:r w:rsidRPr="00AC6D18">
        <w:rPr>
          <w:rtl/>
        </w:rPr>
        <w:t>3</w:t>
      </w:r>
      <w:r w:rsidR="005C5FDB">
        <w:rPr>
          <w:rtl/>
        </w:rPr>
        <w:t xml:space="preserve"> / </w:t>
      </w:r>
      <w:r w:rsidRPr="00AC6D18">
        <w:rPr>
          <w:rtl/>
        </w:rPr>
        <w:t>54 قائلا</w:t>
      </w:r>
      <w:r w:rsidR="00581436">
        <w:rPr>
          <w:rtl/>
        </w:rPr>
        <w:t>ً</w:t>
      </w:r>
      <w:r w:rsidR="007E0241">
        <w:rPr>
          <w:rtl/>
        </w:rPr>
        <w:t xml:space="preserve"> :</w:t>
      </w:r>
      <w:r w:rsidRPr="00AC6D18">
        <w:rPr>
          <w:rtl/>
        </w:rPr>
        <w:t xml:space="preserve"> </w:t>
      </w:r>
      <w:r w:rsidR="00AB3A9F">
        <w:rPr>
          <w:rtl/>
        </w:rPr>
        <w:t>«</w:t>
      </w:r>
      <w:r w:rsidR="00642C48">
        <w:rPr>
          <w:rFonts w:hint="cs"/>
          <w:rtl/>
        </w:rPr>
        <w:t xml:space="preserve"> </w:t>
      </w:r>
      <w:r w:rsidRPr="00AC6D18">
        <w:rPr>
          <w:rtl/>
        </w:rPr>
        <w:t>أحد الرؤساء والعلماء ببغداد</w:t>
      </w:r>
      <w:r w:rsidR="00095AA9">
        <w:rPr>
          <w:rFonts w:hint="cs"/>
          <w:rtl/>
        </w:rPr>
        <w:t xml:space="preserve"> </w:t>
      </w:r>
      <w:r w:rsidR="00095AA9">
        <w:rPr>
          <w:rtl/>
        </w:rPr>
        <w:t>. . .</w:t>
      </w:r>
      <w:r w:rsidR="00556D30">
        <w:rPr>
          <w:rtl/>
        </w:rPr>
        <w:t xml:space="preserve"> </w:t>
      </w:r>
      <w:r w:rsidR="00581436">
        <w:rPr>
          <w:rtl/>
        </w:rPr>
        <w:br/>
      </w:r>
      <w:r w:rsidRPr="00AC6D18">
        <w:rPr>
          <w:rtl/>
        </w:rPr>
        <w:t>وكانت داره مجمع أهل القرآن والحديث وأفضاله زائدا</w:t>
      </w:r>
      <w:r w:rsidR="00581436">
        <w:rPr>
          <w:rtl/>
        </w:rPr>
        <w:t>ً</w:t>
      </w:r>
      <w:r w:rsidRPr="00AC6D18">
        <w:rPr>
          <w:rtl/>
        </w:rPr>
        <w:t xml:space="preserve"> على أهل العلم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وهو ثقة</w:t>
      </w:r>
      <w:r w:rsidR="00642C48">
        <w:rPr>
          <w:rFonts w:hint="cs"/>
          <w:rtl/>
        </w:rPr>
        <w:t xml:space="preserve"> </w:t>
      </w:r>
      <w:r w:rsidR="00AB3A9F">
        <w:rPr>
          <w:rtl/>
        </w:rPr>
        <w:t>»</w:t>
      </w:r>
      <w:r w:rsidR="00095AA9">
        <w:rPr>
          <w:rtl/>
        </w:rPr>
        <w:t xml:space="preserve"> .</w:t>
      </w:r>
    </w:p>
    <w:p w:rsidR="00AC6D18" w:rsidRPr="00642C48" w:rsidRDefault="00AC6D18" w:rsidP="00642C48">
      <w:pPr>
        <w:pStyle w:val="rfdBold3"/>
        <w:rPr>
          <w:rtl/>
        </w:rPr>
      </w:pPr>
      <w:r w:rsidRPr="00642C48">
        <w:rPr>
          <w:rtl/>
        </w:rPr>
        <w:t>542</w:t>
      </w:r>
      <w:r w:rsidR="004803AF" w:rsidRPr="00642C48">
        <w:rPr>
          <w:rtl/>
        </w:rPr>
        <w:t xml:space="preserve"> ـ </w:t>
      </w:r>
      <w:r w:rsidRPr="00642C48">
        <w:rPr>
          <w:rtl/>
        </w:rPr>
        <w:t>مناقب علي</w:t>
      </w:r>
      <w:r w:rsidR="00581436" w:rsidRPr="00642C48">
        <w:rPr>
          <w:rtl/>
        </w:rPr>
        <w:t>ّ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ليحيى بن إبراهيم السلماسي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أبي زكري</w:t>
      </w:r>
      <w:r w:rsidR="00581436">
        <w:rPr>
          <w:rtl/>
        </w:rPr>
        <w:t>ّ</w:t>
      </w:r>
      <w:r w:rsidRPr="00AC6D18">
        <w:rPr>
          <w:rtl/>
        </w:rPr>
        <w:t>ا بن أبي طاهر الواعظ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المتوف</w:t>
      </w:r>
      <w:r w:rsidR="00581436">
        <w:rPr>
          <w:rtl/>
        </w:rPr>
        <w:t>ّ</w:t>
      </w:r>
      <w:r w:rsidRPr="00AC6D18">
        <w:rPr>
          <w:rtl/>
        </w:rPr>
        <w:t>ى سنة 550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هجرية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>
        <w:rPr>
          <w:rtl/>
        </w:rPr>
        <w:br w:type="page"/>
      </w:r>
      <w:r w:rsidRPr="00AC6D18">
        <w:rPr>
          <w:rtl/>
        </w:rPr>
        <w:lastRenderedPageBreak/>
        <w:t>شيخ الحافظ ابن عساكر وأبي الفضل بن ناصر وأبي الفرج ابن الجوزي</w:t>
      </w:r>
      <w:r w:rsidR="00095AA9">
        <w:rPr>
          <w:rtl/>
        </w:rPr>
        <w:t xml:space="preserve"> .</w:t>
      </w:r>
    </w:p>
    <w:p w:rsidR="00AC6D18" w:rsidRPr="00AC6D18" w:rsidRDefault="00AC6D18" w:rsidP="00D5005B">
      <w:pPr>
        <w:rPr>
          <w:rtl/>
        </w:rPr>
      </w:pPr>
      <w:r w:rsidRPr="00AC6D18">
        <w:rPr>
          <w:rtl/>
        </w:rPr>
        <w:t>ترجم له الأخير في المنتظم</w:t>
      </w:r>
      <w:r w:rsidR="00556D30">
        <w:rPr>
          <w:rtl/>
        </w:rPr>
        <w:t xml:space="preserve"> </w:t>
      </w:r>
      <w:r w:rsidRPr="00AC6D18">
        <w:rPr>
          <w:rtl/>
        </w:rPr>
        <w:t>10</w:t>
      </w:r>
      <w:r w:rsidR="005C5FDB">
        <w:rPr>
          <w:rtl/>
        </w:rPr>
        <w:t xml:space="preserve"> / </w:t>
      </w:r>
      <w:r w:rsidRPr="00AC6D18">
        <w:rPr>
          <w:rtl/>
        </w:rPr>
        <w:t>164 وقال</w:t>
      </w:r>
      <w:r w:rsidR="007E0241">
        <w:rPr>
          <w:rtl/>
        </w:rPr>
        <w:t xml:space="preserve"> :</w:t>
      </w:r>
      <w:r w:rsidRPr="00AC6D18">
        <w:rPr>
          <w:rtl/>
        </w:rPr>
        <w:t xml:space="preserve"> </w:t>
      </w:r>
      <w:r w:rsidR="00AB3A9F">
        <w:rPr>
          <w:rtl/>
        </w:rPr>
        <w:t>«</w:t>
      </w:r>
      <w:r w:rsidR="00642C48">
        <w:rPr>
          <w:rFonts w:hint="cs"/>
          <w:rtl/>
        </w:rPr>
        <w:t xml:space="preserve"> </w:t>
      </w:r>
      <w:r w:rsidRPr="00AC6D18">
        <w:rPr>
          <w:rtl/>
        </w:rPr>
        <w:t>قدم إلى بغداد فوعظ بها وكان له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القبول التام</w:t>
      </w:r>
      <w:r w:rsidR="00D5005B">
        <w:rPr>
          <w:rtl/>
        </w:rPr>
        <w:t>ّ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ثم</w:t>
      </w:r>
      <w:r w:rsidR="00D5005B">
        <w:rPr>
          <w:rtl/>
        </w:rPr>
        <w:t>ّ</w:t>
      </w:r>
      <w:r w:rsidRPr="00AC6D18">
        <w:rPr>
          <w:rtl/>
        </w:rPr>
        <w:t xml:space="preserve"> غاب عنها نحوا</w:t>
      </w:r>
      <w:r w:rsidR="00D5005B">
        <w:rPr>
          <w:rtl/>
        </w:rPr>
        <w:t>ً</w:t>
      </w:r>
      <w:r w:rsidRPr="00AC6D18">
        <w:rPr>
          <w:rtl/>
        </w:rPr>
        <w:t xml:space="preserve"> من أربعين سنة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ثم</w:t>
      </w:r>
      <w:r w:rsidR="00D5005B">
        <w:rPr>
          <w:rtl/>
        </w:rPr>
        <w:t>ّ</w:t>
      </w:r>
      <w:r w:rsidRPr="00AC6D18">
        <w:rPr>
          <w:rtl/>
        </w:rPr>
        <w:t xml:space="preserve"> قدم بعد الأربعين وخمسمائة</w:t>
      </w:r>
      <w:r w:rsidR="00095AA9">
        <w:rPr>
          <w:rFonts w:hint="cs"/>
          <w:rtl/>
        </w:rPr>
        <w:t xml:space="preserve"> </w:t>
      </w:r>
      <w:r w:rsidR="00095AA9">
        <w:rPr>
          <w:rtl/>
        </w:rPr>
        <w:t>. . .</w:t>
      </w:r>
      <w:r w:rsidR="00556D30">
        <w:rPr>
          <w:rtl/>
        </w:rPr>
        <w:t xml:space="preserve"> </w:t>
      </w:r>
      <w:r w:rsidR="00D5005B">
        <w:rPr>
          <w:rtl/>
        </w:rPr>
        <w:br/>
      </w:r>
      <w:r w:rsidRPr="00AC6D18">
        <w:rPr>
          <w:rtl/>
        </w:rPr>
        <w:t>فسمعنا عليه شيئا</w:t>
      </w:r>
      <w:r w:rsidR="00D5005B">
        <w:rPr>
          <w:rtl/>
        </w:rPr>
        <w:t>ً</w:t>
      </w:r>
      <w:r w:rsidRPr="00AC6D18">
        <w:rPr>
          <w:rtl/>
        </w:rPr>
        <w:t xml:space="preserve"> من الحديث بقراءة شيخنا ابن ناصر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ثم</w:t>
      </w:r>
      <w:r w:rsidR="00D5005B">
        <w:rPr>
          <w:rtl/>
        </w:rPr>
        <w:t>ّ</w:t>
      </w:r>
      <w:r w:rsidRPr="00AC6D18">
        <w:rPr>
          <w:rtl/>
        </w:rPr>
        <w:t xml:space="preserve"> رحل عن بغداد فتوف</w:t>
      </w:r>
      <w:r w:rsidR="00D5005B">
        <w:rPr>
          <w:rtl/>
        </w:rPr>
        <w:t>ّ</w:t>
      </w:r>
      <w:r w:rsidRPr="00AC6D18">
        <w:rPr>
          <w:rtl/>
        </w:rPr>
        <w:t>ي في</w:t>
      </w:r>
      <w:r w:rsidR="00375CD3">
        <w:rPr>
          <w:rtl/>
        </w:rPr>
        <w:t xml:space="preserve"> </w:t>
      </w:r>
      <w:r w:rsidR="00D5005B">
        <w:rPr>
          <w:rtl/>
        </w:rPr>
        <w:br/>
      </w:r>
      <w:r w:rsidRPr="00AC6D18">
        <w:rPr>
          <w:rtl/>
        </w:rPr>
        <w:t>سلماس</w:t>
      </w:r>
      <w:r w:rsidR="00642C48">
        <w:rPr>
          <w:rFonts w:hint="cs"/>
          <w:rtl/>
        </w:rPr>
        <w:t xml:space="preserve"> </w:t>
      </w:r>
      <w:r w:rsidR="00AB3A9F">
        <w:rPr>
          <w:rtl/>
        </w:rPr>
        <w:t>»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وهو الشيخ الحادي والخمسون في مشيخته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ترجم له فيها في ص 152 بتكرير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ما في المنتظم</w:t>
      </w:r>
      <w:r w:rsidR="00095AA9">
        <w:rPr>
          <w:rtl/>
        </w:rPr>
        <w:t xml:space="preserve"> .</w:t>
      </w:r>
    </w:p>
    <w:p w:rsidR="00AC6D18" w:rsidRPr="00AC6D18" w:rsidRDefault="00AC6D18" w:rsidP="00D5005B">
      <w:pPr>
        <w:rPr>
          <w:rtl/>
        </w:rPr>
      </w:pPr>
      <w:r w:rsidRPr="00AC6D18">
        <w:rPr>
          <w:rtl/>
        </w:rPr>
        <w:t>قال الذهبي في الميزان</w:t>
      </w:r>
      <w:r w:rsidR="00556D30">
        <w:rPr>
          <w:rtl/>
        </w:rPr>
        <w:t xml:space="preserve"> </w:t>
      </w:r>
      <w:r w:rsidRPr="00AC6D18">
        <w:rPr>
          <w:rtl/>
        </w:rPr>
        <w:t>4</w:t>
      </w:r>
      <w:r w:rsidR="005C5FDB">
        <w:rPr>
          <w:rtl/>
        </w:rPr>
        <w:t xml:space="preserve"> / </w:t>
      </w:r>
      <w:r w:rsidRPr="00AC6D18">
        <w:rPr>
          <w:rtl/>
        </w:rPr>
        <w:t>360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وابن حجر في لسانه</w:t>
      </w:r>
      <w:r w:rsidR="00556D30">
        <w:rPr>
          <w:rtl/>
        </w:rPr>
        <w:t xml:space="preserve"> 6</w:t>
      </w:r>
      <w:r w:rsidR="005C5FDB">
        <w:rPr>
          <w:rtl/>
        </w:rPr>
        <w:t xml:space="preserve"> / </w:t>
      </w:r>
      <w:r w:rsidR="00556D30">
        <w:rPr>
          <w:rtl/>
        </w:rPr>
        <w:t>240</w:t>
      </w:r>
      <w:r w:rsidR="007E0241">
        <w:rPr>
          <w:rtl/>
        </w:rPr>
        <w:t xml:space="preserve"> :</w:t>
      </w:r>
      <w:r w:rsidR="00556D30">
        <w:rPr>
          <w:rtl/>
        </w:rPr>
        <w:t xml:space="preserve"> </w:t>
      </w:r>
      <w:r w:rsidR="00AB3A9F">
        <w:rPr>
          <w:rtl/>
        </w:rPr>
        <w:t>«</w:t>
      </w:r>
      <w:r w:rsidR="00C32EC2">
        <w:rPr>
          <w:rFonts w:hint="cs"/>
          <w:rtl/>
        </w:rPr>
        <w:t xml:space="preserve"> </w:t>
      </w:r>
      <w:r w:rsidR="00556D30">
        <w:rPr>
          <w:rtl/>
        </w:rPr>
        <w:t>له مصن</w:t>
      </w:r>
      <w:r w:rsidR="00D5005B">
        <w:rPr>
          <w:rtl/>
        </w:rPr>
        <w:t>ّ</w:t>
      </w:r>
      <w:r w:rsidR="00556D30">
        <w:rPr>
          <w:rtl/>
        </w:rPr>
        <w:t xml:space="preserve">ف في </w:t>
      </w:r>
      <w:r w:rsidR="00D5005B">
        <w:rPr>
          <w:rtl/>
        </w:rPr>
        <w:br/>
      </w:r>
      <w:r w:rsidRPr="00AC6D18">
        <w:rPr>
          <w:rtl/>
        </w:rPr>
        <w:t>مناقب علي</w:t>
      </w:r>
      <w:r w:rsidR="00D5005B">
        <w:rPr>
          <w:rtl/>
        </w:rPr>
        <w:t>ّ</w:t>
      </w:r>
      <w:r w:rsidRPr="00AC6D18">
        <w:rPr>
          <w:rtl/>
        </w:rPr>
        <w:t xml:space="preserve"> </w:t>
      </w:r>
      <w:r w:rsidR="00D5005B">
        <w:rPr>
          <w:rtl/>
        </w:rPr>
        <w:t>رضي الله عنه</w:t>
      </w:r>
      <w:r w:rsidR="00C32EC2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="00095AA9">
        <w:rPr>
          <w:rtl/>
        </w:rPr>
        <w:t xml:space="preserve"> .</w:t>
      </w:r>
    </w:p>
    <w:p w:rsidR="00556D30" w:rsidRPr="00C32EC2" w:rsidRDefault="00AC6D18" w:rsidP="00C32EC2">
      <w:pPr>
        <w:pStyle w:val="rfdBold3"/>
        <w:rPr>
          <w:rtl/>
        </w:rPr>
      </w:pPr>
      <w:r w:rsidRPr="00C32EC2">
        <w:rPr>
          <w:rtl/>
        </w:rPr>
        <w:t>543</w:t>
      </w:r>
      <w:r w:rsidR="004803AF" w:rsidRPr="00C32EC2">
        <w:rPr>
          <w:rtl/>
        </w:rPr>
        <w:t xml:space="preserve"> ـ </w:t>
      </w:r>
      <w:r w:rsidRPr="00C32EC2">
        <w:rPr>
          <w:rtl/>
        </w:rPr>
        <w:t>مناقب علي</w:t>
      </w:r>
      <w:r w:rsidR="00D5005B" w:rsidRPr="00C32EC2">
        <w:rPr>
          <w:rtl/>
        </w:rPr>
        <w:t>ّ</w:t>
      </w:r>
      <w:r w:rsidRPr="00C32EC2">
        <w:rPr>
          <w:rtl/>
        </w:rPr>
        <w:t xml:space="preserve"> </w:t>
      </w:r>
      <w:r w:rsidR="00D5005B" w:rsidRPr="00C32EC2">
        <w:rPr>
          <w:rtl/>
        </w:rPr>
        <w:t>عليه السلام</w:t>
      </w:r>
    </w:p>
    <w:p w:rsidR="00AC6D18" w:rsidRPr="00AC6D18" w:rsidRDefault="00D5005B" w:rsidP="00D5005B">
      <w:pPr>
        <w:rPr>
          <w:rtl/>
        </w:rPr>
      </w:pPr>
      <w:r>
        <w:rPr>
          <w:rtl/>
        </w:rPr>
        <w:t>ليوسف بن عبد</w:t>
      </w:r>
      <w:r w:rsidR="00C32EC2">
        <w:rPr>
          <w:rFonts w:hint="cs"/>
          <w:rtl/>
        </w:rPr>
        <w:t xml:space="preserve"> </w:t>
      </w:r>
      <w:r w:rsidR="00AC6D18" w:rsidRPr="00AC6D18">
        <w:rPr>
          <w:rtl/>
        </w:rPr>
        <w:t>الهادي</w:t>
      </w:r>
      <w:r w:rsidR="007E0241">
        <w:rPr>
          <w:rtl/>
        </w:rPr>
        <w:t xml:space="preserve"> ،</w:t>
      </w:r>
      <w:r w:rsidR="00AC6D18" w:rsidRPr="00AC6D18">
        <w:rPr>
          <w:rtl/>
        </w:rPr>
        <w:t xml:space="preserve"> وهو يوسف بن حسن بن أحمد بن حسن بن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>
        <w:rPr>
          <w:rtl/>
        </w:rPr>
        <w:t>عبد</w:t>
      </w:r>
      <w:r w:rsidR="00C32EC2">
        <w:rPr>
          <w:rFonts w:hint="cs"/>
          <w:rtl/>
        </w:rPr>
        <w:t xml:space="preserve"> </w:t>
      </w:r>
      <w:r w:rsidR="00AC6D18" w:rsidRPr="00AC6D18">
        <w:rPr>
          <w:rtl/>
        </w:rPr>
        <w:t>الهادي الحنبلي المقدسي الدمشقي الصالحي</w:t>
      </w:r>
      <w:r w:rsidR="007E0241">
        <w:rPr>
          <w:rtl/>
        </w:rPr>
        <w:t xml:space="preserve"> ،</w:t>
      </w:r>
      <w:r w:rsidR="00AC6D18" w:rsidRPr="00AC6D18">
        <w:rPr>
          <w:rtl/>
        </w:rPr>
        <w:t xml:space="preserve"> المشتهر ب</w:t>
      </w:r>
      <w:r w:rsidRPr="003B2582">
        <w:rPr>
          <w:rtl/>
        </w:rPr>
        <w:t>ٱ</w:t>
      </w:r>
      <w:r w:rsidR="00AC6D18" w:rsidRPr="00AC6D18">
        <w:rPr>
          <w:rtl/>
        </w:rPr>
        <w:t>بن المبرد وب</w:t>
      </w:r>
      <w:r w:rsidRPr="003B2582">
        <w:rPr>
          <w:rtl/>
        </w:rPr>
        <w:t>ٱ</w:t>
      </w:r>
      <w:r>
        <w:rPr>
          <w:rtl/>
        </w:rPr>
        <w:t>بن عبد</w:t>
      </w:r>
      <w:r w:rsidR="00C32EC2">
        <w:rPr>
          <w:rFonts w:hint="cs"/>
          <w:rtl/>
        </w:rPr>
        <w:t xml:space="preserve"> </w:t>
      </w:r>
      <w:r w:rsidR="00AC6D18" w:rsidRPr="00AC6D18">
        <w:rPr>
          <w:rtl/>
        </w:rPr>
        <w:t>الهادي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="00773F9D">
        <w:rPr>
          <w:rtl/>
        </w:rPr>
        <w:t>(</w:t>
      </w:r>
      <w:r w:rsidR="00C32EC2">
        <w:rPr>
          <w:rFonts w:hint="cs"/>
          <w:rtl/>
        </w:rPr>
        <w:t xml:space="preserve"> </w:t>
      </w:r>
      <w:r w:rsidR="00AC6D18" w:rsidRPr="00AC6D18">
        <w:rPr>
          <w:rtl/>
        </w:rPr>
        <w:t>840</w:t>
      </w:r>
      <w:r w:rsidR="004803AF">
        <w:rPr>
          <w:rtl/>
        </w:rPr>
        <w:t xml:space="preserve"> ـ </w:t>
      </w:r>
      <w:r w:rsidR="00AC6D18" w:rsidRPr="00AC6D18">
        <w:rPr>
          <w:rtl/>
        </w:rPr>
        <w:t>909 ه</w:t>
      </w:r>
      <w:r>
        <w:rPr>
          <w:rtl/>
        </w:rPr>
        <w:t>ـ</w:t>
      </w:r>
      <w:r w:rsidR="00C32EC2">
        <w:rPr>
          <w:rFonts w:hint="cs"/>
          <w:rtl/>
        </w:rPr>
        <w:t xml:space="preserve"> </w:t>
      </w:r>
      <w:r w:rsidR="00773F9D">
        <w:rPr>
          <w:rtl/>
        </w:rPr>
        <w:t>)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قيل</w:t>
      </w:r>
      <w:r w:rsidR="007E0241">
        <w:rPr>
          <w:rtl/>
        </w:rPr>
        <w:t xml:space="preserve"> :</w:t>
      </w:r>
      <w:r w:rsidRPr="00AC6D18">
        <w:rPr>
          <w:rtl/>
        </w:rPr>
        <w:t xml:space="preserve"> إن</w:t>
      </w:r>
      <w:r w:rsidR="00D5005B">
        <w:rPr>
          <w:rtl/>
        </w:rPr>
        <w:t>ّ</w:t>
      </w:r>
      <w:r w:rsidRPr="00AC6D18">
        <w:rPr>
          <w:rtl/>
        </w:rPr>
        <w:t xml:space="preserve"> له أكثر من أربعمائة مصن</w:t>
      </w:r>
      <w:r w:rsidR="00D5005B">
        <w:rPr>
          <w:rtl/>
        </w:rPr>
        <w:t>َّ</w:t>
      </w:r>
      <w:r w:rsidRPr="00AC6D18">
        <w:rPr>
          <w:rtl/>
        </w:rPr>
        <w:t>ف وأكثرها رسائل صغيرة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جملة منها بخط</w:t>
      </w:r>
      <w:r w:rsidR="00D5005B">
        <w:rPr>
          <w:rtl/>
        </w:rPr>
        <w:t>ّ</w:t>
      </w:r>
      <w:r w:rsidRPr="00AC6D18">
        <w:rPr>
          <w:rtl/>
        </w:rPr>
        <w:t>ه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في المكتبة الظاهرية في دمشق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وهي نحو 43 رسالة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وصفت في فهرس حديث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الظاهرية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ص 71</w:t>
      </w:r>
      <w:r w:rsidR="004803AF">
        <w:rPr>
          <w:rtl/>
        </w:rPr>
        <w:t xml:space="preserve"> ـ </w:t>
      </w:r>
      <w:r w:rsidRPr="00AC6D18">
        <w:rPr>
          <w:rtl/>
        </w:rPr>
        <w:t>76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وأفرد تلميذه ابن طولون الدمشقي رسالة ضخمة في حياته سم</w:t>
      </w:r>
      <w:r w:rsidR="00D5005B">
        <w:rPr>
          <w:rtl/>
        </w:rPr>
        <w:t>ّ</w:t>
      </w:r>
      <w:r w:rsidRPr="00AC6D18">
        <w:rPr>
          <w:rtl/>
        </w:rPr>
        <w:t>اها</w:t>
      </w:r>
      <w:r w:rsidR="007E0241">
        <w:rPr>
          <w:rtl/>
        </w:rPr>
        <w:t xml:space="preserve"> :</w:t>
      </w:r>
      <w:r w:rsidRPr="00AC6D18">
        <w:rPr>
          <w:rtl/>
        </w:rPr>
        <w:t xml:space="preserve"> الهادي إلى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ترجمة المحد</w:t>
      </w:r>
      <w:r w:rsidR="00D5005B">
        <w:rPr>
          <w:rtl/>
        </w:rPr>
        <w:t>ّث الجمال ابن عبد</w:t>
      </w:r>
      <w:r w:rsidR="00C32EC2">
        <w:rPr>
          <w:rFonts w:hint="cs"/>
          <w:rtl/>
        </w:rPr>
        <w:t xml:space="preserve"> </w:t>
      </w:r>
      <w:r w:rsidRPr="00AC6D18">
        <w:rPr>
          <w:rtl/>
        </w:rPr>
        <w:t>الهادي</w:t>
      </w:r>
      <w:r w:rsidR="00095AA9">
        <w:rPr>
          <w:rtl/>
        </w:rPr>
        <w:t xml:space="preserve"> .</w:t>
      </w:r>
    </w:p>
    <w:p w:rsidR="00AC6D18" w:rsidRPr="00AC6D18" w:rsidRDefault="00AC6D18" w:rsidP="00D5005B">
      <w:pPr>
        <w:rPr>
          <w:rtl/>
        </w:rPr>
      </w:pPr>
      <w:r w:rsidRPr="00AC6D18">
        <w:rPr>
          <w:rtl/>
        </w:rPr>
        <w:t>ومن مصادر ترجمته</w:t>
      </w:r>
      <w:r w:rsidR="007E0241">
        <w:rPr>
          <w:rtl/>
        </w:rPr>
        <w:t xml:space="preserve"> :</w:t>
      </w:r>
      <w:r w:rsidRPr="00AC6D18">
        <w:rPr>
          <w:rtl/>
        </w:rPr>
        <w:t xml:space="preserve"> الضوء اللامع</w:t>
      </w:r>
      <w:r w:rsidR="001118DF">
        <w:rPr>
          <w:rtl/>
        </w:rPr>
        <w:t xml:space="preserve"> </w:t>
      </w:r>
      <w:r w:rsidRPr="00AC6D18">
        <w:rPr>
          <w:rtl/>
        </w:rPr>
        <w:t>10</w:t>
      </w:r>
      <w:r w:rsidR="005C5FDB">
        <w:rPr>
          <w:rtl/>
        </w:rPr>
        <w:t xml:space="preserve"> / </w:t>
      </w:r>
      <w:r w:rsidRPr="00AC6D18">
        <w:rPr>
          <w:rtl/>
        </w:rPr>
        <w:t>208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الكواكب السائرة</w:t>
      </w:r>
      <w:r w:rsidR="001118DF">
        <w:rPr>
          <w:rtl/>
        </w:rPr>
        <w:t xml:space="preserve"> </w:t>
      </w:r>
      <w:r w:rsidRPr="00AC6D18">
        <w:rPr>
          <w:rtl/>
        </w:rPr>
        <w:t>1</w:t>
      </w:r>
      <w:r w:rsidR="005C5FDB">
        <w:rPr>
          <w:rtl/>
        </w:rPr>
        <w:t xml:space="preserve"> / </w:t>
      </w:r>
      <w:r w:rsidRPr="00AC6D18">
        <w:rPr>
          <w:rtl/>
        </w:rPr>
        <w:t>316</w:t>
      </w:r>
      <w:r w:rsidR="007E0241">
        <w:rPr>
          <w:rtl/>
        </w:rPr>
        <w:t xml:space="preserve"> ،</w:t>
      </w:r>
      <w:r w:rsidR="001118DF">
        <w:rPr>
          <w:rtl/>
        </w:rPr>
        <w:t xml:space="preserve"> </w:t>
      </w:r>
      <w:r w:rsidR="00D5005B">
        <w:rPr>
          <w:rtl/>
        </w:rPr>
        <w:br/>
      </w:r>
      <w:r w:rsidRPr="00AC6D18">
        <w:rPr>
          <w:rtl/>
        </w:rPr>
        <w:t>شذرات الذهب</w:t>
      </w:r>
      <w:r w:rsidR="001118DF">
        <w:rPr>
          <w:rtl/>
        </w:rPr>
        <w:t xml:space="preserve"> </w:t>
      </w:r>
      <w:r w:rsidRPr="00AC6D18">
        <w:rPr>
          <w:rtl/>
        </w:rPr>
        <w:t>8</w:t>
      </w:r>
      <w:r w:rsidR="005C5FDB">
        <w:rPr>
          <w:rtl/>
        </w:rPr>
        <w:t xml:space="preserve"> / </w:t>
      </w:r>
      <w:r w:rsidRPr="00AC6D18">
        <w:rPr>
          <w:rtl/>
        </w:rPr>
        <w:t>43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أعلام الزركلي</w:t>
      </w:r>
      <w:r w:rsidR="001118DF">
        <w:rPr>
          <w:rtl/>
        </w:rPr>
        <w:t xml:space="preserve"> </w:t>
      </w:r>
      <w:r w:rsidRPr="00AC6D18">
        <w:rPr>
          <w:rtl/>
        </w:rPr>
        <w:t>8</w:t>
      </w:r>
      <w:r w:rsidR="005C5FDB">
        <w:rPr>
          <w:rtl/>
        </w:rPr>
        <w:t xml:space="preserve"> / </w:t>
      </w:r>
      <w:r w:rsidRPr="00AC6D18">
        <w:rPr>
          <w:rtl/>
        </w:rPr>
        <w:t>225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معجم المؤل</w:t>
      </w:r>
      <w:r w:rsidR="00D5005B">
        <w:rPr>
          <w:rtl/>
        </w:rPr>
        <w:t>ّ</w:t>
      </w:r>
      <w:r w:rsidRPr="00AC6D18">
        <w:rPr>
          <w:rtl/>
        </w:rPr>
        <w:t>فين</w:t>
      </w:r>
      <w:r w:rsidR="001118DF">
        <w:rPr>
          <w:rtl/>
        </w:rPr>
        <w:t xml:space="preserve"> </w:t>
      </w:r>
      <w:r w:rsidRPr="00AC6D18">
        <w:rPr>
          <w:rtl/>
        </w:rPr>
        <w:t>13</w:t>
      </w:r>
      <w:r w:rsidR="005C5FDB">
        <w:rPr>
          <w:rtl/>
        </w:rPr>
        <w:t xml:space="preserve"> / </w:t>
      </w:r>
      <w:r w:rsidRPr="00AC6D18">
        <w:rPr>
          <w:rtl/>
        </w:rPr>
        <w:t>289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هدي</w:t>
      </w:r>
      <w:r w:rsidR="00D5005B">
        <w:rPr>
          <w:rtl/>
        </w:rPr>
        <w:t>ّ</w:t>
      </w:r>
      <w:r w:rsidRPr="00AC6D18">
        <w:rPr>
          <w:rtl/>
        </w:rPr>
        <w:t>ة العارفين</w:t>
      </w:r>
      <w:r w:rsidR="00D5005B">
        <w:rPr>
          <w:rtl/>
        </w:rPr>
        <w:t xml:space="preserve"> </w:t>
      </w:r>
      <w:r w:rsidR="00D5005B">
        <w:rPr>
          <w:rtl/>
        </w:rPr>
        <w:br/>
      </w:r>
      <w:r w:rsidRPr="00AC6D18">
        <w:rPr>
          <w:rtl/>
        </w:rPr>
        <w:t>2</w:t>
      </w:r>
      <w:r w:rsidR="005C5FDB">
        <w:rPr>
          <w:rtl/>
        </w:rPr>
        <w:t xml:space="preserve"> / </w:t>
      </w:r>
      <w:r w:rsidRPr="00AC6D18">
        <w:rPr>
          <w:rtl/>
        </w:rPr>
        <w:t>560</w:t>
      </w:r>
      <w:r w:rsidR="004803AF">
        <w:rPr>
          <w:rtl/>
        </w:rPr>
        <w:t xml:space="preserve"> ـ </w:t>
      </w:r>
      <w:r w:rsidRPr="00AC6D18">
        <w:rPr>
          <w:rtl/>
        </w:rPr>
        <w:t>562 وعد</w:t>
      </w:r>
      <w:r w:rsidR="00D5005B">
        <w:rPr>
          <w:rtl/>
        </w:rPr>
        <w:t>ّ</w:t>
      </w:r>
      <w:r w:rsidRPr="00AC6D18">
        <w:rPr>
          <w:rtl/>
        </w:rPr>
        <w:t>د مؤل</w:t>
      </w:r>
      <w:r w:rsidR="00D5005B">
        <w:rPr>
          <w:rtl/>
        </w:rPr>
        <w:t>ّ</w:t>
      </w:r>
      <w:r w:rsidRPr="00AC6D18">
        <w:rPr>
          <w:rtl/>
        </w:rPr>
        <w:t>فاته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فهرس الفهارس والأثبات للكت</w:t>
      </w:r>
      <w:r w:rsidR="00D5005B">
        <w:rPr>
          <w:rtl/>
        </w:rPr>
        <w:t>ّ</w:t>
      </w:r>
      <w:r w:rsidRPr="00AC6D18">
        <w:rPr>
          <w:rtl/>
        </w:rPr>
        <w:t>اني</w:t>
      </w:r>
      <w:r w:rsidR="007E0241">
        <w:rPr>
          <w:rtl/>
        </w:rPr>
        <w:t xml:space="preserve"> :</w:t>
      </w:r>
      <w:r w:rsidRPr="00AC6D18">
        <w:rPr>
          <w:rtl/>
        </w:rPr>
        <w:t xml:space="preserve"> 1141</w:t>
      </w:r>
      <w:r w:rsidR="004803AF">
        <w:rPr>
          <w:rtl/>
        </w:rPr>
        <w:t xml:space="preserve"> ـ </w:t>
      </w:r>
      <w:r w:rsidR="001118DF">
        <w:rPr>
          <w:rtl/>
        </w:rPr>
        <w:t xml:space="preserve">1142 وذكر </w:t>
      </w:r>
      <w:r w:rsidR="00D5005B">
        <w:rPr>
          <w:rtl/>
        </w:rPr>
        <w:br/>
      </w:r>
      <w:r w:rsidRPr="00AC6D18">
        <w:rPr>
          <w:rtl/>
        </w:rPr>
        <w:t>له كتابه</w:t>
      </w:r>
      <w:r w:rsidR="007E0241">
        <w:rPr>
          <w:rtl/>
        </w:rPr>
        <w:t xml:space="preserve"> :</w:t>
      </w:r>
      <w:r w:rsidRPr="00AC6D18">
        <w:rPr>
          <w:rtl/>
        </w:rPr>
        <w:t xml:space="preserve"> مناقب علي</w:t>
      </w:r>
      <w:r w:rsidR="00D5005B">
        <w:rPr>
          <w:rtl/>
        </w:rPr>
        <w:t>ّ عليه السلام</w:t>
      </w:r>
      <w:r w:rsidR="00095AA9">
        <w:rPr>
          <w:rtl/>
        </w:rPr>
        <w:t xml:space="preserve"> .</w:t>
      </w:r>
    </w:p>
    <w:p w:rsidR="00AC6D18" w:rsidRPr="00C32EC2" w:rsidRDefault="00AC6D18" w:rsidP="00AC6D18">
      <w:pPr>
        <w:rPr>
          <w:rStyle w:val="rfdPoemTiniCharChar"/>
          <w:rtl/>
        </w:rPr>
      </w:pPr>
      <w:r w:rsidRPr="00AC6D18">
        <w:rPr>
          <w:rtl/>
        </w:rPr>
        <w:t>وكتب عنه محمد كرد علي مقالا</w:t>
      </w:r>
      <w:r w:rsidR="00D5005B">
        <w:rPr>
          <w:rtl/>
        </w:rPr>
        <w:t>ً</w:t>
      </w:r>
      <w:r w:rsidRPr="00AC6D18">
        <w:rPr>
          <w:rtl/>
        </w:rPr>
        <w:t xml:space="preserve"> في مجل</w:t>
      </w:r>
      <w:r w:rsidR="00D5005B">
        <w:rPr>
          <w:rtl/>
        </w:rPr>
        <w:t>ّ</w:t>
      </w:r>
      <w:r w:rsidRPr="00AC6D18">
        <w:rPr>
          <w:rtl/>
        </w:rPr>
        <w:t>ة المجمع العلمي الدمشقي 19</w:t>
      </w:r>
      <w:r w:rsidR="007E0241">
        <w:rPr>
          <w:rtl/>
        </w:rPr>
        <w:t xml:space="preserve"> :</w:t>
      </w:r>
      <w:r w:rsidRPr="00AC6D18">
        <w:rPr>
          <w:rtl/>
        </w:rPr>
        <w:t xml:space="preserve"> 267</w:t>
      </w:r>
      <w:r w:rsidR="007E0241">
        <w:rPr>
          <w:rtl/>
        </w:rPr>
        <w:t xml:space="preserve"> ،</w:t>
      </w:r>
      <w:r w:rsidR="00E97D9C">
        <w:rPr>
          <w:rtl/>
        </w:rPr>
        <w:t xml:space="preserve"> </w:t>
      </w:r>
      <w:r w:rsidR="00E97D9C">
        <w:rPr>
          <w:rtl/>
        </w:rPr>
        <w:br/>
      </w:r>
    </w:p>
    <w:p w:rsidR="00DD699E" w:rsidRDefault="00DD699E" w:rsidP="001118DF">
      <w:pPr>
        <w:pStyle w:val="rfdNormal0"/>
        <w:rPr>
          <w:rtl/>
        </w:rPr>
        <w:sectPr w:rsidR="00DD699E" w:rsidSect="00107863">
          <w:headerReference w:type="even" r:id="rId159"/>
          <w:headerReference w:type="default" r:id="rId160"/>
          <w:headerReference w:type="first" r:id="rId161"/>
          <w:type w:val="continuous"/>
          <w:pgSz w:w="11907" w:h="16840" w:code="9"/>
          <w:pgMar w:top="1247" w:right="1361" w:bottom="1247" w:left="1361" w:header="720" w:footer="720" w:gutter="0"/>
          <w:cols w:space="720"/>
          <w:titlePg/>
          <w:bidi/>
          <w:rtlGutter/>
          <w:docGrid w:linePitch="360"/>
        </w:sectPr>
      </w:pPr>
    </w:p>
    <w:p w:rsidR="00AC6D18" w:rsidRPr="00AC6D18" w:rsidRDefault="00AC6D18" w:rsidP="001118DF">
      <w:pPr>
        <w:pStyle w:val="rfdNormal0"/>
        <w:rPr>
          <w:rtl/>
        </w:rPr>
      </w:pPr>
      <w:r>
        <w:rPr>
          <w:rtl/>
        </w:rPr>
        <w:lastRenderedPageBreak/>
        <w:br w:type="page"/>
      </w:r>
      <w:r w:rsidRPr="00AC6D18">
        <w:rPr>
          <w:rtl/>
        </w:rPr>
        <w:lastRenderedPageBreak/>
        <w:t>والدكتور صلاح الدين المنج</w:t>
      </w:r>
      <w:r w:rsidR="00E97D9C">
        <w:rPr>
          <w:rtl/>
        </w:rPr>
        <w:t>ّ</w:t>
      </w:r>
      <w:r w:rsidRPr="00AC6D18">
        <w:rPr>
          <w:rtl/>
        </w:rPr>
        <w:t>د في مجل</w:t>
      </w:r>
      <w:r w:rsidR="00E97D9C">
        <w:rPr>
          <w:rtl/>
        </w:rPr>
        <w:t>ّ</w:t>
      </w:r>
      <w:r w:rsidRPr="00AC6D18">
        <w:rPr>
          <w:rtl/>
        </w:rPr>
        <w:t>ة معهد المخطوطات بالقاهرة 2</w:t>
      </w:r>
      <w:r w:rsidR="007E0241">
        <w:rPr>
          <w:rtl/>
        </w:rPr>
        <w:t xml:space="preserve"> :</w:t>
      </w:r>
      <w:r w:rsidRPr="00AC6D18">
        <w:rPr>
          <w:rtl/>
        </w:rPr>
        <w:t xml:space="preserve"> 133</w:t>
      </w:r>
      <w:r w:rsidR="00095AA9">
        <w:rPr>
          <w:rtl/>
        </w:rPr>
        <w:t xml:space="preserve"> .</w:t>
      </w:r>
    </w:p>
    <w:p w:rsidR="001118DF" w:rsidRPr="001D6677" w:rsidRDefault="00AC6D18" w:rsidP="001D6677">
      <w:pPr>
        <w:pStyle w:val="rfdBold3"/>
        <w:rPr>
          <w:rtl/>
        </w:rPr>
      </w:pPr>
      <w:r w:rsidRPr="001D6677">
        <w:rPr>
          <w:rtl/>
        </w:rPr>
        <w:t>544</w:t>
      </w:r>
      <w:r w:rsidR="004803AF" w:rsidRPr="001D6677">
        <w:rPr>
          <w:rtl/>
        </w:rPr>
        <w:t xml:space="preserve"> ـ </w:t>
      </w:r>
      <w:r w:rsidR="001118DF" w:rsidRPr="001D6677">
        <w:rPr>
          <w:rtl/>
        </w:rPr>
        <w:t>مناقب علي</w:t>
      </w:r>
      <w:r w:rsidR="008D5A3F" w:rsidRPr="001D6677">
        <w:rPr>
          <w:rtl/>
        </w:rPr>
        <w:t>ّ</w:t>
      </w:r>
      <w:r w:rsidR="001118DF" w:rsidRPr="001D6677">
        <w:rPr>
          <w:rtl/>
        </w:rPr>
        <w:t xml:space="preserve"> بن أبي طالب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لأبي العلاء المعر</w:t>
      </w:r>
      <w:r w:rsidR="008D5A3F">
        <w:rPr>
          <w:rtl/>
        </w:rPr>
        <w:t>ّ</w:t>
      </w:r>
      <w:r w:rsidRPr="00AC6D18">
        <w:rPr>
          <w:rtl/>
        </w:rPr>
        <w:t>ي</w:t>
      </w:r>
      <w:r w:rsidR="00095AA9">
        <w:rPr>
          <w:rtl/>
        </w:rPr>
        <w:t xml:space="preserve"> .</w:t>
      </w:r>
    </w:p>
    <w:p w:rsidR="00AC6D18" w:rsidRPr="00AC6D18" w:rsidRDefault="00AC6D18" w:rsidP="008D5A3F">
      <w:pPr>
        <w:rPr>
          <w:rtl/>
        </w:rPr>
      </w:pPr>
      <w:r w:rsidRPr="00AC6D18">
        <w:rPr>
          <w:rtl/>
        </w:rPr>
        <w:t>ذكره له الصفدي بهذا الاسم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وتقد</w:t>
      </w:r>
      <w:r w:rsidR="008D5A3F">
        <w:rPr>
          <w:rtl/>
        </w:rPr>
        <w:t>ّ</w:t>
      </w:r>
      <w:r w:rsidRPr="00AC6D18">
        <w:rPr>
          <w:rtl/>
        </w:rPr>
        <w:t>م ب</w:t>
      </w:r>
      <w:r w:rsidR="008D5A3F" w:rsidRPr="003B2582">
        <w:rPr>
          <w:rtl/>
        </w:rPr>
        <w:t>ٱ</w:t>
      </w:r>
      <w:r w:rsidRPr="00AC6D18">
        <w:rPr>
          <w:rtl/>
        </w:rPr>
        <w:t>سم</w:t>
      </w:r>
      <w:r w:rsidR="007E0241">
        <w:rPr>
          <w:rtl/>
        </w:rPr>
        <w:t xml:space="preserve"> :</w:t>
      </w:r>
      <w:r w:rsidRPr="00AC6D18">
        <w:rPr>
          <w:rtl/>
        </w:rPr>
        <w:t xml:space="preserve"> فضائل علي</w:t>
      </w:r>
      <w:r w:rsidR="008D5A3F">
        <w:rPr>
          <w:rtl/>
        </w:rPr>
        <w:t>ّ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في حرف الفاء</w:t>
      </w:r>
      <w:r w:rsidR="00095AA9">
        <w:rPr>
          <w:rtl/>
        </w:rPr>
        <w:t xml:space="preserve"> .</w:t>
      </w:r>
    </w:p>
    <w:p w:rsidR="001118DF" w:rsidRPr="001D6677" w:rsidRDefault="00AC6D18" w:rsidP="001D6677">
      <w:pPr>
        <w:pStyle w:val="rfdBold3"/>
        <w:rPr>
          <w:rtl/>
        </w:rPr>
      </w:pPr>
      <w:r w:rsidRPr="001D6677">
        <w:rPr>
          <w:rtl/>
        </w:rPr>
        <w:t>545</w:t>
      </w:r>
      <w:r w:rsidR="004803AF" w:rsidRPr="001D6677">
        <w:rPr>
          <w:rtl/>
        </w:rPr>
        <w:t xml:space="preserve"> ـ </w:t>
      </w:r>
      <w:r w:rsidRPr="001D6677">
        <w:rPr>
          <w:rtl/>
        </w:rPr>
        <w:t>مناقب علي</w:t>
      </w:r>
      <w:r w:rsidR="008D5A3F" w:rsidRPr="001D6677">
        <w:rPr>
          <w:rtl/>
        </w:rPr>
        <w:t>ّ</w:t>
      </w:r>
      <w:r w:rsidRPr="001D6677">
        <w:rPr>
          <w:rtl/>
        </w:rPr>
        <w:t xml:space="preserve"> بن</w:t>
      </w:r>
      <w:r w:rsidR="001118DF" w:rsidRPr="001D6677">
        <w:rPr>
          <w:rtl/>
        </w:rPr>
        <w:t xml:space="preserve"> أبي طالب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لابن الأثير الجزري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وهو عز</w:t>
      </w:r>
      <w:r w:rsidR="008D5A3F">
        <w:rPr>
          <w:rtl/>
        </w:rPr>
        <w:t>ّ</w:t>
      </w:r>
      <w:r w:rsidRPr="00AC6D18">
        <w:rPr>
          <w:rtl/>
        </w:rPr>
        <w:t xml:space="preserve"> الدين أبو الحسن علي</w:t>
      </w:r>
      <w:r w:rsidR="008D5A3F">
        <w:rPr>
          <w:rtl/>
        </w:rPr>
        <w:t>ّ</w:t>
      </w:r>
      <w:r w:rsidRPr="00AC6D18">
        <w:rPr>
          <w:rtl/>
        </w:rPr>
        <w:t xml:space="preserve"> بن أبي الكرم محمد بن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محم</w:t>
      </w:r>
      <w:r w:rsidR="008D5A3F">
        <w:rPr>
          <w:rtl/>
        </w:rPr>
        <w:t>ّد بن عبد</w:t>
      </w:r>
      <w:r w:rsidR="001D6677">
        <w:rPr>
          <w:rFonts w:hint="cs"/>
          <w:rtl/>
        </w:rPr>
        <w:t xml:space="preserve"> </w:t>
      </w:r>
      <w:r w:rsidR="008D5A3F">
        <w:rPr>
          <w:rtl/>
        </w:rPr>
        <w:t>الكريم بن عبد</w:t>
      </w:r>
      <w:r w:rsidR="001D6677">
        <w:rPr>
          <w:rFonts w:hint="cs"/>
          <w:rtl/>
        </w:rPr>
        <w:t xml:space="preserve"> </w:t>
      </w:r>
      <w:r w:rsidRPr="00AC6D18">
        <w:rPr>
          <w:rtl/>
        </w:rPr>
        <w:t xml:space="preserve">الواحد الشيباني </w:t>
      </w:r>
      <w:r w:rsidR="00773F9D">
        <w:rPr>
          <w:rtl/>
        </w:rPr>
        <w:t>(</w:t>
      </w:r>
      <w:r w:rsidR="001D6677">
        <w:rPr>
          <w:rFonts w:hint="cs"/>
          <w:rtl/>
        </w:rPr>
        <w:t xml:space="preserve"> </w:t>
      </w:r>
      <w:r w:rsidRPr="00AC6D18">
        <w:rPr>
          <w:rtl/>
        </w:rPr>
        <w:t>550</w:t>
      </w:r>
      <w:r w:rsidR="004803AF">
        <w:rPr>
          <w:rtl/>
        </w:rPr>
        <w:t xml:space="preserve"> ـ </w:t>
      </w:r>
      <w:r w:rsidRPr="00AC6D18">
        <w:rPr>
          <w:rtl/>
        </w:rPr>
        <w:t>530 ه</w:t>
      </w:r>
      <w:r w:rsidR="008D5A3F">
        <w:rPr>
          <w:rtl/>
        </w:rPr>
        <w:t>ـ</w:t>
      </w:r>
      <w:r w:rsidR="001D6677">
        <w:rPr>
          <w:rFonts w:hint="cs"/>
          <w:rtl/>
        </w:rPr>
        <w:t xml:space="preserve"> </w:t>
      </w:r>
      <w:r w:rsidR="00773F9D">
        <w:rPr>
          <w:rtl/>
        </w:rPr>
        <w:t>)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له</w:t>
      </w:r>
      <w:r w:rsidR="007E0241">
        <w:rPr>
          <w:rtl/>
        </w:rPr>
        <w:t xml:space="preserve"> :</w:t>
      </w:r>
      <w:r w:rsidRPr="00AC6D18">
        <w:rPr>
          <w:rtl/>
        </w:rPr>
        <w:t xml:space="preserve"> الكامل في التاريخ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وأ</w:t>
      </w:r>
      <w:r w:rsidR="008D5A3F">
        <w:rPr>
          <w:rtl/>
        </w:rPr>
        <w:t>ُ</w:t>
      </w:r>
      <w:r w:rsidRPr="00AC6D18">
        <w:rPr>
          <w:rtl/>
        </w:rPr>
        <w:t>سد الغابة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واللباب في الأنساب</w:t>
      </w:r>
      <w:r w:rsidR="00095AA9">
        <w:rPr>
          <w:rtl/>
        </w:rPr>
        <w:t xml:space="preserve"> .</w:t>
      </w:r>
    </w:p>
    <w:p w:rsidR="00AC6D18" w:rsidRPr="00AC6D18" w:rsidRDefault="00AC6D18" w:rsidP="008D5A3F">
      <w:pPr>
        <w:rPr>
          <w:rtl/>
        </w:rPr>
      </w:pPr>
      <w:r w:rsidRPr="00AC6D18">
        <w:rPr>
          <w:rtl/>
        </w:rPr>
        <w:t>قال في أ</w:t>
      </w:r>
      <w:r w:rsidR="008D5A3F">
        <w:rPr>
          <w:rtl/>
        </w:rPr>
        <w:t>ُ</w:t>
      </w:r>
      <w:r w:rsidRPr="00AC6D18">
        <w:rPr>
          <w:rtl/>
        </w:rPr>
        <w:t>سد الغابة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في ترجمة أمير المؤمنين </w:t>
      </w:r>
      <w:r w:rsidR="008D5A3F">
        <w:rPr>
          <w:rtl/>
        </w:rPr>
        <w:t>عليه السلام</w:t>
      </w:r>
      <w:r w:rsidR="001118DF">
        <w:rPr>
          <w:rtl/>
        </w:rPr>
        <w:t xml:space="preserve"> </w:t>
      </w:r>
      <w:r w:rsidRPr="00AC6D18">
        <w:rPr>
          <w:rtl/>
        </w:rPr>
        <w:t>4</w:t>
      </w:r>
      <w:r w:rsidR="005C5FDB">
        <w:rPr>
          <w:rtl/>
        </w:rPr>
        <w:t xml:space="preserve"> / </w:t>
      </w:r>
      <w:r w:rsidRPr="00AC6D18">
        <w:rPr>
          <w:rtl/>
        </w:rPr>
        <w:t>39</w:t>
      </w:r>
      <w:r w:rsidR="007E0241">
        <w:rPr>
          <w:rtl/>
        </w:rPr>
        <w:t xml:space="preserve"> :</w:t>
      </w:r>
      <w:r w:rsidRPr="00AC6D18">
        <w:rPr>
          <w:rtl/>
        </w:rPr>
        <w:t xml:space="preserve"> </w:t>
      </w:r>
      <w:r w:rsidR="00AB3A9F" w:rsidRPr="00AC6D18">
        <w:rPr>
          <w:rtl/>
        </w:rPr>
        <w:t>«</w:t>
      </w:r>
      <w:r w:rsidR="001D6677">
        <w:rPr>
          <w:rFonts w:hint="cs"/>
          <w:rtl/>
        </w:rPr>
        <w:t xml:space="preserve"> </w:t>
      </w:r>
      <w:r w:rsidRPr="00AC6D18">
        <w:rPr>
          <w:rtl/>
        </w:rPr>
        <w:t>فقد جمعنا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مناقبه في كتاب جامع لها</w:t>
      </w:r>
      <w:r w:rsidR="001D6677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="00095AA9">
        <w:rPr>
          <w:rtl/>
        </w:rPr>
        <w:t xml:space="preserve"> .</w:t>
      </w:r>
    </w:p>
    <w:p w:rsidR="00AC6D18" w:rsidRPr="00AC6D18" w:rsidRDefault="00AC6D18" w:rsidP="001118DF">
      <w:pPr>
        <w:rPr>
          <w:rtl/>
        </w:rPr>
      </w:pPr>
      <w:r w:rsidRPr="00AC6D18">
        <w:rPr>
          <w:rtl/>
        </w:rPr>
        <w:t>ترجم له معاصره ابن خل</w:t>
      </w:r>
      <w:r w:rsidR="008D5A3F">
        <w:rPr>
          <w:rtl/>
        </w:rPr>
        <w:t>ّ</w:t>
      </w:r>
      <w:r w:rsidRPr="00AC6D18">
        <w:rPr>
          <w:rtl/>
        </w:rPr>
        <w:t>كان في وفيات الأعيان</w:t>
      </w:r>
      <w:r w:rsidR="001118DF">
        <w:rPr>
          <w:rtl/>
        </w:rPr>
        <w:t xml:space="preserve"> </w:t>
      </w:r>
      <w:r w:rsidRPr="00AC6D18">
        <w:rPr>
          <w:rtl/>
        </w:rPr>
        <w:t>3</w:t>
      </w:r>
      <w:r w:rsidR="005C5FDB">
        <w:rPr>
          <w:rtl/>
        </w:rPr>
        <w:t xml:space="preserve"> / </w:t>
      </w:r>
      <w:r w:rsidRPr="00AC6D18">
        <w:rPr>
          <w:rtl/>
        </w:rPr>
        <w:t>348 وقال</w:t>
      </w:r>
      <w:r w:rsidR="007E0241">
        <w:rPr>
          <w:rtl/>
        </w:rPr>
        <w:t xml:space="preserve"> :</w:t>
      </w:r>
      <w:r w:rsidRPr="00AC6D18">
        <w:rPr>
          <w:rtl/>
        </w:rPr>
        <w:t xml:space="preserve"> </w:t>
      </w:r>
      <w:r w:rsidR="00AB3A9F" w:rsidRPr="00AC6D18">
        <w:rPr>
          <w:rtl/>
        </w:rPr>
        <w:t>«</w:t>
      </w:r>
      <w:r w:rsidR="001D6677">
        <w:rPr>
          <w:rFonts w:hint="cs"/>
          <w:rtl/>
        </w:rPr>
        <w:t xml:space="preserve"> </w:t>
      </w:r>
      <w:r w:rsidRPr="00AC6D18">
        <w:rPr>
          <w:rtl/>
        </w:rPr>
        <w:t>فاجتمعت به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فوجدته رجلا</w:t>
      </w:r>
      <w:r w:rsidR="008D5A3F">
        <w:rPr>
          <w:rtl/>
        </w:rPr>
        <w:t>ً</w:t>
      </w:r>
      <w:r w:rsidRPr="00AC6D18">
        <w:rPr>
          <w:rtl/>
        </w:rPr>
        <w:t xml:space="preserve"> مكم</w:t>
      </w:r>
      <w:r w:rsidR="008D5A3F">
        <w:rPr>
          <w:rtl/>
        </w:rPr>
        <w:t>ّ</w:t>
      </w:r>
      <w:r w:rsidRPr="00AC6D18">
        <w:rPr>
          <w:rtl/>
        </w:rPr>
        <w:t>لا</w:t>
      </w:r>
      <w:r w:rsidR="008D5A3F">
        <w:rPr>
          <w:rtl/>
        </w:rPr>
        <w:t>ً</w:t>
      </w:r>
      <w:r w:rsidRPr="00AC6D18">
        <w:rPr>
          <w:rtl/>
        </w:rPr>
        <w:t xml:space="preserve"> في الفضائل وكرم الأخلاق وكثرة التواضع</w:t>
      </w:r>
      <w:r w:rsidR="00095AA9">
        <w:rPr>
          <w:rFonts w:hint="cs"/>
          <w:rtl/>
        </w:rPr>
        <w:t xml:space="preserve"> </w:t>
      </w:r>
      <w:r w:rsidR="00095AA9">
        <w:rPr>
          <w:rtl/>
        </w:rPr>
        <w:t>. . .</w:t>
      </w:r>
      <w:r w:rsidR="001D6677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="00095AA9">
        <w:rPr>
          <w:rtl/>
        </w:rPr>
        <w:t xml:space="preserve"> .</w:t>
      </w:r>
    </w:p>
    <w:p w:rsidR="00AC6D18" w:rsidRPr="00AC6D18" w:rsidRDefault="00AC6D18" w:rsidP="001118DF">
      <w:pPr>
        <w:rPr>
          <w:rtl/>
        </w:rPr>
      </w:pPr>
      <w:r w:rsidRPr="00AC6D18">
        <w:rPr>
          <w:rtl/>
        </w:rPr>
        <w:t>وترجم له الذهبي في تاريخ الإ</w:t>
      </w:r>
      <w:r w:rsidR="008D5A3F">
        <w:rPr>
          <w:rtl/>
        </w:rPr>
        <w:t>ِ</w:t>
      </w:r>
      <w:r w:rsidRPr="00AC6D18">
        <w:rPr>
          <w:rtl/>
        </w:rPr>
        <w:t>سلام</w:t>
      </w:r>
      <w:r w:rsidR="004803AF">
        <w:rPr>
          <w:rtl/>
        </w:rPr>
        <w:t xml:space="preserve"> ـ </w:t>
      </w:r>
      <w:r w:rsidRPr="00AC6D18">
        <w:rPr>
          <w:rtl/>
        </w:rPr>
        <w:t>في وفيات سنة 630 ه</w:t>
      </w:r>
      <w:r w:rsidR="008D5A3F">
        <w:rPr>
          <w:rtl/>
        </w:rPr>
        <w:t>ـ</w:t>
      </w:r>
      <w:r w:rsidR="004803AF">
        <w:rPr>
          <w:rtl/>
        </w:rPr>
        <w:t xml:space="preserve"> ـ </w:t>
      </w:r>
      <w:r w:rsidRPr="00AC6D18">
        <w:rPr>
          <w:rtl/>
        </w:rPr>
        <w:t>ص 369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وفي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تذكرة الحف</w:t>
      </w:r>
      <w:r w:rsidR="008D5A3F">
        <w:rPr>
          <w:rtl/>
        </w:rPr>
        <w:t>ّ</w:t>
      </w:r>
      <w:r w:rsidRPr="00AC6D18">
        <w:rPr>
          <w:rtl/>
        </w:rPr>
        <w:t>اظ</w:t>
      </w:r>
      <w:r w:rsidR="007E0241">
        <w:rPr>
          <w:rtl/>
        </w:rPr>
        <w:t xml:space="preserve"> :</w:t>
      </w:r>
      <w:r w:rsidRPr="00AC6D18">
        <w:rPr>
          <w:rtl/>
        </w:rPr>
        <w:t xml:space="preserve"> 1399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وفي سير أعلام النبلاء</w:t>
      </w:r>
      <w:r w:rsidR="001118DF">
        <w:rPr>
          <w:rtl/>
        </w:rPr>
        <w:t xml:space="preserve"> </w:t>
      </w:r>
      <w:r w:rsidRPr="00AC6D18">
        <w:rPr>
          <w:rtl/>
        </w:rPr>
        <w:t>22</w:t>
      </w:r>
      <w:r w:rsidR="005C5FDB">
        <w:rPr>
          <w:rtl/>
        </w:rPr>
        <w:t xml:space="preserve"> / </w:t>
      </w:r>
      <w:r w:rsidRPr="00AC6D18">
        <w:rPr>
          <w:rtl/>
        </w:rPr>
        <w:t>35</w:t>
      </w:r>
      <w:r w:rsidR="001118DF">
        <w:rPr>
          <w:rtl/>
        </w:rPr>
        <w:t>3 وقال فيه</w:t>
      </w:r>
      <w:r w:rsidR="007E0241">
        <w:rPr>
          <w:rtl/>
        </w:rPr>
        <w:t xml:space="preserve"> :</w:t>
      </w:r>
      <w:r w:rsidR="001118DF">
        <w:rPr>
          <w:rtl/>
        </w:rPr>
        <w:t xml:space="preserve"> </w:t>
      </w:r>
      <w:r w:rsidR="00AB3A9F">
        <w:rPr>
          <w:rtl/>
        </w:rPr>
        <w:t>«</w:t>
      </w:r>
      <w:r w:rsidR="001D6677">
        <w:rPr>
          <w:rFonts w:hint="cs"/>
          <w:rtl/>
        </w:rPr>
        <w:t xml:space="preserve"> </w:t>
      </w:r>
      <w:r w:rsidR="001118DF">
        <w:rPr>
          <w:rtl/>
        </w:rPr>
        <w:t>وكان إماما</w:t>
      </w:r>
      <w:r w:rsidR="008D5A3F">
        <w:rPr>
          <w:rtl/>
        </w:rPr>
        <w:t>ً</w:t>
      </w:r>
      <w:r w:rsidR="001118DF">
        <w:rPr>
          <w:rtl/>
        </w:rPr>
        <w:t xml:space="preserve"> عل</w:t>
      </w:r>
      <w:r w:rsidR="008D5A3F">
        <w:rPr>
          <w:rtl/>
        </w:rPr>
        <w:t>ّ</w:t>
      </w:r>
      <w:r w:rsidR="001118DF">
        <w:rPr>
          <w:rtl/>
        </w:rPr>
        <w:t xml:space="preserve">امة </w:t>
      </w:r>
      <w:r w:rsidR="008D5A3F">
        <w:rPr>
          <w:rtl/>
        </w:rPr>
        <w:br/>
      </w:r>
      <w:r w:rsidRPr="00AC6D18">
        <w:rPr>
          <w:rtl/>
        </w:rPr>
        <w:t>أخباريا</w:t>
      </w:r>
      <w:r w:rsidR="008D5A3F">
        <w:rPr>
          <w:rtl/>
        </w:rPr>
        <w:t>ً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أديبا</w:t>
      </w:r>
      <w:r w:rsidR="008D5A3F">
        <w:rPr>
          <w:rtl/>
        </w:rPr>
        <w:t>ً</w:t>
      </w:r>
      <w:r w:rsidRPr="00AC6D18">
        <w:rPr>
          <w:rtl/>
        </w:rPr>
        <w:t xml:space="preserve"> متفن</w:t>
      </w:r>
      <w:r w:rsidR="008D5A3F">
        <w:rPr>
          <w:rtl/>
        </w:rPr>
        <w:t>ّ</w:t>
      </w:r>
      <w:r w:rsidRPr="00AC6D18">
        <w:rPr>
          <w:rtl/>
        </w:rPr>
        <w:t>نا</w:t>
      </w:r>
      <w:r w:rsidR="008D5A3F">
        <w:rPr>
          <w:rtl/>
        </w:rPr>
        <w:t>ً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رئيسا</w:t>
      </w:r>
      <w:r w:rsidR="008D5A3F">
        <w:rPr>
          <w:rtl/>
        </w:rPr>
        <w:t>ً</w:t>
      </w:r>
      <w:r w:rsidRPr="00AC6D18">
        <w:rPr>
          <w:rtl/>
        </w:rPr>
        <w:t xml:space="preserve"> محتشما</w:t>
      </w:r>
      <w:r w:rsidR="008D5A3F">
        <w:rPr>
          <w:rtl/>
        </w:rPr>
        <w:t>ً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كان منزله مأوى الطلبة</w:t>
      </w:r>
      <w:r w:rsidR="00095AA9">
        <w:rPr>
          <w:rFonts w:hint="cs"/>
          <w:rtl/>
        </w:rPr>
        <w:t xml:space="preserve"> </w:t>
      </w:r>
      <w:r w:rsidR="00095AA9">
        <w:rPr>
          <w:rtl/>
        </w:rPr>
        <w:t>. . .</w:t>
      </w:r>
      <w:r w:rsidR="001D6677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="00095AA9">
        <w:rPr>
          <w:rtl/>
        </w:rPr>
        <w:t xml:space="preserve"> .</w:t>
      </w:r>
    </w:p>
    <w:p w:rsidR="00AC6D18" w:rsidRPr="00AC6D18" w:rsidRDefault="00AC6D18" w:rsidP="001118DF">
      <w:pPr>
        <w:rPr>
          <w:rtl/>
        </w:rPr>
      </w:pPr>
      <w:r w:rsidRPr="00AC6D18">
        <w:rPr>
          <w:rtl/>
        </w:rPr>
        <w:t>وله ترجمة في تكملة المنذري رقم 2484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وذيل الروضتين</w:t>
      </w:r>
      <w:r w:rsidR="007E0241">
        <w:rPr>
          <w:rtl/>
        </w:rPr>
        <w:t xml:space="preserve"> :</w:t>
      </w:r>
      <w:r w:rsidRPr="00AC6D18">
        <w:rPr>
          <w:rtl/>
        </w:rPr>
        <w:t xml:space="preserve"> 162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والوافي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بالوفيات</w:t>
      </w:r>
      <w:r w:rsidR="001118DF">
        <w:rPr>
          <w:rtl/>
        </w:rPr>
        <w:t xml:space="preserve"> </w:t>
      </w:r>
      <w:r w:rsidRPr="00AC6D18">
        <w:rPr>
          <w:rtl/>
        </w:rPr>
        <w:t>22</w:t>
      </w:r>
      <w:r w:rsidR="005C5FDB">
        <w:rPr>
          <w:rtl/>
        </w:rPr>
        <w:t xml:space="preserve"> / </w:t>
      </w:r>
      <w:r w:rsidRPr="00AC6D18">
        <w:rPr>
          <w:rtl/>
        </w:rPr>
        <w:t>353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ومفتاح السعادة</w:t>
      </w:r>
      <w:r w:rsidR="001118DF">
        <w:rPr>
          <w:rtl/>
        </w:rPr>
        <w:t xml:space="preserve"> </w:t>
      </w:r>
      <w:r w:rsidRPr="00AC6D18">
        <w:rPr>
          <w:rtl/>
        </w:rPr>
        <w:t>1</w:t>
      </w:r>
      <w:r w:rsidR="005C5FDB">
        <w:rPr>
          <w:rtl/>
        </w:rPr>
        <w:t xml:space="preserve"> / </w:t>
      </w:r>
      <w:r w:rsidRPr="00AC6D18">
        <w:rPr>
          <w:rtl/>
        </w:rPr>
        <w:t>206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وطبقات السبكي</w:t>
      </w:r>
      <w:r w:rsidR="001118DF">
        <w:rPr>
          <w:rtl/>
        </w:rPr>
        <w:t xml:space="preserve"> </w:t>
      </w:r>
      <w:r w:rsidRPr="00AC6D18">
        <w:rPr>
          <w:rtl/>
        </w:rPr>
        <w:t>8</w:t>
      </w:r>
      <w:r w:rsidR="005C5FDB">
        <w:rPr>
          <w:rtl/>
        </w:rPr>
        <w:t xml:space="preserve"> / </w:t>
      </w:r>
      <w:r w:rsidRPr="00AC6D18">
        <w:rPr>
          <w:rtl/>
        </w:rPr>
        <w:t>299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وطبقات</w:t>
      </w:r>
      <w:r w:rsidR="001118DF">
        <w:rPr>
          <w:rtl/>
        </w:rPr>
        <w:t xml:space="preserve"> </w:t>
      </w:r>
      <w:r w:rsidR="008D5A3F">
        <w:rPr>
          <w:rtl/>
        </w:rPr>
        <w:br/>
      </w:r>
      <w:r w:rsidRPr="00AC6D18">
        <w:rPr>
          <w:rtl/>
        </w:rPr>
        <w:t>الأسنوي</w:t>
      </w:r>
      <w:r w:rsidR="001118DF">
        <w:rPr>
          <w:rtl/>
        </w:rPr>
        <w:t xml:space="preserve"> </w:t>
      </w:r>
      <w:r w:rsidRPr="00AC6D18">
        <w:rPr>
          <w:rtl/>
        </w:rPr>
        <w:t>1</w:t>
      </w:r>
      <w:r w:rsidR="005C5FDB">
        <w:rPr>
          <w:rtl/>
        </w:rPr>
        <w:t xml:space="preserve"> / </w:t>
      </w:r>
      <w:r w:rsidRPr="00AC6D18">
        <w:rPr>
          <w:rtl/>
        </w:rPr>
        <w:t>132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وطبقات ابن قاضي شهبة</w:t>
      </w:r>
      <w:r w:rsidR="001118DF">
        <w:rPr>
          <w:rtl/>
        </w:rPr>
        <w:t xml:space="preserve"> </w:t>
      </w:r>
      <w:r w:rsidRPr="00AC6D18">
        <w:rPr>
          <w:rtl/>
        </w:rPr>
        <w:t>2</w:t>
      </w:r>
      <w:r w:rsidR="005C5FDB">
        <w:rPr>
          <w:rtl/>
        </w:rPr>
        <w:t xml:space="preserve"> / </w:t>
      </w:r>
      <w:r w:rsidRPr="00AC6D18">
        <w:rPr>
          <w:rtl/>
        </w:rPr>
        <w:t>102 رقم 380</w:t>
      </w:r>
      <w:r w:rsidR="00095AA9">
        <w:rPr>
          <w:rtl/>
        </w:rPr>
        <w:t xml:space="preserve"> .</w:t>
      </w:r>
    </w:p>
    <w:p w:rsidR="001118DF" w:rsidRPr="001D6677" w:rsidRDefault="00AC6D18" w:rsidP="001D6677">
      <w:pPr>
        <w:pStyle w:val="rfdBold3"/>
        <w:rPr>
          <w:rtl/>
        </w:rPr>
      </w:pPr>
      <w:r w:rsidRPr="001D6677">
        <w:rPr>
          <w:rtl/>
        </w:rPr>
        <w:t>546</w:t>
      </w:r>
      <w:r w:rsidR="004803AF" w:rsidRPr="001D6677">
        <w:rPr>
          <w:rtl/>
        </w:rPr>
        <w:t xml:space="preserve"> ـ </w:t>
      </w:r>
      <w:r w:rsidR="001118DF" w:rsidRPr="001D6677">
        <w:rPr>
          <w:rtl/>
        </w:rPr>
        <w:t>مناقب علي</w:t>
      </w:r>
      <w:r w:rsidR="008D5A3F" w:rsidRPr="001D6677">
        <w:rPr>
          <w:rtl/>
        </w:rPr>
        <w:t>ّ</w:t>
      </w:r>
      <w:r w:rsidR="001118DF" w:rsidRPr="001D6677">
        <w:rPr>
          <w:rtl/>
        </w:rPr>
        <w:t xml:space="preserve"> بن أبي طالب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لصدر الدين الخاصي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وهو القاضي أبو المؤي</w:t>
      </w:r>
      <w:r w:rsidR="008D5A3F">
        <w:rPr>
          <w:rtl/>
        </w:rPr>
        <w:t>ّ</w:t>
      </w:r>
      <w:r w:rsidRPr="00AC6D18">
        <w:rPr>
          <w:rtl/>
        </w:rPr>
        <w:t>د الموف</w:t>
      </w:r>
      <w:r w:rsidR="008D5A3F">
        <w:rPr>
          <w:rtl/>
        </w:rPr>
        <w:t>ّ</w:t>
      </w:r>
      <w:r w:rsidRPr="00AC6D18">
        <w:rPr>
          <w:rtl/>
        </w:rPr>
        <w:t>ق بن محمد بن الحسن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="00773F9D">
        <w:rPr>
          <w:rtl/>
        </w:rPr>
        <w:t>(</w:t>
      </w:r>
      <w:r w:rsidR="001D6677">
        <w:rPr>
          <w:rFonts w:hint="cs"/>
          <w:rtl/>
        </w:rPr>
        <w:t xml:space="preserve"> </w:t>
      </w:r>
      <w:r w:rsidRPr="00AC6D18">
        <w:rPr>
          <w:rtl/>
        </w:rPr>
        <w:t>الحسين</w:t>
      </w:r>
      <w:r w:rsidR="001D6677">
        <w:rPr>
          <w:rFonts w:hint="cs"/>
          <w:rtl/>
        </w:rPr>
        <w:t xml:space="preserve"> </w:t>
      </w:r>
      <w:r w:rsidR="00773F9D">
        <w:rPr>
          <w:rtl/>
        </w:rPr>
        <w:t>)</w:t>
      </w:r>
      <w:r w:rsidRPr="00AC6D18">
        <w:rPr>
          <w:rtl/>
        </w:rPr>
        <w:t xml:space="preserve"> بن سعيد الحنفي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الخوارزمي الأصل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المصري الدار </w:t>
      </w:r>
      <w:r w:rsidR="00773F9D">
        <w:rPr>
          <w:rtl/>
        </w:rPr>
        <w:t>(</w:t>
      </w:r>
      <w:r w:rsidR="001D6677">
        <w:rPr>
          <w:rFonts w:hint="cs"/>
          <w:rtl/>
        </w:rPr>
        <w:t xml:space="preserve"> </w:t>
      </w:r>
      <w:r w:rsidRPr="00AC6D18">
        <w:rPr>
          <w:rtl/>
        </w:rPr>
        <w:t>576</w:t>
      </w:r>
      <w:r w:rsidR="004803AF">
        <w:rPr>
          <w:rtl/>
        </w:rPr>
        <w:t xml:space="preserve"> ـ </w:t>
      </w:r>
      <w:r w:rsidRPr="00AC6D18">
        <w:rPr>
          <w:rtl/>
        </w:rPr>
        <w:t>634 ه</w:t>
      </w:r>
      <w:r w:rsidR="008D5A3F">
        <w:rPr>
          <w:rtl/>
        </w:rPr>
        <w:t>ـ</w:t>
      </w:r>
      <w:r w:rsidR="001D6677">
        <w:rPr>
          <w:rFonts w:hint="cs"/>
          <w:rtl/>
        </w:rPr>
        <w:t xml:space="preserve"> </w:t>
      </w:r>
      <w:r w:rsidR="00773F9D">
        <w:rPr>
          <w:rtl/>
        </w:rPr>
        <w:t>)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>
        <w:rPr>
          <w:rtl/>
        </w:rPr>
        <w:br w:type="page"/>
      </w:r>
      <w:r w:rsidRPr="00AC6D18">
        <w:rPr>
          <w:rtl/>
        </w:rPr>
        <w:lastRenderedPageBreak/>
        <w:t>ترجم له الذهبي في تاريخ الإ</w:t>
      </w:r>
      <w:r w:rsidR="00AA4AD5">
        <w:rPr>
          <w:rtl/>
        </w:rPr>
        <w:t>ِ</w:t>
      </w:r>
      <w:r w:rsidRPr="00AC6D18">
        <w:rPr>
          <w:rtl/>
        </w:rPr>
        <w:t>سلام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في وفيات هذه السنة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ص 205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وقال</w:t>
      </w:r>
      <w:r w:rsidR="007E0241">
        <w:rPr>
          <w:rtl/>
        </w:rPr>
        <w:t xml:space="preserve"> :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="00AB3A9F" w:rsidRPr="00AC6D18">
        <w:rPr>
          <w:rtl/>
        </w:rPr>
        <w:t>«</w:t>
      </w:r>
      <w:r w:rsidR="00550F28">
        <w:rPr>
          <w:rFonts w:hint="cs"/>
          <w:rtl/>
        </w:rPr>
        <w:t xml:space="preserve"> </w:t>
      </w:r>
      <w:r w:rsidRPr="00AC6D18">
        <w:rPr>
          <w:rtl/>
        </w:rPr>
        <w:t xml:space="preserve">المعروف بالخاصي </w:t>
      </w:r>
      <w:r w:rsidRPr="00AC6D18">
        <w:rPr>
          <w:rStyle w:val="rfdFootnotenum"/>
          <w:rtl/>
        </w:rPr>
        <w:t>(1)</w:t>
      </w:r>
      <w:r w:rsidRPr="00AC6D18">
        <w:rPr>
          <w:rtl/>
        </w:rPr>
        <w:t xml:space="preserve"> كان فقيها</w:t>
      </w:r>
      <w:r w:rsidR="00AA4AD5">
        <w:rPr>
          <w:rtl/>
        </w:rPr>
        <w:t>ً</w:t>
      </w:r>
      <w:r w:rsidRPr="00AC6D18">
        <w:rPr>
          <w:rtl/>
        </w:rPr>
        <w:t xml:space="preserve"> عارفا</w:t>
      </w:r>
      <w:r w:rsidR="00AA4AD5">
        <w:rPr>
          <w:rtl/>
        </w:rPr>
        <w:t>ً</w:t>
      </w:r>
      <w:r w:rsidRPr="00AC6D18">
        <w:rPr>
          <w:rtl/>
        </w:rPr>
        <w:t xml:space="preserve"> بالنظر والجدل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قي</w:t>
      </w:r>
      <w:r w:rsidR="00AA4AD5">
        <w:rPr>
          <w:rtl/>
        </w:rPr>
        <w:t>ِّ</w:t>
      </w:r>
      <w:r w:rsidRPr="00AC6D18">
        <w:rPr>
          <w:rtl/>
        </w:rPr>
        <w:t>ما</w:t>
      </w:r>
      <w:r w:rsidR="00AA4AD5">
        <w:rPr>
          <w:rtl/>
        </w:rPr>
        <w:t>ً</w:t>
      </w:r>
      <w:r w:rsidRPr="00AC6D18">
        <w:rPr>
          <w:rtl/>
        </w:rPr>
        <w:t xml:space="preserve"> بالمناظرة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مليح النظم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والنثر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تول</w:t>
      </w:r>
      <w:r w:rsidR="00AA4AD5">
        <w:rPr>
          <w:rtl/>
        </w:rPr>
        <w:t>ّ</w:t>
      </w:r>
      <w:r w:rsidRPr="00AC6D18">
        <w:rPr>
          <w:rtl/>
        </w:rPr>
        <w:t>ى القضاء</w:t>
      </w:r>
      <w:r w:rsidR="00095AA9">
        <w:rPr>
          <w:rFonts w:hint="cs"/>
          <w:rtl/>
        </w:rPr>
        <w:t xml:space="preserve"> </w:t>
      </w:r>
      <w:r w:rsidR="00095AA9">
        <w:rPr>
          <w:rtl/>
        </w:rPr>
        <w:t>. . .</w:t>
      </w:r>
      <w:r w:rsidRPr="00AC6D18">
        <w:rPr>
          <w:rtl/>
        </w:rPr>
        <w:t xml:space="preserve"> وقدم بغداد وتوف</w:t>
      </w:r>
      <w:r w:rsidR="00AA4AD5">
        <w:rPr>
          <w:rtl/>
        </w:rPr>
        <w:t>ّ</w:t>
      </w:r>
      <w:r w:rsidRPr="00AC6D18">
        <w:rPr>
          <w:rtl/>
        </w:rPr>
        <w:t>ي بمصر</w:t>
      </w:r>
      <w:r w:rsidR="00550F28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="00095AA9">
        <w:rPr>
          <w:rtl/>
        </w:rPr>
        <w:t xml:space="preserve"> .</w:t>
      </w:r>
    </w:p>
    <w:p w:rsidR="00AC6D18" w:rsidRPr="00AC6D18" w:rsidRDefault="00AC6D18" w:rsidP="001118DF">
      <w:pPr>
        <w:rPr>
          <w:rtl/>
        </w:rPr>
      </w:pPr>
      <w:r w:rsidRPr="00AC6D18">
        <w:rPr>
          <w:rtl/>
        </w:rPr>
        <w:t>ترجم له إسماعيل باشا في هدي</w:t>
      </w:r>
      <w:r w:rsidR="00AA4AD5">
        <w:rPr>
          <w:rtl/>
        </w:rPr>
        <w:t>ّ</w:t>
      </w:r>
      <w:r w:rsidRPr="00AC6D18">
        <w:rPr>
          <w:rtl/>
        </w:rPr>
        <w:t>ة العارفين</w:t>
      </w:r>
      <w:r w:rsidR="001118DF">
        <w:rPr>
          <w:rtl/>
        </w:rPr>
        <w:t xml:space="preserve"> </w:t>
      </w:r>
      <w:r w:rsidRPr="00AC6D18">
        <w:rPr>
          <w:rtl/>
        </w:rPr>
        <w:t>2</w:t>
      </w:r>
      <w:r w:rsidR="005C5FDB">
        <w:rPr>
          <w:rtl/>
        </w:rPr>
        <w:t xml:space="preserve"> / </w:t>
      </w:r>
      <w:r w:rsidRPr="00AC6D18">
        <w:rPr>
          <w:rtl/>
        </w:rPr>
        <w:t>438 وذكر من كتبه كتاب</w:t>
      </w:r>
      <w:r w:rsidR="007E0241">
        <w:rPr>
          <w:rtl/>
        </w:rPr>
        <w:t xml:space="preserve"> :</w:t>
      </w:r>
      <w:r w:rsidRPr="00AC6D18">
        <w:rPr>
          <w:rtl/>
        </w:rPr>
        <w:t xml:space="preserve"> الفصول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في الأ</w:t>
      </w:r>
      <w:r w:rsidR="00AA4AD5">
        <w:rPr>
          <w:rtl/>
        </w:rPr>
        <w:t>ُ</w:t>
      </w:r>
      <w:r w:rsidRPr="00AC6D18">
        <w:rPr>
          <w:rtl/>
        </w:rPr>
        <w:t>صول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ومناقب علي</w:t>
      </w:r>
      <w:r w:rsidR="00AA4AD5">
        <w:rPr>
          <w:rtl/>
        </w:rPr>
        <w:t>ّ</w:t>
      </w:r>
      <w:r w:rsidRPr="00AC6D18">
        <w:rPr>
          <w:rtl/>
        </w:rPr>
        <w:t xml:space="preserve"> بن أبي طالب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وذكر في الصفحة نفسها ابنه المؤي</w:t>
      </w:r>
      <w:r w:rsidR="00AA4AD5">
        <w:rPr>
          <w:rtl/>
        </w:rPr>
        <w:t>ّ</w:t>
      </w:r>
      <w:r w:rsidRPr="00AC6D18">
        <w:rPr>
          <w:rtl/>
        </w:rPr>
        <w:t>د وذكر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مؤل</w:t>
      </w:r>
      <w:r w:rsidR="00AA4AD5">
        <w:rPr>
          <w:rtl/>
        </w:rPr>
        <w:t>ّ</w:t>
      </w:r>
      <w:r w:rsidRPr="00AC6D18">
        <w:rPr>
          <w:rtl/>
        </w:rPr>
        <w:t>فاته وأن</w:t>
      </w:r>
      <w:r w:rsidR="00AA4AD5">
        <w:rPr>
          <w:rtl/>
        </w:rPr>
        <w:t>ّ</w:t>
      </w:r>
      <w:r w:rsidRPr="00AC6D18">
        <w:rPr>
          <w:rtl/>
        </w:rPr>
        <w:t>ه توف</w:t>
      </w:r>
      <w:r w:rsidR="00AA4AD5">
        <w:rPr>
          <w:rtl/>
        </w:rPr>
        <w:t>ّ</w:t>
      </w:r>
      <w:r w:rsidRPr="00AC6D18">
        <w:rPr>
          <w:rtl/>
        </w:rPr>
        <w:t>ي بعد سنة 640 ه</w:t>
      </w:r>
      <w:r w:rsidR="00AA4AD5">
        <w:rPr>
          <w:rtl/>
        </w:rPr>
        <w:t>ـ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أعلام الزركلي</w:t>
      </w:r>
      <w:r w:rsidR="001118DF">
        <w:rPr>
          <w:rtl/>
        </w:rPr>
        <w:t xml:space="preserve"> </w:t>
      </w:r>
      <w:r w:rsidRPr="00AC6D18">
        <w:rPr>
          <w:rtl/>
        </w:rPr>
        <w:t>7</w:t>
      </w:r>
      <w:r w:rsidR="005C5FDB">
        <w:rPr>
          <w:rtl/>
        </w:rPr>
        <w:t xml:space="preserve"> / </w:t>
      </w:r>
      <w:r w:rsidRPr="00AC6D18">
        <w:rPr>
          <w:rtl/>
        </w:rPr>
        <w:t>333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وهذا غير أبي المؤي</w:t>
      </w:r>
      <w:r w:rsidR="00AA4AD5">
        <w:rPr>
          <w:rtl/>
        </w:rPr>
        <w:t>ّ</w:t>
      </w:r>
      <w:r w:rsidRPr="00AC6D18">
        <w:rPr>
          <w:rtl/>
        </w:rPr>
        <w:t>د الموف</w:t>
      </w:r>
      <w:r w:rsidR="00AA4AD5">
        <w:rPr>
          <w:rtl/>
        </w:rPr>
        <w:t>ّ</w:t>
      </w:r>
      <w:r w:rsidRPr="00AC6D18">
        <w:rPr>
          <w:rtl/>
        </w:rPr>
        <w:t>ق بن أحمد الخوارزمي المك</w:t>
      </w:r>
      <w:r w:rsidR="00AA4AD5">
        <w:rPr>
          <w:rtl/>
        </w:rPr>
        <w:t>ّ</w:t>
      </w:r>
      <w:r w:rsidRPr="00AC6D18">
        <w:rPr>
          <w:rtl/>
        </w:rPr>
        <w:t>ي وإن ات</w:t>
      </w:r>
      <w:r w:rsidR="00AA4AD5">
        <w:rPr>
          <w:rtl/>
        </w:rPr>
        <w:t>ّ</w:t>
      </w:r>
      <w:r w:rsidRPr="00AC6D18">
        <w:rPr>
          <w:rtl/>
        </w:rPr>
        <w:t>حد الكنية والاسم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والبلد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فإن</w:t>
      </w:r>
      <w:r w:rsidR="00AA4AD5">
        <w:rPr>
          <w:rtl/>
        </w:rPr>
        <w:t>ّ</w:t>
      </w:r>
      <w:r w:rsidRPr="00AC6D18">
        <w:rPr>
          <w:rtl/>
        </w:rPr>
        <w:t xml:space="preserve"> ذاك يلق</w:t>
      </w:r>
      <w:r w:rsidR="00AA4AD5">
        <w:rPr>
          <w:rtl/>
        </w:rPr>
        <w:t>ّ</w:t>
      </w:r>
      <w:r w:rsidRPr="00AC6D18">
        <w:rPr>
          <w:rtl/>
        </w:rPr>
        <w:t>ب ضياء الدين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وتوف</w:t>
      </w:r>
      <w:r w:rsidR="00AA4AD5">
        <w:rPr>
          <w:rtl/>
        </w:rPr>
        <w:t>ّ</w:t>
      </w:r>
      <w:r w:rsidRPr="00AC6D18">
        <w:rPr>
          <w:rtl/>
        </w:rPr>
        <w:t>ي سنة 568 قبل أن يولد هذا بسبع سنين</w:t>
      </w:r>
      <w:r w:rsidR="00095AA9">
        <w:rPr>
          <w:rtl/>
        </w:rPr>
        <w:t xml:space="preserve"> .</w:t>
      </w:r>
    </w:p>
    <w:p w:rsidR="001118DF" w:rsidRPr="00550F28" w:rsidRDefault="00AC6D18" w:rsidP="00550F28">
      <w:pPr>
        <w:pStyle w:val="rfdBold3"/>
        <w:rPr>
          <w:rtl/>
        </w:rPr>
      </w:pPr>
      <w:r w:rsidRPr="00550F28">
        <w:rPr>
          <w:rtl/>
        </w:rPr>
        <w:t>547</w:t>
      </w:r>
      <w:r w:rsidR="004803AF" w:rsidRPr="00550F28">
        <w:rPr>
          <w:rtl/>
        </w:rPr>
        <w:t xml:space="preserve"> ـ </w:t>
      </w:r>
      <w:r w:rsidR="001118DF" w:rsidRPr="00550F28">
        <w:rPr>
          <w:rtl/>
        </w:rPr>
        <w:t>مناقب علي</w:t>
      </w:r>
      <w:r w:rsidR="00AA4AD5" w:rsidRPr="00550F28">
        <w:rPr>
          <w:rtl/>
        </w:rPr>
        <w:t>ّ</w:t>
      </w:r>
      <w:r w:rsidR="001118DF" w:rsidRPr="00550F28">
        <w:rPr>
          <w:rtl/>
        </w:rPr>
        <w:t xml:space="preserve"> بن أبي طالب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لمحمد بن أحمد بن عادل العجمي الرومي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يعرف بحافظ عجم وحافظ الدين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والمولى حافظ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توف</w:t>
      </w:r>
      <w:r w:rsidR="00AA4AD5">
        <w:rPr>
          <w:rtl/>
        </w:rPr>
        <w:t>ّ</w:t>
      </w:r>
      <w:r w:rsidRPr="00AC6D18">
        <w:rPr>
          <w:rtl/>
        </w:rPr>
        <w:t>ي سنة 957 ه</w:t>
      </w:r>
      <w:r w:rsidR="00AA4AD5">
        <w:rPr>
          <w:rtl/>
        </w:rPr>
        <w:t>ـ</w:t>
      </w:r>
      <w:r w:rsidR="00095AA9">
        <w:rPr>
          <w:rtl/>
        </w:rPr>
        <w:t xml:space="preserve"> .</w:t>
      </w:r>
    </w:p>
    <w:p w:rsidR="00AC6D18" w:rsidRPr="00AC6D18" w:rsidRDefault="00AC6D18" w:rsidP="00C82A60">
      <w:pPr>
        <w:rPr>
          <w:rtl/>
        </w:rPr>
      </w:pPr>
      <w:r w:rsidRPr="00AC6D18">
        <w:rPr>
          <w:rtl/>
        </w:rPr>
        <w:t>ترجم له طاش كبري زاده في الشقائق النعمانية ص 267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وابن العماد في</w:t>
      </w:r>
      <w:r w:rsidR="00375CD3">
        <w:rPr>
          <w:rtl/>
        </w:rPr>
        <w:t xml:space="preserve"> </w:t>
      </w:r>
      <w:r w:rsidR="00C82A60">
        <w:rPr>
          <w:rtl/>
        </w:rPr>
        <w:br/>
      </w:r>
      <w:r w:rsidRPr="00AC6D18">
        <w:rPr>
          <w:rtl/>
        </w:rPr>
        <w:t>شذرات الذهب</w:t>
      </w:r>
      <w:r w:rsidR="001118DF">
        <w:rPr>
          <w:rtl/>
        </w:rPr>
        <w:t xml:space="preserve"> </w:t>
      </w:r>
      <w:r w:rsidRPr="00AC6D18">
        <w:rPr>
          <w:rtl/>
        </w:rPr>
        <w:t>8</w:t>
      </w:r>
      <w:r w:rsidR="005C5FDB">
        <w:rPr>
          <w:rtl/>
        </w:rPr>
        <w:t xml:space="preserve"> / </w:t>
      </w:r>
      <w:r w:rsidRPr="00AC6D18">
        <w:rPr>
          <w:rtl/>
        </w:rPr>
        <w:t>318 ترجمة موس</w:t>
      </w:r>
      <w:r w:rsidR="00C82A60">
        <w:rPr>
          <w:rtl/>
        </w:rPr>
        <w:t>ّ</w:t>
      </w:r>
      <w:r w:rsidRPr="00AC6D18">
        <w:rPr>
          <w:rtl/>
        </w:rPr>
        <w:t>عة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وله ترجمة في أعلام الزركلي</w:t>
      </w:r>
      <w:r w:rsidR="001118DF">
        <w:rPr>
          <w:rtl/>
        </w:rPr>
        <w:t xml:space="preserve"> </w:t>
      </w:r>
      <w:r w:rsidRPr="00AC6D18">
        <w:rPr>
          <w:rtl/>
        </w:rPr>
        <w:t>6</w:t>
      </w:r>
      <w:r w:rsidR="005C5FDB">
        <w:rPr>
          <w:rtl/>
        </w:rPr>
        <w:t xml:space="preserve"> / </w:t>
      </w:r>
      <w:r w:rsidRPr="00AC6D18">
        <w:rPr>
          <w:rtl/>
        </w:rPr>
        <w:t>5 ومعجم المؤل</w:t>
      </w:r>
      <w:r w:rsidR="00C82A60">
        <w:rPr>
          <w:rtl/>
        </w:rPr>
        <w:t>ّ</w:t>
      </w:r>
      <w:r w:rsidRPr="00AC6D18">
        <w:rPr>
          <w:rtl/>
        </w:rPr>
        <w:t>فين</w:t>
      </w:r>
      <w:r w:rsidR="00C82A60">
        <w:rPr>
          <w:rtl/>
        </w:rPr>
        <w:t xml:space="preserve"> </w:t>
      </w:r>
      <w:r w:rsidR="00C82A60">
        <w:rPr>
          <w:rtl/>
        </w:rPr>
        <w:br/>
      </w:r>
      <w:r w:rsidRPr="00AC6D18">
        <w:rPr>
          <w:rtl/>
        </w:rPr>
        <w:t>10</w:t>
      </w:r>
      <w:r w:rsidR="005C5FDB">
        <w:rPr>
          <w:rtl/>
        </w:rPr>
        <w:t xml:space="preserve"> / </w:t>
      </w:r>
      <w:r w:rsidRPr="00AC6D18">
        <w:rPr>
          <w:rtl/>
        </w:rPr>
        <w:t>114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وهدي</w:t>
      </w:r>
      <w:r w:rsidR="00C82A60">
        <w:rPr>
          <w:rtl/>
        </w:rPr>
        <w:t>ّ</w:t>
      </w:r>
      <w:r w:rsidRPr="00AC6D18">
        <w:rPr>
          <w:rtl/>
        </w:rPr>
        <w:t>ة العارفين</w:t>
      </w:r>
      <w:r w:rsidR="001118DF">
        <w:rPr>
          <w:rtl/>
        </w:rPr>
        <w:t xml:space="preserve"> </w:t>
      </w:r>
      <w:r w:rsidRPr="00AC6D18">
        <w:rPr>
          <w:rtl/>
        </w:rPr>
        <w:t>2</w:t>
      </w:r>
      <w:r w:rsidR="005C5FDB">
        <w:rPr>
          <w:rtl/>
        </w:rPr>
        <w:t xml:space="preserve"> / </w:t>
      </w:r>
      <w:r w:rsidRPr="00AC6D18">
        <w:rPr>
          <w:rtl/>
        </w:rPr>
        <w:t>243 وذكر له كتابه هذا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وهو مذكور في كشف الظنون</w:t>
      </w:r>
      <w:r w:rsidR="001118DF">
        <w:rPr>
          <w:rtl/>
        </w:rPr>
        <w:t xml:space="preserve"> </w:t>
      </w:r>
      <w:r w:rsidR="00C82A60">
        <w:rPr>
          <w:rtl/>
        </w:rPr>
        <w:br/>
      </w:r>
      <w:r w:rsidRPr="00AC6D18">
        <w:rPr>
          <w:rtl/>
        </w:rPr>
        <w:t>2</w:t>
      </w:r>
      <w:r w:rsidR="005C5FDB">
        <w:rPr>
          <w:rtl/>
        </w:rPr>
        <w:t xml:space="preserve"> / </w:t>
      </w:r>
      <w:r w:rsidRPr="00AC6D18">
        <w:rPr>
          <w:rtl/>
        </w:rPr>
        <w:t>1844 أيضا</w:t>
      </w:r>
      <w:r w:rsidR="00C82A60">
        <w:rPr>
          <w:rtl/>
        </w:rPr>
        <w:t>ً</w:t>
      </w:r>
      <w:r w:rsidR="00095AA9">
        <w:rPr>
          <w:rtl/>
        </w:rPr>
        <w:t xml:space="preserve"> .</w:t>
      </w:r>
    </w:p>
    <w:p w:rsidR="001118DF" w:rsidRPr="00550F28" w:rsidRDefault="00AC6D18" w:rsidP="00550F28">
      <w:pPr>
        <w:pStyle w:val="rfdBold3"/>
        <w:rPr>
          <w:rtl/>
        </w:rPr>
      </w:pPr>
      <w:r w:rsidRPr="00550F28">
        <w:rPr>
          <w:rtl/>
        </w:rPr>
        <w:t>548</w:t>
      </w:r>
      <w:r w:rsidR="004803AF" w:rsidRPr="00550F28">
        <w:rPr>
          <w:rtl/>
        </w:rPr>
        <w:t xml:space="preserve"> ـ </w:t>
      </w:r>
      <w:r w:rsidR="001118DF" w:rsidRPr="00550F28">
        <w:rPr>
          <w:rtl/>
        </w:rPr>
        <w:t>مناقب علي</w:t>
      </w:r>
      <w:r w:rsidR="00C82A60" w:rsidRPr="00550F28">
        <w:rPr>
          <w:rtl/>
        </w:rPr>
        <w:t>ّ</w:t>
      </w:r>
      <w:r w:rsidR="001118DF" w:rsidRPr="00550F28">
        <w:rPr>
          <w:rtl/>
        </w:rPr>
        <w:t xml:space="preserve"> بن أبي طالب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لأحمد محمد داود المصري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طبع بالمطبعة السلفية بالقاهرة سنة 1389 ه</w:t>
      </w:r>
      <w:r w:rsidR="00C82A60">
        <w:rPr>
          <w:rtl/>
        </w:rPr>
        <w:t>ـ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pStyle w:val="rfdLine"/>
        <w:rPr>
          <w:rtl/>
        </w:rPr>
      </w:pPr>
      <w:r w:rsidRPr="00AC6D18">
        <w:rPr>
          <w:rtl/>
        </w:rPr>
        <w:t>__________________</w:t>
      </w:r>
    </w:p>
    <w:p w:rsidR="00AC6D18" w:rsidRPr="00AC6D18" w:rsidRDefault="00AC6D18" w:rsidP="00AC6D18">
      <w:pPr>
        <w:pStyle w:val="rfdFootnote0"/>
        <w:rPr>
          <w:rtl/>
        </w:rPr>
      </w:pPr>
      <w:r>
        <w:rPr>
          <w:rtl/>
        </w:rPr>
        <w:t>(</w:t>
      </w:r>
      <w:r w:rsidRPr="00AC6D18">
        <w:rPr>
          <w:rtl/>
        </w:rPr>
        <w:t>1) خاص</w:t>
      </w:r>
      <w:r w:rsidR="007E0241">
        <w:rPr>
          <w:rtl/>
        </w:rPr>
        <w:t xml:space="preserve"> :</w:t>
      </w:r>
      <w:r w:rsidRPr="00AC6D18">
        <w:rPr>
          <w:rtl/>
        </w:rPr>
        <w:t xml:space="preserve"> من قرى خوارزم</w:t>
      </w:r>
      <w:r w:rsidR="00095AA9">
        <w:rPr>
          <w:rtl/>
        </w:rPr>
        <w:t xml:space="preserve"> .</w:t>
      </w:r>
    </w:p>
    <w:p w:rsidR="00DD699E" w:rsidRDefault="00DD699E" w:rsidP="00550F28">
      <w:pPr>
        <w:rPr>
          <w:rtl/>
        </w:rPr>
        <w:sectPr w:rsidR="00DD699E" w:rsidSect="00107863">
          <w:headerReference w:type="even" r:id="rId162"/>
          <w:headerReference w:type="default" r:id="rId163"/>
          <w:headerReference w:type="first" r:id="rId164"/>
          <w:type w:val="continuous"/>
          <w:pgSz w:w="11907" w:h="16840" w:code="9"/>
          <w:pgMar w:top="1247" w:right="1361" w:bottom="1247" w:left="1361" w:header="720" w:footer="720" w:gutter="0"/>
          <w:cols w:space="720"/>
          <w:titlePg/>
          <w:bidi/>
          <w:rtlGutter/>
          <w:docGrid w:linePitch="360"/>
        </w:sectPr>
      </w:pPr>
    </w:p>
    <w:p w:rsidR="00550F28" w:rsidRPr="00550F28" w:rsidRDefault="00AC6D18" w:rsidP="00550F28">
      <w:pPr>
        <w:rPr>
          <w:rtl/>
        </w:rPr>
      </w:pPr>
      <w:r w:rsidRPr="00550F28">
        <w:rPr>
          <w:rtl/>
        </w:rPr>
        <w:lastRenderedPageBreak/>
        <w:br w:type="page"/>
      </w:r>
    </w:p>
    <w:p w:rsidR="00550F28" w:rsidRPr="00550F28" w:rsidRDefault="00550F28" w:rsidP="00550F28">
      <w:pPr>
        <w:pStyle w:val="rfdPoemTini"/>
        <w:rPr>
          <w:rtl/>
        </w:rPr>
      </w:pPr>
    </w:p>
    <w:p w:rsidR="001118DF" w:rsidRPr="00550F28" w:rsidRDefault="00AC6D18" w:rsidP="00550F28">
      <w:pPr>
        <w:pStyle w:val="rfdBold3"/>
        <w:rPr>
          <w:rtl/>
        </w:rPr>
      </w:pPr>
      <w:r w:rsidRPr="00550F28">
        <w:rPr>
          <w:rtl/>
        </w:rPr>
        <w:t>549</w:t>
      </w:r>
      <w:r w:rsidR="004803AF" w:rsidRPr="00550F28">
        <w:rPr>
          <w:rtl/>
        </w:rPr>
        <w:t xml:space="preserve"> ـ </w:t>
      </w:r>
      <w:r w:rsidR="001118DF" w:rsidRPr="00550F28">
        <w:rPr>
          <w:rtl/>
        </w:rPr>
        <w:t>مناقب علي</w:t>
      </w:r>
      <w:r w:rsidR="00C82A60" w:rsidRPr="00550F28">
        <w:rPr>
          <w:rtl/>
        </w:rPr>
        <w:t>ّ</w:t>
      </w:r>
      <w:r w:rsidR="001118DF" w:rsidRPr="00550F28">
        <w:rPr>
          <w:rtl/>
        </w:rPr>
        <w:t xml:space="preserve"> بن أبي طالب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للعيني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مطبوع في حيدرآباد الهند سنة 1352 ه</w:t>
      </w:r>
      <w:r w:rsidR="00C82A60">
        <w:rPr>
          <w:rtl/>
        </w:rPr>
        <w:t>ـ</w:t>
      </w:r>
      <w:r w:rsidR="00095AA9">
        <w:rPr>
          <w:rtl/>
        </w:rPr>
        <w:t xml:space="preserve"> .</w:t>
      </w:r>
    </w:p>
    <w:p w:rsidR="001118DF" w:rsidRPr="00550F28" w:rsidRDefault="00AC6D18" w:rsidP="00550F28">
      <w:pPr>
        <w:pStyle w:val="rfdBold3"/>
        <w:rPr>
          <w:rtl/>
        </w:rPr>
      </w:pPr>
      <w:r w:rsidRPr="00550F28">
        <w:rPr>
          <w:rtl/>
        </w:rPr>
        <w:t>550</w:t>
      </w:r>
      <w:r w:rsidR="004803AF" w:rsidRPr="00550F28">
        <w:rPr>
          <w:rtl/>
        </w:rPr>
        <w:t xml:space="preserve"> ـ </w:t>
      </w:r>
      <w:r w:rsidRPr="00550F28">
        <w:rPr>
          <w:rtl/>
        </w:rPr>
        <w:t xml:space="preserve">مناقب </w:t>
      </w:r>
      <w:r w:rsidR="001118DF" w:rsidRPr="00550F28">
        <w:rPr>
          <w:rtl/>
        </w:rPr>
        <w:t>علي</w:t>
      </w:r>
      <w:r w:rsidR="00C82A60" w:rsidRPr="00550F28">
        <w:rPr>
          <w:rtl/>
        </w:rPr>
        <w:t>ّ</w:t>
      </w:r>
      <w:r w:rsidR="001118DF" w:rsidRPr="00550F28">
        <w:rPr>
          <w:rtl/>
        </w:rPr>
        <w:t xml:space="preserve"> بن أبي طالب وفضائل بني هاشم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رواية محم</w:t>
      </w:r>
      <w:r w:rsidR="00C82A60">
        <w:rPr>
          <w:rtl/>
        </w:rPr>
        <w:t>ّ</w:t>
      </w:r>
      <w:r w:rsidRPr="00AC6D18">
        <w:rPr>
          <w:rtl/>
        </w:rPr>
        <w:t>د بن يوسف الفر</w:t>
      </w:r>
      <w:r w:rsidR="00C82A60">
        <w:rPr>
          <w:rtl/>
        </w:rPr>
        <w:t>ّ</w:t>
      </w:r>
      <w:r w:rsidRPr="00AC6D18">
        <w:rPr>
          <w:rtl/>
        </w:rPr>
        <w:t>اء المقرئ</w:t>
      </w:r>
      <w:r w:rsidR="00095AA9">
        <w:rPr>
          <w:rtl/>
        </w:rPr>
        <w:t xml:space="preserve"> .</w:t>
      </w:r>
    </w:p>
    <w:p w:rsidR="00AC6D18" w:rsidRPr="00AC6D18" w:rsidRDefault="00AC6D18" w:rsidP="00C82A60">
      <w:pPr>
        <w:rPr>
          <w:rtl/>
        </w:rPr>
      </w:pPr>
      <w:r w:rsidRPr="00AC6D18">
        <w:rPr>
          <w:rtl/>
        </w:rPr>
        <w:t>كذا نقل عنه السيد ابن طاووس</w:t>
      </w:r>
      <w:r w:rsidR="004803AF">
        <w:rPr>
          <w:rtl/>
        </w:rPr>
        <w:t xml:space="preserve"> ـ </w:t>
      </w:r>
      <w:r w:rsidRPr="00AC6D18">
        <w:rPr>
          <w:rtl/>
        </w:rPr>
        <w:t>المتوف</w:t>
      </w:r>
      <w:r w:rsidR="00C82A60">
        <w:rPr>
          <w:rtl/>
        </w:rPr>
        <w:t>ّ</w:t>
      </w:r>
      <w:r w:rsidRPr="00AC6D18">
        <w:rPr>
          <w:rtl/>
        </w:rPr>
        <w:t xml:space="preserve">ى سنة 664 </w:t>
      </w:r>
      <w:r w:rsidR="00C82A60">
        <w:rPr>
          <w:rtl/>
        </w:rPr>
        <w:t>رحمه الله</w:t>
      </w:r>
      <w:r w:rsidR="004803AF">
        <w:rPr>
          <w:rtl/>
        </w:rPr>
        <w:t xml:space="preserve"> ـ </w:t>
      </w:r>
      <w:r w:rsidRPr="00AC6D18">
        <w:rPr>
          <w:rtl/>
        </w:rPr>
        <w:t>في كتاب اليقين</w:t>
      </w:r>
      <w:r w:rsidR="007E0241">
        <w:rPr>
          <w:rtl/>
        </w:rPr>
        <w:t xml:space="preserve"> ،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 xml:space="preserve">في الأبواب 216 </w:t>
      </w:r>
      <w:r w:rsidR="00AB3A9F">
        <w:rPr>
          <w:rtl/>
        </w:rPr>
        <w:t xml:space="preserve">و </w:t>
      </w:r>
      <w:r w:rsidRPr="00AC6D18">
        <w:rPr>
          <w:rtl/>
        </w:rPr>
        <w:t xml:space="preserve">218 </w:t>
      </w:r>
      <w:r w:rsidR="00AB3A9F">
        <w:rPr>
          <w:rtl/>
        </w:rPr>
        <w:t xml:space="preserve">و </w:t>
      </w:r>
      <w:r w:rsidRPr="00AC6D18">
        <w:rPr>
          <w:rtl/>
        </w:rPr>
        <w:t>219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ص 513 وقال</w:t>
      </w:r>
      <w:r w:rsidR="007E0241">
        <w:rPr>
          <w:rtl/>
        </w:rPr>
        <w:t xml:space="preserve"> :</w:t>
      </w:r>
      <w:r w:rsidRPr="00AC6D18">
        <w:rPr>
          <w:rtl/>
        </w:rPr>
        <w:t xml:space="preserve"> </w:t>
      </w:r>
      <w:r w:rsidR="00AB3A9F" w:rsidRPr="00AC6D18">
        <w:rPr>
          <w:rtl/>
        </w:rPr>
        <w:t>«</w:t>
      </w:r>
      <w:r w:rsidR="00550F28">
        <w:rPr>
          <w:rFonts w:hint="cs"/>
          <w:rtl/>
        </w:rPr>
        <w:t xml:space="preserve"> </w:t>
      </w:r>
      <w:r w:rsidRPr="00AC6D18">
        <w:rPr>
          <w:rtl/>
        </w:rPr>
        <w:t>نس</w:t>
      </w:r>
      <w:r w:rsidR="001118DF">
        <w:rPr>
          <w:rtl/>
        </w:rPr>
        <w:t xml:space="preserve">خة عتيقة يقارب تاريخها ثلاثمائة </w:t>
      </w:r>
      <w:r w:rsidR="00550F28">
        <w:rPr>
          <w:rtl/>
        </w:rPr>
        <w:br/>
      </w:r>
      <w:r w:rsidRPr="00AC6D18">
        <w:rPr>
          <w:rtl/>
        </w:rPr>
        <w:t>سنة</w:t>
      </w:r>
      <w:r w:rsidR="00550F28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ولم أعثر له على ترجمة في هذه العجالة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وعسى المستقبل يكشف لنا عن حاله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فنظفر بترجمة له في مصدر من المصادر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والله الموف</w:t>
      </w:r>
      <w:r w:rsidR="00C82A60">
        <w:rPr>
          <w:rtl/>
        </w:rPr>
        <w:t>ّ</w:t>
      </w:r>
      <w:r w:rsidRPr="00AC6D18">
        <w:rPr>
          <w:rtl/>
        </w:rPr>
        <w:t>ق</w:t>
      </w:r>
      <w:r w:rsidR="00095AA9">
        <w:rPr>
          <w:rtl/>
        </w:rPr>
        <w:t xml:space="preserve"> .</w:t>
      </w:r>
    </w:p>
    <w:p w:rsidR="001118DF" w:rsidRPr="00550F28" w:rsidRDefault="00AC6D18" w:rsidP="00550F28">
      <w:pPr>
        <w:pStyle w:val="rfdBold3"/>
        <w:rPr>
          <w:rtl/>
        </w:rPr>
      </w:pPr>
      <w:r w:rsidRPr="00550F28">
        <w:rPr>
          <w:rtl/>
        </w:rPr>
        <w:t>551</w:t>
      </w:r>
      <w:r w:rsidR="004803AF" w:rsidRPr="00550F28">
        <w:rPr>
          <w:rtl/>
        </w:rPr>
        <w:t xml:space="preserve"> ـ </w:t>
      </w:r>
      <w:r w:rsidRPr="00550F28">
        <w:rPr>
          <w:rtl/>
        </w:rPr>
        <w:t>مناقب علي</w:t>
      </w:r>
      <w:r w:rsidR="00C82A60" w:rsidRPr="00550F28">
        <w:rPr>
          <w:rtl/>
        </w:rPr>
        <w:t>ّ</w:t>
      </w:r>
      <w:r w:rsidRPr="00550F28">
        <w:rPr>
          <w:rtl/>
        </w:rPr>
        <w:t xml:space="preserve"> </w:t>
      </w:r>
      <w:r w:rsidR="001118DF" w:rsidRPr="00550F28">
        <w:rPr>
          <w:rtl/>
        </w:rPr>
        <w:t>بن أبي طالب والحسنين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لمصطفى الزركلي الدمشقي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مطبوع</w:t>
      </w:r>
      <w:r w:rsidR="00095AA9">
        <w:rPr>
          <w:rtl/>
        </w:rPr>
        <w:t xml:space="preserve"> .</w:t>
      </w:r>
    </w:p>
    <w:p w:rsidR="001118DF" w:rsidRPr="00550F28" w:rsidRDefault="00AC6D18" w:rsidP="00550F28">
      <w:pPr>
        <w:pStyle w:val="rfdBold3"/>
        <w:rPr>
          <w:rtl/>
        </w:rPr>
      </w:pPr>
      <w:r w:rsidRPr="00550F28">
        <w:rPr>
          <w:rtl/>
        </w:rPr>
        <w:t>552</w:t>
      </w:r>
      <w:r w:rsidR="004803AF" w:rsidRPr="00550F28">
        <w:rPr>
          <w:rtl/>
        </w:rPr>
        <w:t xml:space="preserve"> ـ </w:t>
      </w:r>
      <w:r w:rsidRPr="00550F28">
        <w:rPr>
          <w:rtl/>
        </w:rPr>
        <w:t>مناقب عل</w:t>
      </w:r>
      <w:r w:rsidR="001118DF" w:rsidRPr="00550F28">
        <w:rPr>
          <w:rtl/>
        </w:rPr>
        <w:t>ي</w:t>
      </w:r>
      <w:r w:rsidR="00C82A60" w:rsidRPr="00550F28">
        <w:rPr>
          <w:rtl/>
        </w:rPr>
        <w:t>ّ</w:t>
      </w:r>
      <w:r w:rsidR="001118DF" w:rsidRPr="00550F28">
        <w:rPr>
          <w:rtl/>
        </w:rPr>
        <w:t xml:space="preserve"> والحسنين وأ</w:t>
      </w:r>
      <w:r w:rsidR="00C82A60" w:rsidRPr="00550F28">
        <w:rPr>
          <w:rtl/>
        </w:rPr>
        <w:t>ُ</w:t>
      </w:r>
      <w:r w:rsidR="001118DF" w:rsidRPr="00550F28">
        <w:rPr>
          <w:rtl/>
        </w:rPr>
        <w:t>م</w:t>
      </w:r>
      <w:r w:rsidR="00C82A60" w:rsidRPr="00550F28">
        <w:rPr>
          <w:rtl/>
        </w:rPr>
        <w:t>ّ</w:t>
      </w:r>
      <w:r w:rsidR="001118DF" w:rsidRPr="00550F28">
        <w:rPr>
          <w:rtl/>
        </w:rPr>
        <w:t>هما فاطمة الزهراء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لعبد المعطي أمين قلعجي الحلبي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المعاصر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حق</w:t>
      </w:r>
      <w:r w:rsidR="00C82A60">
        <w:rPr>
          <w:rtl/>
        </w:rPr>
        <w:t>ّ</w:t>
      </w:r>
      <w:r w:rsidRPr="00AC6D18">
        <w:rPr>
          <w:rtl/>
        </w:rPr>
        <w:t>ق بعض الكتب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منها</w:t>
      </w:r>
      <w:r w:rsidR="007E0241">
        <w:rPr>
          <w:rtl/>
        </w:rPr>
        <w:t xml:space="preserve"> :</w:t>
      </w:r>
      <w:r w:rsidRPr="00AC6D18">
        <w:rPr>
          <w:rtl/>
        </w:rPr>
        <w:t xml:space="preserve"> دلائل النبو</w:t>
      </w:r>
      <w:r w:rsidR="00C82A60">
        <w:rPr>
          <w:rtl/>
        </w:rPr>
        <w:t>ّ</w:t>
      </w:r>
      <w:r w:rsidRPr="00AC6D18">
        <w:rPr>
          <w:rtl/>
        </w:rPr>
        <w:t>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للبيهقي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طبع في حلب سنة 1979 م</w:t>
      </w:r>
      <w:r w:rsidR="00095AA9">
        <w:rPr>
          <w:rtl/>
        </w:rPr>
        <w:t xml:space="preserve"> .</w:t>
      </w:r>
    </w:p>
    <w:p w:rsidR="00AC6D18" w:rsidRPr="00550F28" w:rsidRDefault="00AC6D18" w:rsidP="00550F28">
      <w:pPr>
        <w:pStyle w:val="rfdBold3"/>
        <w:rPr>
          <w:rtl/>
        </w:rPr>
      </w:pPr>
      <w:r w:rsidRPr="00550F28">
        <w:rPr>
          <w:rtl/>
        </w:rPr>
        <w:t>553</w:t>
      </w:r>
      <w:r w:rsidR="004803AF" w:rsidRPr="00550F28">
        <w:rPr>
          <w:rtl/>
        </w:rPr>
        <w:t xml:space="preserve"> ـ </w:t>
      </w:r>
      <w:r w:rsidRPr="00550F28">
        <w:rPr>
          <w:rtl/>
        </w:rPr>
        <w:t>مناقب فاطمة</w:t>
      </w:r>
    </w:p>
    <w:p w:rsidR="00AC6D18" w:rsidRPr="00550F28" w:rsidRDefault="00AC6D18" w:rsidP="00AC6D18">
      <w:pPr>
        <w:rPr>
          <w:rStyle w:val="rfdPoemTiniCharChar"/>
          <w:rtl/>
        </w:rPr>
      </w:pPr>
      <w:r w:rsidRPr="00AC6D18">
        <w:rPr>
          <w:rtl/>
        </w:rPr>
        <w:t>لأبي صالح المؤذ</w:t>
      </w:r>
      <w:r w:rsidR="00C82A60">
        <w:rPr>
          <w:rtl/>
        </w:rPr>
        <w:t>ّ</w:t>
      </w:r>
      <w:r w:rsidRPr="00AC6D18">
        <w:rPr>
          <w:rtl/>
        </w:rPr>
        <w:t>ن</w:t>
      </w:r>
      <w:r w:rsidR="007E0241">
        <w:rPr>
          <w:rtl/>
        </w:rPr>
        <w:t xml:space="preserve"> ،</w:t>
      </w:r>
      <w:r w:rsidR="00C82A60">
        <w:rPr>
          <w:rtl/>
        </w:rPr>
        <w:t xml:space="preserve"> أحمد بن عبد</w:t>
      </w:r>
      <w:r w:rsidR="00550F28">
        <w:rPr>
          <w:rFonts w:hint="cs"/>
          <w:rtl/>
        </w:rPr>
        <w:t xml:space="preserve"> </w:t>
      </w:r>
      <w:r w:rsidRPr="00AC6D18">
        <w:rPr>
          <w:rtl/>
        </w:rPr>
        <w:t>الملك بن علي</w:t>
      </w:r>
      <w:r w:rsidR="00C82A60">
        <w:rPr>
          <w:rtl/>
        </w:rPr>
        <w:t>ّ</w:t>
      </w:r>
      <w:r w:rsidRPr="00AC6D18">
        <w:rPr>
          <w:rtl/>
        </w:rPr>
        <w:t xml:space="preserve"> النيسابوري الحافظ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محد</w:t>
      </w:r>
      <w:r w:rsidR="00C82A60">
        <w:rPr>
          <w:rtl/>
        </w:rPr>
        <w:t>ّ</w:t>
      </w:r>
      <w:r w:rsidRPr="00AC6D18">
        <w:rPr>
          <w:rtl/>
        </w:rPr>
        <w:t>ث</w:t>
      </w:r>
      <w:r w:rsidR="00C82A60">
        <w:rPr>
          <w:rtl/>
        </w:rPr>
        <w:t xml:space="preserve"> </w:t>
      </w:r>
      <w:r w:rsidR="00C82A60">
        <w:rPr>
          <w:rtl/>
        </w:rPr>
        <w:br/>
      </w:r>
    </w:p>
    <w:p w:rsidR="001118DF" w:rsidRDefault="00AC6D18" w:rsidP="001118DF">
      <w:pPr>
        <w:pStyle w:val="rfdNormal0"/>
        <w:rPr>
          <w:rtl/>
        </w:rPr>
      </w:pPr>
      <w:r>
        <w:rPr>
          <w:rtl/>
        </w:rPr>
        <w:br w:type="page"/>
      </w:r>
      <w:r w:rsidR="001118DF">
        <w:rPr>
          <w:rtl/>
        </w:rPr>
        <w:lastRenderedPageBreak/>
        <w:t>خراسان</w:t>
      </w:r>
      <w:r w:rsidR="007E0241">
        <w:rPr>
          <w:rtl/>
        </w:rPr>
        <w:t xml:space="preserve"> ،</w:t>
      </w:r>
      <w:r w:rsidR="001118DF">
        <w:rPr>
          <w:rtl/>
        </w:rPr>
        <w:t xml:space="preserve"> المتوف</w:t>
      </w:r>
      <w:r w:rsidR="00B40062">
        <w:rPr>
          <w:rtl/>
        </w:rPr>
        <w:t>ّ</w:t>
      </w:r>
      <w:r w:rsidR="001118DF">
        <w:rPr>
          <w:rtl/>
        </w:rPr>
        <w:t>ى سنة 470 ه</w:t>
      </w:r>
      <w:r w:rsidR="00B40062">
        <w:rPr>
          <w:rtl/>
        </w:rPr>
        <w:t>ـ</w:t>
      </w:r>
      <w:r w:rsidR="00095AA9">
        <w:rPr>
          <w:rtl/>
        </w:rPr>
        <w:t xml:space="preserve"> .</w:t>
      </w:r>
    </w:p>
    <w:p w:rsidR="00AC6D18" w:rsidRPr="00AC6D18" w:rsidRDefault="00AC6D18" w:rsidP="001118DF">
      <w:pPr>
        <w:rPr>
          <w:rtl/>
        </w:rPr>
      </w:pPr>
      <w:r w:rsidRPr="00AC6D18">
        <w:rPr>
          <w:rtl/>
        </w:rPr>
        <w:t>ترجم له معاصره الخطيب في تاريخ بغداد</w:t>
      </w:r>
      <w:r w:rsidR="001118DF">
        <w:rPr>
          <w:rtl/>
        </w:rPr>
        <w:t xml:space="preserve"> </w:t>
      </w:r>
      <w:r w:rsidRPr="00AC6D18">
        <w:rPr>
          <w:rtl/>
        </w:rPr>
        <w:t>4</w:t>
      </w:r>
      <w:r w:rsidR="005C5FDB">
        <w:rPr>
          <w:rtl/>
        </w:rPr>
        <w:t xml:space="preserve"> / </w:t>
      </w:r>
      <w:r w:rsidRPr="00AC6D18">
        <w:rPr>
          <w:rtl/>
        </w:rPr>
        <w:t>267 ووث</w:t>
      </w:r>
      <w:r w:rsidR="00B40062">
        <w:rPr>
          <w:rtl/>
        </w:rPr>
        <w:t>ّ</w:t>
      </w:r>
      <w:r w:rsidRPr="00AC6D18">
        <w:rPr>
          <w:rtl/>
        </w:rPr>
        <w:t>قه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وترجم له الفارسي في السياق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وحكاه عنه الذهبي في سير أعلام النبلاء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وهو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في منتخب السياق برقم 237 ووصفه بقوله</w:t>
      </w:r>
      <w:r w:rsidR="007E0241">
        <w:rPr>
          <w:rtl/>
        </w:rPr>
        <w:t xml:space="preserve"> :</w:t>
      </w:r>
      <w:r w:rsidRPr="00AC6D18">
        <w:rPr>
          <w:rtl/>
        </w:rPr>
        <w:t xml:space="preserve"> </w:t>
      </w:r>
      <w:r w:rsidR="00AB3A9F" w:rsidRPr="00AC6D18">
        <w:rPr>
          <w:rtl/>
        </w:rPr>
        <w:t>«</w:t>
      </w:r>
      <w:r w:rsidR="00550F28">
        <w:rPr>
          <w:rFonts w:hint="cs"/>
          <w:rtl/>
        </w:rPr>
        <w:t xml:space="preserve"> </w:t>
      </w:r>
      <w:r w:rsidRPr="00AC6D18">
        <w:rPr>
          <w:rtl/>
        </w:rPr>
        <w:t>الحافظ الأمين المتقن الثقة المحد</w:t>
      </w:r>
      <w:r w:rsidR="00B40062">
        <w:rPr>
          <w:rtl/>
        </w:rPr>
        <w:t>ّ</w:t>
      </w:r>
      <w:r w:rsidRPr="00AC6D18">
        <w:rPr>
          <w:rtl/>
        </w:rPr>
        <w:t>ث</w:t>
      </w:r>
      <w:r w:rsidR="00550F28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="00095AA9">
        <w:rPr>
          <w:rtl/>
        </w:rPr>
        <w:t xml:space="preserve"> .</w:t>
      </w:r>
    </w:p>
    <w:p w:rsidR="00AC6D18" w:rsidRPr="00AC6D18" w:rsidRDefault="00AC6D18" w:rsidP="00B40062">
      <w:pPr>
        <w:rPr>
          <w:rtl/>
        </w:rPr>
      </w:pPr>
      <w:r w:rsidRPr="00AC6D18">
        <w:rPr>
          <w:rtl/>
        </w:rPr>
        <w:t>وترجم له الذهبي في سير أعلام النبلاء</w:t>
      </w:r>
      <w:r w:rsidR="001118DF">
        <w:rPr>
          <w:rtl/>
        </w:rPr>
        <w:t xml:space="preserve"> </w:t>
      </w:r>
      <w:r w:rsidRPr="00AC6D18">
        <w:rPr>
          <w:rtl/>
        </w:rPr>
        <w:t>18</w:t>
      </w:r>
      <w:r w:rsidR="005C5FDB">
        <w:rPr>
          <w:rtl/>
        </w:rPr>
        <w:t xml:space="preserve"> / </w:t>
      </w:r>
      <w:r w:rsidRPr="00AC6D18">
        <w:rPr>
          <w:rtl/>
        </w:rPr>
        <w:t>419</w:t>
      </w:r>
      <w:r w:rsidR="004803AF">
        <w:rPr>
          <w:rtl/>
        </w:rPr>
        <w:t xml:space="preserve"> ـ </w:t>
      </w:r>
      <w:r w:rsidR="001118DF">
        <w:rPr>
          <w:rtl/>
        </w:rPr>
        <w:t>422 وبهامشه بقي</w:t>
      </w:r>
      <w:r w:rsidR="00B40062">
        <w:rPr>
          <w:rtl/>
        </w:rPr>
        <w:t>ّ</w:t>
      </w:r>
      <w:r w:rsidR="001118DF">
        <w:rPr>
          <w:rtl/>
        </w:rPr>
        <w:t xml:space="preserve">ه مصادر </w:t>
      </w:r>
      <w:r w:rsidR="00B40062">
        <w:rPr>
          <w:rtl/>
        </w:rPr>
        <w:br/>
      </w:r>
      <w:r w:rsidRPr="00AC6D18">
        <w:rPr>
          <w:rtl/>
        </w:rPr>
        <w:t>ترجمته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وأورد السخاوي في</w:t>
      </w:r>
      <w:r w:rsidR="007E0241">
        <w:rPr>
          <w:rtl/>
        </w:rPr>
        <w:t xml:space="preserve"> :</w:t>
      </w:r>
      <w:r w:rsidRPr="00AC6D18">
        <w:rPr>
          <w:rtl/>
        </w:rPr>
        <w:t xml:space="preserve"> استجلاب ارتقاء الغرف</w:t>
      </w:r>
      <w:r w:rsidR="004803AF">
        <w:rPr>
          <w:rtl/>
        </w:rPr>
        <w:t xml:space="preserve"> ـ </w:t>
      </w:r>
      <w:r w:rsidRPr="00AC6D18">
        <w:rPr>
          <w:rtl/>
        </w:rPr>
        <w:t>ق 43</w:t>
      </w:r>
      <w:r w:rsidR="005C5FDB">
        <w:rPr>
          <w:rtl/>
        </w:rPr>
        <w:t xml:space="preserve"> / </w:t>
      </w:r>
      <w:r w:rsidR="00AB3A9F">
        <w:rPr>
          <w:rtl/>
        </w:rPr>
        <w:t>أ</w:t>
      </w:r>
      <w:r w:rsidR="00172CD5">
        <w:rPr>
          <w:rtl/>
        </w:rPr>
        <w:t xml:space="preserve"> </w:t>
      </w:r>
      <w:r w:rsidR="004803AF">
        <w:rPr>
          <w:rtl/>
        </w:rPr>
        <w:t xml:space="preserve">ـ </w:t>
      </w:r>
      <w:r w:rsidRPr="00AC6D18">
        <w:rPr>
          <w:rtl/>
        </w:rPr>
        <w:t xml:space="preserve">حديث </w:t>
      </w:r>
      <w:r w:rsidR="00AB3A9F" w:rsidRPr="00AC6D18">
        <w:rPr>
          <w:rtl/>
        </w:rPr>
        <w:t>«</w:t>
      </w:r>
      <w:r w:rsidR="00550F28">
        <w:rPr>
          <w:rFonts w:hint="cs"/>
          <w:rtl/>
        </w:rPr>
        <w:t xml:space="preserve"> </w:t>
      </w:r>
      <w:r w:rsidRPr="00AC6D18">
        <w:rPr>
          <w:rtl/>
        </w:rPr>
        <w:t>كل</w:t>
      </w:r>
      <w:r w:rsidR="00B40062">
        <w:rPr>
          <w:rtl/>
        </w:rPr>
        <w:t>ّ</w:t>
      </w:r>
      <w:r w:rsidRPr="00AC6D18">
        <w:rPr>
          <w:rtl/>
        </w:rPr>
        <w:t xml:space="preserve"> سبب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ونسب ينقطع يوم القيامة إل</w:t>
      </w:r>
      <w:r w:rsidR="00B40062">
        <w:rPr>
          <w:rtl/>
        </w:rPr>
        <w:t>ّ</w:t>
      </w:r>
      <w:r w:rsidRPr="00AC6D18">
        <w:rPr>
          <w:rtl/>
        </w:rPr>
        <w:t>ا سببي ونسبي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وكل</w:t>
      </w:r>
      <w:r w:rsidR="00B40062">
        <w:rPr>
          <w:rtl/>
        </w:rPr>
        <w:t>ّ</w:t>
      </w:r>
      <w:r w:rsidRPr="00AC6D18">
        <w:rPr>
          <w:rtl/>
        </w:rPr>
        <w:t xml:space="preserve"> ولد آدم فإن</w:t>
      </w:r>
      <w:r w:rsidR="00B40062">
        <w:rPr>
          <w:rtl/>
        </w:rPr>
        <w:t>ّ</w:t>
      </w:r>
      <w:r w:rsidRPr="00AC6D18">
        <w:rPr>
          <w:rtl/>
        </w:rPr>
        <w:t xml:space="preserve"> عصبتهم لأبيهم ما خلا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ولد فاطمة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فإن</w:t>
      </w:r>
      <w:r w:rsidR="00B40062">
        <w:rPr>
          <w:rtl/>
        </w:rPr>
        <w:t>ّ</w:t>
      </w:r>
      <w:r w:rsidRPr="00AC6D18">
        <w:rPr>
          <w:rtl/>
        </w:rPr>
        <w:t>ي أنا أبوهم وعصبتهم</w:t>
      </w:r>
      <w:r w:rsidR="00550F28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="00095AA9">
        <w:rPr>
          <w:rtl/>
        </w:rPr>
        <w:t xml:space="preserve"> .</w:t>
      </w:r>
    </w:p>
    <w:p w:rsidR="00AC6D18" w:rsidRPr="00AC6D18" w:rsidRDefault="00AC6D18" w:rsidP="00B40062">
      <w:pPr>
        <w:rPr>
          <w:rtl/>
        </w:rPr>
      </w:pPr>
      <w:r w:rsidRPr="00AC6D18">
        <w:rPr>
          <w:rtl/>
        </w:rPr>
        <w:t>أخرجه أبو صالح المؤذ</w:t>
      </w:r>
      <w:r w:rsidR="00B40062">
        <w:rPr>
          <w:rtl/>
        </w:rPr>
        <w:t>ّ</w:t>
      </w:r>
      <w:r w:rsidRPr="00AC6D18">
        <w:rPr>
          <w:rtl/>
        </w:rPr>
        <w:t>ن في الأربعين له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في فضل الزهراء</w:t>
      </w:r>
      <w:r w:rsidR="00B40062">
        <w:rPr>
          <w:rtl/>
        </w:rPr>
        <w:t xml:space="preserve"> عليها السلام</w:t>
      </w:r>
      <w:r w:rsidR="00095AA9">
        <w:rPr>
          <w:rtl/>
        </w:rPr>
        <w:t xml:space="preserve"> .</w:t>
      </w:r>
    </w:p>
    <w:p w:rsidR="00AC6D18" w:rsidRPr="00AC6D18" w:rsidRDefault="00AC6D18" w:rsidP="00B40062">
      <w:pPr>
        <w:rPr>
          <w:rtl/>
        </w:rPr>
      </w:pPr>
      <w:r w:rsidRPr="00AC6D18">
        <w:rPr>
          <w:rtl/>
        </w:rPr>
        <w:t>روى عنه الذهبي في ميزان الاعتدال</w:t>
      </w:r>
      <w:r w:rsidR="001118DF">
        <w:rPr>
          <w:rtl/>
        </w:rPr>
        <w:t xml:space="preserve"> </w:t>
      </w:r>
      <w:r w:rsidRPr="00AC6D18">
        <w:rPr>
          <w:rtl/>
        </w:rPr>
        <w:t>2</w:t>
      </w:r>
      <w:r w:rsidR="005C5FDB">
        <w:rPr>
          <w:rtl/>
        </w:rPr>
        <w:t xml:space="preserve"> / </w:t>
      </w:r>
      <w:r w:rsidRPr="00AC6D18">
        <w:rPr>
          <w:rtl/>
        </w:rPr>
        <w:t>618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وابن حجر في لسانه</w:t>
      </w:r>
      <w:r w:rsidR="001118DF">
        <w:rPr>
          <w:rtl/>
        </w:rPr>
        <w:t xml:space="preserve"> </w:t>
      </w:r>
      <w:r w:rsidRPr="00AC6D18">
        <w:rPr>
          <w:rtl/>
        </w:rPr>
        <w:t>4</w:t>
      </w:r>
      <w:r w:rsidR="005C5FDB">
        <w:rPr>
          <w:rtl/>
        </w:rPr>
        <w:t xml:space="preserve"> / </w:t>
      </w:r>
      <w:r w:rsidRPr="00AC6D18">
        <w:rPr>
          <w:rtl/>
        </w:rPr>
        <w:t>16</w:t>
      </w:r>
      <w:r w:rsidR="001118DF">
        <w:rPr>
          <w:rtl/>
        </w:rPr>
        <w:t xml:space="preserve"> </w:t>
      </w:r>
      <w:r w:rsidR="00B40062">
        <w:rPr>
          <w:rtl/>
        </w:rPr>
        <w:br/>
      </w:r>
      <w:r w:rsidRPr="00AC6D18">
        <w:rPr>
          <w:rtl/>
        </w:rPr>
        <w:t>وأوردا في ترجمة محمد بن الأزهر بإسناده حديثا</w:t>
      </w:r>
      <w:r w:rsidR="00B40062">
        <w:rPr>
          <w:rtl/>
        </w:rPr>
        <w:t>ً</w:t>
      </w:r>
      <w:r w:rsidRPr="00AC6D18">
        <w:rPr>
          <w:rtl/>
        </w:rPr>
        <w:t xml:space="preserve"> في فضل فاطمة </w:t>
      </w:r>
      <w:r w:rsidR="00B40062">
        <w:rPr>
          <w:rtl/>
        </w:rPr>
        <w:t>عليها السلام</w:t>
      </w:r>
      <w:r w:rsidRPr="00AC6D18">
        <w:rPr>
          <w:rtl/>
        </w:rPr>
        <w:t xml:space="preserve"> وقال</w:t>
      </w:r>
      <w:r w:rsidR="007E0241">
        <w:rPr>
          <w:rtl/>
        </w:rPr>
        <w:t xml:space="preserve"> :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="00AB3A9F" w:rsidRPr="00AC6D18">
        <w:rPr>
          <w:rtl/>
        </w:rPr>
        <w:t>«</w:t>
      </w:r>
      <w:r w:rsidR="00550F28">
        <w:rPr>
          <w:rFonts w:hint="cs"/>
          <w:rtl/>
        </w:rPr>
        <w:t xml:space="preserve"> </w:t>
      </w:r>
      <w:r w:rsidRPr="00AC6D18">
        <w:rPr>
          <w:rtl/>
        </w:rPr>
        <w:t>رواه أبو صالح المؤذ</w:t>
      </w:r>
      <w:r w:rsidR="00B40062">
        <w:rPr>
          <w:rtl/>
        </w:rPr>
        <w:t>ّ</w:t>
      </w:r>
      <w:r w:rsidRPr="00AC6D18">
        <w:rPr>
          <w:rtl/>
        </w:rPr>
        <w:t>ن في مناقب فاطمة عن أبي القاسم ابن بشران عنه</w:t>
      </w:r>
      <w:r w:rsidR="00550F28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="00095AA9">
        <w:rPr>
          <w:rtl/>
        </w:rPr>
        <w:t xml:space="preserve"> .</w:t>
      </w:r>
    </w:p>
    <w:p w:rsidR="00AC6D18" w:rsidRPr="00550F28" w:rsidRDefault="00AC6D18" w:rsidP="00550F28">
      <w:pPr>
        <w:pStyle w:val="rfdBold3"/>
        <w:rPr>
          <w:rtl/>
        </w:rPr>
      </w:pPr>
      <w:r w:rsidRPr="00550F28">
        <w:rPr>
          <w:rtl/>
        </w:rPr>
        <w:t>554</w:t>
      </w:r>
      <w:r w:rsidR="004803AF" w:rsidRPr="00550F28">
        <w:rPr>
          <w:rtl/>
        </w:rPr>
        <w:t xml:space="preserve"> ـ </w:t>
      </w:r>
      <w:r w:rsidRPr="00550F28">
        <w:rPr>
          <w:rtl/>
        </w:rPr>
        <w:t>مناقب فاطمة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للم</w:t>
      </w:r>
      <w:r w:rsidR="00B40062">
        <w:rPr>
          <w:rtl/>
        </w:rPr>
        <w:t>ُ</w:t>
      </w:r>
      <w:r w:rsidRPr="00AC6D18">
        <w:rPr>
          <w:rtl/>
        </w:rPr>
        <w:t>ناوي عبد الرؤوف بن تاج العارفين</w:t>
      </w:r>
      <w:r w:rsidR="000F50B1">
        <w:rPr>
          <w:rtl/>
        </w:rPr>
        <w:t xml:space="preserve"> بن علي</w:t>
      </w:r>
      <w:r w:rsidR="00B40062">
        <w:rPr>
          <w:rtl/>
        </w:rPr>
        <w:t>ّ</w:t>
      </w:r>
      <w:r w:rsidR="000F50B1">
        <w:rPr>
          <w:rtl/>
        </w:rPr>
        <w:t xml:space="preserve"> الحدادي الشافعي المناوي </w:t>
      </w:r>
      <w:r w:rsidR="00B40062">
        <w:rPr>
          <w:rtl/>
        </w:rPr>
        <w:br/>
      </w:r>
      <w:r w:rsidRPr="00AC6D18">
        <w:rPr>
          <w:rtl/>
        </w:rPr>
        <w:t xml:space="preserve">القاهري </w:t>
      </w:r>
      <w:r w:rsidR="00773F9D">
        <w:rPr>
          <w:rtl/>
        </w:rPr>
        <w:t>(</w:t>
      </w:r>
      <w:r w:rsidR="00550F28">
        <w:rPr>
          <w:rFonts w:hint="cs"/>
          <w:rtl/>
        </w:rPr>
        <w:t xml:space="preserve"> </w:t>
      </w:r>
      <w:r w:rsidRPr="00AC6D18">
        <w:rPr>
          <w:rtl/>
        </w:rPr>
        <w:t>952</w:t>
      </w:r>
      <w:r w:rsidR="004803AF">
        <w:rPr>
          <w:rtl/>
        </w:rPr>
        <w:t xml:space="preserve"> ـ </w:t>
      </w:r>
      <w:r w:rsidRPr="00AC6D18">
        <w:rPr>
          <w:rtl/>
        </w:rPr>
        <w:t>1031 ه</w:t>
      </w:r>
      <w:r w:rsidR="00B40062">
        <w:rPr>
          <w:rtl/>
        </w:rPr>
        <w:t>ـ</w:t>
      </w:r>
      <w:r w:rsidR="00550F28">
        <w:rPr>
          <w:rFonts w:hint="cs"/>
          <w:rtl/>
        </w:rPr>
        <w:t xml:space="preserve"> </w:t>
      </w:r>
      <w:r w:rsidR="00773F9D">
        <w:rPr>
          <w:rtl/>
        </w:rPr>
        <w:t>)</w:t>
      </w:r>
      <w:r w:rsidRPr="00AC6D18">
        <w:rPr>
          <w:rtl/>
        </w:rPr>
        <w:t xml:space="preserve"> </w:t>
      </w:r>
      <w:r w:rsidRPr="00AC6D18">
        <w:rPr>
          <w:rStyle w:val="rfdFootnotenum"/>
          <w:rtl/>
        </w:rPr>
        <w:t>(1)</w:t>
      </w:r>
      <w:r w:rsidR="00095AA9">
        <w:rPr>
          <w:rtl/>
        </w:rPr>
        <w:t xml:space="preserve"> .</w:t>
      </w:r>
    </w:p>
    <w:p w:rsidR="00AC6D18" w:rsidRPr="00AC6D18" w:rsidRDefault="00AC6D18" w:rsidP="001118DF">
      <w:pPr>
        <w:rPr>
          <w:rtl/>
        </w:rPr>
      </w:pPr>
      <w:r w:rsidRPr="00AC6D18">
        <w:rPr>
          <w:rtl/>
        </w:rPr>
        <w:t>ترجم له الكت</w:t>
      </w:r>
      <w:r w:rsidR="00B40062">
        <w:rPr>
          <w:rtl/>
        </w:rPr>
        <w:t>ّ</w:t>
      </w:r>
      <w:r w:rsidRPr="00AC6D18">
        <w:rPr>
          <w:rtl/>
        </w:rPr>
        <w:t>اني في فهرس الفهارس والأثبات</w:t>
      </w:r>
      <w:r w:rsidR="001118DF">
        <w:rPr>
          <w:rtl/>
        </w:rPr>
        <w:t xml:space="preserve"> </w:t>
      </w:r>
      <w:r w:rsidRPr="00AC6D18">
        <w:rPr>
          <w:rtl/>
        </w:rPr>
        <w:t>2</w:t>
      </w:r>
      <w:r w:rsidR="005C5FDB">
        <w:rPr>
          <w:rtl/>
        </w:rPr>
        <w:t xml:space="preserve"> / </w:t>
      </w:r>
      <w:r w:rsidRPr="00AC6D18">
        <w:rPr>
          <w:rtl/>
        </w:rPr>
        <w:t>60</w:t>
      </w:r>
      <w:r w:rsidR="004803AF">
        <w:rPr>
          <w:rtl/>
        </w:rPr>
        <w:t xml:space="preserve"> ـ </w:t>
      </w:r>
      <w:r w:rsidR="000F50B1">
        <w:rPr>
          <w:rtl/>
        </w:rPr>
        <w:t>562 وقال</w:t>
      </w:r>
      <w:r w:rsidR="007E0241">
        <w:rPr>
          <w:rtl/>
        </w:rPr>
        <w:t xml:space="preserve"> :</w:t>
      </w:r>
      <w:r w:rsidR="000F50B1">
        <w:rPr>
          <w:rtl/>
        </w:rPr>
        <w:t xml:space="preserve"> </w:t>
      </w:r>
      <w:r w:rsidR="00AB3A9F">
        <w:rPr>
          <w:rtl/>
        </w:rPr>
        <w:t>«</w:t>
      </w:r>
      <w:r w:rsidR="00550F28">
        <w:rPr>
          <w:rFonts w:hint="cs"/>
          <w:rtl/>
        </w:rPr>
        <w:t xml:space="preserve"> </w:t>
      </w:r>
      <w:r w:rsidR="000F50B1">
        <w:rPr>
          <w:rtl/>
        </w:rPr>
        <w:t>ولا شك</w:t>
      </w:r>
      <w:r w:rsidR="00B40062">
        <w:rPr>
          <w:rtl/>
        </w:rPr>
        <w:t>ّ</w:t>
      </w:r>
      <w:r w:rsidR="000F50B1">
        <w:rPr>
          <w:rtl/>
        </w:rPr>
        <w:t xml:space="preserve"> </w:t>
      </w:r>
      <w:r w:rsidR="00B40062">
        <w:rPr>
          <w:rtl/>
        </w:rPr>
        <w:br/>
      </w:r>
      <w:r w:rsidRPr="00AC6D18">
        <w:rPr>
          <w:rtl/>
        </w:rPr>
        <w:t>أن</w:t>
      </w:r>
      <w:r w:rsidR="00B40062">
        <w:rPr>
          <w:rtl/>
        </w:rPr>
        <w:t>ّ</w:t>
      </w:r>
      <w:r w:rsidRPr="00AC6D18">
        <w:rPr>
          <w:rtl/>
        </w:rPr>
        <w:t>ه كان أعلم معاصريه بالحديث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وأكثرهم فيه تصنيفا</w:t>
      </w:r>
      <w:r w:rsidR="00B40062">
        <w:rPr>
          <w:rtl/>
        </w:rPr>
        <w:t>ً</w:t>
      </w:r>
      <w:r w:rsidRPr="00AC6D18">
        <w:rPr>
          <w:rtl/>
        </w:rPr>
        <w:t xml:space="preserve"> وإجادة وتحريرا</w:t>
      </w:r>
      <w:r w:rsidR="00B40062">
        <w:rPr>
          <w:rtl/>
        </w:rPr>
        <w:t>ً</w:t>
      </w:r>
      <w:r w:rsidR="00095AA9">
        <w:rPr>
          <w:rFonts w:hint="cs"/>
          <w:rtl/>
        </w:rPr>
        <w:t xml:space="preserve"> </w:t>
      </w:r>
      <w:r w:rsidR="00095AA9">
        <w:rPr>
          <w:rtl/>
        </w:rPr>
        <w:t>. . .</w:t>
      </w:r>
      <w:r w:rsidR="00550F28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="00095AA9">
        <w:rPr>
          <w:rtl/>
        </w:rPr>
        <w:t xml:space="preserve"> .</w:t>
      </w:r>
    </w:p>
    <w:p w:rsidR="00AC6D18" w:rsidRPr="00AC6D18" w:rsidRDefault="00AC6D18" w:rsidP="001118DF">
      <w:pPr>
        <w:rPr>
          <w:rtl/>
        </w:rPr>
      </w:pPr>
      <w:r w:rsidRPr="00AC6D18">
        <w:rPr>
          <w:rtl/>
        </w:rPr>
        <w:t>وترجم له المحب</w:t>
      </w:r>
      <w:r w:rsidR="00B40062">
        <w:rPr>
          <w:rtl/>
        </w:rPr>
        <w:t>ّ</w:t>
      </w:r>
      <w:r w:rsidRPr="00AC6D18">
        <w:rPr>
          <w:rtl/>
        </w:rPr>
        <w:t>ي في خلاصة الأثر</w:t>
      </w:r>
      <w:r w:rsidR="001118DF">
        <w:rPr>
          <w:rtl/>
        </w:rPr>
        <w:t xml:space="preserve"> </w:t>
      </w:r>
      <w:r w:rsidRPr="00AC6D18">
        <w:rPr>
          <w:rtl/>
        </w:rPr>
        <w:t>2</w:t>
      </w:r>
      <w:r w:rsidR="005C5FDB">
        <w:rPr>
          <w:rtl/>
        </w:rPr>
        <w:t xml:space="preserve"> / </w:t>
      </w:r>
      <w:r w:rsidRPr="00AC6D18">
        <w:rPr>
          <w:rtl/>
        </w:rPr>
        <w:t>412</w:t>
      </w:r>
      <w:r w:rsidR="004803AF">
        <w:rPr>
          <w:rtl/>
        </w:rPr>
        <w:t xml:space="preserve"> ـ </w:t>
      </w:r>
      <w:r w:rsidRPr="00AC6D18">
        <w:rPr>
          <w:rtl/>
        </w:rPr>
        <w:t>416 وقال عنه</w:t>
      </w:r>
      <w:r w:rsidR="007E0241">
        <w:rPr>
          <w:rtl/>
        </w:rPr>
        <w:t xml:space="preserve"> :</w:t>
      </w:r>
      <w:r w:rsidRPr="00AC6D18">
        <w:rPr>
          <w:rtl/>
        </w:rPr>
        <w:t xml:space="preserve"> </w:t>
      </w:r>
      <w:r w:rsidR="00AB3A9F" w:rsidRPr="00AC6D18">
        <w:rPr>
          <w:rtl/>
        </w:rPr>
        <w:t>«</w:t>
      </w:r>
      <w:r w:rsidR="00550F28">
        <w:rPr>
          <w:rFonts w:hint="cs"/>
          <w:rtl/>
        </w:rPr>
        <w:t xml:space="preserve"> </w:t>
      </w:r>
      <w:r w:rsidRPr="00AC6D18">
        <w:rPr>
          <w:rtl/>
        </w:rPr>
        <w:t>صاحب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التصانيف السائرة وأجل</w:t>
      </w:r>
      <w:r w:rsidR="00B40062">
        <w:rPr>
          <w:rtl/>
        </w:rPr>
        <w:t>ّ</w:t>
      </w:r>
      <w:r w:rsidRPr="00AC6D18">
        <w:rPr>
          <w:rtl/>
        </w:rPr>
        <w:t xml:space="preserve"> أهل عصره من غير ارتياب</w:t>
      </w:r>
      <w:r w:rsidR="00095AA9">
        <w:rPr>
          <w:rFonts w:hint="cs"/>
          <w:rtl/>
        </w:rPr>
        <w:t xml:space="preserve"> </w:t>
      </w:r>
      <w:r w:rsidR="00095AA9">
        <w:rPr>
          <w:rtl/>
        </w:rPr>
        <w:t>. . .</w:t>
      </w:r>
      <w:r w:rsidRPr="00AC6D18">
        <w:rPr>
          <w:rtl/>
        </w:rPr>
        <w:t xml:space="preserve"> د</w:t>
      </w:r>
      <w:r w:rsidR="00B40062">
        <w:rPr>
          <w:rtl/>
        </w:rPr>
        <w:t>ُ</w:t>
      </w:r>
      <w:r w:rsidRPr="00AC6D18">
        <w:rPr>
          <w:rtl/>
        </w:rPr>
        <w:t>س</w:t>
      </w:r>
      <w:r w:rsidR="00B40062">
        <w:rPr>
          <w:rtl/>
        </w:rPr>
        <w:t>ّ</w:t>
      </w:r>
      <w:r w:rsidRPr="00AC6D18">
        <w:rPr>
          <w:rtl/>
        </w:rPr>
        <w:t xml:space="preserve"> عليه السم</w:t>
      </w:r>
      <w:r w:rsidR="00B40062">
        <w:rPr>
          <w:rtl/>
        </w:rPr>
        <w:t>ّ</w:t>
      </w:r>
      <w:r w:rsidR="00550F28">
        <w:rPr>
          <w:rFonts w:hint="cs"/>
          <w:rtl/>
        </w:rPr>
        <w:t xml:space="preserve"> </w:t>
      </w:r>
      <w:r w:rsidR="00773F9D">
        <w:rPr>
          <w:rtl/>
        </w:rPr>
        <w:t>!</w:t>
      </w:r>
      <w:r w:rsidRPr="00AC6D18">
        <w:rPr>
          <w:rtl/>
        </w:rPr>
        <w:t xml:space="preserve"> فتوالى عليه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بسبب ذلك نقص في أطرافه وبدنه من كثرة التداوي</w:t>
      </w:r>
      <w:r w:rsidR="00095AA9">
        <w:rPr>
          <w:rFonts w:hint="cs"/>
          <w:rtl/>
        </w:rPr>
        <w:t xml:space="preserve"> </w:t>
      </w:r>
      <w:r w:rsidR="00095AA9">
        <w:rPr>
          <w:rtl/>
        </w:rPr>
        <w:t>. . .</w:t>
      </w:r>
      <w:r w:rsidR="00550F28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pStyle w:val="rfdLine"/>
        <w:rPr>
          <w:rtl/>
        </w:rPr>
      </w:pPr>
      <w:r w:rsidRPr="00AC6D18">
        <w:rPr>
          <w:rtl/>
        </w:rPr>
        <w:t>__________________</w:t>
      </w:r>
    </w:p>
    <w:p w:rsidR="00AC6D18" w:rsidRPr="00484D70" w:rsidRDefault="00AC6D18" w:rsidP="00B40062">
      <w:pPr>
        <w:pStyle w:val="rfdFootnote0"/>
        <w:rPr>
          <w:rtl/>
        </w:rPr>
      </w:pPr>
      <w:r w:rsidRPr="00484D70">
        <w:rPr>
          <w:rtl/>
        </w:rPr>
        <w:t>(1) وفي هدي</w:t>
      </w:r>
      <w:r w:rsidR="00B40062">
        <w:rPr>
          <w:rtl/>
        </w:rPr>
        <w:t>ّ</w:t>
      </w:r>
      <w:r w:rsidRPr="00484D70">
        <w:rPr>
          <w:rtl/>
        </w:rPr>
        <w:t>ة العارفين</w:t>
      </w:r>
      <w:r w:rsidR="001118DF" w:rsidRPr="00484D70">
        <w:rPr>
          <w:rtl/>
        </w:rPr>
        <w:t xml:space="preserve"> </w:t>
      </w:r>
      <w:r w:rsidRPr="00484D70">
        <w:rPr>
          <w:rtl/>
        </w:rPr>
        <w:t>1</w:t>
      </w:r>
      <w:r w:rsidR="005C5FDB">
        <w:rPr>
          <w:rtl/>
        </w:rPr>
        <w:t xml:space="preserve"> / </w:t>
      </w:r>
      <w:r w:rsidR="00B40062">
        <w:rPr>
          <w:rtl/>
        </w:rPr>
        <w:t>510</w:t>
      </w:r>
      <w:r w:rsidRPr="00484D70">
        <w:rPr>
          <w:rtl/>
        </w:rPr>
        <w:t xml:space="preserve"> ولد سنة 924 ه</w:t>
      </w:r>
      <w:r w:rsidR="00B40062">
        <w:rPr>
          <w:rtl/>
        </w:rPr>
        <w:t>ـ</w:t>
      </w:r>
      <w:r w:rsidR="00550F28">
        <w:rPr>
          <w:rFonts w:hint="cs"/>
          <w:rtl/>
        </w:rPr>
        <w:t xml:space="preserve"> </w:t>
      </w:r>
      <w:r w:rsidR="00773F9D">
        <w:rPr>
          <w:rtl/>
        </w:rPr>
        <w:t>!</w:t>
      </w:r>
      <w:r w:rsidRPr="00484D70">
        <w:rPr>
          <w:rtl/>
        </w:rPr>
        <w:t xml:space="preserve"> وفي البدر الطالع</w:t>
      </w:r>
      <w:r w:rsidR="001118DF" w:rsidRPr="00484D70">
        <w:rPr>
          <w:rtl/>
        </w:rPr>
        <w:t xml:space="preserve"> </w:t>
      </w:r>
      <w:r w:rsidRPr="00484D70">
        <w:rPr>
          <w:rtl/>
        </w:rPr>
        <w:t>2</w:t>
      </w:r>
      <w:r w:rsidR="005C5FDB">
        <w:rPr>
          <w:rtl/>
        </w:rPr>
        <w:t xml:space="preserve"> / </w:t>
      </w:r>
      <w:r w:rsidRPr="00484D70">
        <w:rPr>
          <w:rtl/>
        </w:rPr>
        <w:t>357 توف</w:t>
      </w:r>
      <w:r w:rsidR="00B40062">
        <w:rPr>
          <w:rtl/>
        </w:rPr>
        <w:t>ّ</w:t>
      </w:r>
      <w:r w:rsidRPr="00484D70">
        <w:rPr>
          <w:rtl/>
        </w:rPr>
        <w:t>ي سنة 1029 ه</w:t>
      </w:r>
      <w:r w:rsidR="00B40062">
        <w:rPr>
          <w:rtl/>
        </w:rPr>
        <w:t>ـ</w:t>
      </w:r>
      <w:r w:rsidR="00095AA9">
        <w:rPr>
          <w:rtl/>
        </w:rPr>
        <w:t xml:space="preserve"> .</w:t>
      </w:r>
    </w:p>
    <w:p w:rsidR="00881B8C" w:rsidRDefault="00881B8C" w:rsidP="00AC6D18">
      <w:pPr>
        <w:rPr>
          <w:rtl/>
        </w:rPr>
        <w:sectPr w:rsidR="00881B8C" w:rsidSect="00107863">
          <w:headerReference w:type="even" r:id="rId165"/>
          <w:headerReference w:type="default" r:id="rId166"/>
          <w:headerReference w:type="first" r:id="rId167"/>
          <w:type w:val="continuous"/>
          <w:pgSz w:w="11907" w:h="16840" w:code="9"/>
          <w:pgMar w:top="1247" w:right="1361" w:bottom="1247" w:left="1361" w:header="720" w:footer="720" w:gutter="0"/>
          <w:cols w:space="720"/>
          <w:titlePg/>
          <w:bidi/>
          <w:rtlGutter/>
          <w:docGrid w:linePitch="360"/>
        </w:sectPr>
      </w:pPr>
    </w:p>
    <w:p w:rsidR="00AC6D18" w:rsidRPr="00AC6D18" w:rsidRDefault="00AC6D18" w:rsidP="00AC6D18">
      <w:pPr>
        <w:rPr>
          <w:rtl/>
        </w:rPr>
      </w:pPr>
      <w:r>
        <w:rPr>
          <w:rtl/>
        </w:rPr>
        <w:lastRenderedPageBreak/>
        <w:br w:type="page"/>
      </w:r>
      <w:r w:rsidRPr="00AC6D18">
        <w:rPr>
          <w:rtl/>
        </w:rPr>
        <w:lastRenderedPageBreak/>
        <w:t>وذكر في ص 415 كتابه هذا عند عد</w:t>
      </w:r>
      <w:r w:rsidR="00B40062">
        <w:rPr>
          <w:rtl/>
        </w:rPr>
        <w:t>ّ</w:t>
      </w:r>
      <w:r w:rsidRPr="00AC6D18">
        <w:rPr>
          <w:rtl/>
        </w:rPr>
        <w:t xml:space="preserve"> مؤل</w:t>
      </w:r>
      <w:r w:rsidR="00B40062">
        <w:rPr>
          <w:rtl/>
        </w:rPr>
        <w:t>ّ</w:t>
      </w:r>
      <w:r w:rsidRPr="00AC6D18">
        <w:rPr>
          <w:rtl/>
        </w:rPr>
        <w:t>فاته فقال</w:t>
      </w:r>
      <w:r w:rsidR="007E0241">
        <w:rPr>
          <w:rtl/>
        </w:rPr>
        <w:t xml:space="preserve"> :</w:t>
      </w:r>
      <w:r w:rsidRPr="00AC6D18">
        <w:rPr>
          <w:rtl/>
        </w:rPr>
        <w:t xml:space="preserve"> </w:t>
      </w:r>
      <w:r w:rsidR="00AB3A9F" w:rsidRPr="00AC6D18">
        <w:rPr>
          <w:rtl/>
        </w:rPr>
        <w:t>«</w:t>
      </w:r>
      <w:r w:rsidR="00550F28">
        <w:rPr>
          <w:rFonts w:hint="cs"/>
          <w:rtl/>
        </w:rPr>
        <w:t xml:space="preserve"> </w:t>
      </w:r>
      <w:r w:rsidRPr="00AC6D18">
        <w:rPr>
          <w:rtl/>
        </w:rPr>
        <w:t>وأفرد السي</w:t>
      </w:r>
      <w:r w:rsidR="00B40062">
        <w:rPr>
          <w:rtl/>
        </w:rPr>
        <w:t>ّ</w:t>
      </w:r>
      <w:r w:rsidRPr="00AC6D18">
        <w:rPr>
          <w:rtl/>
        </w:rPr>
        <w:t>دة فاطمة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بترجمة</w:t>
      </w:r>
      <w:r w:rsidR="00550F28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="00095AA9">
        <w:rPr>
          <w:rtl/>
        </w:rPr>
        <w:t xml:space="preserve"> .</w:t>
      </w:r>
    </w:p>
    <w:p w:rsidR="00AC6D18" w:rsidRPr="00AC6D18" w:rsidRDefault="00AC6D18" w:rsidP="001118DF">
      <w:pPr>
        <w:rPr>
          <w:rtl/>
        </w:rPr>
      </w:pPr>
      <w:r w:rsidRPr="00AC6D18">
        <w:rPr>
          <w:rtl/>
        </w:rPr>
        <w:t>ويوجد في برلين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وجاء ذكره في فهرست آهلورث</w:t>
      </w:r>
      <w:r w:rsidR="001118DF">
        <w:rPr>
          <w:rtl/>
        </w:rPr>
        <w:t xml:space="preserve"> </w:t>
      </w:r>
      <w:r w:rsidRPr="00AC6D18">
        <w:rPr>
          <w:rtl/>
        </w:rPr>
        <w:t>9</w:t>
      </w:r>
      <w:r w:rsidR="005C5FDB">
        <w:rPr>
          <w:rtl/>
        </w:rPr>
        <w:t xml:space="preserve"> / </w:t>
      </w:r>
      <w:r w:rsidRPr="00AC6D18">
        <w:rPr>
          <w:rtl/>
        </w:rPr>
        <w:t>221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وتقد</w:t>
      </w:r>
      <w:r w:rsidR="00B40062">
        <w:rPr>
          <w:rtl/>
        </w:rPr>
        <w:t>ّ</w:t>
      </w:r>
      <w:r w:rsidRPr="00AC6D18">
        <w:rPr>
          <w:rtl/>
        </w:rPr>
        <w:t>م له في العدد 15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ص 79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في حرف الصاد</w:t>
      </w:r>
      <w:r w:rsidR="007E0241">
        <w:rPr>
          <w:rtl/>
        </w:rPr>
        <w:t xml:space="preserve"> :</w:t>
      </w:r>
      <w:r w:rsidRPr="00AC6D18">
        <w:rPr>
          <w:rtl/>
        </w:rPr>
        <w:t xml:space="preserve"> الصفوة بمناقب آل بيت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النبو</w:t>
      </w:r>
      <w:r w:rsidR="00B40062">
        <w:rPr>
          <w:rtl/>
        </w:rPr>
        <w:t>ّ</w:t>
      </w:r>
      <w:r w:rsidRPr="00AC6D18">
        <w:rPr>
          <w:rtl/>
        </w:rPr>
        <w:t>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وأن</w:t>
      </w:r>
      <w:r w:rsidR="00B40062">
        <w:rPr>
          <w:rtl/>
        </w:rPr>
        <w:t>ّ</w:t>
      </w:r>
      <w:r w:rsidRPr="00AC6D18">
        <w:rPr>
          <w:rtl/>
        </w:rPr>
        <w:t>ه موجود في التيمورية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وذكرنا بعض مصادر ترجمته</w:t>
      </w:r>
      <w:r w:rsidR="00095AA9">
        <w:rPr>
          <w:rtl/>
        </w:rPr>
        <w:t xml:space="preserve"> .</w:t>
      </w:r>
    </w:p>
    <w:p w:rsidR="001118DF" w:rsidRPr="00550F28" w:rsidRDefault="00AC6D18" w:rsidP="00550F28">
      <w:pPr>
        <w:pStyle w:val="rfdBold3"/>
        <w:rPr>
          <w:rtl/>
        </w:rPr>
      </w:pPr>
      <w:r w:rsidRPr="00550F28">
        <w:rPr>
          <w:rtl/>
        </w:rPr>
        <w:t>555</w:t>
      </w:r>
      <w:r w:rsidR="004803AF" w:rsidRPr="00550F28">
        <w:rPr>
          <w:rtl/>
        </w:rPr>
        <w:t xml:space="preserve"> ـ </w:t>
      </w:r>
      <w:r w:rsidRPr="00550F28">
        <w:rPr>
          <w:rtl/>
        </w:rPr>
        <w:t xml:space="preserve">مناقب فاطمة الزهراء </w:t>
      </w:r>
      <w:r w:rsidR="00773F9D" w:rsidRPr="00550F28">
        <w:rPr>
          <w:rtl/>
        </w:rPr>
        <w:t>(</w:t>
      </w:r>
      <w:r w:rsidR="00550F28">
        <w:rPr>
          <w:rFonts w:hint="cs"/>
          <w:rtl/>
        </w:rPr>
        <w:t xml:space="preserve"> </w:t>
      </w:r>
      <w:r w:rsidR="001118DF" w:rsidRPr="00550F28">
        <w:rPr>
          <w:rtl/>
        </w:rPr>
        <w:t>مجلس في</w:t>
      </w:r>
      <w:r w:rsidR="00095AA9">
        <w:rPr>
          <w:rFonts w:hint="cs"/>
          <w:rtl/>
        </w:rPr>
        <w:t xml:space="preserve"> </w:t>
      </w:r>
      <w:r w:rsidR="00095AA9">
        <w:rPr>
          <w:rtl/>
        </w:rPr>
        <w:t>. . .</w:t>
      </w:r>
      <w:r w:rsidR="00550F28">
        <w:rPr>
          <w:rFonts w:hint="cs"/>
          <w:rtl/>
        </w:rPr>
        <w:t xml:space="preserve"> </w:t>
      </w:r>
      <w:r w:rsidR="00773F9D" w:rsidRPr="00550F28">
        <w:rPr>
          <w:rtl/>
        </w:rPr>
        <w:t>)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للسيوطي</w:t>
      </w:r>
      <w:r w:rsidR="007E0241">
        <w:rPr>
          <w:rtl/>
        </w:rPr>
        <w:t xml:space="preserve"> ،</w:t>
      </w:r>
      <w:r w:rsidR="00B40062">
        <w:rPr>
          <w:rtl/>
        </w:rPr>
        <w:t xml:space="preserve"> جلال الدين عبد</w:t>
      </w:r>
      <w:r w:rsidR="00550F28">
        <w:rPr>
          <w:rFonts w:hint="cs"/>
          <w:rtl/>
        </w:rPr>
        <w:t xml:space="preserve"> </w:t>
      </w:r>
      <w:r w:rsidRPr="00AC6D18">
        <w:rPr>
          <w:rtl/>
        </w:rPr>
        <w:t>الرحمن بن أبي بكر الشافعي المصري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المتوف</w:t>
      </w:r>
      <w:r w:rsidR="004869DC">
        <w:rPr>
          <w:rtl/>
        </w:rPr>
        <w:t>ّ</w:t>
      </w:r>
      <w:r w:rsidRPr="00AC6D18">
        <w:rPr>
          <w:rtl/>
        </w:rPr>
        <w:t>ى سنة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911 ه</w:t>
      </w:r>
      <w:r w:rsidR="004869DC">
        <w:rPr>
          <w:rtl/>
        </w:rPr>
        <w:t>ـ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وتقد</w:t>
      </w:r>
      <w:r w:rsidR="004869DC">
        <w:rPr>
          <w:rtl/>
        </w:rPr>
        <w:t>ّ</w:t>
      </w:r>
      <w:r w:rsidRPr="00AC6D18">
        <w:rPr>
          <w:rtl/>
        </w:rPr>
        <w:t>م له في العدد 16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ص 15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في حرف العين</w:t>
      </w:r>
      <w:r w:rsidR="007E0241">
        <w:rPr>
          <w:rtl/>
        </w:rPr>
        <w:t xml:space="preserve"> :</w:t>
      </w:r>
      <w:r w:rsidRPr="00AC6D18">
        <w:rPr>
          <w:rtl/>
        </w:rPr>
        <w:t xml:space="preserve"> العرف الوردي في أخبار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المهدي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وترجمنا له هنالك ترجمة مطو</w:t>
      </w:r>
      <w:r w:rsidR="004869DC">
        <w:rPr>
          <w:rtl/>
        </w:rPr>
        <w:t>ّ</w:t>
      </w:r>
      <w:r w:rsidRPr="00AC6D18">
        <w:rPr>
          <w:rtl/>
        </w:rPr>
        <w:t>لة فليراجع</w:t>
      </w:r>
      <w:r w:rsidR="00095AA9">
        <w:rPr>
          <w:rtl/>
        </w:rPr>
        <w:t xml:space="preserve"> .</w:t>
      </w:r>
    </w:p>
    <w:p w:rsidR="00AC6D18" w:rsidRPr="00AC6D18" w:rsidRDefault="00AC6D18" w:rsidP="001118DF">
      <w:pPr>
        <w:rPr>
          <w:rtl/>
        </w:rPr>
      </w:pPr>
      <w:r w:rsidRPr="00AC6D18">
        <w:rPr>
          <w:rtl/>
        </w:rPr>
        <w:t>ذكره الدكتور صلاح الدين المنج</w:t>
      </w:r>
      <w:r w:rsidR="004869DC">
        <w:rPr>
          <w:rtl/>
        </w:rPr>
        <w:t>ّ</w:t>
      </w:r>
      <w:r w:rsidRPr="00AC6D18">
        <w:rPr>
          <w:rtl/>
        </w:rPr>
        <w:t>د في</w:t>
      </w:r>
      <w:r w:rsidR="007E0241">
        <w:rPr>
          <w:rtl/>
        </w:rPr>
        <w:t xml:space="preserve"> :</w:t>
      </w:r>
      <w:r w:rsidRPr="00AC6D18">
        <w:rPr>
          <w:rtl/>
        </w:rPr>
        <w:t xml:space="preserve"> معجم ما أ</w:t>
      </w:r>
      <w:r w:rsidR="004869DC">
        <w:rPr>
          <w:rtl/>
        </w:rPr>
        <w:t>ُ</w:t>
      </w:r>
      <w:r w:rsidRPr="00AC6D18">
        <w:rPr>
          <w:rtl/>
        </w:rPr>
        <w:t>ل</w:t>
      </w:r>
      <w:r w:rsidR="004869DC">
        <w:rPr>
          <w:rtl/>
        </w:rPr>
        <w:t>ّ</w:t>
      </w:r>
      <w:r w:rsidRPr="00AC6D18">
        <w:rPr>
          <w:rtl/>
        </w:rPr>
        <w:t>ف عن رسول الله صل</w:t>
      </w:r>
      <w:r w:rsidR="004869DC">
        <w:rPr>
          <w:rtl/>
        </w:rPr>
        <w:t>ّ</w:t>
      </w:r>
      <w:r w:rsidRPr="00AC6D18">
        <w:rPr>
          <w:rtl/>
        </w:rPr>
        <w:t>ى الله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عليه وآله وسل</w:t>
      </w:r>
      <w:r w:rsidR="004869DC">
        <w:rPr>
          <w:rtl/>
        </w:rPr>
        <w:t>ّ</w:t>
      </w:r>
      <w:r w:rsidRPr="00AC6D18">
        <w:rPr>
          <w:rtl/>
        </w:rPr>
        <w:t>م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وذكر أن</w:t>
      </w:r>
      <w:r w:rsidR="004869DC">
        <w:rPr>
          <w:rtl/>
        </w:rPr>
        <w:t>ّ</w:t>
      </w:r>
      <w:r w:rsidRPr="00AC6D18">
        <w:rPr>
          <w:rtl/>
        </w:rPr>
        <w:t xml:space="preserve"> منه مخطوطة في المكتبة السليمانية في إسلامبول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رقم</w:t>
      </w:r>
      <w:r w:rsidR="001118DF">
        <w:rPr>
          <w:rtl/>
        </w:rPr>
        <w:t xml:space="preserve"> </w:t>
      </w:r>
      <w:r w:rsidR="004869DC">
        <w:rPr>
          <w:rtl/>
        </w:rPr>
        <w:br/>
      </w:r>
      <w:r w:rsidRPr="00AC6D18">
        <w:rPr>
          <w:rtl/>
        </w:rPr>
        <w:t>13</w:t>
      </w:r>
      <w:r w:rsidR="005C5FDB">
        <w:rPr>
          <w:rtl/>
        </w:rPr>
        <w:t xml:space="preserve"> / </w:t>
      </w:r>
      <w:r w:rsidRPr="00AC6D18">
        <w:rPr>
          <w:rtl/>
        </w:rPr>
        <w:t>1030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وذكر أيضا</w:t>
      </w:r>
      <w:r w:rsidR="004869DC">
        <w:rPr>
          <w:rtl/>
        </w:rPr>
        <w:t>ً</w:t>
      </w:r>
      <w:r w:rsidRPr="00AC6D18">
        <w:rPr>
          <w:rtl/>
        </w:rPr>
        <w:t xml:space="preserve"> في</w:t>
      </w:r>
      <w:r w:rsidR="007E0241">
        <w:rPr>
          <w:rtl/>
        </w:rPr>
        <w:t xml:space="preserve"> :</w:t>
      </w:r>
      <w:r w:rsidRPr="00AC6D18">
        <w:rPr>
          <w:rtl/>
        </w:rPr>
        <w:t xml:space="preserve"> معجم ما أ</w:t>
      </w:r>
      <w:r w:rsidR="004869DC">
        <w:rPr>
          <w:rtl/>
        </w:rPr>
        <w:t>ُ</w:t>
      </w:r>
      <w:r w:rsidRPr="00AC6D18">
        <w:rPr>
          <w:rtl/>
        </w:rPr>
        <w:t>ل</w:t>
      </w:r>
      <w:r w:rsidR="004869DC">
        <w:rPr>
          <w:rtl/>
        </w:rPr>
        <w:t>ّ</w:t>
      </w:r>
      <w:r w:rsidRPr="00AC6D18">
        <w:rPr>
          <w:rtl/>
        </w:rPr>
        <w:t>ف عن الصحابة وآل البيت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المنشور في مجل</w:t>
      </w:r>
      <w:r w:rsidR="004869DC">
        <w:rPr>
          <w:rtl/>
        </w:rPr>
        <w:t>ّ</w:t>
      </w:r>
      <w:r w:rsidRPr="00AC6D18">
        <w:rPr>
          <w:rtl/>
        </w:rPr>
        <w:t xml:space="preserve">ة </w:t>
      </w:r>
      <w:r w:rsidR="00AB3A9F" w:rsidRPr="00AC6D18">
        <w:rPr>
          <w:rtl/>
        </w:rPr>
        <w:t>«</w:t>
      </w:r>
      <w:r w:rsidR="00550F28">
        <w:rPr>
          <w:rFonts w:hint="cs"/>
          <w:rtl/>
        </w:rPr>
        <w:t xml:space="preserve"> </w:t>
      </w:r>
      <w:r w:rsidRPr="00AC6D18">
        <w:rPr>
          <w:rtl/>
        </w:rPr>
        <w:t>أخبار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التراث</w:t>
      </w:r>
      <w:r w:rsidR="00550F28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Pr="00AC6D18">
        <w:rPr>
          <w:rtl/>
        </w:rPr>
        <w:t xml:space="preserve"> الصادرة في الكويت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في العدد 19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ص 25</w:t>
      </w:r>
      <w:r w:rsidR="00095AA9">
        <w:rPr>
          <w:rtl/>
        </w:rPr>
        <w:t xml:space="preserve"> .</w:t>
      </w:r>
    </w:p>
    <w:p w:rsidR="001118DF" w:rsidRPr="00550F28" w:rsidRDefault="00AC6D18" w:rsidP="00550F28">
      <w:pPr>
        <w:pStyle w:val="rfdBold3"/>
        <w:rPr>
          <w:rtl/>
        </w:rPr>
      </w:pPr>
      <w:r w:rsidRPr="00550F28">
        <w:rPr>
          <w:rtl/>
        </w:rPr>
        <w:t>556</w:t>
      </w:r>
      <w:r w:rsidR="004803AF" w:rsidRPr="00550F28">
        <w:rPr>
          <w:rtl/>
        </w:rPr>
        <w:t xml:space="preserve"> ـ </w:t>
      </w:r>
      <w:r w:rsidR="001118DF" w:rsidRPr="00550F28">
        <w:rPr>
          <w:rtl/>
        </w:rPr>
        <w:t>منائح ال</w:t>
      </w:r>
      <w:r w:rsidR="004869DC" w:rsidRPr="00550F28">
        <w:rPr>
          <w:rtl/>
        </w:rPr>
        <w:t>إِ</w:t>
      </w:r>
      <w:r w:rsidR="001118DF" w:rsidRPr="00550F28">
        <w:rPr>
          <w:rtl/>
        </w:rPr>
        <w:t>لطاف في مدائح الأشراف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وه</w:t>
      </w:r>
      <w:r w:rsidR="004869DC">
        <w:rPr>
          <w:rtl/>
        </w:rPr>
        <w:t>و ديوان</w:t>
      </w:r>
      <w:r w:rsidR="00FB7845">
        <w:rPr>
          <w:rtl/>
        </w:rPr>
        <w:t xml:space="preserve"> عبد الله</w:t>
      </w:r>
      <w:r w:rsidRPr="00AC6D18">
        <w:rPr>
          <w:rtl/>
        </w:rPr>
        <w:t xml:space="preserve"> بن محمد بن عامر الشبراوي الشافعي المصري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المتوف</w:t>
      </w:r>
      <w:r w:rsidR="004869DC">
        <w:rPr>
          <w:rtl/>
        </w:rPr>
        <w:t>ّ</w:t>
      </w:r>
      <w:r w:rsidRPr="00AC6D18">
        <w:rPr>
          <w:rtl/>
        </w:rPr>
        <w:t>ى سنة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1171 ه</w:t>
      </w:r>
      <w:r w:rsidR="004869DC">
        <w:rPr>
          <w:rtl/>
        </w:rPr>
        <w:t>ـ</w:t>
      </w:r>
      <w:r w:rsidR="00095AA9">
        <w:rPr>
          <w:rtl/>
        </w:rPr>
        <w:t xml:space="preserve"> .</w:t>
      </w:r>
    </w:p>
    <w:p w:rsidR="00AC6D18" w:rsidRPr="00AC6D18" w:rsidRDefault="00550F28" w:rsidP="00895232">
      <w:pPr>
        <w:rPr>
          <w:rtl/>
        </w:rPr>
      </w:pPr>
      <w:r>
        <w:rPr>
          <w:rtl/>
        </w:rPr>
        <w:t xml:space="preserve">قال </w:t>
      </w:r>
      <w:r w:rsidR="00AC6D18" w:rsidRPr="00AC6D18">
        <w:rPr>
          <w:rtl/>
        </w:rPr>
        <w:t>في كتابه</w:t>
      </w:r>
      <w:r w:rsidR="007E0241">
        <w:rPr>
          <w:rtl/>
        </w:rPr>
        <w:t xml:space="preserve"> :</w:t>
      </w:r>
      <w:r w:rsidR="00AC6D18" w:rsidRPr="00AC6D18">
        <w:rPr>
          <w:rtl/>
        </w:rPr>
        <w:t xml:space="preserve"> الإ</w:t>
      </w:r>
      <w:r w:rsidR="004869DC">
        <w:rPr>
          <w:rtl/>
        </w:rPr>
        <w:t>ِ</w:t>
      </w:r>
      <w:r w:rsidR="00AC6D18" w:rsidRPr="00AC6D18">
        <w:rPr>
          <w:rtl/>
        </w:rPr>
        <w:t>تحاف بحب</w:t>
      </w:r>
      <w:r w:rsidR="004869DC">
        <w:rPr>
          <w:rtl/>
        </w:rPr>
        <w:t>ّ</w:t>
      </w:r>
      <w:r w:rsidR="00AC6D18" w:rsidRPr="00AC6D18">
        <w:rPr>
          <w:rtl/>
        </w:rPr>
        <w:t xml:space="preserve"> الأشراف</w:t>
      </w:r>
      <w:r w:rsidR="007E0241">
        <w:rPr>
          <w:rtl/>
        </w:rPr>
        <w:t xml:space="preserve"> ،</w:t>
      </w:r>
      <w:r w:rsidR="00AC6D18" w:rsidRPr="00AC6D18">
        <w:rPr>
          <w:rtl/>
        </w:rPr>
        <w:t xml:space="preserve"> ص 110</w:t>
      </w:r>
      <w:r w:rsidR="007E0241">
        <w:rPr>
          <w:rtl/>
        </w:rPr>
        <w:t xml:space="preserve"> :</w:t>
      </w:r>
      <w:r w:rsidR="00AC6D18" w:rsidRPr="00AC6D18">
        <w:rPr>
          <w:rtl/>
        </w:rPr>
        <w:t xml:space="preserve"> </w:t>
      </w:r>
      <w:r w:rsidR="00AB3A9F" w:rsidRPr="00AC6D18">
        <w:rPr>
          <w:rtl/>
        </w:rPr>
        <w:t>«</w:t>
      </w:r>
      <w:r>
        <w:rPr>
          <w:rFonts w:hint="cs"/>
          <w:rtl/>
        </w:rPr>
        <w:t xml:space="preserve"> </w:t>
      </w:r>
      <w:r w:rsidR="00AC6D18" w:rsidRPr="00AC6D18">
        <w:rPr>
          <w:rtl/>
        </w:rPr>
        <w:t>فنظمت ديوان شعر في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="00AC6D18" w:rsidRPr="00AC6D18">
        <w:rPr>
          <w:rtl/>
        </w:rPr>
        <w:t>مديحهم</w:t>
      </w:r>
      <w:r w:rsidR="007E0241">
        <w:rPr>
          <w:rtl/>
        </w:rPr>
        <w:t xml:space="preserve"> ،</w:t>
      </w:r>
      <w:r w:rsidR="00AC6D18" w:rsidRPr="00AC6D18">
        <w:rPr>
          <w:rtl/>
        </w:rPr>
        <w:t xml:space="preserve"> والتوس</w:t>
      </w:r>
      <w:r w:rsidR="004869DC">
        <w:rPr>
          <w:rtl/>
        </w:rPr>
        <w:t>ّ</w:t>
      </w:r>
      <w:r w:rsidR="00AC6D18" w:rsidRPr="00AC6D18">
        <w:rPr>
          <w:rtl/>
        </w:rPr>
        <w:t>ل بهم</w:t>
      </w:r>
      <w:r w:rsidR="007E0241">
        <w:rPr>
          <w:rtl/>
        </w:rPr>
        <w:t xml:space="preserve"> ،</w:t>
      </w:r>
      <w:r w:rsidR="00AC6D18" w:rsidRPr="00AC6D18">
        <w:rPr>
          <w:rtl/>
        </w:rPr>
        <w:t xml:space="preserve"> وبيان كمالاتهم</w:t>
      </w:r>
      <w:r w:rsidR="007E0241">
        <w:rPr>
          <w:rtl/>
        </w:rPr>
        <w:t xml:space="preserve"> ،</w:t>
      </w:r>
      <w:r w:rsidR="00AC6D18" w:rsidRPr="00AC6D18">
        <w:rPr>
          <w:rtl/>
        </w:rPr>
        <w:t xml:space="preserve"> وسم</w:t>
      </w:r>
      <w:r w:rsidR="00895232">
        <w:rPr>
          <w:rtl/>
        </w:rPr>
        <w:t>ّ</w:t>
      </w:r>
      <w:r w:rsidR="00AC6D18" w:rsidRPr="00AC6D18">
        <w:rPr>
          <w:rtl/>
        </w:rPr>
        <w:t>يته</w:t>
      </w:r>
      <w:r w:rsidR="007E0241">
        <w:rPr>
          <w:rtl/>
        </w:rPr>
        <w:t xml:space="preserve"> :</w:t>
      </w:r>
      <w:r w:rsidR="00AC6D18" w:rsidRPr="00AC6D18">
        <w:rPr>
          <w:rtl/>
        </w:rPr>
        <w:t xml:space="preserve"> منائح ال</w:t>
      </w:r>
      <w:r w:rsidR="00895232">
        <w:rPr>
          <w:rtl/>
        </w:rPr>
        <w:t>إِ</w:t>
      </w:r>
      <w:r w:rsidR="00AC6D18" w:rsidRPr="00AC6D18">
        <w:rPr>
          <w:rtl/>
        </w:rPr>
        <w:t>لطاف في مدائح الأشراف</w:t>
      </w:r>
      <w:r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="00095AA9">
        <w:rPr>
          <w:rtl/>
        </w:rPr>
        <w:t xml:space="preserve"> .</w:t>
      </w:r>
    </w:p>
    <w:p w:rsidR="00AC6D18" w:rsidRPr="00AC6D18" w:rsidRDefault="00AC6D18" w:rsidP="00550F28">
      <w:pPr>
        <w:rPr>
          <w:rtl/>
        </w:rPr>
      </w:pPr>
      <w:r w:rsidRPr="00AC6D18">
        <w:rPr>
          <w:rtl/>
        </w:rPr>
        <w:t xml:space="preserve">وذكر </w:t>
      </w:r>
      <w:r w:rsidR="00550F28">
        <w:rPr>
          <w:rFonts w:hint="cs"/>
          <w:rtl/>
        </w:rPr>
        <w:t>أ</w:t>
      </w:r>
      <w:r w:rsidRPr="00AC6D18">
        <w:rPr>
          <w:rtl/>
        </w:rPr>
        <w:t>يضا</w:t>
      </w:r>
      <w:r w:rsidR="00895232">
        <w:rPr>
          <w:rtl/>
        </w:rPr>
        <w:t>ً</w:t>
      </w:r>
      <w:r w:rsidRPr="00AC6D18">
        <w:rPr>
          <w:rtl/>
        </w:rPr>
        <w:t xml:space="preserve"> في إيضاح المكنون</w:t>
      </w:r>
      <w:r w:rsidR="001118DF">
        <w:rPr>
          <w:rtl/>
        </w:rPr>
        <w:t xml:space="preserve"> </w:t>
      </w:r>
      <w:r w:rsidRPr="00AC6D18">
        <w:rPr>
          <w:rtl/>
        </w:rPr>
        <w:t>2</w:t>
      </w:r>
      <w:r w:rsidR="005C5FDB">
        <w:rPr>
          <w:rtl/>
        </w:rPr>
        <w:t xml:space="preserve"> / </w:t>
      </w:r>
      <w:r w:rsidRPr="00AC6D18">
        <w:rPr>
          <w:rtl/>
        </w:rPr>
        <w:t>565</w:t>
      </w:r>
      <w:r w:rsidR="00095AA9">
        <w:rPr>
          <w:rtl/>
        </w:rPr>
        <w:t xml:space="preserve"> .</w:t>
      </w:r>
    </w:p>
    <w:p w:rsidR="005149CC" w:rsidRPr="005149CC" w:rsidRDefault="00AC6D18" w:rsidP="005149CC">
      <w:pPr>
        <w:rPr>
          <w:rtl/>
        </w:rPr>
      </w:pPr>
      <w:r w:rsidRPr="005149CC">
        <w:rPr>
          <w:rtl/>
        </w:rPr>
        <w:br w:type="page"/>
      </w:r>
    </w:p>
    <w:p w:rsidR="005149CC" w:rsidRPr="005149CC" w:rsidRDefault="005149CC" w:rsidP="005149CC">
      <w:pPr>
        <w:pStyle w:val="rfdPoemTini"/>
        <w:rPr>
          <w:rtl/>
        </w:rPr>
      </w:pPr>
    </w:p>
    <w:p w:rsidR="001118DF" w:rsidRPr="005149CC" w:rsidRDefault="00AC6D18" w:rsidP="005149CC">
      <w:pPr>
        <w:pStyle w:val="rfdBold3"/>
        <w:rPr>
          <w:rtl/>
        </w:rPr>
      </w:pPr>
      <w:r w:rsidRPr="005149CC">
        <w:rPr>
          <w:rtl/>
        </w:rPr>
        <w:t>557</w:t>
      </w:r>
      <w:r w:rsidR="004803AF" w:rsidRPr="005149CC">
        <w:rPr>
          <w:rtl/>
        </w:rPr>
        <w:t xml:space="preserve"> ـ </w:t>
      </w:r>
      <w:r w:rsidR="001118DF" w:rsidRPr="005149CC">
        <w:rPr>
          <w:rtl/>
        </w:rPr>
        <w:t>مناهل الصفا في فضائل الشرفاء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لأبي فارس عبد العزيز بن محمد الفشتالي المغرب</w:t>
      </w:r>
      <w:r w:rsidR="005149CC">
        <w:rPr>
          <w:rFonts w:hint="cs"/>
          <w:rtl/>
        </w:rPr>
        <w:t>ي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الوزير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المتوف</w:t>
      </w:r>
      <w:r w:rsidR="00D712B7">
        <w:rPr>
          <w:rtl/>
        </w:rPr>
        <w:t>ّ</w:t>
      </w:r>
      <w:r w:rsidRPr="00AC6D18">
        <w:rPr>
          <w:rtl/>
        </w:rPr>
        <w:t>ى حدود سنة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1030 ه</w:t>
      </w:r>
      <w:r w:rsidR="00FD11C4">
        <w:rPr>
          <w:rtl/>
        </w:rPr>
        <w:t>ـ</w:t>
      </w:r>
      <w:r w:rsidR="00095AA9">
        <w:rPr>
          <w:rtl/>
        </w:rPr>
        <w:t xml:space="preserve"> .</w:t>
      </w:r>
    </w:p>
    <w:p w:rsidR="00AC6D18" w:rsidRPr="00AC6D18" w:rsidRDefault="00AC6D18" w:rsidP="001118DF">
      <w:pPr>
        <w:rPr>
          <w:rtl/>
        </w:rPr>
      </w:pPr>
      <w:r w:rsidRPr="00AC6D18">
        <w:rPr>
          <w:rtl/>
        </w:rPr>
        <w:t>ذكره إسماعيل باشا في إيضاح المكنون</w:t>
      </w:r>
      <w:r w:rsidR="001118DF">
        <w:rPr>
          <w:rtl/>
        </w:rPr>
        <w:t xml:space="preserve"> </w:t>
      </w:r>
      <w:r w:rsidRPr="00AC6D18">
        <w:rPr>
          <w:rtl/>
        </w:rPr>
        <w:t>2</w:t>
      </w:r>
      <w:r w:rsidR="005C5FDB">
        <w:rPr>
          <w:rtl/>
        </w:rPr>
        <w:t xml:space="preserve"> / </w:t>
      </w:r>
      <w:r w:rsidRPr="00AC6D18">
        <w:rPr>
          <w:rtl/>
        </w:rPr>
        <w:t>564 وقال</w:t>
      </w:r>
      <w:r w:rsidR="007E0241">
        <w:rPr>
          <w:rtl/>
        </w:rPr>
        <w:t xml:space="preserve"> :</w:t>
      </w:r>
      <w:r w:rsidRPr="00AC6D18">
        <w:rPr>
          <w:rtl/>
        </w:rPr>
        <w:t xml:space="preserve"> </w:t>
      </w:r>
      <w:r w:rsidR="00AB3A9F" w:rsidRPr="00AC6D18">
        <w:rPr>
          <w:rtl/>
        </w:rPr>
        <w:t>«</w:t>
      </w:r>
      <w:r w:rsidR="005149CC">
        <w:rPr>
          <w:rFonts w:hint="cs"/>
          <w:rtl/>
        </w:rPr>
        <w:t xml:space="preserve"> </w:t>
      </w:r>
      <w:r w:rsidRPr="00AC6D18">
        <w:rPr>
          <w:rtl/>
        </w:rPr>
        <w:t>إن</w:t>
      </w:r>
      <w:r w:rsidR="00FD11C4">
        <w:rPr>
          <w:rtl/>
        </w:rPr>
        <w:t>ّ</w:t>
      </w:r>
      <w:r w:rsidRPr="00AC6D18">
        <w:rPr>
          <w:rtl/>
        </w:rPr>
        <w:t>ه في ثمان مجل</w:t>
      </w:r>
      <w:r w:rsidR="00FD11C4">
        <w:rPr>
          <w:rtl/>
        </w:rPr>
        <w:t>ّ</w:t>
      </w:r>
      <w:r w:rsidRPr="00AC6D18">
        <w:rPr>
          <w:rtl/>
        </w:rPr>
        <w:t>دات</w:t>
      </w:r>
      <w:r w:rsidR="005149CC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وذكره أيضا</w:t>
      </w:r>
      <w:r w:rsidR="00FD11C4">
        <w:rPr>
          <w:rtl/>
        </w:rPr>
        <w:t>ً</w:t>
      </w:r>
      <w:r w:rsidRPr="00AC6D18">
        <w:rPr>
          <w:rtl/>
        </w:rPr>
        <w:t xml:space="preserve"> في هدي</w:t>
      </w:r>
      <w:r w:rsidR="00FD11C4">
        <w:rPr>
          <w:rtl/>
        </w:rPr>
        <w:t>ّ</w:t>
      </w:r>
      <w:r w:rsidRPr="00AC6D18">
        <w:rPr>
          <w:rtl/>
        </w:rPr>
        <w:t>ة العارفين</w:t>
      </w:r>
      <w:r w:rsidR="001118DF">
        <w:rPr>
          <w:rtl/>
        </w:rPr>
        <w:t xml:space="preserve"> </w:t>
      </w:r>
      <w:r w:rsidRPr="00AC6D18">
        <w:rPr>
          <w:rtl/>
        </w:rPr>
        <w:t>1</w:t>
      </w:r>
      <w:r w:rsidR="005C5FDB">
        <w:rPr>
          <w:rtl/>
        </w:rPr>
        <w:t xml:space="preserve"> / </w:t>
      </w:r>
      <w:r w:rsidRPr="00AC6D18">
        <w:rPr>
          <w:rtl/>
        </w:rPr>
        <w:t>584</w:t>
      </w:r>
      <w:r w:rsidR="00095AA9">
        <w:rPr>
          <w:rtl/>
        </w:rPr>
        <w:t xml:space="preserve"> .</w:t>
      </w:r>
      <w:r w:rsidRPr="00AC6D18">
        <w:rPr>
          <w:rtl/>
        </w:rPr>
        <w:t xml:space="preserve"> وفشتالة قبيلة بالمغرب</w:t>
      </w:r>
      <w:r w:rsidR="00095AA9">
        <w:rPr>
          <w:rtl/>
        </w:rPr>
        <w:t xml:space="preserve"> .</w:t>
      </w:r>
    </w:p>
    <w:p w:rsidR="00AC6D18" w:rsidRPr="00AC6D18" w:rsidRDefault="00AC6D18" w:rsidP="001118DF">
      <w:pPr>
        <w:rPr>
          <w:rtl/>
        </w:rPr>
      </w:pPr>
      <w:r w:rsidRPr="00AC6D18">
        <w:rPr>
          <w:rtl/>
        </w:rPr>
        <w:t>وللمؤل</w:t>
      </w:r>
      <w:r w:rsidR="00FD11C4">
        <w:rPr>
          <w:rtl/>
        </w:rPr>
        <w:t>ّ</w:t>
      </w:r>
      <w:r w:rsidRPr="00AC6D18">
        <w:rPr>
          <w:rtl/>
        </w:rPr>
        <w:t>ف ترجمة في خلاصة الأثر</w:t>
      </w:r>
      <w:r w:rsidR="001118DF">
        <w:rPr>
          <w:rtl/>
        </w:rPr>
        <w:t xml:space="preserve"> </w:t>
      </w:r>
      <w:r w:rsidRPr="00AC6D18">
        <w:rPr>
          <w:rtl/>
        </w:rPr>
        <w:t>2</w:t>
      </w:r>
      <w:r w:rsidR="005C5FDB">
        <w:rPr>
          <w:rtl/>
        </w:rPr>
        <w:t xml:space="preserve"> / </w:t>
      </w:r>
      <w:r w:rsidRPr="00AC6D18">
        <w:rPr>
          <w:rtl/>
        </w:rPr>
        <w:t>425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ونفح الطيب</w:t>
      </w:r>
      <w:r w:rsidR="001118DF">
        <w:rPr>
          <w:rtl/>
        </w:rPr>
        <w:t xml:space="preserve"> 6</w:t>
      </w:r>
      <w:r w:rsidR="005C5FDB">
        <w:rPr>
          <w:rtl/>
        </w:rPr>
        <w:t xml:space="preserve"> / </w:t>
      </w:r>
      <w:r w:rsidR="001118DF">
        <w:rPr>
          <w:rtl/>
        </w:rPr>
        <w:t>59</w:t>
      </w:r>
      <w:r w:rsidR="007E0241">
        <w:rPr>
          <w:rtl/>
        </w:rPr>
        <w:t xml:space="preserve"> ،</w:t>
      </w:r>
      <w:r w:rsidR="001118DF">
        <w:rPr>
          <w:rtl/>
        </w:rPr>
        <w:t xml:space="preserve"> وسلافة العصر</w:t>
      </w:r>
      <w:r w:rsidR="007E0241">
        <w:rPr>
          <w:rtl/>
        </w:rPr>
        <w:t xml:space="preserve"> :</w:t>
      </w:r>
      <w:r w:rsidR="001118DF">
        <w:rPr>
          <w:rtl/>
        </w:rPr>
        <w:t xml:space="preserve"> </w:t>
      </w:r>
      <w:r w:rsidR="00FD11C4">
        <w:rPr>
          <w:rtl/>
        </w:rPr>
        <w:br/>
      </w:r>
      <w:r w:rsidRPr="00AC6D18">
        <w:rPr>
          <w:rtl/>
        </w:rPr>
        <w:t>582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وريحانة الألب</w:t>
      </w:r>
      <w:r w:rsidR="00FD11C4">
        <w:rPr>
          <w:rtl/>
        </w:rPr>
        <w:t>ّ</w:t>
      </w:r>
      <w:r w:rsidRPr="00AC6D18">
        <w:rPr>
          <w:rtl/>
        </w:rPr>
        <w:t>اء</w:t>
      </w:r>
      <w:r w:rsidR="001118DF">
        <w:rPr>
          <w:rtl/>
        </w:rPr>
        <w:t xml:space="preserve"> </w:t>
      </w:r>
      <w:r w:rsidRPr="00AC6D18">
        <w:rPr>
          <w:rtl/>
        </w:rPr>
        <w:t>1</w:t>
      </w:r>
      <w:r w:rsidR="005C5FDB">
        <w:rPr>
          <w:rtl/>
        </w:rPr>
        <w:t xml:space="preserve"> / </w:t>
      </w:r>
      <w:r w:rsidRPr="00AC6D18">
        <w:rPr>
          <w:rtl/>
        </w:rPr>
        <w:t>365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وأعلام الزركلي</w:t>
      </w:r>
      <w:r w:rsidR="001118DF">
        <w:rPr>
          <w:rtl/>
        </w:rPr>
        <w:t xml:space="preserve"> </w:t>
      </w:r>
      <w:r w:rsidRPr="00AC6D18">
        <w:rPr>
          <w:rtl/>
        </w:rPr>
        <w:t>4</w:t>
      </w:r>
      <w:r w:rsidR="005C5FDB">
        <w:rPr>
          <w:rtl/>
        </w:rPr>
        <w:t xml:space="preserve"> / </w:t>
      </w:r>
      <w:r w:rsidRPr="00AC6D18">
        <w:rPr>
          <w:rtl/>
        </w:rPr>
        <w:t>26 وما بهامش الأخيرين من مصادر</w:t>
      </w:r>
      <w:r w:rsidR="00095AA9">
        <w:rPr>
          <w:rtl/>
        </w:rPr>
        <w:t xml:space="preserve"> .</w:t>
      </w:r>
    </w:p>
    <w:p w:rsidR="00AC6D18" w:rsidRPr="005149CC" w:rsidRDefault="00AC6D18" w:rsidP="005149CC">
      <w:pPr>
        <w:pStyle w:val="rfdBold3"/>
        <w:rPr>
          <w:rtl/>
        </w:rPr>
      </w:pPr>
      <w:r w:rsidRPr="005149CC">
        <w:rPr>
          <w:rtl/>
        </w:rPr>
        <w:t>558</w:t>
      </w:r>
      <w:r w:rsidR="004803AF" w:rsidRPr="005149CC">
        <w:rPr>
          <w:rtl/>
        </w:rPr>
        <w:t xml:space="preserve"> ـ </w:t>
      </w:r>
      <w:r w:rsidRPr="005149CC">
        <w:rPr>
          <w:rtl/>
        </w:rPr>
        <w:t>منتخب كفاية الطالب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الأصل للحافظ الكنجي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فخر الدين محمد بن يوسف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المتوف</w:t>
      </w:r>
      <w:r w:rsidR="00FD11C4">
        <w:rPr>
          <w:rtl/>
        </w:rPr>
        <w:t>ّ</w:t>
      </w:r>
      <w:r w:rsidRPr="00AC6D18">
        <w:rPr>
          <w:rtl/>
        </w:rPr>
        <w:t>ى سنة 654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وقد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تقد</w:t>
      </w:r>
      <w:r w:rsidR="00FD11C4">
        <w:rPr>
          <w:rtl/>
        </w:rPr>
        <w:t>ّ</w:t>
      </w:r>
      <w:r w:rsidRPr="00AC6D18">
        <w:rPr>
          <w:rtl/>
        </w:rPr>
        <w:t>م في حرف الكاف</w:t>
      </w:r>
      <w:r w:rsidR="00095AA9">
        <w:rPr>
          <w:rtl/>
        </w:rPr>
        <w:t xml:space="preserve"> .</w:t>
      </w:r>
    </w:p>
    <w:p w:rsidR="00AC6D18" w:rsidRPr="00AC6D18" w:rsidRDefault="00AC6D18" w:rsidP="00FD11C4">
      <w:pPr>
        <w:rPr>
          <w:rtl/>
        </w:rPr>
      </w:pPr>
      <w:r w:rsidRPr="00AC6D18">
        <w:rPr>
          <w:rtl/>
        </w:rPr>
        <w:t>والمنتخب منه لبعض المتأخ</w:t>
      </w:r>
      <w:r w:rsidR="00FD11C4">
        <w:rPr>
          <w:rtl/>
        </w:rPr>
        <w:t>ّ</w:t>
      </w:r>
      <w:r w:rsidRPr="00AC6D18">
        <w:rPr>
          <w:rtl/>
        </w:rPr>
        <w:t>رين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طبع في تركيا ب</w:t>
      </w:r>
      <w:r w:rsidR="00FD11C4" w:rsidRPr="003B2582">
        <w:rPr>
          <w:rtl/>
        </w:rPr>
        <w:t>ٱ</w:t>
      </w:r>
      <w:r w:rsidRPr="00AC6D18">
        <w:rPr>
          <w:rtl/>
        </w:rPr>
        <w:t>سم</w:t>
      </w:r>
      <w:r w:rsidR="007E0241">
        <w:rPr>
          <w:rtl/>
        </w:rPr>
        <w:t xml:space="preserve"> :</w:t>
      </w:r>
      <w:r w:rsidRPr="00AC6D18">
        <w:rPr>
          <w:rtl/>
        </w:rPr>
        <w:t xml:space="preserve"> مناقب أمير المؤمنين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سي</w:t>
      </w:r>
      <w:r w:rsidR="00FD11C4">
        <w:rPr>
          <w:rtl/>
        </w:rPr>
        <w:t>ّ</w:t>
      </w:r>
      <w:r w:rsidRPr="00AC6D18">
        <w:rPr>
          <w:rtl/>
        </w:rPr>
        <w:t>دنا علي</w:t>
      </w:r>
      <w:r w:rsidR="00FD11C4">
        <w:rPr>
          <w:rtl/>
        </w:rPr>
        <w:t>ّ</w:t>
      </w:r>
      <w:r w:rsidRPr="00AC6D18">
        <w:rPr>
          <w:rtl/>
        </w:rPr>
        <w:t xml:space="preserve"> بن أبي طالب كر</w:t>
      </w:r>
      <w:r w:rsidR="00FD11C4">
        <w:rPr>
          <w:rtl/>
        </w:rPr>
        <w:t>ّ</w:t>
      </w:r>
      <w:r w:rsidRPr="00AC6D18">
        <w:rPr>
          <w:rtl/>
        </w:rPr>
        <w:t>م الله وجهه ونجليه الحسن والحسين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طبعه مصطفى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الزركلي الدمشقي في إسلامبول سنة 1280 ه</w:t>
      </w:r>
      <w:r w:rsidR="00FD11C4">
        <w:rPr>
          <w:rtl/>
        </w:rPr>
        <w:t>ـ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أو</w:t>
      </w:r>
      <w:r w:rsidR="00FD11C4">
        <w:rPr>
          <w:rtl/>
        </w:rPr>
        <w:t>ّ</w:t>
      </w:r>
      <w:r w:rsidRPr="00AC6D18">
        <w:rPr>
          <w:rtl/>
        </w:rPr>
        <w:t>له</w:t>
      </w:r>
      <w:r w:rsidR="007E0241">
        <w:rPr>
          <w:rtl/>
        </w:rPr>
        <w:t xml:space="preserve"> :</w:t>
      </w:r>
      <w:r w:rsidRPr="00AC6D18">
        <w:rPr>
          <w:rtl/>
        </w:rPr>
        <w:t xml:space="preserve"> </w:t>
      </w:r>
      <w:r w:rsidR="00AB3A9F" w:rsidRPr="00AC6D18">
        <w:rPr>
          <w:rtl/>
        </w:rPr>
        <w:t>«</w:t>
      </w:r>
      <w:r w:rsidR="005149CC">
        <w:rPr>
          <w:rFonts w:hint="cs"/>
          <w:rtl/>
        </w:rPr>
        <w:t xml:space="preserve"> </w:t>
      </w:r>
      <w:r w:rsidRPr="00AC6D18">
        <w:rPr>
          <w:rtl/>
        </w:rPr>
        <w:t>الحمد لله الذي رفع قدر أحبابه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وشر</w:t>
      </w:r>
      <w:r w:rsidR="00FD11C4">
        <w:rPr>
          <w:rtl/>
        </w:rPr>
        <w:t>ّ</w:t>
      </w:r>
      <w:r w:rsidRPr="00AC6D18">
        <w:rPr>
          <w:rtl/>
        </w:rPr>
        <w:t>فهم بالقرب من جنابه</w:t>
      </w:r>
      <w:r w:rsidR="00095AA9">
        <w:rPr>
          <w:rFonts w:hint="cs"/>
          <w:rtl/>
        </w:rPr>
        <w:t xml:space="preserve"> </w:t>
      </w:r>
      <w:r w:rsidR="00095AA9">
        <w:rPr>
          <w:rtl/>
        </w:rPr>
        <w:t>. . .</w:t>
      </w:r>
      <w:r w:rsidR="005149CC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="00095AA9">
        <w:rPr>
          <w:rtl/>
        </w:rPr>
        <w:t xml:space="preserve"> .</w:t>
      </w:r>
    </w:p>
    <w:p w:rsidR="00AC6D18" w:rsidRPr="00AC6D18" w:rsidRDefault="00AC6D18" w:rsidP="00FD11C4">
      <w:pPr>
        <w:rPr>
          <w:rtl/>
        </w:rPr>
      </w:pPr>
      <w:r w:rsidRPr="00AC6D18">
        <w:rPr>
          <w:rtl/>
        </w:rPr>
        <w:t>رت</w:t>
      </w:r>
      <w:r w:rsidR="00FD11C4">
        <w:rPr>
          <w:rtl/>
        </w:rPr>
        <w:t>ّ</w:t>
      </w:r>
      <w:r w:rsidRPr="00AC6D18">
        <w:rPr>
          <w:rtl/>
        </w:rPr>
        <w:t>به على مقد</w:t>
      </w:r>
      <w:r w:rsidR="00FD11C4">
        <w:rPr>
          <w:rtl/>
        </w:rPr>
        <w:t>ّ</w:t>
      </w:r>
      <w:r w:rsidRPr="00AC6D18">
        <w:rPr>
          <w:rtl/>
        </w:rPr>
        <w:t>مة وثلاثة أبواب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المقد</w:t>
      </w:r>
      <w:r w:rsidR="00FD11C4">
        <w:rPr>
          <w:rtl/>
        </w:rPr>
        <w:t>ّ</w:t>
      </w:r>
      <w:r w:rsidRPr="00AC6D18">
        <w:rPr>
          <w:rtl/>
        </w:rPr>
        <w:t>مة في فضائل أهل البيت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الباب الأو</w:t>
      </w:r>
      <w:r w:rsidR="00FD11C4">
        <w:rPr>
          <w:rtl/>
        </w:rPr>
        <w:t>ّ</w:t>
      </w:r>
      <w:r w:rsidRPr="00AC6D18">
        <w:rPr>
          <w:rtl/>
        </w:rPr>
        <w:t>ل في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مناقب أمير المؤمنين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الثاني في مناقب الحسن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الثالث في مناقب الحسين</w:t>
      </w:r>
      <w:r w:rsidR="00FD11C4">
        <w:rPr>
          <w:rtl/>
        </w:rPr>
        <w:t xml:space="preserve"> عليهم السلام</w:t>
      </w:r>
      <w:r w:rsidR="00095AA9">
        <w:rPr>
          <w:rtl/>
        </w:rPr>
        <w:t xml:space="preserve"> .</w:t>
      </w:r>
    </w:p>
    <w:p w:rsidR="001118DF" w:rsidRPr="005149CC" w:rsidRDefault="00AC6D18" w:rsidP="005149CC">
      <w:pPr>
        <w:pStyle w:val="rfdBold3"/>
        <w:rPr>
          <w:rtl/>
        </w:rPr>
      </w:pPr>
      <w:r w:rsidRPr="005149CC">
        <w:rPr>
          <w:rtl/>
        </w:rPr>
        <w:t>559</w:t>
      </w:r>
      <w:r w:rsidR="004803AF" w:rsidRPr="005149CC">
        <w:rPr>
          <w:rtl/>
        </w:rPr>
        <w:t xml:space="preserve"> ـ </w:t>
      </w:r>
      <w:r w:rsidRPr="005149CC">
        <w:rPr>
          <w:rtl/>
        </w:rPr>
        <w:t>منتهى المطالب في معرف</w:t>
      </w:r>
      <w:r w:rsidR="001118DF" w:rsidRPr="005149CC">
        <w:rPr>
          <w:rtl/>
        </w:rPr>
        <w:t>ة أمير المؤمنين علي</w:t>
      </w:r>
      <w:r w:rsidR="00FD11C4" w:rsidRPr="005149CC">
        <w:rPr>
          <w:rtl/>
        </w:rPr>
        <w:t>ّ</w:t>
      </w:r>
      <w:r w:rsidR="001118DF" w:rsidRPr="005149CC">
        <w:rPr>
          <w:rtl/>
        </w:rPr>
        <w:t xml:space="preserve"> بن أبي طالب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للشيخ صدر الدين أبي المعالي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المظف</w:t>
      </w:r>
      <w:r w:rsidR="00FD11C4">
        <w:rPr>
          <w:rtl/>
        </w:rPr>
        <w:t>ّ</w:t>
      </w:r>
      <w:r w:rsidRPr="00AC6D18">
        <w:rPr>
          <w:rtl/>
        </w:rPr>
        <w:t>ر بن محمد بن المظف</w:t>
      </w:r>
      <w:r w:rsidR="00FD11C4">
        <w:rPr>
          <w:rtl/>
        </w:rPr>
        <w:t>ّ</w:t>
      </w:r>
      <w:r w:rsidRPr="00AC6D18">
        <w:rPr>
          <w:rtl/>
        </w:rPr>
        <w:t>ر بن روزبهان بن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طاهر الع</w:t>
      </w:r>
      <w:r w:rsidR="00FD11C4">
        <w:rPr>
          <w:rtl/>
        </w:rPr>
        <w:t>ُ</w:t>
      </w:r>
      <w:r w:rsidRPr="00AC6D18">
        <w:rPr>
          <w:rtl/>
        </w:rPr>
        <w:t>م</w:t>
      </w:r>
      <w:r w:rsidR="00FD11C4">
        <w:rPr>
          <w:rtl/>
        </w:rPr>
        <w:t>َ</w:t>
      </w:r>
      <w:r w:rsidRPr="00AC6D18">
        <w:rPr>
          <w:rtl/>
        </w:rPr>
        <w:t>ري الع</w:t>
      </w:r>
      <w:r w:rsidR="00FD11C4">
        <w:rPr>
          <w:rtl/>
        </w:rPr>
        <w:t>َ</w:t>
      </w:r>
      <w:r w:rsidRPr="00AC6D18">
        <w:rPr>
          <w:rtl/>
        </w:rPr>
        <w:t>د</w:t>
      </w:r>
      <w:r w:rsidR="00FD11C4">
        <w:rPr>
          <w:rtl/>
        </w:rPr>
        <w:t>ْ</w:t>
      </w:r>
      <w:r w:rsidRPr="00AC6D18">
        <w:rPr>
          <w:rtl/>
        </w:rPr>
        <w:t>وي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المتوف</w:t>
      </w:r>
      <w:r w:rsidR="00FD11C4">
        <w:rPr>
          <w:rtl/>
        </w:rPr>
        <w:t>ّ</w:t>
      </w:r>
      <w:r w:rsidRPr="00AC6D18">
        <w:rPr>
          <w:rtl/>
        </w:rPr>
        <w:t>ى في شهر رمضان سنة 688 ه</w:t>
      </w:r>
      <w:r w:rsidR="00FD11C4">
        <w:rPr>
          <w:rtl/>
        </w:rPr>
        <w:t>ـ</w:t>
      </w:r>
      <w:r w:rsidR="00095AA9">
        <w:rPr>
          <w:rtl/>
        </w:rPr>
        <w:t xml:space="preserve"> .</w:t>
      </w:r>
    </w:p>
    <w:p w:rsidR="001118DF" w:rsidRPr="005149CC" w:rsidRDefault="00AC6D18" w:rsidP="00FD11C4">
      <w:pPr>
        <w:rPr>
          <w:rStyle w:val="rfdPoemTiniCharChar"/>
          <w:rtl/>
        </w:rPr>
      </w:pPr>
      <w:r w:rsidRPr="00AC6D18">
        <w:rPr>
          <w:rtl/>
        </w:rPr>
        <w:t>ترجم له الجنيد الشيرازي في شد</w:t>
      </w:r>
      <w:r w:rsidR="00FD11C4">
        <w:rPr>
          <w:rtl/>
        </w:rPr>
        <w:t>ّ</w:t>
      </w:r>
      <w:r w:rsidRPr="00AC6D18">
        <w:rPr>
          <w:rtl/>
        </w:rPr>
        <w:t xml:space="preserve"> الإ</w:t>
      </w:r>
      <w:r w:rsidR="00FD11C4">
        <w:rPr>
          <w:rtl/>
        </w:rPr>
        <w:t>ِ</w:t>
      </w:r>
      <w:r w:rsidRPr="00AC6D18">
        <w:rPr>
          <w:rtl/>
        </w:rPr>
        <w:t>زار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ص 19</w:t>
      </w:r>
      <w:r w:rsidR="00FD11C4">
        <w:rPr>
          <w:rtl/>
        </w:rPr>
        <w:t>0</w:t>
      </w:r>
      <w:r w:rsidRPr="00AC6D18">
        <w:rPr>
          <w:rtl/>
        </w:rPr>
        <w:t xml:space="preserve"> برقم 135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وبالغ في الثناء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عليه وقال</w:t>
      </w:r>
      <w:r w:rsidR="007E0241">
        <w:rPr>
          <w:rtl/>
        </w:rPr>
        <w:t xml:space="preserve"> :</w:t>
      </w:r>
      <w:r w:rsidRPr="00AC6D18">
        <w:rPr>
          <w:rtl/>
        </w:rPr>
        <w:t xml:space="preserve"> </w:t>
      </w:r>
      <w:r w:rsidR="00AB3A9F" w:rsidRPr="00AC6D18">
        <w:rPr>
          <w:rtl/>
        </w:rPr>
        <w:t>«</w:t>
      </w:r>
      <w:r w:rsidR="005149CC">
        <w:rPr>
          <w:rFonts w:hint="cs"/>
          <w:rtl/>
        </w:rPr>
        <w:t xml:space="preserve"> </w:t>
      </w:r>
      <w:r w:rsidRPr="00AC6D18">
        <w:rPr>
          <w:rtl/>
        </w:rPr>
        <w:t>لم يكن له في عهده وزمانه نظير في العلم والفتوى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والزهد والتقوى</w:t>
      </w:r>
      <w:r w:rsidR="00095AA9">
        <w:rPr>
          <w:rFonts w:hint="cs"/>
          <w:rtl/>
        </w:rPr>
        <w:t xml:space="preserve"> </w:t>
      </w:r>
      <w:r w:rsidR="00095AA9">
        <w:rPr>
          <w:rtl/>
        </w:rPr>
        <w:t>. . .</w:t>
      </w:r>
      <w:r w:rsidR="005149CC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="00FD11C4">
        <w:rPr>
          <w:rtl/>
        </w:rPr>
        <w:t xml:space="preserve"> </w:t>
      </w:r>
      <w:r w:rsidR="00FD11C4">
        <w:rPr>
          <w:rtl/>
        </w:rPr>
        <w:br/>
      </w:r>
    </w:p>
    <w:p w:rsidR="00881B8C" w:rsidRDefault="00881B8C" w:rsidP="007B6C17">
      <w:pPr>
        <w:pStyle w:val="rfdNormal0"/>
        <w:rPr>
          <w:rtl/>
        </w:rPr>
        <w:sectPr w:rsidR="00881B8C" w:rsidSect="00107863">
          <w:headerReference w:type="even" r:id="rId168"/>
          <w:headerReference w:type="default" r:id="rId169"/>
          <w:headerReference w:type="first" r:id="rId170"/>
          <w:type w:val="continuous"/>
          <w:pgSz w:w="11907" w:h="16840" w:code="9"/>
          <w:pgMar w:top="1247" w:right="1361" w:bottom="1247" w:left="1361" w:header="720" w:footer="720" w:gutter="0"/>
          <w:cols w:space="720"/>
          <w:titlePg/>
          <w:bidi/>
          <w:rtlGutter/>
          <w:docGrid w:linePitch="360"/>
        </w:sectPr>
      </w:pPr>
    </w:p>
    <w:p w:rsidR="00AC6D18" w:rsidRPr="00AC6D18" w:rsidRDefault="00AC6D18" w:rsidP="007B6C17">
      <w:pPr>
        <w:pStyle w:val="rfdNormal0"/>
        <w:rPr>
          <w:rtl/>
        </w:rPr>
      </w:pPr>
      <w:r>
        <w:rPr>
          <w:rtl/>
        </w:rPr>
        <w:lastRenderedPageBreak/>
        <w:br w:type="page"/>
      </w:r>
      <w:r w:rsidRPr="00AC6D18">
        <w:rPr>
          <w:rtl/>
        </w:rPr>
        <w:lastRenderedPageBreak/>
        <w:t>وعد</w:t>
      </w:r>
      <w:r w:rsidR="00E72C24">
        <w:rPr>
          <w:rtl/>
        </w:rPr>
        <w:t>ّ</w:t>
      </w:r>
      <w:r w:rsidRPr="00AC6D18">
        <w:rPr>
          <w:rtl/>
        </w:rPr>
        <w:t>د كتبه ومؤل</w:t>
      </w:r>
      <w:r w:rsidR="00E72C24">
        <w:rPr>
          <w:rtl/>
        </w:rPr>
        <w:t>ّ</w:t>
      </w:r>
      <w:r w:rsidRPr="00AC6D18">
        <w:rPr>
          <w:rtl/>
        </w:rPr>
        <w:t>فاته وقال</w:t>
      </w:r>
      <w:r w:rsidR="007E0241">
        <w:rPr>
          <w:rtl/>
        </w:rPr>
        <w:t xml:space="preserve"> :</w:t>
      </w:r>
      <w:r w:rsidRPr="00AC6D18">
        <w:rPr>
          <w:rtl/>
        </w:rPr>
        <w:t xml:space="preserve"> </w:t>
      </w:r>
      <w:r w:rsidR="00AB3A9F" w:rsidRPr="00AC6D18">
        <w:rPr>
          <w:rtl/>
        </w:rPr>
        <w:t>«</w:t>
      </w:r>
      <w:r w:rsidR="005149CC">
        <w:rPr>
          <w:rFonts w:hint="cs"/>
          <w:rtl/>
        </w:rPr>
        <w:t xml:space="preserve"> </w:t>
      </w:r>
      <w:r w:rsidRPr="00AC6D18">
        <w:rPr>
          <w:rtl/>
        </w:rPr>
        <w:t>قيل</w:t>
      </w:r>
      <w:r w:rsidR="007E0241">
        <w:rPr>
          <w:rtl/>
        </w:rPr>
        <w:t xml:space="preserve"> :</w:t>
      </w:r>
      <w:r w:rsidRPr="00AC6D18">
        <w:rPr>
          <w:rtl/>
        </w:rPr>
        <w:t xml:space="preserve"> بلغت مصن</w:t>
      </w:r>
      <w:r w:rsidR="00E72C24">
        <w:rPr>
          <w:rtl/>
        </w:rPr>
        <w:t>ّ</w:t>
      </w:r>
      <w:r w:rsidRPr="00AC6D18">
        <w:rPr>
          <w:rtl/>
        </w:rPr>
        <w:t>ف</w:t>
      </w:r>
      <w:r w:rsidR="001118DF">
        <w:rPr>
          <w:rtl/>
        </w:rPr>
        <w:t>اته أربعة وست</w:t>
      </w:r>
      <w:r w:rsidR="00E72C24">
        <w:rPr>
          <w:rtl/>
        </w:rPr>
        <w:t>ّ</w:t>
      </w:r>
      <w:r w:rsidR="001118DF">
        <w:rPr>
          <w:rtl/>
        </w:rPr>
        <w:t>ين كتابا</w:t>
      </w:r>
      <w:r w:rsidR="00E72C24">
        <w:rPr>
          <w:rtl/>
        </w:rPr>
        <w:t>ً</w:t>
      </w:r>
      <w:r w:rsidR="00095AA9">
        <w:rPr>
          <w:rFonts w:hint="cs"/>
          <w:rtl/>
        </w:rPr>
        <w:t xml:space="preserve"> </w:t>
      </w:r>
      <w:r w:rsidR="00095AA9">
        <w:rPr>
          <w:rtl/>
        </w:rPr>
        <w:t>. . .</w:t>
      </w:r>
      <w:r w:rsidR="005149CC">
        <w:rPr>
          <w:rFonts w:hint="cs"/>
          <w:rtl/>
        </w:rPr>
        <w:t xml:space="preserve"> </w:t>
      </w:r>
      <w:r w:rsidR="00AB3A9F">
        <w:rPr>
          <w:rtl/>
        </w:rPr>
        <w:t>»</w:t>
      </w:r>
      <w:r w:rsidR="00095AA9">
        <w:rPr>
          <w:rtl/>
        </w:rPr>
        <w:t xml:space="preserve"> .</w:t>
      </w:r>
      <w:r w:rsidR="008B5EBB">
        <w:rPr>
          <w:rtl/>
        </w:rPr>
        <w:t xml:space="preserve"> </w:t>
      </w:r>
      <w:r w:rsidRPr="00AC6D18">
        <w:rPr>
          <w:rtl/>
        </w:rPr>
        <w:t>وعد</w:t>
      </w:r>
      <w:r w:rsidR="00E72C24">
        <w:rPr>
          <w:rtl/>
        </w:rPr>
        <w:t>ّ</w:t>
      </w:r>
      <w:r w:rsidRPr="00AC6D18">
        <w:rPr>
          <w:rtl/>
        </w:rPr>
        <w:t xml:space="preserve"> ف</w:t>
      </w:r>
      <w:r w:rsidR="001118DF">
        <w:rPr>
          <w:rtl/>
        </w:rPr>
        <w:t xml:space="preserve">يما </w:t>
      </w:r>
      <w:r w:rsidR="00E72C24">
        <w:rPr>
          <w:rtl/>
        </w:rPr>
        <w:br/>
      </w:r>
      <w:r w:rsidRPr="00AC6D18">
        <w:rPr>
          <w:rtl/>
        </w:rPr>
        <w:t>سم</w:t>
      </w:r>
      <w:r w:rsidR="00E72C24">
        <w:rPr>
          <w:rtl/>
        </w:rPr>
        <w:t>ّ</w:t>
      </w:r>
      <w:r w:rsidRPr="00AC6D18">
        <w:rPr>
          <w:rtl/>
        </w:rPr>
        <w:t xml:space="preserve">ى من كتبه كتابه هذا </w:t>
      </w:r>
      <w:r w:rsidR="00AB3A9F" w:rsidRPr="00AC6D18">
        <w:rPr>
          <w:rtl/>
        </w:rPr>
        <w:t>«</w:t>
      </w:r>
      <w:r w:rsidR="005149CC">
        <w:rPr>
          <w:rFonts w:hint="cs"/>
          <w:rtl/>
        </w:rPr>
        <w:t xml:space="preserve"> </w:t>
      </w:r>
      <w:r w:rsidRPr="00AC6D18">
        <w:rPr>
          <w:rtl/>
        </w:rPr>
        <w:t>منتهى المطالب</w:t>
      </w:r>
      <w:r w:rsidR="005149CC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="00095AA9">
        <w:rPr>
          <w:rtl/>
        </w:rPr>
        <w:t xml:space="preserve"> .</w:t>
      </w:r>
    </w:p>
    <w:p w:rsidR="001118DF" w:rsidRPr="005149CC" w:rsidRDefault="00AC6D18" w:rsidP="005149CC">
      <w:pPr>
        <w:pStyle w:val="rfdBold3"/>
        <w:rPr>
          <w:rtl/>
        </w:rPr>
      </w:pPr>
      <w:r w:rsidRPr="005149CC">
        <w:rPr>
          <w:rtl/>
        </w:rPr>
        <w:t>560</w:t>
      </w:r>
      <w:r w:rsidR="004803AF" w:rsidRPr="005149CC">
        <w:rPr>
          <w:rtl/>
        </w:rPr>
        <w:t xml:space="preserve"> ـ </w:t>
      </w:r>
      <w:r w:rsidRPr="005149CC">
        <w:rPr>
          <w:rtl/>
        </w:rPr>
        <w:t xml:space="preserve">منح </w:t>
      </w:r>
      <w:r w:rsidR="001118DF" w:rsidRPr="005149CC">
        <w:rPr>
          <w:rtl/>
        </w:rPr>
        <w:t>الطالب في أخبار علي</w:t>
      </w:r>
      <w:r w:rsidR="00E72C24" w:rsidRPr="005149CC">
        <w:rPr>
          <w:rtl/>
        </w:rPr>
        <w:t>ّ</w:t>
      </w:r>
      <w:r w:rsidR="001118DF" w:rsidRPr="005149CC">
        <w:rPr>
          <w:rtl/>
        </w:rPr>
        <w:t xml:space="preserve"> بن أبي طالب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للذهبي</w:t>
      </w:r>
      <w:r w:rsidR="00095AA9">
        <w:rPr>
          <w:rtl/>
        </w:rPr>
        <w:t xml:space="preserve"> .</w:t>
      </w:r>
    </w:p>
    <w:p w:rsidR="00AC6D18" w:rsidRPr="00AC6D18" w:rsidRDefault="00AC6D18" w:rsidP="001118DF">
      <w:pPr>
        <w:rPr>
          <w:rtl/>
        </w:rPr>
      </w:pPr>
      <w:r w:rsidRPr="00AC6D18">
        <w:rPr>
          <w:rtl/>
        </w:rPr>
        <w:t xml:space="preserve">هكذا جاء اسم الكتاب في ترجمة الذهبي في </w:t>
      </w:r>
      <w:r w:rsidR="00AB3A9F" w:rsidRPr="00AC6D18">
        <w:rPr>
          <w:rtl/>
        </w:rPr>
        <w:t>«</w:t>
      </w:r>
      <w:r w:rsidR="005149CC">
        <w:rPr>
          <w:rFonts w:hint="cs"/>
          <w:rtl/>
        </w:rPr>
        <w:t xml:space="preserve"> </w:t>
      </w:r>
      <w:r w:rsidRPr="00AC6D18">
        <w:rPr>
          <w:rtl/>
        </w:rPr>
        <w:t>در</w:t>
      </w:r>
      <w:r w:rsidR="00E72C24">
        <w:rPr>
          <w:rtl/>
        </w:rPr>
        <w:t>ّ</w:t>
      </w:r>
      <w:r w:rsidRPr="00AC6D18">
        <w:rPr>
          <w:rtl/>
        </w:rPr>
        <w:t>ة الحجال</w:t>
      </w:r>
      <w:r w:rsidR="005149CC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Pr="00AC6D18">
        <w:rPr>
          <w:rtl/>
        </w:rPr>
        <w:t xml:space="preserve"> لابن القاضي</w:t>
      </w:r>
      <w:r w:rsidR="001118DF">
        <w:rPr>
          <w:rtl/>
        </w:rPr>
        <w:t xml:space="preserve"> </w:t>
      </w:r>
      <w:r w:rsidR="00E72C24">
        <w:rPr>
          <w:rtl/>
        </w:rPr>
        <w:br/>
      </w:r>
      <w:r w:rsidRPr="00AC6D18">
        <w:rPr>
          <w:rtl/>
        </w:rPr>
        <w:t>2</w:t>
      </w:r>
      <w:r w:rsidR="005C5FDB">
        <w:rPr>
          <w:rtl/>
        </w:rPr>
        <w:t xml:space="preserve"> / </w:t>
      </w:r>
      <w:r w:rsidRPr="00AC6D18">
        <w:rPr>
          <w:rtl/>
        </w:rPr>
        <w:t>257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وفي فهرس الفهارس والأثبات للكت</w:t>
      </w:r>
      <w:r w:rsidR="00E72C24">
        <w:rPr>
          <w:rtl/>
        </w:rPr>
        <w:t>ّ</w:t>
      </w:r>
      <w:r w:rsidRPr="00AC6D18">
        <w:rPr>
          <w:rtl/>
        </w:rPr>
        <w:t>اني ص 418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والصحيح</w:t>
      </w:r>
      <w:r w:rsidR="007E0241">
        <w:rPr>
          <w:rtl/>
        </w:rPr>
        <w:t xml:space="preserve"> :</w:t>
      </w:r>
      <w:r w:rsidRPr="00AC6D18">
        <w:rPr>
          <w:rtl/>
        </w:rPr>
        <w:t xml:space="preserve"> فتح المطالب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كما تقد</w:t>
      </w:r>
      <w:r w:rsidR="00E72C24">
        <w:rPr>
          <w:rtl/>
        </w:rPr>
        <w:t>ّ</w:t>
      </w:r>
      <w:r w:rsidRPr="00AC6D18">
        <w:rPr>
          <w:rtl/>
        </w:rPr>
        <w:t>م في حرف الفاء</w:t>
      </w:r>
      <w:r w:rsidR="00095AA9">
        <w:rPr>
          <w:rtl/>
        </w:rPr>
        <w:t xml:space="preserve"> .</w:t>
      </w:r>
    </w:p>
    <w:p w:rsidR="001118DF" w:rsidRPr="005149CC" w:rsidRDefault="00AC6D18" w:rsidP="005149CC">
      <w:pPr>
        <w:pStyle w:val="rfdBold3"/>
        <w:rPr>
          <w:rtl/>
        </w:rPr>
      </w:pPr>
      <w:r w:rsidRPr="005149CC">
        <w:rPr>
          <w:rtl/>
        </w:rPr>
        <w:t>561</w:t>
      </w:r>
      <w:r w:rsidR="004803AF" w:rsidRPr="005149CC">
        <w:rPr>
          <w:rtl/>
        </w:rPr>
        <w:t xml:space="preserve"> ـ </w:t>
      </w:r>
      <w:r w:rsidRPr="005149CC">
        <w:rPr>
          <w:rtl/>
        </w:rPr>
        <w:t>المنحة</w:t>
      </w:r>
      <w:r w:rsidR="001118DF" w:rsidRPr="005149CC">
        <w:rPr>
          <w:rtl/>
        </w:rPr>
        <w:t xml:space="preserve"> الشمسية في فضائل آل خير البري</w:t>
      </w:r>
      <w:r w:rsidR="00E72C24" w:rsidRPr="005149CC">
        <w:rPr>
          <w:rtl/>
        </w:rPr>
        <w:t>ّ</w:t>
      </w:r>
      <w:r w:rsidR="001118DF" w:rsidRPr="005149CC">
        <w:rPr>
          <w:rtl/>
        </w:rPr>
        <w:t>ة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لحسن المقرحي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أو</w:t>
      </w:r>
      <w:r w:rsidR="00E72C24">
        <w:rPr>
          <w:rtl/>
        </w:rPr>
        <w:t>ّ</w:t>
      </w:r>
      <w:r w:rsidRPr="00AC6D18">
        <w:rPr>
          <w:rtl/>
        </w:rPr>
        <w:t>له</w:t>
      </w:r>
      <w:r w:rsidR="007E0241">
        <w:rPr>
          <w:rtl/>
        </w:rPr>
        <w:t xml:space="preserve"> :</w:t>
      </w:r>
      <w:r w:rsidRPr="00AC6D18">
        <w:rPr>
          <w:rtl/>
        </w:rPr>
        <w:t xml:space="preserve"> </w:t>
      </w:r>
      <w:r w:rsidR="00AB3A9F" w:rsidRPr="00AC6D18">
        <w:rPr>
          <w:rtl/>
        </w:rPr>
        <w:t>«</w:t>
      </w:r>
      <w:r w:rsidR="005149CC">
        <w:rPr>
          <w:rFonts w:hint="cs"/>
          <w:rtl/>
        </w:rPr>
        <w:t xml:space="preserve"> </w:t>
      </w:r>
      <w:r w:rsidRPr="00AC6D18">
        <w:rPr>
          <w:rtl/>
        </w:rPr>
        <w:t>حمدا</w:t>
      </w:r>
      <w:r w:rsidR="00E72C24">
        <w:rPr>
          <w:rtl/>
        </w:rPr>
        <w:t>ً</w:t>
      </w:r>
      <w:r w:rsidRPr="00AC6D18">
        <w:rPr>
          <w:rtl/>
        </w:rPr>
        <w:t xml:space="preserve"> لك يا من حمد نفسه بنفسه</w:t>
      </w:r>
      <w:r w:rsidR="00095AA9">
        <w:rPr>
          <w:rFonts w:hint="cs"/>
          <w:rtl/>
        </w:rPr>
        <w:t xml:space="preserve"> </w:t>
      </w:r>
      <w:r w:rsidR="00095AA9">
        <w:rPr>
          <w:rtl/>
        </w:rPr>
        <w:t>. . .</w:t>
      </w:r>
      <w:r w:rsidR="005149CC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="00095AA9">
        <w:rPr>
          <w:rtl/>
        </w:rPr>
        <w:t xml:space="preserve"> .</w:t>
      </w:r>
    </w:p>
    <w:p w:rsidR="00AC6D18" w:rsidRPr="00AC6D18" w:rsidRDefault="00AC6D18" w:rsidP="001118DF">
      <w:pPr>
        <w:rPr>
          <w:rtl/>
        </w:rPr>
      </w:pPr>
      <w:r w:rsidRPr="00AC6D18">
        <w:rPr>
          <w:rtl/>
        </w:rPr>
        <w:t>إيضاح المكنون</w:t>
      </w:r>
      <w:r w:rsidR="001118DF">
        <w:rPr>
          <w:rtl/>
        </w:rPr>
        <w:t xml:space="preserve"> </w:t>
      </w:r>
      <w:r w:rsidRPr="00AC6D18">
        <w:rPr>
          <w:rtl/>
        </w:rPr>
        <w:t>2</w:t>
      </w:r>
      <w:r w:rsidR="005C5FDB">
        <w:rPr>
          <w:rtl/>
        </w:rPr>
        <w:t xml:space="preserve"> / </w:t>
      </w:r>
      <w:r w:rsidRPr="00AC6D18">
        <w:rPr>
          <w:rtl/>
        </w:rPr>
        <w:t>578</w:t>
      </w:r>
      <w:r w:rsidR="00095AA9">
        <w:rPr>
          <w:rtl/>
        </w:rPr>
        <w:t xml:space="preserve"> .</w:t>
      </w:r>
    </w:p>
    <w:p w:rsidR="00AC6D18" w:rsidRPr="00AC6D18" w:rsidRDefault="00AC6D18" w:rsidP="001118DF">
      <w:pPr>
        <w:rPr>
          <w:rtl/>
        </w:rPr>
      </w:pPr>
      <w:r w:rsidRPr="00AC6D18">
        <w:rPr>
          <w:rtl/>
        </w:rPr>
        <w:t>نسخة في دار الكتب الوطنية في برلين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ذكره أهلورث في فهرسها</w:t>
      </w:r>
      <w:r w:rsidR="001118DF">
        <w:rPr>
          <w:rtl/>
        </w:rPr>
        <w:t xml:space="preserve"> </w:t>
      </w:r>
      <w:r w:rsidRPr="00AC6D18">
        <w:rPr>
          <w:rtl/>
        </w:rPr>
        <w:t>9</w:t>
      </w:r>
      <w:r w:rsidR="005C5FDB">
        <w:rPr>
          <w:rtl/>
        </w:rPr>
        <w:t xml:space="preserve"> / </w:t>
      </w:r>
      <w:r w:rsidRPr="00AC6D18">
        <w:rPr>
          <w:rtl/>
        </w:rPr>
        <w:t>216 برقم</w:t>
      </w:r>
      <w:r w:rsidR="001118DF">
        <w:rPr>
          <w:rtl/>
        </w:rPr>
        <w:t xml:space="preserve"> </w:t>
      </w:r>
      <w:r w:rsidR="00E72C24">
        <w:rPr>
          <w:rtl/>
        </w:rPr>
        <w:br/>
      </w:r>
      <w:r w:rsidRPr="00AC6D18">
        <w:rPr>
          <w:rtl/>
        </w:rPr>
        <w:t>9677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كتبت سنة 1217 ه</w:t>
      </w:r>
      <w:r w:rsidR="00E72C24">
        <w:rPr>
          <w:rtl/>
        </w:rPr>
        <w:t>ـ</w:t>
      </w:r>
      <w:r w:rsidR="00095AA9">
        <w:rPr>
          <w:rtl/>
        </w:rPr>
        <w:t xml:space="preserve"> .</w:t>
      </w:r>
    </w:p>
    <w:p w:rsidR="001118DF" w:rsidRPr="005149CC" w:rsidRDefault="00AC6D18" w:rsidP="005149CC">
      <w:pPr>
        <w:pStyle w:val="rfdBold3"/>
        <w:rPr>
          <w:rtl/>
        </w:rPr>
      </w:pPr>
      <w:r w:rsidRPr="005149CC">
        <w:rPr>
          <w:rtl/>
        </w:rPr>
        <w:t>562</w:t>
      </w:r>
      <w:r w:rsidR="004803AF" w:rsidRPr="005149CC">
        <w:rPr>
          <w:rtl/>
        </w:rPr>
        <w:t xml:space="preserve"> ـ </w:t>
      </w:r>
      <w:r w:rsidRPr="005149CC">
        <w:rPr>
          <w:rtl/>
        </w:rPr>
        <w:t>من روى حديث غدي</w:t>
      </w:r>
      <w:r w:rsidR="001118DF" w:rsidRPr="005149CC">
        <w:rPr>
          <w:rtl/>
        </w:rPr>
        <w:t>ر خ</w:t>
      </w:r>
      <w:r w:rsidR="00E72C24" w:rsidRPr="005149CC">
        <w:rPr>
          <w:rtl/>
        </w:rPr>
        <w:t>ُ</w:t>
      </w:r>
      <w:r w:rsidR="001118DF" w:rsidRPr="005149CC">
        <w:rPr>
          <w:rtl/>
        </w:rPr>
        <w:t>م</w:t>
      </w:r>
      <w:r w:rsidR="00E72C24" w:rsidRPr="005149CC">
        <w:rPr>
          <w:rtl/>
        </w:rPr>
        <w:t>ّ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لأبي بكر الجعابي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محمد بن عمر بن سالم بن البراء بن سيار التميمي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البغدادي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قاضي الموصل </w:t>
      </w:r>
      <w:r w:rsidR="00773F9D">
        <w:rPr>
          <w:rtl/>
        </w:rPr>
        <w:t>(</w:t>
      </w:r>
      <w:r w:rsidR="005149CC">
        <w:rPr>
          <w:rFonts w:hint="cs"/>
          <w:rtl/>
        </w:rPr>
        <w:t xml:space="preserve"> </w:t>
      </w:r>
      <w:r w:rsidRPr="00AC6D18">
        <w:rPr>
          <w:rtl/>
        </w:rPr>
        <w:t>284</w:t>
      </w:r>
      <w:r w:rsidR="004803AF">
        <w:rPr>
          <w:rtl/>
        </w:rPr>
        <w:t xml:space="preserve"> ـ </w:t>
      </w:r>
      <w:r w:rsidRPr="00AC6D18">
        <w:rPr>
          <w:rtl/>
        </w:rPr>
        <w:t>355 ه</w:t>
      </w:r>
      <w:r w:rsidR="00E72C24">
        <w:rPr>
          <w:rtl/>
        </w:rPr>
        <w:t>ـ</w:t>
      </w:r>
      <w:r w:rsidR="005149CC">
        <w:rPr>
          <w:rFonts w:hint="cs"/>
          <w:rtl/>
        </w:rPr>
        <w:t xml:space="preserve"> </w:t>
      </w:r>
      <w:r w:rsidR="00773F9D">
        <w:rPr>
          <w:rtl/>
        </w:rPr>
        <w:t>)</w:t>
      </w:r>
      <w:r w:rsidR="00095AA9">
        <w:rPr>
          <w:rtl/>
        </w:rPr>
        <w:t xml:space="preserve"> .</w:t>
      </w:r>
    </w:p>
    <w:p w:rsidR="00AC6D18" w:rsidRPr="00AC6D18" w:rsidRDefault="00AC6D18" w:rsidP="00E72C24">
      <w:pPr>
        <w:rPr>
          <w:rtl/>
        </w:rPr>
      </w:pPr>
      <w:r w:rsidRPr="00AC6D18">
        <w:rPr>
          <w:rtl/>
        </w:rPr>
        <w:t xml:space="preserve">ذكرناه في مقالنا </w:t>
      </w:r>
      <w:r w:rsidR="00AB3A9F" w:rsidRPr="00AC6D18">
        <w:rPr>
          <w:rtl/>
        </w:rPr>
        <w:t>«</w:t>
      </w:r>
      <w:r w:rsidR="005149CC">
        <w:rPr>
          <w:rFonts w:hint="cs"/>
          <w:rtl/>
        </w:rPr>
        <w:t xml:space="preserve"> </w:t>
      </w:r>
      <w:r w:rsidRPr="00AC6D18">
        <w:rPr>
          <w:rtl/>
        </w:rPr>
        <w:t>الغدير في التراث الإ</w:t>
      </w:r>
      <w:r w:rsidR="00E72C24">
        <w:rPr>
          <w:rtl/>
        </w:rPr>
        <w:t>ِ</w:t>
      </w:r>
      <w:r w:rsidRPr="00AC6D18">
        <w:rPr>
          <w:rtl/>
        </w:rPr>
        <w:t>سلامي</w:t>
      </w:r>
      <w:r w:rsidR="005149CC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Pr="00AC6D18">
        <w:rPr>
          <w:rtl/>
        </w:rPr>
        <w:t xml:space="preserve"> في العدد 21 من </w:t>
      </w:r>
      <w:r w:rsidR="00AB3A9F" w:rsidRPr="00AC6D18">
        <w:rPr>
          <w:rtl/>
        </w:rPr>
        <w:t>«</w:t>
      </w:r>
      <w:r w:rsidR="005149CC">
        <w:rPr>
          <w:rFonts w:hint="cs"/>
          <w:rtl/>
        </w:rPr>
        <w:t xml:space="preserve"> </w:t>
      </w:r>
      <w:r w:rsidRPr="00AC6D18">
        <w:rPr>
          <w:rtl/>
        </w:rPr>
        <w:t>تراثنا</w:t>
      </w:r>
      <w:r w:rsidR="005149CC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ص 186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وترجمنا للمؤل</w:t>
      </w:r>
      <w:r w:rsidR="00E72C24">
        <w:rPr>
          <w:rtl/>
        </w:rPr>
        <w:t>ّ</w:t>
      </w:r>
      <w:r w:rsidRPr="00AC6D18">
        <w:rPr>
          <w:rtl/>
        </w:rPr>
        <w:t>ف هناك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كما تقد</w:t>
      </w:r>
      <w:r w:rsidR="00E72C24">
        <w:rPr>
          <w:rtl/>
        </w:rPr>
        <w:t>ّ</w:t>
      </w:r>
      <w:r w:rsidRPr="00AC6D18">
        <w:rPr>
          <w:rtl/>
        </w:rPr>
        <w:t>م له في العدد الأو</w:t>
      </w:r>
      <w:r w:rsidR="00E72C24">
        <w:rPr>
          <w:rtl/>
        </w:rPr>
        <w:t>ّ</w:t>
      </w:r>
      <w:r w:rsidRPr="00AC6D18">
        <w:rPr>
          <w:rtl/>
        </w:rPr>
        <w:t>ل</w:t>
      </w:r>
      <w:r w:rsidR="007E0241">
        <w:rPr>
          <w:rtl/>
        </w:rPr>
        <w:t xml:space="preserve"> :</w:t>
      </w:r>
      <w:r w:rsidRPr="00AC6D18">
        <w:rPr>
          <w:rtl/>
        </w:rPr>
        <w:t xml:space="preserve"> أخبار آل أبي طالب</w:t>
      </w:r>
      <w:r w:rsidR="007E0241">
        <w:rPr>
          <w:rtl/>
        </w:rPr>
        <w:t xml:space="preserve"> ،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وأخبار علي</w:t>
      </w:r>
      <w:r w:rsidR="00E72C24">
        <w:rPr>
          <w:rtl/>
        </w:rPr>
        <w:t>ّ</w:t>
      </w:r>
      <w:r w:rsidRPr="00AC6D18">
        <w:rPr>
          <w:rtl/>
        </w:rPr>
        <w:t xml:space="preserve"> بن الحسين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وطرق من روى عن أمير المؤمنين </w:t>
      </w:r>
      <w:r w:rsidR="00E72C24">
        <w:rPr>
          <w:rtl/>
        </w:rPr>
        <w:t>عليه السلام</w:t>
      </w:r>
      <w:r w:rsidRPr="00AC6D18">
        <w:rPr>
          <w:rtl/>
        </w:rPr>
        <w:t xml:space="preserve"> أنه لا يحب</w:t>
      </w:r>
      <w:r w:rsidR="00E72C24">
        <w:rPr>
          <w:rtl/>
        </w:rPr>
        <w:t>ّ</w:t>
      </w:r>
      <w:r w:rsidRPr="00AC6D18">
        <w:rPr>
          <w:rtl/>
        </w:rPr>
        <w:t>ني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إل</w:t>
      </w:r>
      <w:r w:rsidR="00E72C24">
        <w:rPr>
          <w:rtl/>
        </w:rPr>
        <w:t>ّ</w:t>
      </w:r>
      <w:r w:rsidRPr="00AC6D18">
        <w:rPr>
          <w:rtl/>
        </w:rPr>
        <w:t>ا مؤمن ولا يبغضني إل</w:t>
      </w:r>
      <w:r w:rsidR="00E72C24">
        <w:rPr>
          <w:rtl/>
        </w:rPr>
        <w:t>ّ</w:t>
      </w:r>
      <w:r w:rsidRPr="00AC6D18">
        <w:rPr>
          <w:rtl/>
        </w:rPr>
        <w:t>ا منافق</w:t>
      </w:r>
      <w:r w:rsidR="00095AA9">
        <w:rPr>
          <w:rtl/>
        </w:rPr>
        <w:t xml:space="preserve"> .</w:t>
      </w:r>
    </w:p>
    <w:p w:rsidR="00AC6D18" w:rsidRPr="005149CC" w:rsidRDefault="00AC6D18" w:rsidP="00AC6D18">
      <w:pPr>
        <w:rPr>
          <w:rStyle w:val="rfdPoemTiniCharChar"/>
          <w:rtl/>
        </w:rPr>
      </w:pPr>
      <w:r w:rsidRPr="00AC6D18">
        <w:rPr>
          <w:rtl/>
        </w:rPr>
        <w:t>وهذا تقد</w:t>
      </w:r>
      <w:r w:rsidR="00E72C24">
        <w:rPr>
          <w:rtl/>
        </w:rPr>
        <w:t>ّ</w:t>
      </w:r>
      <w:r w:rsidRPr="00AC6D18">
        <w:rPr>
          <w:rtl/>
        </w:rPr>
        <w:t>م في العدد 16 ص 8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وترجمنا للجعابي هناك أيضا</w:t>
      </w:r>
      <w:r w:rsidR="00E72C24">
        <w:rPr>
          <w:rtl/>
        </w:rPr>
        <w:t>ً</w:t>
      </w:r>
      <w:r w:rsidRPr="00AC6D18">
        <w:rPr>
          <w:rtl/>
        </w:rPr>
        <w:t xml:space="preserve"> فلا نعيد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ونضيف</w:t>
      </w:r>
      <w:r w:rsidR="00E72C24">
        <w:rPr>
          <w:rtl/>
        </w:rPr>
        <w:t xml:space="preserve"> </w:t>
      </w:r>
      <w:r w:rsidR="00E72C24">
        <w:rPr>
          <w:rtl/>
        </w:rPr>
        <w:br/>
      </w:r>
    </w:p>
    <w:p w:rsidR="00AC6D18" w:rsidRPr="00AC6D18" w:rsidRDefault="00AC6D18" w:rsidP="001118DF">
      <w:pPr>
        <w:pStyle w:val="rfdNormal0"/>
        <w:rPr>
          <w:rtl/>
        </w:rPr>
      </w:pPr>
      <w:r>
        <w:rPr>
          <w:rtl/>
        </w:rPr>
        <w:br w:type="page"/>
      </w:r>
      <w:r w:rsidRPr="00AC6D18">
        <w:rPr>
          <w:rtl/>
        </w:rPr>
        <w:lastRenderedPageBreak/>
        <w:t>هنا من مصادر ترجمته</w:t>
      </w:r>
      <w:r w:rsidR="007E0241">
        <w:rPr>
          <w:rtl/>
        </w:rPr>
        <w:t xml:space="preserve"> :</w:t>
      </w:r>
      <w:r w:rsidRPr="00AC6D18">
        <w:rPr>
          <w:rtl/>
        </w:rPr>
        <w:t xml:space="preserve"> تاريخ الإ</w:t>
      </w:r>
      <w:r w:rsidR="00E72C24">
        <w:rPr>
          <w:rtl/>
        </w:rPr>
        <w:t>ِ</w:t>
      </w:r>
      <w:r w:rsidRPr="00AC6D18">
        <w:rPr>
          <w:rtl/>
        </w:rPr>
        <w:t>سلام</w:t>
      </w:r>
      <w:r w:rsidR="004803AF">
        <w:rPr>
          <w:rtl/>
        </w:rPr>
        <w:t xml:space="preserve"> ـ </w:t>
      </w:r>
      <w:r w:rsidRPr="00AC6D18">
        <w:rPr>
          <w:rtl/>
        </w:rPr>
        <w:t>وفيات سنة 355 ه</w:t>
      </w:r>
      <w:r w:rsidR="00E72C24">
        <w:rPr>
          <w:rtl/>
        </w:rPr>
        <w:t>ـ</w:t>
      </w:r>
      <w:r w:rsidR="004803AF">
        <w:rPr>
          <w:rtl/>
        </w:rPr>
        <w:t xml:space="preserve"> ـ </w:t>
      </w:r>
      <w:r w:rsidRPr="00AC6D18">
        <w:rPr>
          <w:rtl/>
        </w:rPr>
        <w:t>ص 126</w:t>
      </w:r>
      <w:r w:rsidR="004803AF">
        <w:rPr>
          <w:rtl/>
        </w:rPr>
        <w:t xml:space="preserve"> ـ </w:t>
      </w:r>
      <w:r w:rsidRPr="00AC6D18">
        <w:rPr>
          <w:rtl/>
        </w:rPr>
        <w:t xml:space="preserve">131 </w:t>
      </w:r>
      <w:r w:rsidR="001118DF">
        <w:rPr>
          <w:rtl/>
        </w:rPr>
        <w:t xml:space="preserve">وبهامشه </w:t>
      </w:r>
      <w:r w:rsidR="00E72C24">
        <w:rPr>
          <w:rtl/>
        </w:rPr>
        <w:br/>
      </w:r>
      <w:r w:rsidRPr="00AC6D18">
        <w:rPr>
          <w:rtl/>
        </w:rPr>
        <w:t>مصادر أ</w:t>
      </w:r>
      <w:r w:rsidR="00E72C24">
        <w:rPr>
          <w:rtl/>
        </w:rPr>
        <w:t>ُ</w:t>
      </w:r>
      <w:r w:rsidRPr="00AC6D18">
        <w:rPr>
          <w:rtl/>
        </w:rPr>
        <w:t>خرى</w:t>
      </w:r>
      <w:r w:rsidR="00095AA9">
        <w:rPr>
          <w:rtl/>
        </w:rPr>
        <w:t xml:space="preserve"> .</w:t>
      </w:r>
    </w:p>
    <w:p w:rsidR="00AC6D18" w:rsidRPr="00AC6D18" w:rsidRDefault="00AC6D18" w:rsidP="00E72C24">
      <w:pPr>
        <w:rPr>
          <w:rtl/>
        </w:rPr>
      </w:pPr>
      <w:r w:rsidRPr="00AC6D18">
        <w:rPr>
          <w:rtl/>
        </w:rPr>
        <w:t xml:space="preserve">وله كتاب في مؤاخاة النبي </w:t>
      </w:r>
      <w:r w:rsidR="00E72C24">
        <w:rPr>
          <w:rtl/>
        </w:rPr>
        <w:t>صلّی الله عليه وآله وسلّم</w:t>
      </w:r>
      <w:r w:rsidRPr="00AC6D18">
        <w:rPr>
          <w:rtl/>
        </w:rPr>
        <w:t xml:space="preserve"> أمير المؤمنين </w:t>
      </w:r>
      <w:r w:rsidR="00E72C24">
        <w:rPr>
          <w:rtl/>
        </w:rPr>
        <w:t>عليه السلام</w:t>
      </w:r>
      <w:r w:rsidR="007E0241">
        <w:rPr>
          <w:rtl/>
        </w:rPr>
        <w:t xml:space="preserve"> ،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تقد</w:t>
      </w:r>
      <w:r w:rsidR="00E72C24">
        <w:rPr>
          <w:rtl/>
        </w:rPr>
        <w:t>ّ</w:t>
      </w:r>
      <w:r w:rsidRPr="00AC6D18">
        <w:rPr>
          <w:rtl/>
        </w:rPr>
        <w:t>م في العدد الرابع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ص 101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في حرف الذال ب</w:t>
      </w:r>
      <w:r w:rsidR="00E72C24" w:rsidRPr="003B2582">
        <w:rPr>
          <w:rtl/>
        </w:rPr>
        <w:t>ٱ</w:t>
      </w:r>
      <w:r w:rsidRPr="00AC6D18">
        <w:rPr>
          <w:rtl/>
        </w:rPr>
        <w:t>سم</w:t>
      </w:r>
      <w:r w:rsidR="007E0241">
        <w:rPr>
          <w:rtl/>
        </w:rPr>
        <w:t xml:space="preserve"> :</w:t>
      </w:r>
      <w:r w:rsidRPr="00AC6D18">
        <w:rPr>
          <w:rtl/>
        </w:rPr>
        <w:t xml:space="preserve"> ذكر من روى مؤاخاة النبي</w:t>
      </w:r>
      <w:r w:rsidR="00E72C24">
        <w:rPr>
          <w:rtl/>
        </w:rPr>
        <w:t>ّ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لأمير المؤمنين</w:t>
      </w:r>
      <w:r w:rsidR="00095AA9">
        <w:rPr>
          <w:rtl/>
        </w:rPr>
        <w:t xml:space="preserve"> .</w:t>
      </w:r>
    </w:p>
    <w:p w:rsidR="001118DF" w:rsidRPr="005149CC" w:rsidRDefault="00AC6D18" w:rsidP="005149CC">
      <w:pPr>
        <w:pStyle w:val="rfdBold3"/>
        <w:rPr>
          <w:rtl/>
        </w:rPr>
      </w:pPr>
      <w:r w:rsidRPr="005149CC">
        <w:rPr>
          <w:rtl/>
        </w:rPr>
        <w:t>563</w:t>
      </w:r>
      <w:r w:rsidR="004803AF" w:rsidRPr="005149CC">
        <w:rPr>
          <w:rtl/>
        </w:rPr>
        <w:t xml:space="preserve"> ـ </w:t>
      </w:r>
      <w:r w:rsidRPr="005149CC">
        <w:rPr>
          <w:rtl/>
        </w:rPr>
        <w:t xml:space="preserve">من </w:t>
      </w:r>
      <w:r w:rsidR="001118DF" w:rsidRPr="005149CC">
        <w:rPr>
          <w:rtl/>
        </w:rPr>
        <w:t>روى الحديث من بني هاشم ومواليهم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للقاضي للحافظ أبي بكر الجعابي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محمد بن عمر بن محمد بن سالم التميمي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 xml:space="preserve">البغدادي </w:t>
      </w:r>
      <w:r w:rsidR="00773F9D">
        <w:rPr>
          <w:rtl/>
        </w:rPr>
        <w:t>(</w:t>
      </w:r>
      <w:r w:rsidR="005149CC">
        <w:rPr>
          <w:rFonts w:hint="cs"/>
          <w:rtl/>
        </w:rPr>
        <w:t xml:space="preserve"> </w:t>
      </w:r>
      <w:r w:rsidRPr="00AC6D18">
        <w:rPr>
          <w:rtl/>
        </w:rPr>
        <w:t>284</w:t>
      </w:r>
      <w:r w:rsidR="004803AF">
        <w:rPr>
          <w:rtl/>
        </w:rPr>
        <w:t xml:space="preserve"> ـ </w:t>
      </w:r>
      <w:r w:rsidRPr="00AC6D18">
        <w:rPr>
          <w:rtl/>
        </w:rPr>
        <w:t>355 ه</w:t>
      </w:r>
      <w:r w:rsidR="00E72C24">
        <w:rPr>
          <w:rtl/>
        </w:rPr>
        <w:t>ـ</w:t>
      </w:r>
      <w:r w:rsidR="005149CC">
        <w:rPr>
          <w:rFonts w:hint="cs"/>
          <w:rtl/>
        </w:rPr>
        <w:t xml:space="preserve"> </w:t>
      </w:r>
      <w:r w:rsidR="00773F9D">
        <w:rPr>
          <w:rtl/>
        </w:rPr>
        <w:t>)</w:t>
      </w:r>
      <w:r w:rsidR="00095AA9">
        <w:rPr>
          <w:rtl/>
        </w:rPr>
        <w:t xml:space="preserve"> .</w:t>
      </w:r>
    </w:p>
    <w:p w:rsidR="00AC6D18" w:rsidRPr="00AC6D18" w:rsidRDefault="00AC6D18" w:rsidP="001118DF">
      <w:pPr>
        <w:rPr>
          <w:rtl/>
        </w:rPr>
      </w:pPr>
      <w:r w:rsidRPr="00AC6D18">
        <w:rPr>
          <w:rtl/>
        </w:rPr>
        <w:t>فهرست النجاشي برقم 1055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هدي</w:t>
      </w:r>
      <w:r w:rsidR="00E72C24">
        <w:rPr>
          <w:rtl/>
        </w:rPr>
        <w:t>ّ</w:t>
      </w:r>
      <w:r w:rsidRPr="00AC6D18">
        <w:rPr>
          <w:rtl/>
        </w:rPr>
        <w:t>ة العارفين</w:t>
      </w:r>
      <w:r w:rsidR="001118DF">
        <w:rPr>
          <w:rtl/>
        </w:rPr>
        <w:t xml:space="preserve"> </w:t>
      </w:r>
      <w:r w:rsidRPr="00AC6D18">
        <w:rPr>
          <w:rtl/>
        </w:rPr>
        <w:t>2</w:t>
      </w:r>
      <w:r w:rsidR="005C5FDB">
        <w:rPr>
          <w:rtl/>
        </w:rPr>
        <w:t xml:space="preserve"> / </w:t>
      </w:r>
      <w:r w:rsidRPr="00AC6D18">
        <w:rPr>
          <w:rtl/>
        </w:rPr>
        <w:t>46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إيضاح المكنون</w:t>
      </w:r>
      <w:r w:rsidR="001118DF">
        <w:rPr>
          <w:rtl/>
        </w:rPr>
        <w:t xml:space="preserve"> </w:t>
      </w:r>
      <w:r w:rsidR="000F50B1">
        <w:rPr>
          <w:rtl/>
        </w:rPr>
        <w:t>1</w:t>
      </w:r>
      <w:r w:rsidR="005C5FDB">
        <w:rPr>
          <w:rtl/>
        </w:rPr>
        <w:t xml:space="preserve"> / </w:t>
      </w:r>
      <w:r w:rsidRPr="00AC6D18">
        <w:rPr>
          <w:rtl/>
        </w:rPr>
        <w:t>580</w:t>
      </w:r>
      <w:r w:rsidR="00095AA9">
        <w:rPr>
          <w:rtl/>
        </w:rPr>
        <w:t xml:space="preserve"> .</w:t>
      </w:r>
    </w:p>
    <w:p w:rsidR="00AC6D18" w:rsidRPr="005149CC" w:rsidRDefault="00AC6D18" w:rsidP="005149CC">
      <w:pPr>
        <w:pStyle w:val="rfdBold3"/>
        <w:rPr>
          <w:rtl/>
        </w:rPr>
      </w:pPr>
      <w:r w:rsidRPr="005149CC">
        <w:rPr>
          <w:rtl/>
        </w:rPr>
        <w:t>564</w:t>
      </w:r>
      <w:r w:rsidR="004803AF" w:rsidRPr="005149CC">
        <w:rPr>
          <w:rtl/>
        </w:rPr>
        <w:t xml:space="preserve"> ـ </w:t>
      </w:r>
      <w:r w:rsidRPr="005149CC">
        <w:rPr>
          <w:rtl/>
        </w:rPr>
        <w:t>كتاب من روى عن أمير المؤمنين عليه</w:t>
      </w:r>
      <w:r w:rsidR="00E72C24" w:rsidRPr="005149CC">
        <w:rPr>
          <w:rtl/>
        </w:rPr>
        <w:t xml:space="preserve"> </w:t>
      </w:r>
      <w:r w:rsidRPr="005149CC">
        <w:rPr>
          <w:rtl/>
        </w:rPr>
        <w:t>السلام ومسنده</w:t>
      </w:r>
      <w:r w:rsidR="00095AA9">
        <w:rPr>
          <w:rtl/>
        </w:rPr>
        <w:t xml:space="preserve"> .</w:t>
      </w:r>
    </w:p>
    <w:p w:rsidR="00AC6D18" w:rsidRPr="005149CC" w:rsidRDefault="00AC6D18" w:rsidP="005149CC">
      <w:pPr>
        <w:pStyle w:val="rfdNormal0"/>
        <w:rPr>
          <w:rStyle w:val="rfdBold2"/>
          <w:rtl/>
        </w:rPr>
      </w:pPr>
      <w:r w:rsidRPr="005149CC">
        <w:rPr>
          <w:rStyle w:val="rfdBold2"/>
          <w:rtl/>
        </w:rPr>
        <w:t>565</w:t>
      </w:r>
      <w:r w:rsidR="004803AF" w:rsidRPr="005149CC">
        <w:rPr>
          <w:rStyle w:val="rfdBold2"/>
          <w:rtl/>
        </w:rPr>
        <w:t xml:space="preserve"> ـ </w:t>
      </w:r>
      <w:r w:rsidRPr="005149CC">
        <w:rPr>
          <w:rStyle w:val="rfdBold2"/>
          <w:rtl/>
        </w:rPr>
        <w:t>كتاب من روى عن الحسن والحسين عليهما</w:t>
      </w:r>
      <w:r w:rsidR="00E72C24" w:rsidRPr="005149CC">
        <w:rPr>
          <w:rStyle w:val="rfdBold2"/>
          <w:rtl/>
        </w:rPr>
        <w:t xml:space="preserve"> </w:t>
      </w:r>
      <w:r w:rsidRPr="005149CC">
        <w:rPr>
          <w:rStyle w:val="rfdBold2"/>
          <w:rtl/>
        </w:rPr>
        <w:t>السلام</w:t>
      </w:r>
      <w:r w:rsidR="00095AA9">
        <w:rPr>
          <w:rStyle w:val="rfdBold2"/>
          <w:rtl/>
        </w:rPr>
        <w:t xml:space="preserve"> .</w:t>
      </w:r>
    </w:p>
    <w:p w:rsidR="00AC6D18" w:rsidRPr="005149CC" w:rsidRDefault="00AC6D18" w:rsidP="005149CC">
      <w:pPr>
        <w:pStyle w:val="rfdNormal0"/>
        <w:rPr>
          <w:rStyle w:val="rfdBold2"/>
          <w:rtl/>
        </w:rPr>
      </w:pPr>
      <w:r w:rsidRPr="005149CC">
        <w:rPr>
          <w:rStyle w:val="rfdBold2"/>
          <w:rtl/>
        </w:rPr>
        <w:t>566</w:t>
      </w:r>
      <w:r w:rsidR="004803AF" w:rsidRPr="005149CC">
        <w:rPr>
          <w:rStyle w:val="rfdBold2"/>
          <w:rtl/>
        </w:rPr>
        <w:t xml:space="preserve"> ـ </w:t>
      </w:r>
      <w:r w:rsidRPr="005149CC">
        <w:rPr>
          <w:rStyle w:val="rfdBold2"/>
          <w:rtl/>
        </w:rPr>
        <w:t>كتاب من روى عن علي</w:t>
      </w:r>
      <w:r w:rsidR="00E72C24" w:rsidRPr="005149CC">
        <w:rPr>
          <w:rStyle w:val="rfdBold2"/>
          <w:rtl/>
        </w:rPr>
        <w:t>ّ</w:t>
      </w:r>
      <w:r w:rsidRPr="005149CC">
        <w:rPr>
          <w:rStyle w:val="rfdBold2"/>
          <w:rtl/>
        </w:rPr>
        <w:t xml:space="preserve"> بن الحسين عليه</w:t>
      </w:r>
      <w:r w:rsidR="00E72C24" w:rsidRPr="005149CC">
        <w:rPr>
          <w:rStyle w:val="rfdBold2"/>
          <w:rtl/>
        </w:rPr>
        <w:t xml:space="preserve"> </w:t>
      </w:r>
      <w:r w:rsidRPr="005149CC">
        <w:rPr>
          <w:rStyle w:val="rfdBold2"/>
          <w:rtl/>
        </w:rPr>
        <w:t>السلام وأخباره</w:t>
      </w:r>
      <w:r w:rsidR="00095AA9">
        <w:rPr>
          <w:rStyle w:val="rfdBold2"/>
          <w:rtl/>
        </w:rPr>
        <w:t xml:space="preserve"> .</w:t>
      </w:r>
    </w:p>
    <w:p w:rsidR="00AC6D18" w:rsidRPr="005149CC" w:rsidRDefault="00AC6D18" w:rsidP="005149CC">
      <w:pPr>
        <w:pStyle w:val="rfdNormal0"/>
        <w:rPr>
          <w:rStyle w:val="rfdBold2"/>
          <w:rtl/>
        </w:rPr>
      </w:pPr>
      <w:r w:rsidRPr="005149CC">
        <w:rPr>
          <w:rStyle w:val="rfdBold2"/>
          <w:rtl/>
        </w:rPr>
        <w:t>567</w:t>
      </w:r>
      <w:r w:rsidR="004803AF" w:rsidRPr="005149CC">
        <w:rPr>
          <w:rStyle w:val="rfdBold2"/>
          <w:rtl/>
        </w:rPr>
        <w:t xml:space="preserve"> ـ </w:t>
      </w:r>
      <w:r w:rsidRPr="005149CC">
        <w:rPr>
          <w:rStyle w:val="rfdBold2"/>
          <w:rtl/>
        </w:rPr>
        <w:t>كتاب من روى عن أبي جعفر محمد بن علي</w:t>
      </w:r>
      <w:r w:rsidR="00E72C24" w:rsidRPr="005149CC">
        <w:rPr>
          <w:rStyle w:val="rfdBold2"/>
          <w:rtl/>
        </w:rPr>
        <w:t xml:space="preserve">ّ عليه </w:t>
      </w:r>
      <w:r w:rsidRPr="005149CC">
        <w:rPr>
          <w:rStyle w:val="rfdBold2"/>
          <w:rtl/>
        </w:rPr>
        <w:t>السلام وأخباره</w:t>
      </w:r>
      <w:r w:rsidR="00095AA9">
        <w:rPr>
          <w:rStyle w:val="rfdBold2"/>
          <w:rtl/>
        </w:rPr>
        <w:t xml:space="preserve"> .</w:t>
      </w:r>
    </w:p>
    <w:p w:rsidR="00AC6D18" w:rsidRPr="005149CC" w:rsidRDefault="00AC6D18" w:rsidP="005149CC">
      <w:pPr>
        <w:pStyle w:val="rfdNormal0"/>
        <w:rPr>
          <w:rStyle w:val="rfdBold2"/>
          <w:rtl/>
        </w:rPr>
      </w:pPr>
      <w:r w:rsidRPr="005149CC">
        <w:rPr>
          <w:rStyle w:val="rfdBold2"/>
          <w:rtl/>
        </w:rPr>
        <w:t>568</w:t>
      </w:r>
      <w:r w:rsidR="004803AF" w:rsidRPr="005149CC">
        <w:rPr>
          <w:rStyle w:val="rfdBold2"/>
          <w:rtl/>
        </w:rPr>
        <w:t xml:space="preserve"> ـ </w:t>
      </w:r>
      <w:r w:rsidRPr="005149CC">
        <w:rPr>
          <w:rStyle w:val="rfdBold2"/>
          <w:rtl/>
        </w:rPr>
        <w:t>كتاب الرجال</w:t>
      </w:r>
      <w:r w:rsidR="007E0241" w:rsidRPr="005149CC">
        <w:rPr>
          <w:rStyle w:val="rfdBold2"/>
          <w:rtl/>
        </w:rPr>
        <w:t xml:space="preserve"> ،</w:t>
      </w:r>
      <w:r w:rsidRPr="005149CC">
        <w:rPr>
          <w:rStyle w:val="rfdBold2"/>
          <w:rtl/>
        </w:rPr>
        <w:t xml:space="preserve"> وهو</w:t>
      </w:r>
      <w:r w:rsidR="007E0241" w:rsidRPr="005149CC">
        <w:rPr>
          <w:rStyle w:val="rfdBold2"/>
          <w:rtl/>
        </w:rPr>
        <w:t xml:space="preserve"> :</w:t>
      </w:r>
      <w:r w:rsidR="00C64240" w:rsidRPr="005149CC">
        <w:rPr>
          <w:rStyle w:val="rfdBold2"/>
          <w:rtl/>
        </w:rPr>
        <w:t xml:space="preserve"> من روى عن جعفر بن محمد عليهما </w:t>
      </w:r>
      <w:r w:rsidRPr="005149CC">
        <w:rPr>
          <w:rStyle w:val="rfdBold2"/>
          <w:rtl/>
        </w:rPr>
        <w:t>السلام</w:t>
      </w:r>
      <w:r w:rsidR="00095AA9">
        <w:rPr>
          <w:rStyle w:val="rfdBold2"/>
          <w:rtl/>
        </w:rPr>
        <w:t xml:space="preserve"> .</w:t>
      </w:r>
    </w:p>
    <w:p w:rsidR="00AC6D18" w:rsidRPr="005149CC" w:rsidRDefault="00AC6D18" w:rsidP="005149CC">
      <w:pPr>
        <w:pStyle w:val="rfdNormal0"/>
        <w:rPr>
          <w:rStyle w:val="rfdBold2"/>
          <w:rtl/>
        </w:rPr>
      </w:pPr>
      <w:r w:rsidRPr="005149CC">
        <w:rPr>
          <w:rStyle w:val="rfdBold2"/>
          <w:rtl/>
        </w:rPr>
        <w:t>569</w:t>
      </w:r>
      <w:r w:rsidR="004803AF" w:rsidRPr="005149CC">
        <w:rPr>
          <w:rStyle w:val="rfdBold2"/>
          <w:rtl/>
        </w:rPr>
        <w:t xml:space="preserve"> ـ </w:t>
      </w:r>
      <w:r w:rsidRPr="005149CC">
        <w:rPr>
          <w:rStyle w:val="rfdBold2"/>
          <w:rtl/>
        </w:rPr>
        <w:t>كتاب من روى عن زيد بن علي</w:t>
      </w:r>
      <w:r w:rsidR="00C64240" w:rsidRPr="005149CC">
        <w:rPr>
          <w:rStyle w:val="rfdBold2"/>
          <w:rtl/>
        </w:rPr>
        <w:t>ّ</w:t>
      </w:r>
      <w:r w:rsidRPr="005149CC">
        <w:rPr>
          <w:rStyle w:val="rfdBold2"/>
          <w:rtl/>
        </w:rPr>
        <w:t xml:space="preserve"> ومسنده</w:t>
      </w:r>
      <w:r w:rsidR="00095AA9">
        <w:rPr>
          <w:rStyle w:val="rfdBold2"/>
          <w:rtl/>
        </w:rPr>
        <w:t xml:space="preserve"> .</w:t>
      </w:r>
    </w:p>
    <w:p w:rsidR="001118DF" w:rsidRPr="005149CC" w:rsidRDefault="00AC6D18" w:rsidP="005149CC">
      <w:pPr>
        <w:pStyle w:val="rfdNormal0"/>
        <w:rPr>
          <w:rStyle w:val="rfdBold2"/>
          <w:rtl/>
        </w:rPr>
      </w:pPr>
      <w:r w:rsidRPr="005149CC">
        <w:rPr>
          <w:rStyle w:val="rfdBold2"/>
          <w:rtl/>
        </w:rPr>
        <w:t>570</w:t>
      </w:r>
      <w:r w:rsidR="004803AF" w:rsidRPr="005149CC">
        <w:rPr>
          <w:rStyle w:val="rfdBold2"/>
          <w:rtl/>
        </w:rPr>
        <w:t xml:space="preserve"> ـ </w:t>
      </w:r>
      <w:r w:rsidRPr="005149CC">
        <w:rPr>
          <w:rStyle w:val="rfdBold2"/>
          <w:rtl/>
        </w:rPr>
        <w:t>كتاب من روى عن علي</w:t>
      </w:r>
      <w:r w:rsidR="00C64240" w:rsidRPr="005149CC">
        <w:rPr>
          <w:rStyle w:val="rfdBold2"/>
          <w:rtl/>
        </w:rPr>
        <w:t>ّ</w:t>
      </w:r>
      <w:r w:rsidRPr="005149CC">
        <w:rPr>
          <w:rStyle w:val="rfdBold2"/>
          <w:rtl/>
        </w:rPr>
        <w:t xml:space="preserve"> أن</w:t>
      </w:r>
      <w:r w:rsidR="00C64240" w:rsidRPr="005149CC">
        <w:rPr>
          <w:rStyle w:val="rfdBold2"/>
          <w:rtl/>
        </w:rPr>
        <w:t>ّ</w:t>
      </w:r>
      <w:r w:rsidRPr="005149CC">
        <w:rPr>
          <w:rStyle w:val="rfdBold2"/>
          <w:rtl/>
        </w:rPr>
        <w:t>ه</w:t>
      </w:r>
      <w:r w:rsidR="007E0241" w:rsidRPr="005149CC">
        <w:rPr>
          <w:rStyle w:val="rfdBold2"/>
          <w:rtl/>
        </w:rPr>
        <w:t xml:space="preserve"> :</w:t>
      </w:r>
      <w:r w:rsidRPr="005149CC">
        <w:rPr>
          <w:rStyle w:val="rfdBold2"/>
          <w:rtl/>
        </w:rPr>
        <w:t xml:space="preserve"> قسيم ا</w:t>
      </w:r>
      <w:r w:rsidR="001118DF" w:rsidRPr="005149CC">
        <w:rPr>
          <w:rStyle w:val="rfdBold2"/>
          <w:rtl/>
        </w:rPr>
        <w:t>لنار</w:t>
      </w:r>
      <w:r w:rsidR="00095AA9">
        <w:rPr>
          <w:rStyle w:val="rfdBold2"/>
          <w:rtl/>
        </w:rPr>
        <w:t xml:space="preserve"> .</w:t>
      </w:r>
    </w:p>
    <w:p w:rsidR="00AC6D18" w:rsidRPr="005149CC" w:rsidRDefault="00AC6D18" w:rsidP="005149CC">
      <w:pPr>
        <w:pStyle w:val="rfdNormal0"/>
        <w:rPr>
          <w:rStyle w:val="rfdBold2"/>
          <w:rtl/>
        </w:rPr>
      </w:pPr>
      <w:r w:rsidRPr="005149CC">
        <w:rPr>
          <w:rStyle w:val="rfdBold2"/>
          <w:rtl/>
        </w:rPr>
        <w:t>571</w:t>
      </w:r>
      <w:r w:rsidR="004803AF" w:rsidRPr="005149CC">
        <w:rPr>
          <w:rStyle w:val="rfdBold2"/>
          <w:rtl/>
        </w:rPr>
        <w:t xml:space="preserve"> ـ </w:t>
      </w:r>
      <w:r w:rsidRPr="005149CC">
        <w:rPr>
          <w:rStyle w:val="rfdBold2"/>
          <w:rtl/>
        </w:rPr>
        <w:t>كتاب من روى عن فاطمة من أولادها</w:t>
      </w:r>
      <w:r w:rsidR="00095AA9">
        <w:rPr>
          <w:rStyle w:val="rfdBold2"/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هذه كل</w:t>
      </w:r>
      <w:r w:rsidR="00C64240">
        <w:rPr>
          <w:rtl/>
        </w:rPr>
        <w:t>ّ</w:t>
      </w:r>
      <w:r w:rsidRPr="00AC6D18">
        <w:rPr>
          <w:rtl/>
        </w:rPr>
        <w:t>ها للحافظ ابن عقدة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وهو أبو العب</w:t>
      </w:r>
      <w:r w:rsidR="00C64240">
        <w:rPr>
          <w:rtl/>
        </w:rPr>
        <w:t>ّ</w:t>
      </w:r>
      <w:r w:rsidRPr="00AC6D18">
        <w:rPr>
          <w:rtl/>
        </w:rPr>
        <w:t>اس أحمد بن محمد بن سعيد بن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="00C64240">
        <w:rPr>
          <w:rtl/>
        </w:rPr>
        <w:t>عبد</w:t>
      </w:r>
      <w:r w:rsidR="005149CC">
        <w:rPr>
          <w:rFonts w:hint="cs"/>
          <w:rtl/>
        </w:rPr>
        <w:t xml:space="preserve"> </w:t>
      </w:r>
      <w:r w:rsidR="00C64240">
        <w:rPr>
          <w:rtl/>
        </w:rPr>
        <w:t>الرحمن بن زياد بن</w:t>
      </w:r>
      <w:r w:rsidR="00FB7845">
        <w:rPr>
          <w:rtl/>
        </w:rPr>
        <w:t xml:space="preserve"> عبد الله</w:t>
      </w:r>
      <w:r w:rsidRPr="00AC6D18">
        <w:rPr>
          <w:rtl/>
        </w:rPr>
        <w:t xml:space="preserve"> بن عجلان</w:t>
      </w:r>
      <w:r w:rsidR="007E0241">
        <w:rPr>
          <w:rtl/>
        </w:rPr>
        <w:t xml:space="preserve"> ،</w:t>
      </w:r>
      <w:r w:rsidR="00C64240">
        <w:rPr>
          <w:rtl/>
        </w:rPr>
        <w:t xml:space="preserve"> مولى عبد</w:t>
      </w:r>
      <w:r w:rsidR="00822E1C">
        <w:rPr>
          <w:rFonts w:hint="cs"/>
          <w:rtl/>
        </w:rPr>
        <w:t xml:space="preserve"> </w:t>
      </w:r>
      <w:r w:rsidRPr="00AC6D18">
        <w:rPr>
          <w:rtl/>
        </w:rPr>
        <w:t>الرحمن بن سعيد بن قيس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 xml:space="preserve">السبيعي الهمداني الكوفي </w:t>
      </w:r>
      <w:r w:rsidR="00773F9D">
        <w:rPr>
          <w:rtl/>
        </w:rPr>
        <w:t>(</w:t>
      </w:r>
      <w:r w:rsidR="00822E1C">
        <w:rPr>
          <w:rFonts w:hint="cs"/>
          <w:rtl/>
        </w:rPr>
        <w:t xml:space="preserve"> </w:t>
      </w:r>
      <w:r w:rsidRPr="00AC6D18">
        <w:rPr>
          <w:rtl/>
        </w:rPr>
        <w:t>249</w:t>
      </w:r>
      <w:r w:rsidR="004803AF">
        <w:rPr>
          <w:rtl/>
        </w:rPr>
        <w:t xml:space="preserve"> ـ </w:t>
      </w:r>
      <w:r w:rsidRPr="00AC6D18">
        <w:rPr>
          <w:rtl/>
        </w:rPr>
        <w:t>333 ه</w:t>
      </w:r>
      <w:r w:rsidR="00C64240">
        <w:rPr>
          <w:rtl/>
        </w:rPr>
        <w:t>ـ</w:t>
      </w:r>
      <w:r w:rsidR="00822E1C">
        <w:rPr>
          <w:rFonts w:hint="cs"/>
          <w:rtl/>
        </w:rPr>
        <w:t xml:space="preserve"> </w:t>
      </w:r>
      <w:r w:rsidR="00773F9D">
        <w:rPr>
          <w:rtl/>
        </w:rPr>
        <w:t>)</w:t>
      </w:r>
      <w:r w:rsidR="00095AA9">
        <w:rPr>
          <w:rtl/>
        </w:rPr>
        <w:t xml:space="preserve"> .</w:t>
      </w:r>
    </w:p>
    <w:p w:rsidR="00AC6D18" w:rsidRPr="00822E1C" w:rsidRDefault="00AC6D18" w:rsidP="00C64240">
      <w:pPr>
        <w:rPr>
          <w:rStyle w:val="rfdPoemTiniCharChar"/>
          <w:rtl/>
        </w:rPr>
      </w:pPr>
      <w:r w:rsidRPr="00AC6D18">
        <w:rPr>
          <w:rtl/>
        </w:rPr>
        <w:t>ترجم له أبو العب</w:t>
      </w:r>
      <w:r w:rsidR="00C64240">
        <w:rPr>
          <w:rtl/>
        </w:rPr>
        <w:t>ّ</w:t>
      </w:r>
      <w:r w:rsidRPr="00AC6D18">
        <w:rPr>
          <w:rtl/>
        </w:rPr>
        <w:t>اس النجاشي</w:t>
      </w:r>
      <w:r w:rsidR="004803AF">
        <w:rPr>
          <w:rtl/>
        </w:rPr>
        <w:t xml:space="preserve"> ـ </w:t>
      </w:r>
      <w:r w:rsidRPr="00AC6D18">
        <w:rPr>
          <w:rtl/>
        </w:rPr>
        <w:t>المتوف</w:t>
      </w:r>
      <w:r w:rsidR="00C64240">
        <w:rPr>
          <w:rtl/>
        </w:rPr>
        <w:t>ّ</w:t>
      </w:r>
      <w:r w:rsidRPr="00AC6D18">
        <w:rPr>
          <w:rtl/>
        </w:rPr>
        <w:t>ى سنة 450 ه</w:t>
      </w:r>
      <w:r w:rsidR="00C64240">
        <w:rPr>
          <w:rtl/>
        </w:rPr>
        <w:t>ـ</w:t>
      </w:r>
      <w:r w:rsidR="004803AF">
        <w:rPr>
          <w:rtl/>
        </w:rPr>
        <w:t xml:space="preserve"> ـ </w:t>
      </w:r>
      <w:r w:rsidRPr="00AC6D18">
        <w:rPr>
          <w:rtl/>
        </w:rPr>
        <w:t>وأبو جعفر الطوسي</w:t>
      </w:r>
      <w:r w:rsidR="00375CD3">
        <w:rPr>
          <w:rtl/>
        </w:rPr>
        <w:t xml:space="preserve"> </w:t>
      </w:r>
      <w:r w:rsidR="00C64240">
        <w:rPr>
          <w:rtl/>
        </w:rPr>
        <w:br/>
      </w:r>
      <w:r w:rsidR="00516124">
        <w:rPr>
          <w:rtl/>
        </w:rPr>
        <w:t>ـ</w:t>
      </w:r>
      <w:r w:rsidR="008B5EBB">
        <w:rPr>
          <w:rtl/>
        </w:rPr>
        <w:t xml:space="preserve"> </w:t>
      </w:r>
      <w:r w:rsidRPr="00AC6D18">
        <w:rPr>
          <w:rtl/>
        </w:rPr>
        <w:t>المتوف</w:t>
      </w:r>
      <w:r w:rsidR="00C64240">
        <w:rPr>
          <w:rtl/>
        </w:rPr>
        <w:t>ّ</w:t>
      </w:r>
      <w:r w:rsidRPr="00AC6D18">
        <w:rPr>
          <w:rtl/>
        </w:rPr>
        <w:t>ى سنة 460 ه</w:t>
      </w:r>
      <w:r w:rsidR="0009488B">
        <w:rPr>
          <w:rtl/>
        </w:rPr>
        <w:t>ـ</w:t>
      </w:r>
      <w:r w:rsidR="004803AF">
        <w:rPr>
          <w:rtl/>
        </w:rPr>
        <w:t xml:space="preserve"> ـ </w:t>
      </w:r>
      <w:r w:rsidRPr="00AC6D18">
        <w:rPr>
          <w:rtl/>
        </w:rPr>
        <w:t xml:space="preserve">في فهرستيهما برقم 233 </w:t>
      </w:r>
      <w:r w:rsidR="00AB3A9F">
        <w:rPr>
          <w:rtl/>
        </w:rPr>
        <w:t xml:space="preserve">و </w:t>
      </w:r>
      <w:r w:rsidRPr="00AC6D18">
        <w:rPr>
          <w:rtl/>
        </w:rPr>
        <w:t>86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وذكرا له كتبه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وروياها عن</w:t>
      </w:r>
      <w:r w:rsidR="0009488B">
        <w:rPr>
          <w:rtl/>
        </w:rPr>
        <w:t xml:space="preserve"> </w:t>
      </w:r>
      <w:r w:rsidR="0009488B">
        <w:rPr>
          <w:rtl/>
        </w:rPr>
        <w:br/>
      </w:r>
    </w:p>
    <w:p w:rsidR="00881B8C" w:rsidRDefault="00881B8C" w:rsidP="001118DF">
      <w:pPr>
        <w:pStyle w:val="rfdNormal0"/>
        <w:rPr>
          <w:rtl/>
        </w:rPr>
        <w:sectPr w:rsidR="00881B8C" w:rsidSect="00107863">
          <w:headerReference w:type="even" r:id="rId171"/>
          <w:headerReference w:type="default" r:id="rId172"/>
          <w:headerReference w:type="first" r:id="rId173"/>
          <w:type w:val="continuous"/>
          <w:pgSz w:w="11907" w:h="16840" w:code="9"/>
          <w:pgMar w:top="1247" w:right="1361" w:bottom="1247" w:left="1361" w:header="720" w:footer="720" w:gutter="0"/>
          <w:cols w:space="720"/>
          <w:titlePg/>
          <w:bidi/>
          <w:rtlGutter/>
          <w:docGrid w:linePitch="360"/>
        </w:sectPr>
      </w:pPr>
    </w:p>
    <w:p w:rsidR="00AC6D18" w:rsidRPr="00AC6D18" w:rsidRDefault="00AC6D18" w:rsidP="001118DF">
      <w:pPr>
        <w:pStyle w:val="rfdNormal0"/>
        <w:rPr>
          <w:rtl/>
        </w:rPr>
      </w:pPr>
      <w:r>
        <w:rPr>
          <w:rtl/>
        </w:rPr>
        <w:lastRenderedPageBreak/>
        <w:br w:type="page"/>
      </w:r>
      <w:r w:rsidRPr="00AC6D18">
        <w:rPr>
          <w:rtl/>
        </w:rPr>
        <w:lastRenderedPageBreak/>
        <w:t>مشايخهما عنه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وهذه من جملة ما ذكراه له بخلاف وفروق يسيرة وهي المكتوبة هنا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بالحرف الأصغر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ما عدا الكتاب الأخير فإن</w:t>
      </w:r>
      <w:r w:rsidR="0009488B">
        <w:rPr>
          <w:rtl/>
        </w:rPr>
        <w:t>ّ</w:t>
      </w:r>
      <w:r w:rsidRPr="00AC6D18">
        <w:rPr>
          <w:rtl/>
        </w:rPr>
        <w:t xml:space="preserve"> الطوسي تفر</w:t>
      </w:r>
      <w:r w:rsidR="0009488B">
        <w:rPr>
          <w:rtl/>
        </w:rPr>
        <w:t>ّ</w:t>
      </w:r>
      <w:r w:rsidRPr="00AC6D18">
        <w:rPr>
          <w:rtl/>
        </w:rPr>
        <w:t>د بذكره</w:t>
      </w:r>
      <w:r w:rsidR="00095AA9">
        <w:rPr>
          <w:rtl/>
        </w:rPr>
        <w:t xml:space="preserve"> .</w:t>
      </w:r>
    </w:p>
    <w:p w:rsidR="00AC6D18" w:rsidRPr="00AC6D18" w:rsidRDefault="00AC6D18" w:rsidP="0009488B">
      <w:pPr>
        <w:rPr>
          <w:rtl/>
        </w:rPr>
      </w:pPr>
      <w:r w:rsidRPr="00AC6D18">
        <w:rPr>
          <w:rtl/>
        </w:rPr>
        <w:t>ومم</w:t>
      </w:r>
      <w:r w:rsidR="0009488B">
        <w:rPr>
          <w:rtl/>
        </w:rPr>
        <w:t>ّ</w:t>
      </w:r>
      <w:r w:rsidRPr="00AC6D18">
        <w:rPr>
          <w:rtl/>
        </w:rPr>
        <w:t>ا ذكرا له أيضا</w:t>
      </w:r>
      <w:r w:rsidR="0009488B">
        <w:rPr>
          <w:rtl/>
        </w:rPr>
        <w:t>ً</w:t>
      </w:r>
      <w:r w:rsidRPr="00AC6D18">
        <w:rPr>
          <w:rtl/>
        </w:rPr>
        <w:t xml:space="preserve"> من الكتب</w:t>
      </w:r>
      <w:r w:rsidR="007E0241">
        <w:rPr>
          <w:rtl/>
        </w:rPr>
        <w:t xml:space="preserve"> :</w:t>
      </w:r>
      <w:r w:rsidRPr="00AC6D18">
        <w:rPr>
          <w:rtl/>
        </w:rPr>
        <w:t xml:space="preserve"> كتاب الطائر</w:t>
      </w:r>
      <w:r w:rsidR="004803AF">
        <w:rPr>
          <w:rtl/>
        </w:rPr>
        <w:t xml:space="preserve"> ـ </w:t>
      </w:r>
      <w:r w:rsidRPr="00AC6D18">
        <w:rPr>
          <w:rtl/>
        </w:rPr>
        <w:t>وهو طرق حديث الطير</w:t>
      </w:r>
      <w:r w:rsidR="004803AF">
        <w:rPr>
          <w:rtl/>
        </w:rPr>
        <w:t xml:space="preserve"> ـ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وكتاب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طرق تفسير قوله تعالى</w:t>
      </w:r>
      <w:r w:rsidR="007E0241">
        <w:rPr>
          <w:rtl/>
        </w:rPr>
        <w:t xml:space="preserve"> :</w:t>
      </w:r>
      <w:r w:rsidRPr="00AC6D18">
        <w:rPr>
          <w:rtl/>
        </w:rPr>
        <w:t xml:space="preserve"> </w:t>
      </w:r>
      <w:r w:rsidR="00172CD5" w:rsidRPr="00172CD5">
        <w:rPr>
          <w:rStyle w:val="rfdAlaem"/>
          <w:rtl/>
        </w:rPr>
        <w:t>(</w:t>
      </w:r>
      <w:r w:rsidR="00B40A88" w:rsidRPr="00B40A88">
        <w:rPr>
          <w:rStyle w:val="rfdAie"/>
          <w:rFonts w:hint="cs"/>
          <w:rtl/>
        </w:rPr>
        <w:t xml:space="preserve"> </w:t>
      </w:r>
      <w:r w:rsidR="0009488B" w:rsidRPr="0009488B">
        <w:rPr>
          <w:rStyle w:val="rfdAie"/>
          <w:rtl/>
        </w:rPr>
        <w:t xml:space="preserve">إِنَّمَا أَنتَ مُنذِرٌ </w:t>
      </w:r>
      <w:r w:rsidR="0009488B" w:rsidRPr="003B2582">
        <w:rPr>
          <w:rStyle w:val="rfdAie"/>
          <w:rtl/>
        </w:rPr>
        <w:t>وَلِكُلِّ</w:t>
      </w:r>
      <w:r w:rsidR="0009488B" w:rsidRPr="0009488B">
        <w:rPr>
          <w:rStyle w:val="rfdAie"/>
          <w:rtl/>
        </w:rPr>
        <w:t xml:space="preserve"> </w:t>
      </w:r>
      <w:r w:rsidR="0009488B" w:rsidRPr="003B2582">
        <w:rPr>
          <w:rStyle w:val="rfdAie"/>
          <w:rtl/>
        </w:rPr>
        <w:t>قَوْمٍ</w:t>
      </w:r>
      <w:r w:rsidR="0009488B" w:rsidRPr="0009488B">
        <w:rPr>
          <w:rStyle w:val="rfdAie"/>
          <w:rtl/>
        </w:rPr>
        <w:t xml:space="preserve"> </w:t>
      </w:r>
      <w:r w:rsidR="0009488B" w:rsidRPr="003B2582">
        <w:rPr>
          <w:rStyle w:val="rfdAie"/>
          <w:rtl/>
        </w:rPr>
        <w:t>هَادٍ</w:t>
      </w:r>
      <w:r w:rsidR="00B40A88">
        <w:rPr>
          <w:rStyle w:val="rfdAie"/>
          <w:rFonts w:hint="cs"/>
          <w:rtl/>
        </w:rPr>
        <w:t xml:space="preserve"> </w:t>
      </w:r>
      <w:r w:rsidR="00172CD5" w:rsidRPr="00172CD5">
        <w:rPr>
          <w:rStyle w:val="rfdAlaem"/>
          <w:rtl/>
        </w:rPr>
        <w:t>)</w:t>
      </w:r>
      <w:r w:rsidRPr="00AC6D18">
        <w:rPr>
          <w:rtl/>
        </w:rPr>
        <w:t xml:space="preserve"> سورة الرعد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الآية 7</w:t>
      </w:r>
      <w:r w:rsidR="007E0241">
        <w:rPr>
          <w:rtl/>
        </w:rPr>
        <w:t xml:space="preserve"> ،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وقوله</w:t>
      </w:r>
      <w:r w:rsidR="0009488B">
        <w:rPr>
          <w:rtl/>
        </w:rPr>
        <w:t xml:space="preserve"> صلّی الله عليه وآله وسلّم</w:t>
      </w:r>
      <w:r w:rsidR="007E0241">
        <w:rPr>
          <w:rtl/>
        </w:rPr>
        <w:t xml:space="preserve"> :</w:t>
      </w:r>
      <w:r w:rsidRPr="00AC6D18">
        <w:rPr>
          <w:rtl/>
        </w:rPr>
        <w:t xml:space="preserve"> أنا المنذر وعلي</w:t>
      </w:r>
      <w:r w:rsidR="0009488B">
        <w:rPr>
          <w:rtl/>
        </w:rPr>
        <w:t>ّ</w:t>
      </w:r>
      <w:r w:rsidRPr="00AC6D18">
        <w:rPr>
          <w:rtl/>
        </w:rPr>
        <w:t xml:space="preserve"> الهادي</w:t>
      </w:r>
      <w:r w:rsidR="00B40A88">
        <w:rPr>
          <w:rFonts w:hint="cs"/>
          <w:rtl/>
        </w:rPr>
        <w:t xml:space="preserve"> </w:t>
      </w:r>
      <w:r w:rsidR="0009488B">
        <w:rPr>
          <w:rtl/>
        </w:rPr>
        <w:t>؛</w:t>
      </w:r>
      <w:r w:rsidRPr="00AC6D18">
        <w:rPr>
          <w:rtl/>
        </w:rPr>
        <w:t xml:space="preserve"> رواه أحمد بن حنبل وغيره</w:t>
      </w:r>
      <w:r w:rsidR="007E0241">
        <w:rPr>
          <w:rtl/>
        </w:rPr>
        <w:t xml:space="preserve"> ،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ولكثرة طرقه جمعها ابن عقدة</w:t>
      </w:r>
      <w:r w:rsidR="00095AA9">
        <w:rPr>
          <w:rtl/>
        </w:rPr>
        <w:t xml:space="preserve"> .</w:t>
      </w:r>
    </w:p>
    <w:p w:rsidR="00AC6D18" w:rsidRPr="00AC6D18" w:rsidRDefault="00AC6D18" w:rsidP="0009488B">
      <w:pPr>
        <w:rPr>
          <w:rtl/>
        </w:rPr>
      </w:pPr>
      <w:r w:rsidRPr="00AC6D18">
        <w:rPr>
          <w:rtl/>
        </w:rPr>
        <w:t>وطرق حديث النبي</w:t>
      </w:r>
      <w:r w:rsidR="0009488B">
        <w:rPr>
          <w:rtl/>
        </w:rPr>
        <w:t xml:space="preserve"> صلّی الله عليه وآله وسلّم</w:t>
      </w:r>
      <w:r w:rsidR="007E0241">
        <w:rPr>
          <w:rtl/>
        </w:rPr>
        <w:t xml:space="preserve"> :</w:t>
      </w:r>
      <w:r w:rsidRPr="00AC6D18">
        <w:rPr>
          <w:rtl/>
        </w:rPr>
        <w:t xml:space="preserve"> </w:t>
      </w:r>
      <w:r w:rsidR="00AB3A9F" w:rsidRPr="00AC6D18">
        <w:rPr>
          <w:rtl/>
        </w:rPr>
        <w:t>«</w:t>
      </w:r>
      <w:r w:rsidR="00B40A88">
        <w:rPr>
          <w:rFonts w:hint="cs"/>
          <w:rtl/>
        </w:rPr>
        <w:t xml:space="preserve"> </w:t>
      </w:r>
      <w:r w:rsidRPr="00AC6D18">
        <w:rPr>
          <w:rtl/>
        </w:rPr>
        <w:t>أنت من</w:t>
      </w:r>
      <w:r w:rsidR="0009488B">
        <w:rPr>
          <w:rtl/>
        </w:rPr>
        <w:t>ّ</w:t>
      </w:r>
      <w:r w:rsidRPr="00AC6D18">
        <w:rPr>
          <w:rtl/>
        </w:rPr>
        <w:t>ي بمنزلة هارون من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موسى</w:t>
      </w:r>
      <w:r w:rsidR="00B40A88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Pr="00AC6D18">
        <w:rPr>
          <w:rtl/>
        </w:rPr>
        <w:t xml:space="preserve"> عن سعد أبي وق</w:t>
      </w:r>
      <w:r w:rsidR="0009488B">
        <w:rPr>
          <w:rtl/>
        </w:rPr>
        <w:t>ّ</w:t>
      </w:r>
      <w:r w:rsidRPr="00AC6D18">
        <w:rPr>
          <w:rtl/>
        </w:rPr>
        <w:t>اص</w:t>
      </w:r>
      <w:r w:rsidR="00B40A88">
        <w:rPr>
          <w:rFonts w:hint="cs"/>
          <w:rtl/>
        </w:rPr>
        <w:t xml:space="preserve"> </w:t>
      </w:r>
      <w:r w:rsidR="0009488B">
        <w:rPr>
          <w:rtl/>
        </w:rPr>
        <w:t>؛</w:t>
      </w:r>
      <w:r w:rsidRPr="00AC6D18">
        <w:rPr>
          <w:rtl/>
        </w:rPr>
        <w:t xml:space="preserve"> وهو حديث صحيح ثابت متواتر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رواه جماعة كثيرة من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الصحابة منهم سعد بن أبي وق</w:t>
      </w:r>
      <w:r w:rsidR="0009488B">
        <w:rPr>
          <w:rtl/>
        </w:rPr>
        <w:t>ّ</w:t>
      </w:r>
      <w:r w:rsidRPr="00AC6D18">
        <w:rPr>
          <w:rtl/>
        </w:rPr>
        <w:t>اص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وطرقه وحده تأتي كتابا</w:t>
      </w:r>
      <w:r w:rsidR="0009488B">
        <w:rPr>
          <w:rtl/>
        </w:rPr>
        <w:t>ً</w:t>
      </w:r>
      <w:r w:rsidRPr="00AC6D18">
        <w:rPr>
          <w:rtl/>
        </w:rPr>
        <w:t xml:space="preserve"> مفردا</w:t>
      </w:r>
      <w:r w:rsidR="0009488B">
        <w:rPr>
          <w:rtl/>
        </w:rPr>
        <w:t>ً</w:t>
      </w:r>
      <w:r w:rsidRPr="00AC6D18">
        <w:rPr>
          <w:rtl/>
        </w:rPr>
        <w:t xml:space="preserve"> جمعها الحافظ ابن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عقدة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ومم</w:t>
      </w:r>
      <w:r w:rsidR="0009488B">
        <w:rPr>
          <w:rtl/>
        </w:rPr>
        <w:t>ّ</w:t>
      </w:r>
      <w:r w:rsidRPr="00AC6D18">
        <w:rPr>
          <w:rtl/>
        </w:rPr>
        <w:t>ن جمع طرق حديث المنزلة هو الحاكم النيشابوري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تقد</w:t>
      </w:r>
      <w:r w:rsidR="0009488B">
        <w:rPr>
          <w:rtl/>
        </w:rPr>
        <w:t>ّ</w:t>
      </w:r>
      <w:r w:rsidRPr="00AC6D18">
        <w:rPr>
          <w:rtl/>
        </w:rPr>
        <w:t>م في العدد 16 ص 7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ومم</w:t>
      </w:r>
      <w:r w:rsidR="0009488B">
        <w:rPr>
          <w:rtl/>
        </w:rPr>
        <w:t>ّ</w:t>
      </w:r>
      <w:r w:rsidRPr="00AC6D18">
        <w:rPr>
          <w:rtl/>
        </w:rPr>
        <w:t>ن جمع طرقه أيضا</w:t>
      </w:r>
      <w:r w:rsidR="0009488B">
        <w:rPr>
          <w:rtl/>
        </w:rPr>
        <w:t>ً</w:t>
      </w:r>
      <w:r w:rsidRPr="00AC6D18">
        <w:rPr>
          <w:rtl/>
        </w:rPr>
        <w:t xml:space="preserve"> القاضي التنوخي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تقد</w:t>
      </w:r>
      <w:r w:rsidR="0009488B">
        <w:rPr>
          <w:rtl/>
        </w:rPr>
        <w:t>ّ</w:t>
      </w:r>
      <w:r w:rsidRPr="00AC6D18">
        <w:rPr>
          <w:rtl/>
        </w:rPr>
        <w:t>م في العدد 16 ص 11</w:t>
      </w:r>
      <w:r w:rsidR="00095AA9">
        <w:rPr>
          <w:rtl/>
        </w:rPr>
        <w:t xml:space="preserve"> .</w:t>
      </w:r>
    </w:p>
    <w:p w:rsidR="00AC6D18" w:rsidRPr="00AC6D18" w:rsidRDefault="00AC6D18" w:rsidP="00725EFC">
      <w:pPr>
        <w:rPr>
          <w:rtl/>
        </w:rPr>
      </w:pPr>
      <w:r w:rsidRPr="00AC6D18">
        <w:rPr>
          <w:rtl/>
        </w:rPr>
        <w:t>ومم</w:t>
      </w:r>
      <w:r w:rsidR="0009488B">
        <w:rPr>
          <w:rtl/>
        </w:rPr>
        <w:t>ّ</w:t>
      </w:r>
      <w:r w:rsidRPr="00AC6D18">
        <w:rPr>
          <w:rtl/>
        </w:rPr>
        <w:t>ا ذكر الشيخ الطوسي لابن عقدة من الكتب</w:t>
      </w:r>
      <w:r w:rsidR="007E0241">
        <w:rPr>
          <w:rtl/>
        </w:rPr>
        <w:t xml:space="preserve"> :</w:t>
      </w:r>
      <w:r w:rsidRPr="00AC6D18">
        <w:rPr>
          <w:rtl/>
        </w:rPr>
        <w:t xml:space="preserve"> حديث الراية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تسمية من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 xml:space="preserve">شهد </w:t>
      </w:r>
      <w:r w:rsidR="00773F9D">
        <w:rPr>
          <w:rtl/>
        </w:rPr>
        <w:t>[</w:t>
      </w:r>
      <w:r w:rsidR="00B40A88">
        <w:rPr>
          <w:rFonts w:hint="cs"/>
          <w:rtl/>
        </w:rPr>
        <w:t xml:space="preserve"> </w:t>
      </w:r>
      <w:r w:rsidRPr="00AC6D18">
        <w:rPr>
          <w:rtl/>
        </w:rPr>
        <w:t>مع</w:t>
      </w:r>
      <w:r w:rsidR="00B40A88">
        <w:rPr>
          <w:rFonts w:hint="cs"/>
          <w:rtl/>
        </w:rPr>
        <w:t xml:space="preserve"> </w:t>
      </w:r>
      <w:r w:rsidR="00773F9D">
        <w:rPr>
          <w:rtl/>
        </w:rPr>
        <w:t>]</w:t>
      </w:r>
      <w:r w:rsidRPr="00AC6D18">
        <w:rPr>
          <w:rtl/>
        </w:rPr>
        <w:t xml:space="preserve"> أمير المؤمنين </w:t>
      </w:r>
      <w:r w:rsidR="0009488B">
        <w:rPr>
          <w:rtl/>
        </w:rPr>
        <w:t>عليه السلام</w:t>
      </w:r>
      <w:r w:rsidRPr="00AC6D18">
        <w:rPr>
          <w:rtl/>
        </w:rPr>
        <w:t xml:space="preserve"> حروبه من الصحابة والتابعين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صلح الحسن عليه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السلام ومعاوية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وكتاب يحيى بن الحسين بن زيد وأخباره</w:t>
      </w:r>
      <w:r w:rsidR="00B40A88">
        <w:rPr>
          <w:rFonts w:hint="cs"/>
          <w:rtl/>
        </w:rPr>
        <w:t xml:space="preserve"> </w:t>
      </w:r>
      <w:r w:rsidR="00725EFC">
        <w:rPr>
          <w:rtl/>
        </w:rPr>
        <w:t>؛</w:t>
      </w:r>
      <w:r w:rsidRPr="00AC6D18">
        <w:rPr>
          <w:rtl/>
        </w:rPr>
        <w:t xml:space="preserve"> ووث</w:t>
      </w:r>
      <w:r w:rsidR="00725EFC">
        <w:rPr>
          <w:rtl/>
        </w:rPr>
        <w:t>ّ</w:t>
      </w:r>
      <w:r w:rsidRPr="00AC6D18">
        <w:rPr>
          <w:rtl/>
        </w:rPr>
        <w:t>قه أبو جعفر الطوسي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قائلا</w:t>
      </w:r>
      <w:r w:rsidR="00725EFC">
        <w:rPr>
          <w:rtl/>
        </w:rPr>
        <w:t>ً</w:t>
      </w:r>
      <w:r w:rsidR="007E0241">
        <w:rPr>
          <w:rtl/>
        </w:rPr>
        <w:t xml:space="preserve"> :</w:t>
      </w:r>
      <w:r w:rsidRPr="00AC6D18">
        <w:rPr>
          <w:rtl/>
        </w:rPr>
        <w:t xml:space="preserve"> </w:t>
      </w:r>
      <w:r w:rsidR="00AB3A9F" w:rsidRPr="00AC6D18">
        <w:rPr>
          <w:rtl/>
        </w:rPr>
        <w:t>«</w:t>
      </w:r>
      <w:r w:rsidR="00B40A88">
        <w:rPr>
          <w:rFonts w:hint="cs"/>
          <w:rtl/>
        </w:rPr>
        <w:t xml:space="preserve"> </w:t>
      </w:r>
      <w:r w:rsidRPr="00AC6D18">
        <w:rPr>
          <w:rtl/>
        </w:rPr>
        <w:t>وأمره في الثقة والجلالة وعظم الحفظ أشهر من أن يذكر</w:t>
      </w:r>
      <w:r w:rsidR="00B40A88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ومم</w:t>
      </w:r>
      <w:r w:rsidR="000F50B1">
        <w:rPr>
          <w:rtl/>
        </w:rPr>
        <w:t>ّ</w:t>
      </w:r>
      <w:r w:rsidRPr="00AC6D18">
        <w:rPr>
          <w:rtl/>
        </w:rPr>
        <w:t>ا ذكر له الطوسي والنجاشي من كتبه</w:t>
      </w:r>
      <w:r w:rsidR="007E0241">
        <w:rPr>
          <w:rtl/>
        </w:rPr>
        <w:t xml:space="preserve"> :</w:t>
      </w:r>
      <w:r w:rsidRPr="00AC6D18">
        <w:rPr>
          <w:rtl/>
        </w:rPr>
        <w:t xml:space="preserve"> كتاب الولاية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وهو طرق من روى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حديث غدير خم</w:t>
      </w:r>
      <w:r w:rsidR="00725EFC">
        <w:rPr>
          <w:rtl/>
        </w:rPr>
        <w:t>ّ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وقد تقد</w:t>
      </w:r>
      <w:r w:rsidR="00725EFC">
        <w:rPr>
          <w:rtl/>
        </w:rPr>
        <w:t>ّ</w:t>
      </w:r>
      <w:r w:rsidRPr="00AC6D18">
        <w:rPr>
          <w:rtl/>
        </w:rPr>
        <w:t>م الكلام عنه في مقالنا</w:t>
      </w:r>
      <w:r w:rsidR="007E0241">
        <w:rPr>
          <w:rtl/>
        </w:rPr>
        <w:t xml:space="preserve"> :</w:t>
      </w:r>
      <w:r w:rsidRPr="00AC6D18">
        <w:rPr>
          <w:rtl/>
        </w:rPr>
        <w:t xml:space="preserve"> الغدير في التراث الإ</w:t>
      </w:r>
      <w:r w:rsidR="00725EFC">
        <w:rPr>
          <w:rtl/>
        </w:rPr>
        <w:t>ِ</w:t>
      </w:r>
      <w:r w:rsidRPr="00AC6D18">
        <w:rPr>
          <w:rtl/>
        </w:rPr>
        <w:t>سلامي</w:t>
      </w:r>
      <w:r w:rsidR="007E0241">
        <w:rPr>
          <w:rtl/>
        </w:rPr>
        <w:t xml:space="preserve"> ،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المنشور في العدد 21 من تراثنا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ص 177</w:t>
      </w:r>
      <w:r w:rsidR="004803AF">
        <w:rPr>
          <w:rtl/>
        </w:rPr>
        <w:t xml:space="preserve"> ـ </w:t>
      </w:r>
      <w:r w:rsidRPr="00AC6D18">
        <w:rPr>
          <w:rtl/>
        </w:rPr>
        <w:t>183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وت</w:t>
      </w:r>
      <w:r w:rsidR="000F50B1">
        <w:rPr>
          <w:rtl/>
        </w:rPr>
        <w:t>رجمنا لابن عقدة هناك بما تيس</w:t>
      </w:r>
      <w:r w:rsidR="00725EFC">
        <w:rPr>
          <w:rtl/>
        </w:rPr>
        <w:t>ّ</w:t>
      </w:r>
      <w:r w:rsidR="000F50B1">
        <w:rPr>
          <w:rtl/>
        </w:rPr>
        <w:t>ر</w:t>
      </w:r>
      <w:r w:rsidR="007E0241">
        <w:rPr>
          <w:rtl/>
        </w:rPr>
        <w:t xml:space="preserve"> ،</w:t>
      </w:r>
      <w:r w:rsidR="000F50B1">
        <w:rPr>
          <w:rtl/>
        </w:rPr>
        <w:t xml:space="preserve"> </w:t>
      </w:r>
      <w:r w:rsidR="00725EFC">
        <w:rPr>
          <w:rtl/>
        </w:rPr>
        <w:br/>
      </w:r>
      <w:r w:rsidRPr="00AC6D18">
        <w:rPr>
          <w:rtl/>
        </w:rPr>
        <w:t>فلا نعيد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وترجم له الحافظ ابن شهرآشوب السروي</w:t>
      </w:r>
      <w:r w:rsidR="004803AF">
        <w:rPr>
          <w:rtl/>
        </w:rPr>
        <w:t xml:space="preserve"> ـ </w:t>
      </w:r>
      <w:r w:rsidRPr="00AC6D18">
        <w:rPr>
          <w:rtl/>
        </w:rPr>
        <w:t>المتوف</w:t>
      </w:r>
      <w:r w:rsidR="00725EFC">
        <w:rPr>
          <w:rtl/>
        </w:rPr>
        <w:t>ّ</w:t>
      </w:r>
      <w:r w:rsidRPr="00AC6D18">
        <w:rPr>
          <w:rtl/>
        </w:rPr>
        <w:t>ى سنة 588 ه</w:t>
      </w:r>
      <w:r w:rsidR="00725EFC">
        <w:rPr>
          <w:rtl/>
        </w:rPr>
        <w:t>ـ</w:t>
      </w:r>
      <w:r w:rsidR="004803AF">
        <w:rPr>
          <w:rtl/>
        </w:rPr>
        <w:t xml:space="preserve"> ـ </w:t>
      </w:r>
      <w:r w:rsidR="001118DF">
        <w:rPr>
          <w:rtl/>
        </w:rPr>
        <w:t xml:space="preserve">في معالم </w:t>
      </w:r>
      <w:r w:rsidR="00725EFC">
        <w:rPr>
          <w:rtl/>
        </w:rPr>
        <w:br/>
      </w:r>
      <w:r w:rsidRPr="00AC6D18">
        <w:rPr>
          <w:rtl/>
        </w:rPr>
        <w:t>العلماء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برقم 77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ووث</w:t>
      </w:r>
      <w:r w:rsidR="00725EFC">
        <w:rPr>
          <w:rtl/>
        </w:rPr>
        <w:t>ّ</w:t>
      </w:r>
      <w:r w:rsidRPr="00AC6D18">
        <w:rPr>
          <w:rtl/>
        </w:rPr>
        <w:t>قه وذكر له كتبه هذه كل</w:t>
      </w:r>
      <w:r w:rsidR="00725EFC">
        <w:rPr>
          <w:rtl/>
        </w:rPr>
        <w:t>ّ</w:t>
      </w:r>
      <w:r w:rsidRPr="00AC6D18">
        <w:rPr>
          <w:rtl/>
        </w:rPr>
        <w:t>ها</w:t>
      </w:r>
      <w:r w:rsidR="00095AA9">
        <w:rPr>
          <w:rtl/>
        </w:rPr>
        <w:t xml:space="preserve"> .</w:t>
      </w:r>
    </w:p>
    <w:p w:rsidR="00AC6D18" w:rsidRPr="00AC6D18" w:rsidRDefault="00AC6D18" w:rsidP="00B40A88">
      <w:pPr>
        <w:rPr>
          <w:rtl/>
        </w:rPr>
      </w:pPr>
      <w:r w:rsidRPr="00AC6D18">
        <w:rPr>
          <w:rtl/>
        </w:rPr>
        <w:t>وترجم له الذهبي في سير أعلام النبلاء ترجمة مطول</w:t>
      </w:r>
      <w:r w:rsidR="00725EFC">
        <w:rPr>
          <w:rtl/>
        </w:rPr>
        <w:t>ّ</w:t>
      </w:r>
      <w:r w:rsidRPr="00AC6D18">
        <w:rPr>
          <w:rtl/>
        </w:rPr>
        <w:t>ة في ج 15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من ص 340</w:t>
      </w:r>
      <w:r w:rsidR="008B5EBB">
        <w:rPr>
          <w:rtl/>
        </w:rPr>
        <w:t xml:space="preserve"> </w:t>
      </w:r>
      <w:r w:rsidR="00516124">
        <w:rPr>
          <w:rtl/>
        </w:rPr>
        <w:t>ـ</w:t>
      </w:r>
      <w:r w:rsidR="00375CD3">
        <w:rPr>
          <w:rtl/>
        </w:rPr>
        <w:t xml:space="preserve"> </w:t>
      </w:r>
      <w:r w:rsidR="00725EFC">
        <w:rPr>
          <w:rtl/>
        </w:rPr>
        <w:br/>
      </w:r>
      <w:r w:rsidRPr="00AC6D18">
        <w:rPr>
          <w:rtl/>
        </w:rPr>
        <w:t>355 وذكر له بضعة كتب من مؤل</w:t>
      </w:r>
      <w:r w:rsidR="00725EFC">
        <w:rPr>
          <w:rtl/>
        </w:rPr>
        <w:t>ّ</w:t>
      </w:r>
      <w:r w:rsidRPr="00AC6D18">
        <w:rPr>
          <w:rtl/>
        </w:rPr>
        <w:t>فاته منها</w:t>
      </w:r>
      <w:r w:rsidR="007E0241">
        <w:rPr>
          <w:rtl/>
        </w:rPr>
        <w:t xml:space="preserve"> :</w:t>
      </w:r>
      <w:r w:rsidRPr="00AC6D18">
        <w:rPr>
          <w:rtl/>
        </w:rPr>
        <w:t xml:space="preserve"> </w:t>
      </w:r>
      <w:r w:rsidR="00AB3A9F" w:rsidRPr="00AC6D18">
        <w:rPr>
          <w:rtl/>
        </w:rPr>
        <w:t>«</w:t>
      </w:r>
      <w:r w:rsidR="00B40A88">
        <w:rPr>
          <w:rFonts w:hint="cs"/>
          <w:rtl/>
        </w:rPr>
        <w:t xml:space="preserve"> </w:t>
      </w:r>
      <w:r w:rsidRPr="00AC6D18">
        <w:rPr>
          <w:rtl/>
        </w:rPr>
        <w:t>كتاب من روى عن علي</w:t>
      </w:r>
      <w:r w:rsidR="00725EFC">
        <w:rPr>
          <w:rtl/>
        </w:rPr>
        <w:t>ّ</w:t>
      </w:r>
      <w:r w:rsidR="00B40A88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="00725EFC">
        <w:rPr>
          <w:rtl/>
        </w:rPr>
        <w:t xml:space="preserve"> عليه السلام</w:t>
      </w:r>
      <w:r w:rsidR="00095AA9">
        <w:rPr>
          <w:rtl/>
        </w:rPr>
        <w:t xml:space="preserve"> .</w:t>
      </w:r>
    </w:p>
    <w:p w:rsidR="00AC6D18" w:rsidRPr="00AC6D18" w:rsidRDefault="00AC6D18" w:rsidP="00725EFC">
      <w:pPr>
        <w:rPr>
          <w:rtl/>
        </w:rPr>
      </w:pPr>
      <w:r>
        <w:rPr>
          <w:rtl/>
        </w:rPr>
        <w:br w:type="page"/>
      </w:r>
      <w:r w:rsidRPr="00AC6D18">
        <w:rPr>
          <w:rtl/>
        </w:rPr>
        <w:lastRenderedPageBreak/>
        <w:t>وقد ذكر إسماعيل باشا في هدي</w:t>
      </w:r>
      <w:r w:rsidR="00725EFC">
        <w:rPr>
          <w:rtl/>
        </w:rPr>
        <w:t>ّ</w:t>
      </w:r>
      <w:r w:rsidRPr="00AC6D18">
        <w:rPr>
          <w:rtl/>
        </w:rPr>
        <w:t>ة العارفين</w:t>
      </w:r>
      <w:r w:rsidR="001118DF">
        <w:rPr>
          <w:rtl/>
        </w:rPr>
        <w:t xml:space="preserve"> </w:t>
      </w:r>
      <w:r w:rsidRPr="00AC6D18">
        <w:rPr>
          <w:rtl/>
        </w:rPr>
        <w:t>1</w:t>
      </w:r>
      <w:r w:rsidR="005C5FDB">
        <w:rPr>
          <w:rtl/>
        </w:rPr>
        <w:t xml:space="preserve"> / </w:t>
      </w:r>
      <w:r w:rsidRPr="00AC6D18">
        <w:rPr>
          <w:rtl/>
        </w:rPr>
        <w:t>60 لابن عقدة من هذه الكتب</w:t>
      </w:r>
      <w:r w:rsidR="007E0241">
        <w:rPr>
          <w:rtl/>
        </w:rPr>
        <w:t xml:space="preserve"> :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كتاب الحسنين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كتاب الرجال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كتاب الراية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كتاب الطائر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كتاب الولاية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من روى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عن الحسنين والأئم</w:t>
      </w:r>
      <w:r w:rsidR="00725EFC">
        <w:rPr>
          <w:rtl/>
        </w:rPr>
        <w:t>ّ</w:t>
      </w:r>
      <w:r w:rsidRPr="00AC6D18">
        <w:rPr>
          <w:rtl/>
        </w:rPr>
        <w:t>ة</w:t>
      </w:r>
      <w:r w:rsidR="00725EFC">
        <w:rPr>
          <w:rtl/>
        </w:rPr>
        <w:t xml:space="preserve"> عليهم السلام</w:t>
      </w:r>
      <w:r w:rsidR="00095AA9">
        <w:rPr>
          <w:rtl/>
        </w:rPr>
        <w:t xml:space="preserve"> .</w:t>
      </w:r>
    </w:p>
    <w:p w:rsidR="001118DF" w:rsidRPr="00B40A88" w:rsidRDefault="00AC6D18" w:rsidP="00B40A88">
      <w:pPr>
        <w:pStyle w:val="rfdBold3"/>
        <w:rPr>
          <w:rtl/>
        </w:rPr>
      </w:pPr>
      <w:r w:rsidRPr="00B40A88">
        <w:rPr>
          <w:rtl/>
        </w:rPr>
        <w:t>572</w:t>
      </w:r>
      <w:r w:rsidR="004803AF" w:rsidRPr="00B40A88">
        <w:rPr>
          <w:rtl/>
        </w:rPr>
        <w:t xml:space="preserve"> ـ </w:t>
      </w:r>
      <w:r w:rsidR="001118DF" w:rsidRPr="00B40A88">
        <w:rPr>
          <w:rtl/>
        </w:rPr>
        <w:t>منقبة المطه</w:t>
      </w:r>
      <w:r w:rsidR="00725EFC" w:rsidRPr="00B40A88">
        <w:rPr>
          <w:rtl/>
        </w:rPr>
        <w:t>َّ</w:t>
      </w:r>
      <w:r w:rsidR="001118DF" w:rsidRPr="00B40A88">
        <w:rPr>
          <w:rtl/>
        </w:rPr>
        <w:t>رين ومرتبة الطي</w:t>
      </w:r>
      <w:r w:rsidR="00725EFC" w:rsidRPr="00B40A88">
        <w:rPr>
          <w:rtl/>
        </w:rPr>
        <w:t>ّ</w:t>
      </w:r>
      <w:r w:rsidR="001118DF" w:rsidRPr="00B40A88">
        <w:rPr>
          <w:rtl/>
        </w:rPr>
        <w:t>بين</w:t>
      </w:r>
    </w:p>
    <w:p w:rsidR="00AC6D18" w:rsidRPr="00AC6D18" w:rsidRDefault="00AC6D18" w:rsidP="00725EFC">
      <w:pPr>
        <w:rPr>
          <w:rtl/>
        </w:rPr>
      </w:pPr>
      <w:r w:rsidRPr="00AC6D18">
        <w:rPr>
          <w:rtl/>
        </w:rPr>
        <w:t>للحافظ أبي نعيم</w:t>
      </w:r>
      <w:r w:rsidR="007E0241">
        <w:rPr>
          <w:rtl/>
        </w:rPr>
        <w:t xml:space="preserve"> ،</w:t>
      </w:r>
      <w:r w:rsidR="00725EFC">
        <w:rPr>
          <w:rtl/>
        </w:rPr>
        <w:t xml:space="preserve"> أحمد بن</w:t>
      </w:r>
      <w:r w:rsidR="00FB7845">
        <w:rPr>
          <w:rtl/>
        </w:rPr>
        <w:t xml:space="preserve"> عبد الله</w:t>
      </w:r>
      <w:r w:rsidRPr="00AC6D18">
        <w:rPr>
          <w:rtl/>
        </w:rPr>
        <w:t xml:space="preserve"> بن أحمد بن إسحاق بن مهران ال</w:t>
      </w:r>
      <w:r w:rsidR="00725EFC">
        <w:rPr>
          <w:rtl/>
        </w:rPr>
        <w:t>أ</w:t>
      </w:r>
      <w:r w:rsidRPr="00AC6D18">
        <w:rPr>
          <w:rtl/>
        </w:rPr>
        <w:t>صبهاني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="00773F9D">
        <w:rPr>
          <w:rtl/>
        </w:rPr>
        <w:t>(</w:t>
      </w:r>
      <w:r w:rsidR="00B40A88">
        <w:rPr>
          <w:rFonts w:hint="cs"/>
          <w:rtl/>
        </w:rPr>
        <w:t xml:space="preserve"> </w:t>
      </w:r>
      <w:r w:rsidRPr="00AC6D18">
        <w:rPr>
          <w:rtl/>
        </w:rPr>
        <w:t>336</w:t>
      </w:r>
      <w:r w:rsidR="004803AF">
        <w:rPr>
          <w:rtl/>
        </w:rPr>
        <w:t xml:space="preserve"> ـ </w:t>
      </w:r>
      <w:r w:rsidRPr="00AC6D18">
        <w:rPr>
          <w:rtl/>
        </w:rPr>
        <w:t>430 ه</w:t>
      </w:r>
      <w:r w:rsidR="00725EFC">
        <w:rPr>
          <w:rtl/>
        </w:rPr>
        <w:t>ـ</w:t>
      </w:r>
      <w:r w:rsidR="00B40A88">
        <w:rPr>
          <w:rFonts w:hint="cs"/>
          <w:rtl/>
        </w:rPr>
        <w:t xml:space="preserve"> </w:t>
      </w:r>
      <w:r w:rsidR="00773F9D">
        <w:rPr>
          <w:rtl/>
        </w:rPr>
        <w:t>)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أل</w:t>
      </w:r>
      <w:r w:rsidR="00725EFC">
        <w:rPr>
          <w:rtl/>
        </w:rPr>
        <w:t>ّ</w:t>
      </w:r>
      <w:r w:rsidRPr="00AC6D18">
        <w:rPr>
          <w:rtl/>
        </w:rPr>
        <w:t>ف الحافظ أبو طاهر السلفي كتابا</w:t>
      </w:r>
      <w:r w:rsidR="00725EFC">
        <w:rPr>
          <w:rtl/>
        </w:rPr>
        <w:t>ً</w:t>
      </w:r>
      <w:r w:rsidRPr="00AC6D18">
        <w:rPr>
          <w:rtl/>
        </w:rPr>
        <w:t xml:space="preserve"> مفردا</w:t>
      </w:r>
      <w:r w:rsidR="00725EFC">
        <w:rPr>
          <w:rtl/>
        </w:rPr>
        <w:t>ً</w:t>
      </w:r>
      <w:r w:rsidRPr="00AC6D18">
        <w:rPr>
          <w:rtl/>
        </w:rPr>
        <w:t xml:space="preserve"> في ترجمته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وترجمته مذكورة في أكثر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المصادر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راجع سير أعلام النبلاء والمصادر المذكورة بهامشه</w:t>
      </w:r>
      <w:r w:rsidR="00095AA9">
        <w:rPr>
          <w:rtl/>
        </w:rPr>
        <w:t xml:space="preserve"> .</w:t>
      </w:r>
    </w:p>
    <w:p w:rsidR="00AC6D18" w:rsidRPr="00AC6D18" w:rsidRDefault="00AC6D18" w:rsidP="00725EFC">
      <w:pPr>
        <w:rPr>
          <w:rtl/>
        </w:rPr>
      </w:pPr>
      <w:r w:rsidRPr="00AC6D18">
        <w:rPr>
          <w:rtl/>
        </w:rPr>
        <w:t>ذكره له ابن شهرآشوب</w:t>
      </w:r>
      <w:r w:rsidR="004803AF">
        <w:rPr>
          <w:rtl/>
        </w:rPr>
        <w:t xml:space="preserve"> ـ </w:t>
      </w:r>
      <w:r w:rsidRPr="00AC6D18">
        <w:rPr>
          <w:rtl/>
        </w:rPr>
        <w:t>المتوف</w:t>
      </w:r>
      <w:r w:rsidR="00725EFC">
        <w:rPr>
          <w:rtl/>
        </w:rPr>
        <w:t>ّ</w:t>
      </w:r>
      <w:r w:rsidRPr="00AC6D18">
        <w:rPr>
          <w:rtl/>
        </w:rPr>
        <w:t>ى سنة 588 ه</w:t>
      </w:r>
      <w:r w:rsidR="00725EFC">
        <w:rPr>
          <w:rtl/>
        </w:rPr>
        <w:t>ـ</w:t>
      </w:r>
      <w:r w:rsidR="004803AF">
        <w:rPr>
          <w:rtl/>
        </w:rPr>
        <w:t xml:space="preserve"> ـ </w:t>
      </w:r>
      <w:r w:rsidRPr="00AC6D18">
        <w:rPr>
          <w:rtl/>
        </w:rPr>
        <w:t>في معالم العلماء وترجم له برقم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123 وقال</w:t>
      </w:r>
      <w:r w:rsidR="007E0241">
        <w:rPr>
          <w:rtl/>
        </w:rPr>
        <w:t xml:space="preserve"> :</w:t>
      </w:r>
      <w:r w:rsidRPr="00AC6D18">
        <w:rPr>
          <w:rtl/>
        </w:rPr>
        <w:t xml:space="preserve"> </w:t>
      </w:r>
      <w:r w:rsidR="00AB3A9F" w:rsidRPr="00AC6D18">
        <w:rPr>
          <w:rtl/>
        </w:rPr>
        <w:t>«</w:t>
      </w:r>
      <w:r w:rsidR="00B40A88">
        <w:rPr>
          <w:rFonts w:hint="cs"/>
          <w:rtl/>
        </w:rPr>
        <w:t xml:space="preserve"> </w:t>
      </w:r>
      <w:r w:rsidRPr="00AC6D18">
        <w:rPr>
          <w:rtl/>
        </w:rPr>
        <w:t>له كتاب</w:t>
      </w:r>
      <w:r w:rsidR="007E0241">
        <w:rPr>
          <w:rtl/>
        </w:rPr>
        <w:t xml:space="preserve"> :</w:t>
      </w:r>
      <w:r w:rsidRPr="00AC6D18">
        <w:rPr>
          <w:rtl/>
        </w:rPr>
        <w:t xml:space="preserve"> منقبة المطه</w:t>
      </w:r>
      <w:r w:rsidR="00725EFC">
        <w:rPr>
          <w:rtl/>
        </w:rPr>
        <w:t>ّ</w:t>
      </w:r>
      <w:r w:rsidRPr="00AC6D18">
        <w:rPr>
          <w:rtl/>
        </w:rPr>
        <w:t>رين ومرتبة الطي</w:t>
      </w:r>
      <w:r w:rsidR="00725EFC">
        <w:rPr>
          <w:rtl/>
        </w:rPr>
        <w:t>ّ</w:t>
      </w:r>
      <w:r w:rsidRPr="00AC6D18">
        <w:rPr>
          <w:rtl/>
        </w:rPr>
        <w:t>بين</w:t>
      </w:r>
      <w:r w:rsidR="00B40A88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Pr="00AC6D18">
        <w:rPr>
          <w:rtl/>
        </w:rPr>
        <w:t xml:space="preserve"> وذكره شهاب الدين أحمد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ال</w:t>
      </w:r>
      <w:r w:rsidR="00725EFC">
        <w:rPr>
          <w:rtl/>
        </w:rPr>
        <w:t>أ</w:t>
      </w:r>
      <w:r w:rsidRPr="00AC6D18">
        <w:rPr>
          <w:rtl/>
        </w:rPr>
        <w:t>يجي الشافعي في مقد</w:t>
      </w:r>
      <w:r w:rsidR="00725EFC">
        <w:rPr>
          <w:rtl/>
        </w:rPr>
        <w:t>ّ</w:t>
      </w:r>
      <w:r w:rsidRPr="00AC6D18">
        <w:rPr>
          <w:rtl/>
        </w:rPr>
        <w:t xml:space="preserve">مة كتابه </w:t>
      </w:r>
      <w:r w:rsidR="00AB3A9F" w:rsidRPr="00AC6D18">
        <w:rPr>
          <w:rtl/>
        </w:rPr>
        <w:t>«</w:t>
      </w:r>
      <w:r w:rsidR="00B40A88">
        <w:rPr>
          <w:rFonts w:hint="cs"/>
          <w:rtl/>
        </w:rPr>
        <w:t xml:space="preserve"> </w:t>
      </w:r>
      <w:r w:rsidRPr="00AC6D18">
        <w:rPr>
          <w:rtl/>
        </w:rPr>
        <w:t>توضيح الدلائل على تصحيح الفضائل</w:t>
      </w:r>
      <w:r w:rsidR="00B40A88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Pr="00AC6D18">
        <w:rPr>
          <w:rtl/>
        </w:rPr>
        <w:t xml:space="preserve"> عند عد</w:t>
      </w:r>
      <w:r w:rsidR="00725EFC">
        <w:rPr>
          <w:rtl/>
        </w:rPr>
        <w:t>ِّ</w:t>
      </w:r>
      <w:r w:rsidRPr="00AC6D18">
        <w:rPr>
          <w:rtl/>
        </w:rPr>
        <w:t>ه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ما أفرده الأئم</w:t>
      </w:r>
      <w:r w:rsidR="00725EFC">
        <w:rPr>
          <w:rtl/>
        </w:rPr>
        <w:t>ّ</w:t>
      </w:r>
      <w:r w:rsidRPr="00AC6D18">
        <w:rPr>
          <w:rtl/>
        </w:rPr>
        <w:t>ة الأعلام في فضائل علي</w:t>
      </w:r>
      <w:r w:rsidR="00725EFC">
        <w:rPr>
          <w:rtl/>
        </w:rPr>
        <w:t>ّ عليه السلام</w:t>
      </w:r>
      <w:r w:rsidR="00095AA9">
        <w:rPr>
          <w:rtl/>
        </w:rPr>
        <w:t xml:space="preserve"> .</w:t>
      </w:r>
    </w:p>
    <w:p w:rsidR="00AC6D18" w:rsidRPr="00AC6D18" w:rsidRDefault="00AC6D18" w:rsidP="00725EFC">
      <w:pPr>
        <w:rPr>
          <w:rtl/>
        </w:rPr>
      </w:pPr>
      <w:r w:rsidRPr="00AC6D18">
        <w:rPr>
          <w:rtl/>
        </w:rPr>
        <w:t>وينقل منه السيد ابن طاووس في كتبه ب</w:t>
      </w:r>
      <w:r w:rsidR="00725EFC" w:rsidRPr="003B2582">
        <w:rPr>
          <w:rtl/>
        </w:rPr>
        <w:t>ٱ</w:t>
      </w:r>
      <w:r w:rsidRPr="00AC6D18">
        <w:rPr>
          <w:rtl/>
        </w:rPr>
        <w:t>سم</w:t>
      </w:r>
      <w:r w:rsidR="007E0241">
        <w:rPr>
          <w:rtl/>
        </w:rPr>
        <w:t xml:space="preserve"> :</w:t>
      </w:r>
      <w:r w:rsidRPr="00AC6D18">
        <w:rPr>
          <w:rtl/>
        </w:rPr>
        <w:t xml:space="preserve"> ذكر منقبة المطه</w:t>
      </w:r>
      <w:r w:rsidR="00725EFC">
        <w:rPr>
          <w:rtl/>
        </w:rPr>
        <w:t>ّ</w:t>
      </w:r>
      <w:r w:rsidRPr="00AC6D18">
        <w:rPr>
          <w:rtl/>
        </w:rPr>
        <w:t>رين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في كتاب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اليقين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الباب 30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ص 173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وهو مذكور في فهرس مكتبته </w:t>
      </w:r>
      <w:r w:rsidRPr="00AC6D18">
        <w:rPr>
          <w:rStyle w:val="rfdFootnotenum"/>
          <w:rtl/>
        </w:rPr>
        <w:t>(1)</w:t>
      </w:r>
      <w:r w:rsidR="001118DF">
        <w:rPr>
          <w:rtl/>
        </w:rPr>
        <w:t xml:space="preserve"> في حرف الذال</w:t>
      </w:r>
      <w:r w:rsidR="007E0241">
        <w:rPr>
          <w:rtl/>
        </w:rPr>
        <w:t xml:space="preserve"> ،</w:t>
      </w:r>
      <w:r w:rsidR="001118DF">
        <w:rPr>
          <w:rtl/>
        </w:rPr>
        <w:t xml:space="preserve"> ص 36</w:t>
      </w:r>
      <w:r w:rsidR="007E0241">
        <w:rPr>
          <w:rtl/>
        </w:rPr>
        <w:t xml:space="preserve"> ،</w:t>
      </w:r>
      <w:r w:rsidR="001118DF">
        <w:rPr>
          <w:rtl/>
        </w:rPr>
        <w:t xml:space="preserve"> </w:t>
      </w:r>
      <w:r w:rsidR="00725EFC">
        <w:rPr>
          <w:rtl/>
        </w:rPr>
        <w:br/>
      </w:r>
      <w:r w:rsidRPr="00AC6D18">
        <w:rPr>
          <w:rtl/>
        </w:rPr>
        <w:t>برقم 202</w:t>
      </w:r>
      <w:r w:rsidR="00095AA9">
        <w:rPr>
          <w:rtl/>
        </w:rPr>
        <w:t xml:space="preserve"> .</w:t>
      </w:r>
    </w:p>
    <w:p w:rsidR="001118DF" w:rsidRPr="00B40A88" w:rsidRDefault="00AC6D18" w:rsidP="00B40A88">
      <w:pPr>
        <w:pStyle w:val="rfdBold3"/>
        <w:rPr>
          <w:rtl/>
        </w:rPr>
      </w:pPr>
      <w:r w:rsidRPr="00B40A88">
        <w:rPr>
          <w:rtl/>
        </w:rPr>
        <w:t>573</w:t>
      </w:r>
      <w:r w:rsidR="004803AF" w:rsidRPr="00B40A88">
        <w:rPr>
          <w:rtl/>
        </w:rPr>
        <w:t xml:space="preserve"> ـ </w:t>
      </w:r>
      <w:r w:rsidRPr="00B40A88">
        <w:rPr>
          <w:rtl/>
        </w:rPr>
        <w:t>المنقول من مطالب</w:t>
      </w:r>
      <w:r w:rsidR="001118DF" w:rsidRPr="00B40A88">
        <w:rPr>
          <w:rtl/>
        </w:rPr>
        <w:t xml:space="preserve"> السؤول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 xml:space="preserve">كتاب </w:t>
      </w:r>
      <w:r w:rsidR="00AB3A9F" w:rsidRPr="00AC6D18">
        <w:rPr>
          <w:rtl/>
        </w:rPr>
        <w:t>«</w:t>
      </w:r>
      <w:r w:rsidR="00B40A88">
        <w:rPr>
          <w:rFonts w:hint="cs"/>
          <w:rtl/>
        </w:rPr>
        <w:t xml:space="preserve"> </w:t>
      </w:r>
      <w:r w:rsidRPr="00AC6D18">
        <w:rPr>
          <w:rtl/>
        </w:rPr>
        <w:t>مطالب السؤول في مناقب آل الرسول</w:t>
      </w:r>
      <w:r w:rsidR="00B40A88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Pr="00AC6D18">
        <w:rPr>
          <w:rtl/>
        </w:rPr>
        <w:t xml:space="preserve"> لأبي سالم كمال الدين محمد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ابن طلحة بن محمد بن الحسن الشافعي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المتوف</w:t>
      </w:r>
      <w:r w:rsidR="00725EFC">
        <w:rPr>
          <w:rtl/>
        </w:rPr>
        <w:t>ّ</w:t>
      </w:r>
      <w:r w:rsidRPr="00AC6D18">
        <w:rPr>
          <w:rtl/>
        </w:rPr>
        <w:t>ى سنة 652 ه</w:t>
      </w:r>
      <w:r w:rsidR="00725EFC">
        <w:rPr>
          <w:rtl/>
        </w:rPr>
        <w:t>ـ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وقد تقد</w:t>
      </w:r>
      <w:r w:rsidR="00725EFC">
        <w:rPr>
          <w:rtl/>
        </w:rPr>
        <w:t>ّ</w:t>
      </w:r>
      <w:r w:rsidRPr="00AC6D18">
        <w:rPr>
          <w:rtl/>
        </w:rPr>
        <w:t>م</w:t>
      </w:r>
      <w:r w:rsidR="00095AA9">
        <w:rPr>
          <w:rtl/>
        </w:rPr>
        <w:t xml:space="preserve"> .</w:t>
      </w:r>
    </w:p>
    <w:p w:rsidR="00AC6D18" w:rsidRPr="00AC6D18" w:rsidRDefault="00725EFC" w:rsidP="00AC6D18">
      <w:pPr>
        <w:rPr>
          <w:rtl/>
        </w:rPr>
      </w:pPr>
      <w:r>
        <w:rPr>
          <w:rtl/>
        </w:rPr>
        <w:t>وهذا مختصر منه لأحمد بن عبد</w:t>
      </w:r>
      <w:r w:rsidR="00B40A88">
        <w:rPr>
          <w:rFonts w:hint="cs"/>
          <w:rtl/>
        </w:rPr>
        <w:t xml:space="preserve"> </w:t>
      </w:r>
      <w:r w:rsidR="00AC6D18" w:rsidRPr="00AC6D18">
        <w:rPr>
          <w:rtl/>
        </w:rPr>
        <w:t>الرحيم بن أحمد</w:t>
      </w:r>
      <w:r w:rsidR="007E0241">
        <w:rPr>
          <w:rtl/>
        </w:rPr>
        <w:t xml:space="preserve"> ،</w:t>
      </w:r>
      <w:r w:rsidR="00AC6D18" w:rsidRPr="00AC6D18">
        <w:rPr>
          <w:rtl/>
        </w:rPr>
        <w:t xml:space="preserve"> من أعلام القرن الثامن</w:t>
      </w:r>
      <w:r w:rsidR="00095AA9">
        <w:rPr>
          <w:rtl/>
        </w:rPr>
        <w:t xml:space="preserve"> .</w:t>
      </w:r>
    </w:p>
    <w:p w:rsidR="00AC6D18" w:rsidRPr="00B40A88" w:rsidRDefault="00AC6D18" w:rsidP="00B40A88">
      <w:pPr>
        <w:rPr>
          <w:rStyle w:val="rfdLineChar"/>
          <w:rtl/>
        </w:rPr>
      </w:pPr>
      <w:r w:rsidRPr="00AC6D18">
        <w:rPr>
          <w:rtl/>
        </w:rPr>
        <w:t>أوله</w:t>
      </w:r>
      <w:r w:rsidR="007E0241">
        <w:rPr>
          <w:rtl/>
        </w:rPr>
        <w:t xml:space="preserve"> :</w:t>
      </w:r>
      <w:r w:rsidRPr="00AC6D18">
        <w:rPr>
          <w:rtl/>
        </w:rPr>
        <w:t xml:space="preserve"> </w:t>
      </w:r>
      <w:r w:rsidR="00AB3A9F">
        <w:rPr>
          <w:rtl/>
        </w:rPr>
        <w:t>«</w:t>
      </w:r>
      <w:r w:rsidR="00B40A88">
        <w:rPr>
          <w:rFonts w:hint="cs"/>
          <w:rtl/>
        </w:rPr>
        <w:t xml:space="preserve"> </w:t>
      </w:r>
      <w:r w:rsidRPr="00AC6D18">
        <w:rPr>
          <w:rtl/>
        </w:rPr>
        <w:t>القسم الأو</w:t>
      </w:r>
      <w:r w:rsidR="00725EFC">
        <w:rPr>
          <w:rtl/>
        </w:rPr>
        <w:t>ّ</w:t>
      </w:r>
      <w:r w:rsidRPr="00AC6D18">
        <w:rPr>
          <w:rtl/>
        </w:rPr>
        <w:t>ل</w:t>
      </w:r>
      <w:r w:rsidR="007E0241">
        <w:rPr>
          <w:rtl/>
        </w:rPr>
        <w:t xml:space="preserve"> :</w:t>
      </w:r>
      <w:r w:rsidRPr="00AC6D18">
        <w:rPr>
          <w:rtl/>
        </w:rPr>
        <w:t xml:space="preserve"> في شرح الألفاظ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فإن</w:t>
      </w:r>
      <w:r w:rsidR="00725EFC">
        <w:rPr>
          <w:rtl/>
        </w:rPr>
        <w:t>ّ</w:t>
      </w:r>
      <w:r w:rsidRPr="00AC6D18">
        <w:rPr>
          <w:rtl/>
        </w:rPr>
        <w:t>ه قد اشتهر وذاع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وقرع الأسماع</w:t>
      </w:r>
      <w:r w:rsidR="00B40A88">
        <w:rPr>
          <w:rFonts w:hint="cs"/>
          <w:rtl/>
        </w:rPr>
        <w:t xml:space="preserve"> </w:t>
      </w:r>
      <w:r w:rsidR="00B40A88">
        <w:rPr>
          <w:rtl/>
        </w:rPr>
        <w:br/>
      </w:r>
      <w:r w:rsidRPr="00B40A88">
        <w:rPr>
          <w:rStyle w:val="rfdLineChar"/>
          <w:rtl/>
        </w:rPr>
        <w:t>__________________</w:t>
      </w:r>
    </w:p>
    <w:p w:rsidR="00AC6D18" w:rsidRPr="00AC6D18" w:rsidRDefault="00AC6D18" w:rsidP="00AC6D18">
      <w:pPr>
        <w:pStyle w:val="rfdFootnote0"/>
        <w:rPr>
          <w:rtl/>
        </w:rPr>
      </w:pPr>
      <w:r>
        <w:rPr>
          <w:rtl/>
        </w:rPr>
        <w:t>(</w:t>
      </w:r>
      <w:r w:rsidRPr="00AC6D18">
        <w:rPr>
          <w:rtl/>
        </w:rPr>
        <w:t>1) المنشور في المجل</w:t>
      </w:r>
      <w:r w:rsidR="00725EFC">
        <w:rPr>
          <w:rtl/>
        </w:rPr>
        <w:t>ّ</w:t>
      </w:r>
      <w:r w:rsidRPr="00AC6D18">
        <w:rPr>
          <w:rtl/>
        </w:rPr>
        <w:t>د الثاني عشر من مجل</w:t>
      </w:r>
      <w:r w:rsidR="00725EFC">
        <w:rPr>
          <w:rtl/>
        </w:rPr>
        <w:t>ّ</w:t>
      </w:r>
      <w:r w:rsidRPr="00AC6D18">
        <w:rPr>
          <w:rtl/>
        </w:rPr>
        <w:t>ة المجمع العلمي العراق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سنة 1384 ه</w:t>
      </w:r>
      <w:r w:rsidR="00947E71">
        <w:rPr>
          <w:rtl/>
        </w:rPr>
        <w:t>ـ</w:t>
      </w:r>
      <w:r w:rsidRPr="00AC6D18">
        <w:rPr>
          <w:rtl/>
        </w:rPr>
        <w:t xml:space="preserve"> = 1965 م</w:t>
      </w:r>
      <w:r w:rsidR="00095AA9">
        <w:rPr>
          <w:rtl/>
        </w:rPr>
        <w:t xml:space="preserve"> .</w:t>
      </w:r>
    </w:p>
    <w:p w:rsidR="008A256B" w:rsidRDefault="008A256B" w:rsidP="001118DF">
      <w:pPr>
        <w:pStyle w:val="rfdNormal0"/>
        <w:rPr>
          <w:rtl/>
        </w:rPr>
        <w:sectPr w:rsidR="008A256B" w:rsidSect="00107863">
          <w:headerReference w:type="even" r:id="rId174"/>
          <w:headerReference w:type="default" r:id="rId175"/>
          <w:headerReference w:type="first" r:id="rId176"/>
          <w:type w:val="continuous"/>
          <w:pgSz w:w="11907" w:h="16840" w:code="9"/>
          <w:pgMar w:top="1247" w:right="1361" w:bottom="1247" w:left="1361" w:header="720" w:footer="720" w:gutter="0"/>
          <w:cols w:space="720"/>
          <w:titlePg/>
          <w:bidi/>
          <w:rtlGutter/>
          <w:docGrid w:linePitch="360"/>
        </w:sectPr>
      </w:pPr>
    </w:p>
    <w:p w:rsidR="00AC6D18" w:rsidRPr="00AC6D18" w:rsidRDefault="00C64862" w:rsidP="001118DF">
      <w:pPr>
        <w:pStyle w:val="rfdNormal0"/>
        <w:rPr>
          <w:rtl/>
        </w:rPr>
      </w:pPr>
      <w:r>
        <w:rPr>
          <w:rtl/>
        </w:rPr>
        <w:lastRenderedPageBreak/>
        <w:br w:type="page"/>
      </w:r>
      <w:r w:rsidR="00095AA9">
        <w:rPr>
          <w:rtl/>
        </w:rPr>
        <w:lastRenderedPageBreak/>
        <w:t xml:space="preserve"> . . .</w:t>
      </w:r>
      <w:r w:rsidR="00AC6D18" w:rsidRPr="00AC6D18">
        <w:rPr>
          <w:rtl/>
        </w:rPr>
        <w:t xml:space="preserve"> الأ</w:t>
      </w:r>
      <w:r w:rsidR="00AD66D0">
        <w:rPr>
          <w:rtl/>
        </w:rPr>
        <w:t>ُ</w:t>
      </w:r>
      <w:r w:rsidR="00AC6D18" w:rsidRPr="00AC6D18">
        <w:rPr>
          <w:rtl/>
        </w:rPr>
        <w:t>ولى</w:t>
      </w:r>
      <w:r w:rsidR="007E0241">
        <w:rPr>
          <w:rtl/>
        </w:rPr>
        <w:t xml:space="preserve"> :</w:t>
      </w:r>
      <w:r w:rsidR="00AC6D18" w:rsidRPr="00AC6D18">
        <w:rPr>
          <w:rtl/>
        </w:rPr>
        <w:t xml:space="preserve"> آل الرسول</w:t>
      </w:r>
      <w:r w:rsidR="007E0241">
        <w:rPr>
          <w:rtl/>
        </w:rPr>
        <w:t xml:space="preserve"> ،</w:t>
      </w:r>
      <w:r w:rsidR="00AC6D18" w:rsidRPr="00AC6D18">
        <w:rPr>
          <w:rtl/>
        </w:rPr>
        <w:t xml:space="preserve"> الثانية</w:t>
      </w:r>
      <w:r w:rsidR="007E0241">
        <w:rPr>
          <w:rtl/>
        </w:rPr>
        <w:t xml:space="preserve"> :</w:t>
      </w:r>
      <w:r w:rsidR="00AC6D18" w:rsidRPr="00AC6D18">
        <w:rPr>
          <w:rtl/>
        </w:rPr>
        <w:t xml:space="preserve"> أهل البيت</w:t>
      </w:r>
      <w:r w:rsidR="00095AA9">
        <w:rPr>
          <w:rtl/>
        </w:rPr>
        <w:t xml:space="preserve"> . . .</w:t>
      </w:r>
      <w:r w:rsidR="00B40A88">
        <w:rPr>
          <w:rFonts w:hint="cs"/>
          <w:rtl/>
        </w:rPr>
        <w:t xml:space="preserve"> </w:t>
      </w:r>
      <w:r w:rsidR="00AB3A9F">
        <w:rPr>
          <w:rtl/>
        </w:rPr>
        <w:t>»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آخره</w:t>
      </w:r>
      <w:r w:rsidR="007E0241">
        <w:rPr>
          <w:rtl/>
        </w:rPr>
        <w:t xml:space="preserve"> :</w:t>
      </w:r>
      <w:r w:rsidRPr="00AC6D18">
        <w:rPr>
          <w:rtl/>
        </w:rPr>
        <w:t xml:space="preserve"> </w:t>
      </w:r>
      <w:r w:rsidR="00AB3A9F" w:rsidRPr="00AC6D18">
        <w:rPr>
          <w:rtl/>
        </w:rPr>
        <w:t>«</w:t>
      </w:r>
      <w:r w:rsidR="00B40A88">
        <w:rPr>
          <w:rFonts w:hint="cs"/>
          <w:rtl/>
        </w:rPr>
        <w:t xml:space="preserve"> </w:t>
      </w:r>
      <w:r w:rsidRPr="00AC6D18">
        <w:rPr>
          <w:rtl/>
        </w:rPr>
        <w:t>نجز ما اختار نقله من كتاب</w:t>
      </w:r>
      <w:r w:rsidR="007E0241">
        <w:rPr>
          <w:rtl/>
        </w:rPr>
        <w:t xml:space="preserve"> :</w:t>
      </w:r>
      <w:r w:rsidRPr="00AC6D18">
        <w:rPr>
          <w:rtl/>
        </w:rPr>
        <w:t xml:space="preserve"> مطالب السؤول في مناقب آل الرسول</w:t>
      </w:r>
      <w:r w:rsidR="007E0241">
        <w:rPr>
          <w:rtl/>
        </w:rPr>
        <w:t xml:space="preserve"> ،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العبد</w:t>
      </w:r>
      <w:r w:rsidR="00095AA9">
        <w:rPr>
          <w:rFonts w:hint="cs"/>
          <w:rtl/>
        </w:rPr>
        <w:t xml:space="preserve"> </w:t>
      </w:r>
      <w:r w:rsidR="00095AA9">
        <w:rPr>
          <w:rtl/>
        </w:rPr>
        <w:t>. . .</w:t>
      </w:r>
      <w:r w:rsidR="00AD66D0">
        <w:rPr>
          <w:rtl/>
        </w:rPr>
        <w:t xml:space="preserve"> أحمد بن عبد</w:t>
      </w:r>
      <w:r w:rsidR="00B40A88">
        <w:rPr>
          <w:rFonts w:hint="cs"/>
          <w:rtl/>
        </w:rPr>
        <w:t xml:space="preserve"> </w:t>
      </w:r>
      <w:r w:rsidRPr="00AC6D18">
        <w:rPr>
          <w:rtl/>
        </w:rPr>
        <w:t>الرحيم بن أحمد</w:t>
      </w:r>
      <w:r w:rsidR="00095AA9">
        <w:rPr>
          <w:rFonts w:hint="cs"/>
          <w:rtl/>
        </w:rPr>
        <w:t xml:space="preserve"> </w:t>
      </w:r>
      <w:r w:rsidR="00095AA9">
        <w:rPr>
          <w:rtl/>
        </w:rPr>
        <w:t>. . .</w:t>
      </w:r>
      <w:r w:rsidRPr="00AC6D18">
        <w:rPr>
          <w:rtl/>
        </w:rPr>
        <w:t xml:space="preserve"> في أو</w:t>
      </w:r>
      <w:r w:rsidR="00AD66D0">
        <w:rPr>
          <w:rtl/>
        </w:rPr>
        <w:t>ّ</w:t>
      </w:r>
      <w:r w:rsidRPr="00AC6D18">
        <w:rPr>
          <w:rtl/>
        </w:rPr>
        <w:t>ل نهار الثلاثاء من شهر صفر المبارك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من سنة 734</w:t>
      </w:r>
      <w:r w:rsidR="00B40A88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="00095AA9">
        <w:rPr>
          <w:rtl/>
        </w:rPr>
        <w:t xml:space="preserve"> .</w:t>
      </w:r>
    </w:p>
    <w:p w:rsidR="00AC6D18" w:rsidRPr="00AC6D18" w:rsidRDefault="00AC6D18" w:rsidP="00AD66D0">
      <w:pPr>
        <w:rPr>
          <w:rtl/>
        </w:rPr>
      </w:pPr>
      <w:r w:rsidRPr="00AC6D18">
        <w:rPr>
          <w:rtl/>
        </w:rPr>
        <w:t>نسخة في جزء ضخم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بخط</w:t>
      </w:r>
      <w:r w:rsidR="00AD66D0">
        <w:rPr>
          <w:rtl/>
        </w:rPr>
        <w:t>ّ</w:t>
      </w:r>
      <w:r w:rsidRPr="00AC6D18">
        <w:rPr>
          <w:rtl/>
        </w:rPr>
        <w:t xml:space="preserve"> نسخ واضح جميل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</w:t>
      </w:r>
      <w:r w:rsidR="00AD66D0">
        <w:rPr>
          <w:rtl/>
        </w:rPr>
        <w:t>ف</w:t>
      </w:r>
      <w:r w:rsidRPr="00AC6D18">
        <w:rPr>
          <w:rtl/>
        </w:rPr>
        <w:t>ي مكتبة جامعة القروي</w:t>
      </w:r>
      <w:r w:rsidR="00AD66D0">
        <w:rPr>
          <w:rtl/>
        </w:rPr>
        <w:t>ّ</w:t>
      </w:r>
      <w:r w:rsidRPr="00AC6D18">
        <w:rPr>
          <w:rtl/>
        </w:rPr>
        <w:t>ين في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فاس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في 196 ورقة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عليها وقفية سنة 1008 ه</w:t>
      </w:r>
      <w:r w:rsidR="00AD66D0">
        <w:rPr>
          <w:rtl/>
        </w:rPr>
        <w:t>ـ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رقم 1275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مذكورة في فهرسها</w:t>
      </w:r>
      <w:r w:rsidR="00375CD3">
        <w:rPr>
          <w:rtl/>
        </w:rPr>
        <w:t xml:space="preserve"> </w:t>
      </w:r>
      <w:r w:rsidR="00AD66D0">
        <w:rPr>
          <w:rtl/>
        </w:rPr>
        <w:br/>
      </w:r>
      <w:r w:rsidR="00516124">
        <w:rPr>
          <w:rtl/>
        </w:rPr>
        <w:t>ـ</w:t>
      </w:r>
      <w:r w:rsidR="008B5EBB">
        <w:rPr>
          <w:rtl/>
        </w:rPr>
        <w:t xml:space="preserve"> </w:t>
      </w:r>
      <w:r w:rsidRPr="00AC6D18">
        <w:rPr>
          <w:rtl/>
        </w:rPr>
        <w:t>تأليف محمد العابد</w:t>
      </w:r>
      <w:r w:rsidR="008B5EBB">
        <w:rPr>
          <w:rtl/>
        </w:rPr>
        <w:t xml:space="preserve"> </w:t>
      </w:r>
      <w:r w:rsidR="00516124">
        <w:rPr>
          <w:rtl/>
        </w:rPr>
        <w:t xml:space="preserve">ـ </w:t>
      </w:r>
      <w:r w:rsidRPr="00AC6D18">
        <w:rPr>
          <w:rtl/>
        </w:rPr>
        <w:t>3</w:t>
      </w:r>
      <w:r w:rsidR="005C5FDB">
        <w:rPr>
          <w:rtl/>
        </w:rPr>
        <w:t xml:space="preserve"> / </w:t>
      </w:r>
      <w:r w:rsidRPr="00AC6D18">
        <w:rPr>
          <w:rtl/>
        </w:rPr>
        <w:t>318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فالمنقول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كما يبدو ليس اسما</w:t>
      </w:r>
      <w:r w:rsidR="00AD66D0">
        <w:rPr>
          <w:rtl/>
        </w:rPr>
        <w:t>ً</w:t>
      </w:r>
      <w:r w:rsidRPr="00AC6D18">
        <w:rPr>
          <w:rtl/>
        </w:rPr>
        <w:t xml:space="preserve"> وضعه المؤل</w:t>
      </w:r>
      <w:r w:rsidR="00AD66D0">
        <w:rPr>
          <w:rtl/>
        </w:rPr>
        <w:t>ّ</w:t>
      </w:r>
      <w:r w:rsidRPr="00AC6D18">
        <w:rPr>
          <w:rtl/>
        </w:rPr>
        <w:t>ف لكتابه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بل انتزعه المفهرس من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قول المؤل</w:t>
      </w:r>
      <w:r w:rsidR="00AD66D0">
        <w:rPr>
          <w:rtl/>
        </w:rPr>
        <w:t>ّ</w:t>
      </w:r>
      <w:r w:rsidRPr="00AC6D18">
        <w:rPr>
          <w:rtl/>
        </w:rPr>
        <w:t xml:space="preserve">ف </w:t>
      </w:r>
      <w:r w:rsidR="00AB3A9F" w:rsidRPr="00AC6D18">
        <w:rPr>
          <w:rtl/>
        </w:rPr>
        <w:t>«</w:t>
      </w:r>
      <w:r w:rsidR="00B40A88">
        <w:rPr>
          <w:rFonts w:hint="cs"/>
          <w:rtl/>
        </w:rPr>
        <w:t xml:space="preserve"> </w:t>
      </w:r>
      <w:r w:rsidRPr="00AC6D18">
        <w:rPr>
          <w:rtl/>
        </w:rPr>
        <w:t>نجز ما اختار نقله</w:t>
      </w:r>
      <w:r w:rsidR="00B40A88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="00095AA9">
        <w:rPr>
          <w:rtl/>
        </w:rPr>
        <w:t xml:space="preserve"> .</w:t>
      </w:r>
    </w:p>
    <w:p w:rsidR="00AC6D18" w:rsidRPr="00B40A88" w:rsidRDefault="00AC6D18" w:rsidP="00B40A88">
      <w:pPr>
        <w:pStyle w:val="rfdBold3"/>
        <w:rPr>
          <w:rtl/>
        </w:rPr>
      </w:pPr>
      <w:r w:rsidRPr="00B40A88">
        <w:rPr>
          <w:rtl/>
        </w:rPr>
        <w:t>574</w:t>
      </w:r>
      <w:r w:rsidR="004803AF" w:rsidRPr="00B40A88">
        <w:rPr>
          <w:rtl/>
        </w:rPr>
        <w:t xml:space="preserve"> ـ </w:t>
      </w:r>
      <w:r w:rsidRPr="00B40A88">
        <w:rPr>
          <w:rtl/>
        </w:rPr>
        <w:t xml:space="preserve">المؤاخاة </w:t>
      </w:r>
      <w:r w:rsidR="00773F9D" w:rsidRPr="00B40A88">
        <w:rPr>
          <w:rtl/>
        </w:rPr>
        <w:t>(</w:t>
      </w:r>
      <w:r w:rsidR="00B40A88">
        <w:rPr>
          <w:rFonts w:hint="cs"/>
          <w:rtl/>
        </w:rPr>
        <w:t xml:space="preserve"> </w:t>
      </w:r>
      <w:r w:rsidRPr="00B40A88">
        <w:rPr>
          <w:rtl/>
        </w:rPr>
        <w:t>كتاب</w:t>
      </w:r>
      <w:r w:rsidR="00095AA9">
        <w:rPr>
          <w:rFonts w:hint="cs"/>
          <w:rtl/>
        </w:rPr>
        <w:t xml:space="preserve"> </w:t>
      </w:r>
      <w:r w:rsidR="00095AA9">
        <w:rPr>
          <w:rtl/>
        </w:rPr>
        <w:t>. . .</w:t>
      </w:r>
      <w:r w:rsidR="00B40A88">
        <w:rPr>
          <w:rFonts w:hint="cs"/>
          <w:rtl/>
        </w:rPr>
        <w:t xml:space="preserve"> </w:t>
      </w:r>
      <w:r w:rsidR="00773F9D" w:rsidRPr="00B40A88">
        <w:rPr>
          <w:rtl/>
        </w:rPr>
        <w:t>)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للحافظ أبي نعيم</w:t>
      </w:r>
      <w:r w:rsidR="007E0241">
        <w:rPr>
          <w:rtl/>
        </w:rPr>
        <w:t xml:space="preserve"> ،</w:t>
      </w:r>
      <w:r w:rsidR="00AD66D0">
        <w:rPr>
          <w:rtl/>
        </w:rPr>
        <w:t xml:space="preserve"> أحمد بن</w:t>
      </w:r>
      <w:r w:rsidR="00FB7845">
        <w:rPr>
          <w:rtl/>
        </w:rPr>
        <w:t xml:space="preserve"> عبد الله</w:t>
      </w:r>
      <w:r w:rsidRPr="00AC6D18">
        <w:rPr>
          <w:rtl/>
        </w:rPr>
        <w:t xml:space="preserve"> بن أحمد بن إسحاق بن مهران الأصفهاني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="00773F9D">
        <w:rPr>
          <w:rtl/>
        </w:rPr>
        <w:t>(</w:t>
      </w:r>
      <w:r w:rsidR="00B40A88">
        <w:rPr>
          <w:rFonts w:hint="cs"/>
          <w:rtl/>
        </w:rPr>
        <w:t xml:space="preserve"> </w:t>
      </w:r>
      <w:r w:rsidRPr="00AC6D18">
        <w:rPr>
          <w:rtl/>
        </w:rPr>
        <w:t>336</w:t>
      </w:r>
      <w:r w:rsidR="004803AF">
        <w:rPr>
          <w:rtl/>
        </w:rPr>
        <w:t xml:space="preserve"> ـ </w:t>
      </w:r>
      <w:r w:rsidRPr="00AC6D18">
        <w:rPr>
          <w:rtl/>
        </w:rPr>
        <w:t>430 ه</w:t>
      </w:r>
      <w:r w:rsidR="00AD66D0">
        <w:rPr>
          <w:rtl/>
        </w:rPr>
        <w:t>ـ</w:t>
      </w:r>
      <w:r w:rsidR="00B40A88">
        <w:rPr>
          <w:rFonts w:hint="cs"/>
          <w:rtl/>
        </w:rPr>
        <w:t xml:space="preserve"> </w:t>
      </w:r>
      <w:r w:rsidR="00773F9D">
        <w:rPr>
          <w:rtl/>
        </w:rPr>
        <w:t>)</w:t>
      </w:r>
      <w:r w:rsidR="00095AA9">
        <w:rPr>
          <w:rtl/>
        </w:rPr>
        <w:t xml:space="preserve"> .</w:t>
      </w:r>
    </w:p>
    <w:p w:rsidR="00AC6D18" w:rsidRPr="00AC6D18" w:rsidRDefault="00AC6D18" w:rsidP="00AD66D0">
      <w:pPr>
        <w:rPr>
          <w:rtl/>
        </w:rPr>
      </w:pPr>
      <w:r w:rsidRPr="00AC6D18">
        <w:rPr>
          <w:rtl/>
        </w:rPr>
        <w:t>ذكره الذهبي في سير أعلام النبلاء</w:t>
      </w:r>
      <w:r w:rsidR="001118DF">
        <w:rPr>
          <w:rtl/>
        </w:rPr>
        <w:t xml:space="preserve"> </w:t>
      </w:r>
      <w:r w:rsidRPr="00AC6D18">
        <w:rPr>
          <w:rtl/>
        </w:rPr>
        <w:t>19</w:t>
      </w:r>
      <w:r w:rsidR="005C5FDB">
        <w:rPr>
          <w:rtl/>
        </w:rPr>
        <w:t xml:space="preserve"> / </w:t>
      </w:r>
      <w:r w:rsidRPr="00AC6D18">
        <w:rPr>
          <w:rtl/>
        </w:rPr>
        <w:t>307 فقد ترجم هناك للحافظ أبي علي</w:t>
      </w:r>
      <w:r w:rsidR="00AD66D0">
        <w:rPr>
          <w:rtl/>
        </w:rPr>
        <w:t>ّ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الحد</w:t>
      </w:r>
      <w:r w:rsidR="00AD66D0">
        <w:rPr>
          <w:rtl/>
        </w:rPr>
        <w:t>ّ</w:t>
      </w:r>
      <w:r w:rsidRPr="00AC6D18">
        <w:rPr>
          <w:rtl/>
        </w:rPr>
        <w:t>اد الحسن بن أحمد ال</w:t>
      </w:r>
      <w:r w:rsidR="00AD66D0">
        <w:rPr>
          <w:rtl/>
        </w:rPr>
        <w:t>أ</w:t>
      </w:r>
      <w:r w:rsidRPr="00AC6D18">
        <w:rPr>
          <w:rtl/>
        </w:rPr>
        <w:t>صبهاني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المتوف</w:t>
      </w:r>
      <w:r w:rsidR="00AD66D0">
        <w:rPr>
          <w:rtl/>
        </w:rPr>
        <w:t>ّ</w:t>
      </w:r>
      <w:r w:rsidRPr="00AC6D18">
        <w:rPr>
          <w:rtl/>
        </w:rPr>
        <w:t>ى سنة 515 ه</w:t>
      </w:r>
      <w:r w:rsidR="00AD66D0">
        <w:rPr>
          <w:rtl/>
        </w:rPr>
        <w:t>ـ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وعد</w:t>
      </w:r>
      <w:r w:rsidR="00AD66D0">
        <w:rPr>
          <w:rtl/>
        </w:rPr>
        <w:t>ّ</w:t>
      </w:r>
      <w:r w:rsidRPr="00AC6D18">
        <w:rPr>
          <w:rtl/>
        </w:rPr>
        <w:t xml:space="preserve"> ما رواه عن الحافظ أبي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نعيم من مؤل</w:t>
      </w:r>
      <w:r w:rsidR="00AD66D0">
        <w:rPr>
          <w:rtl/>
        </w:rPr>
        <w:t>ّ</w:t>
      </w:r>
      <w:r w:rsidRPr="00AC6D18">
        <w:rPr>
          <w:rtl/>
        </w:rPr>
        <w:t>فاته وذكر منها هذا</w:t>
      </w:r>
      <w:r w:rsidR="00095AA9">
        <w:rPr>
          <w:rtl/>
        </w:rPr>
        <w:t xml:space="preserve"> .</w:t>
      </w:r>
    </w:p>
    <w:p w:rsidR="00AC6D18" w:rsidRPr="00AC6D18" w:rsidRDefault="00AC6D18" w:rsidP="00AD66D0">
      <w:pPr>
        <w:rPr>
          <w:rtl/>
        </w:rPr>
      </w:pPr>
      <w:r w:rsidRPr="00AC6D18">
        <w:rPr>
          <w:rtl/>
        </w:rPr>
        <w:t>جمع فيه طرف وألفاظ حديث مؤاخاة النبي</w:t>
      </w:r>
      <w:r w:rsidR="00AD66D0">
        <w:rPr>
          <w:rtl/>
        </w:rPr>
        <w:t>ّ</w:t>
      </w:r>
      <w:r w:rsidRPr="00AC6D18">
        <w:rPr>
          <w:rtl/>
        </w:rPr>
        <w:t xml:space="preserve"> </w:t>
      </w:r>
      <w:r w:rsidR="00AD66D0">
        <w:rPr>
          <w:rtl/>
        </w:rPr>
        <w:t>صلّی الله عليه وآله وسلّم</w:t>
      </w:r>
      <w:r w:rsidRPr="00AC6D18">
        <w:rPr>
          <w:rtl/>
        </w:rPr>
        <w:t xml:space="preserve"> بين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أصحابه في مسجد المدينة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واختار لنفسه من بينهم علي</w:t>
      </w:r>
      <w:r w:rsidR="00AD66D0">
        <w:rPr>
          <w:rtl/>
        </w:rPr>
        <w:t>ّ</w:t>
      </w:r>
      <w:r w:rsidRPr="00AC6D18">
        <w:rPr>
          <w:rtl/>
        </w:rPr>
        <w:t>ا</w:t>
      </w:r>
      <w:r w:rsidR="00AD66D0">
        <w:rPr>
          <w:rtl/>
        </w:rPr>
        <w:t>ً</w:t>
      </w:r>
      <w:r w:rsidRPr="00AC6D18">
        <w:rPr>
          <w:rtl/>
        </w:rPr>
        <w:t xml:space="preserve"> </w:t>
      </w:r>
      <w:r w:rsidR="00AD66D0">
        <w:rPr>
          <w:rtl/>
        </w:rPr>
        <w:t>عليه السلام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فآخاه وقاله له</w:t>
      </w:r>
      <w:r w:rsidR="007E0241">
        <w:rPr>
          <w:rtl/>
        </w:rPr>
        <w:t xml:space="preserve"> :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="00AB3A9F" w:rsidRPr="00AC6D18">
        <w:rPr>
          <w:rtl/>
        </w:rPr>
        <w:t>«</w:t>
      </w:r>
      <w:r w:rsidR="00B40A88">
        <w:rPr>
          <w:rFonts w:hint="cs"/>
          <w:rtl/>
        </w:rPr>
        <w:t xml:space="preserve"> </w:t>
      </w:r>
      <w:r w:rsidRPr="00AC6D18">
        <w:rPr>
          <w:rtl/>
        </w:rPr>
        <w:t>أنت أخي وأنا أخوك</w:t>
      </w:r>
      <w:r w:rsidR="00B40A88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="00095AA9">
        <w:rPr>
          <w:rtl/>
        </w:rPr>
        <w:t xml:space="preserve"> .</w:t>
      </w:r>
    </w:p>
    <w:p w:rsidR="00AC6D18" w:rsidRPr="00AC6D18" w:rsidRDefault="00AC6D18" w:rsidP="00AD66D0">
      <w:pPr>
        <w:rPr>
          <w:rtl/>
        </w:rPr>
      </w:pPr>
      <w:r w:rsidRPr="00AC6D18">
        <w:rPr>
          <w:rtl/>
        </w:rPr>
        <w:t>وله طرق ومصادر كثيرة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وأفرده جمع من الحف</w:t>
      </w:r>
      <w:r w:rsidR="00AD66D0">
        <w:rPr>
          <w:rtl/>
        </w:rPr>
        <w:t>ّ</w:t>
      </w:r>
      <w:r w:rsidRPr="00AC6D18">
        <w:rPr>
          <w:rtl/>
        </w:rPr>
        <w:t>اظ بالتأليف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منهم</w:t>
      </w:r>
      <w:r w:rsidR="007E0241">
        <w:rPr>
          <w:rtl/>
        </w:rPr>
        <w:t xml:space="preserve"> :</w:t>
      </w:r>
      <w:r w:rsidRPr="00AC6D18">
        <w:rPr>
          <w:rtl/>
        </w:rPr>
        <w:t xml:space="preserve"> الحافظ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الجعابي المتوف</w:t>
      </w:r>
      <w:r w:rsidR="00AD66D0">
        <w:rPr>
          <w:rtl/>
        </w:rPr>
        <w:t>ّ</w:t>
      </w:r>
      <w:r w:rsidRPr="00AC6D18">
        <w:rPr>
          <w:rtl/>
        </w:rPr>
        <w:t>ى سنة 355 ه</w:t>
      </w:r>
      <w:r w:rsidR="00AD66D0">
        <w:rPr>
          <w:rtl/>
        </w:rPr>
        <w:t>ـ</w:t>
      </w:r>
      <w:r w:rsidR="004803AF">
        <w:rPr>
          <w:rtl/>
        </w:rPr>
        <w:t xml:space="preserve"> ـ </w:t>
      </w:r>
      <w:r w:rsidRPr="00AC6D18">
        <w:rPr>
          <w:rtl/>
        </w:rPr>
        <w:t>وقد تقد</w:t>
      </w:r>
      <w:r w:rsidR="00AD66D0">
        <w:rPr>
          <w:rtl/>
        </w:rPr>
        <w:t>ّ</w:t>
      </w:r>
      <w:r w:rsidRPr="00AC6D18">
        <w:rPr>
          <w:rtl/>
        </w:rPr>
        <w:t>م كتابه في العدد الرابع ص 101 ب</w:t>
      </w:r>
      <w:r w:rsidR="00AD66D0" w:rsidRPr="003B2582">
        <w:rPr>
          <w:rtl/>
        </w:rPr>
        <w:t>ٱ</w:t>
      </w:r>
      <w:r w:rsidRPr="00AC6D18">
        <w:rPr>
          <w:rtl/>
        </w:rPr>
        <w:t>سم</w:t>
      </w:r>
      <w:r w:rsidR="007E0241">
        <w:rPr>
          <w:rtl/>
        </w:rPr>
        <w:t xml:space="preserve"> :</w:t>
      </w:r>
      <w:r w:rsidRPr="00AC6D18">
        <w:rPr>
          <w:rtl/>
        </w:rPr>
        <w:t xml:space="preserve"> ذكر من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روى مؤاخاة النبي</w:t>
      </w:r>
      <w:r w:rsidR="00AD66D0">
        <w:rPr>
          <w:rtl/>
        </w:rPr>
        <w:t>ّ</w:t>
      </w:r>
      <w:r w:rsidRPr="00AC6D18">
        <w:rPr>
          <w:rtl/>
        </w:rPr>
        <w:t xml:space="preserve"> </w:t>
      </w:r>
      <w:r w:rsidR="00AD66D0">
        <w:rPr>
          <w:rtl/>
        </w:rPr>
        <w:t>صلّی الله عليه وآله</w:t>
      </w:r>
      <w:r w:rsidRPr="00AC6D18">
        <w:rPr>
          <w:rtl/>
        </w:rPr>
        <w:t xml:space="preserve"> لأمير المؤمنين </w:t>
      </w:r>
      <w:r w:rsidR="00AD66D0">
        <w:rPr>
          <w:rtl/>
        </w:rPr>
        <w:t>عليه السلام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ومنهم</w:t>
      </w:r>
      <w:r w:rsidR="007E0241">
        <w:rPr>
          <w:rtl/>
        </w:rPr>
        <w:t xml:space="preserve"> :</w:t>
      </w:r>
      <w:r w:rsidRPr="00AC6D18">
        <w:rPr>
          <w:rtl/>
        </w:rPr>
        <w:t xml:space="preserve"> الحافظ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الحسكاني الآتي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وراجع عن حديث المؤاخاة كتاب الغدير</w:t>
      </w:r>
      <w:r w:rsidR="001118DF">
        <w:rPr>
          <w:rtl/>
        </w:rPr>
        <w:t xml:space="preserve"> </w:t>
      </w:r>
      <w:r w:rsidRPr="00AC6D18">
        <w:rPr>
          <w:rtl/>
        </w:rPr>
        <w:t>3</w:t>
      </w:r>
      <w:r w:rsidR="005C5FDB">
        <w:rPr>
          <w:rtl/>
        </w:rPr>
        <w:t xml:space="preserve"> / </w:t>
      </w:r>
      <w:r w:rsidRPr="00AC6D18">
        <w:rPr>
          <w:rtl/>
        </w:rPr>
        <w:t>112</w:t>
      </w:r>
      <w:r w:rsidR="004803AF">
        <w:rPr>
          <w:rtl/>
        </w:rPr>
        <w:t xml:space="preserve"> ـ </w:t>
      </w:r>
      <w:r w:rsidRPr="00AC6D18">
        <w:rPr>
          <w:rtl/>
        </w:rPr>
        <w:t>125</w:t>
      </w:r>
      <w:r w:rsidR="00095AA9">
        <w:rPr>
          <w:rtl/>
        </w:rPr>
        <w:t xml:space="preserve"> .</w:t>
      </w:r>
    </w:p>
    <w:p w:rsidR="00B40A88" w:rsidRPr="00B40A88" w:rsidRDefault="00AC6D18" w:rsidP="00B40A88">
      <w:pPr>
        <w:rPr>
          <w:rtl/>
        </w:rPr>
      </w:pPr>
      <w:r w:rsidRPr="00B40A88">
        <w:rPr>
          <w:rtl/>
        </w:rPr>
        <w:br w:type="page"/>
      </w:r>
    </w:p>
    <w:p w:rsidR="00B40A88" w:rsidRPr="00B40A88" w:rsidRDefault="00B40A88" w:rsidP="00B40A88">
      <w:pPr>
        <w:pStyle w:val="rfdPoemTini"/>
        <w:rPr>
          <w:rtl/>
        </w:rPr>
      </w:pPr>
    </w:p>
    <w:p w:rsidR="001118DF" w:rsidRPr="00B40A88" w:rsidRDefault="00AC6D18" w:rsidP="00B40A88">
      <w:pPr>
        <w:pStyle w:val="rfdBold3"/>
        <w:rPr>
          <w:rtl/>
        </w:rPr>
      </w:pPr>
      <w:r w:rsidRPr="00B40A88">
        <w:rPr>
          <w:rtl/>
        </w:rPr>
        <w:t>575</w:t>
      </w:r>
      <w:r w:rsidR="004803AF" w:rsidRPr="00B40A88">
        <w:rPr>
          <w:rtl/>
        </w:rPr>
        <w:t xml:space="preserve"> ـ </w:t>
      </w:r>
      <w:r w:rsidRPr="00B40A88">
        <w:rPr>
          <w:rtl/>
        </w:rPr>
        <w:t xml:space="preserve">المؤاخاة </w:t>
      </w:r>
      <w:r w:rsidR="00773F9D" w:rsidRPr="00B40A88">
        <w:rPr>
          <w:rtl/>
        </w:rPr>
        <w:t>(</w:t>
      </w:r>
      <w:r w:rsidR="00B40A88">
        <w:rPr>
          <w:rFonts w:hint="cs"/>
          <w:rtl/>
        </w:rPr>
        <w:t xml:space="preserve"> </w:t>
      </w:r>
      <w:r w:rsidR="001118DF" w:rsidRPr="00B40A88">
        <w:rPr>
          <w:rtl/>
        </w:rPr>
        <w:t>كتاب في</w:t>
      </w:r>
      <w:r w:rsidR="00095AA9">
        <w:rPr>
          <w:rFonts w:hint="cs"/>
          <w:rtl/>
        </w:rPr>
        <w:t xml:space="preserve"> </w:t>
      </w:r>
      <w:r w:rsidR="00095AA9">
        <w:rPr>
          <w:rtl/>
        </w:rPr>
        <w:t>. . .</w:t>
      </w:r>
      <w:r w:rsidR="00B40A88">
        <w:rPr>
          <w:rFonts w:hint="cs"/>
          <w:rtl/>
        </w:rPr>
        <w:t xml:space="preserve"> </w:t>
      </w:r>
      <w:r w:rsidR="00773F9D" w:rsidRPr="00B40A88">
        <w:rPr>
          <w:rtl/>
        </w:rPr>
        <w:t>)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ل</w:t>
      </w:r>
      <w:r w:rsidR="008F04AD">
        <w:rPr>
          <w:rtl/>
        </w:rPr>
        <w:t>ل</w:t>
      </w:r>
      <w:r w:rsidRPr="00AC6D18">
        <w:rPr>
          <w:rtl/>
        </w:rPr>
        <w:t>حاكم الحسكاني</w:t>
      </w:r>
      <w:r w:rsidR="007E0241">
        <w:rPr>
          <w:rtl/>
        </w:rPr>
        <w:t xml:space="preserve"> ،</w:t>
      </w:r>
      <w:r w:rsidR="008F04AD">
        <w:rPr>
          <w:rtl/>
        </w:rPr>
        <w:t xml:space="preserve"> أبي القاسم عبيد</w:t>
      </w:r>
      <w:r w:rsidR="00B40A88">
        <w:rPr>
          <w:rFonts w:hint="cs"/>
          <w:rtl/>
        </w:rPr>
        <w:t xml:space="preserve"> </w:t>
      </w:r>
      <w:r w:rsidRPr="00AC6D18">
        <w:rPr>
          <w:rtl/>
        </w:rPr>
        <w:t>الله ب</w:t>
      </w:r>
      <w:r w:rsidR="008F04AD">
        <w:rPr>
          <w:rtl/>
        </w:rPr>
        <w:t>ن</w:t>
      </w:r>
      <w:r w:rsidR="00FB7845">
        <w:rPr>
          <w:rtl/>
        </w:rPr>
        <w:t xml:space="preserve"> عبد الله</w:t>
      </w:r>
      <w:r w:rsidR="000F50B1">
        <w:rPr>
          <w:rtl/>
        </w:rPr>
        <w:t xml:space="preserve"> الحافظ الحذ</w:t>
      </w:r>
      <w:r w:rsidR="008F04AD">
        <w:rPr>
          <w:rtl/>
        </w:rPr>
        <w:t>ّ</w:t>
      </w:r>
      <w:r w:rsidR="000F50B1">
        <w:rPr>
          <w:rtl/>
        </w:rPr>
        <w:t xml:space="preserve">اء الحنفي </w:t>
      </w:r>
      <w:r w:rsidR="008F04AD">
        <w:rPr>
          <w:rtl/>
        </w:rPr>
        <w:br/>
      </w:r>
      <w:r w:rsidRPr="00AC6D18">
        <w:rPr>
          <w:rtl/>
        </w:rPr>
        <w:t>النيسابوري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المتوف</w:t>
      </w:r>
      <w:r w:rsidR="008F04AD">
        <w:rPr>
          <w:rtl/>
        </w:rPr>
        <w:t>ّ</w:t>
      </w:r>
      <w:r w:rsidRPr="00AC6D18">
        <w:rPr>
          <w:rtl/>
        </w:rPr>
        <w:t>ى بعد سنة 470 ه</w:t>
      </w:r>
      <w:r w:rsidR="008F04AD">
        <w:rPr>
          <w:rtl/>
        </w:rPr>
        <w:t>ـ</w:t>
      </w:r>
      <w:r w:rsidR="00095AA9">
        <w:rPr>
          <w:rtl/>
        </w:rPr>
        <w:t xml:space="preserve"> .</w:t>
      </w:r>
    </w:p>
    <w:p w:rsidR="00AC6D18" w:rsidRPr="00AC6D18" w:rsidRDefault="00AC6D18" w:rsidP="008F04AD">
      <w:pPr>
        <w:rPr>
          <w:rtl/>
        </w:rPr>
      </w:pPr>
      <w:r w:rsidRPr="00AC6D18">
        <w:rPr>
          <w:rtl/>
        </w:rPr>
        <w:t>قال في كتابه شواهد التنزيل لقواعد التفضيل</w:t>
      </w:r>
      <w:r w:rsidR="001118DF">
        <w:rPr>
          <w:rtl/>
        </w:rPr>
        <w:t xml:space="preserve"> </w:t>
      </w:r>
      <w:r w:rsidRPr="00AC6D18">
        <w:rPr>
          <w:rtl/>
        </w:rPr>
        <w:t>1</w:t>
      </w:r>
      <w:r w:rsidR="005C5FDB">
        <w:rPr>
          <w:rtl/>
        </w:rPr>
        <w:t xml:space="preserve"> / </w:t>
      </w:r>
      <w:r w:rsidRPr="00AC6D18">
        <w:rPr>
          <w:rtl/>
        </w:rPr>
        <w:t>374 عند الكلام عن قوله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تعالى</w:t>
      </w:r>
      <w:r w:rsidR="007E0241">
        <w:rPr>
          <w:rtl/>
        </w:rPr>
        <w:t xml:space="preserve"> :</w:t>
      </w:r>
      <w:r w:rsidRPr="00AC6D18">
        <w:rPr>
          <w:rtl/>
        </w:rPr>
        <w:t xml:space="preserve"> </w:t>
      </w:r>
      <w:r w:rsidR="00172CD5" w:rsidRPr="00172CD5">
        <w:rPr>
          <w:rStyle w:val="rfdAlaem"/>
          <w:rtl/>
        </w:rPr>
        <w:t>(</w:t>
      </w:r>
      <w:r w:rsidR="00B40A88" w:rsidRPr="00B40A88">
        <w:rPr>
          <w:rStyle w:val="rfdAie"/>
          <w:rFonts w:hint="cs"/>
          <w:rtl/>
        </w:rPr>
        <w:t xml:space="preserve"> </w:t>
      </w:r>
      <w:r w:rsidR="008F04AD" w:rsidRPr="008F04AD">
        <w:rPr>
          <w:rStyle w:val="rfdAie"/>
          <w:rtl/>
        </w:rPr>
        <w:t>فَلَعَلَّكَ تَارِكٌ بَعْضَ مَا يُوحَىٰ إِلَيْكَ وَضَائِقٌ بِهِ صَدْرُكَ</w:t>
      </w:r>
      <w:r w:rsidR="00B40A88">
        <w:rPr>
          <w:rStyle w:val="rfdAie"/>
          <w:rFonts w:hint="cs"/>
          <w:rtl/>
        </w:rPr>
        <w:t xml:space="preserve"> </w:t>
      </w:r>
      <w:r w:rsidR="00172CD5" w:rsidRPr="00172CD5">
        <w:rPr>
          <w:rStyle w:val="rfdAlaem"/>
          <w:rtl/>
        </w:rPr>
        <w:t>)</w:t>
      </w:r>
      <w:r w:rsidRPr="00AC6D18">
        <w:rPr>
          <w:rtl/>
        </w:rPr>
        <w:t xml:space="preserve"> </w:t>
      </w:r>
      <w:r w:rsidR="00773F9D">
        <w:rPr>
          <w:rtl/>
        </w:rPr>
        <w:t>(</w:t>
      </w:r>
      <w:r w:rsidR="00B40A88">
        <w:rPr>
          <w:rFonts w:hint="cs"/>
          <w:rtl/>
        </w:rPr>
        <w:t xml:space="preserve"> </w:t>
      </w:r>
      <w:r w:rsidR="000F50B1">
        <w:rPr>
          <w:rtl/>
        </w:rPr>
        <w:t xml:space="preserve">سورة هود الآية </w:t>
      </w:r>
      <w:r w:rsidR="008F04AD">
        <w:rPr>
          <w:rtl/>
        </w:rPr>
        <w:br/>
      </w:r>
      <w:r w:rsidRPr="00AC6D18">
        <w:rPr>
          <w:rtl/>
        </w:rPr>
        <w:t>12</w:t>
      </w:r>
      <w:r w:rsidR="00B40A88">
        <w:rPr>
          <w:rFonts w:hint="cs"/>
          <w:rtl/>
        </w:rPr>
        <w:t xml:space="preserve"> </w:t>
      </w:r>
      <w:r w:rsidR="00773F9D">
        <w:rPr>
          <w:rtl/>
        </w:rPr>
        <w:t>)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قال</w:t>
      </w:r>
      <w:r w:rsidR="007E0241">
        <w:rPr>
          <w:rtl/>
        </w:rPr>
        <w:t xml:space="preserve"> :</w:t>
      </w:r>
      <w:r w:rsidRPr="00AC6D18">
        <w:rPr>
          <w:rtl/>
        </w:rPr>
        <w:t xml:space="preserve"> فهذا في تفسير المتقد</w:t>
      </w:r>
      <w:r w:rsidR="008F04AD">
        <w:rPr>
          <w:rtl/>
        </w:rPr>
        <w:t>ّ</w:t>
      </w:r>
      <w:r w:rsidRPr="00AC6D18">
        <w:rPr>
          <w:rtl/>
        </w:rPr>
        <w:t>مين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وأم</w:t>
      </w:r>
      <w:r w:rsidR="008F04AD">
        <w:rPr>
          <w:rtl/>
        </w:rPr>
        <w:t>ّ</w:t>
      </w:r>
      <w:r w:rsidRPr="00AC6D18">
        <w:rPr>
          <w:rtl/>
        </w:rPr>
        <w:t>ا مؤاخاته إي</w:t>
      </w:r>
      <w:r w:rsidR="004C2579">
        <w:rPr>
          <w:rtl/>
        </w:rPr>
        <w:t>ّ</w:t>
      </w:r>
      <w:r w:rsidRPr="00AC6D18">
        <w:rPr>
          <w:rtl/>
        </w:rPr>
        <w:t>اه فهو باب كبير جمعته على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حدته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وقد تقد</w:t>
      </w:r>
      <w:r w:rsidR="004C2579">
        <w:rPr>
          <w:rtl/>
        </w:rPr>
        <w:t>ّ</w:t>
      </w:r>
      <w:r w:rsidRPr="00AC6D18">
        <w:rPr>
          <w:rtl/>
        </w:rPr>
        <w:t xml:space="preserve">م كتابه </w:t>
      </w:r>
      <w:r w:rsidR="00AB3A9F" w:rsidRPr="00AC6D18">
        <w:rPr>
          <w:rtl/>
        </w:rPr>
        <w:t>«</w:t>
      </w:r>
      <w:r w:rsidR="00B40A88">
        <w:rPr>
          <w:rFonts w:hint="cs"/>
          <w:rtl/>
        </w:rPr>
        <w:t xml:space="preserve"> </w:t>
      </w:r>
      <w:r w:rsidRPr="00AC6D18">
        <w:rPr>
          <w:rtl/>
        </w:rPr>
        <w:t>شواهد التنزيل</w:t>
      </w:r>
      <w:r w:rsidR="00B40A88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Pr="00AC6D18">
        <w:rPr>
          <w:rtl/>
        </w:rPr>
        <w:t xml:space="preserve"> في حرف الشين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في العدد 14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ص 54</w:t>
      </w:r>
      <w:r w:rsidR="007E0241">
        <w:rPr>
          <w:rtl/>
        </w:rPr>
        <w:t xml:space="preserve"> ،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وترجمنا له هناك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فراجع</w:t>
      </w:r>
      <w:r w:rsidR="00095AA9">
        <w:rPr>
          <w:rtl/>
        </w:rPr>
        <w:t xml:space="preserve"> .</w:t>
      </w:r>
    </w:p>
    <w:p w:rsidR="00B40A88" w:rsidRDefault="00AC6D18" w:rsidP="001118DF">
      <w:pPr>
        <w:pStyle w:val="rfdLeftBold"/>
        <w:rPr>
          <w:rtl/>
        </w:rPr>
      </w:pPr>
      <w:r w:rsidRPr="00AC6D18">
        <w:rPr>
          <w:rtl/>
        </w:rPr>
        <w:t>للبحث صلة</w:t>
      </w:r>
      <w:r w:rsidR="00095AA9">
        <w:rPr>
          <w:rFonts w:hint="cs"/>
          <w:rtl/>
        </w:rPr>
        <w:t xml:space="preserve"> </w:t>
      </w:r>
      <w:r w:rsidR="00095AA9">
        <w:rPr>
          <w:rtl/>
        </w:rPr>
        <w:t>. . .</w:t>
      </w:r>
    </w:p>
    <w:p w:rsidR="00882C10" w:rsidRDefault="00882C10" w:rsidP="00B40A88">
      <w:pPr>
        <w:rPr>
          <w:rtl/>
        </w:rPr>
        <w:sectPr w:rsidR="00882C10" w:rsidSect="00107863">
          <w:headerReference w:type="even" r:id="rId177"/>
          <w:headerReference w:type="default" r:id="rId178"/>
          <w:headerReference w:type="first" r:id="rId179"/>
          <w:type w:val="continuous"/>
          <w:pgSz w:w="11907" w:h="16840" w:code="9"/>
          <w:pgMar w:top="1247" w:right="1361" w:bottom="1247" w:left="1361" w:header="720" w:footer="720" w:gutter="0"/>
          <w:cols w:space="720"/>
          <w:titlePg/>
          <w:bidi/>
          <w:rtlGutter/>
          <w:docGrid w:linePitch="360"/>
        </w:sectPr>
      </w:pPr>
    </w:p>
    <w:p w:rsidR="00B40A88" w:rsidRPr="00B40A88" w:rsidRDefault="00B40A88" w:rsidP="00B40A88">
      <w:pPr>
        <w:rPr>
          <w:rtl/>
        </w:rPr>
      </w:pPr>
      <w:r w:rsidRPr="00B40A88">
        <w:rPr>
          <w:rtl/>
        </w:rPr>
        <w:lastRenderedPageBreak/>
        <w:br w:type="page"/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4592"/>
        <w:gridCol w:w="4593"/>
      </w:tblGrid>
      <w:tr w:rsidR="005A045C" w:rsidTr="005A045C">
        <w:tc>
          <w:tcPr>
            <w:tcW w:w="2500" w:type="pct"/>
            <w:tcBorders>
              <w:top w:val="single" w:sz="18" w:space="0" w:color="auto"/>
            </w:tcBorders>
            <w:shd w:val="clear" w:color="auto" w:fill="auto"/>
          </w:tcPr>
          <w:p w:rsidR="005A045C" w:rsidRDefault="005A045C" w:rsidP="004A0AD9">
            <w:pPr>
              <w:pStyle w:val="Heading1Center"/>
              <w:rPr>
                <w:rtl/>
              </w:rPr>
            </w:pPr>
            <w:r w:rsidRPr="00AC6D18">
              <w:rPr>
                <w:rtl/>
              </w:rPr>
              <w:lastRenderedPageBreak/>
              <w:t>فهرس مخطوطات المدرسة الباقرية</w:t>
            </w:r>
            <w:r>
              <w:rPr>
                <w:rtl/>
              </w:rPr>
              <w:t xml:space="preserve"> </w:t>
            </w:r>
            <w:r>
              <w:rPr>
                <w:rtl/>
              </w:rPr>
              <w:br/>
            </w:r>
            <w:r w:rsidRPr="00AC6D18">
              <w:rPr>
                <w:rtl/>
              </w:rPr>
              <w:t>مشهد المقد</w:t>
            </w:r>
            <w:r>
              <w:rPr>
                <w:rtl/>
              </w:rPr>
              <w:t>ّ</w:t>
            </w:r>
            <w:r w:rsidRPr="00AC6D18">
              <w:rPr>
                <w:rtl/>
              </w:rPr>
              <w:t>سة</w:t>
            </w:r>
            <w:r>
              <w:rPr>
                <w:rtl/>
              </w:rPr>
              <w:t xml:space="preserve"> </w:t>
            </w:r>
            <w:r>
              <w:rPr>
                <w:rtl/>
              </w:rPr>
              <w:br/>
              <w:t>(</w:t>
            </w:r>
            <w:r w:rsidR="00D54BF2">
              <w:rPr>
                <w:rFonts w:hint="cs"/>
                <w:rtl/>
              </w:rPr>
              <w:t xml:space="preserve"> </w:t>
            </w:r>
            <w:r w:rsidRPr="00AC6D18">
              <w:rPr>
                <w:rtl/>
              </w:rPr>
              <w:t>5</w:t>
            </w:r>
            <w:r w:rsidR="00D54BF2">
              <w:rPr>
                <w:rFonts w:hint="cs"/>
                <w:rtl/>
              </w:rPr>
              <w:t xml:space="preserve"> </w:t>
            </w:r>
            <w:r w:rsidRPr="00AC6D18">
              <w:rPr>
                <w:rtl/>
              </w:rPr>
              <w:t>)</w:t>
            </w:r>
          </w:p>
        </w:tc>
        <w:tc>
          <w:tcPr>
            <w:tcW w:w="2500" w:type="pct"/>
            <w:tcBorders>
              <w:top w:val="single" w:sz="18" w:space="0" w:color="auto"/>
            </w:tcBorders>
            <w:shd w:val="clear" w:color="auto" w:fill="auto"/>
          </w:tcPr>
          <w:p w:rsidR="005A045C" w:rsidRPr="005A045C" w:rsidRDefault="005A045C" w:rsidP="005A045C">
            <w:pPr>
              <w:rPr>
                <w:rtl/>
              </w:rPr>
            </w:pPr>
          </w:p>
        </w:tc>
      </w:tr>
      <w:tr w:rsidR="005A045C" w:rsidTr="005A045C">
        <w:tc>
          <w:tcPr>
            <w:tcW w:w="5000" w:type="pct"/>
            <w:gridSpan w:val="2"/>
            <w:tcBorders>
              <w:bottom w:val="triple" w:sz="18" w:space="0" w:color="auto"/>
            </w:tcBorders>
            <w:shd w:val="clear" w:color="auto" w:fill="auto"/>
          </w:tcPr>
          <w:p w:rsidR="005A045C" w:rsidRPr="005A045C" w:rsidRDefault="005A045C" w:rsidP="005A045C">
            <w:pPr>
              <w:pStyle w:val="rfdLeftBold"/>
              <w:rPr>
                <w:rtl/>
              </w:rPr>
            </w:pPr>
            <w:r w:rsidRPr="00AC6D18">
              <w:rPr>
                <w:rtl/>
              </w:rPr>
              <w:t>الدكتور محمود فاضل</w:t>
            </w:r>
          </w:p>
        </w:tc>
      </w:tr>
    </w:tbl>
    <w:p w:rsidR="00AC6D18" w:rsidRPr="005A045C" w:rsidRDefault="00AC6D18" w:rsidP="005A045C">
      <w:pPr>
        <w:pStyle w:val="rfdCenterBold1"/>
        <w:rPr>
          <w:rtl/>
        </w:rPr>
      </w:pPr>
      <w:r w:rsidRPr="005A045C">
        <w:rPr>
          <w:rtl/>
        </w:rPr>
        <w:t>(</w:t>
      </w:r>
      <w:r w:rsidR="005A045C">
        <w:rPr>
          <w:rFonts w:hint="cs"/>
          <w:rtl/>
        </w:rPr>
        <w:t xml:space="preserve"> </w:t>
      </w:r>
      <w:r w:rsidRPr="005A045C">
        <w:rPr>
          <w:rtl/>
        </w:rPr>
        <w:t>322</w:t>
      </w:r>
      <w:r w:rsidR="005A045C">
        <w:rPr>
          <w:rFonts w:hint="cs"/>
          <w:rtl/>
        </w:rPr>
        <w:t xml:space="preserve"> </w:t>
      </w:r>
      <w:r w:rsidRPr="005A045C">
        <w:rPr>
          <w:rtl/>
        </w:rPr>
        <w:t>)</w:t>
      </w:r>
    </w:p>
    <w:p w:rsidR="00AC6D18" w:rsidRPr="005A045C" w:rsidRDefault="00AC6D18" w:rsidP="005A045C">
      <w:pPr>
        <w:pStyle w:val="rfdBold1"/>
        <w:rPr>
          <w:rtl/>
        </w:rPr>
      </w:pPr>
      <w:r w:rsidRPr="005A045C">
        <w:rPr>
          <w:rtl/>
        </w:rPr>
        <w:t>مجموعة</w:t>
      </w:r>
      <w:r w:rsidR="007E0241" w:rsidRPr="005A045C">
        <w:rPr>
          <w:rtl/>
        </w:rPr>
        <w:t xml:space="preserve"> :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429"/>
        <w:gridCol w:w="2756"/>
      </w:tblGrid>
      <w:tr w:rsidR="000946A7" w:rsidTr="005A045C">
        <w:tc>
          <w:tcPr>
            <w:tcW w:w="3500" w:type="pct"/>
            <w:shd w:val="clear" w:color="auto" w:fill="auto"/>
            <w:tcMar>
              <w:left w:w="0" w:type="dxa"/>
              <w:right w:w="0" w:type="dxa"/>
            </w:tcMar>
          </w:tcPr>
          <w:p w:rsidR="000946A7" w:rsidRDefault="000946A7" w:rsidP="00662D0A">
            <w:pPr>
              <w:rPr>
                <w:rtl/>
              </w:rPr>
            </w:pPr>
            <w:r w:rsidRPr="00AC6D18">
              <w:rPr>
                <w:rtl/>
              </w:rPr>
              <w:t>1</w:t>
            </w:r>
            <w:r>
              <w:rPr>
                <w:rtl/>
              </w:rPr>
              <w:t xml:space="preserve"> ـ </w:t>
            </w:r>
            <w:r w:rsidRPr="00AC6D18">
              <w:rPr>
                <w:rtl/>
              </w:rPr>
              <w:t>تفسير آية الكرسي</w:t>
            </w:r>
            <w:r w:rsidR="00095AA9">
              <w:rPr>
                <w:rtl/>
              </w:rPr>
              <w:t xml:space="preserve"> .</w:t>
            </w:r>
          </w:p>
        </w:tc>
        <w:tc>
          <w:tcPr>
            <w:tcW w:w="1500" w:type="pct"/>
            <w:shd w:val="clear" w:color="auto" w:fill="auto"/>
            <w:tcMar>
              <w:left w:w="0" w:type="dxa"/>
              <w:right w:w="0" w:type="dxa"/>
            </w:tcMar>
          </w:tcPr>
          <w:p w:rsidR="000946A7" w:rsidRDefault="00773F9D" w:rsidP="00662D0A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5A045C">
              <w:rPr>
                <w:rFonts w:hint="cs"/>
                <w:rtl/>
              </w:rPr>
              <w:t xml:space="preserve"> </w:t>
            </w:r>
            <w:r w:rsidR="000946A7" w:rsidRPr="00AC6D18">
              <w:rPr>
                <w:rtl/>
              </w:rPr>
              <w:t>تفسير</w:t>
            </w:r>
            <w:r w:rsidR="000946A7">
              <w:rPr>
                <w:rtl/>
              </w:rPr>
              <w:t xml:space="preserve"> ـ فارسي</w:t>
            </w:r>
            <w:r w:rsidR="005A045C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AC6D18" w:rsidRPr="00AC6D18" w:rsidRDefault="00AC6D18" w:rsidP="00AC6D18">
      <w:pPr>
        <w:rPr>
          <w:rtl/>
        </w:rPr>
      </w:pPr>
      <w:r w:rsidRPr="00AC6D18">
        <w:rPr>
          <w:rtl/>
        </w:rPr>
        <w:t>لمحمد بن الحسين المدعو</w:t>
      </w:r>
      <w:r w:rsidR="00041943">
        <w:rPr>
          <w:rtl/>
        </w:rPr>
        <w:t>ّ</w:t>
      </w:r>
      <w:r w:rsidRPr="00AC6D18">
        <w:rPr>
          <w:rtl/>
        </w:rPr>
        <w:t xml:space="preserve"> بفخر الدين الحسيني السماكي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فرغ من تأليفه سنة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952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وعنونه باسم الشاه طهماسب بهادر خان</w:t>
      </w:r>
      <w:r w:rsidR="00095AA9">
        <w:rPr>
          <w:rtl/>
        </w:rPr>
        <w:t xml:space="preserve"> 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429"/>
        <w:gridCol w:w="2756"/>
      </w:tblGrid>
      <w:tr w:rsidR="000946A7" w:rsidTr="005A045C">
        <w:tc>
          <w:tcPr>
            <w:tcW w:w="3500" w:type="pct"/>
            <w:shd w:val="clear" w:color="auto" w:fill="auto"/>
            <w:tcMar>
              <w:left w:w="0" w:type="dxa"/>
              <w:right w:w="0" w:type="dxa"/>
            </w:tcMar>
          </w:tcPr>
          <w:p w:rsidR="000946A7" w:rsidRDefault="000946A7" w:rsidP="00662D0A">
            <w:pPr>
              <w:rPr>
                <w:rtl/>
              </w:rPr>
            </w:pPr>
            <w:r w:rsidRPr="00AC6D18">
              <w:rPr>
                <w:rtl/>
              </w:rPr>
              <w:t>2</w:t>
            </w:r>
            <w:r>
              <w:rPr>
                <w:rtl/>
              </w:rPr>
              <w:t xml:space="preserve"> ـ </w:t>
            </w:r>
            <w:r w:rsidRPr="00AC6D18">
              <w:rPr>
                <w:rtl/>
              </w:rPr>
              <w:t>رسالة في آداب الاستخارة</w:t>
            </w:r>
            <w:r w:rsidR="00095AA9">
              <w:rPr>
                <w:rtl/>
              </w:rPr>
              <w:t xml:space="preserve"> .</w:t>
            </w:r>
          </w:p>
        </w:tc>
        <w:tc>
          <w:tcPr>
            <w:tcW w:w="1500" w:type="pct"/>
            <w:shd w:val="clear" w:color="auto" w:fill="auto"/>
            <w:tcMar>
              <w:left w:w="0" w:type="dxa"/>
              <w:right w:w="0" w:type="dxa"/>
            </w:tcMar>
          </w:tcPr>
          <w:p w:rsidR="000946A7" w:rsidRDefault="00773F9D" w:rsidP="00662D0A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5A045C">
              <w:rPr>
                <w:rFonts w:hint="cs"/>
                <w:rtl/>
              </w:rPr>
              <w:t xml:space="preserve"> </w:t>
            </w:r>
            <w:r w:rsidR="000946A7" w:rsidRPr="00AC6D18">
              <w:rPr>
                <w:rtl/>
              </w:rPr>
              <w:t>أخبار وأدعية</w:t>
            </w:r>
            <w:r w:rsidR="000946A7">
              <w:rPr>
                <w:rtl/>
              </w:rPr>
              <w:t xml:space="preserve"> ـ عربي</w:t>
            </w:r>
            <w:r w:rsidR="005A045C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AC6D18" w:rsidRPr="00AC6D18" w:rsidRDefault="00AC6D18" w:rsidP="00AC6D18">
      <w:pPr>
        <w:rPr>
          <w:rtl/>
        </w:rPr>
      </w:pPr>
      <w:r w:rsidRPr="00AC6D18">
        <w:rPr>
          <w:rtl/>
        </w:rPr>
        <w:t>لعلي</w:t>
      </w:r>
      <w:r w:rsidR="00041943">
        <w:rPr>
          <w:rtl/>
        </w:rPr>
        <w:t>ّ</w:t>
      </w:r>
      <w:r w:rsidRPr="00AC6D18">
        <w:rPr>
          <w:rtl/>
        </w:rPr>
        <w:t xml:space="preserve"> بن يوسف العاملي</w:t>
      </w:r>
      <w:r w:rsidR="00095AA9">
        <w:rPr>
          <w:rtl/>
        </w:rPr>
        <w:t xml:space="preserve"> 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429"/>
        <w:gridCol w:w="2756"/>
      </w:tblGrid>
      <w:tr w:rsidR="000946A7" w:rsidTr="005A045C">
        <w:tc>
          <w:tcPr>
            <w:tcW w:w="3500" w:type="pct"/>
            <w:shd w:val="clear" w:color="auto" w:fill="auto"/>
            <w:tcMar>
              <w:left w:w="0" w:type="dxa"/>
              <w:right w:w="0" w:type="dxa"/>
            </w:tcMar>
          </w:tcPr>
          <w:p w:rsidR="000946A7" w:rsidRDefault="000946A7" w:rsidP="00662D0A">
            <w:pPr>
              <w:rPr>
                <w:rtl/>
              </w:rPr>
            </w:pPr>
            <w:r w:rsidRPr="00AC6D18">
              <w:rPr>
                <w:rtl/>
              </w:rPr>
              <w:t>3</w:t>
            </w:r>
            <w:r>
              <w:rPr>
                <w:rtl/>
              </w:rPr>
              <w:t xml:space="preserve"> ـ </w:t>
            </w:r>
            <w:r w:rsidRPr="00AC6D18">
              <w:rPr>
                <w:rtl/>
              </w:rPr>
              <w:t>منية المريد في آداب المفيد والمستفيد</w:t>
            </w:r>
            <w:r w:rsidR="00095AA9">
              <w:rPr>
                <w:rtl/>
              </w:rPr>
              <w:t xml:space="preserve"> .</w:t>
            </w:r>
          </w:p>
        </w:tc>
        <w:tc>
          <w:tcPr>
            <w:tcW w:w="1500" w:type="pct"/>
            <w:shd w:val="clear" w:color="auto" w:fill="auto"/>
            <w:tcMar>
              <w:left w:w="0" w:type="dxa"/>
              <w:right w:w="0" w:type="dxa"/>
            </w:tcMar>
          </w:tcPr>
          <w:p w:rsidR="000946A7" w:rsidRDefault="00773F9D" w:rsidP="00662D0A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5A045C">
              <w:rPr>
                <w:rFonts w:hint="cs"/>
                <w:rtl/>
              </w:rPr>
              <w:t xml:space="preserve"> </w:t>
            </w:r>
            <w:r w:rsidR="000946A7" w:rsidRPr="00AC6D18">
              <w:rPr>
                <w:rtl/>
              </w:rPr>
              <w:t>أخلاق</w:t>
            </w:r>
            <w:r w:rsidR="000946A7">
              <w:rPr>
                <w:rtl/>
              </w:rPr>
              <w:t xml:space="preserve"> ـ عربي</w:t>
            </w:r>
            <w:r w:rsidR="005A045C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AC6D18" w:rsidRPr="00AC6D18" w:rsidRDefault="00AC6D18" w:rsidP="00AC6D18">
      <w:pPr>
        <w:rPr>
          <w:rtl/>
        </w:rPr>
      </w:pPr>
      <w:r w:rsidRPr="00AC6D18">
        <w:rPr>
          <w:rtl/>
        </w:rPr>
        <w:t>للشهيد الثاني</w:t>
      </w:r>
      <w:r w:rsidR="00095AA9">
        <w:rPr>
          <w:rtl/>
        </w:rPr>
        <w:t xml:space="preserve"> 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7348"/>
        <w:gridCol w:w="1837"/>
      </w:tblGrid>
      <w:tr w:rsidR="000946A7" w:rsidTr="005A045C">
        <w:tc>
          <w:tcPr>
            <w:tcW w:w="4000" w:type="pct"/>
            <w:shd w:val="clear" w:color="auto" w:fill="auto"/>
            <w:tcMar>
              <w:left w:w="0" w:type="dxa"/>
              <w:right w:w="0" w:type="dxa"/>
            </w:tcMar>
          </w:tcPr>
          <w:p w:rsidR="000946A7" w:rsidRDefault="000946A7" w:rsidP="00662D0A">
            <w:pPr>
              <w:rPr>
                <w:rtl/>
              </w:rPr>
            </w:pPr>
            <w:r w:rsidRPr="00AC6D18">
              <w:rPr>
                <w:rtl/>
              </w:rPr>
              <w:t>4</w:t>
            </w:r>
            <w:r>
              <w:rPr>
                <w:rtl/>
              </w:rPr>
              <w:t xml:space="preserve"> ـ </w:t>
            </w:r>
            <w:r w:rsidRPr="00AC6D18">
              <w:rPr>
                <w:rtl/>
              </w:rPr>
              <w:t>الشبهات العلي</w:t>
            </w:r>
            <w:r w:rsidR="00041943">
              <w:rPr>
                <w:rtl/>
              </w:rPr>
              <w:t>ّ</w:t>
            </w:r>
            <w:r w:rsidRPr="00AC6D18">
              <w:rPr>
                <w:rtl/>
              </w:rPr>
              <w:t>ة على وظائف الصلاة القلبية = أسرار الصلاة</w:t>
            </w:r>
            <w:r w:rsidR="00095AA9">
              <w:rPr>
                <w:rtl/>
              </w:rPr>
              <w:t xml:space="preserve"> .</w:t>
            </w:r>
          </w:p>
        </w:tc>
        <w:tc>
          <w:tcPr>
            <w:tcW w:w="1000" w:type="pct"/>
            <w:shd w:val="clear" w:color="auto" w:fill="auto"/>
          </w:tcPr>
          <w:p w:rsidR="000946A7" w:rsidRDefault="00773F9D" w:rsidP="00662D0A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5A045C">
              <w:rPr>
                <w:rFonts w:hint="cs"/>
                <w:rtl/>
              </w:rPr>
              <w:t xml:space="preserve"> </w:t>
            </w:r>
            <w:r w:rsidR="000946A7">
              <w:rPr>
                <w:rtl/>
              </w:rPr>
              <w:t>عربي</w:t>
            </w:r>
            <w:r w:rsidR="005A045C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AC6D18" w:rsidRPr="00AC6D18" w:rsidRDefault="00AC6D18" w:rsidP="00AC6D18">
      <w:pPr>
        <w:rPr>
          <w:rtl/>
        </w:rPr>
      </w:pPr>
      <w:r w:rsidRPr="00AC6D18">
        <w:rPr>
          <w:rtl/>
        </w:rPr>
        <w:t>له أيضا</w:t>
      </w:r>
      <w:r w:rsidR="00041943">
        <w:rPr>
          <w:rtl/>
        </w:rPr>
        <w:t>ً</w:t>
      </w:r>
      <w:r w:rsidR="00095AA9">
        <w:rPr>
          <w:rtl/>
        </w:rPr>
        <w:t xml:space="preserve"> 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429"/>
        <w:gridCol w:w="2756"/>
      </w:tblGrid>
      <w:tr w:rsidR="000946A7" w:rsidTr="005A045C">
        <w:tc>
          <w:tcPr>
            <w:tcW w:w="3500" w:type="pct"/>
            <w:shd w:val="clear" w:color="auto" w:fill="auto"/>
            <w:tcMar>
              <w:left w:w="0" w:type="dxa"/>
              <w:right w:w="0" w:type="dxa"/>
            </w:tcMar>
          </w:tcPr>
          <w:p w:rsidR="000946A7" w:rsidRDefault="000946A7" w:rsidP="00662D0A">
            <w:pPr>
              <w:rPr>
                <w:rtl/>
              </w:rPr>
            </w:pPr>
            <w:r w:rsidRPr="00AC6D18">
              <w:rPr>
                <w:rtl/>
              </w:rPr>
              <w:t>5</w:t>
            </w:r>
            <w:r>
              <w:rPr>
                <w:rtl/>
              </w:rPr>
              <w:t xml:space="preserve"> ـ </w:t>
            </w:r>
            <w:r w:rsidRPr="00AC6D18">
              <w:rPr>
                <w:rtl/>
              </w:rPr>
              <w:t>رسالة في الصلاة</w:t>
            </w:r>
            <w:r w:rsidR="00095AA9">
              <w:rPr>
                <w:rtl/>
              </w:rPr>
              <w:t xml:space="preserve"> .</w:t>
            </w:r>
          </w:p>
        </w:tc>
        <w:tc>
          <w:tcPr>
            <w:tcW w:w="1500" w:type="pct"/>
            <w:shd w:val="clear" w:color="auto" w:fill="auto"/>
          </w:tcPr>
          <w:p w:rsidR="000946A7" w:rsidRDefault="00773F9D" w:rsidP="00662D0A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5A045C">
              <w:rPr>
                <w:rFonts w:hint="cs"/>
                <w:rtl/>
              </w:rPr>
              <w:t xml:space="preserve"> </w:t>
            </w:r>
            <w:r w:rsidR="000946A7" w:rsidRPr="00AC6D18">
              <w:rPr>
                <w:rtl/>
              </w:rPr>
              <w:t>عبادات</w:t>
            </w:r>
            <w:r w:rsidR="000946A7">
              <w:rPr>
                <w:rtl/>
              </w:rPr>
              <w:t xml:space="preserve"> ـ عربي</w:t>
            </w:r>
            <w:r w:rsidR="005A045C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AC6D18" w:rsidRPr="00AC6D18" w:rsidRDefault="00AC6D18" w:rsidP="00041943">
      <w:pPr>
        <w:rPr>
          <w:rtl/>
        </w:rPr>
      </w:pPr>
      <w:r w:rsidRPr="00AC6D18">
        <w:rPr>
          <w:rtl/>
        </w:rPr>
        <w:t>وهي رسالة في ثلاثة فصول</w:t>
      </w:r>
      <w:r w:rsidR="007E0241">
        <w:rPr>
          <w:rtl/>
        </w:rPr>
        <w:t xml:space="preserve"> :</w:t>
      </w:r>
      <w:r w:rsidRPr="00AC6D18">
        <w:rPr>
          <w:rtl/>
        </w:rPr>
        <w:t xml:space="preserve"> 1</w:t>
      </w:r>
      <w:r w:rsidR="004803AF">
        <w:rPr>
          <w:rtl/>
        </w:rPr>
        <w:t xml:space="preserve"> ـ </w:t>
      </w:r>
      <w:r w:rsidRPr="00AC6D18">
        <w:rPr>
          <w:rtl/>
        </w:rPr>
        <w:t>ماهية الصلاة 2</w:t>
      </w:r>
      <w:r w:rsidR="004803AF">
        <w:rPr>
          <w:rtl/>
        </w:rPr>
        <w:t xml:space="preserve"> ـ </w:t>
      </w:r>
      <w:r w:rsidRPr="00AC6D18">
        <w:rPr>
          <w:rtl/>
        </w:rPr>
        <w:t>ظاهر الصلاة وباطنها</w:t>
      </w:r>
      <w:r w:rsidR="00095AA9">
        <w:rPr>
          <w:rtl/>
        </w:rPr>
        <w:t xml:space="preserve"> .</w:t>
      </w:r>
      <w:r w:rsidR="00041943">
        <w:rPr>
          <w:rtl/>
        </w:rPr>
        <w:t xml:space="preserve"> </w:t>
      </w:r>
      <w:r w:rsidR="00041943">
        <w:rPr>
          <w:rtl/>
        </w:rPr>
        <w:br/>
      </w:r>
      <w:r w:rsidRPr="00AC6D18">
        <w:rPr>
          <w:rtl/>
        </w:rPr>
        <w:t>وهذا القسمان يبحثان فيمن تجب عليه الصلاة وفيمن لا تجب عليه</w:t>
      </w:r>
      <w:r w:rsidR="00095AA9">
        <w:rPr>
          <w:rtl/>
        </w:rPr>
        <w:t xml:space="preserve"> 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429"/>
        <w:gridCol w:w="2756"/>
      </w:tblGrid>
      <w:tr w:rsidR="000946A7" w:rsidTr="005A045C">
        <w:tc>
          <w:tcPr>
            <w:tcW w:w="3500" w:type="pct"/>
            <w:shd w:val="clear" w:color="auto" w:fill="auto"/>
            <w:tcMar>
              <w:left w:w="0" w:type="dxa"/>
              <w:right w:w="0" w:type="dxa"/>
            </w:tcMar>
          </w:tcPr>
          <w:p w:rsidR="000946A7" w:rsidRDefault="000946A7" w:rsidP="00662D0A">
            <w:pPr>
              <w:rPr>
                <w:rtl/>
              </w:rPr>
            </w:pPr>
            <w:r w:rsidRPr="00AC6D18">
              <w:rPr>
                <w:rtl/>
              </w:rPr>
              <w:t>6</w:t>
            </w:r>
            <w:r>
              <w:rPr>
                <w:rtl/>
              </w:rPr>
              <w:t xml:space="preserve"> ـ </w:t>
            </w:r>
            <w:r w:rsidRPr="00AC6D18">
              <w:rPr>
                <w:rtl/>
              </w:rPr>
              <w:t>رسالة في مراقي الوجود</w:t>
            </w:r>
            <w:r w:rsidR="00095AA9">
              <w:rPr>
                <w:rtl/>
              </w:rPr>
              <w:t xml:space="preserve"> .</w:t>
            </w:r>
          </w:p>
        </w:tc>
        <w:tc>
          <w:tcPr>
            <w:tcW w:w="1500" w:type="pct"/>
            <w:shd w:val="clear" w:color="auto" w:fill="auto"/>
          </w:tcPr>
          <w:p w:rsidR="000946A7" w:rsidRDefault="00773F9D" w:rsidP="00662D0A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5A045C">
              <w:rPr>
                <w:rFonts w:hint="cs"/>
                <w:rtl/>
              </w:rPr>
              <w:t xml:space="preserve"> </w:t>
            </w:r>
            <w:r w:rsidR="000946A7" w:rsidRPr="00AC6D18">
              <w:rPr>
                <w:rtl/>
              </w:rPr>
              <w:t>حكمة</w:t>
            </w:r>
            <w:r w:rsidR="000946A7">
              <w:rPr>
                <w:rtl/>
              </w:rPr>
              <w:t xml:space="preserve"> ـ </w:t>
            </w:r>
            <w:r w:rsidR="000946A7" w:rsidRPr="00AC6D18">
              <w:rPr>
                <w:rtl/>
              </w:rPr>
              <w:t>عربي</w:t>
            </w:r>
            <w:r w:rsidR="005A045C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AC6D18" w:rsidRDefault="00AC6D18" w:rsidP="00AC6D18">
      <w:pPr>
        <w:rPr>
          <w:rtl/>
        </w:rPr>
      </w:pPr>
      <w:r>
        <w:rPr>
          <w:rtl/>
        </w:rPr>
        <w:br w:type="page"/>
      </w:r>
      <w:r w:rsidRPr="00AC6D18">
        <w:rPr>
          <w:rtl/>
        </w:rPr>
        <w:lastRenderedPageBreak/>
        <w:t>لابن سينا</w:t>
      </w:r>
      <w:r w:rsidR="00095AA9">
        <w:rPr>
          <w:rtl/>
        </w:rPr>
        <w:t xml:space="preserve"> 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429"/>
        <w:gridCol w:w="2756"/>
      </w:tblGrid>
      <w:tr w:rsidR="005A045C" w:rsidTr="001770FB">
        <w:tc>
          <w:tcPr>
            <w:tcW w:w="3500" w:type="pct"/>
            <w:shd w:val="clear" w:color="auto" w:fill="auto"/>
            <w:tcMar>
              <w:left w:w="0" w:type="dxa"/>
              <w:right w:w="0" w:type="dxa"/>
            </w:tcMar>
          </w:tcPr>
          <w:p w:rsidR="005A045C" w:rsidRPr="00AC6D18" w:rsidRDefault="005A045C" w:rsidP="004A0AD9">
            <w:pPr>
              <w:rPr>
                <w:rtl/>
              </w:rPr>
            </w:pPr>
            <w:r w:rsidRPr="00AC6D18">
              <w:rPr>
                <w:rtl/>
              </w:rPr>
              <w:t>7</w:t>
            </w:r>
            <w:r>
              <w:rPr>
                <w:rtl/>
              </w:rPr>
              <w:t xml:space="preserve"> ـ </w:t>
            </w:r>
            <w:r w:rsidRPr="00AC6D18">
              <w:rPr>
                <w:rtl/>
              </w:rPr>
              <w:t>رسالة في العقول</w:t>
            </w:r>
            <w:r w:rsidR="00095AA9">
              <w:rPr>
                <w:rtl/>
              </w:rPr>
              <w:t xml:space="preserve"> .</w:t>
            </w:r>
          </w:p>
        </w:tc>
        <w:tc>
          <w:tcPr>
            <w:tcW w:w="1500" w:type="pct"/>
            <w:shd w:val="clear" w:color="auto" w:fill="auto"/>
            <w:tcMar>
              <w:left w:w="0" w:type="dxa"/>
              <w:right w:w="0" w:type="dxa"/>
            </w:tcMar>
          </w:tcPr>
          <w:p w:rsidR="005A045C" w:rsidRDefault="005A045C" w:rsidP="004A0AD9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>
              <w:rPr>
                <w:rFonts w:hint="cs"/>
                <w:rtl/>
              </w:rPr>
              <w:t xml:space="preserve"> </w:t>
            </w:r>
            <w:r w:rsidRPr="00AC6D18">
              <w:rPr>
                <w:rtl/>
              </w:rPr>
              <w:t>حكمة</w:t>
            </w:r>
            <w:r>
              <w:rPr>
                <w:rtl/>
              </w:rPr>
              <w:t xml:space="preserve"> ـ عربي</w:t>
            </w:r>
            <w:r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5A045C" w:rsidRPr="00AC6D18" w:rsidRDefault="005A045C" w:rsidP="005A045C">
      <w:pPr>
        <w:pStyle w:val="rfdPoemTini"/>
        <w:rPr>
          <w:rtl/>
        </w:rPr>
      </w:pP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429"/>
        <w:gridCol w:w="2756"/>
      </w:tblGrid>
      <w:tr w:rsidR="001770FB" w:rsidTr="001770FB">
        <w:tc>
          <w:tcPr>
            <w:tcW w:w="3500" w:type="pct"/>
            <w:shd w:val="clear" w:color="auto" w:fill="auto"/>
            <w:tcMar>
              <w:left w:w="0" w:type="dxa"/>
              <w:right w:w="0" w:type="dxa"/>
            </w:tcMar>
          </w:tcPr>
          <w:p w:rsidR="001770FB" w:rsidRPr="00AC6D18" w:rsidRDefault="001770FB" w:rsidP="004A0AD9">
            <w:pPr>
              <w:rPr>
                <w:rtl/>
              </w:rPr>
            </w:pPr>
            <w:r>
              <w:rPr>
                <w:rFonts w:hint="cs"/>
                <w:rtl/>
              </w:rPr>
              <w:t>8 رسالة في مراتب الوجود</w:t>
            </w:r>
          </w:p>
        </w:tc>
        <w:tc>
          <w:tcPr>
            <w:tcW w:w="1500" w:type="pct"/>
            <w:shd w:val="clear" w:color="auto" w:fill="auto"/>
            <w:tcMar>
              <w:left w:w="0" w:type="dxa"/>
              <w:right w:w="0" w:type="dxa"/>
            </w:tcMar>
          </w:tcPr>
          <w:p w:rsidR="001770FB" w:rsidRDefault="001770FB" w:rsidP="001770FB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>
              <w:rPr>
                <w:rFonts w:hint="cs"/>
                <w:rtl/>
              </w:rPr>
              <w:t xml:space="preserve"> </w:t>
            </w:r>
            <w:r w:rsidRPr="00AC6D18">
              <w:rPr>
                <w:rtl/>
              </w:rPr>
              <w:t>حكمة</w:t>
            </w:r>
            <w:r>
              <w:rPr>
                <w:rtl/>
              </w:rPr>
              <w:t xml:space="preserve"> ـ </w:t>
            </w:r>
            <w:r>
              <w:rPr>
                <w:rFonts w:hint="cs"/>
                <w:rtl/>
              </w:rPr>
              <w:t xml:space="preserve">فارسي </w:t>
            </w:r>
            <w:r>
              <w:rPr>
                <w:rtl/>
              </w:rPr>
              <w:t>)</w:t>
            </w:r>
          </w:p>
        </w:tc>
      </w:tr>
    </w:tbl>
    <w:p w:rsidR="00AC6D18" w:rsidRDefault="00AC6D18" w:rsidP="00AC6D18">
      <w:pPr>
        <w:rPr>
          <w:rtl/>
        </w:rPr>
      </w:pPr>
      <w:r w:rsidRPr="00AC6D18">
        <w:rPr>
          <w:rtl/>
        </w:rPr>
        <w:t>لمير سيد شريف الجرجاني</w:t>
      </w:r>
      <w:r w:rsidR="00095AA9">
        <w:rPr>
          <w:rtl/>
        </w:rPr>
        <w:t xml:space="preserve"> 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429"/>
        <w:gridCol w:w="2756"/>
      </w:tblGrid>
      <w:tr w:rsidR="001770FB" w:rsidTr="001770FB">
        <w:tc>
          <w:tcPr>
            <w:tcW w:w="3500" w:type="pct"/>
            <w:shd w:val="clear" w:color="auto" w:fill="auto"/>
            <w:tcMar>
              <w:left w:w="0" w:type="dxa"/>
              <w:right w:w="0" w:type="dxa"/>
            </w:tcMar>
          </w:tcPr>
          <w:p w:rsidR="001770FB" w:rsidRPr="00AC6D18" w:rsidRDefault="001770FB" w:rsidP="004A0AD9">
            <w:pPr>
              <w:rPr>
                <w:rtl/>
              </w:rPr>
            </w:pPr>
            <w:r w:rsidRPr="00AC6D18">
              <w:rPr>
                <w:rtl/>
              </w:rPr>
              <w:t>9</w:t>
            </w:r>
            <w:r>
              <w:rPr>
                <w:rtl/>
              </w:rPr>
              <w:t xml:space="preserve"> ـ </w:t>
            </w:r>
            <w:r w:rsidRPr="00AC6D18">
              <w:rPr>
                <w:rtl/>
              </w:rPr>
              <w:t>رسالة العقد الطهماسبي = الرسالة الوسواسية</w:t>
            </w:r>
            <w:r w:rsidR="00095AA9">
              <w:rPr>
                <w:rtl/>
              </w:rPr>
              <w:t xml:space="preserve"> .</w:t>
            </w:r>
          </w:p>
        </w:tc>
        <w:tc>
          <w:tcPr>
            <w:tcW w:w="1500" w:type="pct"/>
            <w:shd w:val="clear" w:color="auto" w:fill="auto"/>
            <w:tcMar>
              <w:left w:w="0" w:type="dxa"/>
              <w:right w:w="0" w:type="dxa"/>
            </w:tcMar>
          </w:tcPr>
          <w:p w:rsidR="001770FB" w:rsidRDefault="001770FB" w:rsidP="004A0AD9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عربي</w:t>
            </w:r>
            <w:r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AC6D18" w:rsidRDefault="00AC6D18" w:rsidP="00AC6D18">
      <w:pPr>
        <w:rPr>
          <w:rtl/>
        </w:rPr>
      </w:pPr>
      <w:r w:rsidRPr="00AC6D18">
        <w:rPr>
          <w:rtl/>
        </w:rPr>
        <w:t>للحسين بن عبد الصمد الحارثي</w:t>
      </w:r>
      <w:r w:rsidR="00095AA9">
        <w:rPr>
          <w:rtl/>
        </w:rPr>
        <w:t xml:space="preserve"> 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429"/>
        <w:gridCol w:w="2756"/>
      </w:tblGrid>
      <w:tr w:rsidR="001770FB" w:rsidTr="001770FB">
        <w:tc>
          <w:tcPr>
            <w:tcW w:w="3500" w:type="pct"/>
            <w:shd w:val="clear" w:color="auto" w:fill="auto"/>
            <w:tcMar>
              <w:left w:w="0" w:type="dxa"/>
              <w:right w:w="0" w:type="dxa"/>
            </w:tcMar>
          </w:tcPr>
          <w:p w:rsidR="001770FB" w:rsidRPr="00AC6D18" w:rsidRDefault="001770FB" w:rsidP="004A0AD9">
            <w:pPr>
              <w:rPr>
                <w:rtl/>
              </w:rPr>
            </w:pPr>
            <w:r w:rsidRPr="00AC6D18">
              <w:rPr>
                <w:rtl/>
              </w:rPr>
              <w:t>10</w:t>
            </w:r>
            <w:r>
              <w:rPr>
                <w:rtl/>
              </w:rPr>
              <w:t xml:space="preserve"> ـ </w:t>
            </w:r>
            <w:r w:rsidRPr="00AC6D18">
              <w:rPr>
                <w:rtl/>
              </w:rPr>
              <w:t>دانش نامه شاهي</w:t>
            </w:r>
          </w:p>
        </w:tc>
        <w:tc>
          <w:tcPr>
            <w:tcW w:w="1500" w:type="pct"/>
            <w:shd w:val="clear" w:color="auto" w:fill="auto"/>
            <w:tcMar>
              <w:left w:w="0" w:type="dxa"/>
              <w:right w:w="0" w:type="dxa"/>
            </w:tcMar>
          </w:tcPr>
          <w:p w:rsidR="001770FB" w:rsidRDefault="001770FB" w:rsidP="004A0AD9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>
              <w:rPr>
                <w:rFonts w:hint="cs"/>
                <w:rtl/>
              </w:rPr>
              <w:t xml:space="preserve"> </w:t>
            </w:r>
            <w:r w:rsidRPr="00AC6D18">
              <w:rPr>
                <w:rtl/>
              </w:rPr>
              <w:t>كلام وعقائد</w:t>
            </w:r>
            <w:r>
              <w:rPr>
                <w:rtl/>
              </w:rPr>
              <w:t xml:space="preserve"> ـ فارسي</w:t>
            </w:r>
            <w:r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AC6D18" w:rsidRDefault="00AC6D18" w:rsidP="00AC6D18">
      <w:pPr>
        <w:rPr>
          <w:rtl/>
        </w:rPr>
      </w:pPr>
      <w:r w:rsidRPr="00AC6D18">
        <w:rPr>
          <w:rtl/>
        </w:rPr>
        <w:t>للآخوند المل</w:t>
      </w:r>
      <w:r w:rsidR="00041943">
        <w:rPr>
          <w:rtl/>
        </w:rPr>
        <w:t>ّ</w:t>
      </w:r>
      <w:r w:rsidRPr="00AC6D18">
        <w:rPr>
          <w:rtl/>
        </w:rPr>
        <w:t xml:space="preserve">ا محمد أمين بن محمد شريف </w:t>
      </w:r>
      <w:r w:rsidR="00773F9D">
        <w:rPr>
          <w:rtl/>
        </w:rPr>
        <w:t>(</w:t>
      </w:r>
      <w:r w:rsidR="001770FB">
        <w:rPr>
          <w:rFonts w:hint="cs"/>
          <w:rtl/>
        </w:rPr>
        <w:t xml:space="preserve"> </w:t>
      </w:r>
      <w:r w:rsidRPr="00AC6D18">
        <w:rPr>
          <w:rtl/>
        </w:rPr>
        <w:t>1036 ه</w:t>
      </w:r>
      <w:r w:rsidR="00041943">
        <w:rPr>
          <w:rtl/>
        </w:rPr>
        <w:t>ـ</w:t>
      </w:r>
      <w:r w:rsidR="001770FB">
        <w:rPr>
          <w:rFonts w:hint="cs"/>
          <w:rtl/>
        </w:rPr>
        <w:t xml:space="preserve"> </w:t>
      </w:r>
      <w:r w:rsidR="00773F9D">
        <w:rPr>
          <w:rtl/>
        </w:rPr>
        <w:t>)</w:t>
      </w:r>
      <w:r w:rsidR="00095AA9">
        <w:rPr>
          <w:rtl/>
        </w:rPr>
        <w:t xml:space="preserve"> 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429"/>
        <w:gridCol w:w="2756"/>
      </w:tblGrid>
      <w:tr w:rsidR="001770FB" w:rsidTr="001770FB">
        <w:tc>
          <w:tcPr>
            <w:tcW w:w="3500" w:type="pct"/>
            <w:shd w:val="clear" w:color="auto" w:fill="auto"/>
            <w:tcMar>
              <w:left w:w="0" w:type="dxa"/>
              <w:right w:w="0" w:type="dxa"/>
            </w:tcMar>
          </w:tcPr>
          <w:p w:rsidR="001770FB" w:rsidRPr="00AC6D18" w:rsidRDefault="001770FB" w:rsidP="004A0AD9">
            <w:pPr>
              <w:rPr>
                <w:rtl/>
              </w:rPr>
            </w:pPr>
            <w:r w:rsidRPr="00AC6D18">
              <w:rPr>
                <w:rtl/>
              </w:rPr>
              <w:t>11</w:t>
            </w:r>
            <w:r>
              <w:rPr>
                <w:rtl/>
              </w:rPr>
              <w:t xml:space="preserve"> ـ </w:t>
            </w:r>
            <w:r w:rsidRPr="00AC6D18">
              <w:rPr>
                <w:rtl/>
              </w:rPr>
              <w:t>أوصاف الأشراف</w:t>
            </w:r>
            <w:r w:rsidR="00095AA9">
              <w:rPr>
                <w:rtl/>
              </w:rPr>
              <w:t xml:space="preserve"> .</w:t>
            </w:r>
          </w:p>
        </w:tc>
        <w:tc>
          <w:tcPr>
            <w:tcW w:w="1500" w:type="pct"/>
            <w:shd w:val="clear" w:color="auto" w:fill="auto"/>
            <w:tcMar>
              <w:left w:w="0" w:type="dxa"/>
              <w:right w:w="0" w:type="dxa"/>
            </w:tcMar>
          </w:tcPr>
          <w:p w:rsidR="001770FB" w:rsidRDefault="001770FB" w:rsidP="004A0AD9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>
              <w:rPr>
                <w:rFonts w:hint="cs"/>
                <w:rtl/>
              </w:rPr>
              <w:t xml:space="preserve"> </w:t>
            </w:r>
            <w:r w:rsidRPr="00AC6D18">
              <w:rPr>
                <w:rtl/>
              </w:rPr>
              <w:t>سير وسلوك</w:t>
            </w:r>
            <w:r>
              <w:rPr>
                <w:rtl/>
              </w:rPr>
              <w:t xml:space="preserve"> ـ فارسي</w:t>
            </w:r>
            <w:r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AC6D18" w:rsidRDefault="00AC6D18" w:rsidP="00AC6D18">
      <w:pPr>
        <w:rPr>
          <w:rtl/>
        </w:rPr>
      </w:pPr>
      <w:r w:rsidRPr="00AC6D18">
        <w:rPr>
          <w:rtl/>
        </w:rPr>
        <w:t>للخواجة نصير الدين الطوسي</w:t>
      </w:r>
      <w:r w:rsidR="00095AA9">
        <w:rPr>
          <w:rtl/>
        </w:rPr>
        <w:t xml:space="preserve"> 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429"/>
        <w:gridCol w:w="2756"/>
      </w:tblGrid>
      <w:tr w:rsidR="001770FB" w:rsidTr="001770FB">
        <w:tc>
          <w:tcPr>
            <w:tcW w:w="3500" w:type="pct"/>
            <w:shd w:val="clear" w:color="auto" w:fill="auto"/>
            <w:tcMar>
              <w:left w:w="0" w:type="dxa"/>
              <w:right w:w="0" w:type="dxa"/>
            </w:tcMar>
          </w:tcPr>
          <w:p w:rsidR="001770FB" w:rsidRPr="00AC6D18" w:rsidRDefault="001770FB" w:rsidP="004A0AD9">
            <w:pPr>
              <w:rPr>
                <w:rtl/>
              </w:rPr>
            </w:pPr>
            <w:r w:rsidRPr="00AC6D18">
              <w:rPr>
                <w:rtl/>
              </w:rPr>
              <w:t>12</w:t>
            </w:r>
            <w:r>
              <w:rPr>
                <w:rtl/>
              </w:rPr>
              <w:t xml:space="preserve"> ـ </w:t>
            </w:r>
            <w:r w:rsidRPr="00AC6D18">
              <w:rPr>
                <w:rtl/>
              </w:rPr>
              <w:t>من كتاب الأربعين</w:t>
            </w:r>
            <w:r w:rsidR="00095AA9">
              <w:rPr>
                <w:rtl/>
              </w:rPr>
              <w:t xml:space="preserve"> .</w:t>
            </w:r>
          </w:p>
        </w:tc>
        <w:tc>
          <w:tcPr>
            <w:tcW w:w="1500" w:type="pct"/>
            <w:shd w:val="clear" w:color="auto" w:fill="auto"/>
            <w:tcMar>
              <w:left w:w="0" w:type="dxa"/>
              <w:right w:w="0" w:type="dxa"/>
            </w:tcMar>
          </w:tcPr>
          <w:p w:rsidR="001770FB" w:rsidRDefault="001770FB" w:rsidP="004A0AD9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>
              <w:rPr>
                <w:rFonts w:hint="cs"/>
                <w:rtl/>
              </w:rPr>
              <w:t xml:space="preserve"> </w:t>
            </w:r>
            <w:r w:rsidRPr="00AC6D18">
              <w:rPr>
                <w:rtl/>
              </w:rPr>
              <w:t>أخبار</w:t>
            </w:r>
            <w:r>
              <w:rPr>
                <w:rtl/>
              </w:rPr>
              <w:t xml:space="preserve"> ـ عربي</w:t>
            </w:r>
            <w:r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AC6D18" w:rsidRDefault="00AC6D18" w:rsidP="00AC6D18">
      <w:pPr>
        <w:rPr>
          <w:rtl/>
        </w:rPr>
      </w:pPr>
      <w:r w:rsidRPr="00AC6D18">
        <w:rPr>
          <w:rtl/>
        </w:rPr>
        <w:t>للمولى</w:t>
      </w:r>
      <w:r w:rsidR="00FB7845">
        <w:rPr>
          <w:rtl/>
        </w:rPr>
        <w:t xml:space="preserve"> عبد الله</w:t>
      </w:r>
      <w:r w:rsidRPr="00AC6D18">
        <w:rPr>
          <w:rtl/>
        </w:rPr>
        <w:t xml:space="preserve"> المقتول</w:t>
      </w:r>
      <w:r w:rsidR="00095AA9">
        <w:rPr>
          <w:rtl/>
        </w:rPr>
        <w:t xml:space="preserve"> 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429"/>
        <w:gridCol w:w="2756"/>
      </w:tblGrid>
      <w:tr w:rsidR="001770FB" w:rsidTr="001770FB">
        <w:tc>
          <w:tcPr>
            <w:tcW w:w="3500" w:type="pct"/>
            <w:shd w:val="clear" w:color="auto" w:fill="auto"/>
            <w:tcMar>
              <w:left w:w="0" w:type="dxa"/>
              <w:right w:w="0" w:type="dxa"/>
            </w:tcMar>
          </w:tcPr>
          <w:p w:rsidR="001770FB" w:rsidRPr="00AC6D18" w:rsidRDefault="001770FB" w:rsidP="004A0AD9">
            <w:pPr>
              <w:rPr>
                <w:rtl/>
              </w:rPr>
            </w:pPr>
            <w:r w:rsidRPr="00AC6D18">
              <w:rPr>
                <w:rtl/>
              </w:rPr>
              <w:t>13</w:t>
            </w:r>
            <w:r>
              <w:rPr>
                <w:rtl/>
              </w:rPr>
              <w:t xml:space="preserve"> ـ </w:t>
            </w:r>
            <w:r w:rsidRPr="00AC6D18">
              <w:rPr>
                <w:rtl/>
              </w:rPr>
              <w:t>رسالة في الأخلاق</w:t>
            </w:r>
            <w:r w:rsidR="00095AA9">
              <w:rPr>
                <w:rtl/>
              </w:rPr>
              <w:t xml:space="preserve"> .</w:t>
            </w:r>
          </w:p>
        </w:tc>
        <w:tc>
          <w:tcPr>
            <w:tcW w:w="1500" w:type="pct"/>
            <w:shd w:val="clear" w:color="auto" w:fill="auto"/>
            <w:tcMar>
              <w:left w:w="0" w:type="dxa"/>
              <w:right w:w="0" w:type="dxa"/>
            </w:tcMar>
          </w:tcPr>
          <w:p w:rsidR="001770FB" w:rsidRDefault="001770FB" w:rsidP="004A0AD9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عربي</w:t>
            </w:r>
            <w:r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AC6D18" w:rsidRDefault="00AC6D18" w:rsidP="00AC6D18">
      <w:pPr>
        <w:rPr>
          <w:rtl/>
        </w:rPr>
      </w:pPr>
      <w:r w:rsidRPr="00AC6D18">
        <w:rPr>
          <w:rtl/>
        </w:rPr>
        <w:t>تشتمل على أربع مقالات</w:t>
      </w:r>
      <w:r w:rsidR="00095AA9">
        <w:rPr>
          <w:rtl/>
        </w:rPr>
        <w:t xml:space="preserve"> 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7348"/>
        <w:gridCol w:w="1837"/>
      </w:tblGrid>
      <w:tr w:rsidR="001770FB" w:rsidTr="001770FB">
        <w:tc>
          <w:tcPr>
            <w:tcW w:w="4000" w:type="pct"/>
            <w:shd w:val="clear" w:color="auto" w:fill="auto"/>
            <w:tcMar>
              <w:left w:w="0" w:type="dxa"/>
              <w:right w:w="0" w:type="dxa"/>
            </w:tcMar>
          </w:tcPr>
          <w:p w:rsidR="001770FB" w:rsidRPr="00AC6D18" w:rsidRDefault="001770FB" w:rsidP="004A0AD9">
            <w:pPr>
              <w:rPr>
                <w:rtl/>
              </w:rPr>
            </w:pPr>
            <w:r>
              <w:rPr>
                <w:rFonts w:hint="cs"/>
                <w:rtl/>
              </w:rPr>
              <w:t xml:space="preserve">14 ـ رسالة في بيان حقيقة المثال والخيال المطلق والمقيّد وكيفيّة مراتب </w:t>
            </w:r>
            <w:r>
              <w:rPr>
                <w:rtl/>
              </w:rPr>
              <w:br/>
            </w:r>
            <w:r>
              <w:rPr>
                <w:rFonts w:hint="cs"/>
                <w:rtl/>
              </w:rPr>
              <w:t>المنامات</w:t>
            </w:r>
            <w:r w:rsidR="00095AA9">
              <w:rPr>
                <w:rFonts w:hint="cs"/>
                <w:rtl/>
              </w:rPr>
              <w:t xml:space="preserve"> . . .</w:t>
            </w:r>
          </w:p>
        </w:tc>
        <w:tc>
          <w:tcPr>
            <w:tcW w:w="1000" w:type="pct"/>
            <w:shd w:val="clear" w:color="auto" w:fill="auto"/>
            <w:tcMar>
              <w:left w:w="0" w:type="dxa"/>
              <w:right w:w="0" w:type="dxa"/>
            </w:tcMar>
            <w:vAlign w:val="bottom"/>
          </w:tcPr>
          <w:p w:rsidR="001770FB" w:rsidRDefault="001770FB" w:rsidP="001770FB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>
              <w:rPr>
                <w:rFonts w:hint="cs"/>
                <w:rtl/>
              </w:rPr>
              <w:t xml:space="preserve"> فارس</w:t>
            </w:r>
            <w:r>
              <w:rPr>
                <w:rtl/>
              </w:rPr>
              <w:t>ي</w:t>
            </w:r>
            <w:r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1770FB" w:rsidRDefault="001770FB" w:rsidP="001770FB">
      <w:pPr>
        <w:pStyle w:val="rfdPoemTini"/>
        <w:rPr>
          <w:rtl/>
        </w:rPr>
      </w:pP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429"/>
        <w:gridCol w:w="2756"/>
      </w:tblGrid>
      <w:tr w:rsidR="001770FB" w:rsidTr="001770FB">
        <w:tc>
          <w:tcPr>
            <w:tcW w:w="3500" w:type="pct"/>
            <w:shd w:val="clear" w:color="auto" w:fill="auto"/>
            <w:tcMar>
              <w:left w:w="0" w:type="dxa"/>
              <w:right w:w="0" w:type="dxa"/>
            </w:tcMar>
          </w:tcPr>
          <w:p w:rsidR="001770FB" w:rsidRPr="00AC6D18" w:rsidRDefault="001770FB" w:rsidP="004A0AD9">
            <w:pPr>
              <w:rPr>
                <w:rtl/>
              </w:rPr>
            </w:pPr>
            <w:r w:rsidRPr="00AC6D18">
              <w:rPr>
                <w:rtl/>
              </w:rPr>
              <w:t>15</w:t>
            </w:r>
            <w:r>
              <w:rPr>
                <w:rtl/>
              </w:rPr>
              <w:t xml:space="preserve"> ـ </w:t>
            </w:r>
            <w:r w:rsidRPr="00AC6D18">
              <w:rPr>
                <w:rtl/>
              </w:rPr>
              <w:t>القصيدة الميمية</w:t>
            </w:r>
            <w:r w:rsidR="00095AA9">
              <w:rPr>
                <w:rtl/>
              </w:rPr>
              <w:t xml:space="preserve"> .</w:t>
            </w:r>
          </w:p>
        </w:tc>
        <w:tc>
          <w:tcPr>
            <w:tcW w:w="1500" w:type="pct"/>
            <w:shd w:val="clear" w:color="auto" w:fill="auto"/>
            <w:tcMar>
              <w:left w:w="0" w:type="dxa"/>
              <w:right w:w="0" w:type="dxa"/>
            </w:tcMar>
          </w:tcPr>
          <w:p w:rsidR="001770FB" w:rsidRDefault="001770FB" w:rsidP="004A0AD9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>
              <w:rPr>
                <w:rFonts w:hint="cs"/>
                <w:rtl/>
              </w:rPr>
              <w:t xml:space="preserve"> </w:t>
            </w:r>
            <w:r w:rsidRPr="00AC6D18">
              <w:rPr>
                <w:rtl/>
              </w:rPr>
              <w:t>عربي</w:t>
            </w:r>
            <w:r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AC6D18" w:rsidRDefault="00AC6D18" w:rsidP="00AC6D18">
      <w:pPr>
        <w:rPr>
          <w:rtl/>
        </w:rPr>
      </w:pPr>
      <w:r w:rsidRPr="00AC6D18">
        <w:rPr>
          <w:rtl/>
        </w:rPr>
        <w:t>لابن الفارض</w:t>
      </w:r>
      <w:r w:rsidR="00095AA9">
        <w:rPr>
          <w:rtl/>
        </w:rPr>
        <w:t xml:space="preserve"> 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429"/>
        <w:gridCol w:w="2756"/>
      </w:tblGrid>
      <w:tr w:rsidR="001770FB" w:rsidTr="001770FB">
        <w:tc>
          <w:tcPr>
            <w:tcW w:w="3500" w:type="pct"/>
            <w:shd w:val="clear" w:color="auto" w:fill="auto"/>
            <w:tcMar>
              <w:left w:w="0" w:type="dxa"/>
              <w:right w:w="0" w:type="dxa"/>
            </w:tcMar>
          </w:tcPr>
          <w:p w:rsidR="001770FB" w:rsidRPr="00AC6D18" w:rsidRDefault="001770FB" w:rsidP="004A0AD9">
            <w:pPr>
              <w:rPr>
                <w:rtl/>
              </w:rPr>
            </w:pPr>
            <w:r w:rsidRPr="00AC6D18">
              <w:rPr>
                <w:rtl/>
              </w:rPr>
              <w:t>16</w:t>
            </w:r>
            <w:r>
              <w:rPr>
                <w:rtl/>
              </w:rPr>
              <w:t xml:space="preserve"> ـ </w:t>
            </w:r>
            <w:r w:rsidRPr="00AC6D18">
              <w:rPr>
                <w:rtl/>
              </w:rPr>
              <w:t>رسالة في الحكمة</w:t>
            </w:r>
            <w:r w:rsidR="00095AA9">
              <w:rPr>
                <w:rtl/>
              </w:rPr>
              <w:t xml:space="preserve"> .</w:t>
            </w:r>
          </w:p>
        </w:tc>
        <w:tc>
          <w:tcPr>
            <w:tcW w:w="1500" w:type="pct"/>
            <w:shd w:val="clear" w:color="auto" w:fill="auto"/>
            <w:tcMar>
              <w:left w:w="0" w:type="dxa"/>
              <w:right w:w="0" w:type="dxa"/>
            </w:tcMar>
          </w:tcPr>
          <w:p w:rsidR="001770FB" w:rsidRDefault="001770FB" w:rsidP="004A0AD9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فارسي</w:t>
            </w:r>
            <w:r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AC6D18" w:rsidRDefault="00AC6D18" w:rsidP="00AC6D18">
      <w:pPr>
        <w:rPr>
          <w:rtl/>
        </w:rPr>
      </w:pPr>
      <w:r w:rsidRPr="00AC6D18">
        <w:rPr>
          <w:rtl/>
        </w:rPr>
        <w:t>مبتورة الأول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أول عناوينها في تعد</w:t>
      </w:r>
      <w:r w:rsidR="00041943">
        <w:rPr>
          <w:rtl/>
        </w:rPr>
        <w:t>ّ</w:t>
      </w:r>
      <w:r w:rsidRPr="00AC6D18">
        <w:rPr>
          <w:rtl/>
        </w:rPr>
        <w:t>د جهات العقل الذي به تكون جهات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الموجودات الأ</w:t>
      </w:r>
      <w:r w:rsidR="00041943">
        <w:rPr>
          <w:rtl/>
        </w:rPr>
        <w:t>ُ</w:t>
      </w:r>
      <w:r w:rsidRPr="00AC6D18">
        <w:rPr>
          <w:rtl/>
        </w:rPr>
        <w:t>ولى وكثرتها ممكنة وإن</w:t>
      </w:r>
      <w:r w:rsidR="00041943">
        <w:rPr>
          <w:rtl/>
        </w:rPr>
        <w:t>ْ</w:t>
      </w:r>
      <w:r w:rsidRPr="00AC6D18">
        <w:rPr>
          <w:rtl/>
        </w:rPr>
        <w:t xml:space="preserve"> كان هو واحدا</w:t>
      </w:r>
      <w:r w:rsidR="00041943">
        <w:rPr>
          <w:rtl/>
        </w:rPr>
        <w:t>ً</w:t>
      </w:r>
      <w:r w:rsidRPr="00AC6D18">
        <w:rPr>
          <w:rtl/>
        </w:rPr>
        <w:t xml:space="preserve"> أيضا</w:t>
      </w:r>
      <w:r w:rsidR="00041943">
        <w:rPr>
          <w:rtl/>
        </w:rPr>
        <w:t>ً</w:t>
      </w:r>
      <w:r w:rsidR="00095AA9">
        <w:rPr>
          <w:rtl/>
        </w:rPr>
        <w:t xml:space="preserve"> 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429"/>
        <w:gridCol w:w="2756"/>
      </w:tblGrid>
      <w:tr w:rsidR="001770FB" w:rsidTr="001770FB">
        <w:tc>
          <w:tcPr>
            <w:tcW w:w="3500" w:type="pct"/>
            <w:shd w:val="clear" w:color="auto" w:fill="auto"/>
            <w:tcMar>
              <w:left w:w="0" w:type="dxa"/>
              <w:right w:w="0" w:type="dxa"/>
            </w:tcMar>
          </w:tcPr>
          <w:p w:rsidR="001770FB" w:rsidRPr="00AC6D18" w:rsidRDefault="001770FB" w:rsidP="004A0AD9">
            <w:pPr>
              <w:rPr>
                <w:rtl/>
              </w:rPr>
            </w:pPr>
            <w:r w:rsidRPr="00AC6D18">
              <w:rPr>
                <w:rtl/>
              </w:rPr>
              <w:t>17</w:t>
            </w:r>
            <w:r>
              <w:rPr>
                <w:rtl/>
              </w:rPr>
              <w:t xml:space="preserve"> ـ </w:t>
            </w:r>
            <w:r w:rsidRPr="00AC6D18">
              <w:rPr>
                <w:rtl/>
              </w:rPr>
              <w:t>رسالة في المناظر والمرايا</w:t>
            </w:r>
            <w:r w:rsidR="00095AA9">
              <w:rPr>
                <w:rtl/>
              </w:rPr>
              <w:t xml:space="preserve"> .</w:t>
            </w:r>
          </w:p>
        </w:tc>
        <w:tc>
          <w:tcPr>
            <w:tcW w:w="1500" w:type="pct"/>
            <w:shd w:val="clear" w:color="auto" w:fill="auto"/>
            <w:tcMar>
              <w:left w:w="0" w:type="dxa"/>
              <w:right w:w="0" w:type="dxa"/>
            </w:tcMar>
          </w:tcPr>
          <w:p w:rsidR="001770FB" w:rsidRDefault="001770FB" w:rsidP="004A0AD9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فارسي</w:t>
            </w:r>
            <w:r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AC6D18" w:rsidRPr="001770FB" w:rsidRDefault="00AC6D18" w:rsidP="00AC6D18">
      <w:pPr>
        <w:rPr>
          <w:rStyle w:val="rfdPoemTiniCharChar"/>
          <w:rtl/>
        </w:rPr>
      </w:pPr>
      <w:r w:rsidRPr="00AC6D18">
        <w:rPr>
          <w:rtl/>
        </w:rPr>
        <w:t>مبتورة تشتمل على خمسة أبواب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الباب الثاني في الحصر واستخراج أبعادها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ومراتبها وهو في ثلاثة فصول</w:t>
      </w:r>
      <w:r w:rsidR="00095AA9">
        <w:rPr>
          <w:rtl/>
        </w:rPr>
        <w:t xml:space="preserve"> .</w:t>
      </w:r>
      <w:r w:rsidRPr="00AC6D18">
        <w:rPr>
          <w:rtl/>
        </w:rPr>
        <w:t xml:space="preserve"> والباب الثالث في إضافة الأبعاد إلى بعضها الآخر وهو</w:t>
      </w:r>
      <w:r w:rsidR="00942D47">
        <w:rPr>
          <w:rtl/>
        </w:rPr>
        <w:t xml:space="preserve"> </w:t>
      </w:r>
      <w:r w:rsidR="00942D47">
        <w:rPr>
          <w:rtl/>
        </w:rPr>
        <w:br/>
      </w:r>
    </w:p>
    <w:p w:rsidR="00882C10" w:rsidRDefault="00882C10" w:rsidP="00890EB5">
      <w:pPr>
        <w:pStyle w:val="rfdNormal0"/>
        <w:rPr>
          <w:rtl/>
        </w:rPr>
        <w:sectPr w:rsidR="00882C10" w:rsidSect="00107863">
          <w:headerReference w:type="even" r:id="rId180"/>
          <w:headerReference w:type="default" r:id="rId181"/>
          <w:headerReference w:type="first" r:id="rId182"/>
          <w:type w:val="continuous"/>
          <w:pgSz w:w="11907" w:h="16840" w:code="9"/>
          <w:pgMar w:top="1247" w:right="1361" w:bottom="1247" w:left="1361" w:header="720" w:footer="720" w:gutter="0"/>
          <w:cols w:space="720"/>
          <w:titlePg/>
          <w:bidi/>
          <w:rtlGutter/>
          <w:docGrid w:linePitch="360"/>
        </w:sectPr>
      </w:pPr>
    </w:p>
    <w:p w:rsidR="00AC6D18" w:rsidRDefault="00AC6D18" w:rsidP="00890EB5">
      <w:pPr>
        <w:pStyle w:val="rfdNormal0"/>
        <w:rPr>
          <w:rtl/>
        </w:rPr>
      </w:pPr>
      <w:r>
        <w:rPr>
          <w:rtl/>
        </w:rPr>
        <w:lastRenderedPageBreak/>
        <w:br w:type="page"/>
      </w:r>
      <w:r w:rsidRPr="00AC6D18">
        <w:rPr>
          <w:rtl/>
        </w:rPr>
        <w:lastRenderedPageBreak/>
        <w:t>في ثلاثة فصول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والباب الرابع في بيان آلات الألح</w:t>
      </w:r>
      <w:r w:rsidR="000946A7">
        <w:rPr>
          <w:rtl/>
        </w:rPr>
        <w:t>ان وهو في فصلين</w:t>
      </w:r>
      <w:r w:rsidR="007E0241">
        <w:rPr>
          <w:rtl/>
        </w:rPr>
        <w:t xml:space="preserve"> ،</w:t>
      </w:r>
      <w:r w:rsidR="000946A7">
        <w:rPr>
          <w:rtl/>
        </w:rPr>
        <w:t xml:space="preserve"> والباب الخامس </w:t>
      </w:r>
      <w:r w:rsidR="00890EB5">
        <w:rPr>
          <w:rtl/>
        </w:rPr>
        <w:br/>
      </w:r>
      <w:r w:rsidRPr="00AC6D18">
        <w:rPr>
          <w:rtl/>
        </w:rPr>
        <w:t>في حد</w:t>
      </w:r>
      <w:r w:rsidR="00890EB5">
        <w:rPr>
          <w:rtl/>
        </w:rPr>
        <w:t>ّ</w:t>
      </w:r>
      <w:r w:rsidRPr="00AC6D18">
        <w:rPr>
          <w:rtl/>
        </w:rPr>
        <w:t xml:space="preserve"> ال</w:t>
      </w:r>
      <w:r w:rsidR="00890EB5">
        <w:rPr>
          <w:rtl/>
        </w:rPr>
        <w:t>إِ</w:t>
      </w:r>
      <w:r w:rsidRPr="00AC6D18">
        <w:rPr>
          <w:rtl/>
        </w:rPr>
        <w:t>يقاع</w:t>
      </w:r>
      <w:r w:rsidR="00095AA9">
        <w:rPr>
          <w:rFonts w:hint="cs"/>
          <w:rtl/>
        </w:rPr>
        <w:t xml:space="preserve"> </w:t>
      </w:r>
      <w:r w:rsidR="00095AA9">
        <w:rPr>
          <w:rtl/>
        </w:rPr>
        <w:t>. . . .</w:t>
      </w:r>
      <w:r w:rsidRPr="00AC6D18">
        <w:rPr>
          <w:rtl/>
        </w:rPr>
        <w:t xml:space="preserve"> وكيفي</w:t>
      </w:r>
      <w:r w:rsidR="00890EB5">
        <w:rPr>
          <w:rtl/>
        </w:rPr>
        <w:t>ّ</w:t>
      </w:r>
      <w:r w:rsidRPr="00AC6D18">
        <w:rPr>
          <w:rtl/>
        </w:rPr>
        <w:t>ة صوغ الألحان وهو في فصلين</w:t>
      </w:r>
      <w:r w:rsidR="00095AA9">
        <w:rPr>
          <w:rtl/>
        </w:rPr>
        <w:t xml:space="preserve"> 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429"/>
        <w:gridCol w:w="2756"/>
      </w:tblGrid>
      <w:tr w:rsidR="001770FB" w:rsidTr="004A0AD9">
        <w:tc>
          <w:tcPr>
            <w:tcW w:w="3500" w:type="pct"/>
            <w:shd w:val="clear" w:color="auto" w:fill="auto"/>
            <w:tcMar>
              <w:left w:w="0" w:type="dxa"/>
              <w:right w:w="0" w:type="dxa"/>
            </w:tcMar>
          </w:tcPr>
          <w:p w:rsidR="001770FB" w:rsidRPr="00AC6D18" w:rsidRDefault="00820889" w:rsidP="004A0AD9">
            <w:pPr>
              <w:rPr>
                <w:rtl/>
              </w:rPr>
            </w:pPr>
            <w:r w:rsidRPr="00AC6D18">
              <w:rPr>
                <w:rtl/>
              </w:rPr>
              <w:t>18</w:t>
            </w:r>
            <w:r>
              <w:rPr>
                <w:rtl/>
              </w:rPr>
              <w:t xml:space="preserve"> ـ </w:t>
            </w:r>
            <w:r w:rsidRPr="00AC6D18">
              <w:rPr>
                <w:rtl/>
              </w:rPr>
              <w:t>رسالة في المناظر والمرايا</w:t>
            </w:r>
            <w:r w:rsidR="00095AA9">
              <w:rPr>
                <w:rtl/>
              </w:rPr>
              <w:t xml:space="preserve"> .</w:t>
            </w:r>
          </w:p>
        </w:tc>
        <w:tc>
          <w:tcPr>
            <w:tcW w:w="1500" w:type="pct"/>
            <w:shd w:val="clear" w:color="auto" w:fill="auto"/>
            <w:tcMar>
              <w:left w:w="0" w:type="dxa"/>
              <w:right w:w="0" w:type="dxa"/>
            </w:tcMar>
          </w:tcPr>
          <w:p w:rsidR="001770FB" w:rsidRDefault="00820889" w:rsidP="004A0AD9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فارسي</w:t>
            </w:r>
            <w:r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AC6D18" w:rsidRDefault="00AC6D18" w:rsidP="00AC6D18">
      <w:pPr>
        <w:rPr>
          <w:rtl/>
        </w:rPr>
      </w:pPr>
      <w:r w:rsidRPr="00AC6D18">
        <w:rPr>
          <w:rtl/>
        </w:rPr>
        <w:t>مبتورة الأول</w:t>
      </w:r>
      <w:r w:rsidR="00095AA9">
        <w:rPr>
          <w:rtl/>
        </w:rPr>
        <w:t xml:space="preserve"> 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429"/>
        <w:gridCol w:w="2756"/>
      </w:tblGrid>
      <w:tr w:rsidR="001770FB" w:rsidTr="004A0AD9">
        <w:tc>
          <w:tcPr>
            <w:tcW w:w="3500" w:type="pct"/>
            <w:shd w:val="clear" w:color="auto" w:fill="auto"/>
            <w:tcMar>
              <w:left w:w="0" w:type="dxa"/>
              <w:right w:w="0" w:type="dxa"/>
            </w:tcMar>
          </w:tcPr>
          <w:p w:rsidR="001770FB" w:rsidRPr="00AC6D18" w:rsidRDefault="00820889" w:rsidP="004A0AD9">
            <w:pPr>
              <w:rPr>
                <w:rtl/>
              </w:rPr>
            </w:pPr>
            <w:r w:rsidRPr="00904002">
              <w:rPr>
                <w:rtl/>
              </w:rPr>
              <w:t>19 ـ رسالة في معرفة أحوال الأ</w:t>
            </w:r>
            <w:r>
              <w:rPr>
                <w:rtl/>
              </w:rPr>
              <w:t>ُ</w:t>
            </w:r>
            <w:r w:rsidRPr="00904002">
              <w:rPr>
                <w:rtl/>
              </w:rPr>
              <w:t>مور العامة</w:t>
            </w:r>
            <w:r w:rsidR="00095AA9">
              <w:rPr>
                <w:rtl/>
              </w:rPr>
              <w:t xml:space="preserve"> .</w:t>
            </w:r>
          </w:p>
        </w:tc>
        <w:tc>
          <w:tcPr>
            <w:tcW w:w="1500" w:type="pct"/>
            <w:shd w:val="clear" w:color="auto" w:fill="auto"/>
            <w:tcMar>
              <w:left w:w="0" w:type="dxa"/>
              <w:right w:w="0" w:type="dxa"/>
            </w:tcMar>
          </w:tcPr>
          <w:p w:rsidR="001770FB" w:rsidRDefault="00820889" w:rsidP="004A0AD9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فارسي</w:t>
            </w:r>
            <w:r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AC6D18" w:rsidRDefault="00AC6D18" w:rsidP="00AC6D18">
      <w:pPr>
        <w:rPr>
          <w:rtl/>
        </w:rPr>
      </w:pPr>
      <w:r w:rsidRPr="00AC6D18">
        <w:rPr>
          <w:rtl/>
        </w:rPr>
        <w:t>تشتمل على فن</w:t>
      </w:r>
      <w:r w:rsidR="00890EB5">
        <w:rPr>
          <w:rtl/>
        </w:rPr>
        <w:t>ّ</w:t>
      </w:r>
      <w:r w:rsidRPr="00AC6D18">
        <w:rPr>
          <w:rtl/>
        </w:rPr>
        <w:t>ين</w:t>
      </w:r>
      <w:r w:rsidR="007E0241">
        <w:rPr>
          <w:rtl/>
        </w:rPr>
        <w:t xml:space="preserve"> :</w:t>
      </w:r>
      <w:r w:rsidRPr="00AC6D18">
        <w:rPr>
          <w:rtl/>
        </w:rPr>
        <w:t xml:space="preserve"> الفن</w:t>
      </w:r>
      <w:r w:rsidR="00890EB5">
        <w:rPr>
          <w:rtl/>
        </w:rPr>
        <w:t>ّ</w:t>
      </w:r>
      <w:r w:rsidRPr="00AC6D18">
        <w:rPr>
          <w:rtl/>
        </w:rPr>
        <w:t xml:space="preserve"> الأول عام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والفن</w:t>
      </w:r>
      <w:r w:rsidR="00890EB5">
        <w:rPr>
          <w:rtl/>
        </w:rPr>
        <w:t>ّ</w:t>
      </w:r>
      <w:r w:rsidRPr="00AC6D18">
        <w:rPr>
          <w:rtl/>
        </w:rPr>
        <w:t xml:space="preserve"> الثاني الأعراض الوجودية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والاعتبارية</w:t>
      </w:r>
      <w:r w:rsidR="00095AA9">
        <w:rPr>
          <w:rtl/>
        </w:rPr>
        <w:t xml:space="preserve"> .</w:t>
      </w:r>
      <w:r w:rsidRPr="00AC6D18">
        <w:rPr>
          <w:rtl/>
        </w:rPr>
        <w:t xml:space="preserve"> والفن</w:t>
      </w:r>
      <w:r w:rsidR="00890EB5">
        <w:rPr>
          <w:rtl/>
        </w:rPr>
        <w:t>ّ</w:t>
      </w:r>
      <w:r w:rsidRPr="00AC6D18">
        <w:rPr>
          <w:rtl/>
        </w:rPr>
        <w:t xml:space="preserve"> الأول في ست</w:t>
      </w:r>
      <w:r w:rsidR="00890EB5">
        <w:rPr>
          <w:rtl/>
        </w:rPr>
        <w:t>ّ</w:t>
      </w:r>
      <w:r w:rsidRPr="00AC6D18">
        <w:rPr>
          <w:rtl/>
        </w:rPr>
        <w:t>ة فصول والثاني في أربعة</w:t>
      </w:r>
      <w:r w:rsidR="00095AA9">
        <w:rPr>
          <w:rtl/>
        </w:rPr>
        <w:t xml:space="preserve"> 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429"/>
        <w:gridCol w:w="2756"/>
      </w:tblGrid>
      <w:tr w:rsidR="001770FB" w:rsidTr="004A0AD9">
        <w:tc>
          <w:tcPr>
            <w:tcW w:w="3500" w:type="pct"/>
            <w:shd w:val="clear" w:color="auto" w:fill="auto"/>
            <w:tcMar>
              <w:left w:w="0" w:type="dxa"/>
              <w:right w:w="0" w:type="dxa"/>
            </w:tcMar>
          </w:tcPr>
          <w:p w:rsidR="001770FB" w:rsidRPr="00AC6D18" w:rsidRDefault="00820889" w:rsidP="004A0AD9">
            <w:pPr>
              <w:rPr>
                <w:rtl/>
              </w:rPr>
            </w:pPr>
            <w:r w:rsidRPr="00AC6D18">
              <w:rPr>
                <w:rtl/>
              </w:rPr>
              <w:t>20</w:t>
            </w:r>
            <w:r>
              <w:rPr>
                <w:rtl/>
              </w:rPr>
              <w:t xml:space="preserve"> ـ </w:t>
            </w:r>
            <w:r w:rsidRPr="00AC6D18">
              <w:rPr>
                <w:rtl/>
              </w:rPr>
              <w:t>خلاصة الحكمة</w:t>
            </w:r>
            <w:r w:rsidR="00095AA9">
              <w:rPr>
                <w:rtl/>
              </w:rPr>
              <w:t xml:space="preserve"> .</w:t>
            </w:r>
          </w:p>
        </w:tc>
        <w:tc>
          <w:tcPr>
            <w:tcW w:w="1500" w:type="pct"/>
            <w:shd w:val="clear" w:color="auto" w:fill="auto"/>
            <w:tcMar>
              <w:left w:w="0" w:type="dxa"/>
              <w:right w:w="0" w:type="dxa"/>
            </w:tcMar>
          </w:tcPr>
          <w:p w:rsidR="001770FB" w:rsidRDefault="00820889" w:rsidP="004A0AD9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>
              <w:rPr>
                <w:rFonts w:hint="cs"/>
                <w:rtl/>
              </w:rPr>
              <w:t xml:space="preserve"> </w:t>
            </w:r>
            <w:r w:rsidRPr="00AC6D18">
              <w:rPr>
                <w:rtl/>
              </w:rPr>
              <w:t>حكمة</w:t>
            </w:r>
            <w:r>
              <w:rPr>
                <w:rtl/>
              </w:rPr>
              <w:t xml:space="preserve"> ـ فارسي</w:t>
            </w:r>
            <w:r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AC6D18" w:rsidRPr="00AC6D18" w:rsidRDefault="00AC6D18" w:rsidP="00AC6D18">
      <w:pPr>
        <w:rPr>
          <w:rtl/>
        </w:rPr>
      </w:pPr>
      <w:r w:rsidRPr="00AC6D18">
        <w:rPr>
          <w:rtl/>
        </w:rPr>
        <w:t>لعبد الله بن محمد المعصوم الرضوي القايني</w:t>
      </w:r>
      <w:r w:rsidR="00095AA9">
        <w:rPr>
          <w:rtl/>
        </w:rPr>
        <w:t xml:space="preserve"> .</w:t>
      </w:r>
    </w:p>
    <w:p w:rsidR="00AC6D18" w:rsidRDefault="00AC6D18" w:rsidP="00AC6D18">
      <w:pPr>
        <w:rPr>
          <w:rtl/>
        </w:rPr>
      </w:pPr>
      <w:r w:rsidRPr="00AC6D18">
        <w:rPr>
          <w:rtl/>
        </w:rPr>
        <w:t>وتحتوي على مقد</w:t>
      </w:r>
      <w:r w:rsidR="00890EB5">
        <w:rPr>
          <w:rtl/>
        </w:rPr>
        <w:t>ّ</w:t>
      </w:r>
      <w:r w:rsidRPr="00AC6D18">
        <w:rPr>
          <w:rtl/>
        </w:rPr>
        <w:t>مة وفصلين وخاتمة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وكل</w:t>
      </w:r>
      <w:r w:rsidR="00890EB5">
        <w:rPr>
          <w:rtl/>
        </w:rPr>
        <w:t>ّ</w:t>
      </w:r>
      <w:r w:rsidRPr="00AC6D18">
        <w:rPr>
          <w:rtl/>
        </w:rPr>
        <w:t xml:space="preserve"> فصل يحتوي على مقالات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في كل</w:t>
      </w:r>
      <w:r w:rsidR="00890EB5">
        <w:rPr>
          <w:rtl/>
        </w:rPr>
        <w:t>ّ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مقالة مقاصد</w:t>
      </w:r>
      <w:r w:rsidR="00095AA9">
        <w:rPr>
          <w:rtl/>
        </w:rPr>
        <w:t xml:space="preserve"> .</w:t>
      </w:r>
    </w:p>
    <w:tbl>
      <w:tblPr>
        <w:bidiVisual/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55"/>
        <w:gridCol w:w="6430"/>
      </w:tblGrid>
      <w:tr w:rsidR="003C664E" w:rsidTr="00820889">
        <w:tc>
          <w:tcPr>
            <w:tcW w:w="1500" w:type="pct"/>
            <w:shd w:val="clear" w:color="auto" w:fill="auto"/>
          </w:tcPr>
          <w:p w:rsidR="003C664E" w:rsidRDefault="003C664E" w:rsidP="002B5101">
            <w:pPr>
              <w:pStyle w:val="rfdVar"/>
              <w:rPr>
                <w:rtl/>
              </w:rPr>
            </w:pPr>
          </w:p>
        </w:tc>
        <w:tc>
          <w:tcPr>
            <w:tcW w:w="3500" w:type="pct"/>
            <w:shd w:val="clear" w:color="auto" w:fill="auto"/>
          </w:tcPr>
          <w:p w:rsidR="003C664E" w:rsidRPr="00AC6D18" w:rsidRDefault="003C664E" w:rsidP="002B5101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كتبت هذه المجموعة ب</w:t>
            </w:r>
            <w:r>
              <w:rPr>
                <w:rtl/>
              </w:rPr>
              <w:t>قلم النستعليق</w:t>
            </w:r>
            <w:r w:rsidR="007E0241">
              <w:rPr>
                <w:rtl/>
              </w:rPr>
              <w:t xml:space="preserve"> ،</w:t>
            </w:r>
            <w:r>
              <w:rPr>
                <w:rtl/>
              </w:rPr>
              <w:t xml:space="preserve"> كتب أكثرها مؤلف </w:t>
            </w:r>
            <w:r>
              <w:rPr>
                <w:rtl/>
              </w:rPr>
              <w:br/>
              <w:t>الرسالة الأخيرة</w:t>
            </w:r>
            <w:r w:rsidR="00FB7845">
              <w:rPr>
                <w:rtl/>
              </w:rPr>
              <w:t xml:space="preserve"> عبد الله</w:t>
            </w:r>
            <w:r w:rsidRPr="00AC6D18">
              <w:rPr>
                <w:rtl/>
              </w:rPr>
              <w:t xml:space="preserve"> ب</w:t>
            </w:r>
            <w:r>
              <w:rPr>
                <w:rtl/>
              </w:rPr>
              <w:t xml:space="preserve">ن محمد معصوم الرضوي القايني بين </w:t>
            </w:r>
            <w:r>
              <w:rPr>
                <w:rtl/>
              </w:rPr>
              <w:br/>
            </w:r>
            <w:r w:rsidRPr="00AC6D18">
              <w:rPr>
                <w:rtl/>
              </w:rPr>
              <w:t>سنتي 1042</w:t>
            </w:r>
            <w:r>
              <w:rPr>
                <w:rtl/>
              </w:rPr>
              <w:t xml:space="preserve"> ـ </w:t>
            </w:r>
            <w:r w:rsidRPr="00AC6D18">
              <w:rPr>
                <w:rtl/>
              </w:rPr>
              <w:t>1056 ه</w:t>
            </w:r>
            <w:r>
              <w:rPr>
                <w:rtl/>
              </w:rPr>
              <w:t>ـ</w:t>
            </w:r>
            <w:r w:rsidRPr="00AC6D18">
              <w:rPr>
                <w:rtl/>
              </w:rPr>
              <w:t xml:space="preserve"> وكتب رس</w:t>
            </w:r>
            <w:r>
              <w:rPr>
                <w:rtl/>
              </w:rPr>
              <w:t xml:space="preserve">الة أو اثنتين عطاء الله بن ناصر </w:t>
            </w:r>
            <w:r>
              <w:rPr>
                <w:rtl/>
              </w:rPr>
              <w:br/>
            </w:r>
            <w:r w:rsidRPr="00AC6D18">
              <w:rPr>
                <w:rtl/>
              </w:rPr>
              <w:t>الدين بين سنتي 1049</w:t>
            </w:r>
            <w:r>
              <w:rPr>
                <w:rtl/>
              </w:rPr>
              <w:t xml:space="preserve"> ـ </w:t>
            </w:r>
            <w:r w:rsidRPr="00AC6D18">
              <w:rPr>
                <w:rtl/>
              </w:rPr>
              <w:t>10</w:t>
            </w:r>
            <w:r>
              <w:rPr>
                <w:rtl/>
              </w:rPr>
              <w:t>51 هـ</w:t>
            </w:r>
            <w:r w:rsidR="007E0241">
              <w:rPr>
                <w:rtl/>
              </w:rPr>
              <w:t xml:space="preserve"> ،</w:t>
            </w:r>
            <w:r>
              <w:rPr>
                <w:rtl/>
              </w:rPr>
              <w:t xml:space="preserve"> وأوقف هذه المجموعة الشيخ </w:t>
            </w:r>
            <w:r>
              <w:rPr>
                <w:rtl/>
              </w:rPr>
              <w:br/>
            </w:r>
            <w:r w:rsidRPr="00AC6D18">
              <w:rPr>
                <w:rtl/>
              </w:rPr>
              <w:t>محمد باقر المدر</w:t>
            </w:r>
            <w:r>
              <w:rPr>
                <w:rtl/>
              </w:rPr>
              <w:t>ّ</w:t>
            </w:r>
            <w:r w:rsidRPr="00AC6D18">
              <w:rPr>
                <w:rtl/>
              </w:rPr>
              <w:t>س سنة 1176 ه</w:t>
            </w:r>
            <w:r>
              <w:rPr>
                <w:rtl/>
              </w:rPr>
              <w:t>ـ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وليس عليها علامة أ</w:t>
            </w:r>
            <w:r>
              <w:rPr>
                <w:rtl/>
              </w:rPr>
              <w:t>ُ</w:t>
            </w:r>
            <w:r w:rsidRPr="00AC6D18">
              <w:rPr>
                <w:rtl/>
              </w:rPr>
              <w:t>خرى</w:t>
            </w:r>
            <w:r w:rsidR="00095AA9">
              <w:rPr>
                <w:rtl/>
              </w:rPr>
              <w:t xml:space="preserve"> .</w:t>
            </w:r>
            <w:r>
              <w:rPr>
                <w:rtl/>
              </w:rPr>
              <w:t xml:space="preserve"> </w:t>
            </w:r>
            <w:r>
              <w:rPr>
                <w:rtl/>
              </w:rPr>
              <w:br/>
            </w:r>
            <w:r w:rsidRPr="00AC6D18">
              <w:rPr>
                <w:rtl/>
              </w:rPr>
              <w:t>ك</w:t>
            </w:r>
            <w:r>
              <w:rPr>
                <w:rtl/>
              </w:rPr>
              <w:t>تبت العناوين والعلامات بالشنجرف</w:t>
            </w:r>
            <w:r w:rsidR="00095AA9">
              <w:rPr>
                <w:rtl/>
              </w:rPr>
              <w:t xml:space="preserve"> .</w:t>
            </w:r>
          </w:p>
          <w:p w:rsidR="003C664E" w:rsidRDefault="003C664E" w:rsidP="002B5101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عدد السطور</w:t>
            </w:r>
            <w:r w:rsidR="007E0241">
              <w:rPr>
                <w:rtl/>
              </w:rPr>
              <w:t xml:space="preserve"> :</w:t>
            </w:r>
            <w:r w:rsidRPr="00AC6D18">
              <w:rPr>
                <w:rtl/>
              </w:rPr>
              <w:t xml:space="preserve"> مختلف</w:t>
            </w:r>
            <w:r w:rsidR="00095AA9">
              <w:rPr>
                <w:rtl/>
              </w:rPr>
              <w:t xml:space="preserve"> .</w:t>
            </w:r>
          </w:p>
        </w:tc>
      </w:tr>
    </w:tbl>
    <w:p w:rsidR="00AC6D18" w:rsidRPr="00820889" w:rsidRDefault="00AC6D18" w:rsidP="00820889">
      <w:pPr>
        <w:pStyle w:val="rfdCenterBold1"/>
        <w:rPr>
          <w:rtl/>
        </w:rPr>
      </w:pPr>
      <w:r w:rsidRPr="00820889">
        <w:rPr>
          <w:rtl/>
        </w:rPr>
        <w:t>(</w:t>
      </w:r>
      <w:r w:rsidR="00005287">
        <w:rPr>
          <w:rFonts w:hint="cs"/>
          <w:rtl/>
        </w:rPr>
        <w:t xml:space="preserve"> </w:t>
      </w:r>
      <w:r w:rsidRPr="00820889">
        <w:rPr>
          <w:rtl/>
        </w:rPr>
        <w:t>323</w:t>
      </w:r>
      <w:r w:rsidR="00005287">
        <w:rPr>
          <w:rFonts w:hint="cs"/>
          <w:rtl/>
        </w:rPr>
        <w:t xml:space="preserve"> </w:t>
      </w:r>
      <w:r w:rsidRPr="00820889">
        <w:rPr>
          <w:rtl/>
        </w:rPr>
        <w:t>)</w:t>
      </w:r>
    </w:p>
    <w:p w:rsidR="00AC6D18" w:rsidRDefault="00AC6D18" w:rsidP="00256320">
      <w:pPr>
        <w:pStyle w:val="rfdBold1"/>
        <w:rPr>
          <w:rtl/>
        </w:rPr>
      </w:pPr>
      <w:r w:rsidRPr="00256320">
        <w:rPr>
          <w:rtl/>
        </w:rPr>
        <w:t>مجموعة</w:t>
      </w:r>
      <w:r w:rsidR="007E0241" w:rsidRPr="00256320">
        <w:rPr>
          <w:rtl/>
        </w:rPr>
        <w:t xml:space="preserve"> :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429"/>
        <w:gridCol w:w="2756"/>
      </w:tblGrid>
      <w:tr w:rsidR="00256320" w:rsidTr="004A0AD9">
        <w:tc>
          <w:tcPr>
            <w:tcW w:w="3500" w:type="pct"/>
            <w:shd w:val="clear" w:color="auto" w:fill="auto"/>
            <w:tcMar>
              <w:left w:w="0" w:type="dxa"/>
              <w:right w:w="0" w:type="dxa"/>
            </w:tcMar>
          </w:tcPr>
          <w:p w:rsidR="00256320" w:rsidRPr="00AC6D18" w:rsidRDefault="00256320" w:rsidP="004A0AD9">
            <w:pPr>
              <w:rPr>
                <w:rtl/>
              </w:rPr>
            </w:pPr>
            <w:r w:rsidRPr="00AC6D18">
              <w:rPr>
                <w:rtl/>
              </w:rPr>
              <w:t>1</w:t>
            </w:r>
            <w:r>
              <w:rPr>
                <w:rtl/>
              </w:rPr>
              <w:t xml:space="preserve"> ـ </w:t>
            </w:r>
            <w:r w:rsidRPr="00AC6D18">
              <w:rPr>
                <w:rtl/>
              </w:rPr>
              <w:t>صيغ العقود</w:t>
            </w:r>
            <w:r w:rsidR="00095AA9">
              <w:rPr>
                <w:rtl/>
              </w:rPr>
              <w:t xml:space="preserve"> .</w:t>
            </w:r>
          </w:p>
        </w:tc>
        <w:tc>
          <w:tcPr>
            <w:tcW w:w="1500" w:type="pct"/>
            <w:shd w:val="clear" w:color="auto" w:fill="auto"/>
            <w:tcMar>
              <w:left w:w="0" w:type="dxa"/>
              <w:right w:w="0" w:type="dxa"/>
            </w:tcMar>
          </w:tcPr>
          <w:p w:rsidR="00256320" w:rsidRDefault="00256320" w:rsidP="004A0AD9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>
              <w:rPr>
                <w:rFonts w:hint="cs"/>
                <w:rtl/>
              </w:rPr>
              <w:t xml:space="preserve"> </w:t>
            </w:r>
            <w:r w:rsidRPr="00AC6D18">
              <w:rPr>
                <w:rtl/>
              </w:rPr>
              <w:t>فقه</w:t>
            </w:r>
            <w:r>
              <w:rPr>
                <w:rtl/>
              </w:rPr>
              <w:t xml:space="preserve"> ـ عربي</w:t>
            </w:r>
            <w:r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256320" w:rsidRDefault="00256320" w:rsidP="00256320">
      <w:pPr>
        <w:pStyle w:val="rfdPoemTini"/>
        <w:rPr>
          <w:rtl/>
        </w:rPr>
      </w:pP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429"/>
        <w:gridCol w:w="2756"/>
      </w:tblGrid>
      <w:tr w:rsidR="00256320" w:rsidTr="004A0AD9">
        <w:tc>
          <w:tcPr>
            <w:tcW w:w="3500" w:type="pct"/>
            <w:shd w:val="clear" w:color="auto" w:fill="auto"/>
            <w:tcMar>
              <w:left w:w="0" w:type="dxa"/>
              <w:right w:w="0" w:type="dxa"/>
            </w:tcMar>
          </w:tcPr>
          <w:p w:rsidR="00256320" w:rsidRPr="00AC6D18" w:rsidRDefault="00256320" w:rsidP="004A0AD9">
            <w:pPr>
              <w:rPr>
                <w:rtl/>
              </w:rPr>
            </w:pPr>
            <w:r w:rsidRPr="00AC6D18">
              <w:rPr>
                <w:rtl/>
              </w:rPr>
              <w:t>2</w:t>
            </w:r>
            <w:r>
              <w:rPr>
                <w:rtl/>
              </w:rPr>
              <w:t xml:space="preserve"> ـ </w:t>
            </w:r>
            <w:r w:rsidRPr="00AC6D18">
              <w:rPr>
                <w:rtl/>
              </w:rPr>
              <w:t>صورة الإ</w:t>
            </w:r>
            <w:r>
              <w:rPr>
                <w:rtl/>
              </w:rPr>
              <w:t>ِ</w:t>
            </w:r>
            <w:r w:rsidRPr="00AC6D18">
              <w:rPr>
                <w:rtl/>
              </w:rPr>
              <w:t>جارة في صلاة المي</w:t>
            </w:r>
            <w:r>
              <w:rPr>
                <w:rtl/>
              </w:rPr>
              <w:t>ّ</w:t>
            </w:r>
            <w:r w:rsidRPr="00AC6D18">
              <w:rPr>
                <w:rtl/>
              </w:rPr>
              <w:t>ت والحج</w:t>
            </w:r>
            <w:r>
              <w:rPr>
                <w:rtl/>
              </w:rPr>
              <w:t>ّ</w:t>
            </w:r>
            <w:r w:rsidRPr="00AC6D18">
              <w:rPr>
                <w:rtl/>
              </w:rPr>
              <w:t xml:space="preserve"> في صفحة واحدة</w:t>
            </w:r>
            <w:r w:rsidR="00095AA9">
              <w:rPr>
                <w:rtl/>
              </w:rPr>
              <w:t xml:space="preserve"> .</w:t>
            </w:r>
          </w:p>
        </w:tc>
        <w:tc>
          <w:tcPr>
            <w:tcW w:w="1500" w:type="pct"/>
            <w:shd w:val="clear" w:color="auto" w:fill="auto"/>
            <w:tcMar>
              <w:left w:w="0" w:type="dxa"/>
              <w:right w:w="0" w:type="dxa"/>
            </w:tcMar>
          </w:tcPr>
          <w:p w:rsidR="00256320" w:rsidRDefault="00256320" w:rsidP="00256320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>
              <w:rPr>
                <w:rFonts w:hint="cs"/>
                <w:rtl/>
              </w:rPr>
              <w:t xml:space="preserve"> عربي </w:t>
            </w:r>
            <w:r>
              <w:rPr>
                <w:rtl/>
              </w:rPr>
              <w:t>)</w:t>
            </w:r>
          </w:p>
        </w:tc>
      </w:tr>
    </w:tbl>
    <w:p w:rsidR="00256320" w:rsidRDefault="00256320" w:rsidP="00256320">
      <w:pPr>
        <w:pStyle w:val="rfdPoemTini"/>
        <w:rPr>
          <w:rtl/>
        </w:rPr>
      </w:pP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429"/>
        <w:gridCol w:w="2756"/>
      </w:tblGrid>
      <w:tr w:rsidR="00256320" w:rsidTr="004A0AD9">
        <w:tc>
          <w:tcPr>
            <w:tcW w:w="3500" w:type="pct"/>
            <w:shd w:val="clear" w:color="auto" w:fill="auto"/>
            <w:tcMar>
              <w:left w:w="0" w:type="dxa"/>
              <w:right w:w="0" w:type="dxa"/>
            </w:tcMar>
          </w:tcPr>
          <w:p w:rsidR="00256320" w:rsidRPr="00AC6D18" w:rsidRDefault="00256320" w:rsidP="004A0AD9">
            <w:pPr>
              <w:rPr>
                <w:rtl/>
              </w:rPr>
            </w:pPr>
            <w:r w:rsidRPr="00AC6D18">
              <w:rPr>
                <w:rtl/>
              </w:rPr>
              <w:t>3</w:t>
            </w:r>
            <w:r>
              <w:rPr>
                <w:rtl/>
              </w:rPr>
              <w:t xml:space="preserve"> ـ </w:t>
            </w:r>
            <w:r w:rsidRPr="00AC6D18">
              <w:rPr>
                <w:rtl/>
              </w:rPr>
              <w:t>صيغة التوبة وتفسير الأحلام ومقدار الكر</w:t>
            </w:r>
            <w:r>
              <w:rPr>
                <w:rtl/>
              </w:rPr>
              <w:t>ّ</w:t>
            </w:r>
            <w:r w:rsidRPr="00AC6D18">
              <w:rPr>
                <w:rtl/>
              </w:rPr>
              <w:t xml:space="preserve"> وحكاية منظومة</w:t>
            </w:r>
            <w:r w:rsidR="00095AA9">
              <w:rPr>
                <w:rtl/>
              </w:rPr>
              <w:t xml:space="preserve"> .</w:t>
            </w:r>
          </w:p>
        </w:tc>
        <w:tc>
          <w:tcPr>
            <w:tcW w:w="1500" w:type="pct"/>
            <w:shd w:val="clear" w:color="auto" w:fill="auto"/>
            <w:tcMar>
              <w:left w:w="0" w:type="dxa"/>
              <w:right w:w="0" w:type="dxa"/>
            </w:tcMar>
          </w:tcPr>
          <w:p w:rsidR="00256320" w:rsidRDefault="00256320" w:rsidP="004A0AD9">
            <w:pPr>
              <w:pStyle w:val="rfdLeft"/>
              <w:rPr>
                <w:rtl/>
              </w:rPr>
            </w:pPr>
          </w:p>
        </w:tc>
      </w:tr>
    </w:tbl>
    <w:p w:rsidR="00AC6D18" w:rsidRDefault="00AC6D18" w:rsidP="00AC6D18">
      <w:pPr>
        <w:rPr>
          <w:rtl/>
        </w:rPr>
      </w:pPr>
      <w:r>
        <w:rPr>
          <w:rtl/>
        </w:rPr>
        <w:br w:type="page"/>
      </w:r>
      <w:r w:rsidRPr="00AC6D18">
        <w:rPr>
          <w:rtl/>
        </w:rPr>
        <w:lastRenderedPageBreak/>
        <w:t>في أربع صفحات</w:t>
      </w:r>
      <w:r w:rsidR="00095AA9">
        <w:rPr>
          <w:rtl/>
        </w:rPr>
        <w:t xml:space="preserve"> 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429"/>
        <w:gridCol w:w="2756"/>
      </w:tblGrid>
      <w:tr w:rsidR="00BC35E8" w:rsidTr="004A0AD9">
        <w:tc>
          <w:tcPr>
            <w:tcW w:w="3500" w:type="pct"/>
            <w:shd w:val="clear" w:color="auto" w:fill="auto"/>
            <w:tcMar>
              <w:left w:w="0" w:type="dxa"/>
              <w:right w:w="0" w:type="dxa"/>
            </w:tcMar>
          </w:tcPr>
          <w:p w:rsidR="00BC35E8" w:rsidRPr="00AC6D18" w:rsidRDefault="00BC35E8" w:rsidP="004A0AD9">
            <w:pPr>
              <w:rPr>
                <w:rtl/>
              </w:rPr>
            </w:pPr>
            <w:r w:rsidRPr="00AC6D18">
              <w:rPr>
                <w:rtl/>
              </w:rPr>
              <w:t>4</w:t>
            </w:r>
            <w:r>
              <w:rPr>
                <w:rtl/>
              </w:rPr>
              <w:t xml:space="preserve"> ـ </w:t>
            </w:r>
            <w:r w:rsidRPr="00AC6D18">
              <w:rPr>
                <w:rtl/>
              </w:rPr>
              <w:t>رسالة في الحج</w:t>
            </w:r>
            <w:r>
              <w:rPr>
                <w:rtl/>
              </w:rPr>
              <w:t>ّ</w:t>
            </w:r>
            <w:r w:rsidR="00095AA9">
              <w:rPr>
                <w:rtl/>
              </w:rPr>
              <w:t xml:space="preserve"> .</w:t>
            </w:r>
            <w:r w:rsidRPr="00AC6D18">
              <w:rPr>
                <w:rtl/>
              </w:rPr>
              <w:t xml:space="preserve"> في ثماني صفحات</w:t>
            </w:r>
            <w:r w:rsidR="00095AA9">
              <w:rPr>
                <w:rtl/>
              </w:rPr>
              <w:t xml:space="preserve"> .</w:t>
            </w:r>
          </w:p>
        </w:tc>
        <w:tc>
          <w:tcPr>
            <w:tcW w:w="1500" w:type="pct"/>
            <w:shd w:val="clear" w:color="auto" w:fill="auto"/>
            <w:tcMar>
              <w:left w:w="0" w:type="dxa"/>
              <w:right w:w="0" w:type="dxa"/>
            </w:tcMar>
          </w:tcPr>
          <w:p w:rsidR="00BC35E8" w:rsidRDefault="00BC35E8" w:rsidP="004A0AD9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فارسي</w:t>
            </w:r>
            <w:r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BC35E8" w:rsidRDefault="00BC35E8" w:rsidP="00BC35E8">
      <w:pPr>
        <w:pStyle w:val="rfdPoemTini"/>
        <w:rPr>
          <w:rtl/>
        </w:rPr>
      </w:pP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429"/>
        <w:gridCol w:w="2756"/>
      </w:tblGrid>
      <w:tr w:rsidR="00BC35E8" w:rsidTr="004A0AD9">
        <w:tc>
          <w:tcPr>
            <w:tcW w:w="3500" w:type="pct"/>
            <w:shd w:val="clear" w:color="auto" w:fill="auto"/>
            <w:tcMar>
              <w:left w:w="0" w:type="dxa"/>
              <w:right w:w="0" w:type="dxa"/>
            </w:tcMar>
          </w:tcPr>
          <w:p w:rsidR="00BC35E8" w:rsidRPr="00AC6D18" w:rsidRDefault="00BC35E8" w:rsidP="004A0AD9">
            <w:pPr>
              <w:rPr>
                <w:rtl/>
              </w:rPr>
            </w:pPr>
            <w:r w:rsidRPr="00AC6D18">
              <w:rPr>
                <w:rtl/>
              </w:rPr>
              <w:t>5</w:t>
            </w:r>
            <w:r>
              <w:rPr>
                <w:rtl/>
              </w:rPr>
              <w:t xml:space="preserve"> ـ </w:t>
            </w:r>
            <w:r w:rsidRPr="00AC6D18">
              <w:rPr>
                <w:rtl/>
              </w:rPr>
              <w:t>رسالة في الحج</w:t>
            </w:r>
            <w:r>
              <w:rPr>
                <w:rtl/>
              </w:rPr>
              <w:t>ّ</w:t>
            </w:r>
            <w:r w:rsidR="00095AA9">
              <w:rPr>
                <w:rtl/>
              </w:rPr>
              <w:t xml:space="preserve"> .</w:t>
            </w:r>
            <w:r w:rsidRPr="00AC6D18">
              <w:rPr>
                <w:rtl/>
              </w:rPr>
              <w:t xml:space="preserve"> في أربع صفحات</w:t>
            </w:r>
            <w:r w:rsidR="00095AA9">
              <w:rPr>
                <w:rtl/>
              </w:rPr>
              <w:t xml:space="preserve"> .</w:t>
            </w:r>
          </w:p>
        </w:tc>
        <w:tc>
          <w:tcPr>
            <w:tcW w:w="1500" w:type="pct"/>
            <w:shd w:val="clear" w:color="auto" w:fill="auto"/>
            <w:tcMar>
              <w:left w:w="0" w:type="dxa"/>
              <w:right w:w="0" w:type="dxa"/>
            </w:tcMar>
          </w:tcPr>
          <w:p w:rsidR="00BC35E8" w:rsidRDefault="00BC35E8" w:rsidP="00BC35E8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عربي</w:t>
            </w:r>
            <w:r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BC35E8" w:rsidRDefault="00BC35E8" w:rsidP="00AC6D18">
      <w:pPr>
        <w:rPr>
          <w:rtl/>
        </w:rPr>
      </w:pPr>
      <w:r w:rsidRPr="00AC6D18">
        <w:rPr>
          <w:rtl/>
        </w:rPr>
        <w:t>6</w:t>
      </w:r>
      <w:r>
        <w:rPr>
          <w:rtl/>
        </w:rPr>
        <w:t xml:space="preserve"> ـ </w:t>
      </w:r>
      <w:r w:rsidRPr="00AC6D18">
        <w:rPr>
          <w:rtl/>
        </w:rPr>
        <w:t>فائدة في الطلاق منقولة عن التنقيح في صفحة واحد</w:t>
      </w:r>
      <w:r w:rsidR="00095AA9">
        <w:rPr>
          <w:rtl/>
        </w:rPr>
        <w:t xml:space="preserve"> .</w:t>
      </w:r>
    </w:p>
    <w:p w:rsidR="00BC35E8" w:rsidRDefault="00BC35E8" w:rsidP="00AC6D18">
      <w:pPr>
        <w:rPr>
          <w:rtl/>
        </w:rPr>
      </w:pPr>
      <w:r w:rsidRPr="00AC6D18">
        <w:rPr>
          <w:rtl/>
        </w:rPr>
        <w:t>7</w:t>
      </w:r>
      <w:r>
        <w:rPr>
          <w:rtl/>
        </w:rPr>
        <w:t xml:space="preserve"> ـ </w:t>
      </w:r>
      <w:r w:rsidRPr="00AC6D18">
        <w:rPr>
          <w:rtl/>
        </w:rPr>
        <w:t>عد</w:t>
      </w:r>
      <w:r>
        <w:rPr>
          <w:rtl/>
        </w:rPr>
        <w:t>ّ</w:t>
      </w:r>
      <w:r w:rsidRPr="00AC6D18">
        <w:rPr>
          <w:rtl/>
        </w:rPr>
        <w:t>ة أبيات من الشعر لكاتب النسخة</w:t>
      </w:r>
      <w:r>
        <w:rPr>
          <w:rtl/>
        </w:rPr>
        <w:t xml:space="preserve"> ،</w:t>
      </w:r>
      <w:r w:rsidRPr="00AC6D18">
        <w:rPr>
          <w:rtl/>
        </w:rPr>
        <w:t xml:space="preserve"> تقع في صفحتين</w:t>
      </w:r>
      <w:r w:rsidR="00095AA9">
        <w:rPr>
          <w:rtl/>
        </w:rPr>
        <w:t xml:space="preserve"> 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429"/>
        <w:gridCol w:w="2756"/>
      </w:tblGrid>
      <w:tr w:rsidR="00BC35E8" w:rsidTr="004A0AD9">
        <w:tc>
          <w:tcPr>
            <w:tcW w:w="3500" w:type="pct"/>
            <w:shd w:val="clear" w:color="auto" w:fill="auto"/>
            <w:tcMar>
              <w:left w:w="0" w:type="dxa"/>
              <w:right w:w="0" w:type="dxa"/>
            </w:tcMar>
          </w:tcPr>
          <w:p w:rsidR="00BC35E8" w:rsidRPr="00AC6D18" w:rsidRDefault="00BC35E8" w:rsidP="004A0AD9">
            <w:pPr>
              <w:rPr>
                <w:rtl/>
              </w:rPr>
            </w:pPr>
            <w:r w:rsidRPr="00AC6D18">
              <w:rPr>
                <w:rtl/>
              </w:rPr>
              <w:t>8</w:t>
            </w:r>
            <w:r>
              <w:rPr>
                <w:rtl/>
              </w:rPr>
              <w:t xml:space="preserve"> ـ </w:t>
            </w:r>
            <w:r w:rsidRPr="00AC6D18">
              <w:rPr>
                <w:rtl/>
              </w:rPr>
              <w:t>واجبات الحج</w:t>
            </w:r>
            <w:r>
              <w:rPr>
                <w:rtl/>
              </w:rPr>
              <w:t>ّ</w:t>
            </w:r>
            <w:r w:rsidRPr="00AC6D18">
              <w:rPr>
                <w:rtl/>
              </w:rPr>
              <w:t xml:space="preserve"> والعمرة</w:t>
            </w:r>
            <w:r w:rsidR="00095AA9">
              <w:rPr>
                <w:rtl/>
              </w:rPr>
              <w:t xml:space="preserve"> .</w:t>
            </w:r>
          </w:p>
        </w:tc>
        <w:tc>
          <w:tcPr>
            <w:tcW w:w="1500" w:type="pct"/>
            <w:shd w:val="clear" w:color="auto" w:fill="auto"/>
            <w:tcMar>
              <w:left w:w="0" w:type="dxa"/>
              <w:right w:w="0" w:type="dxa"/>
            </w:tcMar>
          </w:tcPr>
          <w:p w:rsidR="00BC35E8" w:rsidRDefault="00BC35E8" w:rsidP="00BC35E8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>
              <w:rPr>
                <w:rFonts w:hint="cs"/>
                <w:rtl/>
              </w:rPr>
              <w:t xml:space="preserve"> فقه</w:t>
            </w:r>
            <w:r>
              <w:rPr>
                <w:rtl/>
              </w:rPr>
              <w:t xml:space="preserve"> ـ عربي</w:t>
            </w:r>
            <w:r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BC35E8" w:rsidRDefault="00BC35E8" w:rsidP="00AC6D18">
      <w:pPr>
        <w:rPr>
          <w:rtl/>
        </w:rPr>
      </w:pPr>
      <w:r w:rsidRPr="00AC6D18">
        <w:rPr>
          <w:rtl/>
        </w:rPr>
        <w:t>فرغ من تأليفها يوم الجمعة 17 شهر رمضان سنة 950 ه</w:t>
      </w:r>
      <w:r>
        <w:rPr>
          <w:rtl/>
        </w:rPr>
        <w:t>ـ ،</w:t>
      </w:r>
      <w:r w:rsidRPr="00AC6D18">
        <w:rPr>
          <w:rtl/>
        </w:rPr>
        <w:t xml:space="preserve"> تقع في مقد</w:t>
      </w:r>
      <w:r>
        <w:rPr>
          <w:rtl/>
        </w:rPr>
        <w:t>ّ</w:t>
      </w:r>
      <w:r w:rsidRPr="00AC6D18">
        <w:rPr>
          <w:rtl/>
        </w:rPr>
        <w:t>مة</w:t>
      </w:r>
      <w:r>
        <w:rPr>
          <w:rtl/>
        </w:rPr>
        <w:t xml:space="preserve"> </w:t>
      </w:r>
      <w:r>
        <w:rPr>
          <w:rtl/>
        </w:rPr>
        <w:br/>
      </w:r>
      <w:r w:rsidRPr="00AC6D18">
        <w:rPr>
          <w:rtl/>
        </w:rPr>
        <w:t>ومقالتين وخاتمة</w:t>
      </w:r>
      <w:r w:rsidR="00095AA9">
        <w:rPr>
          <w:rtl/>
        </w:rPr>
        <w:t xml:space="preserve"> .</w:t>
      </w:r>
    </w:p>
    <w:p w:rsidR="00BC35E8" w:rsidRDefault="00BC35E8" w:rsidP="00AC6D18">
      <w:pPr>
        <w:rPr>
          <w:rtl/>
        </w:rPr>
      </w:pPr>
      <w:r w:rsidRPr="00AC6D18">
        <w:rPr>
          <w:rtl/>
        </w:rPr>
        <w:t>9</w:t>
      </w:r>
      <w:r>
        <w:rPr>
          <w:rtl/>
        </w:rPr>
        <w:t xml:space="preserve"> ـ </w:t>
      </w:r>
      <w:r w:rsidRPr="00AC6D18">
        <w:rPr>
          <w:rtl/>
        </w:rPr>
        <w:t>قصيدة منظومة بالفارسية</w:t>
      </w:r>
      <w:r w:rsidR="00095AA9">
        <w:rPr>
          <w:rtl/>
        </w:rPr>
        <w:t xml:space="preserve"> 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429"/>
        <w:gridCol w:w="2756"/>
      </w:tblGrid>
      <w:tr w:rsidR="00BC35E8" w:rsidTr="004A0AD9">
        <w:tc>
          <w:tcPr>
            <w:tcW w:w="3500" w:type="pct"/>
            <w:shd w:val="clear" w:color="auto" w:fill="auto"/>
            <w:tcMar>
              <w:left w:w="0" w:type="dxa"/>
              <w:right w:w="0" w:type="dxa"/>
            </w:tcMar>
          </w:tcPr>
          <w:p w:rsidR="00BC35E8" w:rsidRPr="00AC6D18" w:rsidRDefault="00BC35E8" w:rsidP="004A0AD9">
            <w:pPr>
              <w:rPr>
                <w:rtl/>
              </w:rPr>
            </w:pPr>
            <w:r>
              <w:rPr>
                <w:rFonts w:hint="cs"/>
                <w:rtl/>
              </w:rPr>
              <w:t>10 ـ الأربعون</w:t>
            </w:r>
          </w:p>
        </w:tc>
        <w:tc>
          <w:tcPr>
            <w:tcW w:w="1500" w:type="pct"/>
            <w:shd w:val="clear" w:color="auto" w:fill="auto"/>
            <w:tcMar>
              <w:left w:w="0" w:type="dxa"/>
              <w:right w:w="0" w:type="dxa"/>
            </w:tcMar>
          </w:tcPr>
          <w:p w:rsidR="00BC35E8" w:rsidRDefault="00BC35E8" w:rsidP="00BC35E8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عربي</w:t>
            </w:r>
            <w:r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BC35E8" w:rsidRDefault="00BC35E8" w:rsidP="00AC6D18">
      <w:pPr>
        <w:rPr>
          <w:rtl/>
        </w:rPr>
      </w:pPr>
      <w:r w:rsidRPr="00AC6D18">
        <w:rPr>
          <w:rtl/>
        </w:rPr>
        <w:t>أحاديث في فضائل الأدعية والأوراد</w:t>
      </w:r>
      <w:r>
        <w:rPr>
          <w:rtl/>
        </w:rPr>
        <w:t xml:space="preserve"> ،</w:t>
      </w:r>
      <w:r w:rsidRPr="00AC6D18">
        <w:rPr>
          <w:rtl/>
        </w:rPr>
        <w:t xml:space="preserve"> حديث واحد منها في خمس صفحات</w:t>
      </w:r>
      <w:r w:rsidR="00095AA9">
        <w:rPr>
          <w:rtl/>
        </w:rPr>
        <w:t xml:space="preserve"> .</w:t>
      </w:r>
    </w:p>
    <w:p w:rsidR="00BC35E8" w:rsidRDefault="00BC35E8" w:rsidP="00AC6D18">
      <w:pPr>
        <w:rPr>
          <w:rtl/>
        </w:rPr>
      </w:pPr>
      <w:r w:rsidRPr="00AC6D18">
        <w:rPr>
          <w:rtl/>
        </w:rPr>
        <w:t>11</w:t>
      </w:r>
      <w:r>
        <w:rPr>
          <w:rtl/>
        </w:rPr>
        <w:t xml:space="preserve"> ـ </w:t>
      </w:r>
      <w:r w:rsidRPr="00AC6D18">
        <w:rPr>
          <w:rtl/>
        </w:rPr>
        <w:t>قصيدة بالفارسية</w:t>
      </w:r>
      <w:r w:rsidR="00095AA9">
        <w:rPr>
          <w:rtl/>
        </w:rPr>
        <w:t xml:space="preserve"> .</w:t>
      </w:r>
      <w:r w:rsidRPr="00AC6D18">
        <w:rPr>
          <w:rtl/>
        </w:rPr>
        <w:t xml:space="preserve"> في أربع صفحات</w:t>
      </w:r>
      <w:r w:rsidR="00095AA9">
        <w:rPr>
          <w:rtl/>
        </w:rPr>
        <w:t xml:space="preserve"> .</w:t>
      </w:r>
    </w:p>
    <w:p w:rsidR="00BC35E8" w:rsidRDefault="00BC35E8" w:rsidP="00AC6D18">
      <w:pPr>
        <w:rPr>
          <w:rtl/>
        </w:rPr>
      </w:pPr>
      <w:r w:rsidRPr="00AC6D18">
        <w:rPr>
          <w:rtl/>
        </w:rPr>
        <w:t>12</w:t>
      </w:r>
      <w:r>
        <w:rPr>
          <w:rtl/>
        </w:rPr>
        <w:t xml:space="preserve"> ـ </w:t>
      </w:r>
      <w:r w:rsidRPr="00AC6D18">
        <w:rPr>
          <w:rtl/>
        </w:rPr>
        <w:t>رسالة في بيان أسماء المعشوق وما يتعل</w:t>
      </w:r>
      <w:r>
        <w:rPr>
          <w:rtl/>
        </w:rPr>
        <w:t>ّ</w:t>
      </w:r>
      <w:r w:rsidRPr="00AC6D18">
        <w:rPr>
          <w:rtl/>
        </w:rPr>
        <w:t>ق بها</w:t>
      </w:r>
      <w:r w:rsidR="00095AA9">
        <w:rPr>
          <w:rtl/>
        </w:rPr>
        <w:t xml:space="preserve"> .</w:t>
      </w:r>
    </w:p>
    <w:p w:rsidR="00BC35E8" w:rsidRDefault="00BC35E8" w:rsidP="00AC6D18">
      <w:pPr>
        <w:rPr>
          <w:rtl/>
        </w:rPr>
      </w:pPr>
      <w:r w:rsidRPr="00AC6D18">
        <w:rPr>
          <w:rtl/>
        </w:rPr>
        <w:t>13</w:t>
      </w:r>
      <w:r>
        <w:rPr>
          <w:rtl/>
        </w:rPr>
        <w:t xml:space="preserve"> ـ </w:t>
      </w:r>
      <w:r w:rsidRPr="00AC6D18">
        <w:rPr>
          <w:rtl/>
        </w:rPr>
        <w:t>رسالة في كيفي</w:t>
      </w:r>
      <w:r>
        <w:rPr>
          <w:rtl/>
        </w:rPr>
        <w:t>ّ</w:t>
      </w:r>
      <w:r w:rsidRPr="00AC6D18">
        <w:rPr>
          <w:rtl/>
        </w:rPr>
        <w:t>ة زيارة القبور والدعاء عندها</w:t>
      </w:r>
      <w:r w:rsidR="00095AA9">
        <w:rPr>
          <w:rtl/>
        </w:rPr>
        <w:t xml:space="preserve"> .</w:t>
      </w:r>
      <w:r w:rsidRPr="00AC6D18">
        <w:rPr>
          <w:rtl/>
        </w:rPr>
        <w:t xml:space="preserve"> في أربع صفحات</w:t>
      </w:r>
      <w:r w:rsidR="00095AA9">
        <w:rPr>
          <w:rtl/>
        </w:rPr>
        <w:t xml:space="preserve"> .</w:t>
      </w:r>
    </w:p>
    <w:p w:rsidR="00BC35E8" w:rsidRDefault="00BC35E8" w:rsidP="00AC6D18">
      <w:pPr>
        <w:rPr>
          <w:rtl/>
        </w:rPr>
      </w:pPr>
      <w:r w:rsidRPr="00AC6D18">
        <w:rPr>
          <w:rtl/>
        </w:rPr>
        <w:t>14</w:t>
      </w:r>
      <w:r>
        <w:rPr>
          <w:rtl/>
        </w:rPr>
        <w:t xml:space="preserve"> ـ </w:t>
      </w:r>
      <w:r w:rsidRPr="00AC6D18">
        <w:rPr>
          <w:rtl/>
        </w:rPr>
        <w:t>مقالات مختلفة في النصائح والأدعية</w:t>
      </w:r>
      <w:r w:rsidR="00095AA9">
        <w:rPr>
          <w:rFonts w:hint="cs"/>
          <w:rtl/>
        </w:rPr>
        <w:t xml:space="preserve"> </w:t>
      </w:r>
      <w:r w:rsidR="00095AA9">
        <w:rPr>
          <w:rtl/>
        </w:rPr>
        <w:t>. . .</w:t>
      </w:r>
      <w:r w:rsidRPr="00AC6D18">
        <w:rPr>
          <w:rtl/>
        </w:rPr>
        <w:t xml:space="preserve"> في أربع صفحات</w:t>
      </w:r>
      <w:r w:rsidR="00095AA9">
        <w:rPr>
          <w:rtl/>
        </w:rPr>
        <w:t xml:space="preserve"> .</w:t>
      </w:r>
    </w:p>
    <w:p w:rsidR="00BC35E8" w:rsidRDefault="00BC35E8" w:rsidP="00AC6D18">
      <w:pPr>
        <w:rPr>
          <w:rtl/>
        </w:rPr>
      </w:pPr>
      <w:r w:rsidRPr="00AC6D18">
        <w:rPr>
          <w:rtl/>
        </w:rPr>
        <w:t>15</w:t>
      </w:r>
      <w:r>
        <w:rPr>
          <w:rtl/>
        </w:rPr>
        <w:t xml:space="preserve"> ـ </w:t>
      </w:r>
      <w:r w:rsidRPr="00AC6D18">
        <w:rPr>
          <w:rtl/>
        </w:rPr>
        <w:t>فائدة من إملاء شيخنا علي بن عبد العالي</w:t>
      </w:r>
      <w:r>
        <w:rPr>
          <w:rtl/>
        </w:rPr>
        <w:t xml:space="preserve"> :</w:t>
      </w:r>
      <w:r w:rsidRPr="00AC6D18">
        <w:rPr>
          <w:rtl/>
        </w:rPr>
        <w:t xml:space="preserve"> ل</w:t>
      </w:r>
      <w:r>
        <w:rPr>
          <w:rtl/>
        </w:rPr>
        <w:t>َ</w:t>
      </w:r>
      <w:r w:rsidRPr="00AC6D18">
        <w:rPr>
          <w:rtl/>
        </w:rPr>
        <w:t>م</w:t>
      </w:r>
      <w:r>
        <w:rPr>
          <w:rtl/>
        </w:rPr>
        <w:t>ّ</w:t>
      </w:r>
      <w:r w:rsidRPr="00AC6D18">
        <w:rPr>
          <w:rtl/>
        </w:rPr>
        <w:t>ا كانت العدالة تستلزم</w:t>
      </w:r>
      <w:r>
        <w:rPr>
          <w:rtl/>
        </w:rPr>
        <w:t xml:space="preserve"> </w:t>
      </w:r>
      <w:r>
        <w:rPr>
          <w:rtl/>
        </w:rPr>
        <w:br/>
      </w:r>
      <w:r w:rsidRPr="00AC6D18">
        <w:rPr>
          <w:rtl/>
        </w:rPr>
        <w:t>ثبوت التقوى</w:t>
      </w:r>
      <w:r w:rsidR="00095AA9">
        <w:rPr>
          <w:rFonts w:hint="cs"/>
          <w:rtl/>
        </w:rPr>
        <w:t xml:space="preserve"> </w:t>
      </w:r>
      <w:r w:rsidR="00095AA9">
        <w:rPr>
          <w:rtl/>
        </w:rPr>
        <w:t>. .</w:t>
      </w:r>
      <w:r w:rsidRPr="00AC6D18">
        <w:rPr>
          <w:rtl/>
        </w:rPr>
        <w:t xml:space="preserve"> وهي في خمس صفحات</w:t>
      </w:r>
      <w:r w:rsidR="00095AA9">
        <w:rPr>
          <w:rtl/>
        </w:rPr>
        <w:t xml:space="preserve"> 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8266"/>
        <w:gridCol w:w="919"/>
      </w:tblGrid>
      <w:tr w:rsidR="00BC35E8" w:rsidTr="00BC35E8">
        <w:tc>
          <w:tcPr>
            <w:tcW w:w="4500" w:type="pct"/>
            <w:shd w:val="clear" w:color="auto" w:fill="auto"/>
            <w:tcMar>
              <w:left w:w="0" w:type="dxa"/>
              <w:right w:w="0" w:type="dxa"/>
            </w:tcMar>
          </w:tcPr>
          <w:p w:rsidR="00BC35E8" w:rsidRPr="00AC6D18" w:rsidRDefault="00BC35E8" w:rsidP="004A0AD9">
            <w:pPr>
              <w:rPr>
                <w:rtl/>
              </w:rPr>
            </w:pPr>
            <w:r w:rsidRPr="00AC6D18">
              <w:rPr>
                <w:rtl/>
              </w:rPr>
              <w:t>16</w:t>
            </w:r>
            <w:r>
              <w:rPr>
                <w:rtl/>
              </w:rPr>
              <w:t xml:space="preserve"> ـ </w:t>
            </w:r>
            <w:r w:rsidRPr="00AC6D18">
              <w:rPr>
                <w:rtl/>
              </w:rPr>
              <w:t xml:space="preserve">رسالة إرسال أمير المؤمنين </w:t>
            </w:r>
            <w:r>
              <w:rPr>
                <w:rtl/>
              </w:rPr>
              <w:t>عليه السلام للطرمّاح الطائي إلى معاوية ، في</w:t>
            </w:r>
            <w:r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br/>
            </w:r>
            <w:r>
              <w:rPr>
                <w:rFonts w:hint="cs"/>
                <w:rtl/>
              </w:rPr>
              <w:t>خمس صفحات</w:t>
            </w:r>
          </w:p>
        </w:tc>
        <w:tc>
          <w:tcPr>
            <w:tcW w:w="500" w:type="pct"/>
            <w:shd w:val="clear" w:color="auto" w:fill="auto"/>
            <w:tcMar>
              <w:left w:w="0" w:type="dxa"/>
              <w:right w:w="0" w:type="dxa"/>
            </w:tcMar>
            <w:vAlign w:val="bottom"/>
          </w:tcPr>
          <w:p w:rsidR="00BC35E8" w:rsidRDefault="00BC35E8" w:rsidP="00BC35E8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عربي</w:t>
            </w:r>
            <w:r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BC35E8" w:rsidRDefault="00BC35E8" w:rsidP="00BC35E8">
      <w:pPr>
        <w:pStyle w:val="rfdPoemTini"/>
        <w:rPr>
          <w:rtl/>
        </w:rPr>
      </w:pP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429"/>
        <w:gridCol w:w="2756"/>
      </w:tblGrid>
      <w:tr w:rsidR="00BC35E8" w:rsidTr="00BC35E8">
        <w:tc>
          <w:tcPr>
            <w:tcW w:w="3500" w:type="pct"/>
            <w:shd w:val="clear" w:color="auto" w:fill="auto"/>
            <w:tcMar>
              <w:left w:w="0" w:type="dxa"/>
              <w:right w:w="0" w:type="dxa"/>
            </w:tcMar>
          </w:tcPr>
          <w:p w:rsidR="00BC35E8" w:rsidRPr="00AC6D18" w:rsidRDefault="00BC35E8" w:rsidP="004A0AD9">
            <w:pPr>
              <w:rPr>
                <w:rtl/>
              </w:rPr>
            </w:pPr>
            <w:r w:rsidRPr="00AC6D18">
              <w:rPr>
                <w:rtl/>
              </w:rPr>
              <w:t>17</w:t>
            </w:r>
            <w:r>
              <w:rPr>
                <w:rtl/>
              </w:rPr>
              <w:t xml:space="preserve"> ـ </w:t>
            </w:r>
            <w:r w:rsidRPr="00AC6D18">
              <w:rPr>
                <w:rtl/>
              </w:rPr>
              <w:t>حلية الرجال في الموعظة والأمثال</w:t>
            </w:r>
            <w:r w:rsidR="00095AA9">
              <w:rPr>
                <w:rtl/>
              </w:rPr>
              <w:t xml:space="preserve"> .</w:t>
            </w:r>
          </w:p>
        </w:tc>
        <w:tc>
          <w:tcPr>
            <w:tcW w:w="1500" w:type="pct"/>
            <w:shd w:val="clear" w:color="auto" w:fill="auto"/>
            <w:tcMar>
              <w:left w:w="0" w:type="dxa"/>
              <w:right w:w="0" w:type="dxa"/>
            </w:tcMar>
          </w:tcPr>
          <w:p w:rsidR="00BC35E8" w:rsidRDefault="00BC35E8" w:rsidP="00BC35E8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عربي</w:t>
            </w:r>
            <w:r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AC6D18" w:rsidRPr="00AC6D18" w:rsidRDefault="00AC6D18" w:rsidP="00AC6D18">
      <w:pPr>
        <w:rPr>
          <w:rtl/>
        </w:rPr>
      </w:pPr>
      <w:r w:rsidRPr="00AC6D18">
        <w:rPr>
          <w:rtl/>
        </w:rPr>
        <w:t>وهي في صفحتين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ولم يتم</w:t>
      </w:r>
      <w:r w:rsidR="00046F6E">
        <w:rPr>
          <w:rtl/>
        </w:rPr>
        <w:t>ّ</w:t>
      </w:r>
      <w:r w:rsidRPr="00AC6D18">
        <w:rPr>
          <w:rtl/>
        </w:rPr>
        <w:t xml:space="preserve"> الكاتب الرسالة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18</w:t>
      </w:r>
      <w:r w:rsidR="004803AF">
        <w:rPr>
          <w:rtl/>
        </w:rPr>
        <w:t xml:space="preserve"> ـ </w:t>
      </w:r>
      <w:r w:rsidRPr="00AC6D18">
        <w:rPr>
          <w:rtl/>
        </w:rPr>
        <w:t>مقد</w:t>
      </w:r>
      <w:r w:rsidR="00046F6E">
        <w:rPr>
          <w:rtl/>
        </w:rPr>
        <w:t>ّ</w:t>
      </w:r>
      <w:r w:rsidRPr="00AC6D18">
        <w:rPr>
          <w:rtl/>
        </w:rPr>
        <w:t>مة الجوزي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منظومة بالعربية في تجويد القرآن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19</w:t>
      </w:r>
      <w:r w:rsidR="004803AF">
        <w:rPr>
          <w:rtl/>
        </w:rPr>
        <w:t xml:space="preserve"> ـ </w:t>
      </w:r>
      <w:r w:rsidRPr="00AC6D18">
        <w:rPr>
          <w:rtl/>
        </w:rPr>
        <w:t>مقالات مختلفة في الموعظة وغيرها</w:t>
      </w:r>
      <w:r w:rsidR="00095AA9">
        <w:rPr>
          <w:rtl/>
        </w:rPr>
        <w:t xml:space="preserve"> .</w:t>
      </w:r>
      <w:r w:rsidRPr="00AC6D18">
        <w:rPr>
          <w:rtl/>
        </w:rPr>
        <w:t xml:space="preserve"> في ثلاث صفحات</w:t>
      </w:r>
      <w:r w:rsidR="00095AA9">
        <w:rPr>
          <w:rtl/>
        </w:rPr>
        <w:t xml:space="preserve"> .</w:t>
      </w:r>
    </w:p>
    <w:p w:rsidR="006F5C87" w:rsidRDefault="006F5C87" w:rsidP="00AC6D18">
      <w:pPr>
        <w:rPr>
          <w:rtl/>
        </w:rPr>
        <w:sectPr w:rsidR="006F5C87" w:rsidSect="00107863">
          <w:headerReference w:type="even" r:id="rId183"/>
          <w:headerReference w:type="default" r:id="rId184"/>
          <w:headerReference w:type="first" r:id="rId185"/>
          <w:type w:val="continuous"/>
          <w:pgSz w:w="11907" w:h="16840" w:code="9"/>
          <w:pgMar w:top="1247" w:right="1361" w:bottom="1247" w:left="1361" w:header="720" w:footer="720" w:gutter="0"/>
          <w:cols w:space="720"/>
          <w:titlePg/>
          <w:bidi/>
          <w:rtlGutter/>
          <w:docGrid w:linePitch="360"/>
        </w:sectPr>
      </w:pPr>
    </w:p>
    <w:p w:rsidR="0030556B" w:rsidRDefault="00AC6D18" w:rsidP="00AC6D18">
      <w:pPr>
        <w:rPr>
          <w:rtl/>
        </w:rPr>
      </w:pPr>
      <w:r>
        <w:rPr>
          <w:rtl/>
        </w:rPr>
        <w:lastRenderedPageBreak/>
        <w:br w:type="page"/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8266"/>
        <w:gridCol w:w="919"/>
      </w:tblGrid>
      <w:tr w:rsidR="00BC35E8" w:rsidTr="00BC35E8">
        <w:tc>
          <w:tcPr>
            <w:tcW w:w="4500" w:type="pct"/>
            <w:shd w:val="clear" w:color="auto" w:fill="auto"/>
            <w:tcMar>
              <w:left w:w="0" w:type="dxa"/>
              <w:right w:w="0" w:type="dxa"/>
            </w:tcMar>
          </w:tcPr>
          <w:p w:rsidR="00BC35E8" w:rsidRPr="00AC6D18" w:rsidRDefault="00BC35E8" w:rsidP="004A0AD9">
            <w:pPr>
              <w:rPr>
                <w:rtl/>
              </w:rPr>
            </w:pPr>
            <w:r w:rsidRPr="00AC6D18">
              <w:rPr>
                <w:rtl/>
              </w:rPr>
              <w:lastRenderedPageBreak/>
              <w:t>20</w:t>
            </w:r>
            <w:r>
              <w:rPr>
                <w:rtl/>
              </w:rPr>
              <w:t xml:space="preserve"> ـ </w:t>
            </w:r>
            <w:r w:rsidRPr="00AC6D18">
              <w:rPr>
                <w:rtl/>
              </w:rPr>
              <w:t xml:space="preserve">مقال في تاريخ النبي </w:t>
            </w:r>
            <w:r>
              <w:rPr>
                <w:rtl/>
              </w:rPr>
              <w:t>صلّی الله عليه وآله وسلّم</w:t>
            </w:r>
            <w:r w:rsidRPr="00AC6D18">
              <w:rPr>
                <w:rtl/>
              </w:rPr>
              <w:t xml:space="preserve"> والأئم</w:t>
            </w:r>
            <w:r>
              <w:rPr>
                <w:rtl/>
              </w:rPr>
              <w:t>ّ</w:t>
            </w:r>
            <w:r w:rsidRPr="00AC6D18">
              <w:rPr>
                <w:rtl/>
              </w:rPr>
              <w:t xml:space="preserve">ة </w:t>
            </w:r>
            <w:r>
              <w:rPr>
                <w:rtl/>
              </w:rPr>
              <w:t>عليهم السلام</w:t>
            </w:r>
            <w:r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br/>
            </w:r>
            <w:r>
              <w:rPr>
                <w:rFonts w:hint="cs"/>
                <w:rtl/>
              </w:rPr>
              <w:t>في سبع صفحات</w:t>
            </w:r>
          </w:p>
        </w:tc>
        <w:tc>
          <w:tcPr>
            <w:tcW w:w="500" w:type="pct"/>
            <w:shd w:val="clear" w:color="auto" w:fill="auto"/>
            <w:tcMar>
              <w:left w:w="0" w:type="dxa"/>
              <w:right w:w="0" w:type="dxa"/>
            </w:tcMar>
            <w:vAlign w:val="bottom"/>
          </w:tcPr>
          <w:p w:rsidR="00BC35E8" w:rsidRDefault="00BC35E8" w:rsidP="00BC35E8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عربي</w:t>
            </w:r>
            <w:r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AC6D18" w:rsidRPr="00AC6D18" w:rsidRDefault="00AC6D18" w:rsidP="00AC6D18">
      <w:pPr>
        <w:rPr>
          <w:rtl/>
        </w:rPr>
      </w:pPr>
      <w:r w:rsidRPr="00AC6D18">
        <w:rPr>
          <w:rtl/>
        </w:rPr>
        <w:t>21</w:t>
      </w:r>
      <w:r w:rsidR="004803AF">
        <w:rPr>
          <w:rtl/>
        </w:rPr>
        <w:t xml:space="preserve"> ـ </w:t>
      </w:r>
      <w:r w:rsidRPr="00AC6D18">
        <w:rPr>
          <w:rtl/>
        </w:rPr>
        <w:t>التجويد</w:t>
      </w:r>
      <w:r w:rsidR="00095AA9">
        <w:rPr>
          <w:rtl/>
        </w:rPr>
        <w:t xml:space="preserve"> .</w:t>
      </w:r>
    </w:p>
    <w:p w:rsidR="00AC6D18" w:rsidRDefault="00AC6D18" w:rsidP="00AC6D18">
      <w:pPr>
        <w:rPr>
          <w:rtl/>
        </w:rPr>
      </w:pPr>
      <w:r w:rsidRPr="00AC6D18">
        <w:rPr>
          <w:rtl/>
        </w:rPr>
        <w:t>رسالة بالعربية في معرفة مخارج الحروف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تشتمل على ست</w:t>
      </w:r>
      <w:r w:rsidR="00114B56">
        <w:rPr>
          <w:rtl/>
        </w:rPr>
        <w:t>ّ</w:t>
      </w:r>
      <w:r w:rsidRPr="00AC6D18">
        <w:rPr>
          <w:rtl/>
        </w:rPr>
        <w:t>ة أبواب وخاتمة</w:t>
      </w:r>
      <w:r w:rsidR="007E0241">
        <w:rPr>
          <w:rtl/>
        </w:rPr>
        <w:t xml:space="preserve"> ،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وهي في سبع صفحات</w:t>
      </w:r>
      <w:r w:rsidR="00095AA9">
        <w:rPr>
          <w:rtl/>
        </w:rPr>
        <w:t xml:space="preserve"> 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429"/>
        <w:gridCol w:w="2756"/>
      </w:tblGrid>
      <w:tr w:rsidR="00BC35E8" w:rsidTr="004A0AD9">
        <w:tc>
          <w:tcPr>
            <w:tcW w:w="3500" w:type="pct"/>
            <w:shd w:val="clear" w:color="auto" w:fill="auto"/>
            <w:tcMar>
              <w:left w:w="0" w:type="dxa"/>
              <w:right w:w="0" w:type="dxa"/>
            </w:tcMar>
          </w:tcPr>
          <w:p w:rsidR="00BC35E8" w:rsidRPr="00AC6D18" w:rsidRDefault="00BC35E8" w:rsidP="004A0AD9">
            <w:pPr>
              <w:rPr>
                <w:rtl/>
              </w:rPr>
            </w:pPr>
            <w:r w:rsidRPr="00AC6D18">
              <w:rPr>
                <w:rtl/>
              </w:rPr>
              <w:t>22</w:t>
            </w:r>
            <w:r>
              <w:rPr>
                <w:rtl/>
              </w:rPr>
              <w:t xml:space="preserve"> ـ </w:t>
            </w:r>
            <w:r w:rsidRPr="00AC6D18">
              <w:rPr>
                <w:rtl/>
              </w:rPr>
              <w:t>المسائل</w:t>
            </w:r>
            <w:r>
              <w:rPr>
                <w:rtl/>
              </w:rPr>
              <w:t xml:space="preserve"> :</w:t>
            </w:r>
            <w:r w:rsidRPr="00AC6D18">
              <w:rPr>
                <w:rtl/>
              </w:rPr>
              <w:t xml:space="preserve"> ثلاثون مسألة في معرفة الله</w:t>
            </w:r>
            <w:r w:rsidR="00095AA9">
              <w:rPr>
                <w:rtl/>
              </w:rPr>
              <w:t xml:space="preserve"> .</w:t>
            </w:r>
          </w:p>
        </w:tc>
        <w:tc>
          <w:tcPr>
            <w:tcW w:w="1500" w:type="pct"/>
            <w:shd w:val="clear" w:color="auto" w:fill="auto"/>
            <w:tcMar>
              <w:left w:w="0" w:type="dxa"/>
              <w:right w:w="0" w:type="dxa"/>
            </w:tcMar>
          </w:tcPr>
          <w:p w:rsidR="00BC35E8" w:rsidRDefault="00BC35E8" w:rsidP="00DF41AE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عربي</w:t>
            </w:r>
            <w:r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BC35E8" w:rsidRPr="00AC6D18" w:rsidRDefault="00BC35E8" w:rsidP="00DF41AE">
      <w:pPr>
        <w:pStyle w:val="rfdPoemTini"/>
        <w:rPr>
          <w:rtl/>
        </w:rPr>
      </w:pPr>
    </w:p>
    <w:tbl>
      <w:tblPr>
        <w:bidiVisual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55"/>
        <w:gridCol w:w="6430"/>
      </w:tblGrid>
      <w:tr w:rsidR="00252E27" w:rsidTr="00DF41AE">
        <w:tc>
          <w:tcPr>
            <w:tcW w:w="1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52E27" w:rsidRDefault="00252E27" w:rsidP="002B5101">
            <w:pPr>
              <w:pStyle w:val="rfdVar"/>
              <w:rPr>
                <w:rtl/>
              </w:rPr>
            </w:pPr>
          </w:p>
        </w:tc>
        <w:tc>
          <w:tcPr>
            <w:tcW w:w="35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52E27" w:rsidRDefault="00252E27" w:rsidP="002B5101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كتب هذه المجموعة ثلاثة ك</w:t>
            </w:r>
            <w:r>
              <w:rPr>
                <w:rtl/>
              </w:rPr>
              <w:t>ُ</w:t>
            </w:r>
            <w:r w:rsidRPr="00AC6D18">
              <w:rPr>
                <w:rtl/>
              </w:rPr>
              <w:t>ت</w:t>
            </w:r>
            <w:r>
              <w:rPr>
                <w:rtl/>
              </w:rPr>
              <w:t>ّ</w:t>
            </w:r>
            <w:r w:rsidRPr="00AC6D18">
              <w:rPr>
                <w:rtl/>
              </w:rPr>
              <w:t>اب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كتب الرسالة الأ</w:t>
            </w:r>
            <w:r>
              <w:rPr>
                <w:rtl/>
              </w:rPr>
              <w:t>ُ</w:t>
            </w:r>
            <w:r w:rsidRPr="00AC6D18">
              <w:rPr>
                <w:rtl/>
              </w:rPr>
              <w:t>ولى جلال</w:t>
            </w:r>
            <w:r>
              <w:rPr>
                <w:rtl/>
              </w:rPr>
              <w:t xml:space="preserve"> </w:t>
            </w:r>
            <w:r>
              <w:rPr>
                <w:rtl/>
              </w:rPr>
              <w:br/>
            </w:r>
            <w:r w:rsidRPr="00AC6D18">
              <w:rPr>
                <w:rtl/>
              </w:rPr>
              <w:t>ابن نور الدين أحمد الحسيني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والرسالة الثامنة بنفس الخط</w:t>
            </w:r>
            <w:r>
              <w:rPr>
                <w:rtl/>
              </w:rPr>
              <w:t>ّ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فرغ</w:t>
            </w:r>
            <w:r>
              <w:rPr>
                <w:rtl/>
              </w:rPr>
              <w:t xml:space="preserve"> </w:t>
            </w:r>
            <w:r>
              <w:rPr>
                <w:rtl/>
              </w:rPr>
              <w:br/>
            </w:r>
            <w:r w:rsidRPr="00AC6D18">
              <w:rPr>
                <w:rtl/>
              </w:rPr>
              <w:t>منها يوم الجمعة النصف من رجب سنة 993 ه</w:t>
            </w:r>
            <w:r>
              <w:rPr>
                <w:rtl/>
              </w:rPr>
              <w:t>ـ</w:t>
            </w:r>
            <w:r w:rsidRPr="00AC6D18">
              <w:rPr>
                <w:rtl/>
              </w:rPr>
              <w:t xml:space="preserve"> ببلدة شيراز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وفرغ</w:t>
            </w:r>
            <w:r>
              <w:rPr>
                <w:rtl/>
              </w:rPr>
              <w:t xml:space="preserve"> </w:t>
            </w:r>
            <w:r>
              <w:rPr>
                <w:rtl/>
              </w:rPr>
              <w:br/>
            </w:r>
            <w:r w:rsidRPr="00AC6D18">
              <w:rPr>
                <w:rtl/>
              </w:rPr>
              <w:t>من الرسالة الثانية عشر في شو</w:t>
            </w:r>
            <w:r>
              <w:rPr>
                <w:rtl/>
              </w:rPr>
              <w:t>ّ</w:t>
            </w:r>
            <w:r w:rsidRPr="00AC6D18">
              <w:rPr>
                <w:rtl/>
              </w:rPr>
              <w:t>ال سنة 989 ه</w:t>
            </w:r>
            <w:r>
              <w:rPr>
                <w:rtl/>
              </w:rPr>
              <w:t>ـ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أوقف هذه</w:t>
            </w:r>
            <w:r>
              <w:rPr>
                <w:rtl/>
              </w:rPr>
              <w:t xml:space="preserve"> </w:t>
            </w:r>
            <w:r>
              <w:rPr>
                <w:rtl/>
              </w:rPr>
              <w:br/>
            </w:r>
            <w:r w:rsidRPr="00AC6D18">
              <w:rPr>
                <w:rtl/>
              </w:rPr>
              <w:t>المجموعة على هذه المدرسة المل</w:t>
            </w:r>
            <w:r>
              <w:rPr>
                <w:rtl/>
              </w:rPr>
              <w:t>ّ</w:t>
            </w:r>
            <w:r w:rsidRPr="00AC6D18">
              <w:rPr>
                <w:rtl/>
              </w:rPr>
              <w:t>ا عبد السميع</w:t>
            </w:r>
            <w:r w:rsidR="00095AA9">
              <w:rPr>
                <w:rtl/>
              </w:rPr>
              <w:t xml:space="preserve"> .</w:t>
            </w:r>
            <w:r w:rsidRPr="00AC6D18">
              <w:rPr>
                <w:rtl/>
              </w:rPr>
              <w:t xml:space="preserve"> كتبت جملة من</w:t>
            </w:r>
            <w:r>
              <w:rPr>
                <w:rtl/>
              </w:rPr>
              <w:t xml:space="preserve"> </w:t>
            </w:r>
            <w:r>
              <w:rPr>
                <w:rtl/>
              </w:rPr>
              <w:br/>
            </w:r>
            <w:r w:rsidRPr="00AC6D18">
              <w:rPr>
                <w:rtl/>
              </w:rPr>
              <w:t>العناوين والعلامات بالشنجرف</w:t>
            </w:r>
            <w:r w:rsidR="00095AA9">
              <w:rPr>
                <w:rtl/>
              </w:rPr>
              <w:t xml:space="preserve"> .</w:t>
            </w:r>
            <w:r w:rsidRPr="00AC6D18">
              <w:rPr>
                <w:rtl/>
              </w:rPr>
              <w:t xml:space="preserve"> القطع</w:t>
            </w:r>
            <w:r w:rsidR="007E0241">
              <w:rPr>
                <w:rtl/>
              </w:rPr>
              <w:t xml:space="preserve"> :</w:t>
            </w:r>
            <w:r w:rsidRPr="00AC6D18">
              <w:rPr>
                <w:rtl/>
              </w:rPr>
              <w:t xml:space="preserve"> جيبي</w:t>
            </w:r>
            <w:r w:rsidR="00095AA9">
              <w:rPr>
                <w:rtl/>
              </w:rPr>
              <w:t xml:space="preserve"> .</w:t>
            </w:r>
          </w:p>
        </w:tc>
      </w:tr>
    </w:tbl>
    <w:p w:rsidR="00AC6D18" w:rsidRDefault="00AC6D18" w:rsidP="00DF41AE">
      <w:pPr>
        <w:pStyle w:val="rfdCenterBold1"/>
        <w:rPr>
          <w:rtl/>
        </w:rPr>
      </w:pPr>
      <w:r w:rsidRPr="00DF41AE">
        <w:rPr>
          <w:rtl/>
        </w:rPr>
        <w:t>(</w:t>
      </w:r>
      <w:r w:rsidR="00005287">
        <w:rPr>
          <w:rFonts w:hint="cs"/>
          <w:rtl/>
        </w:rPr>
        <w:t xml:space="preserve"> </w:t>
      </w:r>
      <w:r w:rsidRPr="00DF41AE">
        <w:rPr>
          <w:rtl/>
        </w:rPr>
        <w:t>324</w:t>
      </w:r>
      <w:r w:rsidR="00005287">
        <w:rPr>
          <w:rFonts w:hint="cs"/>
          <w:rtl/>
        </w:rPr>
        <w:t xml:space="preserve"> </w:t>
      </w:r>
      <w:r w:rsidRPr="00DF41AE">
        <w:rPr>
          <w:rtl/>
        </w:rPr>
        <w:t>)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429"/>
        <w:gridCol w:w="2756"/>
      </w:tblGrid>
      <w:tr w:rsidR="00005287" w:rsidTr="004A0AD9">
        <w:tc>
          <w:tcPr>
            <w:tcW w:w="3500" w:type="pct"/>
            <w:shd w:val="clear" w:color="auto" w:fill="auto"/>
            <w:tcMar>
              <w:left w:w="0" w:type="dxa"/>
              <w:right w:w="0" w:type="dxa"/>
            </w:tcMar>
          </w:tcPr>
          <w:p w:rsidR="00005287" w:rsidRPr="00005287" w:rsidRDefault="00005287" w:rsidP="00005287">
            <w:pPr>
              <w:rPr>
                <w:rtl/>
              </w:rPr>
            </w:pPr>
            <w:r w:rsidRPr="00005287">
              <w:rPr>
                <w:rtl/>
              </w:rPr>
              <w:t>المحجّة البيضاء في إحياء الأحياء</w:t>
            </w:r>
            <w:r w:rsidR="00095AA9">
              <w:rPr>
                <w:rtl/>
              </w:rPr>
              <w:t xml:space="preserve"> .</w:t>
            </w:r>
          </w:p>
        </w:tc>
        <w:tc>
          <w:tcPr>
            <w:tcW w:w="1500" w:type="pct"/>
            <w:shd w:val="clear" w:color="auto" w:fill="auto"/>
            <w:tcMar>
              <w:left w:w="0" w:type="dxa"/>
              <w:right w:w="0" w:type="dxa"/>
            </w:tcMar>
          </w:tcPr>
          <w:p w:rsidR="00005287" w:rsidRDefault="00005287" w:rsidP="004A0AD9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>
              <w:rPr>
                <w:rFonts w:hint="cs"/>
                <w:rtl/>
              </w:rPr>
              <w:t xml:space="preserve"> </w:t>
            </w:r>
            <w:r w:rsidRPr="00AC6D18">
              <w:rPr>
                <w:rtl/>
              </w:rPr>
              <w:t>أخلاق</w:t>
            </w:r>
            <w:r>
              <w:rPr>
                <w:rtl/>
              </w:rPr>
              <w:t xml:space="preserve"> ـ عربي</w:t>
            </w:r>
            <w:r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AC6D18" w:rsidRPr="00AC6D18" w:rsidRDefault="00AC6D18" w:rsidP="00AC6D18">
      <w:pPr>
        <w:rPr>
          <w:rtl/>
        </w:rPr>
      </w:pPr>
      <w:r w:rsidRPr="00AC6D18">
        <w:rPr>
          <w:rtl/>
        </w:rPr>
        <w:t xml:space="preserve">لمحمد بن مرتضى الفيض الكاشاني </w:t>
      </w:r>
      <w:r w:rsidR="00773F9D">
        <w:rPr>
          <w:rtl/>
        </w:rPr>
        <w:t>(</w:t>
      </w:r>
      <w:r w:rsidR="00005287">
        <w:rPr>
          <w:rFonts w:hint="cs"/>
          <w:rtl/>
        </w:rPr>
        <w:t xml:space="preserve"> </w:t>
      </w:r>
      <w:r w:rsidRPr="00AC6D18">
        <w:rPr>
          <w:rtl/>
        </w:rPr>
        <w:t>1091 ه</w:t>
      </w:r>
      <w:r w:rsidR="00366AD7">
        <w:rPr>
          <w:rtl/>
        </w:rPr>
        <w:t>ـ</w:t>
      </w:r>
      <w:r w:rsidR="00005287">
        <w:rPr>
          <w:rFonts w:hint="cs"/>
          <w:rtl/>
        </w:rPr>
        <w:t xml:space="preserve"> </w:t>
      </w:r>
      <w:r w:rsidR="00773F9D">
        <w:rPr>
          <w:rtl/>
        </w:rPr>
        <w:t>)</w:t>
      </w:r>
      <w:r w:rsidR="00095AA9">
        <w:rPr>
          <w:rtl/>
        </w:rPr>
        <w:t xml:space="preserve"> 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2755"/>
        <w:gridCol w:w="6430"/>
      </w:tblGrid>
      <w:tr w:rsidR="005A6B52" w:rsidTr="00005287">
        <w:tc>
          <w:tcPr>
            <w:tcW w:w="1500" w:type="pct"/>
            <w:shd w:val="clear" w:color="auto" w:fill="auto"/>
          </w:tcPr>
          <w:p w:rsidR="005A6B52" w:rsidRDefault="005A6B52" w:rsidP="002B5101">
            <w:pPr>
              <w:pStyle w:val="rfdVar"/>
              <w:rPr>
                <w:rtl/>
              </w:rPr>
            </w:pPr>
          </w:p>
        </w:tc>
        <w:tc>
          <w:tcPr>
            <w:tcW w:w="3500" w:type="pct"/>
            <w:shd w:val="clear" w:color="auto" w:fill="auto"/>
          </w:tcPr>
          <w:p w:rsidR="00F349E8" w:rsidRDefault="00F349E8" w:rsidP="002B5101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نسخة من بداية كتاب الخوف والرجاء إلى الأخير</w:t>
            </w:r>
            <w:r w:rsidR="00095AA9">
              <w:rPr>
                <w:rtl/>
              </w:rPr>
              <w:t xml:space="preserve"> .</w:t>
            </w:r>
            <w:r w:rsidRPr="00AC6D18">
              <w:rPr>
                <w:rtl/>
              </w:rPr>
              <w:t xml:space="preserve"> كتبت بقلم</w:t>
            </w:r>
            <w:r w:rsidR="00375CD3">
              <w:rPr>
                <w:rtl/>
              </w:rPr>
              <w:t xml:space="preserve"> </w:t>
            </w:r>
            <w:r w:rsidR="00366AD7">
              <w:rPr>
                <w:rtl/>
              </w:rPr>
              <w:br/>
            </w:r>
            <w:r w:rsidRPr="00AC6D18">
              <w:rPr>
                <w:rtl/>
              </w:rPr>
              <w:t>نسخي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أوقفها الكربلائي عبد الجب</w:t>
            </w:r>
            <w:r w:rsidR="00366AD7">
              <w:rPr>
                <w:rtl/>
              </w:rPr>
              <w:t>ّ</w:t>
            </w:r>
            <w:r w:rsidRPr="00AC6D18">
              <w:rPr>
                <w:rtl/>
              </w:rPr>
              <w:t>ار على عموم علماء الشيعة</w:t>
            </w:r>
            <w:r w:rsidR="00375CD3">
              <w:rPr>
                <w:rtl/>
              </w:rPr>
              <w:t xml:space="preserve"> </w:t>
            </w:r>
            <w:r w:rsidR="00375CD3">
              <w:rPr>
                <w:rtl/>
              </w:rPr>
              <w:br/>
            </w:r>
            <w:r w:rsidRPr="00AC6D18">
              <w:rPr>
                <w:rtl/>
              </w:rPr>
              <w:t>الاثني عشرية سنة 1275 ه</w:t>
            </w:r>
            <w:r w:rsidR="00366AD7">
              <w:rPr>
                <w:rtl/>
              </w:rPr>
              <w:t>ـ</w:t>
            </w:r>
            <w:r w:rsidR="00095AA9">
              <w:rPr>
                <w:rtl/>
              </w:rPr>
              <w:t xml:space="preserve"> .</w:t>
            </w:r>
            <w:r w:rsidRPr="00AC6D18">
              <w:rPr>
                <w:rtl/>
              </w:rPr>
              <w:t xml:space="preserve"> كتبت العناوين باللون الأحمر</w:t>
            </w:r>
            <w:r w:rsidR="00095AA9">
              <w:rPr>
                <w:rtl/>
              </w:rPr>
              <w:t xml:space="preserve"> .</w:t>
            </w:r>
            <w:r>
              <w:rPr>
                <w:rtl/>
              </w:rPr>
              <w:t xml:space="preserve"> </w:t>
            </w:r>
            <w:r w:rsidR="00366AD7">
              <w:rPr>
                <w:rtl/>
              </w:rPr>
              <w:br/>
            </w:r>
            <w:r w:rsidRPr="00AC6D18">
              <w:rPr>
                <w:rtl/>
              </w:rPr>
              <w:t>الورق أصفهاني</w:t>
            </w:r>
            <w:r w:rsidR="00095AA9">
              <w:rPr>
                <w:rtl/>
              </w:rPr>
              <w:t xml:space="preserve"> .</w:t>
            </w:r>
          </w:p>
          <w:p w:rsidR="005A6B52" w:rsidRDefault="00F349E8" w:rsidP="002B5101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عدد السطور</w:t>
            </w:r>
            <w:r w:rsidR="007E0241">
              <w:rPr>
                <w:rtl/>
              </w:rPr>
              <w:t xml:space="preserve"> :</w:t>
            </w:r>
            <w:r w:rsidRPr="00AC6D18">
              <w:rPr>
                <w:rtl/>
              </w:rPr>
              <w:t xml:space="preserve"> 23</w:t>
            </w:r>
            <w:r w:rsidR="00095AA9">
              <w:rPr>
                <w:rtl/>
              </w:rPr>
              <w:t xml:space="preserve"> .</w:t>
            </w:r>
            <w:r w:rsidRPr="00AC6D18">
              <w:rPr>
                <w:rtl/>
              </w:rPr>
              <w:t xml:space="preserve"> 17</w:t>
            </w:r>
            <w:r>
              <w:rPr>
                <w:rtl/>
              </w:rPr>
              <w:t xml:space="preserve"> × </w:t>
            </w:r>
            <w:r w:rsidRPr="00AC6D18">
              <w:rPr>
                <w:rtl/>
              </w:rPr>
              <w:t>11 سم</w:t>
            </w:r>
            <w:r w:rsidR="00095AA9">
              <w:rPr>
                <w:rtl/>
              </w:rPr>
              <w:t xml:space="preserve"> .</w:t>
            </w:r>
          </w:p>
        </w:tc>
      </w:tr>
    </w:tbl>
    <w:p w:rsidR="00AC6D18" w:rsidRPr="00005287" w:rsidRDefault="00AC6D18" w:rsidP="00005287">
      <w:pPr>
        <w:pStyle w:val="rfdCenterBold1"/>
        <w:rPr>
          <w:rtl/>
        </w:rPr>
      </w:pPr>
      <w:r w:rsidRPr="00005287">
        <w:rPr>
          <w:rtl/>
        </w:rPr>
        <w:t>(</w:t>
      </w:r>
      <w:r w:rsidR="00005287">
        <w:rPr>
          <w:rFonts w:hint="cs"/>
          <w:rtl/>
        </w:rPr>
        <w:t xml:space="preserve"> </w:t>
      </w:r>
      <w:r w:rsidRPr="00005287">
        <w:rPr>
          <w:rtl/>
        </w:rPr>
        <w:t>325</w:t>
      </w:r>
      <w:r w:rsidR="00005287">
        <w:rPr>
          <w:rFonts w:hint="cs"/>
          <w:rtl/>
        </w:rPr>
        <w:t xml:space="preserve"> </w:t>
      </w:r>
      <w:r w:rsidRPr="00005287">
        <w:rPr>
          <w:rtl/>
        </w:rPr>
        <w:t>)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2755"/>
        <w:gridCol w:w="6430"/>
      </w:tblGrid>
      <w:tr w:rsidR="005A6B52" w:rsidTr="00005287">
        <w:tc>
          <w:tcPr>
            <w:tcW w:w="1500" w:type="pct"/>
            <w:shd w:val="clear" w:color="auto" w:fill="auto"/>
          </w:tcPr>
          <w:p w:rsidR="005A6B52" w:rsidRDefault="005A6B52" w:rsidP="002B5101">
            <w:pPr>
              <w:pStyle w:val="rfdVar"/>
              <w:rPr>
                <w:rtl/>
              </w:rPr>
            </w:pPr>
          </w:p>
        </w:tc>
        <w:tc>
          <w:tcPr>
            <w:tcW w:w="3500" w:type="pct"/>
            <w:shd w:val="clear" w:color="auto" w:fill="auto"/>
          </w:tcPr>
          <w:p w:rsidR="005A6B52" w:rsidRDefault="00F349E8" w:rsidP="00005287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نسخة ثانية من الكتاب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من بيان جنود القلب إلى آخر الكتاب</w:t>
            </w:r>
            <w:r w:rsidR="00375CD3">
              <w:rPr>
                <w:rtl/>
              </w:rPr>
              <w:t xml:space="preserve"> </w:t>
            </w:r>
            <w:r w:rsidR="00366AD7">
              <w:rPr>
                <w:rtl/>
              </w:rPr>
              <w:br/>
            </w:r>
            <w:r w:rsidR="007E0241">
              <w:rPr>
                <w:rtl/>
              </w:rPr>
              <w:t>،</w:t>
            </w:r>
            <w:r w:rsidRPr="00AC6D18">
              <w:rPr>
                <w:rtl/>
              </w:rPr>
              <w:t xml:space="preserve"> مبتورة الأعلى والأسفل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كتبت بقلم نسخي كتبها الميرزا بابا</w:t>
            </w:r>
            <w:r w:rsidR="00366AD7">
              <w:rPr>
                <w:rtl/>
              </w:rPr>
              <w:t xml:space="preserve"> </w:t>
            </w:r>
            <w:r w:rsidR="00366AD7">
              <w:rPr>
                <w:rtl/>
              </w:rPr>
              <w:br/>
            </w:r>
          </w:p>
        </w:tc>
      </w:tr>
    </w:tbl>
    <w:p w:rsidR="005A6B52" w:rsidRDefault="00AC6D18" w:rsidP="005A6B52">
      <w:pPr>
        <w:rPr>
          <w:rtl/>
        </w:rPr>
      </w:pPr>
      <w:r>
        <w:rPr>
          <w:rtl/>
        </w:rPr>
        <w:br w:type="page"/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2755"/>
        <w:gridCol w:w="6430"/>
      </w:tblGrid>
      <w:tr w:rsidR="005A6B52" w:rsidTr="00005287">
        <w:tc>
          <w:tcPr>
            <w:tcW w:w="1500" w:type="pct"/>
            <w:shd w:val="clear" w:color="auto" w:fill="auto"/>
          </w:tcPr>
          <w:p w:rsidR="005A6B52" w:rsidRDefault="005A6B52" w:rsidP="002B5101">
            <w:pPr>
              <w:pStyle w:val="rfdVar"/>
              <w:rPr>
                <w:rtl/>
              </w:rPr>
            </w:pPr>
          </w:p>
        </w:tc>
        <w:tc>
          <w:tcPr>
            <w:tcW w:w="4000" w:type="pct"/>
            <w:shd w:val="clear" w:color="auto" w:fill="auto"/>
          </w:tcPr>
          <w:p w:rsidR="00F349E8" w:rsidRPr="00AC6D18" w:rsidRDefault="00F349E8" w:rsidP="00005287">
            <w:pPr>
              <w:pStyle w:val="rfdVar0"/>
              <w:rPr>
                <w:rtl/>
              </w:rPr>
            </w:pPr>
            <w:r w:rsidRPr="00AC6D18">
              <w:rPr>
                <w:rtl/>
              </w:rPr>
              <w:t xml:space="preserve">السبزواري </w:t>
            </w:r>
            <w:r w:rsidR="00773F9D">
              <w:rPr>
                <w:rtl/>
              </w:rPr>
              <w:t>(</w:t>
            </w:r>
            <w:r w:rsidR="00005287">
              <w:rPr>
                <w:rFonts w:hint="cs"/>
                <w:rtl/>
              </w:rPr>
              <w:t xml:space="preserve"> </w:t>
            </w:r>
            <w:r w:rsidRPr="00AC6D18">
              <w:rPr>
                <w:rtl/>
              </w:rPr>
              <w:t>الميرزا جعفر الحسيني</w:t>
            </w:r>
            <w:r w:rsidR="00005287">
              <w:rPr>
                <w:rFonts w:hint="cs"/>
                <w:rtl/>
              </w:rPr>
              <w:t xml:space="preserve"> </w:t>
            </w:r>
            <w:r w:rsidR="00773F9D">
              <w:rPr>
                <w:rtl/>
              </w:rPr>
              <w:t>)</w:t>
            </w:r>
            <w:r w:rsidRPr="00AC6D18">
              <w:rPr>
                <w:rtl/>
              </w:rPr>
              <w:t xml:space="preserve"> وقد أوقفها الكاتب على هذه</w:t>
            </w:r>
            <w:r w:rsidR="00375CD3">
              <w:rPr>
                <w:rtl/>
              </w:rPr>
              <w:t xml:space="preserve"> </w:t>
            </w:r>
            <w:r w:rsidR="00375CD3">
              <w:rPr>
                <w:rtl/>
              </w:rPr>
              <w:br/>
            </w:r>
            <w:r w:rsidRPr="00AC6D18">
              <w:rPr>
                <w:rtl/>
              </w:rPr>
              <w:t>المدرسة في شهر رمضان سنة 1297 ه</w:t>
            </w:r>
            <w:r w:rsidR="00BE4CD4">
              <w:rPr>
                <w:rtl/>
              </w:rPr>
              <w:t>ـ</w:t>
            </w:r>
            <w:r w:rsidR="00095AA9">
              <w:rPr>
                <w:rtl/>
              </w:rPr>
              <w:t xml:space="preserve"> .</w:t>
            </w:r>
            <w:r w:rsidRPr="00AC6D18">
              <w:rPr>
                <w:rtl/>
              </w:rPr>
              <w:t xml:space="preserve"> كتبت العناوين باللون</w:t>
            </w:r>
            <w:r w:rsidR="00375CD3">
              <w:rPr>
                <w:rtl/>
              </w:rPr>
              <w:t xml:space="preserve"> </w:t>
            </w:r>
            <w:r w:rsidR="00BE4CD4">
              <w:rPr>
                <w:rtl/>
              </w:rPr>
              <w:br/>
            </w:r>
            <w:r w:rsidRPr="00AC6D18">
              <w:rPr>
                <w:rtl/>
              </w:rPr>
              <w:t>الأحمر</w:t>
            </w:r>
            <w:r w:rsidR="00095AA9">
              <w:rPr>
                <w:rtl/>
              </w:rPr>
              <w:t xml:space="preserve"> .</w:t>
            </w:r>
            <w:r w:rsidRPr="00AC6D18">
              <w:rPr>
                <w:rtl/>
              </w:rPr>
              <w:t xml:space="preserve"> الورق فرنجي</w:t>
            </w:r>
            <w:r w:rsidR="00095AA9">
              <w:rPr>
                <w:rtl/>
              </w:rPr>
              <w:t xml:space="preserve"> .</w:t>
            </w:r>
            <w:r w:rsidRPr="00AC6D18">
              <w:rPr>
                <w:rtl/>
              </w:rPr>
              <w:t xml:space="preserve"> القطع 20 </w:t>
            </w:r>
            <w:r>
              <w:rPr>
                <w:rtl/>
              </w:rPr>
              <w:t xml:space="preserve">× </w:t>
            </w:r>
            <w:r w:rsidRPr="00AC6D18">
              <w:rPr>
                <w:rtl/>
              </w:rPr>
              <w:t>5</w:t>
            </w:r>
            <w:r w:rsidR="005C5FDB">
              <w:rPr>
                <w:rtl/>
              </w:rPr>
              <w:t>/</w:t>
            </w:r>
            <w:r w:rsidRPr="00AC6D18">
              <w:rPr>
                <w:rtl/>
              </w:rPr>
              <w:t>14 سم</w:t>
            </w:r>
            <w:r w:rsidR="00095AA9">
              <w:rPr>
                <w:rtl/>
              </w:rPr>
              <w:t xml:space="preserve"> .</w:t>
            </w:r>
          </w:p>
          <w:p w:rsidR="005A6B52" w:rsidRDefault="00F349E8" w:rsidP="00005287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عدد السطور</w:t>
            </w:r>
            <w:r w:rsidR="007E0241">
              <w:rPr>
                <w:rtl/>
              </w:rPr>
              <w:t xml:space="preserve"> :</w:t>
            </w:r>
            <w:r w:rsidRPr="00AC6D18">
              <w:rPr>
                <w:rtl/>
              </w:rPr>
              <w:t xml:space="preserve"> 21</w:t>
            </w:r>
            <w:r>
              <w:rPr>
                <w:rtl/>
              </w:rPr>
              <w:t xml:space="preserve"> ـ </w:t>
            </w:r>
            <w:r w:rsidRPr="00AC6D18">
              <w:rPr>
                <w:rtl/>
              </w:rPr>
              <w:t>25</w:t>
            </w:r>
            <w:r w:rsidR="00095AA9">
              <w:rPr>
                <w:rtl/>
              </w:rPr>
              <w:t xml:space="preserve"> .</w:t>
            </w:r>
            <w:r w:rsidR="008B5EBB">
              <w:rPr>
                <w:rtl/>
              </w:rPr>
              <w:t xml:space="preserve"> </w:t>
            </w:r>
            <w:r w:rsidRPr="00AC6D18">
              <w:rPr>
                <w:rtl/>
              </w:rPr>
              <w:t>5</w:t>
            </w:r>
            <w:r w:rsidR="005C5FDB">
              <w:rPr>
                <w:rtl/>
              </w:rPr>
              <w:t>/</w:t>
            </w:r>
            <w:r w:rsidRPr="00AC6D18">
              <w:rPr>
                <w:rtl/>
              </w:rPr>
              <w:t>15</w:t>
            </w:r>
            <w:r>
              <w:rPr>
                <w:rtl/>
              </w:rPr>
              <w:t xml:space="preserve"> × </w:t>
            </w:r>
            <w:r w:rsidRPr="00AC6D18">
              <w:rPr>
                <w:rtl/>
              </w:rPr>
              <w:t>10 سم</w:t>
            </w:r>
            <w:r w:rsidR="00095AA9">
              <w:rPr>
                <w:rtl/>
              </w:rPr>
              <w:t xml:space="preserve"> .</w:t>
            </w:r>
          </w:p>
        </w:tc>
      </w:tr>
    </w:tbl>
    <w:p w:rsidR="00AC6D18" w:rsidRPr="00005287" w:rsidRDefault="00AC6D18" w:rsidP="00005287">
      <w:pPr>
        <w:pStyle w:val="rfdCenterBold1"/>
        <w:rPr>
          <w:rtl/>
        </w:rPr>
      </w:pPr>
      <w:r w:rsidRPr="00005287">
        <w:rPr>
          <w:rtl/>
        </w:rPr>
        <w:t>(</w:t>
      </w:r>
      <w:r w:rsidR="00005287">
        <w:rPr>
          <w:rFonts w:hint="cs"/>
          <w:rtl/>
        </w:rPr>
        <w:t xml:space="preserve"> </w:t>
      </w:r>
      <w:r w:rsidRPr="00005287">
        <w:rPr>
          <w:rtl/>
        </w:rPr>
        <w:t>326</w:t>
      </w:r>
      <w:r w:rsidR="00005287">
        <w:rPr>
          <w:rFonts w:hint="cs"/>
          <w:rtl/>
        </w:rPr>
        <w:t xml:space="preserve"> </w:t>
      </w:r>
      <w:r w:rsidRPr="00005287">
        <w:rPr>
          <w:rtl/>
        </w:rPr>
        <w:t>)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429"/>
        <w:gridCol w:w="2756"/>
      </w:tblGrid>
      <w:tr w:rsidR="005A6B52" w:rsidTr="00005287">
        <w:tc>
          <w:tcPr>
            <w:tcW w:w="3500" w:type="pct"/>
            <w:shd w:val="clear" w:color="auto" w:fill="auto"/>
            <w:tcMar>
              <w:left w:w="0" w:type="dxa"/>
              <w:right w:w="0" w:type="dxa"/>
            </w:tcMar>
          </w:tcPr>
          <w:p w:rsidR="005A6B52" w:rsidRDefault="00F349E8" w:rsidP="00F349E8">
            <w:pPr>
              <w:rPr>
                <w:rtl/>
              </w:rPr>
            </w:pPr>
            <w:r w:rsidRPr="00AC6D18">
              <w:rPr>
                <w:rtl/>
              </w:rPr>
              <w:t>مختصر تلخيص المفتاح</w:t>
            </w:r>
            <w:r w:rsidR="00095AA9">
              <w:rPr>
                <w:rtl/>
              </w:rPr>
              <w:t xml:space="preserve"> .</w:t>
            </w:r>
          </w:p>
        </w:tc>
        <w:tc>
          <w:tcPr>
            <w:tcW w:w="1500" w:type="pct"/>
            <w:shd w:val="clear" w:color="auto" w:fill="auto"/>
            <w:tcMar>
              <w:left w:w="0" w:type="dxa"/>
              <w:right w:w="0" w:type="dxa"/>
            </w:tcMar>
          </w:tcPr>
          <w:p w:rsidR="005A6B52" w:rsidRDefault="00773F9D" w:rsidP="00F349E8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005287">
              <w:rPr>
                <w:rFonts w:hint="cs"/>
                <w:rtl/>
              </w:rPr>
              <w:t xml:space="preserve"> </w:t>
            </w:r>
            <w:r w:rsidR="00F349E8" w:rsidRPr="00AC6D18">
              <w:rPr>
                <w:rtl/>
              </w:rPr>
              <w:t>أدب</w:t>
            </w:r>
            <w:r w:rsidR="00F349E8">
              <w:rPr>
                <w:rtl/>
              </w:rPr>
              <w:t xml:space="preserve"> ـ عربي</w:t>
            </w:r>
            <w:r w:rsidR="00005287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AC6D18" w:rsidRPr="00AC6D18" w:rsidRDefault="00AC6D18" w:rsidP="00AC6D18">
      <w:pPr>
        <w:rPr>
          <w:rtl/>
        </w:rPr>
      </w:pPr>
      <w:r w:rsidRPr="00AC6D18">
        <w:rPr>
          <w:rtl/>
        </w:rPr>
        <w:t xml:space="preserve">لمسعود بن عمر التفتازاني </w:t>
      </w:r>
      <w:r w:rsidR="00773F9D">
        <w:rPr>
          <w:rtl/>
        </w:rPr>
        <w:t>(</w:t>
      </w:r>
      <w:r w:rsidR="00005287">
        <w:rPr>
          <w:rFonts w:hint="cs"/>
          <w:rtl/>
        </w:rPr>
        <w:t xml:space="preserve"> </w:t>
      </w:r>
      <w:r w:rsidRPr="00AC6D18">
        <w:rPr>
          <w:rtl/>
        </w:rPr>
        <w:t>791 أو 792 أو 793 ه</w:t>
      </w:r>
      <w:r w:rsidR="00BE4CD4">
        <w:rPr>
          <w:rtl/>
        </w:rPr>
        <w:t>ـ</w:t>
      </w:r>
      <w:r w:rsidR="00005287">
        <w:rPr>
          <w:rFonts w:hint="cs"/>
          <w:rtl/>
        </w:rPr>
        <w:t xml:space="preserve"> </w:t>
      </w:r>
      <w:r w:rsidR="00773F9D">
        <w:rPr>
          <w:rtl/>
        </w:rPr>
        <w:t>)</w:t>
      </w:r>
      <w:r w:rsidR="00095AA9">
        <w:rPr>
          <w:rtl/>
        </w:rPr>
        <w:t xml:space="preserve"> 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2755"/>
        <w:gridCol w:w="6430"/>
      </w:tblGrid>
      <w:tr w:rsidR="005A6B52" w:rsidTr="00005287">
        <w:tc>
          <w:tcPr>
            <w:tcW w:w="1500" w:type="pct"/>
            <w:shd w:val="clear" w:color="auto" w:fill="auto"/>
          </w:tcPr>
          <w:p w:rsidR="005A6B52" w:rsidRDefault="005A6B52" w:rsidP="002B5101">
            <w:pPr>
              <w:pStyle w:val="rfdVar"/>
              <w:rPr>
                <w:rtl/>
              </w:rPr>
            </w:pPr>
          </w:p>
        </w:tc>
        <w:tc>
          <w:tcPr>
            <w:tcW w:w="3500" w:type="pct"/>
            <w:shd w:val="clear" w:color="auto" w:fill="auto"/>
          </w:tcPr>
          <w:p w:rsidR="00F349E8" w:rsidRPr="00AC6D18" w:rsidRDefault="00F349E8" w:rsidP="00005287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نسخة كتبت بقلم نسخي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كتبها محمد باقر بن فخر الدين</w:t>
            </w:r>
            <w:r w:rsidR="00375CD3">
              <w:rPr>
                <w:rtl/>
              </w:rPr>
              <w:t xml:space="preserve"> </w:t>
            </w:r>
            <w:r w:rsidR="00375CD3">
              <w:rPr>
                <w:rtl/>
              </w:rPr>
              <w:br/>
            </w:r>
            <w:r w:rsidRPr="00AC6D18">
              <w:rPr>
                <w:rtl/>
              </w:rPr>
              <w:t>الحسيني في سلخ ربيع الآخر سنة 993 ه</w:t>
            </w:r>
            <w:r w:rsidR="00BE4CD4">
              <w:rPr>
                <w:rtl/>
              </w:rPr>
              <w:t>ـ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أوقفها الحاج غلام رضا</w:t>
            </w:r>
            <w:r w:rsidR="00375CD3">
              <w:rPr>
                <w:rtl/>
              </w:rPr>
              <w:t xml:space="preserve"> </w:t>
            </w:r>
            <w:r w:rsidR="00375CD3">
              <w:rPr>
                <w:rtl/>
              </w:rPr>
              <w:br/>
            </w:r>
            <w:r w:rsidRPr="00AC6D18">
              <w:rPr>
                <w:rtl/>
              </w:rPr>
              <w:t>الشيرواني سنة 1313 ه</w:t>
            </w:r>
            <w:r w:rsidR="00BE4CD4">
              <w:rPr>
                <w:rtl/>
              </w:rPr>
              <w:t>ـ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كتبت العناوين والعلامات باللون الأحمر</w:t>
            </w:r>
            <w:r w:rsidR="00375CD3">
              <w:rPr>
                <w:rtl/>
              </w:rPr>
              <w:t xml:space="preserve"> </w:t>
            </w:r>
            <w:r w:rsidR="00375CD3">
              <w:rPr>
                <w:rtl/>
              </w:rPr>
              <w:br/>
            </w:r>
            <w:r w:rsidRPr="00AC6D18">
              <w:rPr>
                <w:rtl/>
              </w:rPr>
              <w:t>الورق هندي</w:t>
            </w:r>
            <w:r w:rsidR="00095AA9">
              <w:rPr>
                <w:rtl/>
              </w:rPr>
              <w:t xml:space="preserve"> .</w:t>
            </w:r>
            <w:r w:rsidRPr="00AC6D18">
              <w:rPr>
                <w:rtl/>
              </w:rPr>
              <w:t xml:space="preserve"> القطع 22 </w:t>
            </w:r>
            <w:r>
              <w:rPr>
                <w:rtl/>
              </w:rPr>
              <w:t xml:space="preserve">× </w:t>
            </w:r>
            <w:r w:rsidRPr="00AC6D18">
              <w:rPr>
                <w:rtl/>
              </w:rPr>
              <w:t>5</w:t>
            </w:r>
            <w:r w:rsidR="005C5FDB">
              <w:rPr>
                <w:rtl/>
              </w:rPr>
              <w:t>/</w:t>
            </w:r>
            <w:r w:rsidRPr="00AC6D18">
              <w:rPr>
                <w:rtl/>
              </w:rPr>
              <w:t>12 سم</w:t>
            </w:r>
            <w:r w:rsidR="00095AA9">
              <w:rPr>
                <w:rtl/>
              </w:rPr>
              <w:t xml:space="preserve"> .</w:t>
            </w:r>
          </w:p>
          <w:p w:rsidR="005A6B52" w:rsidRDefault="00F349E8" w:rsidP="00005287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عدد السطور</w:t>
            </w:r>
            <w:r w:rsidR="007E0241">
              <w:rPr>
                <w:rtl/>
              </w:rPr>
              <w:t xml:space="preserve"> :</w:t>
            </w:r>
            <w:r w:rsidRPr="00AC6D18">
              <w:rPr>
                <w:rtl/>
              </w:rPr>
              <w:t xml:space="preserve"> 16 </w:t>
            </w:r>
            <w:r w:rsidR="00AB3A9F">
              <w:rPr>
                <w:rtl/>
              </w:rPr>
              <w:t xml:space="preserve">و </w:t>
            </w:r>
            <w:r w:rsidRPr="00AC6D18">
              <w:rPr>
                <w:rtl/>
              </w:rPr>
              <w:t>12</w:t>
            </w:r>
            <w:r w:rsidR="00095AA9">
              <w:rPr>
                <w:rtl/>
              </w:rPr>
              <w:t xml:space="preserve"> .</w:t>
            </w:r>
            <w:r>
              <w:rPr>
                <w:rtl/>
              </w:rPr>
              <w:t xml:space="preserve"> </w:t>
            </w:r>
            <w:r w:rsidRPr="00AC6D18">
              <w:rPr>
                <w:rtl/>
              </w:rPr>
              <w:t>5</w:t>
            </w:r>
            <w:r w:rsidR="005C5FDB">
              <w:rPr>
                <w:rtl/>
              </w:rPr>
              <w:t>/</w:t>
            </w:r>
            <w:r w:rsidRPr="00AC6D18">
              <w:rPr>
                <w:rtl/>
              </w:rPr>
              <w:t xml:space="preserve">14 </w:t>
            </w:r>
            <w:r>
              <w:rPr>
                <w:rtl/>
              </w:rPr>
              <w:t xml:space="preserve">× </w:t>
            </w:r>
            <w:r w:rsidRPr="00AC6D18">
              <w:rPr>
                <w:rtl/>
              </w:rPr>
              <w:t>5</w:t>
            </w:r>
            <w:r w:rsidR="005C5FDB">
              <w:rPr>
                <w:rtl/>
              </w:rPr>
              <w:t>/</w:t>
            </w:r>
            <w:r w:rsidRPr="00AC6D18">
              <w:rPr>
                <w:rtl/>
              </w:rPr>
              <w:t>6 سم</w:t>
            </w:r>
            <w:r w:rsidR="00095AA9">
              <w:rPr>
                <w:rtl/>
              </w:rPr>
              <w:t xml:space="preserve"> .</w:t>
            </w:r>
          </w:p>
        </w:tc>
      </w:tr>
    </w:tbl>
    <w:p w:rsidR="00AC6D18" w:rsidRPr="00005287" w:rsidRDefault="00AC6D18" w:rsidP="00005287">
      <w:pPr>
        <w:pStyle w:val="rfdCenterBold1"/>
        <w:rPr>
          <w:rtl/>
        </w:rPr>
      </w:pPr>
      <w:r w:rsidRPr="00005287">
        <w:rPr>
          <w:rtl/>
        </w:rPr>
        <w:t>(</w:t>
      </w:r>
      <w:r w:rsidR="00005287">
        <w:rPr>
          <w:rFonts w:hint="cs"/>
          <w:rtl/>
        </w:rPr>
        <w:t xml:space="preserve"> </w:t>
      </w:r>
      <w:r w:rsidRPr="00005287">
        <w:rPr>
          <w:rtl/>
        </w:rPr>
        <w:t>327</w:t>
      </w:r>
      <w:r w:rsidR="00005287">
        <w:rPr>
          <w:rFonts w:hint="cs"/>
          <w:rtl/>
        </w:rPr>
        <w:t xml:space="preserve"> </w:t>
      </w:r>
      <w:r w:rsidRPr="00005287">
        <w:rPr>
          <w:rtl/>
        </w:rPr>
        <w:t>)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2755"/>
        <w:gridCol w:w="6430"/>
      </w:tblGrid>
      <w:tr w:rsidR="005A6B52" w:rsidTr="00005287">
        <w:tc>
          <w:tcPr>
            <w:tcW w:w="1500" w:type="pct"/>
            <w:shd w:val="clear" w:color="auto" w:fill="auto"/>
          </w:tcPr>
          <w:p w:rsidR="005A6B52" w:rsidRDefault="005A6B52" w:rsidP="002B5101">
            <w:pPr>
              <w:pStyle w:val="rfdVar"/>
              <w:rPr>
                <w:rtl/>
              </w:rPr>
            </w:pPr>
          </w:p>
        </w:tc>
        <w:tc>
          <w:tcPr>
            <w:tcW w:w="3500" w:type="pct"/>
            <w:shd w:val="clear" w:color="auto" w:fill="auto"/>
          </w:tcPr>
          <w:p w:rsidR="00F349E8" w:rsidRPr="00AC6D18" w:rsidRDefault="00F349E8" w:rsidP="002B5101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نسخة ثانية من الكتاب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كتبت ب</w:t>
            </w:r>
            <w:r>
              <w:rPr>
                <w:rtl/>
              </w:rPr>
              <w:t>قلم النستعليق</w:t>
            </w:r>
            <w:r w:rsidR="007E0241">
              <w:rPr>
                <w:rtl/>
              </w:rPr>
              <w:t xml:space="preserve"> ،</w:t>
            </w:r>
            <w:r>
              <w:rPr>
                <w:rtl/>
              </w:rPr>
              <w:t xml:space="preserve"> كتبها محمد صالح </w:t>
            </w:r>
            <w:r w:rsidR="00BE4CD4">
              <w:rPr>
                <w:rtl/>
              </w:rPr>
              <w:br/>
            </w:r>
            <w:r w:rsidRPr="00AC6D18">
              <w:rPr>
                <w:rtl/>
              </w:rPr>
              <w:t>ابن عبد الباقي الجيلاني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فرغ</w:t>
            </w:r>
            <w:r>
              <w:rPr>
                <w:rtl/>
              </w:rPr>
              <w:t xml:space="preserve"> منها في الخامس من صفر سنة 1061 </w:t>
            </w:r>
            <w:r w:rsidR="00BE4CD4">
              <w:rPr>
                <w:rtl/>
              </w:rPr>
              <w:br/>
            </w:r>
            <w:r w:rsidRPr="00AC6D18">
              <w:rPr>
                <w:rtl/>
              </w:rPr>
              <w:t>ه</w:t>
            </w:r>
            <w:r w:rsidR="00BE4CD4">
              <w:rPr>
                <w:rtl/>
              </w:rPr>
              <w:t>ـ</w:t>
            </w:r>
            <w:r w:rsidRPr="00AC6D18">
              <w:rPr>
                <w:rtl/>
              </w:rPr>
              <w:t xml:space="preserve"> في المدرسة الحسينية المعروفة بالمدرسة الآصفية بشيراز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على</w:t>
            </w:r>
            <w:r w:rsidR="00375CD3">
              <w:rPr>
                <w:rtl/>
              </w:rPr>
              <w:t xml:space="preserve"> </w:t>
            </w:r>
            <w:r w:rsidR="00BE4CD4">
              <w:rPr>
                <w:rtl/>
              </w:rPr>
              <w:br/>
            </w:r>
            <w:r w:rsidRPr="00AC6D18">
              <w:rPr>
                <w:rtl/>
              </w:rPr>
              <w:t>صفحتها الأخيرة تمل</w:t>
            </w:r>
            <w:r w:rsidR="00BE4CD4">
              <w:rPr>
                <w:rtl/>
              </w:rPr>
              <w:t>ّ</w:t>
            </w:r>
            <w:r w:rsidRPr="00AC6D18">
              <w:rPr>
                <w:rtl/>
              </w:rPr>
              <w:t>ك محمد جعفر بن محمد حسن الأرنجاني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وقد</w:t>
            </w:r>
            <w:r w:rsidR="00375CD3">
              <w:rPr>
                <w:rtl/>
              </w:rPr>
              <w:t xml:space="preserve"> </w:t>
            </w:r>
            <w:r w:rsidR="00BE4CD4">
              <w:rPr>
                <w:rtl/>
              </w:rPr>
              <w:br/>
            </w:r>
            <w:r w:rsidRPr="00AC6D18">
              <w:rPr>
                <w:rtl/>
              </w:rPr>
              <w:t>أوقفها الآخوند المل</w:t>
            </w:r>
            <w:r w:rsidR="00BE4CD4">
              <w:rPr>
                <w:rtl/>
              </w:rPr>
              <w:t>ّ</w:t>
            </w:r>
            <w:r w:rsidRPr="00AC6D18">
              <w:rPr>
                <w:rtl/>
              </w:rPr>
              <w:t>ا مراد الطهراني مع ست</w:t>
            </w:r>
            <w:r w:rsidR="00BE4CD4">
              <w:rPr>
                <w:rtl/>
              </w:rPr>
              <w:t>ّ</w:t>
            </w:r>
            <w:r w:rsidRPr="00AC6D18">
              <w:rPr>
                <w:rtl/>
              </w:rPr>
              <w:t>ة كتب أ</w:t>
            </w:r>
            <w:r w:rsidR="00BE4CD4">
              <w:rPr>
                <w:rtl/>
              </w:rPr>
              <w:t>ُ</w:t>
            </w:r>
            <w:r w:rsidRPr="00AC6D18">
              <w:rPr>
                <w:rtl/>
              </w:rPr>
              <w:t>خرى على طل</w:t>
            </w:r>
            <w:r w:rsidR="00BE4CD4">
              <w:rPr>
                <w:rtl/>
              </w:rPr>
              <w:t>ّ</w:t>
            </w:r>
            <w:r w:rsidRPr="00AC6D18">
              <w:rPr>
                <w:rtl/>
              </w:rPr>
              <w:t>اب</w:t>
            </w:r>
            <w:r w:rsidR="00375CD3">
              <w:rPr>
                <w:rtl/>
              </w:rPr>
              <w:t xml:space="preserve"> </w:t>
            </w:r>
            <w:r w:rsidR="00BE4CD4">
              <w:rPr>
                <w:rtl/>
              </w:rPr>
              <w:br/>
            </w:r>
            <w:r w:rsidRPr="00AC6D18">
              <w:rPr>
                <w:rtl/>
              </w:rPr>
              <w:t>هذه المدرسة في ش</w:t>
            </w:r>
            <w:r w:rsidR="00BE4CD4">
              <w:rPr>
                <w:rtl/>
              </w:rPr>
              <w:t>وّ</w:t>
            </w:r>
            <w:r w:rsidRPr="00AC6D18">
              <w:rPr>
                <w:rtl/>
              </w:rPr>
              <w:t>ال سنة 1134 ه</w:t>
            </w:r>
            <w:r w:rsidR="00BE4CD4">
              <w:rPr>
                <w:rtl/>
              </w:rPr>
              <w:t>ـ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كتبت العناوين والعلامات</w:t>
            </w:r>
            <w:r>
              <w:rPr>
                <w:rtl/>
              </w:rPr>
              <w:t xml:space="preserve"> </w:t>
            </w:r>
            <w:r w:rsidR="00BE4CD4">
              <w:rPr>
                <w:rtl/>
              </w:rPr>
              <w:br/>
            </w:r>
            <w:r w:rsidRPr="00AC6D18">
              <w:rPr>
                <w:rtl/>
              </w:rPr>
              <w:t>باللون الأحمر</w:t>
            </w:r>
            <w:r w:rsidR="00095AA9">
              <w:rPr>
                <w:rtl/>
              </w:rPr>
              <w:t xml:space="preserve"> .</w:t>
            </w:r>
            <w:r w:rsidRPr="00AC6D18">
              <w:rPr>
                <w:rtl/>
              </w:rPr>
              <w:t xml:space="preserve"> الورق سباهاني</w:t>
            </w:r>
            <w:r w:rsidR="00095AA9">
              <w:rPr>
                <w:rtl/>
              </w:rPr>
              <w:t xml:space="preserve"> .</w:t>
            </w:r>
            <w:r w:rsidRPr="00AC6D18">
              <w:rPr>
                <w:rtl/>
              </w:rPr>
              <w:t xml:space="preserve"> القطع 25</w:t>
            </w:r>
            <w:r>
              <w:rPr>
                <w:rtl/>
              </w:rPr>
              <w:t xml:space="preserve"> ×</w:t>
            </w:r>
            <w:r w:rsidR="00BE4CD4">
              <w:rPr>
                <w:rtl/>
              </w:rPr>
              <w:t xml:space="preserve"> </w:t>
            </w:r>
            <w:r w:rsidRPr="00AC6D18">
              <w:rPr>
                <w:rtl/>
              </w:rPr>
              <w:t>13 سم</w:t>
            </w:r>
            <w:r w:rsidR="00095AA9">
              <w:rPr>
                <w:rtl/>
              </w:rPr>
              <w:t xml:space="preserve"> .</w:t>
            </w:r>
          </w:p>
          <w:p w:rsidR="005A6B52" w:rsidRDefault="00F349E8" w:rsidP="00005287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عدد السطور</w:t>
            </w:r>
            <w:r w:rsidR="007E0241">
              <w:rPr>
                <w:rtl/>
              </w:rPr>
              <w:t xml:space="preserve"> :</w:t>
            </w:r>
            <w:r w:rsidRPr="00AC6D18">
              <w:rPr>
                <w:rtl/>
              </w:rPr>
              <w:t xml:space="preserve"> 19</w:t>
            </w:r>
            <w:r w:rsidR="00095AA9">
              <w:rPr>
                <w:rFonts w:hint="cs"/>
                <w:rtl/>
              </w:rPr>
              <w:t xml:space="preserve"> .</w:t>
            </w:r>
            <w:r w:rsidRPr="00AC6D18">
              <w:rPr>
                <w:rtl/>
              </w:rPr>
              <w:t xml:space="preserve"> 18 </w:t>
            </w:r>
            <w:r>
              <w:rPr>
                <w:rtl/>
              </w:rPr>
              <w:t xml:space="preserve">× </w:t>
            </w:r>
            <w:r w:rsidR="00BE4CD4">
              <w:rPr>
                <w:rtl/>
              </w:rPr>
              <w:t>5</w:t>
            </w:r>
            <w:r w:rsidR="005C5FDB">
              <w:rPr>
                <w:rtl/>
              </w:rPr>
              <w:t>/</w:t>
            </w:r>
            <w:r w:rsidR="00BE4CD4">
              <w:rPr>
                <w:rtl/>
              </w:rPr>
              <w:t>6</w:t>
            </w:r>
            <w:r w:rsidRPr="00AC6D18">
              <w:rPr>
                <w:rtl/>
              </w:rPr>
              <w:t xml:space="preserve"> سم</w:t>
            </w:r>
            <w:r w:rsidR="00095AA9">
              <w:rPr>
                <w:rtl/>
              </w:rPr>
              <w:t xml:space="preserve"> .</w:t>
            </w:r>
          </w:p>
        </w:tc>
      </w:tr>
    </w:tbl>
    <w:p w:rsidR="00AC6D18" w:rsidRPr="00005287" w:rsidRDefault="00AC6D18" w:rsidP="00005287">
      <w:pPr>
        <w:pStyle w:val="rfdCenterBold1"/>
        <w:rPr>
          <w:rtl/>
        </w:rPr>
      </w:pPr>
      <w:r w:rsidRPr="00005287">
        <w:rPr>
          <w:rtl/>
        </w:rPr>
        <w:t>(</w:t>
      </w:r>
      <w:r w:rsidR="00005287">
        <w:rPr>
          <w:rFonts w:hint="cs"/>
          <w:rtl/>
        </w:rPr>
        <w:t xml:space="preserve"> </w:t>
      </w:r>
      <w:r w:rsidRPr="00005287">
        <w:rPr>
          <w:rtl/>
        </w:rPr>
        <w:t>328</w:t>
      </w:r>
      <w:r w:rsidR="00005287">
        <w:rPr>
          <w:rFonts w:hint="cs"/>
          <w:rtl/>
        </w:rPr>
        <w:t xml:space="preserve"> </w:t>
      </w:r>
      <w:r w:rsidRPr="00005287">
        <w:rPr>
          <w:rtl/>
        </w:rPr>
        <w:t>)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2755"/>
        <w:gridCol w:w="6430"/>
      </w:tblGrid>
      <w:tr w:rsidR="005A6B52" w:rsidTr="00005287">
        <w:tc>
          <w:tcPr>
            <w:tcW w:w="1500" w:type="pct"/>
            <w:shd w:val="clear" w:color="auto" w:fill="auto"/>
          </w:tcPr>
          <w:p w:rsidR="005A6B52" w:rsidRDefault="005A6B52" w:rsidP="002B5101">
            <w:pPr>
              <w:pStyle w:val="rfdVar"/>
              <w:rPr>
                <w:rtl/>
              </w:rPr>
            </w:pPr>
          </w:p>
        </w:tc>
        <w:tc>
          <w:tcPr>
            <w:tcW w:w="3500" w:type="pct"/>
            <w:shd w:val="clear" w:color="auto" w:fill="auto"/>
          </w:tcPr>
          <w:p w:rsidR="005A6B52" w:rsidRDefault="00F349E8" w:rsidP="002B5101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نسخة ثالثة من الكتاب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كتبت بقلم نسخي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كتبها علي أصغر</w:t>
            </w:r>
            <w:r w:rsidR="00BE4CD4">
              <w:rPr>
                <w:rtl/>
              </w:rPr>
              <w:t xml:space="preserve"> </w:t>
            </w:r>
            <w:r w:rsidR="00BE4CD4">
              <w:rPr>
                <w:rtl/>
              </w:rPr>
              <w:br/>
            </w:r>
          </w:p>
        </w:tc>
      </w:tr>
    </w:tbl>
    <w:p w:rsidR="006F5C87" w:rsidRDefault="006F5C87" w:rsidP="00005287">
      <w:pPr>
        <w:pStyle w:val="rfdPoemTini"/>
        <w:rPr>
          <w:rtl/>
        </w:rPr>
        <w:sectPr w:rsidR="006F5C87" w:rsidSect="00107863">
          <w:headerReference w:type="even" r:id="rId186"/>
          <w:headerReference w:type="default" r:id="rId187"/>
          <w:headerReference w:type="first" r:id="rId188"/>
          <w:type w:val="continuous"/>
          <w:pgSz w:w="11907" w:h="16840" w:code="9"/>
          <w:pgMar w:top="1247" w:right="1361" w:bottom="1247" w:left="1361" w:header="720" w:footer="720" w:gutter="0"/>
          <w:cols w:space="720"/>
          <w:titlePg/>
          <w:bidi/>
          <w:rtlGutter/>
          <w:docGrid w:linePitch="360"/>
        </w:sectPr>
      </w:pPr>
    </w:p>
    <w:p w:rsidR="005A6B52" w:rsidRDefault="00AC6D18" w:rsidP="00005287">
      <w:pPr>
        <w:pStyle w:val="rfdPoemTini"/>
        <w:rPr>
          <w:rtl/>
        </w:rPr>
      </w:pPr>
      <w:r>
        <w:rPr>
          <w:rtl/>
        </w:rPr>
        <w:lastRenderedPageBreak/>
        <w:br w:type="page"/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2041"/>
        <w:gridCol w:w="7144"/>
      </w:tblGrid>
      <w:tr w:rsidR="005A6B52" w:rsidTr="00005287">
        <w:tc>
          <w:tcPr>
            <w:tcW w:w="1000" w:type="pct"/>
            <w:shd w:val="clear" w:color="auto" w:fill="auto"/>
          </w:tcPr>
          <w:p w:rsidR="005A6B52" w:rsidRDefault="005A6B52" w:rsidP="002B5101">
            <w:pPr>
              <w:pStyle w:val="rfdVar"/>
              <w:rPr>
                <w:rtl/>
              </w:rPr>
            </w:pPr>
          </w:p>
        </w:tc>
        <w:tc>
          <w:tcPr>
            <w:tcW w:w="3500" w:type="pct"/>
            <w:shd w:val="clear" w:color="auto" w:fill="auto"/>
          </w:tcPr>
          <w:p w:rsidR="00F00CA9" w:rsidRPr="00AC6D18" w:rsidRDefault="00F00CA9" w:rsidP="00005287">
            <w:pPr>
              <w:pStyle w:val="rfdVar0"/>
              <w:rPr>
                <w:rtl/>
              </w:rPr>
            </w:pPr>
            <w:r w:rsidRPr="00AC6D18">
              <w:rPr>
                <w:rtl/>
              </w:rPr>
              <w:t>القايني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فرغ منها يوم 25 جما</w:t>
            </w:r>
            <w:r>
              <w:rPr>
                <w:rtl/>
              </w:rPr>
              <w:t xml:space="preserve">دى الآخرة سنة 1252 </w:t>
            </w:r>
            <w:r w:rsidR="00BE4CD4">
              <w:rPr>
                <w:rtl/>
              </w:rPr>
              <w:t>هـ</w:t>
            </w:r>
            <w:r>
              <w:rPr>
                <w:rtl/>
              </w:rPr>
              <w:t xml:space="preserve"> في المدرسة </w:t>
            </w:r>
            <w:r w:rsidR="00BE4CD4">
              <w:rPr>
                <w:rtl/>
              </w:rPr>
              <w:br/>
            </w:r>
            <w:r w:rsidRPr="00AC6D18">
              <w:rPr>
                <w:rtl/>
              </w:rPr>
              <w:t xml:space="preserve">اليوسفية </w:t>
            </w:r>
            <w:r w:rsidR="00773F9D">
              <w:rPr>
                <w:rtl/>
              </w:rPr>
              <w:t>(</w:t>
            </w:r>
            <w:r w:rsidR="00005287">
              <w:rPr>
                <w:rFonts w:hint="cs"/>
                <w:rtl/>
              </w:rPr>
              <w:t xml:space="preserve"> </w:t>
            </w:r>
            <w:r w:rsidRPr="00AC6D18">
              <w:rPr>
                <w:rtl/>
              </w:rPr>
              <w:t>دودرب</w:t>
            </w:r>
            <w:r w:rsidR="00005287">
              <w:rPr>
                <w:rFonts w:hint="cs"/>
                <w:rtl/>
              </w:rPr>
              <w:t xml:space="preserve"> </w:t>
            </w:r>
            <w:r w:rsidR="00773F9D">
              <w:rPr>
                <w:rtl/>
              </w:rPr>
              <w:t>)</w:t>
            </w:r>
            <w:r w:rsidRPr="00AC6D18">
              <w:rPr>
                <w:rtl/>
              </w:rPr>
              <w:t xml:space="preserve"> بمدينة مشهد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وقد أوقفها الأخلمدي على</w:t>
            </w:r>
            <w:r w:rsidR="00375CD3">
              <w:rPr>
                <w:rtl/>
              </w:rPr>
              <w:t xml:space="preserve"> </w:t>
            </w:r>
            <w:r w:rsidR="00BE4CD4">
              <w:rPr>
                <w:rtl/>
              </w:rPr>
              <w:br/>
            </w:r>
            <w:r w:rsidRPr="00AC6D18">
              <w:rPr>
                <w:rtl/>
              </w:rPr>
              <w:t>طل</w:t>
            </w:r>
            <w:r w:rsidR="00BE4CD4">
              <w:rPr>
                <w:rtl/>
              </w:rPr>
              <w:t>ّ</w:t>
            </w:r>
            <w:r w:rsidRPr="00AC6D18">
              <w:rPr>
                <w:rtl/>
              </w:rPr>
              <w:t>ا</w:t>
            </w:r>
            <w:r w:rsidR="00BE4CD4">
              <w:rPr>
                <w:rtl/>
              </w:rPr>
              <w:t>ب</w:t>
            </w:r>
            <w:r w:rsidRPr="00AC6D18">
              <w:rPr>
                <w:rtl/>
              </w:rPr>
              <w:t xml:space="preserve"> هذه المدرسة في جمادى الآخرة سنة 1282 ه</w:t>
            </w:r>
            <w:r w:rsidR="00BE4CD4">
              <w:rPr>
                <w:rtl/>
              </w:rPr>
              <w:t>ـ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كتبت</w:t>
            </w:r>
            <w:r w:rsidR="00375CD3">
              <w:rPr>
                <w:rtl/>
              </w:rPr>
              <w:t xml:space="preserve"> </w:t>
            </w:r>
            <w:r w:rsidR="00BE4CD4">
              <w:rPr>
                <w:rtl/>
              </w:rPr>
              <w:br/>
            </w:r>
            <w:r w:rsidRPr="00AC6D18">
              <w:rPr>
                <w:rtl/>
              </w:rPr>
              <w:t>العناوين باللون الأحمر</w:t>
            </w:r>
            <w:r w:rsidR="00095AA9">
              <w:rPr>
                <w:rtl/>
              </w:rPr>
              <w:t xml:space="preserve"> .</w:t>
            </w:r>
            <w:r w:rsidRPr="00AC6D18">
              <w:rPr>
                <w:rtl/>
              </w:rPr>
              <w:t xml:space="preserve"> القطع</w:t>
            </w:r>
            <w:r>
              <w:rPr>
                <w:rtl/>
              </w:rPr>
              <w:t xml:space="preserve"> </w:t>
            </w:r>
            <w:r w:rsidRPr="00AC6D18">
              <w:rPr>
                <w:rtl/>
              </w:rPr>
              <w:t>5</w:t>
            </w:r>
            <w:r w:rsidR="005C5FDB">
              <w:rPr>
                <w:rtl/>
              </w:rPr>
              <w:t>/</w:t>
            </w:r>
            <w:r w:rsidRPr="00AC6D18">
              <w:rPr>
                <w:rtl/>
              </w:rPr>
              <w:t xml:space="preserve">22 </w:t>
            </w:r>
            <w:r>
              <w:rPr>
                <w:rtl/>
              </w:rPr>
              <w:t xml:space="preserve">× </w:t>
            </w:r>
            <w:r w:rsidRPr="00AC6D18">
              <w:rPr>
                <w:rtl/>
              </w:rPr>
              <w:t>5</w:t>
            </w:r>
            <w:r w:rsidR="005C5FDB">
              <w:rPr>
                <w:rtl/>
              </w:rPr>
              <w:t>/</w:t>
            </w:r>
            <w:r w:rsidRPr="00AC6D18">
              <w:rPr>
                <w:rtl/>
              </w:rPr>
              <w:t>12 سم</w:t>
            </w:r>
            <w:r w:rsidR="00095AA9">
              <w:rPr>
                <w:rtl/>
              </w:rPr>
              <w:t xml:space="preserve"> .</w:t>
            </w:r>
          </w:p>
          <w:p w:rsidR="005A6B52" w:rsidRDefault="00F00CA9" w:rsidP="00005287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عدد السطور</w:t>
            </w:r>
            <w:r w:rsidR="007E0241">
              <w:rPr>
                <w:rtl/>
              </w:rPr>
              <w:t xml:space="preserve"> :</w:t>
            </w:r>
            <w:r w:rsidRPr="00AC6D18">
              <w:rPr>
                <w:rtl/>
              </w:rPr>
              <w:t xml:space="preserve"> 19</w:t>
            </w:r>
            <w:r w:rsidR="00095AA9">
              <w:rPr>
                <w:rtl/>
              </w:rPr>
              <w:t xml:space="preserve"> .</w:t>
            </w:r>
            <w:r>
              <w:rPr>
                <w:rtl/>
              </w:rPr>
              <w:t xml:space="preserve"> 5</w:t>
            </w:r>
            <w:r w:rsidR="005C5FDB">
              <w:rPr>
                <w:rtl/>
              </w:rPr>
              <w:t>/</w:t>
            </w:r>
            <w:r w:rsidRPr="00AC6D18">
              <w:rPr>
                <w:rtl/>
              </w:rPr>
              <w:t xml:space="preserve">15 </w:t>
            </w:r>
            <w:r>
              <w:rPr>
                <w:rtl/>
              </w:rPr>
              <w:t xml:space="preserve">× </w:t>
            </w:r>
            <w:r w:rsidRPr="00AC6D18">
              <w:rPr>
                <w:rtl/>
              </w:rPr>
              <w:t>5</w:t>
            </w:r>
            <w:r w:rsidR="005C5FDB">
              <w:rPr>
                <w:rtl/>
              </w:rPr>
              <w:t>/</w:t>
            </w:r>
            <w:r w:rsidRPr="00AC6D18">
              <w:rPr>
                <w:rtl/>
              </w:rPr>
              <w:t>7 سم</w:t>
            </w:r>
            <w:r w:rsidR="00095AA9">
              <w:rPr>
                <w:rtl/>
              </w:rPr>
              <w:t xml:space="preserve"> .</w:t>
            </w:r>
          </w:p>
        </w:tc>
      </w:tr>
    </w:tbl>
    <w:p w:rsidR="00AC6D18" w:rsidRPr="00005287" w:rsidRDefault="00AC6D18" w:rsidP="00005287">
      <w:pPr>
        <w:pStyle w:val="rfdCenterBold1"/>
        <w:rPr>
          <w:rtl/>
        </w:rPr>
      </w:pPr>
      <w:r w:rsidRPr="00005287">
        <w:rPr>
          <w:rtl/>
        </w:rPr>
        <w:t>(</w:t>
      </w:r>
      <w:r w:rsidR="00005287">
        <w:rPr>
          <w:rFonts w:hint="cs"/>
          <w:rtl/>
        </w:rPr>
        <w:t xml:space="preserve"> </w:t>
      </w:r>
      <w:r w:rsidRPr="00005287">
        <w:rPr>
          <w:rtl/>
        </w:rPr>
        <w:t>329</w:t>
      </w:r>
      <w:r w:rsidR="00005287">
        <w:rPr>
          <w:rFonts w:hint="cs"/>
          <w:rtl/>
        </w:rPr>
        <w:t xml:space="preserve"> </w:t>
      </w:r>
      <w:r w:rsidRPr="00005287">
        <w:rPr>
          <w:rtl/>
        </w:rPr>
        <w:t>)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2755"/>
        <w:gridCol w:w="6430"/>
      </w:tblGrid>
      <w:tr w:rsidR="005A6B52" w:rsidTr="00001952">
        <w:tc>
          <w:tcPr>
            <w:tcW w:w="1500" w:type="pct"/>
            <w:shd w:val="clear" w:color="auto" w:fill="auto"/>
          </w:tcPr>
          <w:p w:rsidR="005A6B52" w:rsidRDefault="005A6B52" w:rsidP="002B5101">
            <w:pPr>
              <w:pStyle w:val="rfdVar"/>
              <w:rPr>
                <w:rtl/>
              </w:rPr>
            </w:pPr>
          </w:p>
        </w:tc>
        <w:tc>
          <w:tcPr>
            <w:tcW w:w="3500" w:type="pct"/>
            <w:shd w:val="clear" w:color="auto" w:fill="auto"/>
          </w:tcPr>
          <w:p w:rsidR="00F00CA9" w:rsidRDefault="00F00CA9" w:rsidP="002B5101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نسخة رابعة من الكتاب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كتبت بقلم نسخي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كتبها أحمد بن</w:t>
            </w:r>
            <w:r w:rsidR="00375CD3">
              <w:rPr>
                <w:rtl/>
              </w:rPr>
              <w:t xml:space="preserve"> </w:t>
            </w:r>
            <w:r w:rsidR="00EE264D">
              <w:rPr>
                <w:rtl/>
              </w:rPr>
              <w:br/>
            </w:r>
            <w:r w:rsidRPr="00AC6D18">
              <w:rPr>
                <w:rtl/>
              </w:rPr>
              <w:t>الميرزا محسن الموسوي المقيم بقرية</w:t>
            </w:r>
            <w:r>
              <w:rPr>
                <w:rtl/>
              </w:rPr>
              <w:t xml:space="preserve"> بان التابعة لولاية جهان أرغيان </w:t>
            </w:r>
            <w:r w:rsidR="00EE264D">
              <w:rPr>
                <w:rtl/>
              </w:rPr>
              <w:br/>
            </w:r>
            <w:r w:rsidRPr="00AC6D18">
              <w:rPr>
                <w:rtl/>
              </w:rPr>
              <w:t>سنة 1258 ه</w:t>
            </w:r>
            <w:r w:rsidR="00EE264D">
              <w:rPr>
                <w:rtl/>
              </w:rPr>
              <w:t>ـ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كتبت العناوين </w:t>
            </w:r>
            <w:r>
              <w:rPr>
                <w:rtl/>
              </w:rPr>
              <w:t>والعلامات باللون الأحمر</w:t>
            </w:r>
            <w:r w:rsidR="00095AA9">
              <w:rPr>
                <w:rtl/>
              </w:rPr>
              <w:t xml:space="preserve"> .</w:t>
            </w:r>
            <w:r>
              <w:rPr>
                <w:rtl/>
              </w:rPr>
              <w:t xml:space="preserve"> الورق </w:t>
            </w:r>
            <w:r w:rsidR="00EE264D">
              <w:rPr>
                <w:rtl/>
              </w:rPr>
              <w:br/>
            </w:r>
            <w:r w:rsidRPr="00AC6D18">
              <w:rPr>
                <w:rtl/>
              </w:rPr>
              <w:t>فرنجي</w:t>
            </w:r>
            <w:r w:rsidR="00095AA9">
              <w:rPr>
                <w:rtl/>
              </w:rPr>
              <w:t xml:space="preserve"> .</w:t>
            </w:r>
            <w:r w:rsidRPr="00AC6D18">
              <w:rPr>
                <w:rtl/>
              </w:rPr>
              <w:t xml:space="preserve"> القطع</w:t>
            </w:r>
            <w:r w:rsidR="007E0241">
              <w:rPr>
                <w:rtl/>
              </w:rPr>
              <w:t xml:space="preserve"> :</w:t>
            </w:r>
            <w:r w:rsidRPr="00AC6D18">
              <w:rPr>
                <w:rtl/>
              </w:rPr>
              <w:t xml:space="preserve"> رقعي</w:t>
            </w:r>
            <w:r w:rsidR="00095AA9">
              <w:rPr>
                <w:rtl/>
              </w:rPr>
              <w:t xml:space="preserve"> .</w:t>
            </w:r>
          </w:p>
          <w:p w:rsidR="005A6B52" w:rsidRDefault="00F00CA9" w:rsidP="002B5101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عدد السطور</w:t>
            </w:r>
            <w:r w:rsidR="007E0241">
              <w:rPr>
                <w:rtl/>
              </w:rPr>
              <w:t xml:space="preserve"> :</w:t>
            </w:r>
            <w:r w:rsidRPr="00AC6D18">
              <w:rPr>
                <w:rtl/>
              </w:rPr>
              <w:t xml:space="preserve"> 21</w:t>
            </w:r>
            <w:r w:rsidR="00095AA9">
              <w:rPr>
                <w:rtl/>
              </w:rPr>
              <w:t xml:space="preserve"> .</w:t>
            </w:r>
            <w:r w:rsidRPr="00AC6D18">
              <w:rPr>
                <w:rtl/>
              </w:rPr>
              <w:t xml:space="preserve"> 15</w:t>
            </w:r>
            <w:r>
              <w:rPr>
                <w:rtl/>
              </w:rPr>
              <w:t xml:space="preserve"> × </w:t>
            </w:r>
            <w:r w:rsidRPr="00AC6D18">
              <w:rPr>
                <w:rtl/>
              </w:rPr>
              <w:t>6 سم</w:t>
            </w:r>
            <w:r w:rsidR="00095AA9">
              <w:rPr>
                <w:rtl/>
              </w:rPr>
              <w:t xml:space="preserve"> .</w:t>
            </w:r>
          </w:p>
        </w:tc>
      </w:tr>
    </w:tbl>
    <w:p w:rsidR="00AC6D18" w:rsidRPr="00001952" w:rsidRDefault="00AC6D18" w:rsidP="00001952">
      <w:pPr>
        <w:pStyle w:val="rfdCenterBold1"/>
        <w:rPr>
          <w:rtl/>
        </w:rPr>
      </w:pPr>
      <w:r w:rsidRPr="00001952">
        <w:rPr>
          <w:rtl/>
        </w:rPr>
        <w:t>(</w:t>
      </w:r>
      <w:r w:rsidR="00001952">
        <w:rPr>
          <w:rFonts w:hint="cs"/>
          <w:rtl/>
        </w:rPr>
        <w:t xml:space="preserve"> </w:t>
      </w:r>
      <w:r w:rsidRPr="00001952">
        <w:rPr>
          <w:rtl/>
        </w:rPr>
        <w:t>330</w:t>
      </w:r>
      <w:r w:rsidR="00001952">
        <w:rPr>
          <w:rFonts w:hint="cs"/>
          <w:rtl/>
        </w:rPr>
        <w:t xml:space="preserve"> </w:t>
      </w:r>
      <w:r w:rsidRPr="00001952">
        <w:rPr>
          <w:rtl/>
        </w:rPr>
        <w:t>)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2755"/>
        <w:gridCol w:w="6430"/>
      </w:tblGrid>
      <w:tr w:rsidR="005A6B52" w:rsidTr="00001952">
        <w:tc>
          <w:tcPr>
            <w:tcW w:w="1500" w:type="pct"/>
            <w:shd w:val="clear" w:color="auto" w:fill="auto"/>
          </w:tcPr>
          <w:p w:rsidR="005A6B52" w:rsidRDefault="005A6B52" w:rsidP="00B63E4F">
            <w:pPr>
              <w:pStyle w:val="rfdVar"/>
              <w:rPr>
                <w:rtl/>
              </w:rPr>
            </w:pPr>
          </w:p>
        </w:tc>
        <w:tc>
          <w:tcPr>
            <w:tcW w:w="3500" w:type="pct"/>
            <w:shd w:val="clear" w:color="auto" w:fill="auto"/>
          </w:tcPr>
          <w:p w:rsidR="00F00CA9" w:rsidRPr="00AC6D18" w:rsidRDefault="00F00CA9" w:rsidP="00B63E4F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نسخة خامسة من الكتاب</w:t>
            </w:r>
            <w:r w:rsidR="007E0241">
              <w:rPr>
                <w:rtl/>
              </w:rPr>
              <w:t xml:space="preserve"> ،</w:t>
            </w:r>
            <w:r>
              <w:rPr>
                <w:rtl/>
              </w:rPr>
              <w:t xml:space="preserve"> كتبت بقلم النستعليق</w:t>
            </w:r>
            <w:r w:rsidR="007E0241">
              <w:rPr>
                <w:rtl/>
              </w:rPr>
              <w:t xml:space="preserve"> ،</w:t>
            </w:r>
            <w:r>
              <w:rPr>
                <w:rtl/>
              </w:rPr>
              <w:t xml:space="preserve"> أوقفها </w:t>
            </w:r>
            <w:r w:rsidR="00EE264D">
              <w:rPr>
                <w:rtl/>
              </w:rPr>
              <w:br/>
            </w:r>
            <w:r w:rsidRPr="00AC6D18">
              <w:rPr>
                <w:rtl/>
              </w:rPr>
              <w:t>ظهير الدين محمد ناصر خان قاج</w:t>
            </w:r>
            <w:r>
              <w:rPr>
                <w:rtl/>
              </w:rPr>
              <w:t>ار في شو</w:t>
            </w:r>
            <w:r w:rsidR="00EE264D">
              <w:rPr>
                <w:rtl/>
              </w:rPr>
              <w:t>ّ</w:t>
            </w:r>
            <w:r>
              <w:rPr>
                <w:rtl/>
              </w:rPr>
              <w:t>ال سنة 1284 ه</w:t>
            </w:r>
            <w:r w:rsidR="00EE264D">
              <w:rPr>
                <w:rtl/>
              </w:rPr>
              <w:t>ـ</w:t>
            </w:r>
            <w:r w:rsidR="00095AA9">
              <w:rPr>
                <w:rtl/>
              </w:rPr>
              <w:t xml:space="preserve"> .</w:t>
            </w:r>
            <w:r>
              <w:rPr>
                <w:rtl/>
              </w:rPr>
              <w:t xml:space="preserve"> القطع</w:t>
            </w:r>
            <w:r w:rsidR="007E0241">
              <w:rPr>
                <w:rtl/>
              </w:rPr>
              <w:t xml:space="preserve"> :</w:t>
            </w:r>
            <w:r>
              <w:rPr>
                <w:rtl/>
              </w:rPr>
              <w:t xml:space="preserve"> </w:t>
            </w:r>
            <w:r w:rsidR="00EE264D">
              <w:rPr>
                <w:rtl/>
              </w:rPr>
              <w:br/>
            </w:r>
            <w:r>
              <w:rPr>
                <w:rtl/>
              </w:rPr>
              <w:t>وزيري</w:t>
            </w:r>
            <w:r w:rsidR="00095AA9">
              <w:rPr>
                <w:rtl/>
              </w:rPr>
              <w:t xml:space="preserve"> .</w:t>
            </w:r>
          </w:p>
          <w:p w:rsidR="005A6B52" w:rsidRDefault="00F00CA9" w:rsidP="00001952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عدد السطور</w:t>
            </w:r>
            <w:r w:rsidR="007E0241">
              <w:rPr>
                <w:rtl/>
              </w:rPr>
              <w:t xml:space="preserve"> :</w:t>
            </w:r>
            <w:r w:rsidRPr="00AC6D18">
              <w:rPr>
                <w:rtl/>
              </w:rPr>
              <w:t xml:space="preserve"> 14</w:t>
            </w:r>
            <w:r w:rsidR="00095AA9">
              <w:rPr>
                <w:rtl/>
              </w:rPr>
              <w:t xml:space="preserve"> .</w:t>
            </w:r>
            <w:r>
              <w:rPr>
                <w:rtl/>
              </w:rPr>
              <w:t xml:space="preserve"> </w:t>
            </w:r>
            <w:r w:rsidRPr="00AC6D18">
              <w:rPr>
                <w:rtl/>
              </w:rPr>
              <w:t>5</w:t>
            </w:r>
            <w:r w:rsidR="005C5FDB">
              <w:rPr>
                <w:rtl/>
              </w:rPr>
              <w:t>/</w:t>
            </w:r>
            <w:r w:rsidRPr="00AC6D18">
              <w:rPr>
                <w:rtl/>
              </w:rPr>
              <w:t>14</w:t>
            </w:r>
            <w:r>
              <w:rPr>
                <w:rtl/>
              </w:rPr>
              <w:t xml:space="preserve"> × </w:t>
            </w:r>
            <w:r w:rsidRPr="00AC6D18">
              <w:rPr>
                <w:rtl/>
              </w:rPr>
              <w:t>8 سم</w:t>
            </w:r>
            <w:r w:rsidR="00095AA9">
              <w:rPr>
                <w:rtl/>
              </w:rPr>
              <w:t xml:space="preserve"> .</w:t>
            </w:r>
          </w:p>
        </w:tc>
      </w:tr>
    </w:tbl>
    <w:p w:rsidR="00AC6D18" w:rsidRPr="00001952" w:rsidRDefault="00AC6D18" w:rsidP="00001952">
      <w:pPr>
        <w:pStyle w:val="rfdCenterBold1"/>
        <w:rPr>
          <w:rtl/>
        </w:rPr>
      </w:pPr>
      <w:r w:rsidRPr="00001952">
        <w:rPr>
          <w:rtl/>
        </w:rPr>
        <w:t>(</w:t>
      </w:r>
      <w:r w:rsidR="00001952">
        <w:rPr>
          <w:rFonts w:hint="cs"/>
          <w:rtl/>
        </w:rPr>
        <w:t xml:space="preserve"> </w:t>
      </w:r>
      <w:r w:rsidRPr="00001952">
        <w:rPr>
          <w:rtl/>
        </w:rPr>
        <w:t>331</w:t>
      </w:r>
      <w:r w:rsidR="00001952">
        <w:rPr>
          <w:rFonts w:hint="cs"/>
          <w:rtl/>
        </w:rPr>
        <w:t xml:space="preserve"> </w:t>
      </w:r>
      <w:r w:rsidRPr="00001952">
        <w:rPr>
          <w:rtl/>
        </w:rPr>
        <w:t>)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2755"/>
        <w:gridCol w:w="6430"/>
      </w:tblGrid>
      <w:tr w:rsidR="005A6B52" w:rsidTr="00001952">
        <w:tc>
          <w:tcPr>
            <w:tcW w:w="1500" w:type="pct"/>
            <w:shd w:val="clear" w:color="auto" w:fill="auto"/>
          </w:tcPr>
          <w:p w:rsidR="005A6B52" w:rsidRDefault="005A6B52" w:rsidP="00B63E4F">
            <w:pPr>
              <w:pStyle w:val="rfdVar"/>
              <w:rPr>
                <w:rtl/>
              </w:rPr>
            </w:pPr>
          </w:p>
        </w:tc>
        <w:tc>
          <w:tcPr>
            <w:tcW w:w="3500" w:type="pct"/>
            <w:shd w:val="clear" w:color="auto" w:fill="auto"/>
          </w:tcPr>
          <w:p w:rsidR="00F00CA9" w:rsidRPr="00AC6D18" w:rsidRDefault="00F00CA9" w:rsidP="00B63E4F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نسخة سادسة من الكتاب</w:t>
            </w:r>
            <w:r w:rsidR="007E0241">
              <w:rPr>
                <w:rtl/>
              </w:rPr>
              <w:t xml:space="preserve"> ،</w:t>
            </w:r>
            <w:r>
              <w:rPr>
                <w:rtl/>
              </w:rPr>
              <w:t xml:space="preserve"> مبتورة الأعلى والأسفل</w:t>
            </w:r>
            <w:r w:rsidR="007E0241">
              <w:rPr>
                <w:rtl/>
              </w:rPr>
              <w:t xml:space="preserve"> ،</w:t>
            </w:r>
            <w:r>
              <w:rPr>
                <w:rtl/>
              </w:rPr>
              <w:t xml:space="preserve"> كتبت </w:t>
            </w:r>
            <w:r w:rsidR="00EE264D">
              <w:rPr>
                <w:rtl/>
              </w:rPr>
              <w:br/>
            </w:r>
            <w:r w:rsidRPr="00AC6D18">
              <w:rPr>
                <w:rtl/>
              </w:rPr>
              <w:t>بقلم نسخي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كتبت العناوين والعلامات باللون الأحمر</w:t>
            </w:r>
            <w:r w:rsidR="00095AA9">
              <w:rPr>
                <w:rtl/>
              </w:rPr>
              <w:t xml:space="preserve"> .</w:t>
            </w:r>
          </w:p>
          <w:p w:rsidR="005A6B52" w:rsidRDefault="00F00CA9" w:rsidP="00001952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عدد السطور</w:t>
            </w:r>
            <w:r w:rsidR="007E0241">
              <w:rPr>
                <w:rtl/>
              </w:rPr>
              <w:t xml:space="preserve"> :</w:t>
            </w:r>
            <w:r w:rsidRPr="00AC6D18">
              <w:rPr>
                <w:rtl/>
              </w:rPr>
              <w:t xml:space="preserve"> 14</w:t>
            </w:r>
            <w:r w:rsidR="00095AA9">
              <w:rPr>
                <w:rtl/>
              </w:rPr>
              <w:t xml:space="preserve"> .</w:t>
            </w:r>
            <w:r>
              <w:rPr>
                <w:rtl/>
              </w:rPr>
              <w:t xml:space="preserve"> </w:t>
            </w:r>
            <w:r w:rsidRPr="00AC6D18">
              <w:rPr>
                <w:rtl/>
              </w:rPr>
              <w:t>5</w:t>
            </w:r>
            <w:r w:rsidR="005C5FDB">
              <w:rPr>
                <w:rtl/>
              </w:rPr>
              <w:t>/</w:t>
            </w:r>
            <w:r w:rsidRPr="00AC6D18">
              <w:rPr>
                <w:rtl/>
              </w:rPr>
              <w:t xml:space="preserve">13 </w:t>
            </w:r>
            <w:r>
              <w:rPr>
                <w:rtl/>
              </w:rPr>
              <w:t xml:space="preserve">× </w:t>
            </w:r>
            <w:r w:rsidRPr="00AC6D18">
              <w:rPr>
                <w:rtl/>
              </w:rPr>
              <w:t>5</w:t>
            </w:r>
            <w:r w:rsidR="005C5FDB">
              <w:rPr>
                <w:rtl/>
              </w:rPr>
              <w:t>/</w:t>
            </w:r>
            <w:r w:rsidRPr="00AC6D18">
              <w:rPr>
                <w:rtl/>
              </w:rPr>
              <w:t>7 سم</w:t>
            </w:r>
            <w:r w:rsidR="00095AA9">
              <w:rPr>
                <w:rtl/>
              </w:rPr>
              <w:t xml:space="preserve"> .</w:t>
            </w:r>
          </w:p>
        </w:tc>
      </w:tr>
    </w:tbl>
    <w:p w:rsidR="00AC6D18" w:rsidRPr="00001952" w:rsidRDefault="00AC6D18" w:rsidP="00001952">
      <w:pPr>
        <w:pStyle w:val="rfdCenterBold1"/>
        <w:rPr>
          <w:rtl/>
        </w:rPr>
      </w:pPr>
      <w:r w:rsidRPr="00001952">
        <w:rPr>
          <w:rtl/>
        </w:rPr>
        <w:t>(</w:t>
      </w:r>
      <w:r w:rsidR="004A0AD9">
        <w:rPr>
          <w:rFonts w:hint="cs"/>
          <w:rtl/>
        </w:rPr>
        <w:t xml:space="preserve"> </w:t>
      </w:r>
      <w:r w:rsidRPr="00001952">
        <w:rPr>
          <w:rtl/>
        </w:rPr>
        <w:t>332</w:t>
      </w:r>
      <w:r w:rsidR="004A0AD9">
        <w:rPr>
          <w:rFonts w:hint="cs"/>
          <w:rtl/>
        </w:rPr>
        <w:t xml:space="preserve"> </w:t>
      </w:r>
      <w:r w:rsidRPr="00001952">
        <w:rPr>
          <w:rtl/>
        </w:rPr>
        <w:t>)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2755"/>
        <w:gridCol w:w="6430"/>
      </w:tblGrid>
      <w:tr w:rsidR="005A6B52" w:rsidTr="00001952">
        <w:tc>
          <w:tcPr>
            <w:tcW w:w="1500" w:type="pct"/>
            <w:shd w:val="clear" w:color="auto" w:fill="auto"/>
          </w:tcPr>
          <w:p w:rsidR="005A6B52" w:rsidRDefault="005A6B52" w:rsidP="00B63E4F">
            <w:pPr>
              <w:pStyle w:val="rfdVar"/>
              <w:rPr>
                <w:rtl/>
              </w:rPr>
            </w:pPr>
          </w:p>
        </w:tc>
        <w:tc>
          <w:tcPr>
            <w:tcW w:w="3500" w:type="pct"/>
            <w:shd w:val="clear" w:color="auto" w:fill="auto"/>
          </w:tcPr>
          <w:p w:rsidR="005A6B52" w:rsidRDefault="00F00CA9" w:rsidP="00B63E4F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نسخة سابعة من الكتاب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ناقصة الآخر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كتبت بقلم نسخي</w:t>
            </w:r>
            <w:r w:rsidR="00095AA9">
              <w:rPr>
                <w:rtl/>
              </w:rPr>
              <w:t xml:space="preserve"> .</w:t>
            </w:r>
            <w:r w:rsidR="00EE264D">
              <w:rPr>
                <w:rtl/>
              </w:rPr>
              <w:t xml:space="preserve"> </w:t>
            </w:r>
            <w:r w:rsidR="00EE264D">
              <w:rPr>
                <w:rtl/>
              </w:rPr>
              <w:br/>
            </w:r>
          </w:p>
        </w:tc>
      </w:tr>
    </w:tbl>
    <w:p w:rsidR="005A6B52" w:rsidRDefault="00AC6D18" w:rsidP="00001952">
      <w:pPr>
        <w:pStyle w:val="rfdPoemTini"/>
        <w:rPr>
          <w:rtl/>
        </w:rPr>
      </w:pPr>
      <w:r>
        <w:rPr>
          <w:rtl/>
        </w:rPr>
        <w:br w:type="page"/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2755"/>
        <w:gridCol w:w="6430"/>
      </w:tblGrid>
      <w:tr w:rsidR="005A6B52" w:rsidTr="004A0AD9">
        <w:tc>
          <w:tcPr>
            <w:tcW w:w="1500" w:type="pct"/>
            <w:shd w:val="clear" w:color="auto" w:fill="auto"/>
          </w:tcPr>
          <w:p w:rsidR="005A6B52" w:rsidRDefault="005A6B52" w:rsidP="00B63E4F">
            <w:pPr>
              <w:pStyle w:val="rfdVar"/>
              <w:rPr>
                <w:rtl/>
              </w:rPr>
            </w:pPr>
          </w:p>
        </w:tc>
        <w:tc>
          <w:tcPr>
            <w:tcW w:w="3500" w:type="pct"/>
            <w:shd w:val="clear" w:color="auto" w:fill="auto"/>
          </w:tcPr>
          <w:p w:rsidR="00F00CA9" w:rsidRPr="00AC6D18" w:rsidRDefault="00F00CA9" w:rsidP="00B63E4F">
            <w:pPr>
              <w:pStyle w:val="rfdVar0"/>
              <w:rPr>
                <w:rtl/>
              </w:rPr>
            </w:pPr>
            <w:r w:rsidRPr="00AC6D18">
              <w:rPr>
                <w:rtl/>
              </w:rPr>
              <w:t>الورق فرنجي</w:t>
            </w:r>
            <w:r w:rsidR="00095AA9">
              <w:rPr>
                <w:rtl/>
              </w:rPr>
              <w:t xml:space="preserve"> .</w:t>
            </w:r>
          </w:p>
          <w:p w:rsidR="005A6B52" w:rsidRDefault="00F00CA9" w:rsidP="00B63E4F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عدد السطور</w:t>
            </w:r>
            <w:r w:rsidR="007E0241">
              <w:rPr>
                <w:rtl/>
              </w:rPr>
              <w:t xml:space="preserve"> :</w:t>
            </w:r>
            <w:r w:rsidRPr="00AC6D18">
              <w:rPr>
                <w:rtl/>
              </w:rPr>
              <w:t xml:space="preserve"> 17</w:t>
            </w:r>
            <w:r w:rsidR="00095AA9">
              <w:rPr>
                <w:rtl/>
              </w:rPr>
              <w:t xml:space="preserve"> .</w:t>
            </w:r>
            <w:r>
              <w:rPr>
                <w:rtl/>
              </w:rPr>
              <w:t xml:space="preserve"> </w:t>
            </w:r>
            <w:r w:rsidRPr="00AC6D18">
              <w:rPr>
                <w:rtl/>
              </w:rPr>
              <w:t>14</w:t>
            </w:r>
            <w:r>
              <w:rPr>
                <w:rtl/>
              </w:rPr>
              <w:t xml:space="preserve"> × </w:t>
            </w:r>
            <w:r w:rsidRPr="00AC6D18">
              <w:rPr>
                <w:rtl/>
              </w:rPr>
              <w:t>9 سم</w:t>
            </w:r>
            <w:r w:rsidR="00095AA9">
              <w:rPr>
                <w:rtl/>
              </w:rPr>
              <w:t xml:space="preserve"> .</w:t>
            </w:r>
          </w:p>
        </w:tc>
      </w:tr>
    </w:tbl>
    <w:p w:rsidR="00AC6D18" w:rsidRPr="004A0AD9" w:rsidRDefault="00AC6D18" w:rsidP="004A0AD9">
      <w:pPr>
        <w:pStyle w:val="rfdCenterBold1"/>
        <w:rPr>
          <w:rtl/>
        </w:rPr>
      </w:pPr>
      <w:r w:rsidRPr="004A0AD9">
        <w:rPr>
          <w:rtl/>
        </w:rPr>
        <w:t>(</w:t>
      </w:r>
      <w:r w:rsidR="004A0AD9">
        <w:rPr>
          <w:rFonts w:hint="cs"/>
          <w:rtl/>
        </w:rPr>
        <w:t xml:space="preserve"> </w:t>
      </w:r>
      <w:r w:rsidRPr="004A0AD9">
        <w:rPr>
          <w:rtl/>
        </w:rPr>
        <w:t>333</w:t>
      </w:r>
      <w:r w:rsidR="004A0AD9">
        <w:rPr>
          <w:rFonts w:hint="cs"/>
          <w:rtl/>
        </w:rPr>
        <w:t xml:space="preserve"> </w:t>
      </w:r>
      <w:r w:rsidRPr="004A0AD9">
        <w:rPr>
          <w:rtl/>
        </w:rPr>
        <w:t>)</w:t>
      </w:r>
    </w:p>
    <w:p w:rsidR="00AC6D18" w:rsidRPr="00F00CA9" w:rsidRDefault="00AC6D18" w:rsidP="00AC6D18">
      <w:pPr>
        <w:rPr>
          <w:rStyle w:val="rfdBold2"/>
          <w:rtl/>
        </w:rPr>
      </w:pPr>
      <w:r w:rsidRPr="00F00CA9">
        <w:rPr>
          <w:rStyle w:val="rfdBold2"/>
          <w:rtl/>
        </w:rPr>
        <w:t>مختصر المناهل</w:t>
      </w:r>
      <w:r w:rsidR="00095AA9">
        <w:rPr>
          <w:rStyle w:val="rfdBold2"/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للسيد محمد الطباطبائي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المعروف بالسيد المجاهد </w:t>
      </w:r>
      <w:r w:rsidR="00773F9D">
        <w:rPr>
          <w:rtl/>
        </w:rPr>
        <w:t>(</w:t>
      </w:r>
      <w:r w:rsidR="004A0AD9">
        <w:rPr>
          <w:rFonts w:hint="cs"/>
          <w:rtl/>
        </w:rPr>
        <w:t xml:space="preserve"> </w:t>
      </w:r>
      <w:r w:rsidRPr="00AC6D18">
        <w:rPr>
          <w:rtl/>
        </w:rPr>
        <w:t>1242 ه</w:t>
      </w:r>
      <w:r w:rsidR="00FD3E4A">
        <w:rPr>
          <w:rtl/>
        </w:rPr>
        <w:t>ـ</w:t>
      </w:r>
      <w:r w:rsidR="004A0AD9">
        <w:rPr>
          <w:rFonts w:hint="cs"/>
          <w:rtl/>
        </w:rPr>
        <w:t xml:space="preserve"> </w:t>
      </w:r>
      <w:r w:rsidR="00773F9D">
        <w:rPr>
          <w:rtl/>
        </w:rPr>
        <w:t>)</w:t>
      </w:r>
      <w:r w:rsidR="00095AA9">
        <w:rPr>
          <w:rtl/>
        </w:rPr>
        <w:t xml:space="preserve"> 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2755"/>
        <w:gridCol w:w="6430"/>
      </w:tblGrid>
      <w:tr w:rsidR="005A6B52" w:rsidTr="004A0AD9">
        <w:tc>
          <w:tcPr>
            <w:tcW w:w="1500" w:type="pct"/>
            <w:shd w:val="clear" w:color="auto" w:fill="auto"/>
          </w:tcPr>
          <w:p w:rsidR="005A6B52" w:rsidRDefault="005A6B52" w:rsidP="00B63E4F">
            <w:pPr>
              <w:pStyle w:val="rfdVar"/>
              <w:rPr>
                <w:rtl/>
              </w:rPr>
            </w:pPr>
          </w:p>
        </w:tc>
        <w:tc>
          <w:tcPr>
            <w:tcW w:w="3500" w:type="pct"/>
            <w:shd w:val="clear" w:color="auto" w:fill="auto"/>
          </w:tcPr>
          <w:p w:rsidR="00F00CA9" w:rsidRPr="00AC6D18" w:rsidRDefault="00F00CA9" w:rsidP="00B63E4F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نسخة من الجهاد إلى آخر الكتاب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كتبت بقلم النستعليق سنة</w:t>
            </w:r>
            <w:r w:rsidR="00375CD3">
              <w:rPr>
                <w:rtl/>
              </w:rPr>
              <w:t xml:space="preserve"> </w:t>
            </w:r>
            <w:r w:rsidR="00FD3E4A">
              <w:rPr>
                <w:rtl/>
              </w:rPr>
              <w:br/>
            </w:r>
            <w:r w:rsidRPr="00AC6D18">
              <w:rPr>
                <w:rtl/>
              </w:rPr>
              <w:t>1268 ه</w:t>
            </w:r>
            <w:r w:rsidR="00FD3E4A">
              <w:rPr>
                <w:rtl/>
              </w:rPr>
              <w:t>ـ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أوقفها الميرزا بابا السبزواري سنة 1297 ه</w:t>
            </w:r>
            <w:r w:rsidR="00FD3E4A">
              <w:rPr>
                <w:rtl/>
              </w:rPr>
              <w:t>ـ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كتبت</w:t>
            </w:r>
            <w:r w:rsidR="00375CD3">
              <w:rPr>
                <w:rtl/>
              </w:rPr>
              <w:t xml:space="preserve"> </w:t>
            </w:r>
            <w:r w:rsidR="00FD3E4A">
              <w:rPr>
                <w:rtl/>
              </w:rPr>
              <w:br/>
            </w:r>
            <w:r w:rsidRPr="00AC6D18">
              <w:rPr>
                <w:rtl/>
              </w:rPr>
              <w:t>العناوين في الهامش باللون الأحمر</w:t>
            </w:r>
            <w:r w:rsidR="00095AA9">
              <w:rPr>
                <w:rtl/>
              </w:rPr>
              <w:t xml:space="preserve"> .</w:t>
            </w:r>
            <w:r w:rsidRPr="00AC6D18">
              <w:rPr>
                <w:rtl/>
              </w:rPr>
              <w:t xml:space="preserve"> القطع</w:t>
            </w:r>
            <w:r w:rsidR="007E0241">
              <w:rPr>
                <w:rtl/>
              </w:rPr>
              <w:t xml:space="preserve"> :</w:t>
            </w:r>
            <w:r w:rsidRPr="00AC6D18">
              <w:rPr>
                <w:rtl/>
              </w:rPr>
              <w:t xml:space="preserve"> وزيري</w:t>
            </w:r>
            <w:r w:rsidR="00095AA9">
              <w:rPr>
                <w:rtl/>
              </w:rPr>
              <w:t xml:space="preserve"> .</w:t>
            </w:r>
          </w:p>
          <w:p w:rsidR="005A6B52" w:rsidRDefault="00F00CA9" w:rsidP="004A0AD9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عدد السطور</w:t>
            </w:r>
            <w:r w:rsidR="007E0241">
              <w:rPr>
                <w:rtl/>
              </w:rPr>
              <w:t xml:space="preserve"> :</w:t>
            </w:r>
            <w:r w:rsidRPr="00AC6D18">
              <w:rPr>
                <w:rtl/>
              </w:rPr>
              <w:t xml:space="preserve"> 20</w:t>
            </w:r>
            <w:r w:rsidR="00095AA9">
              <w:rPr>
                <w:rtl/>
              </w:rPr>
              <w:t xml:space="preserve"> .</w:t>
            </w:r>
            <w:r>
              <w:rPr>
                <w:rtl/>
              </w:rPr>
              <w:t xml:space="preserve"> </w:t>
            </w:r>
            <w:r w:rsidRPr="00AC6D18">
              <w:rPr>
                <w:rtl/>
              </w:rPr>
              <w:t>5</w:t>
            </w:r>
            <w:r w:rsidR="005C5FDB">
              <w:rPr>
                <w:rtl/>
              </w:rPr>
              <w:t>/</w:t>
            </w:r>
            <w:r w:rsidRPr="00AC6D18">
              <w:rPr>
                <w:rtl/>
              </w:rPr>
              <w:t>15</w:t>
            </w:r>
            <w:r>
              <w:rPr>
                <w:rtl/>
              </w:rPr>
              <w:t xml:space="preserve"> × </w:t>
            </w:r>
            <w:r w:rsidRPr="00AC6D18">
              <w:rPr>
                <w:rtl/>
              </w:rPr>
              <w:t>10 سم</w:t>
            </w:r>
            <w:r w:rsidR="00095AA9">
              <w:rPr>
                <w:rtl/>
              </w:rPr>
              <w:t xml:space="preserve"> .</w:t>
            </w:r>
          </w:p>
        </w:tc>
      </w:tr>
    </w:tbl>
    <w:p w:rsidR="00AC6D18" w:rsidRPr="004A0AD9" w:rsidRDefault="00AC6D18" w:rsidP="004A0AD9">
      <w:pPr>
        <w:pStyle w:val="rfdCenterBold1"/>
        <w:rPr>
          <w:rtl/>
        </w:rPr>
      </w:pPr>
      <w:r w:rsidRPr="004A0AD9">
        <w:rPr>
          <w:rtl/>
        </w:rPr>
        <w:t>(</w:t>
      </w:r>
      <w:r w:rsidR="004A0AD9">
        <w:rPr>
          <w:rFonts w:hint="cs"/>
          <w:rtl/>
        </w:rPr>
        <w:t xml:space="preserve"> </w:t>
      </w:r>
      <w:r w:rsidRPr="004A0AD9">
        <w:rPr>
          <w:rtl/>
        </w:rPr>
        <w:t>334</w:t>
      </w:r>
      <w:r w:rsidR="004A0AD9">
        <w:rPr>
          <w:rFonts w:hint="cs"/>
          <w:rtl/>
        </w:rPr>
        <w:t xml:space="preserve"> </w:t>
      </w:r>
      <w:r w:rsidRPr="004A0AD9">
        <w:rPr>
          <w:rtl/>
        </w:rPr>
        <w:t>)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429"/>
        <w:gridCol w:w="2756"/>
      </w:tblGrid>
      <w:tr w:rsidR="00F00CA9" w:rsidTr="004A0AD9">
        <w:tc>
          <w:tcPr>
            <w:tcW w:w="3500" w:type="pct"/>
            <w:shd w:val="clear" w:color="auto" w:fill="auto"/>
            <w:tcMar>
              <w:left w:w="0" w:type="dxa"/>
              <w:right w:w="0" w:type="dxa"/>
            </w:tcMar>
          </w:tcPr>
          <w:p w:rsidR="00F00CA9" w:rsidRDefault="00F00CA9" w:rsidP="00F00CA9">
            <w:pPr>
              <w:rPr>
                <w:rtl/>
              </w:rPr>
            </w:pPr>
            <w:r w:rsidRPr="00F00CA9">
              <w:rPr>
                <w:rStyle w:val="rfdBold2"/>
                <w:rtl/>
              </w:rPr>
              <w:t>المختصر النافع = النافع في مختصر الشرائع</w:t>
            </w:r>
            <w:r w:rsidR="00095AA9">
              <w:rPr>
                <w:rStyle w:val="rfdBold2"/>
                <w:rtl/>
              </w:rPr>
              <w:t xml:space="preserve"> .</w:t>
            </w:r>
          </w:p>
        </w:tc>
        <w:tc>
          <w:tcPr>
            <w:tcW w:w="1500" w:type="pct"/>
            <w:shd w:val="clear" w:color="auto" w:fill="auto"/>
            <w:tcMar>
              <w:left w:w="0" w:type="dxa"/>
              <w:right w:w="0" w:type="dxa"/>
            </w:tcMar>
          </w:tcPr>
          <w:p w:rsidR="00F00CA9" w:rsidRDefault="00773F9D" w:rsidP="00F00CA9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4A0AD9">
              <w:rPr>
                <w:rFonts w:hint="cs"/>
                <w:rtl/>
              </w:rPr>
              <w:t xml:space="preserve"> </w:t>
            </w:r>
            <w:r w:rsidR="00F00CA9" w:rsidRPr="00AC6D18">
              <w:rPr>
                <w:rtl/>
              </w:rPr>
              <w:t>فقه</w:t>
            </w:r>
            <w:r w:rsidR="00F00CA9">
              <w:rPr>
                <w:rtl/>
              </w:rPr>
              <w:t xml:space="preserve"> ـ عربي</w:t>
            </w:r>
            <w:r w:rsidR="004A0AD9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AC6D18" w:rsidRPr="00AC6D18" w:rsidRDefault="00AC6D18" w:rsidP="00AC6D18">
      <w:pPr>
        <w:rPr>
          <w:rtl/>
        </w:rPr>
      </w:pPr>
      <w:r w:rsidRPr="00AC6D18">
        <w:rPr>
          <w:rtl/>
        </w:rPr>
        <w:t>للمحق</w:t>
      </w:r>
      <w:r w:rsidR="00FD3E4A">
        <w:rPr>
          <w:rtl/>
        </w:rPr>
        <w:t>ّ</w:t>
      </w:r>
      <w:r w:rsidRPr="00AC6D18">
        <w:rPr>
          <w:rtl/>
        </w:rPr>
        <w:t>ق الحل</w:t>
      </w:r>
      <w:r w:rsidR="00FD3E4A">
        <w:rPr>
          <w:rtl/>
        </w:rPr>
        <w:t>ّ</w:t>
      </w:r>
      <w:r w:rsidRPr="00AC6D18">
        <w:rPr>
          <w:rtl/>
        </w:rPr>
        <w:t xml:space="preserve">ي </w:t>
      </w:r>
      <w:r w:rsidR="00773F9D">
        <w:rPr>
          <w:rtl/>
        </w:rPr>
        <w:t>(</w:t>
      </w:r>
      <w:r w:rsidR="004A0AD9">
        <w:rPr>
          <w:rFonts w:hint="cs"/>
          <w:rtl/>
        </w:rPr>
        <w:t xml:space="preserve"> </w:t>
      </w:r>
      <w:r w:rsidRPr="00AC6D18">
        <w:rPr>
          <w:rtl/>
        </w:rPr>
        <w:t>676 أو 726 ه</w:t>
      </w:r>
      <w:r w:rsidR="00FD3E4A">
        <w:rPr>
          <w:rtl/>
        </w:rPr>
        <w:t>ـ</w:t>
      </w:r>
      <w:r w:rsidR="004A0AD9">
        <w:rPr>
          <w:rFonts w:hint="cs"/>
          <w:rtl/>
        </w:rPr>
        <w:t xml:space="preserve"> </w:t>
      </w:r>
      <w:r w:rsidR="00773F9D">
        <w:rPr>
          <w:rtl/>
        </w:rPr>
        <w:t>)</w:t>
      </w:r>
      <w:r w:rsidR="00095AA9">
        <w:rPr>
          <w:rtl/>
        </w:rPr>
        <w:t xml:space="preserve"> 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2755"/>
        <w:gridCol w:w="6430"/>
      </w:tblGrid>
      <w:tr w:rsidR="005A6B52" w:rsidTr="004A0AD9">
        <w:tc>
          <w:tcPr>
            <w:tcW w:w="1500" w:type="pct"/>
            <w:shd w:val="clear" w:color="auto" w:fill="auto"/>
          </w:tcPr>
          <w:p w:rsidR="005A6B52" w:rsidRDefault="005A6B52" w:rsidP="00B63E4F">
            <w:pPr>
              <w:pStyle w:val="rfdVar"/>
              <w:rPr>
                <w:rtl/>
              </w:rPr>
            </w:pPr>
          </w:p>
        </w:tc>
        <w:tc>
          <w:tcPr>
            <w:tcW w:w="3500" w:type="pct"/>
            <w:shd w:val="clear" w:color="auto" w:fill="auto"/>
          </w:tcPr>
          <w:p w:rsidR="00F00CA9" w:rsidRDefault="00F00CA9" w:rsidP="00B63E4F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نسخة مبتورة الورقة الأ</w:t>
            </w:r>
            <w:r w:rsidR="00FD3E4A">
              <w:rPr>
                <w:rtl/>
              </w:rPr>
              <w:t>ُ</w:t>
            </w:r>
            <w:r w:rsidRPr="00AC6D18">
              <w:rPr>
                <w:rtl/>
              </w:rPr>
              <w:t>ولى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كتبت بقلم نسخي بخط</w:t>
            </w:r>
            <w:r w:rsidR="00FD3E4A">
              <w:rPr>
                <w:rtl/>
              </w:rPr>
              <w:t>ّ</w:t>
            </w:r>
            <w:r w:rsidRPr="00AC6D18">
              <w:rPr>
                <w:rtl/>
              </w:rPr>
              <w:t xml:space="preserve"> القرنين</w:t>
            </w:r>
            <w:r w:rsidR="00375CD3">
              <w:rPr>
                <w:rtl/>
              </w:rPr>
              <w:t xml:space="preserve"> </w:t>
            </w:r>
            <w:r w:rsidR="007F0EEF">
              <w:rPr>
                <w:rtl/>
              </w:rPr>
              <w:br/>
            </w:r>
            <w:r w:rsidRPr="00AC6D18">
              <w:rPr>
                <w:rtl/>
              </w:rPr>
              <w:t>التاسع والعاشر تقديرا</w:t>
            </w:r>
            <w:r w:rsidR="007F0EEF">
              <w:rPr>
                <w:rtl/>
              </w:rPr>
              <w:t>ً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وجملة من صفحاتها بخط</w:t>
            </w:r>
            <w:r w:rsidR="007F0EEF">
              <w:rPr>
                <w:rtl/>
              </w:rPr>
              <w:t>ّ</w:t>
            </w:r>
            <w:r w:rsidRPr="00AC6D18">
              <w:rPr>
                <w:rtl/>
              </w:rPr>
              <w:t xml:space="preserve"> مغاير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وعلى</w:t>
            </w:r>
            <w:r w:rsidR="00375CD3">
              <w:rPr>
                <w:rtl/>
              </w:rPr>
              <w:t xml:space="preserve"> </w:t>
            </w:r>
            <w:r w:rsidR="007F0EEF">
              <w:rPr>
                <w:rtl/>
              </w:rPr>
              <w:br/>
            </w:r>
            <w:r w:rsidRPr="00AC6D18">
              <w:rPr>
                <w:rtl/>
              </w:rPr>
              <w:t>صفحتها الأخيرة ملاحظة بخط</w:t>
            </w:r>
            <w:r w:rsidR="007F0EEF">
              <w:rPr>
                <w:rtl/>
              </w:rPr>
              <w:t>ّ</w:t>
            </w:r>
            <w:r w:rsidRPr="00AC6D18">
              <w:rPr>
                <w:rtl/>
              </w:rPr>
              <w:t xml:space="preserve"> محمد رضا بن المل</w:t>
            </w:r>
            <w:r w:rsidR="007F0EEF">
              <w:rPr>
                <w:rtl/>
              </w:rPr>
              <w:t>ّ</w:t>
            </w:r>
            <w:r w:rsidRPr="00AC6D18">
              <w:rPr>
                <w:rtl/>
              </w:rPr>
              <w:t>ا سلطان محمد</w:t>
            </w:r>
            <w:r w:rsidR="00375CD3">
              <w:rPr>
                <w:rtl/>
              </w:rPr>
              <w:t xml:space="preserve"> </w:t>
            </w:r>
            <w:r w:rsidR="007F0EEF">
              <w:rPr>
                <w:rtl/>
              </w:rPr>
              <w:br/>
            </w:r>
            <w:r w:rsidRPr="00AC6D18">
              <w:rPr>
                <w:rtl/>
              </w:rPr>
              <w:t>خبا بدي بتاريخ 1178 ه</w:t>
            </w:r>
            <w:r w:rsidR="007F0EEF">
              <w:rPr>
                <w:rtl/>
              </w:rPr>
              <w:t>ـ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كتبت العناوين بخط</w:t>
            </w:r>
            <w:r w:rsidR="007F0EEF">
              <w:rPr>
                <w:rtl/>
              </w:rPr>
              <w:t>ّ</w:t>
            </w:r>
            <w:r w:rsidRPr="00AC6D18">
              <w:rPr>
                <w:rtl/>
              </w:rPr>
              <w:t xml:space="preserve"> الثلث</w:t>
            </w:r>
            <w:r w:rsidR="00095AA9">
              <w:rPr>
                <w:rtl/>
              </w:rPr>
              <w:t xml:space="preserve"> .</w:t>
            </w:r>
            <w:r w:rsidRPr="00AC6D18">
              <w:rPr>
                <w:rtl/>
              </w:rPr>
              <w:t xml:space="preserve"> الورق</w:t>
            </w:r>
            <w:r w:rsidR="00375CD3">
              <w:rPr>
                <w:rtl/>
              </w:rPr>
              <w:t xml:space="preserve"> </w:t>
            </w:r>
            <w:r w:rsidR="007F0EEF">
              <w:rPr>
                <w:rtl/>
              </w:rPr>
              <w:br/>
            </w:r>
            <w:r w:rsidRPr="00AC6D18">
              <w:rPr>
                <w:rtl/>
              </w:rPr>
              <w:t>هندي</w:t>
            </w:r>
            <w:r w:rsidR="00095AA9">
              <w:rPr>
                <w:rtl/>
              </w:rPr>
              <w:t xml:space="preserve"> .</w:t>
            </w:r>
            <w:r w:rsidRPr="00AC6D18">
              <w:rPr>
                <w:rtl/>
              </w:rPr>
              <w:t xml:space="preserve"> القطع</w:t>
            </w:r>
            <w:r>
              <w:rPr>
                <w:rtl/>
              </w:rPr>
              <w:t xml:space="preserve"> </w:t>
            </w:r>
            <w:r w:rsidRPr="00AC6D18">
              <w:rPr>
                <w:rtl/>
              </w:rPr>
              <w:t>5</w:t>
            </w:r>
            <w:r w:rsidR="004A0AD9">
              <w:rPr>
                <w:rtl/>
              </w:rPr>
              <w:t>/</w:t>
            </w:r>
            <w:r w:rsidRPr="00AC6D18">
              <w:rPr>
                <w:rtl/>
              </w:rPr>
              <w:t xml:space="preserve">18 </w:t>
            </w:r>
            <w:r>
              <w:rPr>
                <w:rtl/>
              </w:rPr>
              <w:t xml:space="preserve">× </w:t>
            </w:r>
            <w:r w:rsidRPr="00AC6D18">
              <w:rPr>
                <w:rtl/>
              </w:rPr>
              <w:t>5</w:t>
            </w:r>
            <w:r w:rsidR="004A0AD9">
              <w:rPr>
                <w:rtl/>
              </w:rPr>
              <w:t>/</w:t>
            </w:r>
            <w:r w:rsidRPr="00AC6D18">
              <w:rPr>
                <w:rtl/>
              </w:rPr>
              <w:t>13 سم</w:t>
            </w:r>
            <w:r w:rsidR="00095AA9">
              <w:rPr>
                <w:rtl/>
              </w:rPr>
              <w:t xml:space="preserve"> .</w:t>
            </w:r>
          </w:p>
          <w:p w:rsidR="005A6B52" w:rsidRDefault="00F00CA9" w:rsidP="00B63E4F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عدد السطور</w:t>
            </w:r>
            <w:r w:rsidR="007E0241">
              <w:rPr>
                <w:rtl/>
              </w:rPr>
              <w:t xml:space="preserve"> :</w:t>
            </w:r>
            <w:r w:rsidRPr="00AC6D18">
              <w:rPr>
                <w:rtl/>
              </w:rPr>
              <w:t xml:space="preserve"> 15</w:t>
            </w:r>
            <w:r w:rsidR="00095AA9">
              <w:rPr>
                <w:rtl/>
              </w:rPr>
              <w:t xml:space="preserve"> .</w:t>
            </w:r>
            <w:r w:rsidRPr="00AC6D18">
              <w:rPr>
                <w:rtl/>
              </w:rPr>
              <w:t xml:space="preserve"> 12</w:t>
            </w:r>
            <w:r>
              <w:rPr>
                <w:rtl/>
              </w:rPr>
              <w:t xml:space="preserve"> × </w:t>
            </w:r>
            <w:r w:rsidRPr="00AC6D18">
              <w:rPr>
                <w:rtl/>
              </w:rPr>
              <w:t>8 سم</w:t>
            </w:r>
            <w:r w:rsidR="00095AA9">
              <w:rPr>
                <w:rtl/>
              </w:rPr>
              <w:t xml:space="preserve"> .</w:t>
            </w:r>
          </w:p>
        </w:tc>
      </w:tr>
    </w:tbl>
    <w:p w:rsidR="00AC6D18" w:rsidRPr="004A0AD9" w:rsidRDefault="00AC6D18" w:rsidP="004A0AD9">
      <w:pPr>
        <w:pStyle w:val="rfdCenterBold1"/>
        <w:rPr>
          <w:rtl/>
        </w:rPr>
      </w:pPr>
      <w:r w:rsidRPr="004A0AD9">
        <w:rPr>
          <w:rtl/>
        </w:rPr>
        <w:t>(</w:t>
      </w:r>
      <w:r w:rsidR="004A0AD9">
        <w:rPr>
          <w:rFonts w:hint="cs"/>
          <w:rtl/>
        </w:rPr>
        <w:t xml:space="preserve"> </w:t>
      </w:r>
      <w:r w:rsidRPr="004A0AD9">
        <w:rPr>
          <w:rtl/>
        </w:rPr>
        <w:t>335</w:t>
      </w:r>
      <w:r w:rsidR="004A0AD9">
        <w:rPr>
          <w:rFonts w:hint="cs"/>
          <w:rtl/>
        </w:rPr>
        <w:t xml:space="preserve"> </w:t>
      </w:r>
      <w:r w:rsidRPr="004A0AD9">
        <w:rPr>
          <w:rtl/>
        </w:rPr>
        <w:t>)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429"/>
        <w:gridCol w:w="2756"/>
      </w:tblGrid>
      <w:tr w:rsidR="004A0AD9" w:rsidTr="004A0AD9">
        <w:tc>
          <w:tcPr>
            <w:tcW w:w="3500" w:type="pct"/>
            <w:shd w:val="clear" w:color="auto" w:fill="auto"/>
            <w:tcMar>
              <w:left w:w="0" w:type="dxa"/>
              <w:right w:w="0" w:type="dxa"/>
            </w:tcMar>
          </w:tcPr>
          <w:p w:rsidR="004A0AD9" w:rsidRDefault="004A0AD9" w:rsidP="004A0AD9">
            <w:pPr>
              <w:rPr>
                <w:rtl/>
              </w:rPr>
            </w:pPr>
            <w:r w:rsidRPr="00F00CA9">
              <w:rPr>
                <w:rStyle w:val="rfdBold2"/>
                <w:rtl/>
              </w:rPr>
              <w:t>مختلف الشيعة في أحكام الشريعة</w:t>
            </w:r>
            <w:r w:rsidR="00095AA9">
              <w:rPr>
                <w:rStyle w:val="rfdBold2"/>
                <w:rtl/>
              </w:rPr>
              <w:t xml:space="preserve"> .</w:t>
            </w:r>
          </w:p>
        </w:tc>
        <w:tc>
          <w:tcPr>
            <w:tcW w:w="1500" w:type="pct"/>
            <w:shd w:val="clear" w:color="auto" w:fill="auto"/>
            <w:tcMar>
              <w:left w:w="0" w:type="dxa"/>
              <w:right w:w="0" w:type="dxa"/>
            </w:tcMar>
          </w:tcPr>
          <w:p w:rsidR="004A0AD9" w:rsidRDefault="004A0AD9" w:rsidP="004A0AD9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>
              <w:rPr>
                <w:rFonts w:hint="cs"/>
                <w:rtl/>
              </w:rPr>
              <w:t xml:space="preserve"> </w:t>
            </w:r>
            <w:r w:rsidRPr="00AC6D18">
              <w:rPr>
                <w:rtl/>
              </w:rPr>
              <w:t>فقه</w:t>
            </w:r>
            <w:r>
              <w:rPr>
                <w:rtl/>
              </w:rPr>
              <w:t xml:space="preserve"> ـ عربي</w:t>
            </w:r>
            <w:r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AC6D18" w:rsidRPr="00AC6D18" w:rsidRDefault="00AC6D18" w:rsidP="00AC6D18">
      <w:pPr>
        <w:rPr>
          <w:rtl/>
        </w:rPr>
      </w:pPr>
      <w:r w:rsidRPr="00AC6D18">
        <w:rPr>
          <w:rtl/>
        </w:rPr>
        <w:t>للعل</w:t>
      </w:r>
      <w:r w:rsidR="007F0EEF">
        <w:rPr>
          <w:rtl/>
        </w:rPr>
        <w:t>ّ</w:t>
      </w:r>
      <w:r w:rsidRPr="00AC6D18">
        <w:rPr>
          <w:rtl/>
        </w:rPr>
        <w:t>امة الحل</w:t>
      </w:r>
      <w:r w:rsidR="007F0EEF">
        <w:rPr>
          <w:rtl/>
        </w:rPr>
        <w:t>ّ</w:t>
      </w:r>
      <w:r w:rsidRPr="00AC6D18">
        <w:rPr>
          <w:rtl/>
        </w:rPr>
        <w:t xml:space="preserve">ي </w:t>
      </w:r>
      <w:r w:rsidR="00773F9D">
        <w:rPr>
          <w:rtl/>
        </w:rPr>
        <w:t>(</w:t>
      </w:r>
      <w:r w:rsidR="004A0AD9">
        <w:rPr>
          <w:rFonts w:hint="cs"/>
          <w:rtl/>
        </w:rPr>
        <w:t xml:space="preserve"> </w:t>
      </w:r>
      <w:r w:rsidRPr="00AC6D18">
        <w:rPr>
          <w:rtl/>
        </w:rPr>
        <w:t>726 ه</w:t>
      </w:r>
      <w:r w:rsidR="007F0EEF">
        <w:rPr>
          <w:rtl/>
        </w:rPr>
        <w:t>ـ</w:t>
      </w:r>
      <w:r w:rsidR="004A0AD9">
        <w:rPr>
          <w:rFonts w:hint="cs"/>
          <w:rtl/>
        </w:rPr>
        <w:t xml:space="preserve"> </w:t>
      </w:r>
      <w:r w:rsidR="00773F9D">
        <w:rPr>
          <w:rtl/>
        </w:rPr>
        <w:t>)</w:t>
      </w:r>
      <w:r w:rsidR="00095AA9">
        <w:rPr>
          <w:rtl/>
        </w:rPr>
        <w:t xml:space="preserve"> 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2296"/>
        <w:gridCol w:w="6889"/>
      </w:tblGrid>
      <w:tr w:rsidR="005A6B52" w:rsidTr="00B63E4F">
        <w:tc>
          <w:tcPr>
            <w:tcW w:w="1250" w:type="pct"/>
            <w:shd w:val="clear" w:color="auto" w:fill="auto"/>
          </w:tcPr>
          <w:p w:rsidR="005A6B52" w:rsidRDefault="005A6B52" w:rsidP="00B63E4F">
            <w:pPr>
              <w:pStyle w:val="rfdVar"/>
              <w:rPr>
                <w:rtl/>
              </w:rPr>
            </w:pPr>
          </w:p>
        </w:tc>
        <w:tc>
          <w:tcPr>
            <w:tcW w:w="3750" w:type="pct"/>
            <w:shd w:val="clear" w:color="auto" w:fill="auto"/>
          </w:tcPr>
          <w:p w:rsidR="005A6B52" w:rsidRDefault="00F00CA9" w:rsidP="00B63E4F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نسخة قديمة كتبت في حياة المؤلف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كتبت بقلم نسخي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جاء</w:t>
            </w:r>
            <w:r w:rsidR="00375CD3">
              <w:rPr>
                <w:rtl/>
              </w:rPr>
              <w:t xml:space="preserve"> </w:t>
            </w:r>
            <w:r w:rsidR="00375CD3">
              <w:rPr>
                <w:rtl/>
              </w:rPr>
              <w:br/>
            </w:r>
            <w:r w:rsidRPr="00AC6D18">
              <w:rPr>
                <w:rtl/>
              </w:rPr>
              <w:t>في آخر الجز الأول</w:t>
            </w:r>
            <w:r w:rsidR="007E0241">
              <w:rPr>
                <w:rtl/>
              </w:rPr>
              <w:t xml:space="preserve"> :</w:t>
            </w:r>
            <w:r w:rsidRPr="00AC6D18">
              <w:rPr>
                <w:rtl/>
              </w:rPr>
              <w:t xml:space="preserve"> </w:t>
            </w:r>
            <w:r w:rsidR="00AB3A9F">
              <w:rPr>
                <w:rtl/>
              </w:rPr>
              <w:t>«</w:t>
            </w:r>
            <w:r w:rsidR="004A0AD9">
              <w:rPr>
                <w:rFonts w:hint="cs"/>
                <w:rtl/>
              </w:rPr>
              <w:t xml:space="preserve"> </w:t>
            </w:r>
            <w:r w:rsidRPr="00AC6D18">
              <w:rPr>
                <w:rtl/>
              </w:rPr>
              <w:t>تم</w:t>
            </w:r>
            <w:r w:rsidR="007F0EEF">
              <w:rPr>
                <w:rtl/>
              </w:rPr>
              <w:t>ّ</w:t>
            </w:r>
            <w:r w:rsidRPr="00AC6D18">
              <w:rPr>
                <w:rtl/>
              </w:rPr>
              <w:t xml:space="preserve"> الجز</w:t>
            </w:r>
            <w:r w:rsidR="007F0EEF">
              <w:rPr>
                <w:rtl/>
              </w:rPr>
              <w:t>ء</w:t>
            </w:r>
            <w:r w:rsidRPr="00AC6D18">
              <w:rPr>
                <w:rtl/>
              </w:rPr>
              <w:t xml:space="preserve"> الأول من كتاب مختلف الشيعة في</w:t>
            </w:r>
            <w:r w:rsidR="007F0EEF">
              <w:rPr>
                <w:rtl/>
              </w:rPr>
              <w:t xml:space="preserve"> </w:t>
            </w:r>
            <w:r w:rsidR="007F0EEF">
              <w:rPr>
                <w:rtl/>
              </w:rPr>
              <w:br/>
            </w:r>
          </w:p>
        </w:tc>
      </w:tr>
    </w:tbl>
    <w:p w:rsidR="006F5C87" w:rsidRDefault="006F5C87" w:rsidP="004A0AD9">
      <w:pPr>
        <w:pStyle w:val="rfdPoemTini"/>
        <w:rPr>
          <w:rtl/>
        </w:rPr>
        <w:sectPr w:rsidR="006F5C87" w:rsidSect="00107863">
          <w:headerReference w:type="even" r:id="rId189"/>
          <w:headerReference w:type="default" r:id="rId190"/>
          <w:headerReference w:type="first" r:id="rId191"/>
          <w:type w:val="continuous"/>
          <w:pgSz w:w="11907" w:h="16840" w:code="9"/>
          <w:pgMar w:top="1247" w:right="1361" w:bottom="1247" w:left="1361" w:header="720" w:footer="720" w:gutter="0"/>
          <w:cols w:space="720"/>
          <w:titlePg/>
          <w:bidi/>
          <w:rtlGutter/>
          <w:docGrid w:linePitch="360"/>
        </w:sectPr>
      </w:pPr>
    </w:p>
    <w:p w:rsidR="00F00CA9" w:rsidRDefault="00AC6D18" w:rsidP="004A0AD9">
      <w:pPr>
        <w:pStyle w:val="rfdPoemTini"/>
        <w:rPr>
          <w:rtl/>
        </w:rPr>
      </w:pPr>
      <w:r>
        <w:rPr>
          <w:rtl/>
        </w:rPr>
        <w:lastRenderedPageBreak/>
        <w:br w:type="page"/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2755"/>
        <w:gridCol w:w="6430"/>
      </w:tblGrid>
      <w:tr w:rsidR="00F00CA9" w:rsidTr="004A0AD9">
        <w:tc>
          <w:tcPr>
            <w:tcW w:w="1500" w:type="pct"/>
            <w:shd w:val="clear" w:color="auto" w:fill="auto"/>
          </w:tcPr>
          <w:p w:rsidR="00F00CA9" w:rsidRDefault="00F00CA9" w:rsidP="00B63E4F">
            <w:pPr>
              <w:pStyle w:val="rfdVar"/>
              <w:rPr>
                <w:rtl/>
              </w:rPr>
            </w:pPr>
          </w:p>
        </w:tc>
        <w:tc>
          <w:tcPr>
            <w:tcW w:w="3500" w:type="pct"/>
            <w:shd w:val="clear" w:color="auto" w:fill="auto"/>
          </w:tcPr>
          <w:p w:rsidR="000F7130" w:rsidRDefault="000F7130" w:rsidP="00B63E4F">
            <w:pPr>
              <w:pStyle w:val="rfdVar0"/>
              <w:rPr>
                <w:rtl/>
              </w:rPr>
            </w:pPr>
            <w:r w:rsidRPr="00AC6D18">
              <w:rPr>
                <w:rtl/>
              </w:rPr>
              <w:t>أحكام الشريعة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وفرغت سادس ربيع الأول من سنة أربع</w:t>
            </w:r>
            <w:r w:rsidR="00375CD3">
              <w:rPr>
                <w:rtl/>
              </w:rPr>
              <w:t xml:space="preserve"> </w:t>
            </w:r>
            <w:r w:rsidR="00375CD3">
              <w:rPr>
                <w:rtl/>
              </w:rPr>
              <w:br/>
            </w:r>
            <w:r w:rsidRPr="00AC6D18">
              <w:rPr>
                <w:rtl/>
              </w:rPr>
              <w:t>وعشرين وسبعمائة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وكان تحريره على يد مصن</w:t>
            </w:r>
            <w:r w:rsidR="004D4CF6">
              <w:rPr>
                <w:rtl/>
              </w:rPr>
              <w:t>ّ</w:t>
            </w:r>
            <w:r w:rsidRPr="00AC6D18">
              <w:rPr>
                <w:rtl/>
              </w:rPr>
              <w:t>فه دام ظل</w:t>
            </w:r>
            <w:r w:rsidR="004D4CF6">
              <w:rPr>
                <w:rtl/>
              </w:rPr>
              <w:t>ّ</w:t>
            </w:r>
            <w:r w:rsidRPr="00AC6D18">
              <w:rPr>
                <w:rtl/>
              </w:rPr>
              <w:t>ه في رابع</w:t>
            </w:r>
            <w:r w:rsidR="00375CD3">
              <w:rPr>
                <w:rtl/>
              </w:rPr>
              <w:t xml:space="preserve"> </w:t>
            </w:r>
            <w:r w:rsidR="00375CD3">
              <w:rPr>
                <w:rtl/>
              </w:rPr>
              <w:br/>
            </w:r>
            <w:r w:rsidRPr="00AC6D18">
              <w:rPr>
                <w:rtl/>
              </w:rPr>
              <w:t>جمادى الآخرة من سنة سبع وتسعين وست</w:t>
            </w:r>
            <w:r w:rsidR="004D4CF6">
              <w:rPr>
                <w:rtl/>
              </w:rPr>
              <w:t>ّ</w:t>
            </w:r>
            <w:r w:rsidRPr="00AC6D18">
              <w:rPr>
                <w:rtl/>
              </w:rPr>
              <w:t>مائة إلى هنا في النسخة التي</w:t>
            </w:r>
            <w:r w:rsidR="00375CD3">
              <w:rPr>
                <w:rtl/>
              </w:rPr>
              <w:t xml:space="preserve"> </w:t>
            </w:r>
            <w:r w:rsidR="00375CD3">
              <w:rPr>
                <w:rtl/>
              </w:rPr>
              <w:br/>
            </w:r>
            <w:r w:rsidRPr="00AC6D18">
              <w:rPr>
                <w:rtl/>
              </w:rPr>
              <w:t>كتبت منها وكتب السعيد سادس عشر من صفر ختم بالخير سنة</w:t>
            </w:r>
            <w:r w:rsidR="00375CD3">
              <w:rPr>
                <w:rtl/>
              </w:rPr>
              <w:t xml:space="preserve"> </w:t>
            </w:r>
            <w:r w:rsidR="00375CD3">
              <w:rPr>
                <w:rtl/>
              </w:rPr>
              <w:br/>
            </w:r>
            <w:r w:rsidRPr="00AC6D18">
              <w:rPr>
                <w:rtl/>
              </w:rPr>
              <w:t>اثنى وسبعين وست</w:t>
            </w:r>
            <w:r w:rsidR="004D4CF6">
              <w:rPr>
                <w:rtl/>
              </w:rPr>
              <w:t>ّ</w:t>
            </w:r>
            <w:r w:rsidRPr="00AC6D18">
              <w:rPr>
                <w:rtl/>
              </w:rPr>
              <w:t>مائة</w:t>
            </w:r>
            <w:r w:rsidR="004A0AD9">
              <w:rPr>
                <w:rFonts w:hint="cs"/>
                <w:rtl/>
              </w:rPr>
              <w:t xml:space="preserve"> </w:t>
            </w:r>
            <w:r w:rsidR="00AB3A9F">
              <w:rPr>
                <w:rtl/>
              </w:rPr>
              <w:t>»</w:t>
            </w:r>
            <w:r w:rsidRPr="00AC6D18">
              <w:rPr>
                <w:rtl/>
              </w:rPr>
              <w:t xml:space="preserve"> لم يتم</w:t>
            </w:r>
            <w:r w:rsidR="004D4CF6">
              <w:rPr>
                <w:rtl/>
              </w:rPr>
              <w:t>ّ</w:t>
            </w:r>
            <w:r w:rsidRPr="00AC6D18">
              <w:rPr>
                <w:rtl/>
              </w:rPr>
              <w:t xml:space="preserve"> الكاتب النسخة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وقد قابلها وصح</w:t>
            </w:r>
            <w:r w:rsidR="004D4CF6">
              <w:rPr>
                <w:rtl/>
              </w:rPr>
              <w:t>ّ</w:t>
            </w:r>
            <w:r w:rsidRPr="00AC6D18">
              <w:rPr>
                <w:rtl/>
              </w:rPr>
              <w:t>حها</w:t>
            </w:r>
            <w:r w:rsidR="00375CD3">
              <w:rPr>
                <w:rtl/>
              </w:rPr>
              <w:t xml:space="preserve"> </w:t>
            </w:r>
            <w:r w:rsidR="00375CD3">
              <w:rPr>
                <w:rtl/>
              </w:rPr>
              <w:br/>
            </w:r>
            <w:r w:rsidRPr="00AC6D18">
              <w:rPr>
                <w:rtl/>
              </w:rPr>
              <w:t>الكاتب نفسه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وعليها حواش</w:t>
            </w:r>
            <w:r w:rsidR="004D4CF6">
              <w:rPr>
                <w:rtl/>
              </w:rPr>
              <w:t>ٍ</w:t>
            </w:r>
            <w:r w:rsidRPr="00AC6D18">
              <w:rPr>
                <w:rtl/>
              </w:rPr>
              <w:t xml:space="preserve"> برمز </w:t>
            </w:r>
            <w:r w:rsidR="00773F9D">
              <w:rPr>
                <w:rtl/>
              </w:rPr>
              <w:t>(</w:t>
            </w:r>
            <w:r w:rsidR="004A0AD9">
              <w:rPr>
                <w:rFonts w:hint="cs"/>
                <w:rtl/>
              </w:rPr>
              <w:t xml:space="preserve"> </w:t>
            </w:r>
            <w:r w:rsidRPr="00AC6D18">
              <w:rPr>
                <w:rtl/>
              </w:rPr>
              <w:t>كتبت من خط</w:t>
            </w:r>
            <w:r w:rsidR="004D4CF6">
              <w:rPr>
                <w:rtl/>
              </w:rPr>
              <w:t>ّ</w:t>
            </w:r>
            <w:r w:rsidRPr="00AC6D18">
              <w:rPr>
                <w:rtl/>
              </w:rPr>
              <w:t>ه</w:t>
            </w:r>
            <w:r w:rsidR="004A0AD9">
              <w:rPr>
                <w:rFonts w:hint="cs"/>
                <w:rtl/>
              </w:rPr>
              <w:t xml:space="preserve"> </w:t>
            </w:r>
            <w:r w:rsidR="00773F9D">
              <w:rPr>
                <w:rtl/>
              </w:rPr>
              <w:t>)</w:t>
            </w:r>
            <w:r w:rsidRPr="00AC6D18">
              <w:rPr>
                <w:rtl/>
              </w:rPr>
              <w:t xml:space="preserve"> </w:t>
            </w:r>
            <w:r w:rsidR="00172CD5">
              <w:rPr>
                <w:rtl/>
              </w:rPr>
              <w:t>و (</w:t>
            </w:r>
            <w:r w:rsidR="004A0AD9">
              <w:rPr>
                <w:rFonts w:hint="cs"/>
                <w:rtl/>
              </w:rPr>
              <w:t xml:space="preserve"> </w:t>
            </w:r>
            <w:r w:rsidRPr="00AC6D18">
              <w:rPr>
                <w:rtl/>
              </w:rPr>
              <w:t>ه</w:t>
            </w:r>
            <w:r w:rsidR="004D4CF6">
              <w:rPr>
                <w:rtl/>
              </w:rPr>
              <w:t>ـ</w:t>
            </w:r>
            <w:r w:rsidRPr="00AC6D18">
              <w:rPr>
                <w:rtl/>
              </w:rPr>
              <w:t xml:space="preserve"> ر رحمه</w:t>
            </w:r>
            <w:r w:rsidR="00375CD3">
              <w:rPr>
                <w:rtl/>
              </w:rPr>
              <w:t xml:space="preserve"> </w:t>
            </w:r>
            <w:r w:rsidR="004D4CF6">
              <w:rPr>
                <w:rtl/>
              </w:rPr>
              <w:br/>
            </w:r>
            <w:r w:rsidRPr="00AC6D18">
              <w:rPr>
                <w:rtl/>
              </w:rPr>
              <w:t>الله</w:t>
            </w:r>
            <w:r w:rsidR="004A0AD9">
              <w:rPr>
                <w:rFonts w:hint="cs"/>
                <w:rtl/>
              </w:rPr>
              <w:t xml:space="preserve"> </w:t>
            </w:r>
            <w:r w:rsidR="00773F9D">
              <w:rPr>
                <w:rtl/>
              </w:rPr>
              <w:t>)</w:t>
            </w:r>
            <w:r w:rsidRPr="00AC6D18">
              <w:rPr>
                <w:rtl/>
              </w:rPr>
              <w:t xml:space="preserve"> وبدون توقيع</w:t>
            </w:r>
            <w:r w:rsidR="00095AA9">
              <w:rPr>
                <w:rtl/>
              </w:rPr>
              <w:t xml:space="preserve"> .</w:t>
            </w:r>
            <w:r w:rsidRPr="00AC6D18">
              <w:rPr>
                <w:rtl/>
              </w:rPr>
              <w:t xml:space="preserve"> أوقفها الميرزا بابا السبزواري على هذه المدرسة</w:t>
            </w:r>
            <w:r w:rsidR="00375CD3">
              <w:rPr>
                <w:rtl/>
              </w:rPr>
              <w:t xml:space="preserve"> </w:t>
            </w:r>
            <w:r w:rsidR="00375CD3">
              <w:rPr>
                <w:rtl/>
              </w:rPr>
              <w:br/>
            </w:r>
            <w:r w:rsidRPr="00AC6D18">
              <w:rPr>
                <w:rtl/>
              </w:rPr>
              <w:t>في شهر رمضان سنة 1293 ه</w:t>
            </w:r>
            <w:r w:rsidR="004D4CF6">
              <w:rPr>
                <w:rtl/>
              </w:rPr>
              <w:t>ـ</w:t>
            </w:r>
            <w:r w:rsidR="00095AA9">
              <w:rPr>
                <w:rtl/>
              </w:rPr>
              <w:t xml:space="preserve"> .</w:t>
            </w:r>
            <w:r w:rsidRPr="00AC6D18">
              <w:rPr>
                <w:rtl/>
              </w:rPr>
              <w:t xml:space="preserve"> الورق دولت آبادي</w:t>
            </w:r>
            <w:r w:rsidR="00095AA9">
              <w:rPr>
                <w:rtl/>
              </w:rPr>
              <w:t xml:space="preserve"> .</w:t>
            </w:r>
            <w:r w:rsidRPr="00AC6D18">
              <w:rPr>
                <w:rtl/>
              </w:rPr>
              <w:t xml:space="preserve"> القطع 27 </w:t>
            </w:r>
            <w:r>
              <w:rPr>
                <w:rtl/>
              </w:rPr>
              <w:t>×</w:t>
            </w:r>
            <w:r w:rsidR="00375CD3">
              <w:rPr>
                <w:rtl/>
              </w:rPr>
              <w:t xml:space="preserve"> </w:t>
            </w:r>
            <w:r w:rsidR="004D4CF6">
              <w:rPr>
                <w:rtl/>
              </w:rPr>
              <w:br/>
            </w:r>
            <w:r w:rsidRPr="00AC6D18">
              <w:rPr>
                <w:rtl/>
              </w:rPr>
              <w:t>17 سم</w:t>
            </w:r>
            <w:r w:rsidR="00095AA9">
              <w:rPr>
                <w:rtl/>
              </w:rPr>
              <w:t xml:space="preserve"> .</w:t>
            </w:r>
          </w:p>
          <w:p w:rsidR="00F00CA9" w:rsidRDefault="000F7130" w:rsidP="00B63E4F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عدد السطور</w:t>
            </w:r>
            <w:r w:rsidR="007E0241">
              <w:rPr>
                <w:rtl/>
              </w:rPr>
              <w:t xml:space="preserve"> :</w:t>
            </w:r>
            <w:r w:rsidRPr="00AC6D18">
              <w:rPr>
                <w:rtl/>
              </w:rPr>
              <w:t xml:space="preserve"> 33</w:t>
            </w:r>
            <w:r w:rsidR="00095AA9">
              <w:rPr>
                <w:rtl/>
              </w:rPr>
              <w:t xml:space="preserve"> .</w:t>
            </w:r>
            <w:r w:rsidRPr="00AC6D18">
              <w:rPr>
                <w:rtl/>
              </w:rPr>
              <w:t xml:space="preserve"> 21</w:t>
            </w:r>
            <w:r>
              <w:rPr>
                <w:rtl/>
              </w:rPr>
              <w:t xml:space="preserve"> × </w:t>
            </w:r>
            <w:r w:rsidRPr="00AC6D18">
              <w:rPr>
                <w:rtl/>
              </w:rPr>
              <w:t>13 سم</w:t>
            </w:r>
            <w:r w:rsidR="00095AA9">
              <w:rPr>
                <w:rtl/>
              </w:rPr>
              <w:t xml:space="preserve"> .</w:t>
            </w:r>
          </w:p>
        </w:tc>
      </w:tr>
    </w:tbl>
    <w:p w:rsidR="00AC6D18" w:rsidRPr="00AC6D18" w:rsidRDefault="00AC6D18" w:rsidP="004A0AD9">
      <w:pPr>
        <w:pStyle w:val="rfdCenterBold1"/>
        <w:rPr>
          <w:rtl/>
        </w:rPr>
      </w:pPr>
      <w:r>
        <w:rPr>
          <w:rtl/>
        </w:rPr>
        <w:t>(</w:t>
      </w:r>
      <w:r w:rsidR="00A5181B">
        <w:rPr>
          <w:rFonts w:hint="cs"/>
          <w:rtl/>
        </w:rPr>
        <w:t xml:space="preserve"> </w:t>
      </w:r>
      <w:r w:rsidRPr="00AC6D18">
        <w:rPr>
          <w:rtl/>
        </w:rPr>
        <w:t>336</w:t>
      </w:r>
      <w:r w:rsidR="00A5181B">
        <w:rPr>
          <w:rFonts w:hint="cs"/>
          <w:rtl/>
        </w:rPr>
        <w:t xml:space="preserve"> </w:t>
      </w:r>
      <w:r w:rsidRPr="00AC6D18">
        <w:rPr>
          <w:rtl/>
        </w:rPr>
        <w:t>)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2755"/>
        <w:gridCol w:w="6430"/>
      </w:tblGrid>
      <w:tr w:rsidR="00F00CA9" w:rsidTr="004A0AD9">
        <w:tc>
          <w:tcPr>
            <w:tcW w:w="1500" w:type="pct"/>
            <w:shd w:val="clear" w:color="auto" w:fill="auto"/>
          </w:tcPr>
          <w:p w:rsidR="00F00CA9" w:rsidRDefault="00F00CA9" w:rsidP="00B63E4F">
            <w:pPr>
              <w:pStyle w:val="rfdVar"/>
              <w:rPr>
                <w:rtl/>
              </w:rPr>
            </w:pPr>
          </w:p>
        </w:tc>
        <w:tc>
          <w:tcPr>
            <w:tcW w:w="3500" w:type="pct"/>
            <w:shd w:val="clear" w:color="auto" w:fill="auto"/>
          </w:tcPr>
          <w:p w:rsidR="000F7130" w:rsidRDefault="000F7130" w:rsidP="00B63E4F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نسخة ثانية من الكتاب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كتبت بقلم نسخي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كتبها عبد علي</w:t>
            </w:r>
            <w:r w:rsidR="00375CD3">
              <w:rPr>
                <w:rtl/>
              </w:rPr>
              <w:t xml:space="preserve"> </w:t>
            </w:r>
            <w:r w:rsidR="00375CD3">
              <w:rPr>
                <w:rtl/>
              </w:rPr>
              <w:br/>
            </w:r>
            <w:r w:rsidRPr="00AC6D18">
              <w:rPr>
                <w:rtl/>
              </w:rPr>
              <w:t>ابن أحمد الغروي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فرغ منها يو</w:t>
            </w:r>
            <w:r>
              <w:rPr>
                <w:rtl/>
              </w:rPr>
              <w:t xml:space="preserve">م الأحد 29 جمادى الآخرة سنة 979 </w:t>
            </w:r>
            <w:r w:rsidR="004D4CF6">
              <w:rPr>
                <w:rtl/>
              </w:rPr>
              <w:br/>
            </w:r>
            <w:r w:rsidRPr="00AC6D18">
              <w:rPr>
                <w:rtl/>
              </w:rPr>
              <w:t>هجرية</w:t>
            </w:r>
            <w:r w:rsidR="00095AA9">
              <w:rPr>
                <w:rtl/>
              </w:rPr>
              <w:t xml:space="preserve"> .</w:t>
            </w:r>
            <w:r w:rsidRPr="00AC6D18">
              <w:rPr>
                <w:rtl/>
              </w:rPr>
              <w:t xml:space="preserve"> على صفحتها الأ</w:t>
            </w:r>
            <w:r w:rsidR="004D4CF6">
              <w:rPr>
                <w:rtl/>
              </w:rPr>
              <w:t>ُ</w:t>
            </w:r>
            <w:r w:rsidRPr="00AC6D18">
              <w:rPr>
                <w:rtl/>
              </w:rPr>
              <w:t>ولى مل</w:t>
            </w:r>
            <w:r>
              <w:rPr>
                <w:rtl/>
              </w:rPr>
              <w:t>احظة وختم لأبي الفضل أنجو</w:t>
            </w:r>
            <w:r w:rsidR="007E0241">
              <w:rPr>
                <w:rtl/>
              </w:rPr>
              <w:t xml:space="preserve"> ،</w:t>
            </w:r>
            <w:r>
              <w:rPr>
                <w:rtl/>
              </w:rPr>
              <w:t xml:space="preserve"> وقد </w:t>
            </w:r>
            <w:r w:rsidR="004D4CF6">
              <w:rPr>
                <w:rtl/>
              </w:rPr>
              <w:br/>
            </w:r>
            <w:r w:rsidRPr="00AC6D18">
              <w:rPr>
                <w:rtl/>
              </w:rPr>
              <w:t>أوقفها المل</w:t>
            </w:r>
            <w:r w:rsidR="004D4CF6">
              <w:rPr>
                <w:rtl/>
              </w:rPr>
              <w:t>ّ</w:t>
            </w:r>
            <w:r w:rsidRPr="00AC6D18">
              <w:rPr>
                <w:rtl/>
              </w:rPr>
              <w:t xml:space="preserve">ا عبد السميع باني هذه </w:t>
            </w:r>
            <w:r>
              <w:rPr>
                <w:rtl/>
              </w:rPr>
              <w:t>المدرسة على هذه المدرسة</w:t>
            </w:r>
            <w:r w:rsidR="00095AA9">
              <w:rPr>
                <w:rtl/>
              </w:rPr>
              <w:t xml:space="preserve"> .</w:t>
            </w:r>
            <w:r>
              <w:rPr>
                <w:rtl/>
              </w:rPr>
              <w:t xml:space="preserve"> الورق </w:t>
            </w:r>
            <w:r w:rsidR="004D4CF6">
              <w:rPr>
                <w:rtl/>
              </w:rPr>
              <w:br/>
            </w:r>
            <w:r w:rsidRPr="00AC6D18">
              <w:rPr>
                <w:rtl/>
              </w:rPr>
              <w:t>أصفهاني</w:t>
            </w:r>
            <w:r w:rsidR="00095AA9">
              <w:rPr>
                <w:rtl/>
              </w:rPr>
              <w:t xml:space="preserve"> .</w:t>
            </w:r>
            <w:r w:rsidRPr="00AC6D18">
              <w:rPr>
                <w:rtl/>
              </w:rPr>
              <w:t xml:space="preserve"> القطع</w:t>
            </w:r>
            <w:r>
              <w:rPr>
                <w:rtl/>
              </w:rPr>
              <w:t xml:space="preserve"> </w:t>
            </w:r>
            <w:r w:rsidRPr="00AC6D18">
              <w:rPr>
                <w:rtl/>
              </w:rPr>
              <w:t>5</w:t>
            </w:r>
            <w:r w:rsidR="00A5181B">
              <w:rPr>
                <w:rtl/>
              </w:rPr>
              <w:t>/</w:t>
            </w:r>
            <w:r w:rsidRPr="00AC6D18">
              <w:rPr>
                <w:rtl/>
              </w:rPr>
              <w:t xml:space="preserve">30 </w:t>
            </w:r>
            <w:r>
              <w:rPr>
                <w:rtl/>
              </w:rPr>
              <w:t xml:space="preserve">× </w:t>
            </w:r>
            <w:r w:rsidRPr="00AC6D18">
              <w:rPr>
                <w:rtl/>
              </w:rPr>
              <w:t>5</w:t>
            </w:r>
            <w:r w:rsidR="00A5181B">
              <w:rPr>
                <w:rtl/>
              </w:rPr>
              <w:t>/</w:t>
            </w:r>
            <w:r w:rsidRPr="00AC6D18">
              <w:rPr>
                <w:rtl/>
              </w:rPr>
              <w:t>20 سم</w:t>
            </w:r>
            <w:r w:rsidR="00095AA9">
              <w:rPr>
                <w:rtl/>
              </w:rPr>
              <w:t xml:space="preserve"> .</w:t>
            </w:r>
          </w:p>
          <w:p w:rsidR="00F00CA9" w:rsidRDefault="000F7130" w:rsidP="00B63E4F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عدد السطور</w:t>
            </w:r>
            <w:r w:rsidR="007E0241">
              <w:rPr>
                <w:rtl/>
              </w:rPr>
              <w:t xml:space="preserve"> :</w:t>
            </w:r>
            <w:r w:rsidRPr="00AC6D18">
              <w:rPr>
                <w:rtl/>
              </w:rPr>
              <w:t xml:space="preserve"> 25</w:t>
            </w:r>
            <w:r w:rsidR="00095AA9">
              <w:rPr>
                <w:rtl/>
              </w:rPr>
              <w:t xml:space="preserve"> .</w:t>
            </w:r>
            <w:r w:rsidRPr="00AC6D18">
              <w:rPr>
                <w:rtl/>
              </w:rPr>
              <w:t xml:space="preserve"> 21</w:t>
            </w:r>
            <w:r>
              <w:rPr>
                <w:rtl/>
              </w:rPr>
              <w:t xml:space="preserve"> × </w:t>
            </w:r>
            <w:r w:rsidRPr="00AC6D18">
              <w:rPr>
                <w:rtl/>
              </w:rPr>
              <w:t>14 سم</w:t>
            </w:r>
            <w:r w:rsidR="00095AA9">
              <w:rPr>
                <w:rtl/>
              </w:rPr>
              <w:t xml:space="preserve"> .</w:t>
            </w:r>
          </w:p>
        </w:tc>
      </w:tr>
    </w:tbl>
    <w:p w:rsidR="00AC6D18" w:rsidRPr="00A5181B" w:rsidRDefault="00AC6D18" w:rsidP="00A5181B">
      <w:pPr>
        <w:pStyle w:val="rfdCenterBold1"/>
        <w:rPr>
          <w:rtl/>
        </w:rPr>
      </w:pPr>
      <w:r w:rsidRPr="00A5181B">
        <w:rPr>
          <w:rtl/>
        </w:rPr>
        <w:t>(</w:t>
      </w:r>
      <w:r w:rsidR="00A5181B">
        <w:rPr>
          <w:rFonts w:hint="cs"/>
          <w:rtl/>
        </w:rPr>
        <w:t xml:space="preserve"> </w:t>
      </w:r>
      <w:r w:rsidRPr="00A5181B">
        <w:rPr>
          <w:rtl/>
        </w:rPr>
        <w:t>337</w:t>
      </w:r>
      <w:r w:rsidR="00A5181B">
        <w:rPr>
          <w:rFonts w:hint="cs"/>
          <w:rtl/>
        </w:rPr>
        <w:t xml:space="preserve"> </w:t>
      </w:r>
      <w:r w:rsidRPr="00A5181B">
        <w:rPr>
          <w:rtl/>
        </w:rPr>
        <w:t>)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2755"/>
        <w:gridCol w:w="6430"/>
      </w:tblGrid>
      <w:tr w:rsidR="00F00CA9" w:rsidTr="00A5181B">
        <w:tc>
          <w:tcPr>
            <w:tcW w:w="1500" w:type="pct"/>
            <w:shd w:val="clear" w:color="auto" w:fill="auto"/>
          </w:tcPr>
          <w:p w:rsidR="00F00CA9" w:rsidRDefault="00F00CA9" w:rsidP="00B63E4F">
            <w:pPr>
              <w:pStyle w:val="rfdVar"/>
              <w:rPr>
                <w:rtl/>
              </w:rPr>
            </w:pPr>
          </w:p>
        </w:tc>
        <w:tc>
          <w:tcPr>
            <w:tcW w:w="3500" w:type="pct"/>
            <w:shd w:val="clear" w:color="auto" w:fill="auto"/>
          </w:tcPr>
          <w:p w:rsidR="000F7130" w:rsidRPr="00AC6D18" w:rsidRDefault="000F7130" w:rsidP="00B63E4F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نسخة ثالثة من الكتاب م</w:t>
            </w:r>
            <w:r>
              <w:rPr>
                <w:rtl/>
              </w:rPr>
              <w:t>ن الوديعة إلى آخر الكتاب</w:t>
            </w:r>
            <w:r w:rsidR="007E0241">
              <w:rPr>
                <w:rtl/>
              </w:rPr>
              <w:t xml:space="preserve"> ،</w:t>
            </w:r>
            <w:r>
              <w:rPr>
                <w:rtl/>
              </w:rPr>
              <w:t xml:space="preserve"> كتبت </w:t>
            </w:r>
            <w:r w:rsidR="004D4CF6">
              <w:rPr>
                <w:rtl/>
              </w:rPr>
              <w:br/>
            </w:r>
            <w:r w:rsidRPr="00AC6D18">
              <w:rPr>
                <w:rtl/>
              </w:rPr>
              <w:t>بقلم نسخي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أوقفها الميرزا بابا السبزواري على المدرسة السميعية</w:t>
            </w:r>
            <w:r w:rsidR="00095AA9">
              <w:rPr>
                <w:rtl/>
              </w:rPr>
              <w:t xml:space="preserve"> .</w:t>
            </w:r>
            <w:r>
              <w:rPr>
                <w:rtl/>
              </w:rPr>
              <w:t xml:space="preserve"> </w:t>
            </w:r>
            <w:r w:rsidR="004D4CF6">
              <w:rPr>
                <w:rtl/>
              </w:rPr>
              <w:br/>
            </w:r>
            <w:r w:rsidRPr="00AC6D18">
              <w:rPr>
                <w:rtl/>
              </w:rPr>
              <w:t>وبالنسخة أثر رطوبة</w:t>
            </w:r>
            <w:r w:rsidR="00095AA9">
              <w:rPr>
                <w:rtl/>
              </w:rPr>
              <w:t xml:space="preserve"> .</w:t>
            </w:r>
            <w:r w:rsidRPr="00AC6D18">
              <w:rPr>
                <w:rtl/>
              </w:rPr>
              <w:t xml:space="preserve"> الورق فرنجي</w:t>
            </w:r>
            <w:r w:rsidR="00095AA9">
              <w:rPr>
                <w:rtl/>
              </w:rPr>
              <w:t xml:space="preserve"> .</w:t>
            </w:r>
            <w:r w:rsidRPr="00AC6D18">
              <w:rPr>
                <w:rtl/>
              </w:rPr>
              <w:t xml:space="preserve"> القطع</w:t>
            </w:r>
            <w:r w:rsidR="007E0241">
              <w:rPr>
                <w:rtl/>
              </w:rPr>
              <w:t xml:space="preserve"> :</w:t>
            </w:r>
            <w:r w:rsidRPr="00AC6D18">
              <w:rPr>
                <w:rtl/>
              </w:rPr>
              <w:t xml:space="preserve"> رحلي</w:t>
            </w:r>
            <w:r w:rsidR="00095AA9">
              <w:rPr>
                <w:rtl/>
              </w:rPr>
              <w:t xml:space="preserve"> .</w:t>
            </w:r>
          </w:p>
          <w:p w:rsidR="00F00CA9" w:rsidRDefault="000F7130" w:rsidP="00B63E4F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عدد السطور</w:t>
            </w:r>
            <w:r w:rsidR="007E0241">
              <w:rPr>
                <w:rtl/>
              </w:rPr>
              <w:t xml:space="preserve"> :</w:t>
            </w:r>
            <w:r w:rsidRPr="00AC6D18">
              <w:rPr>
                <w:rtl/>
              </w:rPr>
              <w:t xml:space="preserve"> 29 </w:t>
            </w:r>
            <w:r w:rsidR="00AB3A9F">
              <w:rPr>
                <w:rtl/>
              </w:rPr>
              <w:t xml:space="preserve">و </w:t>
            </w:r>
            <w:r w:rsidRPr="00AC6D18">
              <w:rPr>
                <w:rtl/>
              </w:rPr>
              <w:t>33</w:t>
            </w:r>
            <w:r w:rsidR="00095AA9">
              <w:rPr>
                <w:rtl/>
              </w:rPr>
              <w:t xml:space="preserve"> .</w:t>
            </w:r>
          </w:p>
        </w:tc>
      </w:tr>
    </w:tbl>
    <w:p w:rsidR="004D4CF6" w:rsidRDefault="00A5181B" w:rsidP="00A5181B">
      <w:pPr>
        <w:pStyle w:val="rfdCenter"/>
        <w:rPr>
          <w:rtl/>
        </w:rPr>
      </w:pPr>
      <w:r>
        <w:sym w:font="Wingdings 2" w:char="F0F5"/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="004D4CF6">
        <w:rPr>
          <w:rtl/>
        </w:rPr>
        <w:t xml:space="preserve"> </w:t>
      </w:r>
      <w:r>
        <w:sym w:font="Wingdings 2" w:char="F0F5"/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="004D4CF6">
        <w:rPr>
          <w:rtl/>
        </w:rPr>
        <w:t xml:space="preserve"> </w:t>
      </w:r>
      <w:r>
        <w:sym w:font="Wingdings 2" w:char="F0F5"/>
      </w:r>
    </w:p>
    <w:p w:rsidR="00A5181B" w:rsidRPr="00A5181B" w:rsidRDefault="00AC6D18" w:rsidP="00A5181B">
      <w:pPr>
        <w:rPr>
          <w:rtl/>
        </w:rPr>
      </w:pPr>
      <w:r w:rsidRPr="00A5181B">
        <w:rPr>
          <w:rtl/>
        </w:rPr>
        <w:br w:type="page"/>
      </w:r>
    </w:p>
    <w:p w:rsidR="00A5181B" w:rsidRPr="00A5181B" w:rsidRDefault="00A5181B" w:rsidP="00A5181B">
      <w:pPr>
        <w:pStyle w:val="rfdPoemTini"/>
        <w:rPr>
          <w:rtl/>
        </w:rPr>
      </w:pPr>
    </w:p>
    <w:p w:rsidR="00AC6D18" w:rsidRPr="00A5181B" w:rsidRDefault="00AC6D18" w:rsidP="00A5181B">
      <w:pPr>
        <w:pStyle w:val="rfdCenterBold1"/>
        <w:rPr>
          <w:rtl/>
        </w:rPr>
      </w:pPr>
      <w:r w:rsidRPr="00A5181B">
        <w:rPr>
          <w:rtl/>
        </w:rPr>
        <w:t>(</w:t>
      </w:r>
      <w:r w:rsidR="00A5181B">
        <w:rPr>
          <w:rFonts w:hint="cs"/>
          <w:rtl/>
        </w:rPr>
        <w:t xml:space="preserve"> </w:t>
      </w:r>
      <w:r w:rsidRPr="00A5181B">
        <w:rPr>
          <w:rtl/>
        </w:rPr>
        <w:t>338</w:t>
      </w:r>
      <w:r w:rsidR="00A5181B">
        <w:rPr>
          <w:rFonts w:hint="cs"/>
          <w:rtl/>
        </w:rPr>
        <w:t xml:space="preserve"> </w:t>
      </w:r>
      <w:r w:rsidRPr="00A5181B">
        <w:rPr>
          <w:rtl/>
        </w:rPr>
        <w:t>)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429"/>
        <w:gridCol w:w="2756"/>
      </w:tblGrid>
      <w:tr w:rsidR="00A5181B" w:rsidTr="005F24D1">
        <w:tc>
          <w:tcPr>
            <w:tcW w:w="3500" w:type="pct"/>
            <w:shd w:val="clear" w:color="auto" w:fill="auto"/>
            <w:tcMar>
              <w:left w:w="0" w:type="dxa"/>
              <w:right w:w="0" w:type="dxa"/>
            </w:tcMar>
          </w:tcPr>
          <w:p w:rsidR="00A5181B" w:rsidRDefault="00A5181B" w:rsidP="005F24D1">
            <w:pPr>
              <w:rPr>
                <w:rtl/>
              </w:rPr>
            </w:pPr>
            <w:r w:rsidRPr="000F7130">
              <w:rPr>
                <w:rStyle w:val="rfdBold2"/>
                <w:rtl/>
              </w:rPr>
              <w:t>مدارك الأحكام = شرح الشرائع</w:t>
            </w:r>
            <w:r w:rsidR="00095AA9">
              <w:rPr>
                <w:rStyle w:val="rfdBold2"/>
                <w:rtl/>
              </w:rPr>
              <w:t xml:space="preserve"> .</w:t>
            </w:r>
          </w:p>
        </w:tc>
        <w:tc>
          <w:tcPr>
            <w:tcW w:w="1500" w:type="pct"/>
            <w:shd w:val="clear" w:color="auto" w:fill="auto"/>
            <w:tcMar>
              <w:left w:w="0" w:type="dxa"/>
              <w:right w:w="0" w:type="dxa"/>
            </w:tcMar>
          </w:tcPr>
          <w:p w:rsidR="00A5181B" w:rsidRDefault="00A5181B" w:rsidP="005F24D1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>
              <w:rPr>
                <w:rFonts w:hint="cs"/>
                <w:rtl/>
              </w:rPr>
              <w:t xml:space="preserve"> </w:t>
            </w:r>
            <w:r w:rsidRPr="00AC6D18">
              <w:rPr>
                <w:rtl/>
              </w:rPr>
              <w:t>فقه</w:t>
            </w:r>
            <w:r>
              <w:rPr>
                <w:rtl/>
              </w:rPr>
              <w:t xml:space="preserve"> ـ عربي</w:t>
            </w:r>
            <w:r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AC6D18" w:rsidRPr="00AC6D18" w:rsidRDefault="00AC6D18" w:rsidP="00AC6D18">
      <w:pPr>
        <w:rPr>
          <w:rtl/>
        </w:rPr>
      </w:pPr>
      <w:r w:rsidRPr="00AC6D18">
        <w:rPr>
          <w:rtl/>
        </w:rPr>
        <w:t xml:space="preserve">للسيد محمد بن علي بن الحسين بن أبي الحسن العاملي </w:t>
      </w:r>
      <w:r w:rsidR="00773F9D">
        <w:rPr>
          <w:rtl/>
        </w:rPr>
        <w:t>(</w:t>
      </w:r>
      <w:r w:rsidR="00A5181B">
        <w:rPr>
          <w:rFonts w:hint="cs"/>
          <w:rtl/>
        </w:rPr>
        <w:t xml:space="preserve"> </w:t>
      </w:r>
      <w:r w:rsidRPr="00AC6D18">
        <w:rPr>
          <w:rtl/>
        </w:rPr>
        <w:t>1009 ه</w:t>
      </w:r>
      <w:r w:rsidR="004D4CF6">
        <w:rPr>
          <w:rtl/>
        </w:rPr>
        <w:t>ـ</w:t>
      </w:r>
      <w:r w:rsidR="00A5181B">
        <w:rPr>
          <w:rFonts w:hint="cs"/>
          <w:rtl/>
        </w:rPr>
        <w:t xml:space="preserve"> </w:t>
      </w:r>
      <w:r w:rsidR="00773F9D">
        <w:rPr>
          <w:rtl/>
        </w:rPr>
        <w:t>)</w:t>
      </w:r>
      <w:r w:rsidR="00095AA9">
        <w:rPr>
          <w:rtl/>
        </w:rPr>
        <w:t xml:space="preserve"> 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2755"/>
        <w:gridCol w:w="6430"/>
      </w:tblGrid>
      <w:tr w:rsidR="000F7130" w:rsidTr="00A5181B">
        <w:tc>
          <w:tcPr>
            <w:tcW w:w="1500" w:type="pct"/>
            <w:shd w:val="clear" w:color="auto" w:fill="auto"/>
          </w:tcPr>
          <w:p w:rsidR="000F7130" w:rsidRDefault="000F7130" w:rsidP="00B63E4F">
            <w:pPr>
              <w:pStyle w:val="rfdVar"/>
              <w:rPr>
                <w:rtl/>
              </w:rPr>
            </w:pPr>
          </w:p>
        </w:tc>
        <w:tc>
          <w:tcPr>
            <w:tcW w:w="3500" w:type="pct"/>
            <w:shd w:val="clear" w:color="auto" w:fill="auto"/>
          </w:tcPr>
          <w:p w:rsidR="000F7130" w:rsidRPr="00AC6D18" w:rsidRDefault="000F7130" w:rsidP="00B63E4F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نسخة من كتاب النكاح إلى آخر الطلاق</w:t>
            </w:r>
            <w:r w:rsidR="00095AA9">
              <w:rPr>
                <w:rtl/>
              </w:rPr>
              <w:t xml:space="preserve"> .</w:t>
            </w:r>
            <w:r w:rsidRPr="00AC6D18">
              <w:rPr>
                <w:rtl/>
              </w:rPr>
              <w:t xml:space="preserve"> كتبت بقلم نسخي</w:t>
            </w:r>
            <w:r w:rsidR="00095AA9">
              <w:rPr>
                <w:rtl/>
              </w:rPr>
              <w:t xml:space="preserve"> .</w:t>
            </w:r>
            <w:r>
              <w:rPr>
                <w:rtl/>
              </w:rPr>
              <w:t xml:space="preserve"> </w:t>
            </w:r>
            <w:r w:rsidR="004D4CF6">
              <w:rPr>
                <w:rtl/>
              </w:rPr>
              <w:br/>
            </w:r>
            <w:r w:rsidRPr="00AC6D18">
              <w:rPr>
                <w:rtl/>
              </w:rPr>
              <w:t>كتبها سليمان بن مولانا مبارك بن إبراهيم بن معين الدين القرشي</w:t>
            </w:r>
            <w:r w:rsidR="007E0241">
              <w:rPr>
                <w:rtl/>
              </w:rPr>
              <w:t xml:space="preserve"> ،</w:t>
            </w:r>
            <w:r w:rsidR="00375CD3">
              <w:rPr>
                <w:rtl/>
              </w:rPr>
              <w:t xml:space="preserve"> </w:t>
            </w:r>
            <w:r w:rsidR="004D4CF6">
              <w:rPr>
                <w:rtl/>
              </w:rPr>
              <w:br/>
            </w:r>
            <w:r w:rsidRPr="00AC6D18">
              <w:rPr>
                <w:rtl/>
              </w:rPr>
              <w:t>فرغ منها يوم الخميس التاسع من محر</w:t>
            </w:r>
            <w:r w:rsidR="004D4CF6">
              <w:rPr>
                <w:rtl/>
              </w:rPr>
              <w:t>ّ</w:t>
            </w:r>
            <w:r w:rsidRPr="00AC6D18">
              <w:rPr>
                <w:rtl/>
              </w:rPr>
              <w:t>م سنة 964 ه</w:t>
            </w:r>
            <w:r w:rsidR="004D4CF6">
              <w:rPr>
                <w:rtl/>
              </w:rPr>
              <w:t>ـ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وبها أثر</w:t>
            </w:r>
            <w:r w:rsidR="00375CD3">
              <w:rPr>
                <w:rtl/>
              </w:rPr>
              <w:t xml:space="preserve"> </w:t>
            </w:r>
            <w:r w:rsidR="004D4CF6">
              <w:rPr>
                <w:rtl/>
              </w:rPr>
              <w:br/>
            </w:r>
            <w:r w:rsidRPr="00AC6D18">
              <w:rPr>
                <w:rtl/>
              </w:rPr>
              <w:t>رطوبة</w:t>
            </w:r>
            <w:r w:rsidR="00095AA9">
              <w:rPr>
                <w:rtl/>
              </w:rPr>
              <w:t xml:space="preserve"> .</w:t>
            </w:r>
            <w:r w:rsidRPr="00AC6D18">
              <w:rPr>
                <w:rtl/>
              </w:rPr>
              <w:t xml:space="preserve"> كتبت العناوين في ال</w:t>
            </w:r>
            <w:r>
              <w:rPr>
                <w:rtl/>
              </w:rPr>
              <w:t>متن والهامش بالشنجرف</w:t>
            </w:r>
            <w:r w:rsidR="00095AA9">
              <w:rPr>
                <w:rtl/>
              </w:rPr>
              <w:t xml:space="preserve"> .</w:t>
            </w:r>
            <w:r>
              <w:rPr>
                <w:rtl/>
              </w:rPr>
              <w:t xml:space="preserve"> القطع 23 </w:t>
            </w:r>
            <w:r w:rsidR="004D4CF6">
              <w:rPr>
                <w:rtl/>
              </w:rPr>
              <w:br/>
            </w:r>
            <w:r>
              <w:rPr>
                <w:rtl/>
              </w:rPr>
              <w:t>×</w:t>
            </w:r>
            <w:r w:rsidRPr="00AC6D18">
              <w:rPr>
                <w:rtl/>
              </w:rPr>
              <w:t xml:space="preserve"> 16 سم</w:t>
            </w:r>
            <w:r w:rsidR="00095AA9">
              <w:rPr>
                <w:rtl/>
              </w:rPr>
              <w:t xml:space="preserve"> .</w:t>
            </w:r>
          </w:p>
          <w:p w:rsidR="000F7130" w:rsidRDefault="000F7130" w:rsidP="00B63E4F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عدد السطور</w:t>
            </w:r>
            <w:r w:rsidR="007E0241">
              <w:rPr>
                <w:rtl/>
              </w:rPr>
              <w:t xml:space="preserve"> :</w:t>
            </w:r>
            <w:r w:rsidRPr="00AC6D18">
              <w:rPr>
                <w:rtl/>
              </w:rPr>
              <w:t xml:space="preserve"> 23</w:t>
            </w:r>
            <w:r w:rsidR="00095AA9">
              <w:rPr>
                <w:rtl/>
              </w:rPr>
              <w:t xml:space="preserve"> .</w:t>
            </w:r>
            <w:r w:rsidRPr="00AC6D18">
              <w:rPr>
                <w:rtl/>
              </w:rPr>
              <w:t xml:space="preserve"> 15 </w:t>
            </w:r>
            <w:r>
              <w:rPr>
                <w:rtl/>
              </w:rPr>
              <w:t xml:space="preserve">× </w:t>
            </w:r>
            <w:r w:rsidRPr="00AC6D18">
              <w:rPr>
                <w:rtl/>
              </w:rPr>
              <w:t>5</w:t>
            </w:r>
            <w:r w:rsidR="00A5181B">
              <w:rPr>
                <w:rtl/>
              </w:rPr>
              <w:t>/</w:t>
            </w:r>
            <w:r w:rsidRPr="00AC6D18">
              <w:rPr>
                <w:rtl/>
              </w:rPr>
              <w:t>8 سم</w:t>
            </w:r>
            <w:r w:rsidR="00095AA9">
              <w:rPr>
                <w:rtl/>
              </w:rPr>
              <w:t xml:space="preserve"> .</w:t>
            </w:r>
          </w:p>
        </w:tc>
      </w:tr>
    </w:tbl>
    <w:p w:rsidR="00AC6D18" w:rsidRPr="00A5181B" w:rsidRDefault="00AC6D18" w:rsidP="00A5181B">
      <w:pPr>
        <w:pStyle w:val="rfdCenterBold1"/>
        <w:rPr>
          <w:rtl/>
        </w:rPr>
      </w:pPr>
      <w:r w:rsidRPr="00A5181B">
        <w:rPr>
          <w:rtl/>
        </w:rPr>
        <w:t>(</w:t>
      </w:r>
      <w:r w:rsidR="00A5181B">
        <w:rPr>
          <w:rFonts w:hint="cs"/>
          <w:rtl/>
        </w:rPr>
        <w:t xml:space="preserve"> </w:t>
      </w:r>
      <w:r w:rsidRPr="00A5181B">
        <w:rPr>
          <w:rtl/>
        </w:rPr>
        <w:t>340</w:t>
      </w:r>
      <w:r w:rsidR="00A5181B">
        <w:rPr>
          <w:rFonts w:hint="cs"/>
          <w:rtl/>
        </w:rPr>
        <w:t xml:space="preserve"> </w:t>
      </w:r>
      <w:r w:rsidRPr="00A5181B">
        <w:rPr>
          <w:rtl/>
        </w:rPr>
        <w:t>)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2755"/>
        <w:gridCol w:w="6430"/>
      </w:tblGrid>
      <w:tr w:rsidR="00F00CA9" w:rsidTr="00A5181B">
        <w:tc>
          <w:tcPr>
            <w:tcW w:w="1500" w:type="pct"/>
            <w:shd w:val="clear" w:color="auto" w:fill="auto"/>
          </w:tcPr>
          <w:p w:rsidR="00F00CA9" w:rsidRDefault="00F00CA9" w:rsidP="00B63E4F">
            <w:pPr>
              <w:pStyle w:val="rfdVar"/>
              <w:rPr>
                <w:rtl/>
              </w:rPr>
            </w:pPr>
          </w:p>
        </w:tc>
        <w:tc>
          <w:tcPr>
            <w:tcW w:w="3500" w:type="pct"/>
            <w:shd w:val="clear" w:color="auto" w:fill="auto"/>
          </w:tcPr>
          <w:p w:rsidR="000F7130" w:rsidRPr="00AC6D18" w:rsidRDefault="000F7130" w:rsidP="00B63E4F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نسخة ثانية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تحتوي على الجز</w:t>
            </w:r>
            <w:r w:rsidR="00363823">
              <w:rPr>
                <w:rtl/>
              </w:rPr>
              <w:t>ء</w:t>
            </w:r>
            <w:r w:rsidRPr="00AC6D18">
              <w:rPr>
                <w:rtl/>
              </w:rPr>
              <w:t xml:space="preserve"> ا</w:t>
            </w:r>
            <w:r>
              <w:rPr>
                <w:rtl/>
              </w:rPr>
              <w:t>لأول من الكتاب</w:t>
            </w:r>
            <w:r w:rsidR="007E0241">
              <w:rPr>
                <w:rtl/>
              </w:rPr>
              <w:t xml:space="preserve"> ،</w:t>
            </w:r>
            <w:r>
              <w:rPr>
                <w:rtl/>
              </w:rPr>
              <w:t xml:space="preserve"> من الطهارة إلى </w:t>
            </w:r>
            <w:r w:rsidR="00363823">
              <w:rPr>
                <w:rtl/>
              </w:rPr>
              <w:br/>
            </w:r>
            <w:r w:rsidRPr="00AC6D18">
              <w:rPr>
                <w:rtl/>
              </w:rPr>
              <w:t>الوكالة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كتبت بقلم نسخي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كتبها محمد </w:t>
            </w:r>
            <w:r>
              <w:rPr>
                <w:rtl/>
              </w:rPr>
              <w:t xml:space="preserve">علي بن مجد الدين بن </w:t>
            </w:r>
            <w:r w:rsidR="00363823">
              <w:rPr>
                <w:rtl/>
              </w:rPr>
              <w:br/>
            </w:r>
            <w:r w:rsidRPr="00AC6D18">
              <w:rPr>
                <w:rtl/>
              </w:rPr>
              <w:t>الحسن بن جلال الدين الحسي</w:t>
            </w:r>
            <w:r>
              <w:rPr>
                <w:rtl/>
              </w:rPr>
              <w:t>ني الخوراسكاني جي</w:t>
            </w:r>
            <w:r w:rsidR="007E0241">
              <w:rPr>
                <w:rtl/>
              </w:rPr>
              <w:t xml:space="preserve"> ،</w:t>
            </w:r>
            <w:r>
              <w:rPr>
                <w:rtl/>
              </w:rPr>
              <w:t xml:space="preserve"> فرغ منها في </w:t>
            </w:r>
            <w:r w:rsidR="00363823">
              <w:rPr>
                <w:rtl/>
              </w:rPr>
              <w:br/>
            </w:r>
            <w:r w:rsidRPr="00AC6D18">
              <w:rPr>
                <w:rtl/>
              </w:rPr>
              <w:t>الثامن من جمادى الأ</w:t>
            </w:r>
            <w:r w:rsidR="00363823">
              <w:rPr>
                <w:rtl/>
              </w:rPr>
              <w:t>ُ</w:t>
            </w:r>
            <w:r w:rsidRPr="00AC6D18">
              <w:rPr>
                <w:rtl/>
              </w:rPr>
              <w:t>ولى س</w:t>
            </w:r>
            <w:r>
              <w:rPr>
                <w:rtl/>
              </w:rPr>
              <w:t>نة 1030 ه</w:t>
            </w:r>
            <w:r w:rsidR="00363823">
              <w:rPr>
                <w:rtl/>
              </w:rPr>
              <w:t>ـ</w:t>
            </w:r>
            <w:r>
              <w:rPr>
                <w:rtl/>
              </w:rPr>
              <w:t xml:space="preserve"> بأصفهان</w:t>
            </w:r>
            <w:r w:rsidR="007E0241">
              <w:rPr>
                <w:rtl/>
              </w:rPr>
              <w:t xml:space="preserve"> ،</w:t>
            </w:r>
            <w:r>
              <w:rPr>
                <w:rtl/>
              </w:rPr>
              <w:t xml:space="preserve"> وعلى صفحتها </w:t>
            </w:r>
            <w:r w:rsidR="00363823">
              <w:rPr>
                <w:rtl/>
              </w:rPr>
              <w:br/>
            </w:r>
            <w:r w:rsidRPr="00AC6D18">
              <w:rPr>
                <w:rtl/>
              </w:rPr>
              <w:t>الأ</w:t>
            </w:r>
            <w:r w:rsidR="00363823">
              <w:rPr>
                <w:rtl/>
              </w:rPr>
              <w:t>ُ</w:t>
            </w:r>
            <w:r w:rsidRPr="00AC6D18">
              <w:rPr>
                <w:rtl/>
              </w:rPr>
              <w:t>ولى تمل</w:t>
            </w:r>
            <w:r w:rsidR="00363823">
              <w:rPr>
                <w:rtl/>
              </w:rPr>
              <w:t>ّ</w:t>
            </w:r>
            <w:r w:rsidRPr="00AC6D18">
              <w:rPr>
                <w:rtl/>
              </w:rPr>
              <w:t>ك محمد أمين الخوا</w:t>
            </w:r>
            <w:r w:rsidR="00363823">
              <w:rPr>
                <w:rtl/>
              </w:rPr>
              <w:t xml:space="preserve">نساري ومراد علي بتاريخ 1188 </w:t>
            </w:r>
            <w:r w:rsidR="00B07D39">
              <w:rPr>
                <w:rtl/>
              </w:rPr>
              <w:t>هـ</w:t>
            </w:r>
            <w:r w:rsidR="007E0241">
              <w:rPr>
                <w:rtl/>
              </w:rPr>
              <w:t xml:space="preserve"> ،</w:t>
            </w:r>
            <w:r>
              <w:rPr>
                <w:rtl/>
              </w:rPr>
              <w:t xml:space="preserve"> </w:t>
            </w:r>
            <w:r w:rsidR="00B07D39">
              <w:rPr>
                <w:rtl/>
              </w:rPr>
              <w:br/>
            </w:r>
            <w:r w:rsidRPr="00AC6D18">
              <w:rPr>
                <w:rtl/>
              </w:rPr>
              <w:t>وأوقفها الميرزا بابا السبزو</w:t>
            </w:r>
            <w:r>
              <w:rPr>
                <w:rtl/>
              </w:rPr>
              <w:t>اري على هذه المدرسة في شو</w:t>
            </w:r>
            <w:r w:rsidR="00B07D39">
              <w:rPr>
                <w:rtl/>
              </w:rPr>
              <w:t>ّ</w:t>
            </w:r>
            <w:r>
              <w:rPr>
                <w:rtl/>
              </w:rPr>
              <w:t xml:space="preserve">ال سنة </w:t>
            </w:r>
            <w:r w:rsidR="00B07D39">
              <w:rPr>
                <w:rtl/>
              </w:rPr>
              <w:br/>
            </w:r>
            <w:r w:rsidRPr="00AC6D18">
              <w:rPr>
                <w:rtl/>
              </w:rPr>
              <w:t>1293 ه</w:t>
            </w:r>
            <w:r w:rsidR="00B07D39">
              <w:rPr>
                <w:rtl/>
              </w:rPr>
              <w:t>ـ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كتبت العناوين بالشنجرف</w:t>
            </w:r>
            <w:r w:rsidR="00095AA9">
              <w:rPr>
                <w:rtl/>
              </w:rPr>
              <w:t xml:space="preserve"> .</w:t>
            </w:r>
            <w:r w:rsidRPr="00AC6D18">
              <w:rPr>
                <w:rtl/>
              </w:rPr>
              <w:t xml:space="preserve"> الورق أصفهاني</w:t>
            </w:r>
            <w:r w:rsidR="00095AA9">
              <w:rPr>
                <w:rtl/>
              </w:rPr>
              <w:t xml:space="preserve"> .</w:t>
            </w:r>
            <w:r w:rsidRPr="00AC6D18">
              <w:rPr>
                <w:rtl/>
              </w:rPr>
              <w:t xml:space="preserve"> القطع</w:t>
            </w:r>
            <w:r>
              <w:rPr>
                <w:rtl/>
              </w:rPr>
              <w:t xml:space="preserve"> </w:t>
            </w:r>
            <w:r w:rsidR="00B07D39">
              <w:rPr>
                <w:rtl/>
              </w:rPr>
              <w:br/>
            </w:r>
            <w:r w:rsidRPr="00AC6D18">
              <w:rPr>
                <w:rtl/>
              </w:rPr>
              <w:t>26</w:t>
            </w:r>
            <w:r>
              <w:rPr>
                <w:rtl/>
              </w:rPr>
              <w:t xml:space="preserve"> × </w:t>
            </w:r>
            <w:r w:rsidRPr="00AC6D18">
              <w:rPr>
                <w:rtl/>
              </w:rPr>
              <w:t>19 سم</w:t>
            </w:r>
            <w:r w:rsidR="00095AA9">
              <w:rPr>
                <w:rtl/>
              </w:rPr>
              <w:t xml:space="preserve"> .</w:t>
            </w:r>
          </w:p>
          <w:p w:rsidR="00F00CA9" w:rsidRDefault="000F7130" w:rsidP="00B63E4F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عدد السطور</w:t>
            </w:r>
            <w:r w:rsidR="007E0241">
              <w:rPr>
                <w:rtl/>
              </w:rPr>
              <w:t xml:space="preserve"> :</w:t>
            </w:r>
            <w:r w:rsidRPr="00AC6D18">
              <w:rPr>
                <w:rtl/>
              </w:rPr>
              <w:t xml:space="preserve"> 25</w:t>
            </w:r>
            <w:r w:rsidR="00095AA9">
              <w:rPr>
                <w:rtl/>
              </w:rPr>
              <w:t xml:space="preserve"> .</w:t>
            </w:r>
            <w:r w:rsidRPr="00AC6D18">
              <w:rPr>
                <w:rtl/>
              </w:rPr>
              <w:t xml:space="preserve"> 18 </w:t>
            </w:r>
            <w:r>
              <w:rPr>
                <w:rtl/>
              </w:rPr>
              <w:t xml:space="preserve">× </w:t>
            </w:r>
            <w:r w:rsidRPr="00AC6D18">
              <w:rPr>
                <w:rtl/>
              </w:rPr>
              <w:t>5</w:t>
            </w:r>
            <w:r w:rsidR="00A5181B">
              <w:rPr>
                <w:rtl/>
              </w:rPr>
              <w:t>/</w:t>
            </w:r>
            <w:r w:rsidRPr="00AC6D18">
              <w:rPr>
                <w:rtl/>
              </w:rPr>
              <w:t>11 سم</w:t>
            </w:r>
            <w:r w:rsidR="00095AA9">
              <w:rPr>
                <w:rtl/>
              </w:rPr>
              <w:t xml:space="preserve"> .</w:t>
            </w:r>
          </w:p>
        </w:tc>
      </w:tr>
    </w:tbl>
    <w:p w:rsidR="00AC6D18" w:rsidRPr="00A5181B" w:rsidRDefault="00AC6D18" w:rsidP="00A5181B">
      <w:pPr>
        <w:pStyle w:val="rfdCenterBold1"/>
        <w:rPr>
          <w:rtl/>
        </w:rPr>
      </w:pPr>
      <w:r w:rsidRPr="00A5181B">
        <w:rPr>
          <w:rtl/>
        </w:rPr>
        <w:t>(</w:t>
      </w:r>
      <w:r w:rsidR="00A5181B">
        <w:rPr>
          <w:rFonts w:hint="cs"/>
          <w:rtl/>
        </w:rPr>
        <w:t xml:space="preserve"> </w:t>
      </w:r>
      <w:r w:rsidRPr="00A5181B">
        <w:rPr>
          <w:rtl/>
        </w:rPr>
        <w:t>341</w:t>
      </w:r>
      <w:r w:rsidR="00A5181B">
        <w:rPr>
          <w:rFonts w:hint="cs"/>
          <w:rtl/>
        </w:rPr>
        <w:t xml:space="preserve"> </w:t>
      </w:r>
      <w:r w:rsidRPr="00A5181B">
        <w:rPr>
          <w:rtl/>
        </w:rPr>
        <w:t>)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2755"/>
        <w:gridCol w:w="6430"/>
      </w:tblGrid>
      <w:tr w:rsidR="00F00CA9" w:rsidTr="00A5181B">
        <w:tc>
          <w:tcPr>
            <w:tcW w:w="1500" w:type="pct"/>
            <w:shd w:val="clear" w:color="auto" w:fill="auto"/>
          </w:tcPr>
          <w:p w:rsidR="00F00CA9" w:rsidRDefault="00F00CA9" w:rsidP="00B63E4F">
            <w:pPr>
              <w:pStyle w:val="rfdVar"/>
              <w:rPr>
                <w:rtl/>
              </w:rPr>
            </w:pPr>
          </w:p>
        </w:tc>
        <w:tc>
          <w:tcPr>
            <w:tcW w:w="3500" w:type="pct"/>
            <w:shd w:val="clear" w:color="auto" w:fill="auto"/>
          </w:tcPr>
          <w:p w:rsidR="00F00CA9" w:rsidRDefault="000F7130" w:rsidP="00B63E4F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نسخة ثالثة من الكتاب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من أول المعاملات إلى آخر الطلاق</w:t>
            </w:r>
            <w:r w:rsidR="007E0241">
              <w:rPr>
                <w:rtl/>
              </w:rPr>
              <w:t xml:space="preserve"> ،</w:t>
            </w:r>
            <w:r w:rsidR="00375CD3">
              <w:rPr>
                <w:rtl/>
              </w:rPr>
              <w:t xml:space="preserve"> </w:t>
            </w:r>
            <w:r w:rsidR="00B07D39">
              <w:rPr>
                <w:rtl/>
              </w:rPr>
              <w:br/>
            </w:r>
            <w:r w:rsidRPr="00AC6D18">
              <w:rPr>
                <w:rtl/>
              </w:rPr>
              <w:t>كتبت بقلم النستعليق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كتبها عبد العلي</w:t>
            </w:r>
            <w:r w:rsidR="00B07D39">
              <w:rPr>
                <w:rtl/>
              </w:rPr>
              <w:t>ّ</w:t>
            </w:r>
            <w:r w:rsidRPr="00AC6D18">
              <w:rPr>
                <w:rtl/>
              </w:rPr>
              <w:t xml:space="preserve"> بن الحاج مسعود مك</w:t>
            </w:r>
            <w:r w:rsidR="00B07D39">
              <w:rPr>
                <w:rtl/>
              </w:rPr>
              <w:t>ّ</w:t>
            </w:r>
            <w:r w:rsidRPr="00AC6D18">
              <w:rPr>
                <w:rtl/>
              </w:rPr>
              <w:t>ي</w:t>
            </w:r>
            <w:r w:rsidR="007E0241">
              <w:rPr>
                <w:rtl/>
              </w:rPr>
              <w:t xml:space="preserve"> ،</w:t>
            </w:r>
            <w:r w:rsidR="00375CD3">
              <w:rPr>
                <w:rtl/>
              </w:rPr>
              <w:t xml:space="preserve"> </w:t>
            </w:r>
            <w:r w:rsidR="00B07D39">
              <w:rPr>
                <w:rtl/>
              </w:rPr>
              <w:br/>
            </w:r>
            <w:r w:rsidRPr="00AC6D18">
              <w:rPr>
                <w:rtl/>
              </w:rPr>
              <w:t>فرغ منها يوم الأربعاء 14 جمادى الأ</w:t>
            </w:r>
            <w:r w:rsidR="00B07D39">
              <w:rPr>
                <w:rtl/>
              </w:rPr>
              <w:t>ُ</w:t>
            </w:r>
            <w:r w:rsidRPr="00AC6D18">
              <w:rPr>
                <w:rtl/>
              </w:rPr>
              <w:t>ولى سنة 1080 ه</w:t>
            </w:r>
            <w:r w:rsidR="00B07D39">
              <w:rPr>
                <w:rtl/>
              </w:rPr>
              <w:t>ـ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والنسخة</w:t>
            </w:r>
            <w:r w:rsidR="00B07D39">
              <w:rPr>
                <w:rtl/>
              </w:rPr>
              <w:t xml:space="preserve"> </w:t>
            </w:r>
            <w:r w:rsidR="00B07D39">
              <w:rPr>
                <w:rtl/>
              </w:rPr>
              <w:br/>
            </w:r>
          </w:p>
        </w:tc>
      </w:tr>
    </w:tbl>
    <w:p w:rsidR="00107863" w:rsidRDefault="00107863" w:rsidP="00A5181B">
      <w:pPr>
        <w:pStyle w:val="rfdPoemTini"/>
        <w:rPr>
          <w:rtl/>
        </w:rPr>
        <w:sectPr w:rsidR="00107863" w:rsidSect="00107863">
          <w:headerReference w:type="even" r:id="rId192"/>
          <w:headerReference w:type="default" r:id="rId193"/>
          <w:headerReference w:type="first" r:id="rId194"/>
          <w:type w:val="continuous"/>
          <w:pgSz w:w="11907" w:h="16840" w:code="9"/>
          <w:pgMar w:top="1247" w:right="1361" w:bottom="1247" w:left="1361" w:header="720" w:footer="720" w:gutter="0"/>
          <w:cols w:space="720"/>
          <w:titlePg/>
          <w:bidi/>
          <w:rtlGutter/>
          <w:docGrid w:linePitch="360"/>
        </w:sectPr>
      </w:pPr>
    </w:p>
    <w:p w:rsidR="00F00CA9" w:rsidRDefault="00AC6D18" w:rsidP="00A5181B">
      <w:pPr>
        <w:pStyle w:val="rfdPoemTini"/>
        <w:rPr>
          <w:rtl/>
        </w:rPr>
      </w:pPr>
      <w:r>
        <w:rPr>
          <w:rtl/>
        </w:rPr>
        <w:lastRenderedPageBreak/>
        <w:br w:type="page"/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2755"/>
        <w:gridCol w:w="6430"/>
      </w:tblGrid>
      <w:tr w:rsidR="00F00CA9" w:rsidTr="00A5181B">
        <w:tc>
          <w:tcPr>
            <w:tcW w:w="1500" w:type="pct"/>
            <w:shd w:val="clear" w:color="auto" w:fill="auto"/>
          </w:tcPr>
          <w:p w:rsidR="00F00CA9" w:rsidRDefault="00F00CA9" w:rsidP="00B63E4F">
            <w:pPr>
              <w:pStyle w:val="rfdVar"/>
              <w:rPr>
                <w:rtl/>
              </w:rPr>
            </w:pPr>
          </w:p>
        </w:tc>
        <w:tc>
          <w:tcPr>
            <w:tcW w:w="3500" w:type="pct"/>
            <w:shd w:val="clear" w:color="auto" w:fill="auto"/>
          </w:tcPr>
          <w:p w:rsidR="000F7130" w:rsidRPr="00AC6D18" w:rsidRDefault="000F7130" w:rsidP="00B63E4F">
            <w:pPr>
              <w:pStyle w:val="rfdVar0"/>
              <w:rPr>
                <w:rtl/>
              </w:rPr>
            </w:pPr>
            <w:r w:rsidRPr="00AC6D18">
              <w:rPr>
                <w:rtl/>
              </w:rPr>
              <w:t>مبتورة الأول</w:t>
            </w:r>
            <w:r w:rsidR="00095AA9">
              <w:rPr>
                <w:rtl/>
              </w:rPr>
              <w:t xml:space="preserve"> .</w:t>
            </w:r>
            <w:r w:rsidRPr="00AC6D18">
              <w:rPr>
                <w:rtl/>
              </w:rPr>
              <w:t xml:space="preserve"> كتبت عناوين </w:t>
            </w:r>
            <w:r w:rsidR="00773F9D">
              <w:rPr>
                <w:rtl/>
              </w:rPr>
              <w:t>(</w:t>
            </w:r>
            <w:r w:rsidR="00A5181B">
              <w:rPr>
                <w:rFonts w:hint="cs"/>
                <w:rtl/>
              </w:rPr>
              <w:t xml:space="preserve"> </w:t>
            </w:r>
            <w:r w:rsidRPr="00AC6D18">
              <w:rPr>
                <w:rtl/>
              </w:rPr>
              <w:t>قوله</w:t>
            </w:r>
            <w:r w:rsidR="00A5181B">
              <w:rPr>
                <w:rFonts w:hint="cs"/>
                <w:rtl/>
              </w:rPr>
              <w:t xml:space="preserve"> </w:t>
            </w:r>
            <w:r w:rsidR="00773F9D">
              <w:rPr>
                <w:rtl/>
              </w:rPr>
              <w:t>)</w:t>
            </w:r>
            <w:r w:rsidRPr="00AC6D18">
              <w:rPr>
                <w:rtl/>
              </w:rPr>
              <w:t xml:space="preserve"> بالشنجرف</w:t>
            </w:r>
            <w:r w:rsidR="00095AA9">
              <w:rPr>
                <w:rtl/>
              </w:rPr>
              <w:t xml:space="preserve"> .</w:t>
            </w:r>
            <w:r w:rsidRPr="00AC6D18">
              <w:rPr>
                <w:rtl/>
              </w:rPr>
              <w:t xml:space="preserve"> الورق ترمة</w:t>
            </w:r>
            <w:r w:rsidR="00095AA9">
              <w:rPr>
                <w:rtl/>
              </w:rPr>
              <w:t xml:space="preserve"> .</w:t>
            </w:r>
            <w:r>
              <w:rPr>
                <w:rtl/>
              </w:rPr>
              <w:t xml:space="preserve"> </w:t>
            </w:r>
            <w:r w:rsidR="00D55561">
              <w:rPr>
                <w:rtl/>
              </w:rPr>
              <w:br/>
            </w:r>
            <w:r w:rsidRPr="00AC6D18">
              <w:rPr>
                <w:rtl/>
              </w:rPr>
              <w:t>القطع</w:t>
            </w:r>
            <w:r w:rsidR="007E0241">
              <w:rPr>
                <w:rtl/>
              </w:rPr>
              <w:t xml:space="preserve"> :</w:t>
            </w:r>
            <w:r w:rsidRPr="00AC6D18">
              <w:rPr>
                <w:rtl/>
              </w:rPr>
              <w:t xml:space="preserve"> رحلي</w:t>
            </w:r>
            <w:r w:rsidR="00095AA9">
              <w:rPr>
                <w:rtl/>
              </w:rPr>
              <w:t xml:space="preserve"> .</w:t>
            </w:r>
          </w:p>
          <w:p w:rsidR="00F00CA9" w:rsidRDefault="000F7130" w:rsidP="00A5181B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عدد السطور</w:t>
            </w:r>
            <w:r w:rsidR="007E0241">
              <w:rPr>
                <w:rtl/>
              </w:rPr>
              <w:t xml:space="preserve"> :</w:t>
            </w:r>
            <w:r w:rsidRPr="00AC6D18">
              <w:rPr>
                <w:rtl/>
              </w:rPr>
              <w:t xml:space="preserve"> 31</w:t>
            </w:r>
            <w:r w:rsidR="00095AA9">
              <w:rPr>
                <w:rtl/>
              </w:rPr>
              <w:t xml:space="preserve"> .</w:t>
            </w:r>
            <w:r>
              <w:rPr>
                <w:rtl/>
              </w:rPr>
              <w:t xml:space="preserve"> </w:t>
            </w:r>
            <w:r w:rsidRPr="00AC6D18">
              <w:rPr>
                <w:rtl/>
              </w:rPr>
              <w:t>5</w:t>
            </w:r>
            <w:r w:rsidR="005C5FDB">
              <w:rPr>
                <w:rtl/>
              </w:rPr>
              <w:t>/</w:t>
            </w:r>
            <w:r w:rsidRPr="00AC6D18">
              <w:rPr>
                <w:rtl/>
              </w:rPr>
              <w:t xml:space="preserve">22 </w:t>
            </w:r>
            <w:r>
              <w:rPr>
                <w:rtl/>
              </w:rPr>
              <w:t xml:space="preserve">× </w:t>
            </w:r>
            <w:r w:rsidRPr="00AC6D18">
              <w:rPr>
                <w:rtl/>
              </w:rPr>
              <w:t>5</w:t>
            </w:r>
            <w:r w:rsidR="005C5FDB">
              <w:rPr>
                <w:rtl/>
              </w:rPr>
              <w:t>/</w:t>
            </w:r>
            <w:r w:rsidRPr="00AC6D18">
              <w:rPr>
                <w:rtl/>
              </w:rPr>
              <w:t>10 سم</w:t>
            </w:r>
            <w:r w:rsidR="00095AA9">
              <w:rPr>
                <w:rtl/>
              </w:rPr>
              <w:t xml:space="preserve"> .</w:t>
            </w:r>
          </w:p>
        </w:tc>
      </w:tr>
    </w:tbl>
    <w:p w:rsidR="00AC6D18" w:rsidRPr="00AF3394" w:rsidRDefault="00AC6D18" w:rsidP="00AF3394">
      <w:pPr>
        <w:pStyle w:val="rfdCenterBold1"/>
        <w:rPr>
          <w:rtl/>
        </w:rPr>
      </w:pPr>
      <w:r w:rsidRPr="00AF3394">
        <w:rPr>
          <w:rtl/>
        </w:rPr>
        <w:t>(</w:t>
      </w:r>
      <w:r w:rsidR="00AF3394">
        <w:rPr>
          <w:rFonts w:hint="cs"/>
          <w:rtl/>
        </w:rPr>
        <w:t xml:space="preserve"> </w:t>
      </w:r>
      <w:r w:rsidRPr="00AF3394">
        <w:rPr>
          <w:rtl/>
        </w:rPr>
        <w:t>342</w:t>
      </w:r>
      <w:r w:rsidR="00AF3394">
        <w:rPr>
          <w:rFonts w:hint="cs"/>
          <w:rtl/>
        </w:rPr>
        <w:t xml:space="preserve"> </w:t>
      </w:r>
      <w:r w:rsidRPr="00AF3394">
        <w:rPr>
          <w:rtl/>
        </w:rPr>
        <w:t>)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2755"/>
        <w:gridCol w:w="6430"/>
      </w:tblGrid>
      <w:tr w:rsidR="00F00CA9" w:rsidTr="00AF3394">
        <w:tc>
          <w:tcPr>
            <w:tcW w:w="1500" w:type="pct"/>
            <w:shd w:val="clear" w:color="auto" w:fill="auto"/>
          </w:tcPr>
          <w:p w:rsidR="00F00CA9" w:rsidRDefault="00F00CA9" w:rsidP="00B63E4F">
            <w:pPr>
              <w:pStyle w:val="rfdVar"/>
              <w:rPr>
                <w:rtl/>
              </w:rPr>
            </w:pPr>
          </w:p>
        </w:tc>
        <w:tc>
          <w:tcPr>
            <w:tcW w:w="3500" w:type="pct"/>
            <w:shd w:val="clear" w:color="auto" w:fill="auto"/>
          </w:tcPr>
          <w:p w:rsidR="000F7130" w:rsidRPr="00AC6D18" w:rsidRDefault="000F7130" w:rsidP="00B63E4F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نسخة رابعة من الكتاب</w:t>
            </w:r>
            <w:r w:rsidR="007E0241">
              <w:rPr>
                <w:rtl/>
              </w:rPr>
              <w:t xml:space="preserve"> ،</w:t>
            </w:r>
            <w:r>
              <w:rPr>
                <w:rtl/>
              </w:rPr>
              <w:t xml:space="preserve"> من أول الطلاق إلى آخر الكتاب</w:t>
            </w:r>
            <w:r w:rsidR="007E0241">
              <w:rPr>
                <w:rtl/>
              </w:rPr>
              <w:t xml:space="preserve"> ،</w:t>
            </w:r>
            <w:r>
              <w:rPr>
                <w:rtl/>
              </w:rPr>
              <w:t xml:space="preserve"> </w:t>
            </w:r>
            <w:r w:rsidR="00D55561">
              <w:rPr>
                <w:rtl/>
              </w:rPr>
              <w:br/>
            </w:r>
            <w:r w:rsidRPr="00AC6D18">
              <w:rPr>
                <w:rtl/>
              </w:rPr>
              <w:t xml:space="preserve">فرغ من تأليفها ظهر الاثنين الثامن من جمادى الآخرة </w:t>
            </w:r>
            <w:r>
              <w:rPr>
                <w:rtl/>
              </w:rPr>
              <w:t xml:space="preserve">سنة 964 </w:t>
            </w:r>
            <w:r w:rsidR="00D55561">
              <w:rPr>
                <w:rtl/>
              </w:rPr>
              <w:br/>
            </w:r>
            <w:r w:rsidRPr="00AC6D18">
              <w:rPr>
                <w:rtl/>
              </w:rPr>
              <w:t>ه</w:t>
            </w:r>
            <w:r w:rsidR="00D55561">
              <w:rPr>
                <w:rtl/>
              </w:rPr>
              <w:t>ـ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كتبت النسخة بقلم نسخي</w:t>
            </w:r>
            <w:r w:rsidR="007E0241">
              <w:rPr>
                <w:rtl/>
              </w:rPr>
              <w:t xml:space="preserve"> ،</w:t>
            </w:r>
            <w:r>
              <w:rPr>
                <w:rtl/>
              </w:rPr>
              <w:t xml:space="preserve"> كتبها صدر الدين محمد بن الشيخ </w:t>
            </w:r>
            <w:r w:rsidR="00D55561">
              <w:rPr>
                <w:rtl/>
              </w:rPr>
              <w:br/>
            </w:r>
            <w:r w:rsidRPr="00AC6D18">
              <w:rPr>
                <w:rtl/>
              </w:rPr>
              <w:t>صفي الدين محمد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فرغ منها في رجب سنة 1082 ه</w:t>
            </w:r>
            <w:r w:rsidR="00D55561">
              <w:rPr>
                <w:rtl/>
              </w:rPr>
              <w:t>ـ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وقوبلت</w:t>
            </w:r>
            <w:r>
              <w:rPr>
                <w:rtl/>
              </w:rPr>
              <w:t xml:space="preserve"> </w:t>
            </w:r>
            <w:r w:rsidR="00D55561">
              <w:rPr>
                <w:rtl/>
              </w:rPr>
              <w:br/>
            </w:r>
            <w:r w:rsidRPr="00AC6D18">
              <w:rPr>
                <w:rtl/>
              </w:rPr>
              <w:t>وصح</w:t>
            </w:r>
            <w:r w:rsidR="00D55561">
              <w:rPr>
                <w:rtl/>
              </w:rPr>
              <w:t>ّ</w:t>
            </w:r>
            <w:r w:rsidRPr="00AC6D18">
              <w:rPr>
                <w:rtl/>
              </w:rPr>
              <w:t>حت في أواخر صفر سنة</w:t>
            </w:r>
            <w:r>
              <w:rPr>
                <w:rtl/>
              </w:rPr>
              <w:t xml:space="preserve"> 1083 ه</w:t>
            </w:r>
            <w:r w:rsidR="00D55561">
              <w:rPr>
                <w:rtl/>
              </w:rPr>
              <w:t>ـ</w:t>
            </w:r>
            <w:r w:rsidR="007E0241">
              <w:rPr>
                <w:rtl/>
              </w:rPr>
              <w:t xml:space="preserve"> ،</w:t>
            </w:r>
            <w:r>
              <w:rPr>
                <w:rtl/>
              </w:rPr>
              <w:t xml:space="preserve"> وأوقفها مع مائتي كتاب </w:t>
            </w:r>
            <w:r w:rsidR="00D55561">
              <w:rPr>
                <w:rtl/>
              </w:rPr>
              <w:br/>
            </w:r>
            <w:r w:rsidRPr="00AC6D18">
              <w:rPr>
                <w:rtl/>
              </w:rPr>
              <w:t>آخر على الأولاد الميرزا مح</w:t>
            </w:r>
            <w:r>
              <w:rPr>
                <w:rtl/>
              </w:rPr>
              <w:t xml:space="preserve">مد علي بن الميرزا محمد رضي سادن </w:t>
            </w:r>
            <w:r w:rsidR="00D55561">
              <w:rPr>
                <w:rtl/>
              </w:rPr>
              <w:br/>
            </w:r>
            <w:r w:rsidRPr="00AC6D18">
              <w:rPr>
                <w:rtl/>
              </w:rPr>
              <w:t>الروضة الرضوية المقد</w:t>
            </w:r>
            <w:r w:rsidR="00D55561">
              <w:rPr>
                <w:rtl/>
              </w:rPr>
              <w:t>ّ</w:t>
            </w:r>
            <w:r w:rsidRPr="00AC6D18">
              <w:rPr>
                <w:rtl/>
              </w:rPr>
              <w:t>سة سنة 1211 ه</w:t>
            </w:r>
            <w:r w:rsidR="00D55561">
              <w:rPr>
                <w:rtl/>
              </w:rPr>
              <w:t>ـ</w:t>
            </w:r>
            <w:r w:rsidR="00095AA9">
              <w:rPr>
                <w:rtl/>
              </w:rPr>
              <w:t xml:space="preserve"> .</w:t>
            </w:r>
            <w:r w:rsidRPr="00AC6D18">
              <w:rPr>
                <w:rtl/>
              </w:rPr>
              <w:t xml:space="preserve"> الورق أصفهاني</w:t>
            </w:r>
            <w:r w:rsidR="00095AA9">
              <w:rPr>
                <w:rtl/>
              </w:rPr>
              <w:t xml:space="preserve"> .</w:t>
            </w:r>
          </w:p>
          <w:p w:rsidR="00F00CA9" w:rsidRDefault="000F7130" w:rsidP="00B63E4F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عدد السطور</w:t>
            </w:r>
            <w:r w:rsidR="007E0241">
              <w:rPr>
                <w:rtl/>
              </w:rPr>
              <w:t xml:space="preserve"> :</w:t>
            </w:r>
            <w:r w:rsidRPr="00AC6D18">
              <w:rPr>
                <w:rtl/>
              </w:rPr>
              <w:t xml:space="preserve"> 33</w:t>
            </w:r>
            <w:r w:rsidR="00095AA9">
              <w:rPr>
                <w:rtl/>
              </w:rPr>
              <w:t xml:space="preserve"> .</w:t>
            </w:r>
            <w:r w:rsidRPr="00AC6D18">
              <w:rPr>
                <w:rtl/>
              </w:rPr>
              <w:t xml:space="preserve"> 24 </w:t>
            </w:r>
            <w:r>
              <w:rPr>
                <w:rtl/>
              </w:rPr>
              <w:t xml:space="preserve">× </w:t>
            </w:r>
            <w:r w:rsidRPr="00AC6D18">
              <w:rPr>
                <w:rtl/>
              </w:rPr>
              <w:t>5</w:t>
            </w:r>
            <w:r w:rsidR="00AF3394">
              <w:rPr>
                <w:rtl/>
              </w:rPr>
              <w:t>/</w:t>
            </w:r>
            <w:r w:rsidRPr="00AC6D18">
              <w:rPr>
                <w:rtl/>
              </w:rPr>
              <w:t>10 سم</w:t>
            </w:r>
            <w:r w:rsidR="00095AA9">
              <w:rPr>
                <w:rtl/>
              </w:rPr>
              <w:t xml:space="preserve"> .</w:t>
            </w:r>
          </w:p>
        </w:tc>
      </w:tr>
    </w:tbl>
    <w:p w:rsidR="00AC6D18" w:rsidRPr="00AF3394" w:rsidRDefault="00AC6D18" w:rsidP="00AF3394">
      <w:pPr>
        <w:pStyle w:val="rfdCenterBold1"/>
        <w:rPr>
          <w:rtl/>
        </w:rPr>
      </w:pPr>
      <w:r w:rsidRPr="00AF3394">
        <w:rPr>
          <w:rtl/>
        </w:rPr>
        <w:t>(</w:t>
      </w:r>
      <w:r w:rsidR="00AF3394">
        <w:rPr>
          <w:rFonts w:hint="cs"/>
          <w:rtl/>
        </w:rPr>
        <w:t xml:space="preserve"> </w:t>
      </w:r>
      <w:r w:rsidRPr="00AF3394">
        <w:rPr>
          <w:rtl/>
        </w:rPr>
        <w:t>343</w:t>
      </w:r>
      <w:r w:rsidR="00AF3394">
        <w:rPr>
          <w:rFonts w:hint="cs"/>
          <w:rtl/>
        </w:rPr>
        <w:t xml:space="preserve"> </w:t>
      </w:r>
      <w:r w:rsidRPr="00AF3394">
        <w:rPr>
          <w:rtl/>
        </w:rPr>
        <w:t>)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2755"/>
        <w:gridCol w:w="6430"/>
      </w:tblGrid>
      <w:tr w:rsidR="00F00CA9" w:rsidTr="00AF3394">
        <w:tc>
          <w:tcPr>
            <w:tcW w:w="1500" w:type="pct"/>
            <w:shd w:val="clear" w:color="auto" w:fill="auto"/>
          </w:tcPr>
          <w:p w:rsidR="00F00CA9" w:rsidRDefault="00F00CA9" w:rsidP="00B63E4F">
            <w:pPr>
              <w:pStyle w:val="rfdVar"/>
              <w:rPr>
                <w:rtl/>
              </w:rPr>
            </w:pPr>
          </w:p>
        </w:tc>
        <w:tc>
          <w:tcPr>
            <w:tcW w:w="3500" w:type="pct"/>
            <w:shd w:val="clear" w:color="auto" w:fill="auto"/>
          </w:tcPr>
          <w:p w:rsidR="000F7130" w:rsidRPr="00AC6D18" w:rsidRDefault="000F7130" w:rsidP="00B63E4F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نسخة خامسة من الكتاب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من الوصية إلى آخر النكاح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كتبت</w:t>
            </w:r>
            <w:r w:rsidR="00375CD3">
              <w:rPr>
                <w:rtl/>
              </w:rPr>
              <w:t xml:space="preserve"> </w:t>
            </w:r>
            <w:r w:rsidR="00D55561">
              <w:rPr>
                <w:rtl/>
              </w:rPr>
              <w:br/>
            </w:r>
            <w:r w:rsidRPr="00AC6D18">
              <w:rPr>
                <w:rtl/>
              </w:rPr>
              <w:t>بقلم نسخي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وهي من موقوفات هذه المدرسة</w:t>
            </w:r>
            <w:r w:rsidR="00095AA9">
              <w:rPr>
                <w:rtl/>
              </w:rPr>
              <w:t xml:space="preserve"> .</w:t>
            </w:r>
            <w:r w:rsidRPr="00AC6D18">
              <w:rPr>
                <w:rtl/>
              </w:rPr>
              <w:t xml:space="preserve"> القطع</w:t>
            </w:r>
            <w:r>
              <w:rPr>
                <w:rtl/>
              </w:rPr>
              <w:t xml:space="preserve"> </w:t>
            </w:r>
            <w:r w:rsidRPr="00AC6D18">
              <w:rPr>
                <w:rtl/>
              </w:rPr>
              <w:t>5</w:t>
            </w:r>
            <w:r w:rsidR="00644212">
              <w:rPr>
                <w:rtl/>
              </w:rPr>
              <w:t>/</w:t>
            </w:r>
            <w:r w:rsidRPr="00AC6D18">
              <w:rPr>
                <w:rtl/>
              </w:rPr>
              <w:t>25</w:t>
            </w:r>
            <w:r>
              <w:rPr>
                <w:rtl/>
              </w:rPr>
              <w:t xml:space="preserve"> × </w:t>
            </w:r>
            <w:r w:rsidRPr="00AC6D18">
              <w:rPr>
                <w:rtl/>
              </w:rPr>
              <w:t xml:space="preserve">16 </w:t>
            </w:r>
            <w:r w:rsidR="00D55561">
              <w:rPr>
                <w:rtl/>
              </w:rPr>
              <w:br/>
            </w:r>
            <w:r w:rsidRPr="00AC6D18">
              <w:rPr>
                <w:rtl/>
              </w:rPr>
              <w:t>سم</w:t>
            </w:r>
            <w:r w:rsidR="00095AA9">
              <w:rPr>
                <w:rtl/>
              </w:rPr>
              <w:t xml:space="preserve"> .</w:t>
            </w:r>
          </w:p>
          <w:p w:rsidR="00F00CA9" w:rsidRDefault="000F7130" w:rsidP="00B63E4F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عدد السطور</w:t>
            </w:r>
            <w:r w:rsidR="007E0241">
              <w:rPr>
                <w:rtl/>
              </w:rPr>
              <w:t xml:space="preserve"> :</w:t>
            </w:r>
            <w:r w:rsidRPr="00AC6D18">
              <w:rPr>
                <w:rtl/>
              </w:rPr>
              <w:t xml:space="preserve"> 23</w:t>
            </w:r>
            <w:r w:rsidR="00095AA9">
              <w:rPr>
                <w:rtl/>
              </w:rPr>
              <w:t xml:space="preserve"> .</w:t>
            </w:r>
            <w:r w:rsidRPr="00AC6D18">
              <w:rPr>
                <w:rtl/>
              </w:rPr>
              <w:t xml:space="preserve"> 28 </w:t>
            </w:r>
            <w:r>
              <w:rPr>
                <w:rtl/>
              </w:rPr>
              <w:t xml:space="preserve">× </w:t>
            </w:r>
            <w:r w:rsidRPr="00AC6D18">
              <w:rPr>
                <w:rtl/>
              </w:rPr>
              <w:t>5</w:t>
            </w:r>
            <w:r w:rsidR="00644212">
              <w:rPr>
                <w:rtl/>
              </w:rPr>
              <w:t>/</w:t>
            </w:r>
            <w:r w:rsidRPr="00AC6D18">
              <w:rPr>
                <w:rtl/>
              </w:rPr>
              <w:t>10 سم</w:t>
            </w:r>
            <w:r w:rsidR="00095AA9">
              <w:rPr>
                <w:rtl/>
              </w:rPr>
              <w:t xml:space="preserve"> .</w:t>
            </w:r>
          </w:p>
        </w:tc>
      </w:tr>
    </w:tbl>
    <w:p w:rsidR="00AC6D18" w:rsidRPr="00644212" w:rsidRDefault="00AC6D18" w:rsidP="00644212">
      <w:pPr>
        <w:pStyle w:val="rfdCenterBold1"/>
        <w:rPr>
          <w:rtl/>
        </w:rPr>
      </w:pPr>
      <w:r w:rsidRPr="00644212">
        <w:rPr>
          <w:rtl/>
        </w:rPr>
        <w:t>(</w:t>
      </w:r>
      <w:r w:rsidR="00644212">
        <w:rPr>
          <w:rFonts w:hint="cs"/>
          <w:rtl/>
        </w:rPr>
        <w:t xml:space="preserve"> </w:t>
      </w:r>
      <w:r w:rsidRPr="00644212">
        <w:rPr>
          <w:rtl/>
        </w:rPr>
        <w:t>344</w:t>
      </w:r>
      <w:r w:rsidR="00644212">
        <w:rPr>
          <w:rFonts w:hint="cs"/>
          <w:rtl/>
        </w:rPr>
        <w:t xml:space="preserve"> </w:t>
      </w:r>
      <w:r w:rsidRPr="00644212">
        <w:rPr>
          <w:rtl/>
        </w:rPr>
        <w:t>)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2755"/>
        <w:gridCol w:w="6430"/>
      </w:tblGrid>
      <w:tr w:rsidR="00F00CA9" w:rsidTr="00644212">
        <w:tc>
          <w:tcPr>
            <w:tcW w:w="1500" w:type="pct"/>
            <w:shd w:val="clear" w:color="auto" w:fill="auto"/>
          </w:tcPr>
          <w:p w:rsidR="00F00CA9" w:rsidRDefault="00F00CA9" w:rsidP="00B63E4F">
            <w:pPr>
              <w:pStyle w:val="rfdVar"/>
              <w:rPr>
                <w:rtl/>
              </w:rPr>
            </w:pPr>
          </w:p>
        </w:tc>
        <w:tc>
          <w:tcPr>
            <w:tcW w:w="3500" w:type="pct"/>
            <w:shd w:val="clear" w:color="auto" w:fill="auto"/>
          </w:tcPr>
          <w:p w:rsidR="000F7130" w:rsidRPr="00AC6D18" w:rsidRDefault="000F7130" w:rsidP="00B63E4F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نسخة سادسة من الكتاب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من النكاح إلى آخر اللعان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فرغ</w:t>
            </w:r>
            <w:r w:rsidR="00375CD3">
              <w:rPr>
                <w:rtl/>
              </w:rPr>
              <w:t xml:space="preserve"> </w:t>
            </w:r>
            <w:r w:rsidR="00D55561">
              <w:rPr>
                <w:rtl/>
              </w:rPr>
              <w:br/>
            </w:r>
            <w:r w:rsidRPr="00AC6D18">
              <w:rPr>
                <w:rtl/>
              </w:rPr>
              <w:t>من تأليفها أواخر جمادى الآخرة سنة 963 ه</w:t>
            </w:r>
            <w:r w:rsidR="00D55561">
              <w:rPr>
                <w:rtl/>
              </w:rPr>
              <w:t>ـ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كتبت بقلم نسخي</w:t>
            </w:r>
            <w:r w:rsidR="007E0241">
              <w:rPr>
                <w:rtl/>
              </w:rPr>
              <w:t xml:space="preserve"> ،</w:t>
            </w:r>
            <w:r w:rsidR="00375CD3">
              <w:rPr>
                <w:rtl/>
              </w:rPr>
              <w:t xml:space="preserve"> </w:t>
            </w:r>
            <w:r w:rsidR="00375CD3">
              <w:rPr>
                <w:rtl/>
              </w:rPr>
              <w:br/>
            </w:r>
            <w:r w:rsidRPr="00AC6D18">
              <w:rPr>
                <w:rtl/>
              </w:rPr>
              <w:t>كتبها محمد بن الحسين بن محمد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فرغ منها في العاشر من شو</w:t>
            </w:r>
            <w:r w:rsidR="00D55561">
              <w:rPr>
                <w:rtl/>
              </w:rPr>
              <w:t>ّ</w:t>
            </w:r>
            <w:r w:rsidRPr="00AC6D18">
              <w:rPr>
                <w:rtl/>
              </w:rPr>
              <w:t>ال</w:t>
            </w:r>
            <w:r w:rsidR="00375CD3">
              <w:rPr>
                <w:rtl/>
              </w:rPr>
              <w:t xml:space="preserve"> </w:t>
            </w:r>
            <w:r w:rsidR="00D55561">
              <w:rPr>
                <w:rtl/>
              </w:rPr>
              <w:br/>
            </w:r>
            <w:r w:rsidRPr="00AC6D18">
              <w:rPr>
                <w:rtl/>
              </w:rPr>
              <w:t>سنة 1203 ه</w:t>
            </w:r>
            <w:r w:rsidR="00D55561">
              <w:rPr>
                <w:rtl/>
              </w:rPr>
              <w:t>ـ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الورق سباهاني</w:t>
            </w:r>
            <w:r w:rsidR="00095AA9">
              <w:rPr>
                <w:rtl/>
              </w:rPr>
              <w:t xml:space="preserve"> .</w:t>
            </w:r>
            <w:r w:rsidRPr="00AC6D18">
              <w:rPr>
                <w:rtl/>
              </w:rPr>
              <w:t xml:space="preserve"> القطع</w:t>
            </w:r>
            <w:r w:rsidR="007E0241">
              <w:rPr>
                <w:rtl/>
              </w:rPr>
              <w:t xml:space="preserve"> :</w:t>
            </w:r>
            <w:r w:rsidRPr="00AC6D18">
              <w:rPr>
                <w:rtl/>
              </w:rPr>
              <w:t xml:space="preserve"> رحلي</w:t>
            </w:r>
            <w:r w:rsidR="00095AA9">
              <w:rPr>
                <w:rtl/>
              </w:rPr>
              <w:t xml:space="preserve"> .</w:t>
            </w:r>
          </w:p>
          <w:p w:rsidR="00F00CA9" w:rsidRDefault="000F7130" w:rsidP="00B63E4F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عدد السطور</w:t>
            </w:r>
            <w:r w:rsidR="007E0241">
              <w:rPr>
                <w:rtl/>
              </w:rPr>
              <w:t xml:space="preserve"> :</w:t>
            </w:r>
            <w:r w:rsidRPr="00AC6D18">
              <w:rPr>
                <w:rtl/>
              </w:rPr>
              <w:t xml:space="preserve"> 25</w:t>
            </w:r>
            <w:r w:rsidR="00095AA9">
              <w:rPr>
                <w:rtl/>
              </w:rPr>
              <w:t xml:space="preserve"> .</w:t>
            </w:r>
            <w:r>
              <w:rPr>
                <w:rtl/>
              </w:rPr>
              <w:t xml:space="preserve"> </w:t>
            </w:r>
            <w:r w:rsidRPr="00AC6D18">
              <w:rPr>
                <w:rtl/>
              </w:rPr>
              <w:t>5</w:t>
            </w:r>
            <w:r w:rsidR="00644212">
              <w:rPr>
                <w:rtl/>
              </w:rPr>
              <w:t>/</w:t>
            </w:r>
            <w:r w:rsidRPr="00AC6D18">
              <w:rPr>
                <w:rtl/>
              </w:rPr>
              <w:t>21</w:t>
            </w:r>
            <w:r>
              <w:rPr>
                <w:rtl/>
              </w:rPr>
              <w:t xml:space="preserve"> × </w:t>
            </w:r>
            <w:r w:rsidRPr="00AC6D18">
              <w:rPr>
                <w:rtl/>
              </w:rPr>
              <w:t>12 سم</w:t>
            </w:r>
            <w:r w:rsidR="00095AA9">
              <w:rPr>
                <w:rtl/>
              </w:rPr>
              <w:t xml:space="preserve"> .</w:t>
            </w:r>
          </w:p>
        </w:tc>
      </w:tr>
    </w:tbl>
    <w:p w:rsidR="00644212" w:rsidRPr="00644212" w:rsidRDefault="00AC6D18" w:rsidP="00644212">
      <w:pPr>
        <w:rPr>
          <w:rtl/>
        </w:rPr>
      </w:pPr>
      <w:r w:rsidRPr="00644212">
        <w:rPr>
          <w:rtl/>
        </w:rPr>
        <w:br w:type="page"/>
      </w:r>
    </w:p>
    <w:p w:rsidR="00644212" w:rsidRDefault="00644212" w:rsidP="00644212">
      <w:pPr>
        <w:pStyle w:val="rfdPoemTini"/>
        <w:rPr>
          <w:rtl/>
        </w:rPr>
      </w:pPr>
    </w:p>
    <w:p w:rsidR="00AC6D18" w:rsidRPr="00644212" w:rsidRDefault="00AC6D18" w:rsidP="00644212">
      <w:pPr>
        <w:pStyle w:val="rfdCenterBold1"/>
        <w:rPr>
          <w:rtl/>
        </w:rPr>
      </w:pPr>
      <w:r w:rsidRPr="00644212">
        <w:rPr>
          <w:rtl/>
        </w:rPr>
        <w:t>(</w:t>
      </w:r>
      <w:r w:rsidR="00644212">
        <w:rPr>
          <w:rFonts w:hint="cs"/>
          <w:rtl/>
        </w:rPr>
        <w:t xml:space="preserve"> </w:t>
      </w:r>
      <w:r w:rsidRPr="00644212">
        <w:rPr>
          <w:rtl/>
        </w:rPr>
        <w:t>345</w:t>
      </w:r>
      <w:r w:rsidR="00644212">
        <w:rPr>
          <w:rFonts w:hint="cs"/>
          <w:rtl/>
        </w:rPr>
        <w:t xml:space="preserve"> </w:t>
      </w:r>
      <w:r w:rsidRPr="00644212">
        <w:rPr>
          <w:rtl/>
        </w:rPr>
        <w:t>)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2755"/>
        <w:gridCol w:w="6430"/>
      </w:tblGrid>
      <w:tr w:rsidR="00F00CA9" w:rsidTr="00644212">
        <w:tc>
          <w:tcPr>
            <w:tcW w:w="1500" w:type="pct"/>
            <w:shd w:val="clear" w:color="auto" w:fill="auto"/>
          </w:tcPr>
          <w:p w:rsidR="00F00CA9" w:rsidRDefault="00F00CA9" w:rsidP="00B63E4F">
            <w:pPr>
              <w:pStyle w:val="rfdVar"/>
              <w:rPr>
                <w:rtl/>
              </w:rPr>
            </w:pPr>
          </w:p>
        </w:tc>
        <w:tc>
          <w:tcPr>
            <w:tcW w:w="3500" w:type="pct"/>
            <w:shd w:val="clear" w:color="auto" w:fill="auto"/>
          </w:tcPr>
          <w:p w:rsidR="000F7130" w:rsidRPr="00AC6D18" w:rsidRDefault="000F7130" w:rsidP="00B63E4F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نسخة سابعة من الكتاب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</w:t>
            </w:r>
            <w:r>
              <w:rPr>
                <w:rtl/>
              </w:rPr>
              <w:t>ناقصة الأ</w:t>
            </w:r>
            <w:r w:rsidR="006579FC">
              <w:rPr>
                <w:rtl/>
              </w:rPr>
              <w:t>ُ</w:t>
            </w:r>
            <w:r>
              <w:rPr>
                <w:rtl/>
              </w:rPr>
              <w:t>ولى إلى آخر العبادات</w:t>
            </w:r>
            <w:r w:rsidR="007E0241">
              <w:rPr>
                <w:rtl/>
              </w:rPr>
              <w:t xml:space="preserve"> ،</w:t>
            </w:r>
            <w:r>
              <w:rPr>
                <w:rtl/>
              </w:rPr>
              <w:t xml:space="preserve"> </w:t>
            </w:r>
            <w:r w:rsidR="006579FC">
              <w:rPr>
                <w:rtl/>
              </w:rPr>
              <w:br/>
            </w:r>
            <w:r w:rsidRPr="00AC6D18">
              <w:rPr>
                <w:rtl/>
              </w:rPr>
              <w:t>فرغ من تأليفها يوم الأربعاء</w:t>
            </w:r>
            <w:r>
              <w:rPr>
                <w:rtl/>
              </w:rPr>
              <w:t xml:space="preserve"> النصف من شهر رمضان سنة 951 ه</w:t>
            </w:r>
            <w:r w:rsidR="006579FC">
              <w:rPr>
                <w:rtl/>
              </w:rPr>
              <w:t>ـ</w:t>
            </w:r>
            <w:r w:rsidR="007E0241">
              <w:rPr>
                <w:rtl/>
              </w:rPr>
              <w:t xml:space="preserve"> ،</w:t>
            </w:r>
            <w:r>
              <w:rPr>
                <w:rtl/>
              </w:rPr>
              <w:t xml:space="preserve"> </w:t>
            </w:r>
            <w:r w:rsidR="006579FC">
              <w:rPr>
                <w:rtl/>
              </w:rPr>
              <w:br/>
            </w:r>
            <w:r w:rsidRPr="00AC6D18">
              <w:rPr>
                <w:rtl/>
              </w:rPr>
              <w:t>كتبت العناوين بالشنجرف</w:t>
            </w:r>
            <w:r w:rsidR="00095AA9">
              <w:rPr>
                <w:rtl/>
              </w:rPr>
              <w:t xml:space="preserve"> .</w:t>
            </w:r>
            <w:r w:rsidRPr="00AC6D18">
              <w:rPr>
                <w:rtl/>
              </w:rPr>
              <w:t xml:space="preserve"> الورق سباهاني</w:t>
            </w:r>
            <w:r w:rsidR="00095AA9">
              <w:rPr>
                <w:rtl/>
              </w:rPr>
              <w:t xml:space="preserve"> .</w:t>
            </w:r>
            <w:r w:rsidRPr="00AC6D18">
              <w:rPr>
                <w:rtl/>
              </w:rPr>
              <w:t xml:space="preserve"> القطع</w:t>
            </w:r>
            <w:r w:rsidR="007E0241">
              <w:rPr>
                <w:rtl/>
              </w:rPr>
              <w:t xml:space="preserve"> :</w:t>
            </w:r>
            <w:r w:rsidRPr="00AC6D18">
              <w:rPr>
                <w:rtl/>
              </w:rPr>
              <w:t xml:space="preserve"> رحلي</w:t>
            </w:r>
            <w:r w:rsidR="00095AA9">
              <w:rPr>
                <w:rtl/>
              </w:rPr>
              <w:t xml:space="preserve"> .</w:t>
            </w:r>
          </w:p>
          <w:p w:rsidR="00F00CA9" w:rsidRDefault="000F7130" w:rsidP="00B63D9A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عدد السطور</w:t>
            </w:r>
            <w:r w:rsidR="007E0241">
              <w:rPr>
                <w:rtl/>
              </w:rPr>
              <w:t xml:space="preserve"> :</w:t>
            </w:r>
            <w:r w:rsidRPr="00AC6D18">
              <w:rPr>
                <w:rtl/>
              </w:rPr>
              <w:t xml:space="preserve"> 27</w:t>
            </w:r>
            <w:r w:rsidR="00095AA9">
              <w:rPr>
                <w:rtl/>
              </w:rPr>
              <w:t xml:space="preserve"> .</w:t>
            </w:r>
            <w:r>
              <w:rPr>
                <w:rtl/>
              </w:rPr>
              <w:t xml:space="preserve"> </w:t>
            </w:r>
            <w:r w:rsidRPr="00AC6D18">
              <w:rPr>
                <w:rtl/>
              </w:rPr>
              <w:t>5</w:t>
            </w:r>
            <w:r w:rsidR="005C5FDB">
              <w:rPr>
                <w:rtl/>
              </w:rPr>
              <w:t>/</w:t>
            </w:r>
            <w:r w:rsidRPr="00AC6D18">
              <w:rPr>
                <w:rtl/>
              </w:rPr>
              <w:t xml:space="preserve">22 </w:t>
            </w:r>
            <w:r>
              <w:rPr>
                <w:rtl/>
              </w:rPr>
              <w:t xml:space="preserve">× </w:t>
            </w:r>
            <w:r w:rsidRPr="00AC6D18">
              <w:rPr>
                <w:rtl/>
              </w:rPr>
              <w:t>5</w:t>
            </w:r>
            <w:r w:rsidR="005C5FDB">
              <w:rPr>
                <w:rtl/>
              </w:rPr>
              <w:t>/</w:t>
            </w:r>
            <w:r w:rsidRPr="00AC6D18">
              <w:rPr>
                <w:rtl/>
              </w:rPr>
              <w:t>10 سم</w:t>
            </w:r>
            <w:r w:rsidR="00095AA9">
              <w:rPr>
                <w:rtl/>
              </w:rPr>
              <w:t xml:space="preserve"> .</w:t>
            </w:r>
          </w:p>
        </w:tc>
      </w:tr>
    </w:tbl>
    <w:p w:rsidR="00AC6D18" w:rsidRPr="00B63D9A" w:rsidRDefault="00AC6D18" w:rsidP="00B63D9A">
      <w:pPr>
        <w:pStyle w:val="rfdCenterBold1"/>
        <w:rPr>
          <w:rtl/>
        </w:rPr>
      </w:pPr>
      <w:r w:rsidRPr="00B63D9A">
        <w:rPr>
          <w:rtl/>
        </w:rPr>
        <w:t>(</w:t>
      </w:r>
      <w:r w:rsidR="00B63D9A">
        <w:rPr>
          <w:rFonts w:hint="cs"/>
          <w:rtl/>
        </w:rPr>
        <w:t xml:space="preserve"> </w:t>
      </w:r>
      <w:r w:rsidRPr="00B63D9A">
        <w:rPr>
          <w:rtl/>
        </w:rPr>
        <w:t>346</w:t>
      </w:r>
      <w:r w:rsidR="00B63D9A">
        <w:rPr>
          <w:rFonts w:hint="cs"/>
          <w:rtl/>
        </w:rPr>
        <w:t xml:space="preserve"> </w:t>
      </w:r>
      <w:r w:rsidRPr="00B63D9A">
        <w:rPr>
          <w:rtl/>
        </w:rPr>
        <w:t>)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2755"/>
        <w:gridCol w:w="6430"/>
      </w:tblGrid>
      <w:tr w:rsidR="00F00CA9" w:rsidTr="00B63D9A">
        <w:tc>
          <w:tcPr>
            <w:tcW w:w="1500" w:type="pct"/>
            <w:shd w:val="clear" w:color="auto" w:fill="auto"/>
          </w:tcPr>
          <w:p w:rsidR="00F00CA9" w:rsidRDefault="00F00CA9" w:rsidP="00B63E4F">
            <w:pPr>
              <w:pStyle w:val="rfdVar"/>
              <w:rPr>
                <w:rtl/>
              </w:rPr>
            </w:pPr>
          </w:p>
        </w:tc>
        <w:tc>
          <w:tcPr>
            <w:tcW w:w="3500" w:type="pct"/>
            <w:shd w:val="clear" w:color="auto" w:fill="auto"/>
          </w:tcPr>
          <w:p w:rsidR="000F7130" w:rsidRDefault="000F7130" w:rsidP="00B63E4F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نسخة ثامنة من الكتاب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وهي الجز</w:t>
            </w:r>
            <w:r w:rsidR="006579FC">
              <w:rPr>
                <w:rtl/>
              </w:rPr>
              <w:t>ء</w:t>
            </w:r>
            <w:r w:rsidRPr="00AC6D18">
              <w:rPr>
                <w:rtl/>
              </w:rPr>
              <w:t xml:space="preserve"> الثالث منه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من كتاب</w:t>
            </w:r>
            <w:r w:rsidR="00375CD3">
              <w:rPr>
                <w:rtl/>
              </w:rPr>
              <w:t xml:space="preserve"> </w:t>
            </w:r>
            <w:r w:rsidR="006579FC">
              <w:rPr>
                <w:rtl/>
              </w:rPr>
              <w:br/>
            </w:r>
            <w:r w:rsidRPr="00AC6D18">
              <w:rPr>
                <w:rtl/>
              </w:rPr>
              <w:t>الوقف إلى أواخر النكاح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كتبت بقلم نسخي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فرغ منها يوم</w:t>
            </w:r>
            <w:r w:rsidR="00375CD3">
              <w:rPr>
                <w:rtl/>
              </w:rPr>
              <w:t xml:space="preserve"> </w:t>
            </w:r>
            <w:r w:rsidR="006579FC">
              <w:rPr>
                <w:rtl/>
              </w:rPr>
              <w:br/>
            </w:r>
            <w:r w:rsidRPr="00AC6D18">
              <w:rPr>
                <w:rtl/>
              </w:rPr>
              <w:t>الخميس الثامن من محر</w:t>
            </w:r>
            <w:r w:rsidR="006579FC">
              <w:rPr>
                <w:rtl/>
              </w:rPr>
              <w:t>ّ</w:t>
            </w:r>
            <w:r w:rsidRPr="00AC6D18">
              <w:rPr>
                <w:rtl/>
              </w:rPr>
              <w:t>م الحر</w:t>
            </w:r>
            <w:r>
              <w:rPr>
                <w:rtl/>
              </w:rPr>
              <w:t>ام سنة 1025 ه</w:t>
            </w:r>
            <w:r w:rsidR="006579FC">
              <w:rPr>
                <w:rtl/>
              </w:rPr>
              <w:t>ـ</w:t>
            </w:r>
            <w:r w:rsidR="007E0241">
              <w:rPr>
                <w:rtl/>
              </w:rPr>
              <w:t xml:space="preserve"> ،</w:t>
            </w:r>
            <w:r>
              <w:rPr>
                <w:rtl/>
              </w:rPr>
              <w:t xml:space="preserve"> وعلى آخرها تمل</w:t>
            </w:r>
            <w:r w:rsidR="006579FC">
              <w:rPr>
                <w:rtl/>
              </w:rPr>
              <w:t>ّ</w:t>
            </w:r>
            <w:r>
              <w:rPr>
                <w:rtl/>
              </w:rPr>
              <w:t xml:space="preserve">ك </w:t>
            </w:r>
            <w:r w:rsidR="006579FC">
              <w:rPr>
                <w:rtl/>
              </w:rPr>
              <w:br/>
            </w:r>
            <w:r w:rsidRPr="00AC6D18">
              <w:rPr>
                <w:rtl/>
              </w:rPr>
              <w:t>علي الشريف الثاني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والك</w:t>
            </w:r>
            <w:r>
              <w:rPr>
                <w:rtl/>
              </w:rPr>
              <w:t xml:space="preserve">تاب من موقوفات المدرسة السميعية </w:t>
            </w:r>
            <w:r w:rsidR="006579FC">
              <w:rPr>
                <w:rtl/>
              </w:rPr>
              <w:br/>
            </w:r>
            <w:r w:rsidRPr="00AC6D18">
              <w:rPr>
                <w:rtl/>
              </w:rPr>
              <w:t>بمشهد</w:t>
            </w:r>
            <w:r w:rsidR="00095AA9">
              <w:rPr>
                <w:rtl/>
              </w:rPr>
              <w:t xml:space="preserve"> .</w:t>
            </w:r>
            <w:r w:rsidRPr="00AC6D18">
              <w:rPr>
                <w:rtl/>
              </w:rPr>
              <w:t xml:space="preserve"> القطع رحلي</w:t>
            </w:r>
            <w:r w:rsidR="00095AA9">
              <w:rPr>
                <w:rtl/>
              </w:rPr>
              <w:t xml:space="preserve"> .</w:t>
            </w:r>
          </w:p>
          <w:p w:rsidR="00F00CA9" w:rsidRDefault="000F7130" w:rsidP="00B63E4F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عدد السطور</w:t>
            </w:r>
            <w:r w:rsidR="007E0241">
              <w:rPr>
                <w:rtl/>
              </w:rPr>
              <w:t xml:space="preserve"> :</w:t>
            </w:r>
            <w:r w:rsidRPr="00AC6D18">
              <w:rPr>
                <w:rtl/>
              </w:rPr>
              <w:t xml:space="preserve"> 27</w:t>
            </w:r>
            <w:r w:rsidR="00095AA9">
              <w:rPr>
                <w:rtl/>
              </w:rPr>
              <w:t xml:space="preserve"> .</w:t>
            </w:r>
            <w:r w:rsidRPr="00AC6D18">
              <w:rPr>
                <w:rtl/>
              </w:rPr>
              <w:t xml:space="preserve"> 20</w:t>
            </w:r>
            <w:r>
              <w:rPr>
                <w:rtl/>
              </w:rPr>
              <w:t xml:space="preserve"> × </w:t>
            </w:r>
            <w:r w:rsidRPr="00AC6D18">
              <w:rPr>
                <w:rtl/>
              </w:rPr>
              <w:t>12 سم</w:t>
            </w:r>
            <w:r w:rsidR="00095AA9">
              <w:rPr>
                <w:rtl/>
              </w:rPr>
              <w:t xml:space="preserve"> .</w:t>
            </w:r>
          </w:p>
        </w:tc>
      </w:tr>
    </w:tbl>
    <w:p w:rsidR="00AC6D18" w:rsidRPr="00B63D9A" w:rsidRDefault="00AC6D18" w:rsidP="00B63D9A">
      <w:pPr>
        <w:pStyle w:val="rfdCenterBold1"/>
        <w:rPr>
          <w:rtl/>
        </w:rPr>
      </w:pPr>
      <w:r w:rsidRPr="00B63D9A">
        <w:rPr>
          <w:rtl/>
        </w:rPr>
        <w:t>(</w:t>
      </w:r>
      <w:r w:rsidR="00B63D9A">
        <w:rPr>
          <w:rFonts w:hint="cs"/>
          <w:rtl/>
        </w:rPr>
        <w:t xml:space="preserve"> </w:t>
      </w:r>
      <w:r w:rsidRPr="00B63D9A">
        <w:rPr>
          <w:rtl/>
        </w:rPr>
        <w:t>347</w:t>
      </w:r>
      <w:r w:rsidR="00B63D9A">
        <w:rPr>
          <w:rFonts w:hint="cs"/>
          <w:rtl/>
        </w:rPr>
        <w:t xml:space="preserve"> </w:t>
      </w:r>
      <w:r w:rsidRPr="00B63D9A">
        <w:rPr>
          <w:rtl/>
        </w:rPr>
        <w:t>)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2755"/>
        <w:gridCol w:w="6430"/>
      </w:tblGrid>
      <w:tr w:rsidR="00F00CA9" w:rsidTr="00B63D9A">
        <w:tc>
          <w:tcPr>
            <w:tcW w:w="1500" w:type="pct"/>
            <w:shd w:val="clear" w:color="auto" w:fill="auto"/>
          </w:tcPr>
          <w:p w:rsidR="00F00CA9" w:rsidRDefault="00F00CA9" w:rsidP="00B63E4F">
            <w:pPr>
              <w:pStyle w:val="rfdVar"/>
              <w:rPr>
                <w:rtl/>
              </w:rPr>
            </w:pPr>
          </w:p>
        </w:tc>
        <w:tc>
          <w:tcPr>
            <w:tcW w:w="3500" w:type="pct"/>
            <w:shd w:val="clear" w:color="auto" w:fill="auto"/>
          </w:tcPr>
          <w:p w:rsidR="00F00CA9" w:rsidRDefault="000F7130" w:rsidP="00B63E4F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نسخة تاسعة من الكتاب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من كتاب العتق إلى آخر الكتاب</w:t>
            </w:r>
            <w:r w:rsidR="007E0241">
              <w:rPr>
                <w:rtl/>
              </w:rPr>
              <w:t xml:space="preserve"> ،</w:t>
            </w:r>
            <w:r w:rsidR="00375CD3">
              <w:rPr>
                <w:rtl/>
              </w:rPr>
              <w:t xml:space="preserve"> </w:t>
            </w:r>
            <w:r w:rsidR="00375CD3">
              <w:rPr>
                <w:rtl/>
              </w:rPr>
              <w:br/>
            </w:r>
            <w:r w:rsidRPr="00AC6D18">
              <w:rPr>
                <w:rtl/>
              </w:rPr>
              <w:t>كتب نصفها بخط</w:t>
            </w:r>
            <w:r w:rsidR="006579FC">
              <w:rPr>
                <w:rtl/>
              </w:rPr>
              <w:t>ّ</w:t>
            </w:r>
            <w:r w:rsidRPr="00AC6D18">
              <w:rPr>
                <w:rtl/>
              </w:rPr>
              <w:t xml:space="preserve"> النسخة رق</w:t>
            </w:r>
            <w:r w:rsidRPr="006579FC">
              <w:rPr>
                <w:rtl/>
              </w:rPr>
              <w:t>م (</w:t>
            </w:r>
            <w:r w:rsidR="00B63D9A">
              <w:rPr>
                <w:rFonts w:hint="cs"/>
                <w:rtl/>
              </w:rPr>
              <w:t xml:space="preserve"> </w:t>
            </w:r>
            <w:r w:rsidRPr="006579FC">
              <w:rPr>
                <w:rtl/>
              </w:rPr>
              <w:t>40</w:t>
            </w:r>
            <w:r w:rsidR="00B63D9A">
              <w:rPr>
                <w:rFonts w:hint="cs"/>
                <w:rtl/>
              </w:rPr>
              <w:t xml:space="preserve"> </w:t>
            </w:r>
            <w:r w:rsidRPr="006579FC">
              <w:rPr>
                <w:rtl/>
              </w:rPr>
              <w:t>) وال</w:t>
            </w:r>
            <w:r w:rsidRPr="00AC6D18">
              <w:rPr>
                <w:rtl/>
              </w:rPr>
              <w:t>نصف الآخر بقلم نسخي</w:t>
            </w:r>
            <w:r w:rsidR="00095AA9">
              <w:rPr>
                <w:rtl/>
              </w:rPr>
              <w:t xml:space="preserve"> .</w:t>
            </w:r>
            <w:r>
              <w:rPr>
                <w:rtl/>
              </w:rPr>
              <w:t xml:space="preserve"> </w:t>
            </w:r>
            <w:r w:rsidR="006579FC">
              <w:rPr>
                <w:rtl/>
              </w:rPr>
              <w:br/>
            </w:r>
            <w:r w:rsidRPr="00AC6D18">
              <w:rPr>
                <w:rtl/>
              </w:rPr>
              <w:t>كتبت العناوين بالشنجرف</w:t>
            </w:r>
            <w:r w:rsidR="00095AA9">
              <w:rPr>
                <w:rtl/>
              </w:rPr>
              <w:t xml:space="preserve"> .</w:t>
            </w:r>
            <w:r w:rsidRPr="00AC6D18">
              <w:rPr>
                <w:rtl/>
              </w:rPr>
              <w:t xml:space="preserve"> الورق ترمة</w:t>
            </w:r>
            <w:r w:rsidR="00095AA9">
              <w:rPr>
                <w:rtl/>
              </w:rPr>
              <w:t xml:space="preserve"> .</w:t>
            </w:r>
            <w:r w:rsidRPr="00AC6D18">
              <w:rPr>
                <w:rtl/>
              </w:rPr>
              <w:t xml:space="preserve"> القطع</w:t>
            </w:r>
            <w:r w:rsidR="007E0241">
              <w:rPr>
                <w:rtl/>
              </w:rPr>
              <w:t xml:space="preserve"> :</w:t>
            </w:r>
            <w:r w:rsidRPr="00AC6D18">
              <w:rPr>
                <w:rtl/>
              </w:rPr>
              <w:t xml:space="preserve"> رحلي</w:t>
            </w:r>
            <w:r w:rsidR="00095AA9">
              <w:rPr>
                <w:rtl/>
              </w:rPr>
              <w:t xml:space="preserve"> .</w:t>
            </w:r>
          </w:p>
        </w:tc>
      </w:tr>
    </w:tbl>
    <w:p w:rsidR="00AC6D18" w:rsidRPr="00B63D9A" w:rsidRDefault="00AC6D18" w:rsidP="00B63D9A">
      <w:pPr>
        <w:pStyle w:val="rfdCenterBold1"/>
        <w:rPr>
          <w:rtl/>
        </w:rPr>
      </w:pPr>
      <w:r w:rsidRPr="00B63D9A">
        <w:rPr>
          <w:rtl/>
        </w:rPr>
        <w:t>(</w:t>
      </w:r>
      <w:r w:rsidR="00B63D9A">
        <w:rPr>
          <w:rFonts w:hint="cs"/>
          <w:rtl/>
        </w:rPr>
        <w:t xml:space="preserve"> </w:t>
      </w:r>
      <w:r w:rsidRPr="00B63D9A">
        <w:rPr>
          <w:rtl/>
        </w:rPr>
        <w:t>348</w:t>
      </w:r>
      <w:r w:rsidR="00B63D9A">
        <w:rPr>
          <w:rFonts w:hint="cs"/>
          <w:rtl/>
        </w:rPr>
        <w:t xml:space="preserve"> </w:t>
      </w:r>
      <w:r w:rsidRPr="00B63D9A">
        <w:rPr>
          <w:rtl/>
        </w:rPr>
        <w:t>)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429"/>
        <w:gridCol w:w="2756"/>
      </w:tblGrid>
      <w:tr w:rsidR="00F00CA9" w:rsidTr="00B63D9A">
        <w:tc>
          <w:tcPr>
            <w:tcW w:w="3500" w:type="pct"/>
            <w:shd w:val="clear" w:color="auto" w:fill="auto"/>
            <w:tcMar>
              <w:left w:w="0" w:type="dxa"/>
              <w:right w:w="0" w:type="dxa"/>
            </w:tcMar>
          </w:tcPr>
          <w:p w:rsidR="00F00CA9" w:rsidRPr="00AC7214" w:rsidRDefault="00AC7214" w:rsidP="00AC7214">
            <w:pPr>
              <w:rPr>
                <w:rStyle w:val="rfdBold2"/>
                <w:rtl/>
              </w:rPr>
            </w:pPr>
            <w:r w:rsidRPr="00AC7214">
              <w:rPr>
                <w:rStyle w:val="rfdBold2"/>
                <w:rtl/>
              </w:rPr>
              <w:t>مستقصى الاجتهاد في شرح الإ</w:t>
            </w:r>
            <w:r w:rsidR="006579FC">
              <w:rPr>
                <w:rStyle w:val="rfdBold2"/>
                <w:rtl/>
              </w:rPr>
              <w:t>ِ</w:t>
            </w:r>
            <w:r w:rsidRPr="00AC7214">
              <w:rPr>
                <w:rStyle w:val="rfdBold2"/>
                <w:rtl/>
              </w:rPr>
              <w:t>رشاد وذخيرة المعاد</w:t>
            </w:r>
            <w:r w:rsidR="007E0241">
              <w:rPr>
                <w:rStyle w:val="rfdBold2"/>
                <w:rtl/>
              </w:rPr>
              <w:t xml:space="preserve"> ،</w:t>
            </w:r>
            <w:r w:rsidRPr="00AC7214">
              <w:rPr>
                <w:rStyle w:val="rfdBold2"/>
                <w:rtl/>
              </w:rPr>
              <w:t xml:space="preserve"> ج 1</w:t>
            </w:r>
            <w:r w:rsidR="00095AA9">
              <w:rPr>
                <w:rStyle w:val="rfdBold2"/>
                <w:rtl/>
              </w:rPr>
              <w:t xml:space="preserve"> .</w:t>
            </w:r>
          </w:p>
        </w:tc>
        <w:tc>
          <w:tcPr>
            <w:tcW w:w="1500" w:type="pct"/>
            <w:shd w:val="clear" w:color="auto" w:fill="auto"/>
            <w:tcMar>
              <w:left w:w="0" w:type="dxa"/>
              <w:right w:w="0" w:type="dxa"/>
            </w:tcMar>
          </w:tcPr>
          <w:p w:rsidR="00F00CA9" w:rsidRDefault="00773F9D" w:rsidP="00AC7214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B63D9A">
              <w:rPr>
                <w:rFonts w:hint="cs"/>
                <w:rtl/>
              </w:rPr>
              <w:t xml:space="preserve"> </w:t>
            </w:r>
            <w:r w:rsidR="00AC7214" w:rsidRPr="00AC6D18">
              <w:rPr>
                <w:rtl/>
              </w:rPr>
              <w:t>فقه</w:t>
            </w:r>
            <w:r w:rsidR="00AC7214">
              <w:rPr>
                <w:rtl/>
              </w:rPr>
              <w:t xml:space="preserve"> ـ عربي</w:t>
            </w:r>
            <w:r w:rsidR="00B63D9A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AC6D18" w:rsidRPr="00AC6D18" w:rsidRDefault="00AC6D18" w:rsidP="00AC6D18">
      <w:pPr>
        <w:rPr>
          <w:rtl/>
        </w:rPr>
      </w:pPr>
      <w:r w:rsidRPr="00AC6D18">
        <w:rPr>
          <w:rtl/>
        </w:rPr>
        <w:t>للحسين بن محمد إبراهيم الحسيني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وهو شرح على كتاب ذخيرة المعاد في شرح الإ</w:t>
      </w:r>
      <w:r w:rsidR="006579FC">
        <w:rPr>
          <w:rtl/>
        </w:rPr>
        <w:t>ِ</w:t>
      </w:r>
      <w:r w:rsidRPr="00AC6D18">
        <w:rPr>
          <w:rtl/>
        </w:rPr>
        <w:t>رشاد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فرغ من شرح المجل</w:t>
      </w:r>
      <w:r w:rsidR="006579FC">
        <w:rPr>
          <w:rtl/>
        </w:rPr>
        <w:t>ّ</w:t>
      </w:r>
      <w:r w:rsidRPr="00AC6D18">
        <w:rPr>
          <w:rtl/>
        </w:rPr>
        <w:t>د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الأول في أواسط صفر سنة 1192 ه</w:t>
      </w:r>
      <w:r w:rsidR="006579FC">
        <w:rPr>
          <w:rtl/>
        </w:rPr>
        <w:t>ـ</w:t>
      </w:r>
      <w:r w:rsidR="00095AA9">
        <w:rPr>
          <w:rtl/>
        </w:rPr>
        <w:t xml:space="preserve"> .</w:t>
      </w:r>
    </w:p>
    <w:p w:rsidR="00AC6D18" w:rsidRPr="00B63D9A" w:rsidRDefault="00AC6D18" w:rsidP="00AC6D18">
      <w:pPr>
        <w:rPr>
          <w:rStyle w:val="rfdPoemTiniCharChar"/>
          <w:rtl/>
        </w:rPr>
      </w:pPr>
      <w:r w:rsidRPr="00AC6D18">
        <w:rPr>
          <w:rtl/>
        </w:rPr>
        <w:t>الأصل للعل</w:t>
      </w:r>
      <w:r w:rsidR="006579FC">
        <w:rPr>
          <w:rtl/>
        </w:rPr>
        <w:t>ّ</w:t>
      </w:r>
      <w:r w:rsidRPr="00AC6D18">
        <w:rPr>
          <w:rtl/>
        </w:rPr>
        <w:t>امة الحل</w:t>
      </w:r>
      <w:r w:rsidR="006579FC">
        <w:rPr>
          <w:rtl/>
        </w:rPr>
        <w:t>ّ</w:t>
      </w:r>
      <w:r w:rsidRPr="00AC6D18">
        <w:rPr>
          <w:rtl/>
        </w:rPr>
        <w:t>ي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والشرح الأول لمحمد باقر بن مؤمن </w:t>
      </w:r>
      <w:r>
        <w:rPr>
          <w:rtl/>
        </w:rPr>
        <w:t>(</w:t>
      </w:r>
      <w:r w:rsidR="00B63D9A">
        <w:rPr>
          <w:rFonts w:hint="cs"/>
          <w:rtl/>
        </w:rPr>
        <w:t xml:space="preserve"> </w:t>
      </w:r>
      <w:r w:rsidRPr="00AC6D18">
        <w:rPr>
          <w:rtl/>
        </w:rPr>
        <w:t>1090</w:t>
      </w:r>
      <w:r w:rsidR="00B63D9A">
        <w:rPr>
          <w:rFonts w:hint="cs"/>
          <w:rtl/>
        </w:rPr>
        <w:t xml:space="preserve"> </w:t>
      </w:r>
      <w:r w:rsidRPr="00AC6D18">
        <w:rPr>
          <w:rtl/>
        </w:rPr>
        <w:t>) ه</w:t>
      </w:r>
      <w:r w:rsidR="006579FC">
        <w:rPr>
          <w:rtl/>
        </w:rPr>
        <w:t xml:space="preserve">ـ وهذ </w:t>
      </w:r>
      <w:r w:rsidR="006579FC">
        <w:rPr>
          <w:rtl/>
        </w:rPr>
        <w:br/>
      </w:r>
    </w:p>
    <w:p w:rsidR="00107863" w:rsidRDefault="00107863" w:rsidP="00AC7214">
      <w:pPr>
        <w:pStyle w:val="rfdNormal0"/>
        <w:rPr>
          <w:rtl/>
        </w:rPr>
        <w:sectPr w:rsidR="00107863" w:rsidSect="00107863">
          <w:headerReference w:type="even" r:id="rId195"/>
          <w:headerReference w:type="default" r:id="rId196"/>
          <w:headerReference w:type="first" r:id="rId197"/>
          <w:type w:val="continuous"/>
          <w:pgSz w:w="11907" w:h="16840" w:code="9"/>
          <w:pgMar w:top="1247" w:right="1361" w:bottom="1247" w:left="1361" w:header="720" w:footer="720" w:gutter="0"/>
          <w:cols w:space="720"/>
          <w:titlePg/>
          <w:bidi/>
          <w:rtlGutter/>
          <w:docGrid w:linePitch="360"/>
        </w:sectPr>
      </w:pPr>
    </w:p>
    <w:p w:rsidR="00AC6D18" w:rsidRPr="00AC6D18" w:rsidRDefault="00AC6D18" w:rsidP="00AC7214">
      <w:pPr>
        <w:pStyle w:val="rfdNormal0"/>
        <w:rPr>
          <w:rtl/>
        </w:rPr>
      </w:pPr>
      <w:r>
        <w:rPr>
          <w:rtl/>
        </w:rPr>
        <w:lastRenderedPageBreak/>
        <w:br w:type="page"/>
      </w:r>
      <w:r w:rsidRPr="00AC6D18">
        <w:rPr>
          <w:rtl/>
        </w:rPr>
        <w:lastRenderedPageBreak/>
        <w:t xml:space="preserve">الشرح للحسين بن محمد إبراهيم القزويني </w:t>
      </w:r>
      <w:r w:rsidR="00773F9D">
        <w:rPr>
          <w:rtl/>
        </w:rPr>
        <w:t>(</w:t>
      </w:r>
      <w:r w:rsidR="00B63D9A">
        <w:rPr>
          <w:rFonts w:hint="cs"/>
          <w:rtl/>
        </w:rPr>
        <w:t xml:space="preserve"> </w:t>
      </w:r>
      <w:r w:rsidRPr="00AC6D18">
        <w:rPr>
          <w:rtl/>
        </w:rPr>
        <w:t>1208 ه</w:t>
      </w:r>
      <w:r w:rsidR="0091427B">
        <w:rPr>
          <w:rtl/>
        </w:rPr>
        <w:t>ـ</w:t>
      </w:r>
      <w:r w:rsidR="00B63D9A">
        <w:rPr>
          <w:rFonts w:hint="cs"/>
          <w:rtl/>
        </w:rPr>
        <w:t xml:space="preserve"> </w:t>
      </w:r>
      <w:r w:rsidR="00773F9D">
        <w:rPr>
          <w:rtl/>
        </w:rPr>
        <w:t>)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أوله</w:t>
      </w:r>
      <w:r w:rsidR="007E0241">
        <w:rPr>
          <w:rtl/>
        </w:rPr>
        <w:t xml:space="preserve"> :</w:t>
      </w:r>
      <w:r w:rsidRPr="00AC6D18">
        <w:rPr>
          <w:rtl/>
        </w:rPr>
        <w:t xml:space="preserve"> </w:t>
      </w:r>
      <w:r w:rsidR="00AB3A9F" w:rsidRPr="00AC6D18">
        <w:rPr>
          <w:rtl/>
        </w:rPr>
        <w:t>«</w:t>
      </w:r>
      <w:r w:rsidR="00B63D9A">
        <w:rPr>
          <w:rFonts w:hint="cs"/>
          <w:rtl/>
        </w:rPr>
        <w:t xml:space="preserve"> </w:t>
      </w:r>
      <w:r w:rsidRPr="00AC6D18">
        <w:rPr>
          <w:rtl/>
        </w:rPr>
        <w:t>بسملة</w:t>
      </w:r>
      <w:r w:rsidR="00095AA9">
        <w:rPr>
          <w:rtl/>
        </w:rPr>
        <w:t xml:space="preserve"> .</w:t>
      </w:r>
      <w:r w:rsidRPr="00AC6D18">
        <w:rPr>
          <w:rtl/>
        </w:rPr>
        <w:t xml:space="preserve"> الحمد لله ذي الجود والإ</w:t>
      </w:r>
      <w:r w:rsidR="0091427B">
        <w:rPr>
          <w:rtl/>
        </w:rPr>
        <w:t>ِ</w:t>
      </w:r>
      <w:r w:rsidRPr="00AC6D18">
        <w:rPr>
          <w:rtl/>
        </w:rPr>
        <w:t>نعام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الهادي عباده</w:t>
      </w:r>
      <w:r w:rsidR="00095AA9">
        <w:rPr>
          <w:rFonts w:hint="cs"/>
          <w:rtl/>
        </w:rPr>
        <w:t xml:space="preserve"> </w:t>
      </w:r>
      <w:r w:rsidR="00095AA9">
        <w:rPr>
          <w:rtl/>
        </w:rPr>
        <w:t>. . .</w:t>
      </w:r>
      <w:r w:rsidRPr="00AC6D18">
        <w:rPr>
          <w:rtl/>
        </w:rPr>
        <w:t xml:space="preserve"> أم</w:t>
      </w:r>
      <w:r w:rsidR="0091427B">
        <w:rPr>
          <w:rtl/>
        </w:rPr>
        <w:t>ّ</w:t>
      </w:r>
      <w:r w:rsidRPr="00AC6D18">
        <w:rPr>
          <w:rtl/>
        </w:rPr>
        <w:t>ا بعد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فيقول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العبد المفتاق إلى الجب</w:t>
      </w:r>
      <w:r w:rsidR="0091427B">
        <w:rPr>
          <w:rtl/>
        </w:rPr>
        <w:t>ّ</w:t>
      </w:r>
      <w:r w:rsidRPr="00AC6D18">
        <w:rPr>
          <w:rtl/>
        </w:rPr>
        <w:t>ار</w:t>
      </w:r>
      <w:r w:rsidR="00095AA9">
        <w:rPr>
          <w:rFonts w:hint="cs"/>
          <w:rtl/>
        </w:rPr>
        <w:t xml:space="preserve"> </w:t>
      </w:r>
      <w:r w:rsidR="00095AA9">
        <w:rPr>
          <w:rtl/>
        </w:rPr>
        <w:t>. . .</w:t>
      </w:r>
      <w:r w:rsidR="00B63D9A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="00095AA9">
        <w:rPr>
          <w:rtl/>
        </w:rPr>
        <w:t xml:space="preserve"> 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2755"/>
        <w:gridCol w:w="6430"/>
      </w:tblGrid>
      <w:tr w:rsidR="00F00CA9" w:rsidTr="00B63D9A">
        <w:tc>
          <w:tcPr>
            <w:tcW w:w="1500" w:type="pct"/>
            <w:shd w:val="clear" w:color="auto" w:fill="auto"/>
          </w:tcPr>
          <w:p w:rsidR="00F00CA9" w:rsidRDefault="00F00CA9" w:rsidP="000D625E">
            <w:pPr>
              <w:pStyle w:val="rfdVar"/>
              <w:rPr>
                <w:rtl/>
              </w:rPr>
            </w:pPr>
          </w:p>
        </w:tc>
        <w:tc>
          <w:tcPr>
            <w:tcW w:w="3500" w:type="pct"/>
            <w:shd w:val="clear" w:color="auto" w:fill="auto"/>
          </w:tcPr>
          <w:p w:rsidR="00AC7214" w:rsidRPr="00AC6D18" w:rsidRDefault="00AC7214" w:rsidP="000D625E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نسخة كتبت بقلم نسخي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كتبها محمد الأصفهاني</w:t>
            </w:r>
            <w:r w:rsidR="00095AA9">
              <w:rPr>
                <w:rtl/>
              </w:rPr>
              <w:t xml:space="preserve"> .</w:t>
            </w:r>
            <w:r w:rsidRPr="00AC6D18">
              <w:rPr>
                <w:rtl/>
              </w:rPr>
              <w:t xml:space="preserve"> وفرغ منها</w:t>
            </w:r>
            <w:r w:rsidR="00375CD3">
              <w:rPr>
                <w:rtl/>
              </w:rPr>
              <w:t xml:space="preserve"> </w:t>
            </w:r>
            <w:r w:rsidR="00375CD3">
              <w:rPr>
                <w:rtl/>
              </w:rPr>
              <w:br/>
            </w:r>
            <w:r w:rsidRPr="00AC6D18">
              <w:rPr>
                <w:rtl/>
              </w:rPr>
              <w:t>في ذي القعدة سنة 1219 ه</w:t>
            </w:r>
            <w:r w:rsidR="0091427B">
              <w:rPr>
                <w:rtl/>
              </w:rPr>
              <w:t>ـ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وعليها حواش</w:t>
            </w:r>
            <w:r w:rsidR="0091427B">
              <w:rPr>
                <w:rtl/>
              </w:rPr>
              <w:t>ٍ</w:t>
            </w:r>
            <w:r w:rsidRPr="00AC6D18">
              <w:rPr>
                <w:rtl/>
              </w:rPr>
              <w:t xml:space="preserve"> برمز </w:t>
            </w:r>
            <w:r w:rsidR="00773F9D">
              <w:rPr>
                <w:rtl/>
              </w:rPr>
              <w:t>(</w:t>
            </w:r>
            <w:r w:rsidR="00B63D9A">
              <w:rPr>
                <w:rFonts w:hint="cs"/>
                <w:rtl/>
              </w:rPr>
              <w:t xml:space="preserve"> </w:t>
            </w:r>
            <w:r w:rsidRPr="00AC6D18">
              <w:rPr>
                <w:rtl/>
              </w:rPr>
              <w:t>منه دام ظل</w:t>
            </w:r>
            <w:r w:rsidR="0091427B">
              <w:rPr>
                <w:rtl/>
              </w:rPr>
              <w:t>ّ</w:t>
            </w:r>
            <w:r w:rsidRPr="00AC6D18">
              <w:rPr>
                <w:rtl/>
              </w:rPr>
              <w:t>ه</w:t>
            </w:r>
            <w:r w:rsidR="00B63D9A">
              <w:rPr>
                <w:rFonts w:hint="cs"/>
                <w:rtl/>
              </w:rPr>
              <w:t xml:space="preserve"> </w:t>
            </w:r>
            <w:r w:rsidR="00773F9D">
              <w:rPr>
                <w:rtl/>
              </w:rPr>
              <w:t>)</w:t>
            </w:r>
            <w:r w:rsidR="00375CD3">
              <w:rPr>
                <w:rtl/>
              </w:rPr>
              <w:t xml:space="preserve"> </w:t>
            </w:r>
            <w:r w:rsidR="00375CD3">
              <w:rPr>
                <w:rtl/>
              </w:rPr>
              <w:br/>
            </w:r>
            <w:r w:rsidRPr="00AC6D18">
              <w:rPr>
                <w:rtl/>
              </w:rPr>
              <w:t xml:space="preserve">وقد </w:t>
            </w:r>
            <w:r w:rsidR="0091427B">
              <w:rPr>
                <w:rtl/>
              </w:rPr>
              <w:t>ا</w:t>
            </w:r>
            <w:r w:rsidRPr="00AC6D18">
              <w:rPr>
                <w:rtl/>
              </w:rPr>
              <w:t>وقفت النسخة عل طلبة مدينة مشهد بختم صراط علي غ</w:t>
            </w:r>
            <w:r w:rsidR="0091427B">
              <w:rPr>
                <w:rtl/>
              </w:rPr>
              <w:t>ُ</w:t>
            </w:r>
            <w:r w:rsidRPr="00AC6D18">
              <w:rPr>
                <w:rtl/>
              </w:rPr>
              <w:t>سكه</w:t>
            </w:r>
            <w:r w:rsidR="00375CD3">
              <w:rPr>
                <w:rtl/>
              </w:rPr>
              <w:t xml:space="preserve"> </w:t>
            </w:r>
            <w:r w:rsidR="00375CD3">
              <w:rPr>
                <w:rtl/>
              </w:rPr>
              <w:br/>
            </w:r>
            <w:r w:rsidRPr="00AC6D18">
              <w:rPr>
                <w:rtl/>
              </w:rPr>
              <w:t>عبد الوه</w:t>
            </w:r>
            <w:r w:rsidR="0091427B">
              <w:rPr>
                <w:rtl/>
              </w:rPr>
              <w:t>ّ</w:t>
            </w:r>
            <w:r w:rsidRPr="00AC6D18">
              <w:rPr>
                <w:rtl/>
              </w:rPr>
              <w:t>اب في شهر رمضان سنة 1237 ه</w:t>
            </w:r>
            <w:r w:rsidR="0091427B">
              <w:rPr>
                <w:rtl/>
              </w:rPr>
              <w:t>ـ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كتبت العناوين باللون</w:t>
            </w:r>
            <w:r w:rsidR="00375CD3">
              <w:rPr>
                <w:rtl/>
              </w:rPr>
              <w:t xml:space="preserve"> </w:t>
            </w:r>
            <w:r w:rsidR="00375CD3">
              <w:rPr>
                <w:rtl/>
              </w:rPr>
              <w:br/>
            </w:r>
            <w:r w:rsidRPr="00AC6D18">
              <w:rPr>
                <w:rtl/>
              </w:rPr>
              <w:t>الأحمر</w:t>
            </w:r>
            <w:r w:rsidR="00095AA9">
              <w:rPr>
                <w:rtl/>
              </w:rPr>
              <w:t xml:space="preserve"> .</w:t>
            </w:r>
            <w:r w:rsidRPr="00AC6D18">
              <w:rPr>
                <w:rtl/>
              </w:rPr>
              <w:t xml:space="preserve"> القطع</w:t>
            </w:r>
            <w:r w:rsidR="007E0241">
              <w:rPr>
                <w:rtl/>
              </w:rPr>
              <w:t xml:space="preserve"> :</w:t>
            </w:r>
            <w:r w:rsidRPr="00AC6D18">
              <w:rPr>
                <w:rtl/>
              </w:rPr>
              <w:t xml:space="preserve"> رحلي</w:t>
            </w:r>
            <w:r w:rsidR="00095AA9">
              <w:rPr>
                <w:rtl/>
              </w:rPr>
              <w:t xml:space="preserve"> .</w:t>
            </w:r>
            <w:r w:rsidRPr="00AC6D18">
              <w:rPr>
                <w:rtl/>
              </w:rPr>
              <w:t xml:space="preserve"> الورق</w:t>
            </w:r>
            <w:r w:rsidR="007E0241">
              <w:rPr>
                <w:rtl/>
              </w:rPr>
              <w:t xml:space="preserve"> :</w:t>
            </w:r>
            <w:r w:rsidRPr="00AC6D18">
              <w:rPr>
                <w:rtl/>
              </w:rPr>
              <w:t xml:space="preserve"> 212</w:t>
            </w:r>
            <w:r w:rsidR="00095AA9">
              <w:rPr>
                <w:rtl/>
              </w:rPr>
              <w:t xml:space="preserve"> .</w:t>
            </w:r>
          </w:p>
          <w:p w:rsidR="00F00CA9" w:rsidRDefault="00AC7214" w:rsidP="00B63D9A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عدد السطور</w:t>
            </w:r>
            <w:r w:rsidR="007E0241">
              <w:rPr>
                <w:rtl/>
              </w:rPr>
              <w:t xml:space="preserve"> :</w:t>
            </w:r>
            <w:r w:rsidRPr="00AC6D18">
              <w:rPr>
                <w:rtl/>
              </w:rPr>
              <w:t xml:space="preserve"> 25</w:t>
            </w:r>
            <w:r w:rsidR="00095AA9">
              <w:rPr>
                <w:rtl/>
              </w:rPr>
              <w:t xml:space="preserve"> .</w:t>
            </w:r>
            <w:r w:rsidRPr="00AC6D18">
              <w:rPr>
                <w:rtl/>
              </w:rPr>
              <w:t xml:space="preserve"> 21 </w:t>
            </w:r>
            <w:r>
              <w:rPr>
                <w:rtl/>
              </w:rPr>
              <w:t xml:space="preserve">× </w:t>
            </w:r>
            <w:r w:rsidRPr="00AC6D18">
              <w:rPr>
                <w:rtl/>
              </w:rPr>
              <w:t>5</w:t>
            </w:r>
            <w:r w:rsidR="005C5FDB">
              <w:rPr>
                <w:rtl/>
              </w:rPr>
              <w:t>/</w:t>
            </w:r>
            <w:r w:rsidRPr="00AC6D18">
              <w:rPr>
                <w:rtl/>
              </w:rPr>
              <w:t>12 سم</w:t>
            </w:r>
            <w:r w:rsidR="00095AA9">
              <w:rPr>
                <w:rtl/>
              </w:rPr>
              <w:t xml:space="preserve"> .</w:t>
            </w:r>
          </w:p>
        </w:tc>
      </w:tr>
    </w:tbl>
    <w:p w:rsidR="00AC6D18" w:rsidRPr="00B63D9A" w:rsidRDefault="00AC6D18" w:rsidP="00B63D9A">
      <w:pPr>
        <w:pStyle w:val="rfdCenterBold1"/>
        <w:rPr>
          <w:rtl/>
        </w:rPr>
      </w:pPr>
      <w:r w:rsidRPr="00B63D9A">
        <w:rPr>
          <w:rtl/>
        </w:rPr>
        <w:t>(</w:t>
      </w:r>
      <w:r w:rsidR="00B63D9A">
        <w:rPr>
          <w:rFonts w:hint="cs"/>
          <w:rtl/>
        </w:rPr>
        <w:t xml:space="preserve"> </w:t>
      </w:r>
      <w:r w:rsidRPr="00B63D9A">
        <w:rPr>
          <w:rtl/>
        </w:rPr>
        <w:t>349</w:t>
      </w:r>
      <w:r w:rsidR="00B63D9A">
        <w:rPr>
          <w:rFonts w:hint="cs"/>
          <w:rtl/>
        </w:rPr>
        <w:t xml:space="preserve"> </w:t>
      </w:r>
      <w:r w:rsidRPr="00B63D9A">
        <w:rPr>
          <w:rtl/>
        </w:rPr>
        <w:t>)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429"/>
        <w:gridCol w:w="2756"/>
      </w:tblGrid>
      <w:tr w:rsidR="00B63D9A" w:rsidTr="005F24D1">
        <w:tc>
          <w:tcPr>
            <w:tcW w:w="3500" w:type="pct"/>
            <w:shd w:val="clear" w:color="auto" w:fill="auto"/>
            <w:tcMar>
              <w:left w:w="0" w:type="dxa"/>
              <w:right w:w="0" w:type="dxa"/>
            </w:tcMar>
          </w:tcPr>
          <w:p w:rsidR="00B63D9A" w:rsidRPr="00AC7214" w:rsidRDefault="00B63D9A" w:rsidP="005F24D1">
            <w:pPr>
              <w:rPr>
                <w:rStyle w:val="rfdBold2"/>
                <w:rtl/>
              </w:rPr>
            </w:pPr>
            <w:r w:rsidRPr="00AC7214">
              <w:rPr>
                <w:rStyle w:val="rfdBold2"/>
                <w:rtl/>
              </w:rPr>
              <w:t>مشرق الشمسين وإكسير السعادتين</w:t>
            </w:r>
            <w:r w:rsidR="00095AA9">
              <w:rPr>
                <w:rStyle w:val="rfdBold2"/>
                <w:rtl/>
              </w:rPr>
              <w:t xml:space="preserve"> .</w:t>
            </w:r>
            <w:r w:rsidRPr="00AC7214">
              <w:rPr>
                <w:rStyle w:val="rfdBold2"/>
                <w:rtl/>
              </w:rPr>
              <w:t xml:space="preserve"> فصل الطهارة</w:t>
            </w:r>
            <w:r w:rsidR="00095AA9">
              <w:rPr>
                <w:rStyle w:val="rfdBold2"/>
                <w:rtl/>
              </w:rPr>
              <w:t xml:space="preserve"> .</w:t>
            </w:r>
          </w:p>
        </w:tc>
        <w:tc>
          <w:tcPr>
            <w:tcW w:w="1500" w:type="pct"/>
            <w:shd w:val="clear" w:color="auto" w:fill="auto"/>
            <w:tcMar>
              <w:left w:w="0" w:type="dxa"/>
              <w:right w:w="0" w:type="dxa"/>
            </w:tcMar>
          </w:tcPr>
          <w:p w:rsidR="00B63D9A" w:rsidRDefault="00B63D9A" w:rsidP="005F24D1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>
              <w:rPr>
                <w:rFonts w:hint="cs"/>
                <w:rtl/>
              </w:rPr>
              <w:t xml:space="preserve"> </w:t>
            </w:r>
            <w:r w:rsidRPr="00AC6D18">
              <w:rPr>
                <w:rtl/>
              </w:rPr>
              <w:t>فقه</w:t>
            </w:r>
            <w:r>
              <w:rPr>
                <w:rtl/>
              </w:rPr>
              <w:t xml:space="preserve"> ـ عربي</w:t>
            </w:r>
            <w:r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AC6D18" w:rsidRPr="00AC6D18" w:rsidRDefault="00AC6D18" w:rsidP="00AC6D18">
      <w:pPr>
        <w:rPr>
          <w:rtl/>
        </w:rPr>
      </w:pPr>
      <w:r w:rsidRPr="00AC6D18">
        <w:rPr>
          <w:rtl/>
        </w:rPr>
        <w:t>للشيخ البهائي</w:t>
      </w:r>
      <w:r w:rsidR="00095AA9">
        <w:rPr>
          <w:rtl/>
        </w:rPr>
        <w:t xml:space="preserve"> .</w:t>
      </w:r>
    </w:p>
    <w:p w:rsidR="00AC6D18" w:rsidRDefault="00AC6D18" w:rsidP="00AC6D18">
      <w:pPr>
        <w:rPr>
          <w:rtl/>
        </w:rPr>
      </w:pPr>
      <w:r w:rsidRPr="00AC6D18">
        <w:rPr>
          <w:rtl/>
        </w:rPr>
        <w:t>فرغ من تأليفه في 14 ذي القعدة سنة 1015 ه</w:t>
      </w:r>
      <w:r w:rsidR="009930AE">
        <w:rPr>
          <w:rtl/>
        </w:rPr>
        <w:t>ـ</w:t>
      </w:r>
      <w:r w:rsidRPr="00AC6D18">
        <w:rPr>
          <w:rtl/>
        </w:rPr>
        <w:t xml:space="preserve"> بقم</w:t>
      </w:r>
      <w:r w:rsidR="00095AA9">
        <w:rPr>
          <w:rtl/>
        </w:rPr>
        <w:t xml:space="preserve"> 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2755"/>
        <w:gridCol w:w="6430"/>
      </w:tblGrid>
      <w:tr w:rsidR="009930AE" w:rsidTr="00B63D9A">
        <w:tc>
          <w:tcPr>
            <w:tcW w:w="1500" w:type="pct"/>
            <w:shd w:val="clear" w:color="auto" w:fill="auto"/>
          </w:tcPr>
          <w:p w:rsidR="009930AE" w:rsidRDefault="009930AE" w:rsidP="000D625E">
            <w:pPr>
              <w:pStyle w:val="rfdVar"/>
              <w:rPr>
                <w:rtl/>
              </w:rPr>
            </w:pPr>
          </w:p>
        </w:tc>
        <w:tc>
          <w:tcPr>
            <w:tcW w:w="3500" w:type="pct"/>
            <w:shd w:val="clear" w:color="auto" w:fill="auto"/>
          </w:tcPr>
          <w:p w:rsidR="009930AE" w:rsidRDefault="009930AE" w:rsidP="000D625E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نسخة كتبت بقلم نسخي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فرغ منها يوم الجمعة 23 ش</w:t>
            </w:r>
            <w:r>
              <w:rPr>
                <w:rtl/>
              </w:rPr>
              <w:t>وّ</w:t>
            </w:r>
            <w:r w:rsidRPr="00AC6D18">
              <w:rPr>
                <w:rtl/>
              </w:rPr>
              <w:t xml:space="preserve">ال سنة </w:t>
            </w:r>
            <w:r>
              <w:rPr>
                <w:rtl/>
              </w:rPr>
              <w:br/>
            </w:r>
            <w:r w:rsidRPr="00AC6D18">
              <w:rPr>
                <w:rtl/>
              </w:rPr>
              <w:t>1041 ه</w:t>
            </w:r>
            <w:r>
              <w:rPr>
                <w:rtl/>
              </w:rPr>
              <w:t>ـ</w:t>
            </w:r>
            <w:r w:rsidR="00095AA9">
              <w:rPr>
                <w:rtl/>
              </w:rPr>
              <w:t xml:space="preserve"> .</w:t>
            </w:r>
          </w:p>
        </w:tc>
      </w:tr>
    </w:tbl>
    <w:p w:rsidR="00AC6D18" w:rsidRPr="00B63D9A" w:rsidRDefault="00AC6D18" w:rsidP="00B63D9A">
      <w:pPr>
        <w:pStyle w:val="rfdCenterBold1"/>
        <w:rPr>
          <w:rtl/>
        </w:rPr>
      </w:pPr>
      <w:r w:rsidRPr="00B63D9A">
        <w:rPr>
          <w:rtl/>
        </w:rPr>
        <w:t>(</w:t>
      </w:r>
      <w:r w:rsidR="00B63D9A">
        <w:rPr>
          <w:rFonts w:hint="cs"/>
          <w:rtl/>
        </w:rPr>
        <w:t xml:space="preserve"> </w:t>
      </w:r>
      <w:r w:rsidRPr="00B63D9A">
        <w:rPr>
          <w:rtl/>
        </w:rPr>
        <w:t>350</w:t>
      </w:r>
      <w:r w:rsidR="00B63D9A">
        <w:rPr>
          <w:rFonts w:hint="cs"/>
          <w:rtl/>
        </w:rPr>
        <w:t xml:space="preserve"> </w:t>
      </w:r>
      <w:r w:rsidRPr="00B63D9A">
        <w:rPr>
          <w:rtl/>
        </w:rPr>
        <w:t>)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429"/>
        <w:gridCol w:w="2756"/>
      </w:tblGrid>
      <w:tr w:rsidR="00B63D9A" w:rsidTr="005F24D1">
        <w:tc>
          <w:tcPr>
            <w:tcW w:w="3500" w:type="pct"/>
            <w:shd w:val="clear" w:color="auto" w:fill="auto"/>
            <w:tcMar>
              <w:left w:w="0" w:type="dxa"/>
              <w:right w:w="0" w:type="dxa"/>
            </w:tcMar>
          </w:tcPr>
          <w:p w:rsidR="00B63D9A" w:rsidRPr="00AC7214" w:rsidRDefault="00B63D9A" w:rsidP="005F24D1">
            <w:pPr>
              <w:rPr>
                <w:rStyle w:val="rfdBold2"/>
                <w:rtl/>
              </w:rPr>
            </w:pPr>
            <w:r w:rsidRPr="00AC7214">
              <w:rPr>
                <w:rStyle w:val="rfdBold2"/>
                <w:rtl/>
              </w:rPr>
              <w:t>مصباح الج</w:t>
            </w:r>
            <w:r>
              <w:rPr>
                <w:rStyle w:val="rfdBold2"/>
                <w:rtl/>
              </w:rPr>
              <w:t>َ</w:t>
            </w:r>
            <w:r w:rsidRPr="00AC7214">
              <w:rPr>
                <w:rStyle w:val="rfdBold2"/>
                <w:rtl/>
              </w:rPr>
              <w:t>نان ومفتاح الج</w:t>
            </w:r>
            <w:r>
              <w:rPr>
                <w:rStyle w:val="rfdBold2"/>
                <w:rtl/>
              </w:rPr>
              <w:t>ِ</w:t>
            </w:r>
            <w:r w:rsidRPr="00AC7214">
              <w:rPr>
                <w:rStyle w:val="rfdBold2"/>
                <w:rtl/>
              </w:rPr>
              <w:t>نان</w:t>
            </w:r>
          </w:p>
        </w:tc>
        <w:tc>
          <w:tcPr>
            <w:tcW w:w="1500" w:type="pct"/>
            <w:shd w:val="clear" w:color="auto" w:fill="auto"/>
            <w:tcMar>
              <w:left w:w="0" w:type="dxa"/>
              <w:right w:w="0" w:type="dxa"/>
            </w:tcMar>
          </w:tcPr>
          <w:p w:rsidR="00B63D9A" w:rsidRDefault="00B63D9A" w:rsidP="005F24D1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>
              <w:rPr>
                <w:rFonts w:hint="cs"/>
                <w:rtl/>
              </w:rPr>
              <w:t xml:space="preserve"> </w:t>
            </w:r>
            <w:r w:rsidRPr="00AC6D18">
              <w:rPr>
                <w:rtl/>
              </w:rPr>
              <w:t>أدعية</w:t>
            </w:r>
            <w:r>
              <w:rPr>
                <w:rtl/>
              </w:rPr>
              <w:t xml:space="preserve"> ـ فارسي</w:t>
            </w:r>
            <w:r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AC6D18" w:rsidRDefault="00AC6D18" w:rsidP="00AC6D18">
      <w:pPr>
        <w:rPr>
          <w:rtl/>
        </w:rPr>
      </w:pPr>
      <w:r w:rsidRPr="00AC6D18">
        <w:rPr>
          <w:rtl/>
        </w:rPr>
        <w:t>لشرف الدين ابن شاه حسين البيرمي اللاري</w:t>
      </w:r>
      <w:r w:rsidR="00095AA9">
        <w:rPr>
          <w:rtl/>
        </w:rPr>
        <w:t xml:space="preserve"> .</w:t>
      </w:r>
    </w:p>
    <w:p w:rsidR="00C55220" w:rsidRPr="00AC6D18" w:rsidRDefault="00C55220" w:rsidP="00C55220">
      <w:pPr>
        <w:rPr>
          <w:rtl/>
        </w:rPr>
      </w:pPr>
      <w:r w:rsidRPr="00AC6D18">
        <w:rPr>
          <w:rtl/>
        </w:rPr>
        <w:t>نسخة جي</w:t>
      </w:r>
      <w:r>
        <w:rPr>
          <w:rtl/>
        </w:rPr>
        <w:t>ّ</w:t>
      </w:r>
      <w:r w:rsidRPr="00AC6D18">
        <w:rPr>
          <w:rtl/>
        </w:rPr>
        <w:t>دة لم أر مثلها في مكان آخر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</w:t>
      </w:r>
      <w:r>
        <w:rPr>
          <w:rtl/>
        </w:rPr>
        <w:t xml:space="preserve">الكتاب ترجمة إلى الفارسية لكتاب </w:t>
      </w:r>
      <w:r>
        <w:rPr>
          <w:rtl/>
        </w:rPr>
        <w:br/>
      </w:r>
      <w:r w:rsidRPr="00AC6D18">
        <w:rPr>
          <w:rtl/>
        </w:rPr>
        <w:t>«</w:t>
      </w:r>
      <w:r w:rsidR="00B63D9A">
        <w:rPr>
          <w:rFonts w:hint="cs"/>
          <w:rtl/>
        </w:rPr>
        <w:t xml:space="preserve"> </w:t>
      </w:r>
      <w:r w:rsidRPr="00AC6D18">
        <w:rPr>
          <w:rtl/>
        </w:rPr>
        <w:t>ج</w:t>
      </w:r>
      <w:r>
        <w:rPr>
          <w:rtl/>
        </w:rPr>
        <w:t>ُ</w:t>
      </w:r>
      <w:r w:rsidRPr="00AC6D18">
        <w:rPr>
          <w:rtl/>
        </w:rPr>
        <w:t>ن</w:t>
      </w:r>
      <w:r>
        <w:rPr>
          <w:rtl/>
        </w:rPr>
        <w:t>ّ</w:t>
      </w:r>
      <w:r w:rsidRPr="00AC6D18">
        <w:rPr>
          <w:rtl/>
        </w:rPr>
        <w:t>ة الأمان الواقية وج</w:t>
      </w:r>
      <w:r>
        <w:rPr>
          <w:rtl/>
        </w:rPr>
        <w:t>َ</w:t>
      </w:r>
      <w:r w:rsidRPr="00AC6D18">
        <w:rPr>
          <w:rtl/>
        </w:rPr>
        <w:t>ن</w:t>
      </w:r>
      <w:r>
        <w:rPr>
          <w:rtl/>
        </w:rPr>
        <w:t>ّ</w:t>
      </w:r>
      <w:r w:rsidRPr="00AC6D18">
        <w:rPr>
          <w:rtl/>
        </w:rPr>
        <w:t>ة الإ</w:t>
      </w:r>
      <w:r>
        <w:rPr>
          <w:rtl/>
        </w:rPr>
        <w:t>ِ</w:t>
      </w:r>
      <w:r w:rsidRPr="00AC6D18">
        <w:rPr>
          <w:rtl/>
        </w:rPr>
        <w:t>يمان الباقية</w:t>
      </w:r>
      <w:r w:rsidR="00B63D9A">
        <w:rPr>
          <w:rFonts w:hint="cs"/>
          <w:rtl/>
        </w:rPr>
        <w:t xml:space="preserve"> </w:t>
      </w:r>
      <w:r w:rsidRPr="00AC6D18">
        <w:rPr>
          <w:rtl/>
        </w:rPr>
        <w:t>» لعلي</w:t>
      </w:r>
      <w:r>
        <w:rPr>
          <w:rtl/>
        </w:rPr>
        <w:t>ّ</w:t>
      </w:r>
      <w:r w:rsidRPr="00AC6D18">
        <w:rPr>
          <w:rtl/>
        </w:rPr>
        <w:t xml:space="preserve"> بن إبراهيم الكفعمي مع اختلاف</w:t>
      </w:r>
      <w:r>
        <w:rPr>
          <w:rtl/>
        </w:rPr>
        <w:t xml:space="preserve"> </w:t>
      </w:r>
      <w:r>
        <w:rPr>
          <w:rtl/>
        </w:rPr>
        <w:br/>
      </w:r>
      <w:r w:rsidRPr="00AC6D18">
        <w:rPr>
          <w:rtl/>
        </w:rPr>
        <w:t>يسير</w:t>
      </w:r>
      <w:r w:rsidR="00095AA9">
        <w:rPr>
          <w:rtl/>
        </w:rPr>
        <w:t xml:space="preserve"> .</w:t>
      </w:r>
    </w:p>
    <w:p w:rsidR="00C55220" w:rsidRPr="00AC6D18" w:rsidRDefault="00C55220" w:rsidP="00C55220">
      <w:pPr>
        <w:rPr>
          <w:rtl/>
        </w:rPr>
      </w:pPr>
      <w:r w:rsidRPr="00AC6D18">
        <w:rPr>
          <w:rtl/>
        </w:rPr>
        <w:t>أوله</w:t>
      </w:r>
      <w:r w:rsidR="007E0241">
        <w:rPr>
          <w:rtl/>
        </w:rPr>
        <w:t xml:space="preserve"> :</w:t>
      </w:r>
      <w:r w:rsidRPr="00AC6D18">
        <w:rPr>
          <w:rtl/>
        </w:rPr>
        <w:t xml:space="preserve"> «</w:t>
      </w:r>
      <w:r w:rsidR="00B63D9A">
        <w:rPr>
          <w:rFonts w:hint="cs"/>
          <w:rtl/>
        </w:rPr>
        <w:t xml:space="preserve"> </w:t>
      </w:r>
      <w:r w:rsidRPr="00AC6D18">
        <w:rPr>
          <w:rtl/>
        </w:rPr>
        <w:t>جبه آرايش حمدنا معدودي كه مجا</w:t>
      </w:r>
      <w:r>
        <w:rPr>
          <w:rtl/>
        </w:rPr>
        <w:t xml:space="preserve">هدان معارك عبوديت وعبادات را در </w:t>
      </w:r>
      <w:r>
        <w:rPr>
          <w:rtl/>
        </w:rPr>
        <w:br/>
      </w:r>
      <w:r w:rsidRPr="00AC6D18">
        <w:rPr>
          <w:rtl/>
        </w:rPr>
        <w:t>مرافعة</w:t>
      </w:r>
      <w:r w:rsidR="00095AA9">
        <w:rPr>
          <w:rFonts w:hint="cs"/>
          <w:rtl/>
        </w:rPr>
        <w:t xml:space="preserve"> </w:t>
      </w:r>
      <w:r w:rsidR="00095AA9">
        <w:rPr>
          <w:rtl/>
        </w:rPr>
        <w:t>. . .</w:t>
      </w:r>
      <w:r w:rsidR="00B63D9A">
        <w:rPr>
          <w:rFonts w:hint="cs"/>
          <w:rtl/>
        </w:rPr>
        <w:t xml:space="preserve"> </w:t>
      </w:r>
      <w:r w:rsidRPr="00AC6D18">
        <w:rPr>
          <w:rtl/>
        </w:rPr>
        <w:t>»</w:t>
      </w:r>
      <w:r w:rsidR="00095AA9">
        <w:rPr>
          <w:rtl/>
        </w:rPr>
        <w:t xml:space="preserve"> .</w:t>
      </w:r>
    </w:p>
    <w:p w:rsidR="00F00CA9" w:rsidRDefault="00AC6D18" w:rsidP="00AC6D18">
      <w:pPr>
        <w:rPr>
          <w:rtl/>
        </w:rPr>
      </w:pPr>
      <w:r>
        <w:rPr>
          <w:rtl/>
        </w:rPr>
        <w:br w:type="page"/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2755"/>
        <w:gridCol w:w="6430"/>
      </w:tblGrid>
      <w:tr w:rsidR="00F00CA9" w:rsidTr="00CC00CB">
        <w:tc>
          <w:tcPr>
            <w:tcW w:w="1500" w:type="pct"/>
            <w:shd w:val="clear" w:color="auto" w:fill="auto"/>
          </w:tcPr>
          <w:p w:rsidR="00F00CA9" w:rsidRDefault="00F00CA9" w:rsidP="000D625E">
            <w:pPr>
              <w:pStyle w:val="rfdVar"/>
              <w:rPr>
                <w:rtl/>
              </w:rPr>
            </w:pPr>
          </w:p>
        </w:tc>
        <w:tc>
          <w:tcPr>
            <w:tcW w:w="3500" w:type="pct"/>
            <w:shd w:val="clear" w:color="auto" w:fill="auto"/>
          </w:tcPr>
          <w:p w:rsidR="00AC7214" w:rsidRDefault="00AC7214" w:rsidP="00CC00CB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نسخة كتبت بقلم النستعليق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كتب الأدعية بقلم نسخي معرف</w:t>
            </w:r>
            <w:r w:rsidR="007E0241">
              <w:rPr>
                <w:rtl/>
              </w:rPr>
              <w:t xml:space="preserve"> ،</w:t>
            </w:r>
            <w:r w:rsidR="00375CD3">
              <w:rPr>
                <w:rtl/>
              </w:rPr>
              <w:t xml:space="preserve"> </w:t>
            </w:r>
            <w:r w:rsidR="009930AE">
              <w:rPr>
                <w:rtl/>
              </w:rPr>
              <w:br/>
            </w:r>
            <w:r w:rsidRPr="00AC6D18">
              <w:rPr>
                <w:rtl/>
              </w:rPr>
              <w:t>وكتب ترجمة كل</w:t>
            </w:r>
            <w:r w:rsidR="009930AE">
              <w:rPr>
                <w:rtl/>
              </w:rPr>
              <w:t>ّ</w:t>
            </w:r>
            <w:r w:rsidRPr="00AC6D18">
              <w:rPr>
                <w:rtl/>
              </w:rPr>
              <w:t xml:space="preserve"> سطر تحته باللون الأحمر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كتبت اسم الكاتب</w:t>
            </w:r>
            <w:r w:rsidR="00375CD3">
              <w:rPr>
                <w:rtl/>
              </w:rPr>
              <w:t xml:space="preserve"> </w:t>
            </w:r>
            <w:r w:rsidR="00375CD3">
              <w:rPr>
                <w:rtl/>
              </w:rPr>
              <w:br/>
            </w:r>
            <w:r w:rsidRPr="00AC6D18">
              <w:rPr>
                <w:rtl/>
              </w:rPr>
              <w:t>وتاريخ النسخ في هامش الصفحة الأخيرة بالحبر الأحمر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وسقط</w:t>
            </w:r>
            <w:r w:rsidR="00375CD3">
              <w:rPr>
                <w:rtl/>
              </w:rPr>
              <w:t xml:space="preserve"> </w:t>
            </w:r>
            <w:r w:rsidR="00375CD3">
              <w:rPr>
                <w:rtl/>
              </w:rPr>
              <w:br/>
            </w:r>
            <w:r w:rsidRPr="00AC6D18">
              <w:rPr>
                <w:rtl/>
              </w:rPr>
              <w:t xml:space="preserve">قسم منها أثناء التجليد وبقيت جملة </w:t>
            </w:r>
            <w:r w:rsidR="00AB3A9F">
              <w:rPr>
                <w:rtl/>
              </w:rPr>
              <w:t>«</w:t>
            </w:r>
            <w:r w:rsidR="00CC00CB">
              <w:rPr>
                <w:rFonts w:hint="cs"/>
                <w:rtl/>
              </w:rPr>
              <w:t xml:space="preserve"> </w:t>
            </w:r>
            <w:r w:rsidRPr="00AC6D18">
              <w:rPr>
                <w:rtl/>
              </w:rPr>
              <w:t>وقع الفراغ = الشريفين</w:t>
            </w:r>
            <w:r w:rsidR="00095AA9">
              <w:rPr>
                <w:rFonts w:hint="cs"/>
                <w:rtl/>
              </w:rPr>
              <w:t xml:space="preserve"> </w:t>
            </w:r>
            <w:r w:rsidR="00095AA9">
              <w:rPr>
                <w:rtl/>
              </w:rPr>
              <w:t>. . .</w:t>
            </w:r>
            <w:r>
              <w:rPr>
                <w:rtl/>
              </w:rPr>
              <w:t xml:space="preserve"> </w:t>
            </w:r>
            <w:r w:rsidR="009930AE">
              <w:rPr>
                <w:rtl/>
              </w:rPr>
              <w:br/>
            </w:r>
            <w:r w:rsidRPr="00AC6D18">
              <w:rPr>
                <w:rtl/>
              </w:rPr>
              <w:t>من شهر تسع وأربعين</w:t>
            </w:r>
            <w:r w:rsidR="00CC00CB">
              <w:rPr>
                <w:rFonts w:hint="cs"/>
                <w:rtl/>
              </w:rPr>
              <w:t xml:space="preserve"> </w:t>
            </w:r>
            <w:r w:rsidR="00AB3A9F">
              <w:rPr>
                <w:rtl/>
              </w:rPr>
              <w:t>»</w:t>
            </w:r>
            <w:r w:rsidRPr="00AC6D18">
              <w:rPr>
                <w:rtl/>
              </w:rPr>
              <w:t xml:space="preserve"> وفي بدايتها لوحة فن</w:t>
            </w:r>
            <w:r w:rsidR="009930AE">
              <w:rPr>
                <w:rtl/>
              </w:rPr>
              <w:t>ّ</w:t>
            </w:r>
            <w:r w:rsidRPr="00AC6D18">
              <w:rPr>
                <w:rtl/>
              </w:rPr>
              <w:t>ي</w:t>
            </w:r>
            <w:r w:rsidR="009930AE">
              <w:rPr>
                <w:rtl/>
              </w:rPr>
              <w:t>ّ</w:t>
            </w:r>
            <w:r w:rsidRPr="00AC6D18">
              <w:rPr>
                <w:rtl/>
              </w:rPr>
              <w:t>ة ذهبية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وما بين أسطر</w:t>
            </w:r>
            <w:r w:rsidR="00375CD3">
              <w:rPr>
                <w:rtl/>
              </w:rPr>
              <w:t xml:space="preserve"> </w:t>
            </w:r>
            <w:r w:rsidR="009930AE">
              <w:rPr>
                <w:rtl/>
              </w:rPr>
              <w:br/>
            </w:r>
            <w:r w:rsidRPr="00AC6D18">
              <w:rPr>
                <w:rtl/>
              </w:rPr>
              <w:t>الصفحتين الأ</w:t>
            </w:r>
            <w:r w:rsidR="009930AE">
              <w:rPr>
                <w:rtl/>
              </w:rPr>
              <w:t>ُ</w:t>
            </w:r>
            <w:r w:rsidRPr="00AC6D18">
              <w:rPr>
                <w:rtl/>
              </w:rPr>
              <w:t>وليين مذه</w:t>
            </w:r>
            <w:r w:rsidR="009930AE">
              <w:rPr>
                <w:rtl/>
              </w:rPr>
              <w:t>ّ</w:t>
            </w:r>
            <w:r w:rsidRPr="00AC6D18">
              <w:rPr>
                <w:rtl/>
              </w:rPr>
              <w:t>ب</w:t>
            </w:r>
            <w:r w:rsidR="00095AA9">
              <w:rPr>
                <w:rtl/>
              </w:rPr>
              <w:t xml:space="preserve"> .</w:t>
            </w:r>
            <w:r w:rsidRPr="00AC6D18">
              <w:rPr>
                <w:rtl/>
              </w:rPr>
              <w:t xml:space="preserve"> وصفحاتها مجدولة بالأسود والأحمر</w:t>
            </w:r>
            <w:r w:rsidR="00375CD3">
              <w:rPr>
                <w:rtl/>
              </w:rPr>
              <w:t xml:space="preserve"> </w:t>
            </w:r>
            <w:r w:rsidR="009930AE">
              <w:rPr>
                <w:rtl/>
              </w:rPr>
              <w:br/>
            </w:r>
            <w:r w:rsidRPr="00AC6D18">
              <w:rPr>
                <w:rtl/>
              </w:rPr>
              <w:t>والذهبي</w:t>
            </w:r>
            <w:r w:rsidR="00095AA9">
              <w:rPr>
                <w:rtl/>
              </w:rPr>
              <w:t xml:space="preserve"> .</w:t>
            </w:r>
            <w:r w:rsidRPr="00AC6D18">
              <w:rPr>
                <w:rtl/>
              </w:rPr>
              <w:t xml:space="preserve"> كتبت العناوين والعلام</w:t>
            </w:r>
            <w:r>
              <w:rPr>
                <w:rtl/>
              </w:rPr>
              <w:t>ات باللون الأحمر</w:t>
            </w:r>
            <w:r w:rsidR="00095AA9">
              <w:rPr>
                <w:rtl/>
              </w:rPr>
              <w:t xml:space="preserve"> .</w:t>
            </w:r>
            <w:r>
              <w:rPr>
                <w:rtl/>
              </w:rPr>
              <w:t xml:space="preserve"> الورق ترمة</w:t>
            </w:r>
            <w:r w:rsidR="00095AA9">
              <w:rPr>
                <w:rtl/>
              </w:rPr>
              <w:t xml:space="preserve"> .</w:t>
            </w:r>
            <w:r>
              <w:rPr>
                <w:rtl/>
              </w:rPr>
              <w:t xml:space="preserve"> </w:t>
            </w:r>
            <w:r w:rsidR="009930AE">
              <w:rPr>
                <w:rtl/>
              </w:rPr>
              <w:br/>
            </w:r>
            <w:r w:rsidRPr="00AC6D18">
              <w:rPr>
                <w:rtl/>
              </w:rPr>
              <w:t>القطع</w:t>
            </w:r>
            <w:r>
              <w:rPr>
                <w:rtl/>
              </w:rPr>
              <w:t xml:space="preserve"> </w:t>
            </w:r>
            <w:r w:rsidRPr="00AC6D18">
              <w:rPr>
                <w:rtl/>
              </w:rPr>
              <w:t>5</w:t>
            </w:r>
            <w:r w:rsidR="005C5FDB">
              <w:rPr>
                <w:rtl/>
              </w:rPr>
              <w:t>/</w:t>
            </w:r>
            <w:r w:rsidRPr="00AC6D18">
              <w:rPr>
                <w:rtl/>
              </w:rPr>
              <w:t>24</w:t>
            </w:r>
            <w:r>
              <w:rPr>
                <w:rtl/>
              </w:rPr>
              <w:t xml:space="preserve"> × </w:t>
            </w:r>
            <w:r w:rsidRPr="00AC6D18">
              <w:rPr>
                <w:rtl/>
              </w:rPr>
              <w:t>15 سم</w:t>
            </w:r>
            <w:r w:rsidR="00095AA9">
              <w:rPr>
                <w:rtl/>
              </w:rPr>
              <w:t xml:space="preserve"> .</w:t>
            </w:r>
          </w:p>
          <w:p w:rsidR="00F00CA9" w:rsidRDefault="00AC7214" w:rsidP="000D625E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عدد السطور</w:t>
            </w:r>
            <w:r w:rsidR="007E0241">
              <w:rPr>
                <w:rtl/>
              </w:rPr>
              <w:t xml:space="preserve"> :</w:t>
            </w:r>
            <w:r w:rsidRPr="00AC6D18">
              <w:rPr>
                <w:rtl/>
              </w:rPr>
              <w:t xml:space="preserve"> 20</w:t>
            </w:r>
            <w:r w:rsidR="00095AA9">
              <w:rPr>
                <w:rtl/>
              </w:rPr>
              <w:t xml:space="preserve"> .</w:t>
            </w:r>
            <w:r w:rsidRPr="00AC6D18">
              <w:rPr>
                <w:rtl/>
              </w:rPr>
              <w:t xml:space="preserve"> 17</w:t>
            </w:r>
            <w:r>
              <w:rPr>
                <w:rtl/>
              </w:rPr>
              <w:t xml:space="preserve"> × </w:t>
            </w:r>
            <w:r w:rsidRPr="00AC6D18">
              <w:rPr>
                <w:rtl/>
              </w:rPr>
              <w:t>8 سم</w:t>
            </w:r>
            <w:r w:rsidR="00095AA9">
              <w:rPr>
                <w:rtl/>
              </w:rPr>
              <w:t xml:space="preserve"> .</w:t>
            </w:r>
          </w:p>
        </w:tc>
      </w:tr>
    </w:tbl>
    <w:p w:rsidR="00AC6D18" w:rsidRPr="00CC00CB" w:rsidRDefault="00AC6D18" w:rsidP="00CC00CB">
      <w:pPr>
        <w:pStyle w:val="rfdCenterBold1"/>
        <w:rPr>
          <w:rtl/>
        </w:rPr>
      </w:pPr>
      <w:r w:rsidRPr="00CC00CB">
        <w:rPr>
          <w:rtl/>
        </w:rPr>
        <w:t>(</w:t>
      </w:r>
      <w:r w:rsidR="00CC00CB">
        <w:rPr>
          <w:rFonts w:hint="cs"/>
          <w:rtl/>
        </w:rPr>
        <w:t xml:space="preserve"> </w:t>
      </w:r>
      <w:r w:rsidRPr="00CC00CB">
        <w:rPr>
          <w:rtl/>
        </w:rPr>
        <w:t>351</w:t>
      </w:r>
      <w:r w:rsidR="00CC00CB">
        <w:rPr>
          <w:rFonts w:hint="cs"/>
          <w:rtl/>
        </w:rPr>
        <w:t xml:space="preserve"> </w:t>
      </w:r>
      <w:r w:rsidRPr="00CC00CB">
        <w:rPr>
          <w:rtl/>
        </w:rPr>
        <w:t>)</w:t>
      </w:r>
    </w:p>
    <w:p w:rsidR="00AC6D18" w:rsidRPr="00AC7214" w:rsidRDefault="00AC6D18" w:rsidP="00AC6D18">
      <w:pPr>
        <w:rPr>
          <w:rStyle w:val="rfdBold2"/>
          <w:rtl/>
        </w:rPr>
      </w:pPr>
      <w:r w:rsidRPr="00AC7214">
        <w:rPr>
          <w:rStyle w:val="rfdBold2"/>
          <w:rtl/>
        </w:rPr>
        <w:t>مصباح المتهج</w:t>
      </w:r>
      <w:r w:rsidR="00E275E5">
        <w:rPr>
          <w:rStyle w:val="rfdBold2"/>
          <w:rtl/>
        </w:rPr>
        <w:t>ّ</w:t>
      </w:r>
      <w:r w:rsidRPr="00AC7214">
        <w:rPr>
          <w:rStyle w:val="rfdBold2"/>
          <w:rtl/>
        </w:rPr>
        <w:t>د</w:t>
      </w:r>
      <w:r w:rsidR="00095AA9">
        <w:rPr>
          <w:rStyle w:val="rfdBold2"/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 xml:space="preserve">للشيخ الطوسي </w:t>
      </w:r>
      <w:r w:rsidR="00773F9D">
        <w:rPr>
          <w:rtl/>
        </w:rPr>
        <w:t>(</w:t>
      </w:r>
      <w:r w:rsidR="00CC00CB">
        <w:rPr>
          <w:rFonts w:hint="cs"/>
          <w:rtl/>
        </w:rPr>
        <w:t xml:space="preserve"> </w:t>
      </w:r>
      <w:r w:rsidRPr="00AC6D18">
        <w:rPr>
          <w:rtl/>
        </w:rPr>
        <w:t>460 ه</w:t>
      </w:r>
      <w:r w:rsidR="00E275E5">
        <w:rPr>
          <w:rtl/>
        </w:rPr>
        <w:t>ـ</w:t>
      </w:r>
      <w:r w:rsidR="00CC00CB">
        <w:rPr>
          <w:rFonts w:hint="cs"/>
          <w:rtl/>
        </w:rPr>
        <w:t xml:space="preserve"> </w:t>
      </w:r>
      <w:r w:rsidR="00773F9D">
        <w:rPr>
          <w:rtl/>
        </w:rPr>
        <w:t>)</w:t>
      </w:r>
      <w:r w:rsidR="00095AA9">
        <w:rPr>
          <w:rtl/>
        </w:rPr>
        <w:t xml:space="preserve"> 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2755"/>
        <w:gridCol w:w="6430"/>
      </w:tblGrid>
      <w:tr w:rsidR="00F00CA9" w:rsidTr="00CC00CB">
        <w:tc>
          <w:tcPr>
            <w:tcW w:w="1500" w:type="pct"/>
            <w:shd w:val="clear" w:color="auto" w:fill="auto"/>
          </w:tcPr>
          <w:p w:rsidR="00F00CA9" w:rsidRDefault="00F00CA9" w:rsidP="000D625E">
            <w:pPr>
              <w:pStyle w:val="rfdVar"/>
              <w:rPr>
                <w:rtl/>
              </w:rPr>
            </w:pPr>
          </w:p>
        </w:tc>
        <w:tc>
          <w:tcPr>
            <w:tcW w:w="3500" w:type="pct"/>
            <w:shd w:val="clear" w:color="auto" w:fill="auto"/>
          </w:tcPr>
          <w:p w:rsidR="00AC7214" w:rsidRPr="00AC6D18" w:rsidRDefault="00AC7214" w:rsidP="000D625E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نسخة مبتورة الأو</w:t>
            </w:r>
            <w:r w:rsidR="00E275E5">
              <w:rPr>
                <w:rtl/>
              </w:rPr>
              <w:t>ّ</w:t>
            </w:r>
            <w:r w:rsidRPr="00AC6D18">
              <w:rPr>
                <w:rtl/>
              </w:rPr>
              <w:t>ل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كتبت بقلم نسخي معرب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كتبها محمد</w:t>
            </w:r>
            <w:r w:rsidR="00375CD3">
              <w:rPr>
                <w:rtl/>
              </w:rPr>
              <w:t xml:space="preserve"> </w:t>
            </w:r>
            <w:r w:rsidR="00375CD3">
              <w:rPr>
                <w:rtl/>
              </w:rPr>
              <w:br/>
            </w:r>
            <w:r w:rsidRPr="00AC6D18">
              <w:rPr>
                <w:rtl/>
              </w:rPr>
              <w:t>هاشم بن شاه محمود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وفرغ منها يوم الأربعاء آخر ش</w:t>
            </w:r>
            <w:r w:rsidR="00E275E5">
              <w:rPr>
                <w:rtl/>
              </w:rPr>
              <w:t>وّ</w:t>
            </w:r>
            <w:r w:rsidRPr="00AC6D18">
              <w:rPr>
                <w:rtl/>
              </w:rPr>
              <w:t>ال سنة 1075</w:t>
            </w:r>
            <w:r w:rsidR="00375CD3">
              <w:rPr>
                <w:rtl/>
              </w:rPr>
              <w:t xml:space="preserve"> </w:t>
            </w:r>
            <w:r w:rsidR="00375CD3">
              <w:rPr>
                <w:rtl/>
              </w:rPr>
              <w:br/>
            </w:r>
            <w:r w:rsidRPr="00AC6D18">
              <w:rPr>
                <w:rtl/>
              </w:rPr>
              <w:t>ه</w:t>
            </w:r>
            <w:r w:rsidR="00E275E5">
              <w:rPr>
                <w:rtl/>
              </w:rPr>
              <w:t>ـ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كتبت العناوين بالشنجرف الورق أصفهاني</w:t>
            </w:r>
            <w:r w:rsidR="00095AA9">
              <w:rPr>
                <w:rtl/>
              </w:rPr>
              <w:t xml:space="preserve"> .</w:t>
            </w:r>
            <w:r w:rsidRPr="00AC6D18">
              <w:rPr>
                <w:rtl/>
              </w:rPr>
              <w:t xml:space="preserve"> القطع 26 </w:t>
            </w:r>
            <w:r>
              <w:rPr>
                <w:rtl/>
              </w:rPr>
              <w:t xml:space="preserve">× </w:t>
            </w:r>
            <w:r w:rsidR="00E275E5">
              <w:rPr>
                <w:rtl/>
              </w:rPr>
              <w:br/>
            </w:r>
            <w:r w:rsidRPr="00AC6D18">
              <w:rPr>
                <w:rtl/>
              </w:rPr>
              <w:t>5</w:t>
            </w:r>
            <w:r w:rsidR="00CC00CB">
              <w:rPr>
                <w:rtl/>
              </w:rPr>
              <w:t>/</w:t>
            </w:r>
            <w:r w:rsidRPr="00AC6D18">
              <w:rPr>
                <w:rtl/>
              </w:rPr>
              <w:t>19 سم</w:t>
            </w:r>
            <w:r w:rsidR="00095AA9">
              <w:rPr>
                <w:rtl/>
              </w:rPr>
              <w:t xml:space="preserve"> .</w:t>
            </w:r>
          </w:p>
          <w:p w:rsidR="00F00CA9" w:rsidRDefault="00AC7214" w:rsidP="00CC00CB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عدد السطور</w:t>
            </w:r>
            <w:r w:rsidR="007E0241">
              <w:rPr>
                <w:rtl/>
              </w:rPr>
              <w:t xml:space="preserve"> :</w:t>
            </w:r>
            <w:r w:rsidRPr="00AC6D18">
              <w:rPr>
                <w:rtl/>
              </w:rPr>
              <w:t xml:space="preserve"> 17</w:t>
            </w:r>
            <w:r w:rsidR="00095AA9">
              <w:rPr>
                <w:rtl/>
              </w:rPr>
              <w:t xml:space="preserve"> .</w:t>
            </w:r>
            <w:r>
              <w:rPr>
                <w:rtl/>
              </w:rPr>
              <w:t xml:space="preserve"> </w:t>
            </w:r>
            <w:r w:rsidRPr="00AC6D18">
              <w:rPr>
                <w:rtl/>
              </w:rPr>
              <w:t>5</w:t>
            </w:r>
            <w:r w:rsidR="005C5FDB">
              <w:rPr>
                <w:rtl/>
              </w:rPr>
              <w:t>/</w:t>
            </w:r>
            <w:r w:rsidRPr="00AC6D18">
              <w:rPr>
                <w:rtl/>
              </w:rPr>
              <w:t>18</w:t>
            </w:r>
            <w:r>
              <w:rPr>
                <w:rtl/>
              </w:rPr>
              <w:t xml:space="preserve"> × </w:t>
            </w:r>
            <w:r w:rsidRPr="00AC6D18">
              <w:rPr>
                <w:rtl/>
              </w:rPr>
              <w:t>12 سم</w:t>
            </w:r>
            <w:r w:rsidR="00095AA9">
              <w:rPr>
                <w:rtl/>
              </w:rPr>
              <w:t xml:space="preserve"> .</w:t>
            </w:r>
          </w:p>
        </w:tc>
      </w:tr>
    </w:tbl>
    <w:p w:rsidR="00AC6D18" w:rsidRPr="00CC00CB" w:rsidRDefault="00AC6D18" w:rsidP="00CC00CB">
      <w:pPr>
        <w:pStyle w:val="rfdCenterBold1"/>
        <w:rPr>
          <w:rtl/>
        </w:rPr>
      </w:pPr>
      <w:r w:rsidRPr="00CC00CB">
        <w:rPr>
          <w:rtl/>
        </w:rPr>
        <w:t>(</w:t>
      </w:r>
      <w:r w:rsidR="00CC00CB">
        <w:rPr>
          <w:rFonts w:hint="cs"/>
          <w:rtl/>
        </w:rPr>
        <w:t xml:space="preserve"> </w:t>
      </w:r>
      <w:r w:rsidRPr="00CC00CB">
        <w:rPr>
          <w:rtl/>
        </w:rPr>
        <w:t>352</w:t>
      </w:r>
      <w:r w:rsidR="00CC00CB">
        <w:rPr>
          <w:rFonts w:hint="cs"/>
          <w:rtl/>
        </w:rPr>
        <w:t xml:space="preserve"> </w:t>
      </w:r>
      <w:r w:rsidRPr="00CC00CB">
        <w:rPr>
          <w:rtl/>
        </w:rPr>
        <w:t>)</w:t>
      </w:r>
    </w:p>
    <w:p w:rsidR="00AC6D18" w:rsidRPr="00AC7214" w:rsidRDefault="00AC6D18" w:rsidP="00AC6D18">
      <w:pPr>
        <w:rPr>
          <w:rStyle w:val="rfdBold2"/>
          <w:rtl/>
        </w:rPr>
      </w:pPr>
      <w:r w:rsidRPr="00AC7214">
        <w:rPr>
          <w:rStyle w:val="rfdBold2"/>
          <w:rtl/>
        </w:rPr>
        <w:t>شرح تلخيص المفتاح = المطو</w:t>
      </w:r>
      <w:r w:rsidR="00E275E5">
        <w:rPr>
          <w:rStyle w:val="rfdBold2"/>
          <w:rtl/>
        </w:rPr>
        <w:t>ّ</w:t>
      </w:r>
      <w:r w:rsidRPr="00AC7214">
        <w:rPr>
          <w:rStyle w:val="rfdBold2"/>
          <w:rtl/>
        </w:rPr>
        <w:t>ل</w:t>
      </w:r>
      <w:r w:rsidR="00095AA9">
        <w:rPr>
          <w:rStyle w:val="rfdBold2"/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 xml:space="preserve">لمسعود بن عمر التفتازاني </w:t>
      </w:r>
      <w:r w:rsidR="00773F9D">
        <w:rPr>
          <w:rtl/>
        </w:rPr>
        <w:t>(</w:t>
      </w:r>
      <w:r w:rsidR="00CC00CB">
        <w:rPr>
          <w:rFonts w:hint="cs"/>
          <w:rtl/>
        </w:rPr>
        <w:t xml:space="preserve"> </w:t>
      </w:r>
      <w:r w:rsidRPr="00AC6D18">
        <w:rPr>
          <w:rtl/>
        </w:rPr>
        <w:t>791 أو 793 ه</w:t>
      </w:r>
      <w:r w:rsidR="00E275E5">
        <w:rPr>
          <w:rtl/>
        </w:rPr>
        <w:t>ـ</w:t>
      </w:r>
      <w:r w:rsidR="00CC00CB">
        <w:rPr>
          <w:rFonts w:hint="cs"/>
          <w:rtl/>
        </w:rPr>
        <w:t xml:space="preserve"> </w:t>
      </w:r>
      <w:r w:rsidR="00773F9D">
        <w:rPr>
          <w:rtl/>
        </w:rPr>
        <w:t>)</w:t>
      </w:r>
      <w:r w:rsidR="00095AA9">
        <w:rPr>
          <w:rtl/>
        </w:rPr>
        <w:t xml:space="preserve"> 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2755"/>
        <w:gridCol w:w="6430"/>
      </w:tblGrid>
      <w:tr w:rsidR="00F00CA9" w:rsidTr="00CC00CB">
        <w:tc>
          <w:tcPr>
            <w:tcW w:w="1500" w:type="pct"/>
            <w:shd w:val="clear" w:color="auto" w:fill="auto"/>
          </w:tcPr>
          <w:p w:rsidR="00F00CA9" w:rsidRDefault="00F00CA9" w:rsidP="000D625E">
            <w:pPr>
              <w:pStyle w:val="rfdVar"/>
              <w:rPr>
                <w:rtl/>
              </w:rPr>
            </w:pPr>
          </w:p>
        </w:tc>
        <w:tc>
          <w:tcPr>
            <w:tcW w:w="3500" w:type="pct"/>
            <w:shd w:val="clear" w:color="auto" w:fill="auto"/>
          </w:tcPr>
          <w:p w:rsidR="00AC7214" w:rsidRDefault="00AC7214" w:rsidP="000D625E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نسخة كتبت بقلم نسخي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</w:t>
            </w:r>
            <w:r>
              <w:rPr>
                <w:rtl/>
              </w:rPr>
              <w:t>كتبها</w:t>
            </w:r>
            <w:r w:rsidR="00FB7845">
              <w:rPr>
                <w:rtl/>
              </w:rPr>
              <w:t xml:space="preserve"> عبد الله</w:t>
            </w:r>
            <w:r>
              <w:rPr>
                <w:rtl/>
              </w:rPr>
              <w:t xml:space="preserve"> بن محمد بن مسعود</w:t>
            </w:r>
            <w:r w:rsidR="00E275E5">
              <w:rPr>
                <w:rtl/>
              </w:rPr>
              <w:t xml:space="preserve"> </w:t>
            </w:r>
            <w:r w:rsidR="00E275E5">
              <w:rPr>
                <w:rtl/>
              </w:rPr>
              <w:br/>
            </w:r>
            <w:r w:rsidRPr="00AC6D18">
              <w:rPr>
                <w:rtl/>
              </w:rPr>
              <w:t>الأصفهاني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فرغ منها في أواخ</w:t>
            </w:r>
            <w:r>
              <w:rPr>
                <w:rtl/>
              </w:rPr>
              <w:t>ر جمادى الآخرة سنة 849 ه</w:t>
            </w:r>
            <w:r w:rsidR="00E275E5">
              <w:rPr>
                <w:rtl/>
              </w:rPr>
              <w:t>ـ</w:t>
            </w:r>
            <w:r w:rsidR="007E0241">
              <w:rPr>
                <w:rtl/>
              </w:rPr>
              <w:t xml:space="preserve"> ،</w:t>
            </w:r>
            <w:r>
              <w:rPr>
                <w:rtl/>
              </w:rPr>
              <w:t xml:space="preserve"> كتبت </w:t>
            </w:r>
            <w:r w:rsidR="00E275E5">
              <w:rPr>
                <w:rtl/>
              </w:rPr>
              <w:br/>
            </w:r>
            <w:r w:rsidRPr="00AC6D18">
              <w:rPr>
                <w:rtl/>
              </w:rPr>
              <w:t>العناوين والعلامات بالشنجرف</w:t>
            </w:r>
            <w:r w:rsidR="00095AA9">
              <w:rPr>
                <w:rtl/>
              </w:rPr>
              <w:t xml:space="preserve"> .</w:t>
            </w:r>
          </w:p>
          <w:p w:rsidR="00F00CA9" w:rsidRDefault="00AC7214" w:rsidP="000D625E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عدد السطور</w:t>
            </w:r>
            <w:r w:rsidR="007E0241">
              <w:rPr>
                <w:rtl/>
              </w:rPr>
              <w:t xml:space="preserve"> :</w:t>
            </w:r>
            <w:r w:rsidRPr="00AC6D18">
              <w:rPr>
                <w:rtl/>
              </w:rPr>
              <w:t xml:space="preserve"> 29</w:t>
            </w:r>
            <w:r w:rsidR="00095AA9">
              <w:rPr>
                <w:rtl/>
              </w:rPr>
              <w:t xml:space="preserve"> .</w:t>
            </w:r>
            <w:r w:rsidRPr="00AC6D18">
              <w:rPr>
                <w:rtl/>
              </w:rPr>
              <w:t xml:space="preserve"> 15</w:t>
            </w:r>
            <w:r>
              <w:rPr>
                <w:rtl/>
              </w:rPr>
              <w:t xml:space="preserve"> × </w:t>
            </w:r>
            <w:r w:rsidRPr="00AC6D18">
              <w:rPr>
                <w:rtl/>
              </w:rPr>
              <w:t>7 سم</w:t>
            </w:r>
            <w:r w:rsidR="00095AA9">
              <w:rPr>
                <w:rtl/>
              </w:rPr>
              <w:t xml:space="preserve"> .</w:t>
            </w:r>
          </w:p>
        </w:tc>
      </w:tr>
    </w:tbl>
    <w:p w:rsidR="00107863" w:rsidRDefault="00107863" w:rsidP="00CC00CB">
      <w:pPr>
        <w:rPr>
          <w:rtl/>
        </w:rPr>
        <w:sectPr w:rsidR="00107863" w:rsidSect="00107863">
          <w:headerReference w:type="even" r:id="rId198"/>
          <w:headerReference w:type="default" r:id="rId199"/>
          <w:headerReference w:type="first" r:id="rId200"/>
          <w:type w:val="continuous"/>
          <w:pgSz w:w="11907" w:h="16840" w:code="9"/>
          <w:pgMar w:top="1247" w:right="1361" w:bottom="1247" w:left="1361" w:header="720" w:footer="720" w:gutter="0"/>
          <w:cols w:space="720"/>
          <w:titlePg/>
          <w:bidi/>
          <w:rtlGutter/>
          <w:docGrid w:linePitch="360"/>
        </w:sectPr>
      </w:pPr>
    </w:p>
    <w:p w:rsidR="00CC00CB" w:rsidRPr="00CC00CB" w:rsidRDefault="00AC6D18" w:rsidP="00CC00CB">
      <w:pPr>
        <w:rPr>
          <w:rtl/>
        </w:rPr>
      </w:pPr>
      <w:r w:rsidRPr="00CC00CB">
        <w:rPr>
          <w:rtl/>
        </w:rPr>
        <w:lastRenderedPageBreak/>
        <w:br w:type="page"/>
      </w:r>
    </w:p>
    <w:p w:rsidR="00CC00CB" w:rsidRPr="00CC00CB" w:rsidRDefault="00CC00CB" w:rsidP="00CC00CB">
      <w:pPr>
        <w:pStyle w:val="rfdPoemTini"/>
        <w:rPr>
          <w:rtl/>
        </w:rPr>
      </w:pPr>
    </w:p>
    <w:p w:rsidR="00AC6D18" w:rsidRPr="00CC00CB" w:rsidRDefault="00AC6D18" w:rsidP="00CC00CB">
      <w:pPr>
        <w:pStyle w:val="rfdCenterBold1"/>
        <w:rPr>
          <w:rtl/>
        </w:rPr>
      </w:pPr>
      <w:r w:rsidRPr="00CC00CB">
        <w:rPr>
          <w:rtl/>
        </w:rPr>
        <w:t>(</w:t>
      </w:r>
      <w:r w:rsidR="00CC00CB">
        <w:rPr>
          <w:rFonts w:hint="cs"/>
          <w:rtl/>
        </w:rPr>
        <w:t xml:space="preserve"> </w:t>
      </w:r>
      <w:r w:rsidRPr="00CC00CB">
        <w:rPr>
          <w:rtl/>
        </w:rPr>
        <w:t>353</w:t>
      </w:r>
      <w:r w:rsidR="00CC00CB">
        <w:rPr>
          <w:rFonts w:hint="cs"/>
          <w:rtl/>
        </w:rPr>
        <w:t xml:space="preserve"> </w:t>
      </w:r>
      <w:r w:rsidRPr="00CC00CB">
        <w:rPr>
          <w:rtl/>
        </w:rPr>
        <w:t>)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2755"/>
        <w:gridCol w:w="6430"/>
      </w:tblGrid>
      <w:tr w:rsidR="00F00CA9" w:rsidTr="00CC00CB">
        <w:tc>
          <w:tcPr>
            <w:tcW w:w="1500" w:type="pct"/>
            <w:shd w:val="clear" w:color="auto" w:fill="auto"/>
          </w:tcPr>
          <w:p w:rsidR="00F00CA9" w:rsidRDefault="00F00CA9" w:rsidP="000D625E">
            <w:pPr>
              <w:pStyle w:val="rfdVar"/>
              <w:rPr>
                <w:rtl/>
              </w:rPr>
            </w:pPr>
          </w:p>
        </w:tc>
        <w:tc>
          <w:tcPr>
            <w:tcW w:w="3500" w:type="pct"/>
            <w:shd w:val="clear" w:color="auto" w:fill="auto"/>
          </w:tcPr>
          <w:p w:rsidR="009E5D8A" w:rsidRPr="00AC6D18" w:rsidRDefault="009E5D8A" w:rsidP="000D625E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نسخة ثانية من الكتاب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كتبت بقلم نسخي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كتبها الميرزا رضا</w:t>
            </w:r>
            <w:r w:rsidR="00375CD3">
              <w:rPr>
                <w:rtl/>
              </w:rPr>
              <w:t xml:space="preserve"> </w:t>
            </w:r>
            <w:r w:rsidR="00375CD3">
              <w:rPr>
                <w:rtl/>
              </w:rPr>
              <w:br/>
            </w:r>
            <w:r w:rsidRPr="00AC6D18">
              <w:rPr>
                <w:rtl/>
              </w:rPr>
              <w:t>قلي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فرغ منها في شو</w:t>
            </w:r>
            <w:r w:rsidR="00C23E61">
              <w:rPr>
                <w:rtl/>
              </w:rPr>
              <w:t>ّ</w:t>
            </w:r>
            <w:r w:rsidRPr="00AC6D18">
              <w:rPr>
                <w:rtl/>
              </w:rPr>
              <w:t>ال سنة 1266 ه</w:t>
            </w:r>
            <w:r w:rsidR="00C23E61">
              <w:rPr>
                <w:rtl/>
              </w:rPr>
              <w:t>ـ</w:t>
            </w:r>
            <w:r w:rsidRPr="00AC6D18">
              <w:rPr>
                <w:rtl/>
              </w:rPr>
              <w:t xml:space="preserve"> بطهران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وفرغ المؤلف من</w:t>
            </w:r>
            <w:r w:rsidR="00375CD3">
              <w:rPr>
                <w:rtl/>
              </w:rPr>
              <w:t xml:space="preserve"> </w:t>
            </w:r>
            <w:r w:rsidR="00375CD3">
              <w:rPr>
                <w:rtl/>
              </w:rPr>
              <w:br/>
            </w:r>
            <w:r w:rsidRPr="00AC6D18">
              <w:rPr>
                <w:rtl/>
              </w:rPr>
              <w:t>تأليف الكتاب يوم الأربعاء 11 صفر سنة 748 ه</w:t>
            </w:r>
            <w:r w:rsidR="00C23E61">
              <w:rPr>
                <w:rtl/>
              </w:rPr>
              <w:t>ـ</w:t>
            </w:r>
            <w:r w:rsidRPr="00AC6D18">
              <w:rPr>
                <w:rtl/>
              </w:rPr>
              <w:t xml:space="preserve"> بهراة</w:t>
            </w:r>
            <w:r w:rsidR="00095AA9">
              <w:rPr>
                <w:rtl/>
              </w:rPr>
              <w:t xml:space="preserve"> .</w:t>
            </w:r>
            <w:r w:rsidRPr="00AC6D18">
              <w:rPr>
                <w:rtl/>
              </w:rPr>
              <w:t xml:space="preserve"> لم يلاحظ</w:t>
            </w:r>
            <w:r w:rsidR="00375CD3">
              <w:rPr>
                <w:rtl/>
              </w:rPr>
              <w:t xml:space="preserve"> </w:t>
            </w:r>
            <w:r w:rsidR="00375CD3">
              <w:rPr>
                <w:rtl/>
              </w:rPr>
              <w:br/>
            </w:r>
            <w:r w:rsidRPr="00AC6D18">
              <w:rPr>
                <w:rtl/>
              </w:rPr>
              <w:t>على النسخة آثار وقف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كتبت العناوين والعلامات بالشنجرف</w:t>
            </w:r>
            <w:r w:rsidR="00095AA9">
              <w:rPr>
                <w:rtl/>
              </w:rPr>
              <w:t xml:space="preserve"> .</w:t>
            </w:r>
            <w:r>
              <w:rPr>
                <w:rtl/>
              </w:rPr>
              <w:t xml:space="preserve"> </w:t>
            </w:r>
            <w:r w:rsidR="00C23E61">
              <w:rPr>
                <w:rtl/>
              </w:rPr>
              <w:br/>
            </w:r>
            <w:r w:rsidRPr="00AC6D18">
              <w:rPr>
                <w:rtl/>
              </w:rPr>
              <w:t>الورق فرنجي</w:t>
            </w:r>
            <w:r w:rsidR="00095AA9">
              <w:rPr>
                <w:rtl/>
              </w:rPr>
              <w:t xml:space="preserve"> .</w:t>
            </w:r>
            <w:r w:rsidRPr="00AC6D18">
              <w:rPr>
                <w:rtl/>
              </w:rPr>
              <w:t xml:space="preserve"> القطع 29</w:t>
            </w:r>
            <w:r>
              <w:rPr>
                <w:rtl/>
              </w:rPr>
              <w:t xml:space="preserve"> × </w:t>
            </w:r>
            <w:r w:rsidRPr="00AC6D18">
              <w:rPr>
                <w:rtl/>
              </w:rPr>
              <w:t>15 سم</w:t>
            </w:r>
            <w:r w:rsidR="00095AA9">
              <w:rPr>
                <w:rtl/>
              </w:rPr>
              <w:t xml:space="preserve"> .</w:t>
            </w:r>
          </w:p>
          <w:p w:rsidR="00F00CA9" w:rsidRDefault="009E5D8A" w:rsidP="00CC00CB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عدد السطور</w:t>
            </w:r>
            <w:r w:rsidR="007E0241">
              <w:rPr>
                <w:rtl/>
              </w:rPr>
              <w:t xml:space="preserve"> :</w:t>
            </w:r>
            <w:r w:rsidRPr="00AC6D18">
              <w:rPr>
                <w:rtl/>
              </w:rPr>
              <w:t xml:space="preserve"> 23</w:t>
            </w:r>
            <w:r w:rsidR="00095AA9">
              <w:rPr>
                <w:rtl/>
              </w:rPr>
              <w:t xml:space="preserve"> .</w:t>
            </w:r>
            <w:r w:rsidRPr="00AC6D18">
              <w:rPr>
                <w:rtl/>
              </w:rPr>
              <w:t xml:space="preserve"> 19 </w:t>
            </w:r>
            <w:r>
              <w:rPr>
                <w:rtl/>
              </w:rPr>
              <w:t xml:space="preserve">× </w:t>
            </w:r>
            <w:r w:rsidRPr="00AC6D18">
              <w:rPr>
                <w:rtl/>
              </w:rPr>
              <w:t>5</w:t>
            </w:r>
            <w:r w:rsidR="005C5FDB">
              <w:rPr>
                <w:rtl/>
              </w:rPr>
              <w:t>/</w:t>
            </w:r>
            <w:r w:rsidRPr="00AC6D18">
              <w:rPr>
                <w:rtl/>
              </w:rPr>
              <w:t>7 سم</w:t>
            </w:r>
            <w:r w:rsidR="00095AA9">
              <w:rPr>
                <w:rtl/>
              </w:rPr>
              <w:t xml:space="preserve"> .</w:t>
            </w:r>
          </w:p>
        </w:tc>
      </w:tr>
    </w:tbl>
    <w:p w:rsidR="00AC6D18" w:rsidRPr="00CC00CB" w:rsidRDefault="00AC6D18" w:rsidP="00CC00CB">
      <w:pPr>
        <w:pStyle w:val="rfdCenterBold1"/>
        <w:rPr>
          <w:rtl/>
        </w:rPr>
      </w:pPr>
      <w:r w:rsidRPr="00CC00CB">
        <w:rPr>
          <w:rtl/>
        </w:rPr>
        <w:t>(</w:t>
      </w:r>
      <w:r w:rsidR="00CC00CB">
        <w:rPr>
          <w:rFonts w:hint="cs"/>
          <w:rtl/>
        </w:rPr>
        <w:t xml:space="preserve"> </w:t>
      </w:r>
      <w:r w:rsidRPr="00CC00CB">
        <w:rPr>
          <w:rtl/>
        </w:rPr>
        <w:t>354</w:t>
      </w:r>
      <w:r w:rsidR="00CC00CB">
        <w:rPr>
          <w:rFonts w:hint="cs"/>
          <w:rtl/>
        </w:rPr>
        <w:t xml:space="preserve"> </w:t>
      </w:r>
      <w:r w:rsidRPr="00CC00CB">
        <w:rPr>
          <w:rtl/>
        </w:rPr>
        <w:t>)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2296"/>
        <w:gridCol w:w="6889"/>
      </w:tblGrid>
      <w:tr w:rsidR="00F00CA9" w:rsidTr="000D625E">
        <w:tc>
          <w:tcPr>
            <w:tcW w:w="1250" w:type="pct"/>
            <w:shd w:val="clear" w:color="auto" w:fill="auto"/>
          </w:tcPr>
          <w:p w:rsidR="00F00CA9" w:rsidRDefault="00F00CA9" w:rsidP="000D625E">
            <w:pPr>
              <w:pStyle w:val="rfdVar"/>
              <w:rPr>
                <w:rtl/>
              </w:rPr>
            </w:pPr>
          </w:p>
        </w:tc>
        <w:tc>
          <w:tcPr>
            <w:tcW w:w="3750" w:type="pct"/>
            <w:shd w:val="clear" w:color="auto" w:fill="auto"/>
          </w:tcPr>
          <w:p w:rsidR="009E5D8A" w:rsidRPr="00AC6D18" w:rsidRDefault="009E5D8A" w:rsidP="000D625E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نسخة ثالثة من الكتاب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كتبت بقلم نسخي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كتبها محمد بن</w:t>
            </w:r>
            <w:r w:rsidR="00375CD3">
              <w:rPr>
                <w:rtl/>
              </w:rPr>
              <w:t xml:space="preserve"> </w:t>
            </w:r>
            <w:r w:rsidR="00375CD3">
              <w:rPr>
                <w:rtl/>
              </w:rPr>
              <w:br/>
            </w:r>
            <w:r w:rsidRPr="00AC6D18">
              <w:rPr>
                <w:rtl/>
              </w:rPr>
              <w:t>فرج الله بن محمد المازندراني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فرغ منها في 29 ذي الحج</w:t>
            </w:r>
            <w:r w:rsidR="00C23E61">
              <w:rPr>
                <w:rtl/>
              </w:rPr>
              <w:t>ّ</w:t>
            </w:r>
            <w:r w:rsidRPr="00AC6D18">
              <w:rPr>
                <w:rtl/>
              </w:rPr>
              <w:t>ة سنة 1110</w:t>
            </w:r>
            <w:r w:rsidR="00375CD3">
              <w:rPr>
                <w:rtl/>
              </w:rPr>
              <w:t xml:space="preserve"> </w:t>
            </w:r>
            <w:r w:rsidR="00C23E61">
              <w:rPr>
                <w:rtl/>
              </w:rPr>
              <w:br/>
            </w:r>
            <w:r w:rsidRPr="00AC6D18">
              <w:rPr>
                <w:rtl/>
              </w:rPr>
              <w:t>ه</w:t>
            </w:r>
            <w:r w:rsidR="00C23E61">
              <w:rPr>
                <w:rtl/>
              </w:rPr>
              <w:t>ـ</w:t>
            </w:r>
            <w:r w:rsidR="00095AA9">
              <w:rPr>
                <w:rtl/>
              </w:rPr>
              <w:t xml:space="preserve"> .</w:t>
            </w:r>
            <w:r w:rsidRPr="00AC6D18">
              <w:rPr>
                <w:rtl/>
              </w:rPr>
              <w:t xml:space="preserve"> الورق فرنجي</w:t>
            </w:r>
            <w:r w:rsidR="00095AA9">
              <w:rPr>
                <w:rtl/>
              </w:rPr>
              <w:t xml:space="preserve"> .</w:t>
            </w:r>
          </w:p>
          <w:p w:rsidR="00F00CA9" w:rsidRDefault="009E5D8A" w:rsidP="000D625E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عدد السطور</w:t>
            </w:r>
            <w:r w:rsidR="007E0241">
              <w:rPr>
                <w:rtl/>
              </w:rPr>
              <w:t xml:space="preserve"> :</w:t>
            </w:r>
            <w:r w:rsidRPr="00AC6D18">
              <w:rPr>
                <w:rtl/>
              </w:rPr>
              <w:t xml:space="preserve"> مختلف</w:t>
            </w:r>
            <w:r w:rsidR="00095AA9">
              <w:rPr>
                <w:rtl/>
              </w:rPr>
              <w:t xml:space="preserve"> .</w:t>
            </w:r>
          </w:p>
        </w:tc>
      </w:tr>
    </w:tbl>
    <w:p w:rsidR="00AC6D18" w:rsidRPr="00CC00CB" w:rsidRDefault="00AC6D18" w:rsidP="00CC00CB">
      <w:pPr>
        <w:pStyle w:val="rfdCenterBold1"/>
        <w:rPr>
          <w:rtl/>
        </w:rPr>
      </w:pPr>
      <w:r w:rsidRPr="00CC00CB">
        <w:rPr>
          <w:rtl/>
        </w:rPr>
        <w:t>(</w:t>
      </w:r>
      <w:r w:rsidR="00CC00CB">
        <w:rPr>
          <w:rFonts w:hint="cs"/>
          <w:rtl/>
        </w:rPr>
        <w:t xml:space="preserve"> </w:t>
      </w:r>
      <w:r w:rsidRPr="00CC00CB">
        <w:rPr>
          <w:rtl/>
        </w:rPr>
        <w:t>355</w:t>
      </w:r>
      <w:r w:rsidR="00CC00CB">
        <w:rPr>
          <w:rFonts w:hint="cs"/>
          <w:rtl/>
        </w:rPr>
        <w:t xml:space="preserve"> </w:t>
      </w:r>
      <w:r w:rsidRPr="00CC00CB">
        <w:rPr>
          <w:rtl/>
        </w:rPr>
        <w:t>)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2755"/>
        <w:gridCol w:w="6430"/>
      </w:tblGrid>
      <w:tr w:rsidR="00F00CA9" w:rsidTr="00CC00CB">
        <w:tc>
          <w:tcPr>
            <w:tcW w:w="1500" w:type="pct"/>
            <w:shd w:val="clear" w:color="auto" w:fill="auto"/>
          </w:tcPr>
          <w:p w:rsidR="00F00CA9" w:rsidRDefault="00F00CA9" w:rsidP="000D625E">
            <w:pPr>
              <w:pStyle w:val="rfdVar"/>
              <w:rPr>
                <w:rtl/>
              </w:rPr>
            </w:pPr>
          </w:p>
        </w:tc>
        <w:tc>
          <w:tcPr>
            <w:tcW w:w="3500" w:type="pct"/>
            <w:shd w:val="clear" w:color="auto" w:fill="auto"/>
          </w:tcPr>
          <w:p w:rsidR="009E5D8A" w:rsidRDefault="009E5D8A" w:rsidP="00CC00CB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نسخة رابعة من الكتاب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كتبت بقلم نسخي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كتبها</w:t>
            </w:r>
            <w:r w:rsidR="00FB7845">
              <w:rPr>
                <w:rtl/>
              </w:rPr>
              <w:t xml:space="preserve"> عبد الله</w:t>
            </w:r>
            <w:r w:rsidR="00375CD3">
              <w:rPr>
                <w:rtl/>
              </w:rPr>
              <w:t xml:space="preserve"> </w:t>
            </w:r>
            <w:r w:rsidR="00375CD3">
              <w:rPr>
                <w:rtl/>
              </w:rPr>
              <w:br/>
            </w:r>
            <w:r w:rsidRPr="00AC6D18">
              <w:rPr>
                <w:rtl/>
              </w:rPr>
              <w:t>ابن الحاج علي الشيرواني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فرغ منها يوم السبت 16 شهر رمضان</w:t>
            </w:r>
            <w:r w:rsidR="00375CD3">
              <w:rPr>
                <w:rtl/>
              </w:rPr>
              <w:t xml:space="preserve"> </w:t>
            </w:r>
            <w:r w:rsidR="00375CD3">
              <w:rPr>
                <w:rtl/>
              </w:rPr>
              <w:br/>
            </w:r>
            <w:r w:rsidRPr="00AC6D18">
              <w:rPr>
                <w:rtl/>
              </w:rPr>
              <w:t>سنة 1258 ه</w:t>
            </w:r>
            <w:r w:rsidR="00C23E61">
              <w:rPr>
                <w:rtl/>
              </w:rPr>
              <w:t>ـ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وقد أوقف الكاتب النسخة على هذه المدرسة بختم</w:t>
            </w:r>
            <w:r w:rsidR="00375CD3">
              <w:rPr>
                <w:rtl/>
              </w:rPr>
              <w:t xml:space="preserve"> </w:t>
            </w:r>
            <w:r w:rsidR="00375CD3">
              <w:rPr>
                <w:rtl/>
              </w:rPr>
              <w:br/>
            </w:r>
            <w:r w:rsidR="007E0241">
              <w:rPr>
                <w:rtl/>
              </w:rPr>
              <w:t>:</w:t>
            </w:r>
            <w:r w:rsidRPr="00AC6D18">
              <w:rPr>
                <w:rtl/>
              </w:rPr>
              <w:t xml:space="preserve"> </w:t>
            </w:r>
            <w:r w:rsidR="00773F9D">
              <w:rPr>
                <w:rtl/>
              </w:rPr>
              <w:t>(</w:t>
            </w:r>
            <w:r w:rsidR="00CC00CB">
              <w:rPr>
                <w:rFonts w:hint="cs"/>
                <w:rtl/>
              </w:rPr>
              <w:t xml:space="preserve"> </w:t>
            </w:r>
            <w:r w:rsidRPr="00AC6D18">
              <w:rPr>
                <w:rtl/>
              </w:rPr>
              <w:t>أ</w:t>
            </w:r>
            <w:r w:rsidR="00C23E61">
              <w:rPr>
                <w:rtl/>
              </w:rPr>
              <w:t>ُ</w:t>
            </w:r>
            <w:r w:rsidRPr="00AC6D18">
              <w:rPr>
                <w:rtl/>
              </w:rPr>
              <w:t>فو</w:t>
            </w:r>
            <w:r w:rsidR="00C23E61">
              <w:rPr>
                <w:rtl/>
              </w:rPr>
              <w:t>ّ</w:t>
            </w:r>
            <w:r w:rsidRPr="00AC6D18">
              <w:rPr>
                <w:rtl/>
              </w:rPr>
              <w:t>ض أمري إلى الله</w:t>
            </w:r>
            <w:r w:rsidR="007E0241">
              <w:rPr>
                <w:rtl/>
              </w:rPr>
              <w:t xml:space="preserve"> ،</w:t>
            </w:r>
            <w:r w:rsidR="00C23E61">
              <w:rPr>
                <w:rtl/>
              </w:rPr>
              <w:t xml:space="preserve"> المذنب</w:t>
            </w:r>
            <w:r w:rsidR="00FB7845">
              <w:rPr>
                <w:rtl/>
              </w:rPr>
              <w:t xml:space="preserve"> عبد الله</w:t>
            </w:r>
            <w:r w:rsidR="00CC00CB">
              <w:rPr>
                <w:rFonts w:hint="cs"/>
                <w:rtl/>
              </w:rPr>
              <w:t xml:space="preserve"> </w:t>
            </w:r>
            <w:r w:rsidR="00773F9D">
              <w:rPr>
                <w:rtl/>
              </w:rPr>
              <w:t>)</w:t>
            </w:r>
            <w:r w:rsidR="00095AA9">
              <w:rPr>
                <w:rtl/>
              </w:rPr>
              <w:t xml:space="preserve"> .</w:t>
            </w:r>
            <w:r w:rsidRPr="00AC6D18">
              <w:rPr>
                <w:rtl/>
              </w:rPr>
              <w:t xml:space="preserve"> كتبت علامات المتن</w:t>
            </w:r>
            <w:r w:rsidR="00375CD3">
              <w:rPr>
                <w:rtl/>
              </w:rPr>
              <w:t xml:space="preserve"> </w:t>
            </w:r>
            <w:r w:rsidR="00375CD3">
              <w:rPr>
                <w:rtl/>
              </w:rPr>
              <w:br/>
            </w:r>
            <w:r w:rsidRPr="00AC6D18">
              <w:rPr>
                <w:rtl/>
              </w:rPr>
              <w:t>بالشنجرف</w:t>
            </w:r>
            <w:r w:rsidR="00095AA9">
              <w:rPr>
                <w:rtl/>
              </w:rPr>
              <w:t xml:space="preserve"> .</w:t>
            </w:r>
            <w:r w:rsidRPr="00AC6D18">
              <w:rPr>
                <w:rtl/>
              </w:rPr>
              <w:t xml:space="preserve"> الورق فرنجي</w:t>
            </w:r>
            <w:r w:rsidR="00095AA9">
              <w:rPr>
                <w:rtl/>
              </w:rPr>
              <w:t xml:space="preserve"> .</w:t>
            </w:r>
            <w:r w:rsidRPr="00AC6D18">
              <w:rPr>
                <w:rtl/>
              </w:rPr>
              <w:t xml:space="preserve"> القطع</w:t>
            </w:r>
            <w:r w:rsidR="007E0241">
              <w:rPr>
                <w:rtl/>
              </w:rPr>
              <w:t xml:space="preserve"> :</w:t>
            </w:r>
            <w:r w:rsidRPr="00AC6D18">
              <w:rPr>
                <w:rtl/>
              </w:rPr>
              <w:t xml:space="preserve"> رحلي</w:t>
            </w:r>
            <w:r w:rsidR="00095AA9">
              <w:rPr>
                <w:rtl/>
              </w:rPr>
              <w:t xml:space="preserve"> .</w:t>
            </w:r>
          </w:p>
          <w:p w:rsidR="00F00CA9" w:rsidRDefault="009E5D8A" w:rsidP="000D625E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عدد السطور</w:t>
            </w:r>
            <w:r w:rsidR="007E0241">
              <w:rPr>
                <w:rtl/>
              </w:rPr>
              <w:t xml:space="preserve"> :</w:t>
            </w:r>
            <w:r w:rsidRPr="00AC6D18">
              <w:rPr>
                <w:rtl/>
              </w:rPr>
              <w:t xml:space="preserve"> 29</w:t>
            </w:r>
            <w:r w:rsidR="00095AA9">
              <w:rPr>
                <w:rtl/>
              </w:rPr>
              <w:t xml:space="preserve"> .</w:t>
            </w:r>
            <w:r w:rsidRPr="00AC6D18">
              <w:rPr>
                <w:rtl/>
              </w:rPr>
              <w:t xml:space="preserve"> 29</w:t>
            </w:r>
            <w:r>
              <w:rPr>
                <w:rtl/>
              </w:rPr>
              <w:t xml:space="preserve"> × </w:t>
            </w:r>
            <w:r w:rsidRPr="00AC6D18">
              <w:rPr>
                <w:rtl/>
              </w:rPr>
              <w:t>15 سم</w:t>
            </w:r>
            <w:r w:rsidR="00095AA9">
              <w:rPr>
                <w:rtl/>
              </w:rPr>
              <w:t xml:space="preserve"> .</w:t>
            </w:r>
          </w:p>
        </w:tc>
      </w:tr>
    </w:tbl>
    <w:p w:rsidR="00AC6D18" w:rsidRPr="00CC00CB" w:rsidRDefault="00AC6D18" w:rsidP="00CC00CB">
      <w:pPr>
        <w:pStyle w:val="rfdCenterBold1"/>
        <w:rPr>
          <w:rtl/>
        </w:rPr>
      </w:pPr>
      <w:r w:rsidRPr="00CC00CB">
        <w:rPr>
          <w:rtl/>
        </w:rPr>
        <w:t>(</w:t>
      </w:r>
      <w:r w:rsidR="00CC00CB">
        <w:rPr>
          <w:rFonts w:hint="cs"/>
          <w:rtl/>
        </w:rPr>
        <w:t xml:space="preserve"> </w:t>
      </w:r>
      <w:r w:rsidRPr="00CC00CB">
        <w:rPr>
          <w:rtl/>
        </w:rPr>
        <w:t>356</w:t>
      </w:r>
      <w:r w:rsidR="00CC00CB">
        <w:rPr>
          <w:rFonts w:hint="cs"/>
          <w:rtl/>
        </w:rPr>
        <w:t xml:space="preserve"> </w:t>
      </w:r>
      <w:r w:rsidRPr="00CC00CB">
        <w:rPr>
          <w:rtl/>
        </w:rPr>
        <w:t>)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2755"/>
        <w:gridCol w:w="6430"/>
      </w:tblGrid>
      <w:tr w:rsidR="00F00CA9" w:rsidTr="00CC00CB">
        <w:tc>
          <w:tcPr>
            <w:tcW w:w="1500" w:type="pct"/>
            <w:shd w:val="clear" w:color="auto" w:fill="auto"/>
          </w:tcPr>
          <w:p w:rsidR="00F00CA9" w:rsidRDefault="00F00CA9" w:rsidP="000D625E">
            <w:pPr>
              <w:pStyle w:val="rfdVar"/>
              <w:rPr>
                <w:rtl/>
              </w:rPr>
            </w:pPr>
          </w:p>
        </w:tc>
        <w:tc>
          <w:tcPr>
            <w:tcW w:w="3500" w:type="pct"/>
            <w:shd w:val="clear" w:color="auto" w:fill="auto"/>
          </w:tcPr>
          <w:p w:rsidR="00F00CA9" w:rsidRDefault="009E5D8A" w:rsidP="000D625E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نسخة خامسة من الكتاب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مبتورة الورقة الأخيرة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كتبت بقلم</w:t>
            </w:r>
            <w:r w:rsidR="00375CD3">
              <w:rPr>
                <w:rtl/>
              </w:rPr>
              <w:t xml:space="preserve"> </w:t>
            </w:r>
            <w:r w:rsidR="00375CD3">
              <w:rPr>
                <w:rtl/>
              </w:rPr>
              <w:br/>
            </w:r>
            <w:r w:rsidRPr="00AC6D18">
              <w:rPr>
                <w:rtl/>
              </w:rPr>
              <w:t>نسخي وبها أثر رطوبة</w:t>
            </w:r>
            <w:r w:rsidR="00095AA9">
              <w:rPr>
                <w:rtl/>
              </w:rPr>
              <w:t xml:space="preserve"> .</w:t>
            </w:r>
            <w:r w:rsidRPr="00AC6D18">
              <w:rPr>
                <w:rtl/>
              </w:rPr>
              <w:t xml:space="preserve"> الورق فرنجي</w:t>
            </w:r>
            <w:r w:rsidR="00095AA9">
              <w:rPr>
                <w:rtl/>
              </w:rPr>
              <w:t xml:space="preserve"> .</w:t>
            </w:r>
            <w:r w:rsidRPr="00AC6D18">
              <w:rPr>
                <w:rtl/>
              </w:rPr>
              <w:t xml:space="preserve"> القطع</w:t>
            </w:r>
            <w:r w:rsidR="007E0241">
              <w:rPr>
                <w:rtl/>
              </w:rPr>
              <w:t xml:space="preserve"> :</w:t>
            </w:r>
            <w:r w:rsidRPr="00AC6D18">
              <w:rPr>
                <w:rtl/>
              </w:rPr>
              <w:t xml:space="preserve"> مصري</w:t>
            </w:r>
            <w:r w:rsidR="00095AA9">
              <w:rPr>
                <w:rtl/>
              </w:rPr>
              <w:t xml:space="preserve"> .</w:t>
            </w:r>
            <w:r w:rsidRPr="00AC6D18">
              <w:rPr>
                <w:rtl/>
              </w:rPr>
              <w:t xml:space="preserve"> الورق</w:t>
            </w:r>
            <w:r w:rsidR="007E0241">
              <w:rPr>
                <w:rtl/>
              </w:rPr>
              <w:t xml:space="preserve"> :</w:t>
            </w:r>
            <w:r w:rsidR="00C23E61">
              <w:rPr>
                <w:rtl/>
              </w:rPr>
              <w:t xml:space="preserve"> </w:t>
            </w:r>
            <w:r w:rsidR="00C23E61">
              <w:rPr>
                <w:rtl/>
              </w:rPr>
              <w:br/>
            </w:r>
          </w:p>
        </w:tc>
      </w:tr>
    </w:tbl>
    <w:p w:rsidR="009E5D8A" w:rsidRDefault="00AC6D18" w:rsidP="00CC00CB">
      <w:pPr>
        <w:pStyle w:val="rfdPoemTini"/>
        <w:rPr>
          <w:rtl/>
        </w:rPr>
      </w:pPr>
      <w:r>
        <w:rPr>
          <w:rtl/>
        </w:rPr>
        <w:br w:type="page"/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2755"/>
        <w:gridCol w:w="6430"/>
      </w:tblGrid>
      <w:tr w:rsidR="009E5D8A" w:rsidTr="005F24D1">
        <w:tc>
          <w:tcPr>
            <w:tcW w:w="1500" w:type="pct"/>
            <w:shd w:val="clear" w:color="auto" w:fill="auto"/>
          </w:tcPr>
          <w:p w:rsidR="009E5D8A" w:rsidRDefault="009E5D8A" w:rsidP="000D625E">
            <w:pPr>
              <w:pStyle w:val="rfdVar"/>
              <w:rPr>
                <w:rtl/>
              </w:rPr>
            </w:pPr>
          </w:p>
        </w:tc>
        <w:tc>
          <w:tcPr>
            <w:tcW w:w="3500" w:type="pct"/>
            <w:shd w:val="clear" w:color="auto" w:fill="auto"/>
          </w:tcPr>
          <w:p w:rsidR="009E5D8A" w:rsidRDefault="009E5D8A" w:rsidP="000D625E">
            <w:pPr>
              <w:pStyle w:val="rfdVar0"/>
              <w:rPr>
                <w:rtl/>
              </w:rPr>
            </w:pPr>
            <w:r w:rsidRPr="00AC6D18">
              <w:rPr>
                <w:rtl/>
              </w:rPr>
              <w:t>179</w:t>
            </w:r>
            <w:r w:rsidR="00095AA9">
              <w:rPr>
                <w:rtl/>
              </w:rPr>
              <w:t xml:space="preserve"> .</w:t>
            </w:r>
          </w:p>
          <w:p w:rsidR="009E5D8A" w:rsidRDefault="00C47B65" w:rsidP="005F24D1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عدد السطور</w:t>
            </w:r>
            <w:r w:rsidR="007E0241">
              <w:rPr>
                <w:rtl/>
              </w:rPr>
              <w:t xml:space="preserve"> :</w:t>
            </w:r>
            <w:r w:rsidRPr="00AC6D18">
              <w:rPr>
                <w:rtl/>
              </w:rPr>
              <w:t xml:space="preserve"> 22 </w:t>
            </w:r>
            <w:r>
              <w:rPr>
                <w:rtl/>
              </w:rPr>
              <w:t xml:space="preserve">و </w:t>
            </w:r>
            <w:r w:rsidRPr="00AC6D18">
              <w:rPr>
                <w:rtl/>
              </w:rPr>
              <w:t>25</w:t>
            </w:r>
            <w:r w:rsidR="00095AA9">
              <w:rPr>
                <w:rtl/>
              </w:rPr>
              <w:t xml:space="preserve"> .</w:t>
            </w:r>
            <w:r>
              <w:rPr>
                <w:rtl/>
              </w:rPr>
              <w:t xml:space="preserve"> </w:t>
            </w:r>
            <w:r w:rsidRPr="00AC6D18">
              <w:rPr>
                <w:rtl/>
              </w:rPr>
              <w:t>5</w:t>
            </w:r>
            <w:r w:rsidR="005C5FDB">
              <w:rPr>
                <w:rtl/>
              </w:rPr>
              <w:t>/</w:t>
            </w:r>
            <w:r w:rsidRPr="00AC6D18">
              <w:rPr>
                <w:rtl/>
              </w:rPr>
              <w:t>18</w:t>
            </w:r>
            <w:r>
              <w:rPr>
                <w:rtl/>
              </w:rPr>
              <w:t xml:space="preserve"> × </w:t>
            </w:r>
            <w:r w:rsidRPr="00AC6D18">
              <w:rPr>
                <w:rtl/>
              </w:rPr>
              <w:t>10 سم</w:t>
            </w:r>
            <w:r w:rsidR="00095AA9">
              <w:rPr>
                <w:rtl/>
              </w:rPr>
              <w:t xml:space="preserve"> .</w:t>
            </w:r>
          </w:p>
        </w:tc>
      </w:tr>
    </w:tbl>
    <w:p w:rsidR="00AC6D18" w:rsidRPr="005F24D1" w:rsidRDefault="00AC6D18" w:rsidP="005F24D1">
      <w:pPr>
        <w:pStyle w:val="rfdCenterBold1"/>
        <w:rPr>
          <w:rtl/>
        </w:rPr>
      </w:pPr>
      <w:r w:rsidRPr="005F24D1">
        <w:rPr>
          <w:rtl/>
        </w:rPr>
        <w:t>(</w:t>
      </w:r>
      <w:r w:rsidR="005F24D1">
        <w:rPr>
          <w:rFonts w:hint="cs"/>
          <w:rtl/>
        </w:rPr>
        <w:t xml:space="preserve"> </w:t>
      </w:r>
      <w:r w:rsidRPr="005F24D1">
        <w:rPr>
          <w:rtl/>
        </w:rPr>
        <w:t>357</w:t>
      </w:r>
      <w:r w:rsidR="005F24D1">
        <w:rPr>
          <w:rFonts w:hint="cs"/>
          <w:rtl/>
        </w:rPr>
        <w:t xml:space="preserve"> </w:t>
      </w:r>
      <w:r w:rsidRPr="005F24D1">
        <w:rPr>
          <w:rtl/>
        </w:rPr>
        <w:t>)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2755"/>
        <w:gridCol w:w="6430"/>
      </w:tblGrid>
      <w:tr w:rsidR="00F00CA9" w:rsidTr="005F24D1">
        <w:tc>
          <w:tcPr>
            <w:tcW w:w="1500" w:type="pct"/>
            <w:shd w:val="clear" w:color="auto" w:fill="auto"/>
          </w:tcPr>
          <w:p w:rsidR="00F00CA9" w:rsidRDefault="00F00CA9" w:rsidP="000D625E">
            <w:pPr>
              <w:pStyle w:val="rfdVar"/>
              <w:rPr>
                <w:rtl/>
              </w:rPr>
            </w:pPr>
          </w:p>
        </w:tc>
        <w:tc>
          <w:tcPr>
            <w:tcW w:w="3500" w:type="pct"/>
            <w:shd w:val="clear" w:color="auto" w:fill="auto"/>
          </w:tcPr>
          <w:p w:rsidR="009E5D8A" w:rsidRPr="00AC6D18" w:rsidRDefault="009E5D8A" w:rsidP="000D625E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نسخة سادسة من الكتاب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ناقصة الآخر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كتبت بقلم نسخي</w:t>
            </w:r>
            <w:r w:rsidR="007E0241">
              <w:rPr>
                <w:rtl/>
              </w:rPr>
              <w:t xml:space="preserve"> ،</w:t>
            </w:r>
            <w:r w:rsidR="00375CD3">
              <w:rPr>
                <w:rtl/>
              </w:rPr>
              <w:t xml:space="preserve"> </w:t>
            </w:r>
            <w:r w:rsidR="00375CD3">
              <w:rPr>
                <w:rtl/>
              </w:rPr>
              <w:br/>
            </w:r>
            <w:r w:rsidRPr="00AC6D18">
              <w:rPr>
                <w:rtl/>
              </w:rPr>
              <w:t>وبعض صفحاتها الأ</w:t>
            </w:r>
            <w:r w:rsidR="00C47B65">
              <w:rPr>
                <w:rtl/>
              </w:rPr>
              <w:t>ُ</w:t>
            </w:r>
            <w:r w:rsidRPr="00AC6D18">
              <w:rPr>
                <w:rtl/>
              </w:rPr>
              <w:t>ولى مغايرة الخط</w:t>
            </w:r>
            <w:r w:rsidR="00C47B65">
              <w:rPr>
                <w:rtl/>
              </w:rPr>
              <w:t>ّ</w:t>
            </w:r>
            <w:r w:rsidR="00095AA9">
              <w:rPr>
                <w:rtl/>
              </w:rPr>
              <w:t xml:space="preserve"> .</w:t>
            </w:r>
            <w:r w:rsidRPr="00AC6D18">
              <w:rPr>
                <w:rtl/>
              </w:rPr>
              <w:t xml:space="preserve"> كتبت العناوين والعلامات</w:t>
            </w:r>
            <w:r w:rsidR="00375CD3">
              <w:rPr>
                <w:rtl/>
              </w:rPr>
              <w:t xml:space="preserve"> </w:t>
            </w:r>
            <w:r w:rsidR="00375CD3">
              <w:rPr>
                <w:rtl/>
              </w:rPr>
              <w:br/>
            </w:r>
            <w:r w:rsidRPr="00AC6D18">
              <w:rPr>
                <w:rtl/>
              </w:rPr>
              <w:t>بالشنجرف</w:t>
            </w:r>
            <w:r w:rsidR="00095AA9">
              <w:rPr>
                <w:rtl/>
              </w:rPr>
              <w:t xml:space="preserve"> .</w:t>
            </w:r>
            <w:r w:rsidRPr="00AC6D18">
              <w:rPr>
                <w:rtl/>
              </w:rPr>
              <w:t xml:space="preserve"> الورق ترمة</w:t>
            </w:r>
            <w:r w:rsidR="00095AA9">
              <w:rPr>
                <w:rtl/>
              </w:rPr>
              <w:t xml:space="preserve"> .</w:t>
            </w:r>
            <w:r w:rsidRPr="00AC6D18">
              <w:rPr>
                <w:rtl/>
              </w:rPr>
              <w:t xml:space="preserve"> القطع</w:t>
            </w:r>
            <w:r w:rsidR="007E0241">
              <w:rPr>
                <w:rtl/>
              </w:rPr>
              <w:t xml:space="preserve"> :</w:t>
            </w:r>
            <w:r w:rsidRPr="00AC6D18">
              <w:rPr>
                <w:rtl/>
              </w:rPr>
              <w:t xml:space="preserve"> رقعي</w:t>
            </w:r>
            <w:r w:rsidR="00095AA9">
              <w:rPr>
                <w:rtl/>
              </w:rPr>
              <w:t xml:space="preserve"> .</w:t>
            </w:r>
          </w:p>
          <w:p w:rsidR="00F00CA9" w:rsidRDefault="009E5D8A" w:rsidP="005F24D1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عدد السطور</w:t>
            </w:r>
            <w:r w:rsidR="007E0241">
              <w:rPr>
                <w:rtl/>
              </w:rPr>
              <w:t xml:space="preserve"> :</w:t>
            </w:r>
            <w:r w:rsidRPr="00AC6D18">
              <w:rPr>
                <w:rtl/>
              </w:rPr>
              <w:t xml:space="preserve"> 22</w:t>
            </w:r>
            <w:r w:rsidR="00095AA9">
              <w:rPr>
                <w:rtl/>
              </w:rPr>
              <w:t xml:space="preserve"> .</w:t>
            </w:r>
            <w:r>
              <w:rPr>
                <w:rtl/>
              </w:rPr>
              <w:t xml:space="preserve"> </w:t>
            </w:r>
            <w:r w:rsidRPr="00AC6D18">
              <w:rPr>
                <w:rtl/>
              </w:rPr>
              <w:t>5</w:t>
            </w:r>
            <w:r w:rsidR="005C5FDB">
              <w:rPr>
                <w:rtl/>
              </w:rPr>
              <w:t>/</w:t>
            </w:r>
            <w:r w:rsidRPr="00AC6D18">
              <w:rPr>
                <w:rtl/>
              </w:rPr>
              <w:t xml:space="preserve">14 </w:t>
            </w:r>
            <w:r>
              <w:rPr>
                <w:rtl/>
              </w:rPr>
              <w:t xml:space="preserve">× </w:t>
            </w:r>
            <w:r w:rsidRPr="00AC6D18">
              <w:rPr>
                <w:rtl/>
              </w:rPr>
              <w:t>5</w:t>
            </w:r>
            <w:r w:rsidR="005C5FDB">
              <w:rPr>
                <w:rtl/>
              </w:rPr>
              <w:t>/</w:t>
            </w:r>
            <w:r w:rsidRPr="00AC6D18">
              <w:rPr>
                <w:rtl/>
              </w:rPr>
              <w:t>7 سم</w:t>
            </w:r>
            <w:r w:rsidR="00095AA9">
              <w:rPr>
                <w:rtl/>
              </w:rPr>
              <w:t xml:space="preserve"> .</w:t>
            </w:r>
          </w:p>
        </w:tc>
      </w:tr>
    </w:tbl>
    <w:p w:rsidR="00AC6D18" w:rsidRPr="005F24D1" w:rsidRDefault="00AC6D18" w:rsidP="005F24D1">
      <w:pPr>
        <w:pStyle w:val="rfdCenterBold1"/>
        <w:rPr>
          <w:rtl/>
        </w:rPr>
      </w:pPr>
      <w:r w:rsidRPr="005F24D1">
        <w:rPr>
          <w:rtl/>
        </w:rPr>
        <w:t>(</w:t>
      </w:r>
      <w:r w:rsidR="005F24D1">
        <w:rPr>
          <w:rFonts w:hint="cs"/>
          <w:rtl/>
        </w:rPr>
        <w:t xml:space="preserve"> </w:t>
      </w:r>
      <w:r w:rsidRPr="005F24D1">
        <w:rPr>
          <w:rtl/>
        </w:rPr>
        <w:t>358</w:t>
      </w:r>
      <w:r w:rsidR="005F24D1">
        <w:rPr>
          <w:rFonts w:hint="cs"/>
          <w:rtl/>
        </w:rPr>
        <w:t xml:space="preserve"> </w:t>
      </w:r>
      <w:r w:rsidRPr="005F24D1">
        <w:rPr>
          <w:rtl/>
        </w:rPr>
        <w:t>)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2755"/>
        <w:gridCol w:w="6430"/>
      </w:tblGrid>
      <w:tr w:rsidR="00F96250" w:rsidTr="005F24D1">
        <w:tc>
          <w:tcPr>
            <w:tcW w:w="1500" w:type="pct"/>
            <w:shd w:val="clear" w:color="auto" w:fill="auto"/>
          </w:tcPr>
          <w:p w:rsidR="00F96250" w:rsidRDefault="00F96250" w:rsidP="000D625E">
            <w:pPr>
              <w:pStyle w:val="rfdVar"/>
              <w:rPr>
                <w:rtl/>
              </w:rPr>
            </w:pPr>
          </w:p>
        </w:tc>
        <w:tc>
          <w:tcPr>
            <w:tcW w:w="3500" w:type="pct"/>
            <w:shd w:val="clear" w:color="auto" w:fill="auto"/>
          </w:tcPr>
          <w:p w:rsidR="00C47B65" w:rsidRDefault="009E5D8A" w:rsidP="000D625E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نسخة سابعة من الكتاب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لم يتم</w:t>
            </w:r>
            <w:r w:rsidR="00C47B65">
              <w:rPr>
                <w:rtl/>
              </w:rPr>
              <w:t>ّ</w:t>
            </w:r>
            <w:r w:rsidRPr="00AC6D18">
              <w:rPr>
                <w:rtl/>
              </w:rPr>
              <w:t>ها الكاتب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كتبت بقلم نسخي</w:t>
            </w:r>
            <w:r w:rsidR="007E0241">
              <w:rPr>
                <w:rtl/>
              </w:rPr>
              <w:t xml:space="preserve"> ،</w:t>
            </w:r>
            <w:r w:rsidR="00375CD3">
              <w:rPr>
                <w:rtl/>
              </w:rPr>
              <w:t xml:space="preserve"> </w:t>
            </w:r>
            <w:r w:rsidR="00375CD3">
              <w:rPr>
                <w:rtl/>
              </w:rPr>
              <w:br/>
            </w:r>
            <w:r w:rsidRPr="00AC6D18">
              <w:rPr>
                <w:rtl/>
              </w:rPr>
              <w:t>الورق فرنجي</w:t>
            </w:r>
            <w:r w:rsidR="00095AA9">
              <w:rPr>
                <w:rtl/>
              </w:rPr>
              <w:t xml:space="preserve"> .</w:t>
            </w:r>
            <w:r w:rsidRPr="00AC6D18">
              <w:rPr>
                <w:rtl/>
              </w:rPr>
              <w:t xml:space="preserve"> القطع</w:t>
            </w:r>
            <w:r w:rsidR="007E0241">
              <w:rPr>
                <w:rtl/>
              </w:rPr>
              <w:t xml:space="preserve"> :</w:t>
            </w:r>
            <w:r w:rsidRPr="00AC6D18">
              <w:rPr>
                <w:rtl/>
              </w:rPr>
              <w:t xml:space="preserve"> رحلي</w:t>
            </w:r>
            <w:r w:rsidR="00095AA9">
              <w:rPr>
                <w:rtl/>
              </w:rPr>
              <w:t xml:space="preserve"> .</w:t>
            </w:r>
          </w:p>
          <w:p w:rsidR="00F96250" w:rsidRDefault="009E5D8A" w:rsidP="000D625E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عدد السطور</w:t>
            </w:r>
            <w:r w:rsidR="007E0241">
              <w:rPr>
                <w:rtl/>
              </w:rPr>
              <w:t xml:space="preserve"> :</w:t>
            </w:r>
            <w:r w:rsidRPr="00AC6D18">
              <w:rPr>
                <w:rtl/>
              </w:rPr>
              <w:t xml:space="preserve"> 25</w:t>
            </w:r>
            <w:r w:rsidR="00095AA9">
              <w:rPr>
                <w:rtl/>
              </w:rPr>
              <w:t xml:space="preserve"> .</w:t>
            </w:r>
            <w:r w:rsidRPr="00AC6D18">
              <w:rPr>
                <w:rtl/>
              </w:rPr>
              <w:t xml:space="preserve"> 25</w:t>
            </w:r>
            <w:r>
              <w:rPr>
                <w:rtl/>
              </w:rPr>
              <w:t xml:space="preserve"> × </w:t>
            </w:r>
            <w:r w:rsidRPr="00AC6D18">
              <w:rPr>
                <w:rtl/>
              </w:rPr>
              <w:t>13 سم</w:t>
            </w:r>
            <w:r w:rsidR="00095AA9">
              <w:rPr>
                <w:rtl/>
              </w:rPr>
              <w:t xml:space="preserve"> .</w:t>
            </w:r>
          </w:p>
        </w:tc>
      </w:tr>
    </w:tbl>
    <w:p w:rsidR="00AC6D18" w:rsidRPr="005F24D1" w:rsidRDefault="00AC6D18" w:rsidP="005F24D1">
      <w:pPr>
        <w:pStyle w:val="rfdCenterBold1"/>
        <w:rPr>
          <w:rtl/>
        </w:rPr>
      </w:pPr>
      <w:r w:rsidRPr="005F24D1">
        <w:rPr>
          <w:rtl/>
        </w:rPr>
        <w:t>(</w:t>
      </w:r>
      <w:r w:rsidR="005F24D1">
        <w:rPr>
          <w:rFonts w:hint="cs"/>
          <w:rtl/>
        </w:rPr>
        <w:t xml:space="preserve"> </w:t>
      </w:r>
      <w:r w:rsidRPr="005F24D1">
        <w:rPr>
          <w:rtl/>
        </w:rPr>
        <w:t>359</w:t>
      </w:r>
      <w:r w:rsidR="005F24D1">
        <w:rPr>
          <w:rFonts w:hint="cs"/>
          <w:rtl/>
        </w:rPr>
        <w:t xml:space="preserve"> </w:t>
      </w:r>
      <w:r w:rsidRPr="005F24D1">
        <w:rPr>
          <w:rtl/>
        </w:rPr>
        <w:t>)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2755"/>
        <w:gridCol w:w="6430"/>
      </w:tblGrid>
      <w:tr w:rsidR="00F96250" w:rsidTr="005F24D1">
        <w:tc>
          <w:tcPr>
            <w:tcW w:w="1500" w:type="pct"/>
            <w:shd w:val="clear" w:color="auto" w:fill="auto"/>
          </w:tcPr>
          <w:p w:rsidR="00F96250" w:rsidRDefault="00F96250" w:rsidP="000D625E">
            <w:pPr>
              <w:pStyle w:val="rfdVar"/>
              <w:rPr>
                <w:rtl/>
              </w:rPr>
            </w:pPr>
          </w:p>
        </w:tc>
        <w:tc>
          <w:tcPr>
            <w:tcW w:w="3500" w:type="pct"/>
            <w:shd w:val="clear" w:color="auto" w:fill="auto"/>
          </w:tcPr>
          <w:p w:rsidR="009E5D8A" w:rsidRPr="00AC6D18" w:rsidRDefault="009E5D8A" w:rsidP="000D625E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نسخة ثامنة من الكتاب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كتبت بقلم النستعليق على الطريقة</w:t>
            </w:r>
            <w:r w:rsidR="00375CD3">
              <w:rPr>
                <w:rtl/>
              </w:rPr>
              <w:t xml:space="preserve"> </w:t>
            </w:r>
            <w:r w:rsidR="00375CD3">
              <w:rPr>
                <w:rtl/>
              </w:rPr>
              <w:br/>
            </w:r>
            <w:r w:rsidRPr="00AC6D18">
              <w:rPr>
                <w:rtl/>
              </w:rPr>
              <w:t>الهندية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وهو من خطوط القرن الحادي عشر تقديرا</w:t>
            </w:r>
            <w:r w:rsidR="00C47B65">
              <w:rPr>
                <w:rtl/>
              </w:rPr>
              <w:t>ً</w:t>
            </w:r>
            <w:r w:rsidR="00095AA9">
              <w:rPr>
                <w:rtl/>
              </w:rPr>
              <w:t xml:space="preserve"> .</w:t>
            </w:r>
            <w:r w:rsidRPr="00AC6D18">
              <w:rPr>
                <w:rtl/>
              </w:rPr>
              <w:t xml:space="preserve"> كتبت</w:t>
            </w:r>
            <w:r w:rsidR="00375CD3">
              <w:rPr>
                <w:rtl/>
              </w:rPr>
              <w:t xml:space="preserve"> </w:t>
            </w:r>
            <w:r w:rsidR="00375CD3">
              <w:rPr>
                <w:rtl/>
              </w:rPr>
              <w:br/>
            </w:r>
            <w:r w:rsidRPr="00AC6D18">
              <w:rPr>
                <w:rtl/>
              </w:rPr>
              <w:t>العناوين والعلامات بالشنجرف</w:t>
            </w:r>
            <w:r w:rsidR="00095AA9">
              <w:rPr>
                <w:rtl/>
              </w:rPr>
              <w:t xml:space="preserve"> .</w:t>
            </w:r>
            <w:r w:rsidRPr="00AC6D18">
              <w:rPr>
                <w:rtl/>
              </w:rPr>
              <w:t xml:space="preserve"> القطع</w:t>
            </w:r>
            <w:r w:rsidR="007E0241">
              <w:rPr>
                <w:rtl/>
              </w:rPr>
              <w:t xml:space="preserve"> :</w:t>
            </w:r>
            <w:r w:rsidRPr="00AC6D18">
              <w:rPr>
                <w:rtl/>
              </w:rPr>
              <w:t xml:space="preserve"> وزيري</w:t>
            </w:r>
            <w:r w:rsidR="00095AA9">
              <w:rPr>
                <w:rtl/>
              </w:rPr>
              <w:t xml:space="preserve"> .</w:t>
            </w:r>
          </w:p>
          <w:p w:rsidR="00F96250" w:rsidRDefault="009E5D8A" w:rsidP="005F24D1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عدد السطور 24</w:t>
            </w:r>
            <w:r w:rsidR="00095AA9">
              <w:rPr>
                <w:rtl/>
              </w:rPr>
              <w:t xml:space="preserve"> .</w:t>
            </w:r>
            <w:r w:rsidRPr="00AC6D18">
              <w:rPr>
                <w:rtl/>
              </w:rPr>
              <w:t xml:space="preserve"> 19 </w:t>
            </w:r>
            <w:r>
              <w:rPr>
                <w:rtl/>
              </w:rPr>
              <w:t xml:space="preserve">× </w:t>
            </w:r>
            <w:r w:rsidRPr="00AC6D18">
              <w:rPr>
                <w:rtl/>
              </w:rPr>
              <w:t>5</w:t>
            </w:r>
            <w:r w:rsidR="005C5FDB">
              <w:rPr>
                <w:rtl/>
              </w:rPr>
              <w:t>/</w:t>
            </w:r>
            <w:r w:rsidRPr="00AC6D18">
              <w:rPr>
                <w:rtl/>
              </w:rPr>
              <w:t>12 سم</w:t>
            </w:r>
            <w:r w:rsidR="00095AA9">
              <w:rPr>
                <w:rtl/>
              </w:rPr>
              <w:t xml:space="preserve"> .</w:t>
            </w:r>
          </w:p>
        </w:tc>
      </w:tr>
    </w:tbl>
    <w:p w:rsidR="00F00CA9" w:rsidRPr="005F24D1" w:rsidRDefault="00AC6D18" w:rsidP="005F24D1">
      <w:pPr>
        <w:pStyle w:val="rfdCenterBold1"/>
        <w:rPr>
          <w:rtl/>
        </w:rPr>
      </w:pPr>
      <w:r w:rsidRPr="005F24D1">
        <w:rPr>
          <w:rtl/>
        </w:rPr>
        <w:t>(</w:t>
      </w:r>
      <w:r w:rsidR="005F24D1">
        <w:rPr>
          <w:rFonts w:hint="cs"/>
          <w:rtl/>
        </w:rPr>
        <w:t xml:space="preserve"> </w:t>
      </w:r>
      <w:r w:rsidRPr="005F24D1">
        <w:rPr>
          <w:rtl/>
        </w:rPr>
        <w:t>360</w:t>
      </w:r>
      <w:r w:rsidR="005F24D1">
        <w:rPr>
          <w:rFonts w:hint="cs"/>
          <w:rtl/>
        </w:rPr>
        <w:t xml:space="preserve"> </w:t>
      </w:r>
      <w:r w:rsidRPr="005F24D1">
        <w:rPr>
          <w:rtl/>
        </w:rPr>
        <w:t>)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429"/>
        <w:gridCol w:w="2756"/>
      </w:tblGrid>
      <w:tr w:rsidR="00F96250" w:rsidTr="001D4B83">
        <w:tc>
          <w:tcPr>
            <w:tcW w:w="3500" w:type="pct"/>
            <w:shd w:val="clear" w:color="auto" w:fill="auto"/>
            <w:tcMar>
              <w:left w:w="0" w:type="dxa"/>
              <w:right w:w="0" w:type="dxa"/>
            </w:tcMar>
          </w:tcPr>
          <w:p w:rsidR="00F96250" w:rsidRPr="009E5D8A" w:rsidRDefault="009E5D8A" w:rsidP="009E5D8A">
            <w:pPr>
              <w:rPr>
                <w:rStyle w:val="rfdBold2"/>
                <w:rtl/>
              </w:rPr>
            </w:pPr>
            <w:r w:rsidRPr="009E5D8A">
              <w:rPr>
                <w:rStyle w:val="rfdBold2"/>
                <w:rtl/>
              </w:rPr>
              <w:t>معالم الأ</w:t>
            </w:r>
            <w:r w:rsidR="00C47B65">
              <w:rPr>
                <w:rStyle w:val="rfdBold2"/>
                <w:rtl/>
              </w:rPr>
              <w:t>ُ</w:t>
            </w:r>
            <w:r w:rsidRPr="009E5D8A">
              <w:rPr>
                <w:rStyle w:val="rfdBold2"/>
                <w:rtl/>
              </w:rPr>
              <w:t>صول</w:t>
            </w:r>
            <w:r w:rsidR="00095AA9">
              <w:rPr>
                <w:rStyle w:val="rfdBold2"/>
                <w:rtl/>
              </w:rPr>
              <w:t xml:space="preserve"> .</w:t>
            </w:r>
          </w:p>
        </w:tc>
        <w:tc>
          <w:tcPr>
            <w:tcW w:w="1500" w:type="pct"/>
            <w:shd w:val="clear" w:color="auto" w:fill="auto"/>
            <w:tcMar>
              <w:left w:w="0" w:type="dxa"/>
              <w:right w:w="0" w:type="dxa"/>
            </w:tcMar>
          </w:tcPr>
          <w:p w:rsidR="00F96250" w:rsidRDefault="00773F9D" w:rsidP="009E5D8A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5F24D1">
              <w:rPr>
                <w:rFonts w:hint="cs"/>
                <w:rtl/>
              </w:rPr>
              <w:t xml:space="preserve"> </w:t>
            </w:r>
            <w:r w:rsidR="009E5D8A" w:rsidRPr="00AC6D18">
              <w:rPr>
                <w:rtl/>
              </w:rPr>
              <w:t>أ</w:t>
            </w:r>
            <w:r w:rsidR="00C47B65">
              <w:rPr>
                <w:rtl/>
              </w:rPr>
              <w:t>ُ</w:t>
            </w:r>
            <w:r w:rsidR="009E5D8A" w:rsidRPr="00AC6D18">
              <w:rPr>
                <w:rtl/>
              </w:rPr>
              <w:t>صول</w:t>
            </w:r>
            <w:r w:rsidR="009E5D8A">
              <w:rPr>
                <w:rtl/>
              </w:rPr>
              <w:t xml:space="preserve"> ـ عربي</w:t>
            </w:r>
            <w:r w:rsidR="005F24D1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AC6D18" w:rsidRPr="00AC6D18" w:rsidRDefault="00AC6D18" w:rsidP="00AC6D18">
      <w:pPr>
        <w:rPr>
          <w:rtl/>
        </w:rPr>
      </w:pPr>
      <w:r w:rsidRPr="00AC6D18">
        <w:rPr>
          <w:rtl/>
        </w:rPr>
        <w:t xml:space="preserve">للشيخ حسن ابن الشهيد الثاني </w:t>
      </w:r>
      <w:r w:rsidR="00773F9D">
        <w:rPr>
          <w:rtl/>
        </w:rPr>
        <w:t>(</w:t>
      </w:r>
      <w:r w:rsidR="005F24D1">
        <w:rPr>
          <w:rFonts w:hint="cs"/>
          <w:rtl/>
        </w:rPr>
        <w:t xml:space="preserve"> </w:t>
      </w:r>
      <w:r w:rsidRPr="00AC6D18">
        <w:rPr>
          <w:rtl/>
        </w:rPr>
        <w:t>1011 ه</w:t>
      </w:r>
      <w:r w:rsidR="00C47B65">
        <w:rPr>
          <w:rtl/>
        </w:rPr>
        <w:t>ـ</w:t>
      </w:r>
      <w:r w:rsidR="005F24D1">
        <w:rPr>
          <w:rFonts w:hint="cs"/>
          <w:rtl/>
        </w:rPr>
        <w:t xml:space="preserve"> </w:t>
      </w:r>
      <w:r w:rsidR="00773F9D">
        <w:rPr>
          <w:rtl/>
        </w:rPr>
        <w:t>)</w:t>
      </w:r>
      <w:r w:rsidR="00095AA9">
        <w:rPr>
          <w:rtl/>
        </w:rPr>
        <w:t xml:space="preserve"> 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2755"/>
        <w:gridCol w:w="6430"/>
      </w:tblGrid>
      <w:tr w:rsidR="00F96250" w:rsidTr="005F24D1">
        <w:tc>
          <w:tcPr>
            <w:tcW w:w="1500" w:type="pct"/>
            <w:shd w:val="clear" w:color="auto" w:fill="auto"/>
          </w:tcPr>
          <w:p w:rsidR="00F96250" w:rsidRDefault="00F96250" w:rsidP="000D625E">
            <w:pPr>
              <w:pStyle w:val="rfdVar"/>
              <w:rPr>
                <w:rtl/>
              </w:rPr>
            </w:pPr>
          </w:p>
        </w:tc>
        <w:tc>
          <w:tcPr>
            <w:tcW w:w="3500" w:type="pct"/>
            <w:shd w:val="clear" w:color="auto" w:fill="auto"/>
          </w:tcPr>
          <w:p w:rsidR="00F96250" w:rsidRDefault="009E5D8A" w:rsidP="000D625E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نسخة كتبت بقلم نسخي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كتبها شفيع بن عبد الفت</w:t>
            </w:r>
            <w:r w:rsidR="00C47B65">
              <w:rPr>
                <w:rtl/>
              </w:rPr>
              <w:t>ّ</w:t>
            </w:r>
            <w:r w:rsidRPr="00AC6D18">
              <w:rPr>
                <w:rtl/>
              </w:rPr>
              <w:t>اح</w:t>
            </w:r>
            <w:r w:rsidR="00375CD3">
              <w:rPr>
                <w:rtl/>
              </w:rPr>
              <w:t xml:space="preserve"> </w:t>
            </w:r>
            <w:r w:rsidR="00375CD3">
              <w:rPr>
                <w:rtl/>
              </w:rPr>
              <w:br/>
            </w:r>
            <w:r w:rsidRPr="00AC6D18">
              <w:rPr>
                <w:rtl/>
              </w:rPr>
              <w:t>الخوانساري سنة 1185 ه</w:t>
            </w:r>
            <w:r w:rsidR="00C47B65">
              <w:rPr>
                <w:rtl/>
              </w:rPr>
              <w:t>ـ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أوقفها الحاج الميرزا أحمد الرضوي في</w:t>
            </w:r>
            <w:r w:rsidR="00375CD3">
              <w:rPr>
                <w:rtl/>
              </w:rPr>
              <w:t xml:space="preserve"> </w:t>
            </w:r>
            <w:r w:rsidR="00375CD3">
              <w:rPr>
                <w:rtl/>
              </w:rPr>
              <w:br/>
            </w:r>
            <w:r w:rsidRPr="00AC6D18">
              <w:rPr>
                <w:rtl/>
              </w:rPr>
              <w:t>شو</w:t>
            </w:r>
            <w:r w:rsidR="00C47B65">
              <w:rPr>
                <w:rtl/>
              </w:rPr>
              <w:t>ّ</w:t>
            </w:r>
            <w:r w:rsidRPr="00AC6D18">
              <w:rPr>
                <w:rtl/>
              </w:rPr>
              <w:t>ال سنة 1304 ه</w:t>
            </w:r>
            <w:r w:rsidR="00C47B65">
              <w:rPr>
                <w:rtl/>
              </w:rPr>
              <w:t>ـ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كتبت العناوين والعلامات باللون الأحمر</w:t>
            </w:r>
            <w:r w:rsidR="00095AA9">
              <w:rPr>
                <w:rtl/>
              </w:rPr>
              <w:t xml:space="preserve"> .</w:t>
            </w:r>
            <w:r w:rsidR="00C47B65">
              <w:rPr>
                <w:rtl/>
              </w:rPr>
              <w:t xml:space="preserve"> </w:t>
            </w:r>
            <w:r w:rsidR="00C47B65">
              <w:rPr>
                <w:rtl/>
              </w:rPr>
              <w:br/>
            </w:r>
          </w:p>
        </w:tc>
      </w:tr>
    </w:tbl>
    <w:p w:rsidR="00107863" w:rsidRDefault="00107863" w:rsidP="005F24D1">
      <w:pPr>
        <w:pStyle w:val="rfdPoemTini"/>
        <w:rPr>
          <w:rtl/>
        </w:rPr>
        <w:sectPr w:rsidR="00107863" w:rsidSect="00107863">
          <w:headerReference w:type="even" r:id="rId201"/>
          <w:headerReference w:type="default" r:id="rId202"/>
          <w:headerReference w:type="first" r:id="rId203"/>
          <w:type w:val="continuous"/>
          <w:pgSz w:w="11907" w:h="16840" w:code="9"/>
          <w:pgMar w:top="1247" w:right="1361" w:bottom="1247" w:left="1361" w:header="720" w:footer="720" w:gutter="0"/>
          <w:cols w:space="720"/>
          <w:titlePg/>
          <w:bidi/>
          <w:rtlGutter/>
          <w:docGrid w:linePitch="360"/>
        </w:sectPr>
      </w:pPr>
    </w:p>
    <w:p w:rsidR="009E5D8A" w:rsidRDefault="00AC6D18" w:rsidP="005F24D1">
      <w:pPr>
        <w:pStyle w:val="rfdPoemTini"/>
        <w:rPr>
          <w:rtl/>
        </w:rPr>
      </w:pPr>
      <w:r>
        <w:rPr>
          <w:rtl/>
        </w:rPr>
        <w:lastRenderedPageBreak/>
        <w:br w:type="page"/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2755"/>
        <w:gridCol w:w="6430"/>
      </w:tblGrid>
      <w:tr w:rsidR="009E5D8A" w:rsidTr="001D4B83">
        <w:tc>
          <w:tcPr>
            <w:tcW w:w="1500" w:type="pct"/>
            <w:shd w:val="clear" w:color="auto" w:fill="auto"/>
          </w:tcPr>
          <w:p w:rsidR="009E5D8A" w:rsidRDefault="009E5D8A" w:rsidP="000D625E">
            <w:pPr>
              <w:pStyle w:val="rfdVar"/>
              <w:rPr>
                <w:rtl/>
              </w:rPr>
            </w:pPr>
          </w:p>
        </w:tc>
        <w:tc>
          <w:tcPr>
            <w:tcW w:w="3500" w:type="pct"/>
            <w:shd w:val="clear" w:color="auto" w:fill="auto"/>
          </w:tcPr>
          <w:p w:rsidR="009E5D8A" w:rsidRDefault="009E5D8A" w:rsidP="000D625E">
            <w:pPr>
              <w:pStyle w:val="rfdVar0"/>
              <w:rPr>
                <w:rtl/>
              </w:rPr>
            </w:pPr>
            <w:r w:rsidRPr="00AC6D18">
              <w:rPr>
                <w:rtl/>
              </w:rPr>
              <w:t>الورق سباهاني</w:t>
            </w:r>
            <w:r w:rsidR="00095AA9">
              <w:rPr>
                <w:rtl/>
              </w:rPr>
              <w:t xml:space="preserve"> .</w:t>
            </w:r>
            <w:r w:rsidRPr="00AC6D18">
              <w:rPr>
                <w:rtl/>
              </w:rPr>
              <w:t xml:space="preserve"> القطع</w:t>
            </w:r>
            <w:r w:rsidR="007E0241">
              <w:rPr>
                <w:rtl/>
              </w:rPr>
              <w:t xml:space="preserve"> :</w:t>
            </w:r>
            <w:r w:rsidRPr="00AC6D18">
              <w:rPr>
                <w:rtl/>
              </w:rPr>
              <w:t xml:space="preserve"> رقعي</w:t>
            </w:r>
            <w:r w:rsidR="00095AA9">
              <w:rPr>
                <w:rtl/>
              </w:rPr>
              <w:t xml:space="preserve"> .</w:t>
            </w:r>
          </w:p>
          <w:p w:rsidR="009E5D8A" w:rsidRDefault="009E5D8A" w:rsidP="000D625E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عدد السطور</w:t>
            </w:r>
            <w:r w:rsidR="007E0241">
              <w:rPr>
                <w:rtl/>
              </w:rPr>
              <w:t xml:space="preserve"> :</w:t>
            </w:r>
            <w:r w:rsidRPr="00AC6D18">
              <w:rPr>
                <w:rtl/>
              </w:rPr>
              <w:t xml:space="preserve"> 17</w:t>
            </w:r>
            <w:r w:rsidR="00095AA9">
              <w:rPr>
                <w:rtl/>
              </w:rPr>
              <w:t xml:space="preserve"> .</w:t>
            </w:r>
            <w:r w:rsidRPr="00AC6D18">
              <w:rPr>
                <w:rtl/>
              </w:rPr>
              <w:t xml:space="preserve"> 12</w:t>
            </w:r>
            <w:r>
              <w:rPr>
                <w:rtl/>
              </w:rPr>
              <w:t xml:space="preserve"> × </w:t>
            </w:r>
            <w:r w:rsidRPr="00AC6D18">
              <w:rPr>
                <w:rtl/>
              </w:rPr>
              <w:t>6 سم</w:t>
            </w:r>
            <w:r w:rsidR="00095AA9">
              <w:rPr>
                <w:rtl/>
              </w:rPr>
              <w:t xml:space="preserve"> .</w:t>
            </w:r>
          </w:p>
        </w:tc>
      </w:tr>
    </w:tbl>
    <w:p w:rsidR="00AC6D18" w:rsidRPr="001D4B83" w:rsidRDefault="00AC6D18" w:rsidP="001D4B83">
      <w:pPr>
        <w:pStyle w:val="rfdCenterBold1"/>
        <w:rPr>
          <w:rtl/>
        </w:rPr>
      </w:pPr>
      <w:r w:rsidRPr="001D4B83">
        <w:rPr>
          <w:rtl/>
        </w:rPr>
        <w:t>(</w:t>
      </w:r>
      <w:r w:rsidR="001D4B83">
        <w:rPr>
          <w:rFonts w:hint="cs"/>
          <w:rtl/>
        </w:rPr>
        <w:t xml:space="preserve"> </w:t>
      </w:r>
      <w:r w:rsidRPr="001D4B83">
        <w:rPr>
          <w:rtl/>
        </w:rPr>
        <w:t>361</w:t>
      </w:r>
      <w:r w:rsidR="001D4B83">
        <w:rPr>
          <w:rFonts w:hint="cs"/>
          <w:rtl/>
        </w:rPr>
        <w:t xml:space="preserve"> </w:t>
      </w:r>
      <w:r w:rsidRPr="001D4B83">
        <w:rPr>
          <w:rtl/>
        </w:rPr>
        <w:t>)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2755"/>
        <w:gridCol w:w="6430"/>
      </w:tblGrid>
      <w:tr w:rsidR="00F96250" w:rsidTr="001D4B83">
        <w:tc>
          <w:tcPr>
            <w:tcW w:w="1500" w:type="pct"/>
            <w:shd w:val="clear" w:color="auto" w:fill="auto"/>
          </w:tcPr>
          <w:p w:rsidR="00F96250" w:rsidRDefault="00F96250" w:rsidP="000D625E">
            <w:pPr>
              <w:pStyle w:val="rfdVar"/>
              <w:rPr>
                <w:rtl/>
              </w:rPr>
            </w:pPr>
          </w:p>
        </w:tc>
        <w:tc>
          <w:tcPr>
            <w:tcW w:w="3500" w:type="pct"/>
            <w:shd w:val="clear" w:color="auto" w:fill="auto"/>
          </w:tcPr>
          <w:p w:rsidR="009E5D8A" w:rsidRPr="00AC6D18" w:rsidRDefault="009E5D8A" w:rsidP="000D625E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نسخة ثانية من الكتاب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مبتورة الأعلى والأسفل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كتبت بقلم</w:t>
            </w:r>
            <w:r w:rsidR="00375CD3">
              <w:rPr>
                <w:rtl/>
              </w:rPr>
              <w:t xml:space="preserve"> </w:t>
            </w:r>
            <w:r w:rsidR="00375CD3">
              <w:rPr>
                <w:rtl/>
              </w:rPr>
              <w:br/>
            </w:r>
            <w:r w:rsidRPr="00AC6D18">
              <w:rPr>
                <w:rtl/>
              </w:rPr>
              <w:t>نسخي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لم يلاحظ عليها آثار الوقف</w:t>
            </w:r>
            <w:r w:rsidR="00095AA9">
              <w:rPr>
                <w:rtl/>
              </w:rPr>
              <w:t xml:space="preserve"> .</w:t>
            </w:r>
            <w:r w:rsidRPr="00AC6D18">
              <w:rPr>
                <w:rtl/>
              </w:rPr>
              <w:t xml:space="preserve"> الورق فرنجي</w:t>
            </w:r>
            <w:r w:rsidR="00095AA9">
              <w:rPr>
                <w:rtl/>
              </w:rPr>
              <w:t xml:space="preserve"> .</w:t>
            </w:r>
            <w:r w:rsidRPr="00AC6D18">
              <w:rPr>
                <w:rtl/>
              </w:rPr>
              <w:t xml:space="preserve"> القطع</w:t>
            </w:r>
            <w:r w:rsidR="007E0241">
              <w:rPr>
                <w:rtl/>
              </w:rPr>
              <w:t xml:space="preserve"> :</w:t>
            </w:r>
            <w:r w:rsidR="00375CD3">
              <w:rPr>
                <w:rtl/>
              </w:rPr>
              <w:t xml:space="preserve"> </w:t>
            </w:r>
            <w:r w:rsidR="00375CD3">
              <w:rPr>
                <w:rtl/>
              </w:rPr>
              <w:br/>
            </w:r>
            <w:r w:rsidRPr="00AC6D18">
              <w:rPr>
                <w:rtl/>
              </w:rPr>
              <w:t>رقعي</w:t>
            </w:r>
            <w:r w:rsidR="00095AA9">
              <w:rPr>
                <w:rtl/>
              </w:rPr>
              <w:t xml:space="preserve"> .</w:t>
            </w:r>
          </w:p>
          <w:p w:rsidR="00F96250" w:rsidRDefault="009E5D8A" w:rsidP="001D4B83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عدد السطور</w:t>
            </w:r>
            <w:r w:rsidR="007E0241">
              <w:rPr>
                <w:rtl/>
              </w:rPr>
              <w:t xml:space="preserve"> :</w:t>
            </w:r>
            <w:r w:rsidRPr="00AC6D18">
              <w:rPr>
                <w:rtl/>
              </w:rPr>
              <w:t xml:space="preserve"> 18</w:t>
            </w:r>
            <w:r w:rsidR="00095AA9">
              <w:rPr>
                <w:rtl/>
              </w:rPr>
              <w:t xml:space="preserve"> .</w:t>
            </w:r>
            <w:r>
              <w:rPr>
                <w:rtl/>
              </w:rPr>
              <w:t xml:space="preserve"> </w:t>
            </w:r>
            <w:r w:rsidRPr="00AC6D18">
              <w:rPr>
                <w:rtl/>
              </w:rPr>
              <w:t>5</w:t>
            </w:r>
            <w:r w:rsidR="005C5FDB">
              <w:rPr>
                <w:rtl/>
              </w:rPr>
              <w:t>/</w:t>
            </w:r>
            <w:r w:rsidRPr="00AC6D18">
              <w:rPr>
                <w:rtl/>
              </w:rPr>
              <w:t>14</w:t>
            </w:r>
            <w:r>
              <w:rPr>
                <w:rtl/>
              </w:rPr>
              <w:t xml:space="preserve"> × </w:t>
            </w:r>
            <w:r w:rsidRPr="00AC6D18">
              <w:rPr>
                <w:rtl/>
              </w:rPr>
              <w:t>6 سم</w:t>
            </w:r>
            <w:r w:rsidR="00095AA9">
              <w:rPr>
                <w:rtl/>
              </w:rPr>
              <w:t xml:space="preserve"> .</w:t>
            </w:r>
          </w:p>
        </w:tc>
      </w:tr>
    </w:tbl>
    <w:p w:rsidR="00AC6D18" w:rsidRPr="001D4B83" w:rsidRDefault="00AC6D18" w:rsidP="001D4B83">
      <w:pPr>
        <w:pStyle w:val="rfdCenterBold1"/>
        <w:rPr>
          <w:rtl/>
        </w:rPr>
      </w:pPr>
      <w:r w:rsidRPr="001D4B83">
        <w:rPr>
          <w:rtl/>
        </w:rPr>
        <w:t>(</w:t>
      </w:r>
      <w:r w:rsidR="001D4B83">
        <w:rPr>
          <w:rFonts w:hint="cs"/>
          <w:rtl/>
        </w:rPr>
        <w:t xml:space="preserve"> </w:t>
      </w:r>
      <w:r w:rsidRPr="001D4B83">
        <w:rPr>
          <w:rtl/>
        </w:rPr>
        <w:t>362</w:t>
      </w:r>
      <w:r w:rsidR="001D4B83">
        <w:rPr>
          <w:rFonts w:hint="cs"/>
          <w:rtl/>
        </w:rPr>
        <w:t xml:space="preserve"> </w:t>
      </w:r>
      <w:r w:rsidRPr="001D4B83">
        <w:rPr>
          <w:rtl/>
        </w:rPr>
        <w:t>)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429"/>
        <w:gridCol w:w="2756"/>
      </w:tblGrid>
      <w:tr w:rsidR="00F96250" w:rsidTr="001D4B83">
        <w:tc>
          <w:tcPr>
            <w:tcW w:w="3500" w:type="pct"/>
            <w:shd w:val="clear" w:color="auto" w:fill="auto"/>
            <w:tcMar>
              <w:left w:w="0" w:type="dxa"/>
              <w:right w:w="0" w:type="dxa"/>
            </w:tcMar>
          </w:tcPr>
          <w:p w:rsidR="00F96250" w:rsidRPr="009E5D8A" w:rsidRDefault="009E5D8A" w:rsidP="009E5D8A">
            <w:pPr>
              <w:rPr>
                <w:rStyle w:val="rfdBold2"/>
                <w:rtl/>
              </w:rPr>
            </w:pPr>
            <w:r w:rsidRPr="009E5D8A">
              <w:rPr>
                <w:rStyle w:val="rfdBold2"/>
                <w:rtl/>
              </w:rPr>
              <w:t>معاني الأخبار</w:t>
            </w:r>
            <w:r w:rsidR="00095AA9">
              <w:rPr>
                <w:rStyle w:val="rfdBold2"/>
                <w:rtl/>
              </w:rPr>
              <w:t xml:space="preserve"> .</w:t>
            </w:r>
          </w:p>
        </w:tc>
        <w:tc>
          <w:tcPr>
            <w:tcW w:w="1500" w:type="pct"/>
            <w:shd w:val="clear" w:color="auto" w:fill="auto"/>
            <w:tcMar>
              <w:left w:w="0" w:type="dxa"/>
              <w:right w:w="0" w:type="dxa"/>
            </w:tcMar>
          </w:tcPr>
          <w:p w:rsidR="00F96250" w:rsidRDefault="00773F9D" w:rsidP="009E5D8A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1D4B83">
              <w:rPr>
                <w:rFonts w:hint="cs"/>
                <w:rtl/>
              </w:rPr>
              <w:t xml:space="preserve"> </w:t>
            </w:r>
            <w:r w:rsidR="009E5D8A" w:rsidRPr="00AC6D18">
              <w:rPr>
                <w:rtl/>
              </w:rPr>
              <w:t>أخبار</w:t>
            </w:r>
            <w:r w:rsidR="009E5D8A">
              <w:rPr>
                <w:rtl/>
              </w:rPr>
              <w:t xml:space="preserve"> ـ عربي</w:t>
            </w:r>
            <w:r w:rsidR="001D4B83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AC6D18" w:rsidRPr="00AC6D18" w:rsidRDefault="00AC6D18" w:rsidP="00AC6D18">
      <w:pPr>
        <w:rPr>
          <w:rtl/>
        </w:rPr>
      </w:pPr>
      <w:r w:rsidRPr="00AC6D18">
        <w:rPr>
          <w:rtl/>
        </w:rPr>
        <w:t xml:space="preserve">للشيخ أبي جعفر محمد بن علي بن الحسين بن موسى بن بابويه القمي </w:t>
      </w:r>
      <w:r w:rsidR="00773F9D">
        <w:rPr>
          <w:rtl/>
        </w:rPr>
        <w:t>(</w:t>
      </w:r>
      <w:r w:rsidR="001D4B83">
        <w:rPr>
          <w:rFonts w:hint="cs"/>
          <w:rtl/>
        </w:rPr>
        <w:t xml:space="preserve"> </w:t>
      </w:r>
      <w:r w:rsidRPr="00AC6D18">
        <w:rPr>
          <w:rtl/>
        </w:rPr>
        <w:t>381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هجرية</w:t>
      </w:r>
      <w:r w:rsidR="001D4B83">
        <w:rPr>
          <w:rFonts w:hint="cs"/>
          <w:rtl/>
        </w:rPr>
        <w:t xml:space="preserve"> </w:t>
      </w:r>
      <w:r w:rsidR="00773F9D">
        <w:rPr>
          <w:rtl/>
        </w:rPr>
        <w:t>)</w:t>
      </w:r>
      <w:r w:rsidR="00095AA9">
        <w:rPr>
          <w:rtl/>
        </w:rPr>
        <w:t xml:space="preserve"> 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2755"/>
        <w:gridCol w:w="6430"/>
      </w:tblGrid>
      <w:tr w:rsidR="00F96250" w:rsidTr="001D4B83">
        <w:tc>
          <w:tcPr>
            <w:tcW w:w="1500" w:type="pct"/>
            <w:shd w:val="clear" w:color="auto" w:fill="auto"/>
          </w:tcPr>
          <w:p w:rsidR="00F96250" w:rsidRDefault="00F96250" w:rsidP="00B94874">
            <w:pPr>
              <w:pStyle w:val="rfdVar"/>
              <w:rPr>
                <w:rtl/>
              </w:rPr>
            </w:pPr>
          </w:p>
        </w:tc>
        <w:tc>
          <w:tcPr>
            <w:tcW w:w="3500" w:type="pct"/>
            <w:shd w:val="clear" w:color="auto" w:fill="auto"/>
          </w:tcPr>
          <w:p w:rsidR="009E5D8A" w:rsidRDefault="009E5D8A" w:rsidP="00B94874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نسخة ناقصة الآخر</w:t>
            </w:r>
            <w:r w:rsidR="007E0241">
              <w:rPr>
                <w:rtl/>
              </w:rPr>
              <w:t xml:space="preserve"> ،</w:t>
            </w:r>
            <w:r>
              <w:rPr>
                <w:rtl/>
              </w:rPr>
              <w:t xml:space="preserve"> كتبت بقلم نسخي</w:t>
            </w:r>
            <w:r w:rsidR="007E0241">
              <w:rPr>
                <w:rtl/>
              </w:rPr>
              <w:t xml:space="preserve"> ،</w:t>
            </w:r>
            <w:r>
              <w:rPr>
                <w:rtl/>
              </w:rPr>
              <w:t xml:space="preserve"> كتبت العناوين </w:t>
            </w:r>
            <w:r w:rsidR="00FA3219">
              <w:rPr>
                <w:rtl/>
              </w:rPr>
              <w:br/>
            </w:r>
            <w:r w:rsidRPr="00AC6D18">
              <w:rPr>
                <w:rtl/>
              </w:rPr>
              <w:t>والعلامات بالشنجرف</w:t>
            </w:r>
            <w:r w:rsidR="007E0241">
              <w:rPr>
                <w:rtl/>
              </w:rPr>
              <w:t xml:space="preserve"> :</w:t>
            </w:r>
            <w:r w:rsidRPr="00AC6D18">
              <w:rPr>
                <w:rtl/>
              </w:rPr>
              <w:t xml:space="preserve"> القطع</w:t>
            </w:r>
            <w:r w:rsidR="007E0241">
              <w:rPr>
                <w:rtl/>
              </w:rPr>
              <w:t xml:space="preserve"> :</w:t>
            </w:r>
            <w:r w:rsidRPr="00AC6D18">
              <w:rPr>
                <w:rtl/>
              </w:rPr>
              <w:t xml:space="preserve"> رقعي</w:t>
            </w:r>
            <w:r w:rsidR="00095AA9">
              <w:rPr>
                <w:rtl/>
              </w:rPr>
              <w:t xml:space="preserve"> .</w:t>
            </w:r>
          </w:p>
          <w:p w:rsidR="00F96250" w:rsidRDefault="009E5D8A" w:rsidP="00B94874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عدد السطور</w:t>
            </w:r>
            <w:r w:rsidR="007E0241">
              <w:rPr>
                <w:rtl/>
              </w:rPr>
              <w:t xml:space="preserve"> :</w:t>
            </w:r>
            <w:r w:rsidRPr="00AC6D18">
              <w:rPr>
                <w:rtl/>
              </w:rPr>
              <w:t xml:space="preserve"> 15</w:t>
            </w:r>
            <w:r w:rsidR="00095AA9">
              <w:rPr>
                <w:rtl/>
              </w:rPr>
              <w:t xml:space="preserve"> .</w:t>
            </w:r>
            <w:r w:rsidRPr="00AC6D18">
              <w:rPr>
                <w:rtl/>
              </w:rPr>
              <w:t xml:space="preserve"> 13</w:t>
            </w:r>
            <w:r>
              <w:rPr>
                <w:rtl/>
              </w:rPr>
              <w:t xml:space="preserve"> × </w:t>
            </w:r>
            <w:r w:rsidRPr="00AC6D18">
              <w:rPr>
                <w:rtl/>
              </w:rPr>
              <w:t>7 سم</w:t>
            </w:r>
            <w:r w:rsidR="00095AA9">
              <w:rPr>
                <w:rtl/>
              </w:rPr>
              <w:t xml:space="preserve"> .</w:t>
            </w:r>
          </w:p>
        </w:tc>
      </w:tr>
    </w:tbl>
    <w:p w:rsidR="00AC6D18" w:rsidRPr="001D4B83" w:rsidRDefault="00AC6D18" w:rsidP="001D4B83">
      <w:pPr>
        <w:pStyle w:val="rfdCenterBold1"/>
        <w:rPr>
          <w:rtl/>
        </w:rPr>
      </w:pPr>
      <w:r w:rsidRPr="001D4B83">
        <w:rPr>
          <w:rtl/>
        </w:rPr>
        <w:t>(</w:t>
      </w:r>
      <w:r w:rsidR="001D4B83">
        <w:rPr>
          <w:rFonts w:hint="cs"/>
          <w:rtl/>
        </w:rPr>
        <w:t xml:space="preserve"> </w:t>
      </w:r>
      <w:r w:rsidRPr="001D4B83">
        <w:rPr>
          <w:rtl/>
        </w:rPr>
        <w:t>363</w:t>
      </w:r>
      <w:r w:rsidR="001D4B83">
        <w:rPr>
          <w:rFonts w:hint="cs"/>
          <w:rtl/>
        </w:rPr>
        <w:t xml:space="preserve"> </w:t>
      </w:r>
      <w:r w:rsidRPr="001D4B83">
        <w:rPr>
          <w:rtl/>
        </w:rPr>
        <w:t>)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429"/>
        <w:gridCol w:w="2756"/>
      </w:tblGrid>
      <w:tr w:rsidR="00F96250" w:rsidTr="001D4B83">
        <w:tc>
          <w:tcPr>
            <w:tcW w:w="3500" w:type="pct"/>
            <w:shd w:val="clear" w:color="auto" w:fill="auto"/>
            <w:tcMar>
              <w:left w:w="0" w:type="dxa"/>
              <w:right w:w="0" w:type="dxa"/>
            </w:tcMar>
          </w:tcPr>
          <w:p w:rsidR="00F96250" w:rsidRPr="009E5D8A" w:rsidRDefault="009E5D8A" w:rsidP="009E5D8A">
            <w:pPr>
              <w:rPr>
                <w:rStyle w:val="rfdBold2"/>
                <w:rtl/>
              </w:rPr>
            </w:pPr>
            <w:r w:rsidRPr="009E5D8A">
              <w:rPr>
                <w:rStyle w:val="rfdBold2"/>
                <w:rtl/>
              </w:rPr>
              <w:t>معاهد التنصيص على شواهد التلخيص</w:t>
            </w:r>
            <w:r w:rsidR="00095AA9">
              <w:rPr>
                <w:rStyle w:val="rfdBold2"/>
                <w:rtl/>
              </w:rPr>
              <w:t xml:space="preserve"> .</w:t>
            </w:r>
          </w:p>
        </w:tc>
        <w:tc>
          <w:tcPr>
            <w:tcW w:w="1500" w:type="pct"/>
            <w:shd w:val="clear" w:color="auto" w:fill="auto"/>
            <w:tcMar>
              <w:left w:w="0" w:type="dxa"/>
              <w:right w:w="0" w:type="dxa"/>
            </w:tcMar>
          </w:tcPr>
          <w:p w:rsidR="00F96250" w:rsidRDefault="00773F9D" w:rsidP="00667A96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 w:rsidR="001D4B83">
              <w:rPr>
                <w:rFonts w:hint="cs"/>
                <w:rtl/>
              </w:rPr>
              <w:t xml:space="preserve"> </w:t>
            </w:r>
            <w:r w:rsidR="009E5D8A" w:rsidRPr="00AC6D18">
              <w:rPr>
                <w:rtl/>
              </w:rPr>
              <w:t>أدب</w:t>
            </w:r>
            <w:r w:rsidR="009E5D8A">
              <w:rPr>
                <w:rtl/>
              </w:rPr>
              <w:t xml:space="preserve"> ـ عربي</w:t>
            </w:r>
            <w:r w:rsidR="001D4B83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AC6D18" w:rsidRPr="00AC6D18" w:rsidRDefault="00AC6D18" w:rsidP="00AC6D18">
      <w:pPr>
        <w:rPr>
          <w:rtl/>
        </w:rPr>
      </w:pPr>
      <w:r w:rsidRPr="00AC6D18">
        <w:rPr>
          <w:rtl/>
        </w:rPr>
        <w:t>لزين الدين عبد الرحيم بن وجيه الدين عبد الرحمن بن أحمد العب</w:t>
      </w:r>
      <w:r w:rsidR="00FA3219">
        <w:rPr>
          <w:rtl/>
        </w:rPr>
        <w:t>ّ</w:t>
      </w:r>
      <w:r w:rsidRPr="00AC6D18">
        <w:rPr>
          <w:rtl/>
        </w:rPr>
        <w:t>اسي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 xml:space="preserve">القاهري الشافعي </w:t>
      </w:r>
      <w:r w:rsidR="00773F9D">
        <w:rPr>
          <w:rtl/>
        </w:rPr>
        <w:t>(</w:t>
      </w:r>
      <w:r w:rsidR="001D4B83">
        <w:rPr>
          <w:rFonts w:hint="cs"/>
          <w:rtl/>
        </w:rPr>
        <w:t xml:space="preserve"> </w:t>
      </w:r>
      <w:r w:rsidRPr="00AC6D18">
        <w:rPr>
          <w:rtl/>
        </w:rPr>
        <w:t>963 ه</w:t>
      </w:r>
      <w:r w:rsidR="00FA3219">
        <w:rPr>
          <w:rtl/>
        </w:rPr>
        <w:t>ـ</w:t>
      </w:r>
      <w:r w:rsidR="001D4B83">
        <w:rPr>
          <w:rFonts w:hint="cs"/>
          <w:rtl/>
        </w:rPr>
        <w:t xml:space="preserve"> </w:t>
      </w:r>
      <w:r w:rsidR="00773F9D">
        <w:rPr>
          <w:rtl/>
        </w:rPr>
        <w:t>)</w:t>
      </w:r>
      <w:r w:rsidR="00095AA9">
        <w:rPr>
          <w:rtl/>
        </w:rPr>
        <w:t xml:space="preserve"> 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2755"/>
        <w:gridCol w:w="6430"/>
      </w:tblGrid>
      <w:tr w:rsidR="00F96250" w:rsidTr="001D4B83">
        <w:tc>
          <w:tcPr>
            <w:tcW w:w="1500" w:type="pct"/>
            <w:shd w:val="clear" w:color="auto" w:fill="auto"/>
          </w:tcPr>
          <w:p w:rsidR="00F96250" w:rsidRDefault="00F96250" w:rsidP="00B94874">
            <w:pPr>
              <w:pStyle w:val="rfdVar"/>
              <w:rPr>
                <w:rtl/>
              </w:rPr>
            </w:pPr>
          </w:p>
        </w:tc>
        <w:tc>
          <w:tcPr>
            <w:tcW w:w="3500" w:type="pct"/>
            <w:shd w:val="clear" w:color="auto" w:fill="auto"/>
          </w:tcPr>
          <w:p w:rsidR="009E5D8A" w:rsidRDefault="009E5D8A" w:rsidP="00B94874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نسخة من الفن</w:t>
            </w:r>
            <w:r w:rsidR="00FA3219">
              <w:rPr>
                <w:rtl/>
              </w:rPr>
              <w:t>ّ</w:t>
            </w:r>
            <w:r w:rsidRPr="00AC6D18">
              <w:rPr>
                <w:rtl/>
              </w:rPr>
              <w:t xml:space="preserve"> الثالث </w:t>
            </w:r>
            <w:r w:rsidR="00773F9D">
              <w:rPr>
                <w:rtl/>
              </w:rPr>
              <w:t>(</w:t>
            </w:r>
            <w:r w:rsidR="001D4B83">
              <w:rPr>
                <w:rFonts w:hint="cs"/>
                <w:rtl/>
              </w:rPr>
              <w:t xml:space="preserve"> </w:t>
            </w:r>
            <w:r w:rsidRPr="00AC6D18">
              <w:rPr>
                <w:rtl/>
              </w:rPr>
              <w:t>علم البديع</w:t>
            </w:r>
            <w:r w:rsidR="001D4B83">
              <w:rPr>
                <w:rFonts w:hint="cs"/>
                <w:rtl/>
              </w:rPr>
              <w:t xml:space="preserve"> </w:t>
            </w:r>
            <w:r w:rsidR="00773F9D">
              <w:rPr>
                <w:rtl/>
              </w:rPr>
              <w:t>)</w:t>
            </w:r>
            <w:r w:rsidRPr="00AC6D18">
              <w:rPr>
                <w:rtl/>
              </w:rPr>
              <w:t xml:space="preserve"> إلى الأواخر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ناقصة</w:t>
            </w:r>
            <w:r w:rsidR="00375CD3">
              <w:rPr>
                <w:rtl/>
              </w:rPr>
              <w:t xml:space="preserve"> </w:t>
            </w:r>
            <w:r w:rsidR="00FA3219">
              <w:rPr>
                <w:rtl/>
              </w:rPr>
              <w:br/>
            </w:r>
            <w:r w:rsidRPr="00AC6D18">
              <w:rPr>
                <w:rtl/>
              </w:rPr>
              <w:t>الآخر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كتبت بقلم نسخي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أوقفها المل</w:t>
            </w:r>
            <w:r w:rsidR="00FA3219">
              <w:rPr>
                <w:rtl/>
              </w:rPr>
              <w:t>ّ</w:t>
            </w:r>
            <w:r w:rsidRPr="00AC6D18">
              <w:rPr>
                <w:rtl/>
              </w:rPr>
              <w:t>ا عبد السميع</w:t>
            </w:r>
            <w:r w:rsidR="00095AA9">
              <w:rPr>
                <w:rtl/>
              </w:rPr>
              <w:t xml:space="preserve"> .</w:t>
            </w:r>
            <w:r w:rsidRPr="00AC6D18">
              <w:rPr>
                <w:rtl/>
              </w:rPr>
              <w:t xml:space="preserve"> الورق</w:t>
            </w:r>
            <w:r w:rsidR="00375CD3">
              <w:rPr>
                <w:rtl/>
              </w:rPr>
              <w:t xml:space="preserve"> </w:t>
            </w:r>
            <w:r w:rsidR="00FA3219">
              <w:rPr>
                <w:rtl/>
              </w:rPr>
              <w:br/>
            </w:r>
            <w:r w:rsidRPr="00AC6D18">
              <w:rPr>
                <w:rtl/>
              </w:rPr>
              <w:t>سباهاني</w:t>
            </w:r>
            <w:r w:rsidR="00095AA9">
              <w:rPr>
                <w:rtl/>
              </w:rPr>
              <w:t xml:space="preserve"> .</w:t>
            </w:r>
          </w:p>
          <w:p w:rsidR="00F96250" w:rsidRDefault="009E5D8A" w:rsidP="00B94874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عدد السطور</w:t>
            </w:r>
            <w:r w:rsidR="007E0241">
              <w:rPr>
                <w:rtl/>
              </w:rPr>
              <w:t xml:space="preserve"> :</w:t>
            </w:r>
            <w:r w:rsidRPr="00AC6D18">
              <w:rPr>
                <w:rtl/>
              </w:rPr>
              <w:t xml:space="preserve"> 17</w:t>
            </w:r>
            <w:r w:rsidR="00095AA9">
              <w:rPr>
                <w:rtl/>
              </w:rPr>
              <w:t xml:space="preserve"> .</w:t>
            </w:r>
            <w:r w:rsidRPr="00AC6D18">
              <w:rPr>
                <w:rtl/>
              </w:rPr>
              <w:t xml:space="preserve"> 15</w:t>
            </w:r>
            <w:r>
              <w:rPr>
                <w:rtl/>
              </w:rPr>
              <w:t xml:space="preserve"> × </w:t>
            </w:r>
            <w:r w:rsidRPr="00AC6D18">
              <w:rPr>
                <w:rtl/>
              </w:rPr>
              <w:t>8 سم</w:t>
            </w:r>
            <w:r w:rsidR="00095AA9">
              <w:rPr>
                <w:rtl/>
              </w:rPr>
              <w:t xml:space="preserve"> .</w:t>
            </w:r>
          </w:p>
        </w:tc>
      </w:tr>
    </w:tbl>
    <w:p w:rsidR="00AC6D18" w:rsidRPr="00AC6D18" w:rsidRDefault="001D4B83" w:rsidP="001D4B83">
      <w:pPr>
        <w:pStyle w:val="rfdCenter"/>
        <w:rPr>
          <w:rtl/>
        </w:rPr>
      </w:pPr>
      <w:r>
        <w:sym w:font="Wingdings 2" w:char="F0F5"/>
      </w:r>
      <w:r>
        <w:rPr>
          <w:rFonts w:hint="cs"/>
          <w:rtl/>
        </w:rPr>
        <w:t xml:space="preserve"> </w:t>
      </w:r>
      <w:r>
        <w:rPr>
          <w:rtl/>
        </w:rPr>
        <w:tab/>
      </w:r>
      <w:r w:rsidR="00FA3219">
        <w:rPr>
          <w:rtl/>
        </w:rPr>
        <w:t xml:space="preserve"> </w:t>
      </w:r>
      <w:r>
        <w:sym w:font="Wingdings 2" w:char="F0F5"/>
      </w:r>
      <w:r>
        <w:rPr>
          <w:rFonts w:hint="cs"/>
          <w:rtl/>
        </w:rPr>
        <w:t xml:space="preserve"> </w:t>
      </w:r>
      <w:r>
        <w:rPr>
          <w:rtl/>
        </w:rPr>
        <w:tab/>
      </w:r>
      <w:r w:rsidR="00FA3219">
        <w:rPr>
          <w:rtl/>
        </w:rPr>
        <w:t xml:space="preserve"> </w:t>
      </w:r>
      <w:r>
        <w:sym w:font="Wingdings 2" w:char="F0F5"/>
      </w:r>
    </w:p>
    <w:p w:rsidR="00864272" w:rsidRPr="00864272" w:rsidRDefault="00AC6D18" w:rsidP="00864272">
      <w:pPr>
        <w:rPr>
          <w:rtl/>
        </w:rPr>
      </w:pPr>
      <w:r w:rsidRPr="00864272">
        <w:rPr>
          <w:rtl/>
        </w:rPr>
        <w:br w:type="page"/>
      </w:r>
    </w:p>
    <w:p w:rsidR="00864272" w:rsidRPr="00864272" w:rsidRDefault="00864272" w:rsidP="00864272">
      <w:pPr>
        <w:pStyle w:val="rfdPoemTini"/>
        <w:rPr>
          <w:rtl/>
        </w:rPr>
      </w:pPr>
    </w:p>
    <w:p w:rsidR="00AC6D18" w:rsidRPr="00864272" w:rsidRDefault="00AC6D18" w:rsidP="00864272">
      <w:pPr>
        <w:pStyle w:val="rfdCenterBold1"/>
        <w:rPr>
          <w:rtl/>
        </w:rPr>
      </w:pPr>
      <w:r w:rsidRPr="00864272">
        <w:rPr>
          <w:rtl/>
        </w:rPr>
        <w:t>(</w:t>
      </w:r>
      <w:r w:rsidR="00864272">
        <w:rPr>
          <w:rFonts w:hint="cs"/>
          <w:rtl/>
        </w:rPr>
        <w:t xml:space="preserve"> </w:t>
      </w:r>
      <w:r w:rsidRPr="00864272">
        <w:rPr>
          <w:rtl/>
        </w:rPr>
        <w:t>364</w:t>
      </w:r>
      <w:r w:rsidR="00864272">
        <w:rPr>
          <w:rFonts w:hint="cs"/>
          <w:rtl/>
        </w:rPr>
        <w:t xml:space="preserve"> </w:t>
      </w:r>
      <w:r w:rsidRPr="00864272">
        <w:rPr>
          <w:rtl/>
        </w:rPr>
        <w:t>)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429"/>
        <w:gridCol w:w="2756"/>
      </w:tblGrid>
      <w:tr w:rsidR="00864272" w:rsidTr="00343679">
        <w:tc>
          <w:tcPr>
            <w:tcW w:w="3500" w:type="pct"/>
            <w:shd w:val="clear" w:color="auto" w:fill="auto"/>
            <w:tcMar>
              <w:left w:w="0" w:type="dxa"/>
              <w:right w:w="0" w:type="dxa"/>
            </w:tcMar>
          </w:tcPr>
          <w:p w:rsidR="00864272" w:rsidRPr="009E5D8A" w:rsidRDefault="00864272" w:rsidP="00343679">
            <w:pPr>
              <w:rPr>
                <w:rStyle w:val="rfdBold2"/>
                <w:rtl/>
              </w:rPr>
            </w:pPr>
            <w:r w:rsidRPr="009E5D8A">
              <w:rPr>
                <w:rStyle w:val="rfdBold2"/>
                <w:rtl/>
              </w:rPr>
              <w:t>المقاصد العلية في شرح الألفية</w:t>
            </w:r>
            <w:r w:rsidR="00095AA9">
              <w:rPr>
                <w:rStyle w:val="rfdBold2"/>
                <w:rtl/>
              </w:rPr>
              <w:t xml:space="preserve"> .</w:t>
            </w:r>
          </w:p>
        </w:tc>
        <w:tc>
          <w:tcPr>
            <w:tcW w:w="1500" w:type="pct"/>
            <w:shd w:val="clear" w:color="auto" w:fill="auto"/>
            <w:tcMar>
              <w:left w:w="0" w:type="dxa"/>
              <w:right w:w="0" w:type="dxa"/>
            </w:tcMar>
          </w:tcPr>
          <w:p w:rsidR="00864272" w:rsidRDefault="00864272" w:rsidP="00864272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>
              <w:rPr>
                <w:rFonts w:hint="cs"/>
                <w:rtl/>
              </w:rPr>
              <w:t xml:space="preserve"> فقه</w:t>
            </w:r>
            <w:r>
              <w:rPr>
                <w:rtl/>
              </w:rPr>
              <w:t xml:space="preserve"> ـ عربي</w:t>
            </w:r>
            <w:r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AC6D18" w:rsidRPr="00AC6D18" w:rsidRDefault="00AC6D18" w:rsidP="00AC6D18">
      <w:pPr>
        <w:rPr>
          <w:rtl/>
        </w:rPr>
      </w:pPr>
      <w:r w:rsidRPr="00AC6D18">
        <w:rPr>
          <w:rtl/>
        </w:rPr>
        <w:t>للشهيد الثاني</w:t>
      </w:r>
      <w:r w:rsidR="007E0241">
        <w:rPr>
          <w:rtl/>
        </w:rPr>
        <w:t xml:space="preserve"> ،</w:t>
      </w:r>
      <w:r w:rsidR="00864272">
        <w:rPr>
          <w:rtl/>
        </w:rPr>
        <w:t xml:space="preserve"> المقتول سنة 966 أو 965 </w:t>
      </w:r>
      <w:r w:rsidR="00864272">
        <w:rPr>
          <w:rFonts w:hint="cs"/>
          <w:rtl/>
        </w:rPr>
        <w:t>هـ</w:t>
      </w:r>
      <w:r w:rsidR="00095AA9">
        <w:rPr>
          <w:rtl/>
        </w:rPr>
        <w:t xml:space="preserve"> 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2755"/>
        <w:gridCol w:w="6430"/>
      </w:tblGrid>
      <w:tr w:rsidR="009E5D8A" w:rsidTr="00864272">
        <w:tc>
          <w:tcPr>
            <w:tcW w:w="1500" w:type="pct"/>
            <w:shd w:val="clear" w:color="auto" w:fill="auto"/>
          </w:tcPr>
          <w:p w:rsidR="009E5D8A" w:rsidRDefault="009E5D8A" w:rsidP="00B94874">
            <w:pPr>
              <w:pStyle w:val="rfdVar"/>
              <w:rPr>
                <w:rtl/>
              </w:rPr>
            </w:pPr>
          </w:p>
        </w:tc>
        <w:tc>
          <w:tcPr>
            <w:tcW w:w="3500" w:type="pct"/>
            <w:shd w:val="clear" w:color="auto" w:fill="auto"/>
          </w:tcPr>
          <w:p w:rsidR="009E5D8A" w:rsidRPr="00AC6D18" w:rsidRDefault="009E5D8A" w:rsidP="00B94874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نسخة سقطت ورقتاها الأ</w:t>
            </w:r>
            <w:r w:rsidR="00E966CC">
              <w:rPr>
                <w:rtl/>
              </w:rPr>
              <w:t>ُ</w:t>
            </w:r>
            <w:r w:rsidRPr="00AC6D18">
              <w:rPr>
                <w:rtl/>
              </w:rPr>
              <w:t>ولى والأخيرة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كتبت بقلم نسخي</w:t>
            </w:r>
            <w:r w:rsidR="007E0241">
              <w:rPr>
                <w:rtl/>
              </w:rPr>
              <w:t xml:space="preserve"> ،</w:t>
            </w:r>
            <w:r w:rsidR="00375CD3">
              <w:rPr>
                <w:rtl/>
              </w:rPr>
              <w:t xml:space="preserve"> </w:t>
            </w:r>
            <w:r w:rsidR="00375CD3">
              <w:rPr>
                <w:rtl/>
              </w:rPr>
              <w:br/>
            </w:r>
            <w:r w:rsidRPr="00AC6D18">
              <w:rPr>
                <w:rtl/>
              </w:rPr>
              <w:t>أوقفها الميرزا بابا السبزواري عل</w:t>
            </w:r>
            <w:r w:rsidR="00E966CC">
              <w:rPr>
                <w:rtl/>
              </w:rPr>
              <w:t>ی</w:t>
            </w:r>
            <w:r w:rsidRPr="00AC6D18">
              <w:rPr>
                <w:rtl/>
              </w:rPr>
              <w:t xml:space="preserve"> هذه المدرسة في شهر رمضان سنة</w:t>
            </w:r>
            <w:r w:rsidR="00375CD3">
              <w:rPr>
                <w:rtl/>
              </w:rPr>
              <w:t xml:space="preserve"> </w:t>
            </w:r>
            <w:r w:rsidR="00375CD3">
              <w:rPr>
                <w:rtl/>
              </w:rPr>
              <w:br/>
            </w:r>
            <w:r w:rsidRPr="00AC6D18">
              <w:rPr>
                <w:rtl/>
              </w:rPr>
              <w:t>1293 ه</w:t>
            </w:r>
            <w:r w:rsidR="00E966CC">
              <w:rPr>
                <w:rtl/>
              </w:rPr>
              <w:t>ـ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كتبت العناوين والعلامات باللون الأحمر</w:t>
            </w:r>
            <w:r w:rsidR="00095AA9">
              <w:rPr>
                <w:rtl/>
              </w:rPr>
              <w:t xml:space="preserve"> .</w:t>
            </w:r>
            <w:r w:rsidRPr="00AC6D18">
              <w:rPr>
                <w:rtl/>
              </w:rPr>
              <w:t xml:space="preserve"> القطع</w:t>
            </w:r>
            <w:r w:rsidR="007E0241">
              <w:rPr>
                <w:rtl/>
              </w:rPr>
              <w:t xml:space="preserve"> :</w:t>
            </w:r>
            <w:r w:rsidRPr="00AC6D18">
              <w:rPr>
                <w:rtl/>
              </w:rPr>
              <w:t xml:space="preserve"> ربعي</w:t>
            </w:r>
            <w:r w:rsidR="00095AA9">
              <w:rPr>
                <w:rtl/>
              </w:rPr>
              <w:t xml:space="preserve"> .</w:t>
            </w:r>
          </w:p>
          <w:p w:rsidR="009E5D8A" w:rsidRDefault="009E5D8A" w:rsidP="00864272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عدد السطور</w:t>
            </w:r>
            <w:r w:rsidR="007E0241">
              <w:rPr>
                <w:rtl/>
              </w:rPr>
              <w:t xml:space="preserve"> :</w:t>
            </w:r>
            <w:r w:rsidRPr="00AC6D18">
              <w:rPr>
                <w:rtl/>
              </w:rPr>
              <w:t xml:space="preserve"> 15</w:t>
            </w:r>
            <w:r w:rsidR="00095AA9">
              <w:rPr>
                <w:rtl/>
              </w:rPr>
              <w:t xml:space="preserve"> .</w:t>
            </w:r>
            <w:r>
              <w:rPr>
                <w:rtl/>
              </w:rPr>
              <w:t xml:space="preserve"> </w:t>
            </w:r>
            <w:r w:rsidRPr="00AC6D18">
              <w:rPr>
                <w:rtl/>
              </w:rPr>
              <w:t>5</w:t>
            </w:r>
            <w:r w:rsidR="005C5FDB">
              <w:rPr>
                <w:rtl/>
              </w:rPr>
              <w:t>/</w:t>
            </w:r>
            <w:r w:rsidRPr="00AC6D18">
              <w:rPr>
                <w:rtl/>
              </w:rPr>
              <w:t>12</w:t>
            </w:r>
            <w:r>
              <w:rPr>
                <w:rtl/>
              </w:rPr>
              <w:t xml:space="preserve"> × </w:t>
            </w:r>
            <w:r w:rsidRPr="00AC6D18">
              <w:rPr>
                <w:rtl/>
              </w:rPr>
              <w:t>8 سم</w:t>
            </w:r>
            <w:r w:rsidR="00095AA9">
              <w:rPr>
                <w:rtl/>
              </w:rPr>
              <w:t xml:space="preserve"> .</w:t>
            </w:r>
          </w:p>
        </w:tc>
      </w:tr>
    </w:tbl>
    <w:p w:rsidR="00AC6D18" w:rsidRPr="00864272" w:rsidRDefault="00AC6D18" w:rsidP="00864272">
      <w:pPr>
        <w:pStyle w:val="rfdCenterBold1"/>
        <w:rPr>
          <w:rtl/>
        </w:rPr>
      </w:pPr>
      <w:r w:rsidRPr="00864272">
        <w:rPr>
          <w:rtl/>
        </w:rPr>
        <w:t>(</w:t>
      </w:r>
      <w:r w:rsidR="00864272">
        <w:rPr>
          <w:rFonts w:hint="cs"/>
          <w:rtl/>
        </w:rPr>
        <w:t xml:space="preserve"> </w:t>
      </w:r>
      <w:r w:rsidRPr="00864272">
        <w:rPr>
          <w:rtl/>
        </w:rPr>
        <w:t>365</w:t>
      </w:r>
      <w:r w:rsidR="00864272">
        <w:rPr>
          <w:rFonts w:hint="cs"/>
          <w:rtl/>
        </w:rPr>
        <w:t xml:space="preserve"> </w:t>
      </w:r>
      <w:r w:rsidRPr="00864272">
        <w:rPr>
          <w:rtl/>
        </w:rPr>
        <w:t>)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429"/>
        <w:gridCol w:w="2756"/>
      </w:tblGrid>
      <w:tr w:rsidR="00864272" w:rsidTr="00343679">
        <w:tc>
          <w:tcPr>
            <w:tcW w:w="3500" w:type="pct"/>
            <w:shd w:val="clear" w:color="auto" w:fill="auto"/>
            <w:tcMar>
              <w:left w:w="0" w:type="dxa"/>
              <w:right w:w="0" w:type="dxa"/>
            </w:tcMar>
          </w:tcPr>
          <w:p w:rsidR="00864272" w:rsidRPr="009E5D8A" w:rsidRDefault="00864272" w:rsidP="00343679">
            <w:pPr>
              <w:rPr>
                <w:rStyle w:val="rfdBold2"/>
                <w:rtl/>
              </w:rPr>
            </w:pPr>
            <w:r w:rsidRPr="009E5D8A">
              <w:rPr>
                <w:rStyle w:val="rfdBold2"/>
                <w:rtl/>
              </w:rPr>
              <w:t>المقاصد النحوية في شرح شواهد ألفي</w:t>
            </w:r>
            <w:r>
              <w:rPr>
                <w:rStyle w:val="rfdBold2"/>
                <w:rtl/>
              </w:rPr>
              <w:t>ّ</w:t>
            </w:r>
            <w:r w:rsidRPr="009E5D8A">
              <w:rPr>
                <w:rStyle w:val="rfdBold2"/>
                <w:rtl/>
              </w:rPr>
              <w:t>ة ابن مالك</w:t>
            </w:r>
            <w:r w:rsidR="00095AA9">
              <w:rPr>
                <w:rStyle w:val="rfdBold2"/>
                <w:rtl/>
              </w:rPr>
              <w:t xml:space="preserve"> .</w:t>
            </w:r>
          </w:p>
        </w:tc>
        <w:tc>
          <w:tcPr>
            <w:tcW w:w="1500" w:type="pct"/>
            <w:shd w:val="clear" w:color="auto" w:fill="auto"/>
            <w:tcMar>
              <w:left w:w="0" w:type="dxa"/>
              <w:right w:w="0" w:type="dxa"/>
            </w:tcMar>
          </w:tcPr>
          <w:p w:rsidR="00864272" w:rsidRDefault="00864272" w:rsidP="00864272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>
              <w:rPr>
                <w:rFonts w:hint="cs"/>
                <w:rtl/>
              </w:rPr>
              <w:t xml:space="preserve"> نحو</w:t>
            </w:r>
            <w:r>
              <w:rPr>
                <w:rtl/>
              </w:rPr>
              <w:t xml:space="preserve"> ـ عربي</w:t>
            </w:r>
            <w:r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AC6D18" w:rsidRPr="00AC6D18" w:rsidRDefault="00AC6D18" w:rsidP="00AC6D18">
      <w:pPr>
        <w:rPr>
          <w:rtl/>
        </w:rPr>
      </w:pPr>
      <w:r w:rsidRPr="00AC6D18">
        <w:rPr>
          <w:rtl/>
        </w:rPr>
        <w:t xml:space="preserve">لبدر الدين محمود بن أحمد العيني الحنفي </w:t>
      </w:r>
      <w:r w:rsidR="00773F9D">
        <w:rPr>
          <w:rtl/>
        </w:rPr>
        <w:t>(</w:t>
      </w:r>
      <w:r w:rsidR="00864272">
        <w:rPr>
          <w:rFonts w:hint="cs"/>
          <w:rtl/>
        </w:rPr>
        <w:t xml:space="preserve"> </w:t>
      </w:r>
      <w:r w:rsidRPr="00AC6D18">
        <w:rPr>
          <w:rtl/>
        </w:rPr>
        <w:t>855 ه</w:t>
      </w:r>
      <w:r w:rsidR="00E966CC">
        <w:rPr>
          <w:rtl/>
        </w:rPr>
        <w:t>ـ</w:t>
      </w:r>
      <w:r w:rsidR="00864272">
        <w:rPr>
          <w:rFonts w:hint="cs"/>
          <w:rtl/>
        </w:rPr>
        <w:t xml:space="preserve"> </w:t>
      </w:r>
      <w:r w:rsidR="00773F9D">
        <w:rPr>
          <w:rtl/>
        </w:rPr>
        <w:t>)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من البداية إلى أواخر شواهد التصريف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أولها</w:t>
      </w:r>
      <w:r w:rsidR="007E0241">
        <w:rPr>
          <w:rtl/>
        </w:rPr>
        <w:t xml:space="preserve"> :</w:t>
      </w:r>
      <w:r w:rsidRPr="00AC6D18">
        <w:rPr>
          <w:rtl/>
        </w:rPr>
        <w:t xml:space="preserve"> </w:t>
      </w:r>
      <w:r w:rsidR="00AB3A9F" w:rsidRPr="00AC6D18">
        <w:rPr>
          <w:rtl/>
        </w:rPr>
        <w:t>«</w:t>
      </w:r>
      <w:r w:rsidR="00864272">
        <w:rPr>
          <w:rFonts w:hint="cs"/>
          <w:rtl/>
        </w:rPr>
        <w:t xml:space="preserve"> </w:t>
      </w:r>
      <w:r w:rsidRPr="00AC6D18">
        <w:rPr>
          <w:rtl/>
        </w:rPr>
        <w:t>بسملة إي</w:t>
      </w:r>
      <w:r w:rsidR="00E966CC">
        <w:rPr>
          <w:rtl/>
        </w:rPr>
        <w:t>ّ</w:t>
      </w:r>
      <w:r w:rsidRPr="00AC6D18">
        <w:rPr>
          <w:rtl/>
        </w:rPr>
        <w:t>اك نحمد يا من عل</w:t>
      </w:r>
      <w:r w:rsidR="00E966CC">
        <w:rPr>
          <w:rtl/>
        </w:rPr>
        <w:t>ّ</w:t>
      </w:r>
      <w:r w:rsidRPr="00AC6D18">
        <w:rPr>
          <w:rtl/>
        </w:rPr>
        <w:t>منا من العلوم ما لم نعلم</w:t>
      </w:r>
      <w:r w:rsidR="00095AA9">
        <w:rPr>
          <w:rFonts w:hint="cs"/>
          <w:rtl/>
        </w:rPr>
        <w:t xml:space="preserve"> </w:t>
      </w:r>
      <w:r w:rsidR="00095AA9">
        <w:rPr>
          <w:rtl/>
        </w:rPr>
        <w:t>. . .</w:t>
      </w:r>
      <w:r w:rsidR="00864272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="00095AA9">
        <w:rPr>
          <w:rtl/>
        </w:rPr>
        <w:t xml:space="preserve"> 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2755"/>
        <w:gridCol w:w="6430"/>
      </w:tblGrid>
      <w:tr w:rsidR="00F96250" w:rsidTr="00864272">
        <w:tc>
          <w:tcPr>
            <w:tcW w:w="1500" w:type="pct"/>
            <w:shd w:val="clear" w:color="auto" w:fill="auto"/>
          </w:tcPr>
          <w:p w:rsidR="00F96250" w:rsidRDefault="00F96250" w:rsidP="00B94874">
            <w:pPr>
              <w:pStyle w:val="rfdVar"/>
              <w:rPr>
                <w:rtl/>
              </w:rPr>
            </w:pPr>
          </w:p>
        </w:tc>
        <w:tc>
          <w:tcPr>
            <w:tcW w:w="3500" w:type="pct"/>
            <w:shd w:val="clear" w:color="auto" w:fill="auto"/>
          </w:tcPr>
          <w:p w:rsidR="009E5D8A" w:rsidRDefault="009E5D8A" w:rsidP="00B94874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نسخة نادرة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كتبت بقلم نسخي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على صفحتها الأ</w:t>
            </w:r>
            <w:r w:rsidR="00E966CC">
              <w:rPr>
                <w:rtl/>
              </w:rPr>
              <w:t>ُ</w:t>
            </w:r>
            <w:r w:rsidRPr="00AC6D18">
              <w:rPr>
                <w:rtl/>
              </w:rPr>
              <w:t>ولى تمل</w:t>
            </w:r>
            <w:r w:rsidR="00E966CC">
              <w:rPr>
                <w:rtl/>
              </w:rPr>
              <w:t>ّ</w:t>
            </w:r>
            <w:r w:rsidRPr="00AC6D18">
              <w:rPr>
                <w:rtl/>
              </w:rPr>
              <w:t>ك</w:t>
            </w:r>
            <w:r w:rsidR="00375CD3">
              <w:rPr>
                <w:rtl/>
              </w:rPr>
              <w:t xml:space="preserve"> </w:t>
            </w:r>
            <w:r w:rsidR="00375CD3">
              <w:rPr>
                <w:rtl/>
              </w:rPr>
              <w:br/>
            </w:r>
            <w:r w:rsidRPr="00AC6D18">
              <w:rPr>
                <w:rtl/>
              </w:rPr>
              <w:t>محمد سميع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وجاء في هذه الصفحة</w:t>
            </w:r>
            <w:r w:rsidR="007E0241">
              <w:rPr>
                <w:rtl/>
              </w:rPr>
              <w:t xml:space="preserve"> :</w:t>
            </w:r>
            <w:r w:rsidRPr="00AC6D18">
              <w:rPr>
                <w:rtl/>
              </w:rPr>
              <w:t xml:space="preserve"> </w:t>
            </w:r>
            <w:r w:rsidR="00AB3A9F" w:rsidRPr="00AC6D18">
              <w:rPr>
                <w:rtl/>
              </w:rPr>
              <w:t>«</w:t>
            </w:r>
            <w:r w:rsidR="00864272">
              <w:rPr>
                <w:rFonts w:hint="cs"/>
                <w:rtl/>
              </w:rPr>
              <w:t xml:space="preserve"> </w:t>
            </w:r>
            <w:r w:rsidRPr="00AC6D18">
              <w:rPr>
                <w:rtl/>
              </w:rPr>
              <w:t>الحمد لله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كتب قطب الدين</w:t>
            </w:r>
            <w:r w:rsidR="00375CD3">
              <w:rPr>
                <w:rtl/>
              </w:rPr>
              <w:t xml:space="preserve"> </w:t>
            </w:r>
            <w:r w:rsidR="00375CD3">
              <w:rPr>
                <w:rtl/>
              </w:rPr>
              <w:br/>
            </w:r>
            <w:r w:rsidRPr="00AC6D18">
              <w:rPr>
                <w:rtl/>
              </w:rPr>
              <w:t>الحنفي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استكتبه عام 977 ه</w:t>
            </w:r>
            <w:r w:rsidR="00E966CC">
              <w:rPr>
                <w:rtl/>
              </w:rPr>
              <w:t>ـ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ثم صار من كتب الولد الأعز</w:t>
            </w:r>
            <w:r w:rsidR="00E966CC">
              <w:rPr>
                <w:rtl/>
              </w:rPr>
              <w:t>ّ</w:t>
            </w:r>
            <w:r w:rsidR="00375CD3">
              <w:rPr>
                <w:rtl/>
              </w:rPr>
              <w:t xml:space="preserve"> </w:t>
            </w:r>
            <w:r w:rsidR="00375CD3">
              <w:rPr>
                <w:rtl/>
              </w:rPr>
              <w:br/>
            </w:r>
            <w:r w:rsidRPr="00AC6D18">
              <w:rPr>
                <w:rtl/>
              </w:rPr>
              <w:t>الأرشد بهاء الدين عبد الكريم</w:t>
            </w:r>
            <w:r w:rsidR="00095AA9">
              <w:rPr>
                <w:rFonts w:hint="cs"/>
                <w:rtl/>
              </w:rPr>
              <w:t xml:space="preserve"> </w:t>
            </w:r>
            <w:r w:rsidR="00095AA9">
              <w:rPr>
                <w:rtl/>
              </w:rPr>
              <w:t>. . .</w:t>
            </w:r>
            <w:r w:rsidR="00864272">
              <w:rPr>
                <w:rFonts w:hint="cs"/>
                <w:rtl/>
              </w:rPr>
              <w:t xml:space="preserve"> </w:t>
            </w:r>
            <w:r w:rsidR="00AB3A9F" w:rsidRPr="00AC6D18">
              <w:rPr>
                <w:rtl/>
              </w:rPr>
              <w:t>»</w:t>
            </w:r>
            <w:r w:rsidRPr="00AC6D18">
              <w:rPr>
                <w:rtl/>
              </w:rPr>
              <w:t xml:space="preserve"> بتوقيع قطب الدين الحنفي</w:t>
            </w:r>
            <w:r w:rsidR="00095AA9">
              <w:rPr>
                <w:rtl/>
              </w:rPr>
              <w:t xml:space="preserve"> .</w:t>
            </w:r>
            <w:r w:rsidR="00E966CC">
              <w:rPr>
                <w:rtl/>
              </w:rPr>
              <w:t xml:space="preserve"> </w:t>
            </w:r>
            <w:r w:rsidR="00E966CC">
              <w:rPr>
                <w:rtl/>
              </w:rPr>
              <w:br/>
            </w:r>
            <w:r w:rsidRPr="00AC6D18">
              <w:rPr>
                <w:rtl/>
              </w:rPr>
              <w:t>كتبت الأشعار والعناوين باللون الأحمر</w:t>
            </w:r>
            <w:r w:rsidR="00095AA9">
              <w:rPr>
                <w:rtl/>
              </w:rPr>
              <w:t xml:space="preserve"> .</w:t>
            </w:r>
            <w:r w:rsidRPr="00AC6D18">
              <w:rPr>
                <w:rtl/>
              </w:rPr>
              <w:t xml:space="preserve"> الورق ترمة</w:t>
            </w:r>
            <w:r w:rsidR="00095AA9">
              <w:rPr>
                <w:rtl/>
              </w:rPr>
              <w:t xml:space="preserve"> .</w:t>
            </w:r>
            <w:r w:rsidRPr="00AC6D18">
              <w:rPr>
                <w:rtl/>
              </w:rPr>
              <w:t xml:space="preserve"> القطع</w:t>
            </w:r>
            <w:r w:rsidR="007E0241">
              <w:rPr>
                <w:rtl/>
              </w:rPr>
              <w:t xml:space="preserve"> :</w:t>
            </w:r>
            <w:r w:rsidR="00375CD3">
              <w:rPr>
                <w:rtl/>
              </w:rPr>
              <w:t xml:space="preserve"> </w:t>
            </w:r>
            <w:r w:rsidR="00E966CC">
              <w:rPr>
                <w:rtl/>
              </w:rPr>
              <w:br/>
            </w:r>
            <w:r w:rsidRPr="00AC6D18">
              <w:rPr>
                <w:rtl/>
              </w:rPr>
              <w:t>وزيري</w:t>
            </w:r>
            <w:r w:rsidR="00095AA9">
              <w:rPr>
                <w:rtl/>
              </w:rPr>
              <w:t xml:space="preserve"> .</w:t>
            </w:r>
            <w:r w:rsidRPr="00AC6D18">
              <w:rPr>
                <w:rtl/>
              </w:rPr>
              <w:t xml:space="preserve"> الورق</w:t>
            </w:r>
            <w:r w:rsidR="007E0241">
              <w:rPr>
                <w:rtl/>
              </w:rPr>
              <w:t xml:space="preserve"> :</w:t>
            </w:r>
            <w:r w:rsidRPr="00AC6D18">
              <w:rPr>
                <w:rtl/>
              </w:rPr>
              <w:t xml:space="preserve"> 313</w:t>
            </w:r>
            <w:r w:rsidR="00095AA9">
              <w:rPr>
                <w:rtl/>
              </w:rPr>
              <w:t xml:space="preserve"> .</w:t>
            </w:r>
          </w:p>
          <w:p w:rsidR="00F96250" w:rsidRDefault="009E5D8A" w:rsidP="00B94874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عدد السطور</w:t>
            </w:r>
            <w:r w:rsidR="007E0241">
              <w:rPr>
                <w:rtl/>
              </w:rPr>
              <w:t xml:space="preserve"> :</w:t>
            </w:r>
            <w:r w:rsidRPr="00AC6D18">
              <w:rPr>
                <w:rtl/>
              </w:rPr>
              <w:t xml:space="preserve"> 37</w:t>
            </w:r>
            <w:r w:rsidR="00095AA9">
              <w:rPr>
                <w:rtl/>
              </w:rPr>
              <w:t xml:space="preserve"> .</w:t>
            </w:r>
            <w:r w:rsidRPr="00AC6D18">
              <w:rPr>
                <w:rtl/>
              </w:rPr>
              <w:t xml:space="preserve"> 18</w:t>
            </w:r>
            <w:r>
              <w:rPr>
                <w:rtl/>
              </w:rPr>
              <w:t xml:space="preserve"> × </w:t>
            </w:r>
            <w:r w:rsidRPr="00AC6D18">
              <w:rPr>
                <w:rtl/>
              </w:rPr>
              <w:t>10 سم</w:t>
            </w:r>
            <w:r w:rsidR="00095AA9">
              <w:rPr>
                <w:rtl/>
              </w:rPr>
              <w:t xml:space="preserve"> .</w:t>
            </w:r>
          </w:p>
        </w:tc>
      </w:tr>
    </w:tbl>
    <w:p w:rsidR="00AC6D18" w:rsidRPr="00864272" w:rsidRDefault="00AC6D18" w:rsidP="00864272">
      <w:pPr>
        <w:pStyle w:val="rfdCenterBold1"/>
        <w:rPr>
          <w:rtl/>
        </w:rPr>
      </w:pPr>
      <w:r w:rsidRPr="00864272">
        <w:rPr>
          <w:rtl/>
        </w:rPr>
        <w:t>(</w:t>
      </w:r>
      <w:r w:rsidR="00864272">
        <w:rPr>
          <w:rFonts w:hint="cs"/>
          <w:rtl/>
        </w:rPr>
        <w:t xml:space="preserve"> </w:t>
      </w:r>
      <w:r w:rsidRPr="00864272">
        <w:rPr>
          <w:rtl/>
        </w:rPr>
        <w:t>366</w:t>
      </w:r>
      <w:r w:rsidR="00864272">
        <w:rPr>
          <w:rFonts w:hint="cs"/>
          <w:rtl/>
        </w:rPr>
        <w:t xml:space="preserve"> </w:t>
      </w:r>
      <w:r w:rsidRPr="00864272">
        <w:rPr>
          <w:rtl/>
        </w:rPr>
        <w:t>)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429"/>
        <w:gridCol w:w="2756"/>
      </w:tblGrid>
      <w:tr w:rsidR="00864272" w:rsidTr="00343679">
        <w:tc>
          <w:tcPr>
            <w:tcW w:w="3500" w:type="pct"/>
            <w:shd w:val="clear" w:color="auto" w:fill="auto"/>
            <w:tcMar>
              <w:left w:w="0" w:type="dxa"/>
              <w:right w:w="0" w:type="dxa"/>
            </w:tcMar>
          </w:tcPr>
          <w:p w:rsidR="00864272" w:rsidRPr="009E5D8A" w:rsidRDefault="00864272" w:rsidP="00343679">
            <w:pPr>
              <w:rPr>
                <w:rStyle w:val="rfdBold2"/>
                <w:rtl/>
              </w:rPr>
            </w:pPr>
            <w:r w:rsidRPr="009E5D8A">
              <w:rPr>
                <w:rStyle w:val="rfdBold2"/>
                <w:rtl/>
              </w:rPr>
              <w:t>مفاتيح الشرائع</w:t>
            </w:r>
            <w:r w:rsidR="00095AA9">
              <w:rPr>
                <w:rStyle w:val="rfdBold2"/>
                <w:rtl/>
              </w:rPr>
              <w:t xml:space="preserve"> .</w:t>
            </w:r>
          </w:p>
        </w:tc>
        <w:tc>
          <w:tcPr>
            <w:tcW w:w="1500" w:type="pct"/>
            <w:shd w:val="clear" w:color="auto" w:fill="auto"/>
            <w:tcMar>
              <w:left w:w="0" w:type="dxa"/>
              <w:right w:w="0" w:type="dxa"/>
            </w:tcMar>
          </w:tcPr>
          <w:p w:rsidR="00864272" w:rsidRDefault="00864272" w:rsidP="00864272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>
              <w:rPr>
                <w:rFonts w:hint="cs"/>
                <w:rtl/>
              </w:rPr>
              <w:t xml:space="preserve"> فقه</w:t>
            </w:r>
            <w:r>
              <w:rPr>
                <w:rtl/>
              </w:rPr>
              <w:t xml:space="preserve"> ـ عربي</w:t>
            </w:r>
            <w:r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AC6D18" w:rsidRPr="00AC6D18" w:rsidRDefault="00AC6D18" w:rsidP="00AC6D18">
      <w:pPr>
        <w:rPr>
          <w:rtl/>
        </w:rPr>
      </w:pPr>
      <w:r w:rsidRPr="00AC6D18">
        <w:rPr>
          <w:rtl/>
        </w:rPr>
        <w:t xml:space="preserve">للمولى محسن فيض الكاشاني </w:t>
      </w:r>
      <w:r w:rsidR="00773F9D">
        <w:rPr>
          <w:rtl/>
        </w:rPr>
        <w:t>(</w:t>
      </w:r>
      <w:r w:rsidR="00864272">
        <w:rPr>
          <w:rFonts w:hint="cs"/>
          <w:rtl/>
        </w:rPr>
        <w:t xml:space="preserve"> </w:t>
      </w:r>
      <w:r w:rsidRPr="00AC6D18">
        <w:rPr>
          <w:rtl/>
        </w:rPr>
        <w:t>1091 ه</w:t>
      </w:r>
      <w:r w:rsidR="00E966CC">
        <w:rPr>
          <w:rtl/>
        </w:rPr>
        <w:t>ـ</w:t>
      </w:r>
      <w:r w:rsidR="00864272">
        <w:rPr>
          <w:rFonts w:hint="cs"/>
          <w:rtl/>
        </w:rPr>
        <w:t xml:space="preserve"> </w:t>
      </w:r>
      <w:r w:rsidR="00773F9D">
        <w:rPr>
          <w:rtl/>
        </w:rPr>
        <w:t>)</w:t>
      </w:r>
      <w:r w:rsidR="00095AA9">
        <w:rPr>
          <w:rtl/>
        </w:rPr>
        <w:t xml:space="preserve"> .</w:t>
      </w:r>
    </w:p>
    <w:p w:rsidR="00107863" w:rsidRDefault="00107863" w:rsidP="00AC6D18">
      <w:pPr>
        <w:rPr>
          <w:rtl/>
        </w:rPr>
        <w:sectPr w:rsidR="00107863" w:rsidSect="00107863">
          <w:headerReference w:type="even" r:id="rId204"/>
          <w:headerReference w:type="default" r:id="rId205"/>
          <w:headerReference w:type="first" r:id="rId206"/>
          <w:type w:val="continuous"/>
          <w:pgSz w:w="11907" w:h="16840" w:code="9"/>
          <w:pgMar w:top="1247" w:right="1361" w:bottom="1247" w:left="1361" w:header="720" w:footer="720" w:gutter="0"/>
          <w:cols w:space="720"/>
          <w:titlePg/>
          <w:bidi/>
          <w:rtlGutter/>
          <w:docGrid w:linePitch="360"/>
        </w:sectPr>
      </w:pPr>
    </w:p>
    <w:p w:rsidR="00F96250" w:rsidRDefault="00AC6D18" w:rsidP="00AC6D18">
      <w:pPr>
        <w:rPr>
          <w:rtl/>
        </w:rPr>
      </w:pPr>
      <w:r>
        <w:rPr>
          <w:rtl/>
        </w:rPr>
        <w:lastRenderedPageBreak/>
        <w:br w:type="page"/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2755"/>
        <w:gridCol w:w="6430"/>
      </w:tblGrid>
      <w:tr w:rsidR="00F96250" w:rsidTr="00864272">
        <w:tc>
          <w:tcPr>
            <w:tcW w:w="1500" w:type="pct"/>
            <w:shd w:val="clear" w:color="auto" w:fill="auto"/>
          </w:tcPr>
          <w:p w:rsidR="00F96250" w:rsidRDefault="00F96250" w:rsidP="00B94874">
            <w:pPr>
              <w:pStyle w:val="rfdVar"/>
              <w:rPr>
                <w:rtl/>
              </w:rPr>
            </w:pPr>
          </w:p>
        </w:tc>
        <w:tc>
          <w:tcPr>
            <w:tcW w:w="3500" w:type="pct"/>
            <w:shd w:val="clear" w:color="auto" w:fill="auto"/>
          </w:tcPr>
          <w:p w:rsidR="009E5D8A" w:rsidRPr="00AC6D18" w:rsidRDefault="009E5D8A" w:rsidP="00B94874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نسخة كتبت بقلم نسخي سنة 1206 ه</w:t>
            </w:r>
            <w:r w:rsidR="00FC7E88">
              <w:rPr>
                <w:rtl/>
              </w:rPr>
              <w:t>ـ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كتبت العناوين</w:t>
            </w:r>
            <w:r w:rsidR="00375CD3">
              <w:rPr>
                <w:rtl/>
              </w:rPr>
              <w:t xml:space="preserve"> </w:t>
            </w:r>
            <w:r w:rsidR="00FC7E88">
              <w:rPr>
                <w:rtl/>
              </w:rPr>
              <w:br/>
            </w:r>
            <w:r w:rsidRPr="00AC6D18">
              <w:rPr>
                <w:rtl/>
              </w:rPr>
              <w:t>والعلامات باللون الأحمر</w:t>
            </w:r>
            <w:r w:rsidR="00095AA9">
              <w:rPr>
                <w:rtl/>
              </w:rPr>
              <w:t xml:space="preserve"> .</w:t>
            </w:r>
            <w:r w:rsidRPr="00AC6D18">
              <w:rPr>
                <w:rtl/>
              </w:rPr>
              <w:t xml:space="preserve"> الورق فرنجي</w:t>
            </w:r>
            <w:r w:rsidR="00095AA9">
              <w:rPr>
                <w:rtl/>
              </w:rPr>
              <w:t xml:space="preserve"> .</w:t>
            </w:r>
          </w:p>
          <w:p w:rsidR="00F96250" w:rsidRDefault="009E5D8A" w:rsidP="00864272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عدد السطور</w:t>
            </w:r>
            <w:r w:rsidR="007E0241">
              <w:rPr>
                <w:rtl/>
              </w:rPr>
              <w:t xml:space="preserve"> :</w:t>
            </w:r>
            <w:r w:rsidRPr="00AC6D18">
              <w:rPr>
                <w:rtl/>
              </w:rPr>
              <w:t xml:space="preserve"> 18</w:t>
            </w:r>
            <w:r w:rsidR="00095AA9">
              <w:rPr>
                <w:rtl/>
              </w:rPr>
              <w:t xml:space="preserve"> .</w:t>
            </w:r>
            <w:r>
              <w:rPr>
                <w:rtl/>
              </w:rPr>
              <w:t xml:space="preserve"> </w:t>
            </w:r>
            <w:r w:rsidRPr="00AC6D18">
              <w:rPr>
                <w:rtl/>
              </w:rPr>
              <w:t>5</w:t>
            </w:r>
            <w:r w:rsidR="005C5FDB">
              <w:rPr>
                <w:rtl/>
              </w:rPr>
              <w:t>/</w:t>
            </w:r>
            <w:r w:rsidRPr="00AC6D18">
              <w:rPr>
                <w:rtl/>
              </w:rPr>
              <w:t xml:space="preserve">14 </w:t>
            </w:r>
            <w:r>
              <w:rPr>
                <w:rtl/>
              </w:rPr>
              <w:t xml:space="preserve">× </w:t>
            </w:r>
            <w:r w:rsidRPr="00AC6D18">
              <w:rPr>
                <w:rtl/>
              </w:rPr>
              <w:t>5</w:t>
            </w:r>
            <w:r w:rsidR="005C5FDB">
              <w:rPr>
                <w:rtl/>
              </w:rPr>
              <w:t>/</w:t>
            </w:r>
            <w:r w:rsidRPr="00AC6D18">
              <w:rPr>
                <w:rtl/>
              </w:rPr>
              <w:t>8 سم</w:t>
            </w:r>
            <w:r w:rsidR="00095AA9">
              <w:rPr>
                <w:rtl/>
              </w:rPr>
              <w:t xml:space="preserve"> .</w:t>
            </w:r>
          </w:p>
        </w:tc>
      </w:tr>
    </w:tbl>
    <w:p w:rsidR="00AC6D18" w:rsidRPr="00864272" w:rsidRDefault="00AC6D18" w:rsidP="00864272">
      <w:pPr>
        <w:pStyle w:val="rfdCenterBold1"/>
        <w:rPr>
          <w:rtl/>
        </w:rPr>
      </w:pPr>
      <w:r w:rsidRPr="00864272">
        <w:rPr>
          <w:rtl/>
        </w:rPr>
        <w:t>(</w:t>
      </w:r>
      <w:r w:rsidR="00864272">
        <w:rPr>
          <w:rFonts w:hint="cs"/>
          <w:rtl/>
        </w:rPr>
        <w:t xml:space="preserve"> </w:t>
      </w:r>
      <w:r w:rsidRPr="00864272">
        <w:rPr>
          <w:rtl/>
        </w:rPr>
        <w:t>367</w:t>
      </w:r>
      <w:r w:rsidR="00864272">
        <w:rPr>
          <w:rFonts w:hint="cs"/>
          <w:rtl/>
        </w:rPr>
        <w:t xml:space="preserve"> </w:t>
      </w:r>
      <w:r w:rsidRPr="00864272">
        <w:rPr>
          <w:rtl/>
        </w:rPr>
        <w:t>)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2755"/>
        <w:gridCol w:w="6430"/>
      </w:tblGrid>
      <w:tr w:rsidR="00F96250" w:rsidTr="00864272">
        <w:tc>
          <w:tcPr>
            <w:tcW w:w="1500" w:type="pct"/>
            <w:shd w:val="clear" w:color="auto" w:fill="auto"/>
          </w:tcPr>
          <w:p w:rsidR="00F96250" w:rsidRDefault="00F96250" w:rsidP="00B94874">
            <w:pPr>
              <w:pStyle w:val="rfdVar"/>
              <w:rPr>
                <w:rtl/>
              </w:rPr>
            </w:pPr>
          </w:p>
        </w:tc>
        <w:tc>
          <w:tcPr>
            <w:tcW w:w="3500" w:type="pct"/>
            <w:shd w:val="clear" w:color="auto" w:fill="auto"/>
          </w:tcPr>
          <w:p w:rsidR="009E5D8A" w:rsidRPr="00AC6D18" w:rsidRDefault="009E5D8A" w:rsidP="00B94874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نسخة ثانية من الكتاب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كتبت بقلم نسخي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أوقفها المل</w:t>
            </w:r>
            <w:r w:rsidR="00FC7E88">
              <w:rPr>
                <w:rtl/>
              </w:rPr>
              <w:t>ّ</w:t>
            </w:r>
            <w:r w:rsidRPr="00AC6D18">
              <w:rPr>
                <w:rtl/>
              </w:rPr>
              <w:t>ا علي</w:t>
            </w:r>
            <w:r w:rsidR="00375CD3">
              <w:rPr>
                <w:rtl/>
              </w:rPr>
              <w:t xml:space="preserve"> </w:t>
            </w:r>
            <w:r w:rsidR="00FC7E88">
              <w:rPr>
                <w:rtl/>
              </w:rPr>
              <w:br/>
            </w:r>
            <w:r w:rsidRPr="00AC6D18">
              <w:rPr>
                <w:rtl/>
              </w:rPr>
              <w:t>الدوردي سنة 1262 ه</w:t>
            </w:r>
            <w:r w:rsidR="00FC7E88">
              <w:rPr>
                <w:rtl/>
              </w:rPr>
              <w:t>ـ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كتبت العناوين والعلامات باللون الأحمر</w:t>
            </w:r>
            <w:r w:rsidR="00095AA9">
              <w:rPr>
                <w:rtl/>
              </w:rPr>
              <w:t xml:space="preserve"> .</w:t>
            </w:r>
          </w:p>
          <w:p w:rsidR="00F96250" w:rsidRDefault="009E5D8A" w:rsidP="00B94874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عدد السطور</w:t>
            </w:r>
            <w:r w:rsidR="007E0241">
              <w:rPr>
                <w:rtl/>
              </w:rPr>
              <w:t xml:space="preserve"> :</w:t>
            </w:r>
            <w:r w:rsidRPr="00AC6D18">
              <w:rPr>
                <w:rtl/>
              </w:rPr>
              <w:t xml:space="preserve"> مختلف</w:t>
            </w:r>
            <w:r w:rsidR="00095AA9">
              <w:rPr>
                <w:rtl/>
              </w:rPr>
              <w:t xml:space="preserve"> .</w:t>
            </w:r>
          </w:p>
        </w:tc>
      </w:tr>
    </w:tbl>
    <w:p w:rsidR="00AC6D18" w:rsidRPr="00864272" w:rsidRDefault="00AC6D18" w:rsidP="00864272">
      <w:pPr>
        <w:pStyle w:val="rfdCenterBold1"/>
        <w:rPr>
          <w:rtl/>
        </w:rPr>
      </w:pPr>
      <w:r w:rsidRPr="00864272">
        <w:rPr>
          <w:rtl/>
        </w:rPr>
        <w:t>(</w:t>
      </w:r>
      <w:r w:rsidR="00864272">
        <w:rPr>
          <w:rFonts w:hint="cs"/>
          <w:rtl/>
        </w:rPr>
        <w:t xml:space="preserve"> </w:t>
      </w:r>
      <w:r w:rsidRPr="00864272">
        <w:rPr>
          <w:rtl/>
        </w:rPr>
        <w:t>368</w:t>
      </w:r>
      <w:r w:rsidR="00864272">
        <w:rPr>
          <w:rFonts w:hint="cs"/>
          <w:rtl/>
        </w:rPr>
        <w:t xml:space="preserve"> </w:t>
      </w:r>
      <w:r w:rsidRPr="00864272">
        <w:rPr>
          <w:rtl/>
        </w:rPr>
        <w:t>)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2755"/>
        <w:gridCol w:w="6430"/>
      </w:tblGrid>
      <w:tr w:rsidR="00F96250" w:rsidTr="00864272">
        <w:tc>
          <w:tcPr>
            <w:tcW w:w="1500" w:type="pct"/>
            <w:shd w:val="clear" w:color="auto" w:fill="auto"/>
          </w:tcPr>
          <w:p w:rsidR="00F96250" w:rsidRDefault="00F96250" w:rsidP="00B94874">
            <w:pPr>
              <w:pStyle w:val="rfdVar"/>
              <w:rPr>
                <w:rtl/>
              </w:rPr>
            </w:pPr>
          </w:p>
        </w:tc>
        <w:tc>
          <w:tcPr>
            <w:tcW w:w="3500" w:type="pct"/>
            <w:shd w:val="clear" w:color="auto" w:fill="auto"/>
          </w:tcPr>
          <w:p w:rsidR="009E5D8A" w:rsidRDefault="009E5D8A" w:rsidP="00B07998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نسخة ثالثة من الكتاب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كتبت بقلم نسخي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أوقفها الميرزا بابا</w:t>
            </w:r>
            <w:r w:rsidR="00375CD3">
              <w:rPr>
                <w:rtl/>
              </w:rPr>
              <w:t xml:space="preserve"> </w:t>
            </w:r>
            <w:r w:rsidR="00375CD3">
              <w:rPr>
                <w:rtl/>
              </w:rPr>
              <w:br/>
            </w:r>
            <w:r w:rsidRPr="00AC6D18">
              <w:rPr>
                <w:rtl/>
              </w:rPr>
              <w:t>السبزواري على طل</w:t>
            </w:r>
            <w:r w:rsidR="00FC7E88">
              <w:rPr>
                <w:rtl/>
              </w:rPr>
              <w:t>ّ</w:t>
            </w:r>
            <w:r w:rsidRPr="00AC6D18">
              <w:rPr>
                <w:rtl/>
              </w:rPr>
              <w:t>اب هذه المدرسة في السابع من شهر رمضان سنة</w:t>
            </w:r>
            <w:r w:rsidR="00375CD3">
              <w:rPr>
                <w:rtl/>
              </w:rPr>
              <w:t xml:space="preserve"> </w:t>
            </w:r>
            <w:r w:rsidR="00375CD3">
              <w:rPr>
                <w:rtl/>
              </w:rPr>
              <w:br/>
            </w:r>
            <w:r w:rsidRPr="00AC6D18">
              <w:rPr>
                <w:rtl/>
              </w:rPr>
              <w:t>1293 ه</w:t>
            </w:r>
            <w:r w:rsidR="00FC7E88">
              <w:rPr>
                <w:rtl/>
              </w:rPr>
              <w:t>ـ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كتبت جملة من العناوين والعلامات بالشنجرف</w:t>
            </w:r>
            <w:r w:rsidR="00095AA9">
              <w:rPr>
                <w:rtl/>
              </w:rPr>
              <w:t xml:space="preserve"> .</w:t>
            </w:r>
            <w:r w:rsidRPr="00AC6D18">
              <w:rPr>
                <w:rtl/>
              </w:rPr>
              <w:t xml:space="preserve"> الورق</w:t>
            </w:r>
            <w:r w:rsidR="00375CD3">
              <w:rPr>
                <w:rtl/>
              </w:rPr>
              <w:t xml:space="preserve"> </w:t>
            </w:r>
            <w:r w:rsidR="00375CD3">
              <w:rPr>
                <w:rtl/>
              </w:rPr>
              <w:br/>
            </w:r>
            <w:r w:rsidRPr="00AC6D18">
              <w:rPr>
                <w:rtl/>
              </w:rPr>
              <w:t>فرنجي</w:t>
            </w:r>
            <w:r w:rsidR="00095AA9">
              <w:rPr>
                <w:rtl/>
              </w:rPr>
              <w:t xml:space="preserve"> .</w:t>
            </w:r>
            <w:r w:rsidRPr="00AC6D18">
              <w:rPr>
                <w:rtl/>
              </w:rPr>
              <w:t xml:space="preserve"> القطع</w:t>
            </w:r>
            <w:r>
              <w:rPr>
                <w:rtl/>
              </w:rPr>
              <w:t xml:space="preserve"> </w:t>
            </w:r>
            <w:r w:rsidRPr="00AC6D18">
              <w:rPr>
                <w:rtl/>
              </w:rPr>
              <w:t>5</w:t>
            </w:r>
            <w:r w:rsidR="005C5FDB">
              <w:rPr>
                <w:rtl/>
              </w:rPr>
              <w:t>/</w:t>
            </w:r>
            <w:r w:rsidRPr="00AC6D18">
              <w:rPr>
                <w:rtl/>
              </w:rPr>
              <w:t>16</w:t>
            </w:r>
            <w:r>
              <w:rPr>
                <w:rtl/>
              </w:rPr>
              <w:t xml:space="preserve"> × </w:t>
            </w:r>
            <w:r w:rsidRPr="00AC6D18">
              <w:rPr>
                <w:rtl/>
              </w:rPr>
              <w:t>12 سم</w:t>
            </w:r>
            <w:r w:rsidR="00095AA9">
              <w:rPr>
                <w:rtl/>
              </w:rPr>
              <w:t xml:space="preserve"> .</w:t>
            </w:r>
          </w:p>
          <w:p w:rsidR="00F96250" w:rsidRDefault="009E5D8A" w:rsidP="00B94874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عدد السطور</w:t>
            </w:r>
            <w:r w:rsidR="007E0241">
              <w:rPr>
                <w:rtl/>
              </w:rPr>
              <w:t xml:space="preserve"> :</w:t>
            </w:r>
            <w:r w:rsidRPr="00AC6D18">
              <w:rPr>
                <w:rtl/>
              </w:rPr>
              <w:t xml:space="preserve"> 18</w:t>
            </w:r>
            <w:r w:rsidR="00095AA9">
              <w:rPr>
                <w:rtl/>
              </w:rPr>
              <w:t xml:space="preserve"> .</w:t>
            </w:r>
            <w:r w:rsidRPr="00AC6D18">
              <w:rPr>
                <w:rtl/>
              </w:rPr>
              <w:t xml:space="preserve"> 13</w:t>
            </w:r>
            <w:r>
              <w:rPr>
                <w:rtl/>
              </w:rPr>
              <w:t xml:space="preserve"> × </w:t>
            </w:r>
            <w:r w:rsidRPr="00AC6D18">
              <w:rPr>
                <w:rtl/>
              </w:rPr>
              <w:t>7 سم</w:t>
            </w:r>
            <w:r w:rsidR="00095AA9">
              <w:rPr>
                <w:rtl/>
              </w:rPr>
              <w:t xml:space="preserve"> .</w:t>
            </w:r>
          </w:p>
        </w:tc>
      </w:tr>
    </w:tbl>
    <w:p w:rsidR="00AC6D18" w:rsidRPr="00B07998" w:rsidRDefault="00AC6D18" w:rsidP="00B07998">
      <w:pPr>
        <w:pStyle w:val="rfdCenterBold1"/>
        <w:rPr>
          <w:rtl/>
        </w:rPr>
      </w:pPr>
      <w:r w:rsidRPr="00B07998">
        <w:rPr>
          <w:rtl/>
        </w:rPr>
        <w:t>(</w:t>
      </w:r>
      <w:r w:rsidR="00B07998">
        <w:rPr>
          <w:rFonts w:hint="cs"/>
          <w:rtl/>
        </w:rPr>
        <w:t xml:space="preserve"> </w:t>
      </w:r>
      <w:r w:rsidRPr="00B07998">
        <w:rPr>
          <w:rtl/>
        </w:rPr>
        <w:t>369</w:t>
      </w:r>
      <w:r w:rsidR="00B07998">
        <w:rPr>
          <w:rFonts w:hint="cs"/>
          <w:rtl/>
        </w:rPr>
        <w:t xml:space="preserve"> </w:t>
      </w:r>
      <w:r w:rsidRPr="00B07998">
        <w:rPr>
          <w:rtl/>
        </w:rPr>
        <w:t>)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2755"/>
        <w:gridCol w:w="6430"/>
      </w:tblGrid>
      <w:tr w:rsidR="00F96250" w:rsidTr="00B07998">
        <w:tc>
          <w:tcPr>
            <w:tcW w:w="1500" w:type="pct"/>
            <w:shd w:val="clear" w:color="auto" w:fill="auto"/>
          </w:tcPr>
          <w:p w:rsidR="00F96250" w:rsidRDefault="00F96250" w:rsidP="00B94874">
            <w:pPr>
              <w:pStyle w:val="rfdVar"/>
              <w:rPr>
                <w:rtl/>
              </w:rPr>
            </w:pPr>
          </w:p>
        </w:tc>
        <w:tc>
          <w:tcPr>
            <w:tcW w:w="3500" w:type="pct"/>
            <w:shd w:val="clear" w:color="auto" w:fill="auto"/>
          </w:tcPr>
          <w:p w:rsidR="00F96250" w:rsidRDefault="009E5D8A" w:rsidP="00B07998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نسخة رابعة من الكتاب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كتبت بقلم نسخي سنة 1184 ه</w:t>
            </w:r>
            <w:r w:rsidR="00625135">
              <w:rPr>
                <w:rtl/>
              </w:rPr>
              <w:t>ـ</w:t>
            </w:r>
            <w:r w:rsidR="007E0241">
              <w:rPr>
                <w:rtl/>
              </w:rPr>
              <w:t xml:space="preserve"> ،</w:t>
            </w:r>
            <w:r w:rsidR="00375CD3">
              <w:rPr>
                <w:rtl/>
              </w:rPr>
              <w:t xml:space="preserve"> </w:t>
            </w:r>
            <w:r w:rsidR="00375CD3">
              <w:rPr>
                <w:rtl/>
              </w:rPr>
              <w:br/>
            </w:r>
            <w:r w:rsidRPr="00AC6D18">
              <w:rPr>
                <w:rtl/>
              </w:rPr>
              <w:t>أوقفها الحاج المل</w:t>
            </w:r>
            <w:r w:rsidR="00625135">
              <w:rPr>
                <w:rtl/>
              </w:rPr>
              <w:t>ّ</w:t>
            </w:r>
            <w:r w:rsidRPr="00AC6D18">
              <w:rPr>
                <w:rtl/>
              </w:rPr>
              <w:t>ا محمد كاظم الهمداني وقفا</w:t>
            </w:r>
            <w:r w:rsidR="00625135">
              <w:rPr>
                <w:rtl/>
              </w:rPr>
              <w:t>ً</w:t>
            </w:r>
            <w:r w:rsidRPr="00AC6D18">
              <w:rPr>
                <w:rtl/>
              </w:rPr>
              <w:t xml:space="preserve"> عام</w:t>
            </w:r>
            <w:r w:rsidR="00625135">
              <w:rPr>
                <w:rtl/>
              </w:rPr>
              <w:t>ّ</w:t>
            </w:r>
            <w:r w:rsidRPr="00AC6D18">
              <w:rPr>
                <w:rtl/>
              </w:rPr>
              <w:t>ا</w:t>
            </w:r>
            <w:r w:rsidR="00625135">
              <w:rPr>
                <w:rtl/>
              </w:rPr>
              <w:t>ً</w:t>
            </w:r>
            <w:r w:rsidR="00095AA9">
              <w:rPr>
                <w:rtl/>
              </w:rPr>
              <w:t xml:space="preserve"> .</w:t>
            </w:r>
            <w:r w:rsidRPr="00AC6D18">
              <w:rPr>
                <w:rtl/>
              </w:rPr>
              <w:t xml:space="preserve"> الورق فرنجي</w:t>
            </w:r>
            <w:r w:rsidR="00095AA9">
              <w:rPr>
                <w:rtl/>
              </w:rPr>
              <w:t xml:space="preserve"> .</w:t>
            </w:r>
            <w:r w:rsidR="00B07998">
              <w:rPr>
                <w:rFonts w:hint="cs"/>
                <w:rtl/>
              </w:rPr>
              <w:t xml:space="preserve"> </w:t>
            </w:r>
            <w:r w:rsidR="00B07998">
              <w:rPr>
                <w:rtl/>
              </w:rPr>
              <w:br/>
            </w:r>
            <w:r w:rsidRPr="00AC6D18">
              <w:rPr>
                <w:rtl/>
              </w:rPr>
              <w:t>القطع</w:t>
            </w:r>
            <w:r w:rsidR="007E0241">
              <w:rPr>
                <w:rtl/>
              </w:rPr>
              <w:t xml:space="preserve"> :</w:t>
            </w:r>
            <w:r w:rsidRPr="00AC6D18">
              <w:rPr>
                <w:rtl/>
              </w:rPr>
              <w:t xml:space="preserve"> وزيري</w:t>
            </w:r>
            <w:r w:rsidR="00095AA9">
              <w:rPr>
                <w:rtl/>
              </w:rPr>
              <w:t xml:space="preserve"> .</w:t>
            </w:r>
          </w:p>
        </w:tc>
      </w:tr>
    </w:tbl>
    <w:p w:rsidR="00AC6D18" w:rsidRPr="00B07998" w:rsidRDefault="00AC6D18" w:rsidP="00B07998">
      <w:pPr>
        <w:pStyle w:val="rfdCenterBold1"/>
        <w:rPr>
          <w:rtl/>
        </w:rPr>
      </w:pPr>
      <w:r w:rsidRPr="00B07998">
        <w:rPr>
          <w:rtl/>
        </w:rPr>
        <w:t>(</w:t>
      </w:r>
      <w:r w:rsidR="00B07998">
        <w:rPr>
          <w:rFonts w:hint="cs"/>
          <w:rtl/>
        </w:rPr>
        <w:t xml:space="preserve"> </w:t>
      </w:r>
      <w:r w:rsidRPr="00B07998">
        <w:rPr>
          <w:rtl/>
        </w:rPr>
        <w:t>370</w:t>
      </w:r>
      <w:r w:rsidR="00B07998">
        <w:rPr>
          <w:rFonts w:hint="cs"/>
          <w:rtl/>
        </w:rPr>
        <w:t xml:space="preserve"> </w:t>
      </w:r>
      <w:r w:rsidRPr="00B07998">
        <w:rPr>
          <w:rtl/>
        </w:rPr>
        <w:t>)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429"/>
        <w:gridCol w:w="2756"/>
      </w:tblGrid>
      <w:tr w:rsidR="00B07998" w:rsidTr="00343679">
        <w:tc>
          <w:tcPr>
            <w:tcW w:w="3500" w:type="pct"/>
            <w:shd w:val="clear" w:color="auto" w:fill="auto"/>
            <w:tcMar>
              <w:left w:w="0" w:type="dxa"/>
              <w:right w:w="0" w:type="dxa"/>
            </w:tcMar>
          </w:tcPr>
          <w:p w:rsidR="00B07998" w:rsidRPr="009E5D8A" w:rsidRDefault="00B07998" w:rsidP="00343679">
            <w:pPr>
              <w:rPr>
                <w:rStyle w:val="rfdBold2"/>
                <w:rtl/>
              </w:rPr>
            </w:pPr>
            <w:r w:rsidRPr="009E5D8A">
              <w:rPr>
                <w:rStyle w:val="rfdBold2"/>
                <w:rtl/>
              </w:rPr>
              <w:t>مفتاح الفلاح</w:t>
            </w:r>
            <w:r w:rsidR="00095AA9">
              <w:rPr>
                <w:rStyle w:val="rfdBold2"/>
                <w:rtl/>
              </w:rPr>
              <w:t xml:space="preserve"> .</w:t>
            </w:r>
          </w:p>
        </w:tc>
        <w:tc>
          <w:tcPr>
            <w:tcW w:w="1500" w:type="pct"/>
            <w:shd w:val="clear" w:color="auto" w:fill="auto"/>
            <w:tcMar>
              <w:left w:w="0" w:type="dxa"/>
              <w:right w:w="0" w:type="dxa"/>
            </w:tcMar>
          </w:tcPr>
          <w:p w:rsidR="00B07998" w:rsidRDefault="00B07998" w:rsidP="00B07998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>
              <w:rPr>
                <w:rFonts w:hint="cs"/>
                <w:rtl/>
              </w:rPr>
              <w:t xml:space="preserve"> أدعية</w:t>
            </w:r>
            <w:r>
              <w:rPr>
                <w:rtl/>
              </w:rPr>
              <w:t xml:space="preserve"> ـ عربي</w:t>
            </w:r>
            <w:r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AC6D18" w:rsidRPr="00AC6D18" w:rsidRDefault="00AC6D18" w:rsidP="00AC6D18">
      <w:pPr>
        <w:rPr>
          <w:rtl/>
        </w:rPr>
      </w:pPr>
      <w:r w:rsidRPr="00AC6D18">
        <w:rPr>
          <w:rtl/>
        </w:rPr>
        <w:t xml:space="preserve">للشيخ البهائي </w:t>
      </w:r>
      <w:r w:rsidR="00773F9D">
        <w:rPr>
          <w:rtl/>
        </w:rPr>
        <w:t>(</w:t>
      </w:r>
      <w:r w:rsidR="00B07998">
        <w:rPr>
          <w:rFonts w:hint="cs"/>
          <w:rtl/>
        </w:rPr>
        <w:t xml:space="preserve"> </w:t>
      </w:r>
      <w:r w:rsidRPr="00AC6D18">
        <w:rPr>
          <w:rtl/>
        </w:rPr>
        <w:t>1030 ه</w:t>
      </w:r>
      <w:r w:rsidR="00625135">
        <w:rPr>
          <w:rtl/>
        </w:rPr>
        <w:t>ـ</w:t>
      </w:r>
      <w:r w:rsidR="00B07998">
        <w:rPr>
          <w:rFonts w:hint="cs"/>
          <w:rtl/>
        </w:rPr>
        <w:t xml:space="preserve"> </w:t>
      </w:r>
      <w:r w:rsidR="00773F9D">
        <w:rPr>
          <w:rtl/>
        </w:rPr>
        <w:t>)</w:t>
      </w:r>
      <w:r w:rsidR="00095AA9">
        <w:rPr>
          <w:rtl/>
        </w:rPr>
        <w:t xml:space="preserve"> 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2755"/>
        <w:gridCol w:w="6430"/>
      </w:tblGrid>
      <w:tr w:rsidR="00F96250" w:rsidTr="00B07998">
        <w:tc>
          <w:tcPr>
            <w:tcW w:w="1500" w:type="pct"/>
            <w:shd w:val="clear" w:color="auto" w:fill="auto"/>
          </w:tcPr>
          <w:p w:rsidR="00F96250" w:rsidRDefault="00F96250" w:rsidP="00B94874">
            <w:pPr>
              <w:pStyle w:val="rfdVar"/>
              <w:rPr>
                <w:rtl/>
              </w:rPr>
            </w:pPr>
          </w:p>
        </w:tc>
        <w:tc>
          <w:tcPr>
            <w:tcW w:w="3500" w:type="pct"/>
            <w:shd w:val="clear" w:color="auto" w:fill="auto"/>
          </w:tcPr>
          <w:p w:rsidR="00F96250" w:rsidRDefault="009E5D8A" w:rsidP="00B94874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نسخة كتبت بقلم نسخي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كتبها صفي الله بن صدر الدين محمد</w:t>
            </w:r>
            <w:r w:rsidR="007E0241">
              <w:rPr>
                <w:rtl/>
              </w:rPr>
              <w:t xml:space="preserve"> ،</w:t>
            </w:r>
            <w:r w:rsidR="00375CD3">
              <w:rPr>
                <w:rtl/>
              </w:rPr>
              <w:t xml:space="preserve"> </w:t>
            </w:r>
            <w:r w:rsidR="00375CD3">
              <w:rPr>
                <w:rtl/>
              </w:rPr>
              <w:br/>
            </w:r>
            <w:r w:rsidRPr="00AC6D18">
              <w:rPr>
                <w:rtl/>
              </w:rPr>
              <w:t>فرغ منها في صفر 11 صفر سنة 1073 ه</w:t>
            </w:r>
            <w:r w:rsidR="00625135">
              <w:rPr>
                <w:rtl/>
              </w:rPr>
              <w:t>ـ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ببلدة جورده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وقد</w:t>
            </w:r>
            <w:r w:rsidR="00625135">
              <w:rPr>
                <w:rtl/>
              </w:rPr>
              <w:t xml:space="preserve"> </w:t>
            </w:r>
            <w:r w:rsidR="00625135">
              <w:rPr>
                <w:rtl/>
              </w:rPr>
              <w:br/>
            </w:r>
          </w:p>
        </w:tc>
      </w:tr>
    </w:tbl>
    <w:p w:rsidR="009E5D8A" w:rsidRDefault="00AC6D18" w:rsidP="00B07998">
      <w:pPr>
        <w:pStyle w:val="rfdPoemTini"/>
        <w:rPr>
          <w:rtl/>
        </w:rPr>
      </w:pPr>
      <w:r>
        <w:rPr>
          <w:rtl/>
        </w:rPr>
        <w:br w:type="page"/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2755"/>
        <w:gridCol w:w="6430"/>
      </w:tblGrid>
      <w:tr w:rsidR="009E5D8A" w:rsidTr="00E629BF">
        <w:tc>
          <w:tcPr>
            <w:tcW w:w="1500" w:type="pct"/>
            <w:shd w:val="clear" w:color="auto" w:fill="auto"/>
          </w:tcPr>
          <w:p w:rsidR="009E5D8A" w:rsidRDefault="009E5D8A" w:rsidP="00B94874">
            <w:pPr>
              <w:pStyle w:val="rfdVar"/>
              <w:rPr>
                <w:rtl/>
              </w:rPr>
            </w:pPr>
          </w:p>
        </w:tc>
        <w:tc>
          <w:tcPr>
            <w:tcW w:w="3500" w:type="pct"/>
            <w:shd w:val="clear" w:color="auto" w:fill="auto"/>
          </w:tcPr>
          <w:p w:rsidR="00C1740C" w:rsidRPr="00AC6D18" w:rsidRDefault="00C1740C" w:rsidP="00E629BF">
            <w:pPr>
              <w:pStyle w:val="rfdVar0"/>
              <w:rPr>
                <w:rtl/>
              </w:rPr>
            </w:pPr>
            <w:r w:rsidRPr="00AC6D18">
              <w:rPr>
                <w:rtl/>
              </w:rPr>
              <w:t>أوقفها المل</w:t>
            </w:r>
            <w:r w:rsidR="00625135">
              <w:rPr>
                <w:rtl/>
              </w:rPr>
              <w:t>ّ</w:t>
            </w:r>
            <w:r w:rsidRPr="00AC6D18">
              <w:rPr>
                <w:rtl/>
              </w:rPr>
              <w:t>ا علي الدرودي مع ست</w:t>
            </w:r>
            <w:r w:rsidR="00625135">
              <w:rPr>
                <w:rtl/>
              </w:rPr>
              <w:t>ّ</w:t>
            </w:r>
            <w:r w:rsidRPr="00AC6D18">
              <w:rPr>
                <w:rtl/>
              </w:rPr>
              <w:t>ة وأربعين كتابا</w:t>
            </w:r>
            <w:r w:rsidR="00625135">
              <w:rPr>
                <w:rtl/>
              </w:rPr>
              <w:t>ً</w:t>
            </w:r>
            <w:r w:rsidRPr="00AC6D18">
              <w:rPr>
                <w:rtl/>
              </w:rPr>
              <w:t xml:space="preserve"> آخر على طل</w:t>
            </w:r>
            <w:r w:rsidR="00625135">
              <w:rPr>
                <w:rtl/>
              </w:rPr>
              <w:t>ّ</w:t>
            </w:r>
            <w:r w:rsidRPr="00AC6D18">
              <w:rPr>
                <w:rtl/>
              </w:rPr>
              <w:t>اب</w:t>
            </w:r>
            <w:r w:rsidR="00375CD3">
              <w:rPr>
                <w:rtl/>
              </w:rPr>
              <w:t xml:space="preserve"> </w:t>
            </w:r>
            <w:r w:rsidR="00375CD3">
              <w:rPr>
                <w:rtl/>
              </w:rPr>
              <w:br/>
            </w:r>
            <w:r w:rsidRPr="00AC6D18">
              <w:rPr>
                <w:rtl/>
              </w:rPr>
              <w:t>هذه المدرسة سنة 1262 ه</w:t>
            </w:r>
            <w:r w:rsidR="00625135">
              <w:rPr>
                <w:rtl/>
              </w:rPr>
              <w:t>ـ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كتبت العناوين والعلامات بالشنجرف</w:t>
            </w:r>
            <w:r w:rsidR="00095AA9">
              <w:rPr>
                <w:rtl/>
              </w:rPr>
              <w:t xml:space="preserve"> .</w:t>
            </w:r>
            <w:r>
              <w:rPr>
                <w:rtl/>
              </w:rPr>
              <w:t xml:space="preserve"> </w:t>
            </w:r>
            <w:r w:rsidR="00625135">
              <w:rPr>
                <w:rtl/>
              </w:rPr>
              <w:br/>
            </w:r>
            <w:r w:rsidRPr="00AC6D18">
              <w:rPr>
                <w:rtl/>
              </w:rPr>
              <w:t>الورق ترمة</w:t>
            </w:r>
            <w:r w:rsidR="00095AA9">
              <w:rPr>
                <w:rtl/>
              </w:rPr>
              <w:t xml:space="preserve"> .</w:t>
            </w:r>
            <w:r w:rsidRPr="00AC6D18">
              <w:rPr>
                <w:rtl/>
              </w:rPr>
              <w:t xml:space="preserve"> القطع 17 </w:t>
            </w:r>
            <w:r>
              <w:rPr>
                <w:rtl/>
              </w:rPr>
              <w:t xml:space="preserve">× </w:t>
            </w:r>
            <w:r w:rsidR="00625135">
              <w:rPr>
                <w:rtl/>
              </w:rPr>
              <w:t>5</w:t>
            </w:r>
            <w:r w:rsidR="005C5FDB">
              <w:rPr>
                <w:rtl/>
              </w:rPr>
              <w:t>/</w:t>
            </w:r>
            <w:r w:rsidR="00625135">
              <w:rPr>
                <w:rtl/>
              </w:rPr>
              <w:t>9</w:t>
            </w:r>
            <w:r w:rsidRPr="00AC6D18">
              <w:rPr>
                <w:rtl/>
              </w:rPr>
              <w:t xml:space="preserve"> سم</w:t>
            </w:r>
            <w:r w:rsidR="00095AA9">
              <w:rPr>
                <w:rtl/>
              </w:rPr>
              <w:t xml:space="preserve"> .</w:t>
            </w:r>
          </w:p>
          <w:p w:rsidR="009E5D8A" w:rsidRDefault="00C1740C" w:rsidP="00E629BF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عدد السطور</w:t>
            </w:r>
            <w:r w:rsidR="007E0241">
              <w:rPr>
                <w:rtl/>
              </w:rPr>
              <w:t xml:space="preserve"> :</w:t>
            </w:r>
            <w:r w:rsidRPr="00AC6D18">
              <w:rPr>
                <w:rtl/>
              </w:rPr>
              <w:t xml:space="preserve"> 13</w:t>
            </w:r>
            <w:r w:rsidR="00095AA9">
              <w:rPr>
                <w:rtl/>
              </w:rPr>
              <w:t xml:space="preserve"> .</w:t>
            </w:r>
            <w:r>
              <w:rPr>
                <w:rtl/>
              </w:rPr>
              <w:t xml:space="preserve"> </w:t>
            </w:r>
            <w:r w:rsidRPr="00AC6D18">
              <w:rPr>
                <w:rtl/>
              </w:rPr>
              <w:t>5</w:t>
            </w:r>
            <w:r w:rsidR="005C5FDB">
              <w:rPr>
                <w:rtl/>
              </w:rPr>
              <w:t>/</w:t>
            </w:r>
            <w:r w:rsidRPr="00AC6D18">
              <w:rPr>
                <w:rtl/>
              </w:rPr>
              <w:t>11</w:t>
            </w:r>
            <w:r>
              <w:rPr>
                <w:rtl/>
              </w:rPr>
              <w:t xml:space="preserve"> × </w:t>
            </w:r>
            <w:r w:rsidRPr="00AC6D18">
              <w:rPr>
                <w:rtl/>
              </w:rPr>
              <w:t>5 سم</w:t>
            </w:r>
            <w:r w:rsidR="00095AA9">
              <w:rPr>
                <w:rtl/>
              </w:rPr>
              <w:t xml:space="preserve"> .</w:t>
            </w:r>
          </w:p>
        </w:tc>
      </w:tr>
    </w:tbl>
    <w:p w:rsidR="00AC6D18" w:rsidRPr="00E629BF" w:rsidRDefault="00AC6D18" w:rsidP="00E629BF">
      <w:pPr>
        <w:pStyle w:val="rfdCenterBold1"/>
        <w:rPr>
          <w:rtl/>
        </w:rPr>
      </w:pPr>
      <w:r w:rsidRPr="00E629BF">
        <w:rPr>
          <w:rtl/>
        </w:rPr>
        <w:t>(</w:t>
      </w:r>
      <w:r w:rsidR="00E629BF">
        <w:rPr>
          <w:rFonts w:hint="cs"/>
          <w:rtl/>
        </w:rPr>
        <w:t xml:space="preserve"> </w:t>
      </w:r>
      <w:r w:rsidRPr="00E629BF">
        <w:rPr>
          <w:rtl/>
        </w:rPr>
        <w:t>371</w:t>
      </w:r>
      <w:r w:rsidR="00E629BF">
        <w:rPr>
          <w:rFonts w:hint="cs"/>
          <w:rtl/>
        </w:rPr>
        <w:t xml:space="preserve"> </w:t>
      </w:r>
      <w:r w:rsidRPr="00E629BF">
        <w:rPr>
          <w:rtl/>
        </w:rPr>
        <w:t>)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429"/>
        <w:gridCol w:w="2756"/>
      </w:tblGrid>
      <w:tr w:rsidR="00E629BF" w:rsidTr="00343679">
        <w:tc>
          <w:tcPr>
            <w:tcW w:w="3500" w:type="pct"/>
            <w:shd w:val="clear" w:color="auto" w:fill="auto"/>
            <w:tcMar>
              <w:left w:w="0" w:type="dxa"/>
              <w:right w:w="0" w:type="dxa"/>
            </w:tcMar>
          </w:tcPr>
          <w:p w:rsidR="00E629BF" w:rsidRPr="009E5D8A" w:rsidRDefault="00E629BF" w:rsidP="00343679">
            <w:pPr>
              <w:rPr>
                <w:rStyle w:val="rfdBold2"/>
                <w:rtl/>
              </w:rPr>
            </w:pPr>
            <w:r w:rsidRPr="009E5D8A">
              <w:rPr>
                <w:rStyle w:val="rfdBold2"/>
                <w:rtl/>
              </w:rPr>
              <w:t>مفتاح الكرامة = شرح قواعد العل</w:t>
            </w:r>
            <w:r>
              <w:rPr>
                <w:rStyle w:val="rfdBold2"/>
                <w:rtl/>
              </w:rPr>
              <w:t>ّ</w:t>
            </w:r>
            <w:r w:rsidRPr="009E5D8A">
              <w:rPr>
                <w:rStyle w:val="rfdBold2"/>
                <w:rtl/>
              </w:rPr>
              <w:t>امة</w:t>
            </w:r>
            <w:r w:rsidR="00095AA9">
              <w:rPr>
                <w:rStyle w:val="rfdBold2"/>
                <w:rtl/>
              </w:rPr>
              <w:t xml:space="preserve"> .</w:t>
            </w:r>
          </w:p>
        </w:tc>
        <w:tc>
          <w:tcPr>
            <w:tcW w:w="1500" w:type="pct"/>
            <w:shd w:val="clear" w:color="auto" w:fill="auto"/>
            <w:tcMar>
              <w:left w:w="0" w:type="dxa"/>
              <w:right w:w="0" w:type="dxa"/>
            </w:tcMar>
          </w:tcPr>
          <w:p w:rsidR="00E629BF" w:rsidRDefault="00E629BF" w:rsidP="00E629BF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>
              <w:rPr>
                <w:rFonts w:hint="cs"/>
                <w:rtl/>
              </w:rPr>
              <w:t xml:space="preserve"> فقه</w:t>
            </w:r>
            <w:r>
              <w:rPr>
                <w:rtl/>
              </w:rPr>
              <w:t xml:space="preserve"> ـ عربي</w:t>
            </w:r>
            <w:r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AC6D18" w:rsidRPr="00AC6D18" w:rsidRDefault="00AC6D18" w:rsidP="00AC6D18">
      <w:pPr>
        <w:rPr>
          <w:rtl/>
        </w:rPr>
      </w:pPr>
      <w:r w:rsidRPr="00AC6D18">
        <w:rPr>
          <w:rtl/>
        </w:rPr>
        <w:t xml:space="preserve">للسيد جواد ابن السيد محمد الحسني الحسيني العاملي </w:t>
      </w:r>
      <w:r w:rsidR="00773F9D">
        <w:rPr>
          <w:rtl/>
        </w:rPr>
        <w:t>(</w:t>
      </w:r>
      <w:r w:rsidR="00E629BF">
        <w:rPr>
          <w:rFonts w:hint="cs"/>
          <w:rtl/>
        </w:rPr>
        <w:t xml:space="preserve"> </w:t>
      </w:r>
      <w:r w:rsidRPr="00AC6D18">
        <w:rPr>
          <w:rtl/>
        </w:rPr>
        <w:t>1226 ه</w:t>
      </w:r>
      <w:r w:rsidR="00625135">
        <w:rPr>
          <w:rtl/>
        </w:rPr>
        <w:t>ـ</w:t>
      </w:r>
      <w:r w:rsidR="00E629BF">
        <w:rPr>
          <w:rFonts w:hint="cs"/>
          <w:rtl/>
        </w:rPr>
        <w:t xml:space="preserve"> </w:t>
      </w:r>
      <w:r w:rsidR="00773F9D">
        <w:rPr>
          <w:rtl/>
        </w:rPr>
        <w:t>)</w:t>
      </w:r>
      <w:r w:rsidR="00095AA9">
        <w:rPr>
          <w:rtl/>
        </w:rPr>
        <w:t xml:space="preserve"> 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2755"/>
        <w:gridCol w:w="6430"/>
      </w:tblGrid>
      <w:tr w:rsidR="009E5D8A" w:rsidTr="00E629BF">
        <w:tc>
          <w:tcPr>
            <w:tcW w:w="1500" w:type="pct"/>
            <w:shd w:val="clear" w:color="auto" w:fill="auto"/>
          </w:tcPr>
          <w:p w:rsidR="009E5D8A" w:rsidRDefault="009E5D8A" w:rsidP="00B94874">
            <w:pPr>
              <w:pStyle w:val="rfdVar"/>
              <w:rPr>
                <w:rtl/>
              </w:rPr>
            </w:pPr>
          </w:p>
        </w:tc>
        <w:tc>
          <w:tcPr>
            <w:tcW w:w="3500" w:type="pct"/>
            <w:shd w:val="clear" w:color="auto" w:fill="auto"/>
          </w:tcPr>
          <w:p w:rsidR="00C1740C" w:rsidRDefault="00C1740C" w:rsidP="00B94874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نسخة تحتوي على كتاب الطهارة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كتبت بقلم نسخي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كتبه</w:t>
            </w:r>
            <w:r w:rsidR="00375CD3">
              <w:rPr>
                <w:rtl/>
              </w:rPr>
              <w:t xml:space="preserve"> </w:t>
            </w:r>
            <w:r w:rsidR="00375CD3">
              <w:rPr>
                <w:rtl/>
              </w:rPr>
              <w:br/>
            </w:r>
            <w:r w:rsidRPr="00AC6D18">
              <w:rPr>
                <w:rtl/>
              </w:rPr>
              <w:t>محمد علي بن الكربلائي مؤمن الترشيزي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أوقفها الميرزا بابا</w:t>
            </w:r>
            <w:r w:rsidR="00375CD3">
              <w:rPr>
                <w:rtl/>
              </w:rPr>
              <w:t xml:space="preserve"> </w:t>
            </w:r>
            <w:r w:rsidR="00375CD3">
              <w:rPr>
                <w:rtl/>
              </w:rPr>
              <w:br/>
            </w:r>
            <w:r w:rsidRPr="00AC6D18">
              <w:rPr>
                <w:rtl/>
              </w:rPr>
              <w:t>السبزواري في شهر رمضان سنة 1293 ه</w:t>
            </w:r>
            <w:r w:rsidR="00625135">
              <w:rPr>
                <w:rtl/>
              </w:rPr>
              <w:t>ـ</w:t>
            </w:r>
            <w:r w:rsidR="00095AA9">
              <w:rPr>
                <w:rtl/>
              </w:rPr>
              <w:t xml:space="preserve"> .</w:t>
            </w:r>
            <w:r w:rsidRPr="00AC6D18">
              <w:rPr>
                <w:rtl/>
              </w:rPr>
              <w:t xml:space="preserve"> الورق فرنجي</w:t>
            </w:r>
            <w:r w:rsidR="00095AA9">
              <w:rPr>
                <w:rtl/>
              </w:rPr>
              <w:t xml:space="preserve"> .</w:t>
            </w:r>
          </w:p>
          <w:p w:rsidR="009E5D8A" w:rsidRDefault="00C1740C" w:rsidP="00B94874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عدد السطور</w:t>
            </w:r>
            <w:r w:rsidR="007E0241">
              <w:rPr>
                <w:rtl/>
              </w:rPr>
              <w:t xml:space="preserve"> :</w:t>
            </w:r>
            <w:r w:rsidRPr="00AC6D18">
              <w:rPr>
                <w:rtl/>
              </w:rPr>
              <w:t xml:space="preserve"> 25</w:t>
            </w:r>
            <w:r w:rsidR="00095AA9">
              <w:rPr>
                <w:rtl/>
              </w:rPr>
              <w:t xml:space="preserve"> .</w:t>
            </w:r>
            <w:r w:rsidRPr="00AC6D18">
              <w:rPr>
                <w:rtl/>
              </w:rPr>
              <w:t xml:space="preserve"> 15</w:t>
            </w:r>
            <w:r>
              <w:rPr>
                <w:rtl/>
              </w:rPr>
              <w:t xml:space="preserve"> × </w:t>
            </w:r>
            <w:r w:rsidRPr="00AC6D18">
              <w:rPr>
                <w:rtl/>
              </w:rPr>
              <w:t>9 سم</w:t>
            </w:r>
            <w:r w:rsidR="00095AA9">
              <w:rPr>
                <w:rtl/>
              </w:rPr>
              <w:t xml:space="preserve"> .</w:t>
            </w:r>
          </w:p>
        </w:tc>
      </w:tr>
    </w:tbl>
    <w:p w:rsidR="00AC6D18" w:rsidRPr="00E629BF" w:rsidRDefault="00AC6D18" w:rsidP="00E629BF">
      <w:pPr>
        <w:pStyle w:val="rfdCenterBold1"/>
        <w:rPr>
          <w:rtl/>
        </w:rPr>
      </w:pPr>
      <w:r w:rsidRPr="00E629BF">
        <w:rPr>
          <w:rtl/>
        </w:rPr>
        <w:t>(</w:t>
      </w:r>
      <w:r w:rsidR="00E629BF">
        <w:rPr>
          <w:rFonts w:hint="cs"/>
          <w:rtl/>
        </w:rPr>
        <w:t xml:space="preserve"> </w:t>
      </w:r>
      <w:r w:rsidRPr="00E629BF">
        <w:rPr>
          <w:rtl/>
        </w:rPr>
        <w:t>372</w:t>
      </w:r>
      <w:r w:rsidR="00E629BF">
        <w:rPr>
          <w:rFonts w:hint="cs"/>
          <w:rtl/>
        </w:rPr>
        <w:t xml:space="preserve"> </w:t>
      </w:r>
      <w:r w:rsidRPr="00E629BF">
        <w:rPr>
          <w:rtl/>
        </w:rPr>
        <w:t>)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2755"/>
        <w:gridCol w:w="6430"/>
      </w:tblGrid>
      <w:tr w:rsidR="009E5D8A" w:rsidTr="00E629BF">
        <w:tc>
          <w:tcPr>
            <w:tcW w:w="1500" w:type="pct"/>
            <w:shd w:val="clear" w:color="auto" w:fill="auto"/>
          </w:tcPr>
          <w:p w:rsidR="009E5D8A" w:rsidRDefault="009E5D8A" w:rsidP="00B94874">
            <w:pPr>
              <w:pStyle w:val="rfdVar"/>
              <w:rPr>
                <w:rtl/>
              </w:rPr>
            </w:pPr>
          </w:p>
        </w:tc>
        <w:tc>
          <w:tcPr>
            <w:tcW w:w="3500" w:type="pct"/>
            <w:shd w:val="clear" w:color="auto" w:fill="auto"/>
          </w:tcPr>
          <w:p w:rsidR="00C1740C" w:rsidRDefault="00C1740C" w:rsidP="00B94874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نسخة ثانية من الكتاب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تحتوي على كتاب البيع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كتبت بقلم</w:t>
            </w:r>
            <w:r w:rsidR="00375CD3">
              <w:rPr>
                <w:rtl/>
              </w:rPr>
              <w:t xml:space="preserve"> </w:t>
            </w:r>
            <w:r w:rsidR="00375CD3">
              <w:rPr>
                <w:rtl/>
              </w:rPr>
              <w:br/>
            </w:r>
            <w:r w:rsidRPr="00AC6D18">
              <w:rPr>
                <w:rtl/>
              </w:rPr>
              <w:t>نسخي أوقفها الميرزا بابا السبزواري على هذه المدرسة في شهر</w:t>
            </w:r>
            <w:r w:rsidR="00375CD3">
              <w:rPr>
                <w:rtl/>
              </w:rPr>
              <w:t xml:space="preserve"> </w:t>
            </w:r>
            <w:r w:rsidR="00375CD3">
              <w:rPr>
                <w:rtl/>
              </w:rPr>
              <w:br/>
            </w:r>
            <w:r w:rsidRPr="00AC6D18">
              <w:rPr>
                <w:rtl/>
              </w:rPr>
              <w:t>رمضان سنة 1293 ه</w:t>
            </w:r>
            <w:r w:rsidR="00625135">
              <w:rPr>
                <w:rtl/>
              </w:rPr>
              <w:t>ـ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كتبت العناوين والعلامات باللون الأحمر</w:t>
            </w:r>
            <w:r w:rsidR="00095AA9">
              <w:rPr>
                <w:rtl/>
              </w:rPr>
              <w:t xml:space="preserve"> .</w:t>
            </w:r>
            <w:r>
              <w:rPr>
                <w:rtl/>
              </w:rPr>
              <w:t xml:space="preserve"> </w:t>
            </w:r>
            <w:r w:rsidR="00625135">
              <w:rPr>
                <w:rtl/>
              </w:rPr>
              <w:br/>
            </w:r>
            <w:r w:rsidRPr="00AC6D18">
              <w:rPr>
                <w:rtl/>
              </w:rPr>
              <w:t>الورق فرنجي</w:t>
            </w:r>
            <w:r w:rsidR="00095AA9">
              <w:rPr>
                <w:rtl/>
              </w:rPr>
              <w:t xml:space="preserve"> .</w:t>
            </w:r>
          </w:p>
          <w:p w:rsidR="009E5D8A" w:rsidRDefault="00C1740C" w:rsidP="00B94874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عدد السطور</w:t>
            </w:r>
            <w:r w:rsidR="007E0241">
              <w:rPr>
                <w:rtl/>
              </w:rPr>
              <w:t xml:space="preserve"> :</w:t>
            </w:r>
            <w:r w:rsidRPr="00AC6D18">
              <w:rPr>
                <w:rtl/>
              </w:rPr>
              <w:t xml:space="preserve"> 20</w:t>
            </w:r>
            <w:r w:rsidR="00095AA9">
              <w:rPr>
                <w:rtl/>
              </w:rPr>
              <w:t xml:space="preserve"> .</w:t>
            </w:r>
            <w:r w:rsidRPr="00AC6D18">
              <w:rPr>
                <w:rtl/>
              </w:rPr>
              <w:t xml:space="preserve"> 14</w:t>
            </w:r>
            <w:r>
              <w:rPr>
                <w:rtl/>
              </w:rPr>
              <w:t xml:space="preserve"> × </w:t>
            </w:r>
            <w:r w:rsidRPr="00AC6D18">
              <w:rPr>
                <w:rtl/>
              </w:rPr>
              <w:t>9 سم</w:t>
            </w:r>
            <w:r w:rsidR="00095AA9">
              <w:rPr>
                <w:rtl/>
              </w:rPr>
              <w:t xml:space="preserve"> .</w:t>
            </w:r>
          </w:p>
        </w:tc>
      </w:tr>
    </w:tbl>
    <w:p w:rsidR="00AC6D18" w:rsidRPr="00E629BF" w:rsidRDefault="00AC6D18" w:rsidP="00E629BF">
      <w:pPr>
        <w:pStyle w:val="rfdCenterBold1"/>
        <w:rPr>
          <w:rtl/>
        </w:rPr>
      </w:pPr>
      <w:r w:rsidRPr="00E629BF">
        <w:rPr>
          <w:rtl/>
        </w:rPr>
        <w:t>(</w:t>
      </w:r>
      <w:r w:rsidR="00E629BF">
        <w:rPr>
          <w:rFonts w:hint="cs"/>
          <w:rtl/>
        </w:rPr>
        <w:t xml:space="preserve"> </w:t>
      </w:r>
      <w:r w:rsidRPr="00E629BF">
        <w:rPr>
          <w:rtl/>
        </w:rPr>
        <w:t>373</w:t>
      </w:r>
      <w:r w:rsidR="00E629BF">
        <w:rPr>
          <w:rFonts w:hint="cs"/>
          <w:rtl/>
        </w:rPr>
        <w:t xml:space="preserve"> </w:t>
      </w:r>
      <w:r w:rsidRPr="00E629BF">
        <w:rPr>
          <w:rtl/>
        </w:rPr>
        <w:t>)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2296"/>
        <w:gridCol w:w="6889"/>
      </w:tblGrid>
      <w:tr w:rsidR="009E5D8A" w:rsidTr="00B94874">
        <w:tc>
          <w:tcPr>
            <w:tcW w:w="1250" w:type="pct"/>
            <w:shd w:val="clear" w:color="auto" w:fill="auto"/>
          </w:tcPr>
          <w:p w:rsidR="009E5D8A" w:rsidRDefault="009E5D8A" w:rsidP="00B94874">
            <w:pPr>
              <w:pStyle w:val="rfdVar"/>
              <w:rPr>
                <w:rtl/>
              </w:rPr>
            </w:pPr>
          </w:p>
        </w:tc>
        <w:tc>
          <w:tcPr>
            <w:tcW w:w="3750" w:type="pct"/>
            <w:shd w:val="clear" w:color="auto" w:fill="auto"/>
          </w:tcPr>
          <w:p w:rsidR="00C1740C" w:rsidRPr="00AC6D18" w:rsidRDefault="00C1740C" w:rsidP="00B94874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نسخة ثالثة من الكتاب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من المتاجر إلى بيع الحيوان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كتبت</w:t>
            </w:r>
            <w:r w:rsidR="00375CD3">
              <w:rPr>
                <w:rtl/>
              </w:rPr>
              <w:t xml:space="preserve"> </w:t>
            </w:r>
            <w:r w:rsidR="00375CD3">
              <w:rPr>
                <w:rtl/>
              </w:rPr>
              <w:br/>
            </w:r>
            <w:r w:rsidRPr="00AC6D18">
              <w:rPr>
                <w:rtl/>
              </w:rPr>
              <w:t>بقلم نسخي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أوقفها الميرزا بابا السبزواري سنة 1293 ه</w:t>
            </w:r>
            <w:r w:rsidR="00625135">
              <w:rPr>
                <w:rtl/>
              </w:rPr>
              <w:t>ـ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الورق</w:t>
            </w:r>
            <w:r w:rsidR="00375CD3">
              <w:rPr>
                <w:rtl/>
              </w:rPr>
              <w:t xml:space="preserve"> </w:t>
            </w:r>
            <w:r w:rsidR="00375CD3">
              <w:rPr>
                <w:rtl/>
              </w:rPr>
              <w:br/>
            </w:r>
            <w:r w:rsidRPr="00AC6D18">
              <w:rPr>
                <w:rtl/>
              </w:rPr>
              <w:t>فرنجي</w:t>
            </w:r>
            <w:r w:rsidR="00095AA9">
              <w:rPr>
                <w:rtl/>
              </w:rPr>
              <w:t xml:space="preserve"> .</w:t>
            </w:r>
          </w:p>
          <w:p w:rsidR="009E5D8A" w:rsidRDefault="00C1740C" w:rsidP="00B94874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عدد السطور</w:t>
            </w:r>
            <w:r w:rsidR="007E0241">
              <w:rPr>
                <w:rtl/>
              </w:rPr>
              <w:t xml:space="preserve"> :</w:t>
            </w:r>
            <w:r w:rsidRPr="00AC6D18">
              <w:rPr>
                <w:rtl/>
              </w:rPr>
              <w:t xml:space="preserve"> 24</w:t>
            </w:r>
            <w:r w:rsidR="00095AA9">
              <w:rPr>
                <w:rtl/>
              </w:rPr>
              <w:t xml:space="preserve"> .</w:t>
            </w:r>
          </w:p>
        </w:tc>
      </w:tr>
    </w:tbl>
    <w:p w:rsidR="00AC6D18" w:rsidRPr="00AC6D18" w:rsidRDefault="00E629BF" w:rsidP="00E629BF">
      <w:pPr>
        <w:pStyle w:val="rfdCenter"/>
        <w:rPr>
          <w:rtl/>
        </w:rPr>
      </w:pPr>
      <w:r>
        <w:sym w:font="Wingdings 2" w:char="F0F5"/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="00625135">
        <w:rPr>
          <w:rtl/>
        </w:rPr>
        <w:t xml:space="preserve"> </w:t>
      </w:r>
      <w:r>
        <w:sym w:font="Wingdings 2" w:char="F0F5"/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="00625135">
        <w:rPr>
          <w:rtl/>
        </w:rPr>
        <w:t xml:space="preserve"> </w:t>
      </w:r>
      <w:r>
        <w:sym w:font="Wingdings 2" w:char="F0F5"/>
      </w:r>
    </w:p>
    <w:p w:rsidR="00483A91" w:rsidRDefault="00483A91" w:rsidP="00E629BF">
      <w:pPr>
        <w:rPr>
          <w:rtl/>
        </w:rPr>
        <w:sectPr w:rsidR="00483A91" w:rsidSect="00107863">
          <w:headerReference w:type="even" r:id="rId207"/>
          <w:headerReference w:type="default" r:id="rId208"/>
          <w:headerReference w:type="first" r:id="rId209"/>
          <w:type w:val="continuous"/>
          <w:pgSz w:w="11907" w:h="16840" w:code="9"/>
          <w:pgMar w:top="1247" w:right="1361" w:bottom="1247" w:left="1361" w:header="720" w:footer="720" w:gutter="0"/>
          <w:cols w:space="720"/>
          <w:titlePg/>
          <w:bidi/>
          <w:rtlGutter/>
          <w:docGrid w:linePitch="360"/>
        </w:sectPr>
      </w:pPr>
    </w:p>
    <w:p w:rsidR="00E629BF" w:rsidRPr="00E629BF" w:rsidRDefault="00AC6D18" w:rsidP="00E629BF">
      <w:pPr>
        <w:rPr>
          <w:rtl/>
        </w:rPr>
      </w:pPr>
      <w:r w:rsidRPr="00E629BF">
        <w:rPr>
          <w:rtl/>
        </w:rPr>
        <w:lastRenderedPageBreak/>
        <w:br w:type="page"/>
      </w:r>
    </w:p>
    <w:p w:rsidR="00E629BF" w:rsidRPr="00E629BF" w:rsidRDefault="00E629BF" w:rsidP="00E629BF">
      <w:pPr>
        <w:pStyle w:val="rfdPoemTini"/>
        <w:rPr>
          <w:rtl/>
        </w:rPr>
      </w:pPr>
    </w:p>
    <w:p w:rsidR="00AC6D18" w:rsidRPr="00E629BF" w:rsidRDefault="00AC6D18" w:rsidP="00E629BF">
      <w:pPr>
        <w:pStyle w:val="rfdCenterBold1"/>
        <w:rPr>
          <w:rtl/>
        </w:rPr>
      </w:pPr>
      <w:r w:rsidRPr="00E629BF">
        <w:rPr>
          <w:rtl/>
        </w:rPr>
        <w:t>(</w:t>
      </w:r>
      <w:r w:rsidR="00E629BF" w:rsidRPr="00E629BF">
        <w:rPr>
          <w:rFonts w:hint="cs"/>
          <w:rtl/>
        </w:rPr>
        <w:t xml:space="preserve"> </w:t>
      </w:r>
      <w:r w:rsidRPr="00E629BF">
        <w:rPr>
          <w:rtl/>
        </w:rPr>
        <w:t>374</w:t>
      </w:r>
      <w:r w:rsidR="00E629BF" w:rsidRPr="00E629BF">
        <w:rPr>
          <w:rFonts w:hint="cs"/>
          <w:rtl/>
        </w:rPr>
        <w:t xml:space="preserve"> </w:t>
      </w:r>
      <w:r w:rsidRPr="00E629BF">
        <w:rPr>
          <w:rtl/>
        </w:rPr>
        <w:t>)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429"/>
        <w:gridCol w:w="2756"/>
      </w:tblGrid>
      <w:tr w:rsidR="00E629BF" w:rsidTr="00343679">
        <w:tc>
          <w:tcPr>
            <w:tcW w:w="3500" w:type="pct"/>
            <w:shd w:val="clear" w:color="auto" w:fill="auto"/>
            <w:tcMar>
              <w:left w:w="0" w:type="dxa"/>
              <w:right w:w="0" w:type="dxa"/>
            </w:tcMar>
          </w:tcPr>
          <w:p w:rsidR="00E629BF" w:rsidRPr="009E5D8A" w:rsidRDefault="00E629BF" w:rsidP="00343679">
            <w:pPr>
              <w:rPr>
                <w:rStyle w:val="rfdBold2"/>
                <w:rtl/>
              </w:rPr>
            </w:pPr>
            <w:r w:rsidRPr="009E5D8A">
              <w:rPr>
                <w:rStyle w:val="rfdBold2"/>
                <w:rtl/>
              </w:rPr>
              <w:t>المفص</w:t>
            </w:r>
            <w:r>
              <w:rPr>
                <w:rStyle w:val="rfdBold2"/>
                <w:rtl/>
              </w:rPr>
              <w:t>ّ</w:t>
            </w:r>
            <w:r w:rsidRPr="009E5D8A">
              <w:rPr>
                <w:rStyle w:val="rfdBold2"/>
                <w:rtl/>
              </w:rPr>
              <w:t>ل</w:t>
            </w:r>
            <w:r w:rsidR="00095AA9">
              <w:rPr>
                <w:rStyle w:val="rfdBold2"/>
                <w:rtl/>
              </w:rPr>
              <w:t xml:space="preserve"> .</w:t>
            </w:r>
          </w:p>
        </w:tc>
        <w:tc>
          <w:tcPr>
            <w:tcW w:w="1500" w:type="pct"/>
            <w:shd w:val="clear" w:color="auto" w:fill="auto"/>
            <w:tcMar>
              <w:left w:w="0" w:type="dxa"/>
              <w:right w:w="0" w:type="dxa"/>
            </w:tcMar>
          </w:tcPr>
          <w:p w:rsidR="00E629BF" w:rsidRDefault="00E629BF" w:rsidP="00E629BF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>
              <w:rPr>
                <w:rFonts w:hint="cs"/>
                <w:rtl/>
              </w:rPr>
              <w:t xml:space="preserve"> أدب</w:t>
            </w:r>
            <w:r>
              <w:rPr>
                <w:rtl/>
              </w:rPr>
              <w:t xml:space="preserve"> ـ عربي</w:t>
            </w:r>
            <w:r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AC6D18" w:rsidRPr="00AC6D18" w:rsidRDefault="00AC6D18" w:rsidP="00AC6D18">
      <w:pPr>
        <w:rPr>
          <w:rtl/>
        </w:rPr>
      </w:pPr>
      <w:r w:rsidRPr="00AC6D18">
        <w:rPr>
          <w:rtl/>
        </w:rPr>
        <w:t xml:space="preserve">لجار الله الزمخشري </w:t>
      </w:r>
      <w:r>
        <w:rPr>
          <w:rtl/>
        </w:rPr>
        <w:t>(</w:t>
      </w:r>
      <w:r w:rsidR="006D4183">
        <w:rPr>
          <w:rFonts w:hint="cs"/>
          <w:rtl/>
        </w:rPr>
        <w:t xml:space="preserve"> </w:t>
      </w:r>
      <w:r w:rsidRPr="00AC6D18">
        <w:rPr>
          <w:rtl/>
        </w:rPr>
        <w:t>538</w:t>
      </w:r>
      <w:r w:rsidR="006D4183">
        <w:rPr>
          <w:rFonts w:hint="cs"/>
          <w:rtl/>
        </w:rPr>
        <w:t xml:space="preserve"> </w:t>
      </w:r>
      <w:r w:rsidRPr="00AC6D18">
        <w:rPr>
          <w:rtl/>
        </w:rPr>
        <w:t>)</w:t>
      </w:r>
      <w:r w:rsidR="00095AA9">
        <w:rPr>
          <w:rtl/>
        </w:rPr>
        <w:t xml:space="preserve"> 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2755"/>
        <w:gridCol w:w="6430"/>
      </w:tblGrid>
      <w:tr w:rsidR="009E5D8A" w:rsidTr="006D4183">
        <w:tc>
          <w:tcPr>
            <w:tcW w:w="1500" w:type="pct"/>
            <w:shd w:val="clear" w:color="auto" w:fill="auto"/>
          </w:tcPr>
          <w:p w:rsidR="009E5D8A" w:rsidRDefault="009E5D8A" w:rsidP="00B94874">
            <w:pPr>
              <w:pStyle w:val="rfdVar"/>
              <w:rPr>
                <w:rtl/>
              </w:rPr>
            </w:pPr>
          </w:p>
        </w:tc>
        <w:tc>
          <w:tcPr>
            <w:tcW w:w="3500" w:type="pct"/>
            <w:shd w:val="clear" w:color="auto" w:fill="auto"/>
          </w:tcPr>
          <w:p w:rsidR="009E5D8A" w:rsidRDefault="00C1740C" w:rsidP="00B94874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نسخة كتبت بقلم نسخي معرب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كتبها سعد الله بن أحمد بن</w:t>
            </w:r>
            <w:r w:rsidR="00375CD3">
              <w:rPr>
                <w:rtl/>
              </w:rPr>
              <w:t xml:space="preserve"> </w:t>
            </w:r>
            <w:r w:rsidR="0052408E">
              <w:rPr>
                <w:rtl/>
              </w:rPr>
              <w:br/>
            </w:r>
            <w:r w:rsidRPr="00AC6D18">
              <w:rPr>
                <w:rtl/>
              </w:rPr>
              <w:t>الحسن البلادركندي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فرغ منها في ربيع الأول سنة 741 ه</w:t>
            </w:r>
            <w:r w:rsidR="0052408E">
              <w:rPr>
                <w:rtl/>
              </w:rPr>
              <w:t>ـ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وفي</w:t>
            </w:r>
            <w:r w:rsidR="00375CD3">
              <w:rPr>
                <w:rtl/>
              </w:rPr>
              <w:t xml:space="preserve"> </w:t>
            </w:r>
            <w:r w:rsidR="0052408E">
              <w:rPr>
                <w:rtl/>
              </w:rPr>
              <w:br/>
            </w:r>
            <w:r w:rsidRPr="00AC6D18">
              <w:rPr>
                <w:rtl/>
              </w:rPr>
              <w:t xml:space="preserve">نهايتها مقال بالفارسية حول فضيلة الكسب والعمل </w:t>
            </w:r>
            <w:r w:rsidR="0052408E">
              <w:rPr>
                <w:rtl/>
              </w:rPr>
              <w:t>ب</w:t>
            </w:r>
            <w:r w:rsidRPr="00AC6D18">
              <w:rPr>
                <w:rtl/>
              </w:rPr>
              <w:t>نفس الخط</w:t>
            </w:r>
            <w:r w:rsidR="0052408E">
              <w:rPr>
                <w:rtl/>
              </w:rPr>
              <w:t>ّ</w:t>
            </w:r>
            <w:r w:rsidR="007E0241">
              <w:rPr>
                <w:rtl/>
              </w:rPr>
              <w:t xml:space="preserve"> ،</w:t>
            </w:r>
            <w:r w:rsidR="00375CD3">
              <w:rPr>
                <w:rtl/>
              </w:rPr>
              <w:t xml:space="preserve"> </w:t>
            </w:r>
            <w:r w:rsidR="00375CD3">
              <w:rPr>
                <w:rtl/>
              </w:rPr>
              <w:br/>
            </w:r>
            <w:r w:rsidRPr="00AC6D18">
              <w:rPr>
                <w:rtl/>
              </w:rPr>
              <w:t xml:space="preserve">وقد </w:t>
            </w:r>
            <w:r w:rsidR="0052408E">
              <w:rPr>
                <w:rtl/>
              </w:rPr>
              <w:t>اُ</w:t>
            </w:r>
            <w:r w:rsidRPr="00AC6D18">
              <w:rPr>
                <w:rtl/>
              </w:rPr>
              <w:t>وقفت النسخة على المدرسة الباقرية في جمادى الآخرة سنة</w:t>
            </w:r>
            <w:r w:rsidR="00375CD3">
              <w:rPr>
                <w:rtl/>
              </w:rPr>
              <w:t xml:space="preserve"> </w:t>
            </w:r>
            <w:r w:rsidR="0052408E">
              <w:rPr>
                <w:rtl/>
              </w:rPr>
              <w:br/>
            </w:r>
            <w:r w:rsidRPr="00AC6D18">
              <w:rPr>
                <w:rtl/>
              </w:rPr>
              <w:t>1262 ه</w:t>
            </w:r>
            <w:r w:rsidR="0052408E">
              <w:rPr>
                <w:rtl/>
              </w:rPr>
              <w:t>ـ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وبالنسخة أثر رطوبة</w:t>
            </w:r>
            <w:r w:rsidR="00095AA9">
              <w:rPr>
                <w:rtl/>
              </w:rPr>
              <w:t xml:space="preserve"> .</w:t>
            </w:r>
          </w:p>
        </w:tc>
      </w:tr>
    </w:tbl>
    <w:p w:rsidR="00AC6D18" w:rsidRPr="006D4183" w:rsidRDefault="00AC6D18" w:rsidP="006D4183">
      <w:pPr>
        <w:pStyle w:val="rfdCenterBold1"/>
        <w:rPr>
          <w:rtl/>
        </w:rPr>
      </w:pPr>
      <w:r w:rsidRPr="006D4183">
        <w:rPr>
          <w:rtl/>
        </w:rPr>
        <w:t>(</w:t>
      </w:r>
      <w:r w:rsidR="006D4183">
        <w:rPr>
          <w:rFonts w:hint="cs"/>
          <w:rtl/>
        </w:rPr>
        <w:t xml:space="preserve"> </w:t>
      </w:r>
      <w:r w:rsidRPr="006D4183">
        <w:rPr>
          <w:rtl/>
        </w:rPr>
        <w:t>375</w:t>
      </w:r>
      <w:r w:rsidR="006D4183">
        <w:rPr>
          <w:rFonts w:hint="cs"/>
          <w:rtl/>
        </w:rPr>
        <w:t xml:space="preserve"> </w:t>
      </w:r>
      <w:r w:rsidRPr="006D4183">
        <w:rPr>
          <w:rtl/>
        </w:rPr>
        <w:t>)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2755"/>
        <w:gridCol w:w="6430"/>
      </w:tblGrid>
      <w:tr w:rsidR="009E5D8A" w:rsidTr="006D4183">
        <w:tc>
          <w:tcPr>
            <w:tcW w:w="1500" w:type="pct"/>
            <w:shd w:val="clear" w:color="auto" w:fill="auto"/>
          </w:tcPr>
          <w:p w:rsidR="009E5D8A" w:rsidRDefault="009E5D8A" w:rsidP="00B94874">
            <w:pPr>
              <w:pStyle w:val="rfdVar"/>
              <w:rPr>
                <w:rtl/>
              </w:rPr>
            </w:pPr>
          </w:p>
        </w:tc>
        <w:tc>
          <w:tcPr>
            <w:tcW w:w="3500" w:type="pct"/>
            <w:shd w:val="clear" w:color="auto" w:fill="auto"/>
          </w:tcPr>
          <w:p w:rsidR="004029AB" w:rsidRDefault="004029AB" w:rsidP="00B94874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نسخة ثانية من الكتاب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مبتورة الأعلى والأسفل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كتبت</w:t>
            </w:r>
            <w:r w:rsidR="00375CD3">
              <w:rPr>
                <w:rtl/>
              </w:rPr>
              <w:t xml:space="preserve"> </w:t>
            </w:r>
            <w:r w:rsidR="00375CD3">
              <w:rPr>
                <w:rtl/>
              </w:rPr>
              <w:br/>
            </w:r>
            <w:r w:rsidRPr="00AC6D18">
              <w:rPr>
                <w:rtl/>
              </w:rPr>
              <w:t>العناوين والعلامات باللون الأحمر</w:t>
            </w:r>
            <w:r w:rsidR="00095AA9">
              <w:rPr>
                <w:rtl/>
              </w:rPr>
              <w:t xml:space="preserve"> .</w:t>
            </w:r>
            <w:r w:rsidRPr="00AC6D18">
              <w:rPr>
                <w:rtl/>
              </w:rPr>
              <w:t xml:space="preserve"> القطع</w:t>
            </w:r>
            <w:r w:rsidR="007E0241">
              <w:rPr>
                <w:rtl/>
              </w:rPr>
              <w:t xml:space="preserve"> :</w:t>
            </w:r>
            <w:r w:rsidRPr="00AC6D18">
              <w:rPr>
                <w:rtl/>
              </w:rPr>
              <w:t xml:space="preserve"> وزيري</w:t>
            </w:r>
            <w:r w:rsidR="00095AA9">
              <w:rPr>
                <w:rtl/>
              </w:rPr>
              <w:t xml:space="preserve"> .</w:t>
            </w:r>
          </w:p>
          <w:p w:rsidR="009E5D8A" w:rsidRDefault="004029AB" w:rsidP="00B94874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عدد السطور</w:t>
            </w:r>
            <w:r w:rsidR="007E0241">
              <w:rPr>
                <w:rtl/>
              </w:rPr>
              <w:t xml:space="preserve"> :</w:t>
            </w:r>
            <w:r w:rsidRPr="00AC6D18">
              <w:rPr>
                <w:rtl/>
              </w:rPr>
              <w:t xml:space="preserve"> 12</w:t>
            </w:r>
            <w:r w:rsidR="00095AA9">
              <w:rPr>
                <w:rtl/>
              </w:rPr>
              <w:t xml:space="preserve"> .</w:t>
            </w:r>
            <w:r w:rsidRPr="00AC6D18">
              <w:rPr>
                <w:rtl/>
              </w:rPr>
              <w:t xml:space="preserve"> 16</w:t>
            </w:r>
            <w:r>
              <w:rPr>
                <w:rtl/>
              </w:rPr>
              <w:t xml:space="preserve"> × </w:t>
            </w:r>
            <w:r w:rsidRPr="00AC6D18">
              <w:rPr>
                <w:rtl/>
              </w:rPr>
              <w:t>9 سم</w:t>
            </w:r>
            <w:r w:rsidR="00095AA9">
              <w:rPr>
                <w:rtl/>
              </w:rPr>
              <w:t xml:space="preserve"> .</w:t>
            </w:r>
          </w:p>
        </w:tc>
      </w:tr>
    </w:tbl>
    <w:p w:rsidR="00AC6D18" w:rsidRPr="006D4183" w:rsidRDefault="00AC6D18" w:rsidP="006D4183">
      <w:pPr>
        <w:pStyle w:val="rfdCenterBold1"/>
        <w:rPr>
          <w:rtl/>
        </w:rPr>
      </w:pPr>
      <w:r w:rsidRPr="006D4183">
        <w:rPr>
          <w:rtl/>
        </w:rPr>
        <w:t>(</w:t>
      </w:r>
      <w:r w:rsidR="006D4183">
        <w:rPr>
          <w:rFonts w:hint="cs"/>
          <w:rtl/>
        </w:rPr>
        <w:t xml:space="preserve"> </w:t>
      </w:r>
      <w:r w:rsidRPr="006D4183">
        <w:rPr>
          <w:rtl/>
        </w:rPr>
        <w:t>376</w:t>
      </w:r>
      <w:r w:rsidR="006D4183">
        <w:rPr>
          <w:rFonts w:hint="cs"/>
          <w:rtl/>
        </w:rPr>
        <w:t xml:space="preserve"> </w:t>
      </w:r>
      <w:r w:rsidRPr="006D4183">
        <w:rPr>
          <w:rtl/>
        </w:rPr>
        <w:t>)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429"/>
        <w:gridCol w:w="2756"/>
      </w:tblGrid>
      <w:tr w:rsidR="006D4183" w:rsidTr="00343679">
        <w:tc>
          <w:tcPr>
            <w:tcW w:w="3500" w:type="pct"/>
            <w:shd w:val="clear" w:color="auto" w:fill="auto"/>
            <w:tcMar>
              <w:left w:w="0" w:type="dxa"/>
              <w:right w:w="0" w:type="dxa"/>
            </w:tcMar>
          </w:tcPr>
          <w:p w:rsidR="006D4183" w:rsidRPr="009E5D8A" w:rsidRDefault="006D4183" w:rsidP="00343679">
            <w:pPr>
              <w:rPr>
                <w:rStyle w:val="rfdBold2"/>
                <w:rtl/>
              </w:rPr>
            </w:pPr>
            <w:r w:rsidRPr="00C1740C">
              <w:rPr>
                <w:rStyle w:val="rfdBold2"/>
                <w:rtl/>
              </w:rPr>
              <w:t>منتخب اللغات شاه جهاني</w:t>
            </w:r>
            <w:r w:rsidR="00095AA9">
              <w:rPr>
                <w:rStyle w:val="rfdBold2"/>
                <w:rtl/>
              </w:rPr>
              <w:t xml:space="preserve"> .</w:t>
            </w:r>
          </w:p>
        </w:tc>
        <w:tc>
          <w:tcPr>
            <w:tcW w:w="1500" w:type="pct"/>
            <w:shd w:val="clear" w:color="auto" w:fill="auto"/>
            <w:tcMar>
              <w:left w:w="0" w:type="dxa"/>
              <w:right w:w="0" w:type="dxa"/>
            </w:tcMar>
          </w:tcPr>
          <w:p w:rsidR="006D4183" w:rsidRDefault="006D4183" w:rsidP="00343679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لغة من العرب إلى الفارسي</w:t>
            </w:r>
            <w:r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AC6D18" w:rsidRPr="00AC6D18" w:rsidRDefault="00AC6D18" w:rsidP="00AC6D18">
      <w:pPr>
        <w:rPr>
          <w:rtl/>
        </w:rPr>
      </w:pPr>
      <w:r w:rsidRPr="00AC6D18">
        <w:rPr>
          <w:rtl/>
        </w:rPr>
        <w:t>لعبد الرشيد الحسني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الحي</w:t>
      </w:r>
      <w:r w:rsidR="0052408E">
        <w:rPr>
          <w:rtl/>
        </w:rPr>
        <w:t>ّ</w:t>
      </w:r>
      <w:r w:rsidRPr="00AC6D18">
        <w:rPr>
          <w:rtl/>
        </w:rPr>
        <w:t xml:space="preserve"> سنة 1068 ه</w:t>
      </w:r>
      <w:r w:rsidR="0052408E">
        <w:rPr>
          <w:rtl/>
        </w:rPr>
        <w:t>ـ</w:t>
      </w:r>
      <w:r w:rsidR="00095AA9">
        <w:rPr>
          <w:rtl/>
        </w:rPr>
        <w:t xml:space="preserve"> 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2755"/>
        <w:gridCol w:w="6430"/>
      </w:tblGrid>
      <w:tr w:rsidR="004029AB" w:rsidTr="006D4183">
        <w:tc>
          <w:tcPr>
            <w:tcW w:w="1500" w:type="pct"/>
            <w:shd w:val="clear" w:color="auto" w:fill="auto"/>
          </w:tcPr>
          <w:p w:rsidR="004029AB" w:rsidRDefault="004029AB" w:rsidP="00B94874">
            <w:pPr>
              <w:pStyle w:val="rfdVar"/>
              <w:rPr>
                <w:rtl/>
              </w:rPr>
            </w:pPr>
          </w:p>
        </w:tc>
        <w:tc>
          <w:tcPr>
            <w:tcW w:w="3500" w:type="pct"/>
            <w:shd w:val="clear" w:color="auto" w:fill="auto"/>
          </w:tcPr>
          <w:p w:rsidR="00C1740C" w:rsidRPr="00AC6D18" w:rsidRDefault="00C1740C" w:rsidP="00B94874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نسخة كتبت بقلم نسخي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كت</w:t>
            </w:r>
            <w:r>
              <w:rPr>
                <w:rtl/>
              </w:rPr>
              <w:t>بها صادق بن محمد رضا البلقوري</w:t>
            </w:r>
            <w:r w:rsidR="007E0241">
              <w:rPr>
                <w:rtl/>
              </w:rPr>
              <w:t xml:space="preserve"> ،</w:t>
            </w:r>
            <w:r>
              <w:rPr>
                <w:rtl/>
              </w:rPr>
              <w:t xml:space="preserve"> </w:t>
            </w:r>
            <w:r w:rsidR="0052408E">
              <w:rPr>
                <w:rtl/>
              </w:rPr>
              <w:br/>
            </w:r>
            <w:r w:rsidRPr="00AC6D18">
              <w:rPr>
                <w:rtl/>
              </w:rPr>
              <w:t>فرغ منها يوم الثلاثاء 19 ذي القعدة سنة 1251 ه</w:t>
            </w:r>
            <w:r w:rsidR="0052408E">
              <w:rPr>
                <w:rtl/>
              </w:rPr>
              <w:t>ـ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والنسخة</w:t>
            </w:r>
            <w:r w:rsidR="00375CD3">
              <w:rPr>
                <w:rtl/>
              </w:rPr>
              <w:t xml:space="preserve"> </w:t>
            </w:r>
            <w:r w:rsidR="00375CD3">
              <w:rPr>
                <w:rtl/>
              </w:rPr>
              <w:br/>
            </w:r>
            <w:r w:rsidRPr="00AC6D18">
              <w:rPr>
                <w:rtl/>
              </w:rPr>
              <w:t>مقابلة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أوقفها الميرزا بابا السبزواري في شهر رمضان سنة 1297</w:t>
            </w:r>
            <w:r w:rsidR="00375CD3">
              <w:rPr>
                <w:rtl/>
              </w:rPr>
              <w:t xml:space="preserve"> </w:t>
            </w:r>
            <w:r w:rsidR="0052408E">
              <w:rPr>
                <w:rtl/>
              </w:rPr>
              <w:br/>
            </w:r>
            <w:r w:rsidRPr="00AC6D18">
              <w:rPr>
                <w:rtl/>
              </w:rPr>
              <w:t>ه</w:t>
            </w:r>
            <w:r w:rsidR="0052408E">
              <w:rPr>
                <w:rtl/>
              </w:rPr>
              <w:t>ـ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كتبت العناوين باللون الأحمر</w:t>
            </w:r>
            <w:r w:rsidR="00095AA9">
              <w:rPr>
                <w:rtl/>
              </w:rPr>
              <w:t xml:space="preserve"> .</w:t>
            </w:r>
            <w:r w:rsidRPr="00AC6D18">
              <w:rPr>
                <w:rtl/>
              </w:rPr>
              <w:t xml:space="preserve"> الورق فرنجي</w:t>
            </w:r>
            <w:r w:rsidR="00095AA9">
              <w:rPr>
                <w:rtl/>
              </w:rPr>
              <w:t xml:space="preserve"> .</w:t>
            </w:r>
            <w:r w:rsidRPr="00AC6D18">
              <w:rPr>
                <w:rtl/>
              </w:rPr>
              <w:t xml:space="preserve"> القطع</w:t>
            </w:r>
            <w:r w:rsidR="007E0241">
              <w:rPr>
                <w:rtl/>
              </w:rPr>
              <w:t xml:space="preserve"> :</w:t>
            </w:r>
            <w:r w:rsidR="00375CD3">
              <w:rPr>
                <w:rtl/>
              </w:rPr>
              <w:t xml:space="preserve"> </w:t>
            </w:r>
            <w:r w:rsidR="0052408E">
              <w:rPr>
                <w:rtl/>
              </w:rPr>
              <w:br/>
            </w:r>
            <w:r w:rsidRPr="00AC6D18">
              <w:rPr>
                <w:rtl/>
              </w:rPr>
              <w:t>وزيري مستطيل</w:t>
            </w:r>
            <w:r w:rsidR="00095AA9">
              <w:rPr>
                <w:rtl/>
              </w:rPr>
              <w:t xml:space="preserve"> .</w:t>
            </w:r>
          </w:p>
          <w:p w:rsidR="004029AB" w:rsidRDefault="00C1740C" w:rsidP="006D4183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عدد السطور</w:t>
            </w:r>
            <w:r w:rsidR="007E0241">
              <w:rPr>
                <w:rtl/>
              </w:rPr>
              <w:t xml:space="preserve"> :</w:t>
            </w:r>
            <w:r w:rsidRPr="00AC6D18">
              <w:rPr>
                <w:rtl/>
              </w:rPr>
              <w:t xml:space="preserve"> 30</w:t>
            </w:r>
            <w:r w:rsidR="00095AA9">
              <w:rPr>
                <w:rtl/>
              </w:rPr>
              <w:t xml:space="preserve"> .</w:t>
            </w:r>
            <w:r>
              <w:rPr>
                <w:rtl/>
              </w:rPr>
              <w:t xml:space="preserve"> </w:t>
            </w:r>
            <w:r w:rsidRPr="00AC6D18">
              <w:rPr>
                <w:rtl/>
              </w:rPr>
              <w:t>5</w:t>
            </w:r>
            <w:r w:rsidR="005C5FDB">
              <w:rPr>
                <w:rtl/>
              </w:rPr>
              <w:t>/</w:t>
            </w:r>
            <w:r w:rsidRPr="00AC6D18">
              <w:rPr>
                <w:rtl/>
              </w:rPr>
              <w:t xml:space="preserve">19 </w:t>
            </w:r>
            <w:r>
              <w:rPr>
                <w:rtl/>
              </w:rPr>
              <w:t xml:space="preserve">× </w:t>
            </w:r>
            <w:r w:rsidRPr="00AC6D18">
              <w:rPr>
                <w:rtl/>
              </w:rPr>
              <w:t>5</w:t>
            </w:r>
            <w:r w:rsidR="005C5FDB">
              <w:rPr>
                <w:rtl/>
              </w:rPr>
              <w:t>/</w:t>
            </w:r>
            <w:r w:rsidRPr="00AC6D18">
              <w:rPr>
                <w:rtl/>
              </w:rPr>
              <w:t>8 سم</w:t>
            </w:r>
            <w:r w:rsidR="00095AA9">
              <w:rPr>
                <w:rtl/>
              </w:rPr>
              <w:t xml:space="preserve"> .</w:t>
            </w:r>
          </w:p>
        </w:tc>
      </w:tr>
    </w:tbl>
    <w:p w:rsidR="00AC6D18" w:rsidRPr="00AC6D18" w:rsidRDefault="006D4183" w:rsidP="006D4183">
      <w:pPr>
        <w:pStyle w:val="rfdCenter"/>
        <w:rPr>
          <w:rtl/>
        </w:rPr>
      </w:pPr>
      <w:r>
        <w:sym w:font="Wingdings 2" w:char="F0F5"/>
      </w:r>
      <w:r>
        <w:rPr>
          <w:rFonts w:hint="cs"/>
          <w:rtl/>
        </w:rPr>
        <w:t xml:space="preserve"> </w:t>
      </w:r>
      <w:r>
        <w:rPr>
          <w:rtl/>
        </w:rPr>
        <w:tab/>
      </w:r>
      <w:r w:rsidR="0052408E">
        <w:rPr>
          <w:rtl/>
        </w:rPr>
        <w:t xml:space="preserve"> </w:t>
      </w:r>
      <w:r>
        <w:sym w:font="Wingdings 2" w:char="F0F5"/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="0052408E">
        <w:rPr>
          <w:rtl/>
        </w:rPr>
        <w:t xml:space="preserve"> </w:t>
      </w:r>
      <w:r>
        <w:sym w:font="Wingdings 2" w:char="F0F5"/>
      </w:r>
    </w:p>
    <w:p w:rsidR="006D4183" w:rsidRPr="006D4183" w:rsidRDefault="00AC6D18" w:rsidP="006D4183">
      <w:pPr>
        <w:rPr>
          <w:rtl/>
        </w:rPr>
      </w:pPr>
      <w:r w:rsidRPr="006D4183">
        <w:rPr>
          <w:rtl/>
        </w:rPr>
        <w:br w:type="page"/>
      </w:r>
    </w:p>
    <w:p w:rsidR="006D4183" w:rsidRPr="006D4183" w:rsidRDefault="006D4183" w:rsidP="006D4183">
      <w:pPr>
        <w:pStyle w:val="rfdPoemTini"/>
        <w:rPr>
          <w:rtl/>
        </w:rPr>
      </w:pPr>
    </w:p>
    <w:p w:rsidR="00AC6D18" w:rsidRPr="006D4183" w:rsidRDefault="00AC6D18" w:rsidP="006D4183">
      <w:pPr>
        <w:pStyle w:val="rfdCenterBold1"/>
        <w:rPr>
          <w:rtl/>
        </w:rPr>
      </w:pPr>
      <w:r w:rsidRPr="006D4183">
        <w:rPr>
          <w:rtl/>
        </w:rPr>
        <w:t>(</w:t>
      </w:r>
      <w:r w:rsidR="006D4183">
        <w:rPr>
          <w:rFonts w:hint="cs"/>
          <w:rtl/>
        </w:rPr>
        <w:t xml:space="preserve"> </w:t>
      </w:r>
      <w:r w:rsidRPr="006D4183">
        <w:rPr>
          <w:rtl/>
        </w:rPr>
        <w:t>377</w:t>
      </w:r>
      <w:r w:rsidR="006D4183">
        <w:rPr>
          <w:rFonts w:hint="cs"/>
          <w:rtl/>
        </w:rPr>
        <w:t xml:space="preserve"> </w:t>
      </w:r>
      <w:r w:rsidRPr="006D4183">
        <w:rPr>
          <w:rtl/>
        </w:rPr>
        <w:t>)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429"/>
        <w:gridCol w:w="2756"/>
      </w:tblGrid>
      <w:tr w:rsidR="006D4183" w:rsidTr="00343679">
        <w:tc>
          <w:tcPr>
            <w:tcW w:w="3500" w:type="pct"/>
            <w:shd w:val="clear" w:color="auto" w:fill="auto"/>
            <w:tcMar>
              <w:left w:w="0" w:type="dxa"/>
              <w:right w:w="0" w:type="dxa"/>
            </w:tcMar>
          </w:tcPr>
          <w:p w:rsidR="006D4183" w:rsidRPr="009E5D8A" w:rsidRDefault="006D4183" w:rsidP="00343679">
            <w:pPr>
              <w:rPr>
                <w:rStyle w:val="rfdBold2"/>
                <w:rtl/>
              </w:rPr>
            </w:pPr>
            <w:r w:rsidRPr="00C1740C">
              <w:rPr>
                <w:rStyle w:val="rfdBold2"/>
                <w:rtl/>
              </w:rPr>
              <w:t>منتقى الجمان في الأحاديث الصحاح والحسان</w:t>
            </w:r>
            <w:r w:rsidR="00095AA9">
              <w:rPr>
                <w:rStyle w:val="rfdBold2"/>
                <w:rtl/>
              </w:rPr>
              <w:t xml:space="preserve"> .</w:t>
            </w:r>
          </w:p>
        </w:tc>
        <w:tc>
          <w:tcPr>
            <w:tcW w:w="1500" w:type="pct"/>
            <w:shd w:val="clear" w:color="auto" w:fill="auto"/>
            <w:tcMar>
              <w:left w:w="0" w:type="dxa"/>
              <w:right w:w="0" w:type="dxa"/>
            </w:tcMar>
          </w:tcPr>
          <w:p w:rsidR="006D4183" w:rsidRDefault="006D4183" w:rsidP="00343679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>
              <w:rPr>
                <w:rFonts w:hint="cs"/>
                <w:rtl/>
              </w:rPr>
              <w:t xml:space="preserve"> </w:t>
            </w:r>
            <w:r w:rsidRPr="00AC6D18">
              <w:rPr>
                <w:rtl/>
              </w:rPr>
              <w:t>أخبار</w:t>
            </w:r>
            <w:r>
              <w:rPr>
                <w:rtl/>
              </w:rPr>
              <w:t xml:space="preserve"> ـ عربي</w:t>
            </w:r>
            <w:r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AC6D18" w:rsidRPr="00AC6D18" w:rsidRDefault="00AC6D18" w:rsidP="00AC6D18">
      <w:pPr>
        <w:rPr>
          <w:rtl/>
        </w:rPr>
      </w:pPr>
      <w:r w:rsidRPr="00AC6D18">
        <w:rPr>
          <w:rtl/>
        </w:rPr>
        <w:t xml:space="preserve">للحسن بن زين الدين بن علي العاملي </w:t>
      </w:r>
      <w:r w:rsidR="00773F9D">
        <w:rPr>
          <w:rtl/>
        </w:rPr>
        <w:t>(</w:t>
      </w:r>
      <w:r w:rsidR="006D4183">
        <w:rPr>
          <w:rFonts w:hint="cs"/>
          <w:rtl/>
        </w:rPr>
        <w:t xml:space="preserve"> </w:t>
      </w:r>
      <w:r w:rsidRPr="00AC6D18">
        <w:rPr>
          <w:rtl/>
        </w:rPr>
        <w:t>1011 ه</w:t>
      </w:r>
      <w:r w:rsidR="0052408E">
        <w:rPr>
          <w:rtl/>
        </w:rPr>
        <w:t>ـ</w:t>
      </w:r>
      <w:r w:rsidR="006D4183">
        <w:rPr>
          <w:rFonts w:hint="cs"/>
          <w:rtl/>
        </w:rPr>
        <w:t xml:space="preserve"> </w:t>
      </w:r>
      <w:r w:rsidR="00773F9D">
        <w:rPr>
          <w:rtl/>
        </w:rPr>
        <w:t>)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فرغ من تأليفه ليلة الثلاثاء الثاني من ربيع الآخر سنة 1004 ه</w:t>
      </w:r>
      <w:r w:rsidR="0052408E">
        <w:rPr>
          <w:rtl/>
        </w:rPr>
        <w:t>ـ</w:t>
      </w:r>
      <w:r w:rsidR="00095AA9">
        <w:rPr>
          <w:rtl/>
        </w:rPr>
        <w:t xml:space="preserve"> 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2755"/>
        <w:gridCol w:w="6430"/>
      </w:tblGrid>
      <w:tr w:rsidR="004029AB" w:rsidTr="006D4183">
        <w:tc>
          <w:tcPr>
            <w:tcW w:w="1500" w:type="pct"/>
            <w:shd w:val="clear" w:color="auto" w:fill="auto"/>
          </w:tcPr>
          <w:p w:rsidR="004029AB" w:rsidRDefault="004029AB" w:rsidP="00B94874">
            <w:pPr>
              <w:pStyle w:val="rfdVar"/>
              <w:rPr>
                <w:rtl/>
              </w:rPr>
            </w:pPr>
          </w:p>
        </w:tc>
        <w:tc>
          <w:tcPr>
            <w:tcW w:w="3500" w:type="pct"/>
            <w:shd w:val="clear" w:color="auto" w:fill="auto"/>
          </w:tcPr>
          <w:p w:rsidR="00C1740C" w:rsidRPr="00AC6D18" w:rsidRDefault="00C1740C" w:rsidP="00B94874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نسخة تحتوي على كتاب الصلاة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كتبت بقلم النستعليق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كتبها</w:t>
            </w:r>
            <w:r w:rsidR="00375CD3">
              <w:rPr>
                <w:rtl/>
              </w:rPr>
              <w:t xml:space="preserve"> </w:t>
            </w:r>
            <w:r w:rsidR="0052408E">
              <w:rPr>
                <w:rtl/>
              </w:rPr>
              <w:br/>
            </w:r>
            <w:r w:rsidRPr="00AC6D18">
              <w:rPr>
                <w:rtl/>
              </w:rPr>
              <w:t>محمد بن الحسن بن زيد الدين العاملي ولد المؤلف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وفرغ منها يوم</w:t>
            </w:r>
            <w:r w:rsidR="00375CD3">
              <w:rPr>
                <w:rtl/>
              </w:rPr>
              <w:t xml:space="preserve"> </w:t>
            </w:r>
            <w:r w:rsidR="0052408E">
              <w:rPr>
                <w:rtl/>
              </w:rPr>
              <w:br/>
            </w:r>
            <w:r w:rsidRPr="00AC6D18">
              <w:rPr>
                <w:rtl/>
              </w:rPr>
              <w:t>الأربعاء 12 ربيع الآخر سنة 1010 ه</w:t>
            </w:r>
            <w:r w:rsidR="0052408E">
              <w:rPr>
                <w:rtl/>
              </w:rPr>
              <w:t>ـ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على هامش الصفحة الثالثة</w:t>
            </w:r>
            <w:r w:rsidR="007E0241">
              <w:rPr>
                <w:rtl/>
              </w:rPr>
              <w:t xml:space="preserve"> :</w:t>
            </w:r>
            <w:r w:rsidR="00375CD3">
              <w:rPr>
                <w:rtl/>
              </w:rPr>
              <w:t xml:space="preserve"> </w:t>
            </w:r>
            <w:r w:rsidR="00375CD3">
              <w:rPr>
                <w:rtl/>
              </w:rPr>
              <w:br/>
            </w:r>
            <w:r w:rsidR="00AB3A9F" w:rsidRPr="00AC6D18">
              <w:rPr>
                <w:rtl/>
              </w:rPr>
              <w:t>«</w:t>
            </w:r>
            <w:r w:rsidR="006D4183">
              <w:rPr>
                <w:rFonts w:hint="cs"/>
                <w:rtl/>
              </w:rPr>
              <w:t xml:space="preserve"> </w:t>
            </w:r>
            <w:r w:rsidRPr="00AC6D18">
              <w:rPr>
                <w:rtl/>
              </w:rPr>
              <w:t>بلغ قراءة أي</w:t>
            </w:r>
            <w:r w:rsidR="00860228">
              <w:rPr>
                <w:rtl/>
              </w:rPr>
              <w:t>ّ</w:t>
            </w:r>
            <w:r w:rsidRPr="00AC6D18">
              <w:rPr>
                <w:rtl/>
              </w:rPr>
              <w:t>ده الله تعالى</w:t>
            </w:r>
            <w:r w:rsidR="006D4183">
              <w:rPr>
                <w:rFonts w:hint="cs"/>
                <w:rtl/>
              </w:rPr>
              <w:t xml:space="preserve"> </w:t>
            </w:r>
            <w:r w:rsidR="00AB3A9F">
              <w:rPr>
                <w:rtl/>
              </w:rPr>
              <w:t>»</w:t>
            </w:r>
            <w:r>
              <w:rPr>
                <w:rtl/>
              </w:rPr>
              <w:t xml:space="preserve"> كتب العناوين والعلامات باللون </w:t>
            </w:r>
            <w:r w:rsidR="00860228">
              <w:rPr>
                <w:rtl/>
              </w:rPr>
              <w:br/>
            </w:r>
            <w:r w:rsidRPr="00AC6D18">
              <w:rPr>
                <w:rtl/>
              </w:rPr>
              <w:t>الأحمر</w:t>
            </w:r>
            <w:r w:rsidR="00095AA9">
              <w:rPr>
                <w:rtl/>
              </w:rPr>
              <w:t xml:space="preserve"> .</w:t>
            </w:r>
            <w:r w:rsidRPr="00AC6D18">
              <w:rPr>
                <w:rtl/>
              </w:rPr>
              <w:t xml:space="preserve"> الورق ترمة</w:t>
            </w:r>
            <w:r w:rsidR="00095AA9">
              <w:rPr>
                <w:rtl/>
              </w:rPr>
              <w:t xml:space="preserve"> .</w:t>
            </w:r>
          </w:p>
          <w:p w:rsidR="004029AB" w:rsidRDefault="00C1740C" w:rsidP="006D4183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عدد السطور</w:t>
            </w:r>
            <w:r w:rsidR="007E0241">
              <w:rPr>
                <w:rtl/>
              </w:rPr>
              <w:t xml:space="preserve"> :</w:t>
            </w:r>
            <w:r w:rsidRPr="00AC6D18">
              <w:rPr>
                <w:rtl/>
              </w:rPr>
              <w:t xml:space="preserve"> 25</w:t>
            </w:r>
            <w:r w:rsidR="00095AA9">
              <w:rPr>
                <w:rtl/>
              </w:rPr>
              <w:t xml:space="preserve"> .</w:t>
            </w:r>
            <w:r>
              <w:rPr>
                <w:rtl/>
              </w:rPr>
              <w:t xml:space="preserve"> </w:t>
            </w:r>
            <w:r w:rsidRPr="00AC6D18">
              <w:rPr>
                <w:rtl/>
              </w:rPr>
              <w:t>5</w:t>
            </w:r>
            <w:r w:rsidR="005C5FDB">
              <w:rPr>
                <w:rtl/>
              </w:rPr>
              <w:t>/</w:t>
            </w:r>
            <w:r w:rsidRPr="00AC6D18">
              <w:rPr>
                <w:rtl/>
              </w:rPr>
              <w:t xml:space="preserve">16 </w:t>
            </w:r>
            <w:r>
              <w:rPr>
                <w:rtl/>
              </w:rPr>
              <w:t xml:space="preserve">× </w:t>
            </w:r>
            <w:r w:rsidRPr="00AC6D18">
              <w:rPr>
                <w:rtl/>
              </w:rPr>
              <w:t>5</w:t>
            </w:r>
            <w:r w:rsidR="005C5FDB">
              <w:rPr>
                <w:rtl/>
              </w:rPr>
              <w:t>/</w:t>
            </w:r>
            <w:r w:rsidRPr="00AC6D18">
              <w:rPr>
                <w:rtl/>
              </w:rPr>
              <w:t>10 سم</w:t>
            </w:r>
            <w:r w:rsidR="00095AA9">
              <w:rPr>
                <w:rtl/>
              </w:rPr>
              <w:t xml:space="preserve"> .</w:t>
            </w:r>
          </w:p>
        </w:tc>
      </w:tr>
    </w:tbl>
    <w:p w:rsidR="00AC6D18" w:rsidRPr="006D4183" w:rsidRDefault="00AC6D18" w:rsidP="006D4183">
      <w:pPr>
        <w:pStyle w:val="rfdCenterBold1"/>
        <w:rPr>
          <w:rtl/>
        </w:rPr>
      </w:pPr>
      <w:r w:rsidRPr="006D4183">
        <w:rPr>
          <w:rtl/>
        </w:rPr>
        <w:t>(</w:t>
      </w:r>
      <w:r w:rsidR="006D4183">
        <w:rPr>
          <w:rFonts w:hint="cs"/>
          <w:rtl/>
        </w:rPr>
        <w:t xml:space="preserve"> </w:t>
      </w:r>
      <w:r w:rsidRPr="006D4183">
        <w:rPr>
          <w:rtl/>
        </w:rPr>
        <w:t>378</w:t>
      </w:r>
      <w:r w:rsidR="006D4183">
        <w:rPr>
          <w:rFonts w:hint="cs"/>
          <w:rtl/>
        </w:rPr>
        <w:t xml:space="preserve"> </w:t>
      </w:r>
      <w:r w:rsidRPr="006D4183">
        <w:rPr>
          <w:rtl/>
        </w:rPr>
        <w:t>)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429"/>
        <w:gridCol w:w="2756"/>
      </w:tblGrid>
      <w:tr w:rsidR="006D4183" w:rsidTr="00343679">
        <w:tc>
          <w:tcPr>
            <w:tcW w:w="3500" w:type="pct"/>
            <w:shd w:val="clear" w:color="auto" w:fill="auto"/>
            <w:tcMar>
              <w:left w:w="0" w:type="dxa"/>
              <w:right w:w="0" w:type="dxa"/>
            </w:tcMar>
          </w:tcPr>
          <w:p w:rsidR="006D4183" w:rsidRPr="009E5D8A" w:rsidRDefault="006D4183" w:rsidP="00343679">
            <w:pPr>
              <w:rPr>
                <w:rStyle w:val="rfdBold2"/>
                <w:rtl/>
              </w:rPr>
            </w:pPr>
            <w:r w:rsidRPr="00C1740C">
              <w:rPr>
                <w:rStyle w:val="rfdBold2"/>
                <w:rtl/>
              </w:rPr>
              <w:t>منتهى المقال في أحوال الرجال = رجال أبو علي</w:t>
            </w:r>
            <w:r w:rsidR="00095AA9">
              <w:rPr>
                <w:rtl/>
              </w:rPr>
              <w:t xml:space="preserve"> .</w:t>
            </w:r>
          </w:p>
        </w:tc>
        <w:tc>
          <w:tcPr>
            <w:tcW w:w="1500" w:type="pct"/>
            <w:shd w:val="clear" w:color="auto" w:fill="auto"/>
            <w:tcMar>
              <w:left w:w="0" w:type="dxa"/>
              <w:right w:w="0" w:type="dxa"/>
            </w:tcMar>
          </w:tcPr>
          <w:p w:rsidR="006D4183" w:rsidRDefault="006D4183" w:rsidP="006D4183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>
              <w:rPr>
                <w:rFonts w:hint="cs"/>
                <w:rtl/>
              </w:rPr>
              <w:t xml:space="preserve"> رجال</w:t>
            </w:r>
            <w:r>
              <w:rPr>
                <w:rtl/>
              </w:rPr>
              <w:t xml:space="preserve"> ـ عربي</w:t>
            </w:r>
            <w:r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AC6D18" w:rsidRPr="00AC6D18" w:rsidRDefault="00AC6D18" w:rsidP="00AC6D18">
      <w:pPr>
        <w:rPr>
          <w:rtl/>
        </w:rPr>
      </w:pPr>
      <w:r w:rsidRPr="00AC6D18">
        <w:rPr>
          <w:rtl/>
        </w:rPr>
        <w:t xml:space="preserve">لأبي علي محمد بن إسماعيل </w:t>
      </w:r>
      <w:r w:rsidR="00773F9D">
        <w:rPr>
          <w:rtl/>
        </w:rPr>
        <w:t>(</w:t>
      </w:r>
      <w:r w:rsidR="006D4183">
        <w:rPr>
          <w:rFonts w:hint="cs"/>
          <w:rtl/>
        </w:rPr>
        <w:t xml:space="preserve"> </w:t>
      </w:r>
      <w:r w:rsidRPr="00AC6D18">
        <w:rPr>
          <w:rtl/>
        </w:rPr>
        <w:t>1216 ه</w:t>
      </w:r>
      <w:r w:rsidR="00860228">
        <w:rPr>
          <w:rtl/>
        </w:rPr>
        <w:t>ـ</w:t>
      </w:r>
      <w:r w:rsidR="006D4183">
        <w:rPr>
          <w:rFonts w:hint="cs"/>
          <w:rtl/>
        </w:rPr>
        <w:t xml:space="preserve"> </w:t>
      </w:r>
      <w:r w:rsidR="00773F9D">
        <w:rPr>
          <w:rtl/>
        </w:rPr>
        <w:t>)</w:t>
      </w:r>
      <w:r w:rsidR="00095AA9">
        <w:rPr>
          <w:rtl/>
        </w:rPr>
        <w:t xml:space="preserve"> 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2755"/>
        <w:gridCol w:w="6430"/>
      </w:tblGrid>
      <w:tr w:rsidR="004029AB" w:rsidTr="006D4183">
        <w:tc>
          <w:tcPr>
            <w:tcW w:w="1500" w:type="pct"/>
            <w:shd w:val="clear" w:color="auto" w:fill="auto"/>
          </w:tcPr>
          <w:p w:rsidR="004029AB" w:rsidRDefault="004029AB" w:rsidP="00B94874">
            <w:pPr>
              <w:pStyle w:val="rfdVar"/>
              <w:rPr>
                <w:rtl/>
              </w:rPr>
            </w:pPr>
          </w:p>
        </w:tc>
        <w:tc>
          <w:tcPr>
            <w:tcW w:w="3500" w:type="pct"/>
            <w:shd w:val="clear" w:color="auto" w:fill="auto"/>
          </w:tcPr>
          <w:p w:rsidR="00C1740C" w:rsidRDefault="00C1740C" w:rsidP="00B94874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نسخة كتبت بقلم نسخي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فرغ منها يوم الخميس 12 ربيع الأول</w:t>
            </w:r>
            <w:r w:rsidR="00375CD3">
              <w:rPr>
                <w:rtl/>
              </w:rPr>
              <w:t xml:space="preserve"> </w:t>
            </w:r>
            <w:r w:rsidR="00860228">
              <w:rPr>
                <w:rtl/>
              </w:rPr>
              <w:br/>
            </w:r>
            <w:r w:rsidRPr="00AC6D18">
              <w:rPr>
                <w:rtl/>
              </w:rPr>
              <w:t>سنة 1248 ه</w:t>
            </w:r>
            <w:r w:rsidR="00860228">
              <w:rPr>
                <w:rtl/>
              </w:rPr>
              <w:t>ـ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وقد شطب اسم الكاتب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وقد قابل محمد كاظم</w:t>
            </w:r>
            <w:r w:rsidR="00375CD3">
              <w:rPr>
                <w:rtl/>
              </w:rPr>
              <w:t xml:space="preserve"> </w:t>
            </w:r>
            <w:r w:rsidR="00860228">
              <w:rPr>
                <w:rtl/>
              </w:rPr>
              <w:br/>
            </w:r>
            <w:r w:rsidRPr="00AC6D18">
              <w:rPr>
                <w:rtl/>
              </w:rPr>
              <w:t>الهمداني هذه النسخة وفرغ من المقابلة عصر الخميس 16 شهر</w:t>
            </w:r>
            <w:r w:rsidR="00375CD3">
              <w:rPr>
                <w:rtl/>
              </w:rPr>
              <w:t xml:space="preserve"> </w:t>
            </w:r>
            <w:r w:rsidR="00860228">
              <w:rPr>
                <w:rtl/>
              </w:rPr>
              <w:br/>
            </w:r>
            <w:r w:rsidRPr="00AC6D18">
              <w:rPr>
                <w:rtl/>
              </w:rPr>
              <w:t>رمضان سنة 1249 ه</w:t>
            </w:r>
            <w:r w:rsidR="00860228">
              <w:rPr>
                <w:rtl/>
              </w:rPr>
              <w:t>ـ</w:t>
            </w:r>
            <w:r w:rsidRPr="00AC6D18">
              <w:rPr>
                <w:rtl/>
              </w:rPr>
              <w:t xml:space="preserve"> ببلدة قزوين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وقد </w:t>
            </w:r>
            <w:r w:rsidR="00860228">
              <w:rPr>
                <w:rtl/>
              </w:rPr>
              <w:t>اُ</w:t>
            </w:r>
            <w:r w:rsidRPr="00AC6D18">
              <w:rPr>
                <w:rtl/>
              </w:rPr>
              <w:t>ضيف إلى آخر النسخة</w:t>
            </w:r>
            <w:r w:rsidR="00375CD3">
              <w:rPr>
                <w:rtl/>
              </w:rPr>
              <w:t xml:space="preserve"> </w:t>
            </w:r>
            <w:r w:rsidR="00375CD3">
              <w:rPr>
                <w:rtl/>
              </w:rPr>
              <w:br/>
            </w:r>
            <w:r w:rsidRPr="00AC6D18">
              <w:rPr>
                <w:rtl/>
              </w:rPr>
              <w:t>ثلاث أوراق في الناسخ والمنسوخ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وعليها حواش</w:t>
            </w:r>
            <w:r w:rsidR="00860228">
              <w:rPr>
                <w:rtl/>
              </w:rPr>
              <w:t>ٍ</w:t>
            </w:r>
            <w:r w:rsidRPr="00AC6D18">
              <w:rPr>
                <w:rtl/>
              </w:rPr>
              <w:t xml:space="preserve"> برمز </w:t>
            </w:r>
            <w:r w:rsidR="00773F9D">
              <w:rPr>
                <w:rtl/>
              </w:rPr>
              <w:t>(</w:t>
            </w:r>
            <w:r w:rsidR="00182383">
              <w:rPr>
                <w:rFonts w:hint="cs"/>
                <w:rtl/>
              </w:rPr>
              <w:t xml:space="preserve"> </w:t>
            </w:r>
            <w:r w:rsidRPr="00AC6D18">
              <w:rPr>
                <w:rtl/>
              </w:rPr>
              <w:t>منه</w:t>
            </w:r>
            <w:r w:rsidR="00182383">
              <w:rPr>
                <w:rFonts w:hint="cs"/>
                <w:rtl/>
              </w:rPr>
              <w:t xml:space="preserve"> </w:t>
            </w:r>
            <w:r w:rsidR="00773F9D">
              <w:rPr>
                <w:rtl/>
              </w:rPr>
              <w:t>)</w:t>
            </w:r>
            <w:r w:rsidR="00375CD3">
              <w:rPr>
                <w:rtl/>
              </w:rPr>
              <w:t xml:space="preserve"> </w:t>
            </w:r>
            <w:r w:rsidR="00375CD3">
              <w:rPr>
                <w:rtl/>
              </w:rPr>
              <w:br/>
            </w:r>
            <w:r w:rsidR="00172CD5">
              <w:rPr>
                <w:rtl/>
              </w:rPr>
              <w:t>و (</w:t>
            </w:r>
            <w:r w:rsidR="00182383">
              <w:rPr>
                <w:rFonts w:hint="cs"/>
                <w:rtl/>
              </w:rPr>
              <w:t xml:space="preserve"> </w:t>
            </w:r>
            <w:r w:rsidRPr="00AC6D18">
              <w:rPr>
                <w:rtl/>
              </w:rPr>
              <w:t>صح</w:t>
            </w:r>
            <w:r w:rsidR="00860228">
              <w:rPr>
                <w:rtl/>
              </w:rPr>
              <w:t>ّ</w:t>
            </w:r>
            <w:r w:rsidR="00182383">
              <w:rPr>
                <w:rFonts w:hint="cs"/>
                <w:rtl/>
              </w:rPr>
              <w:t xml:space="preserve"> </w:t>
            </w:r>
            <w:r w:rsidR="00773F9D">
              <w:rPr>
                <w:rtl/>
              </w:rPr>
              <w:t>)</w:t>
            </w:r>
            <w:r w:rsidRPr="00AC6D18">
              <w:rPr>
                <w:rtl/>
              </w:rPr>
              <w:t xml:space="preserve"> وفي بعض الموارد ذهبت خطوط القلب وصح</w:t>
            </w:r>
            <w:r w:rsidR="00860228">
              <w:rPr>
                <w:rtl/>
              </w:rPr>
              <w:t>ّ</w:t>
            </w:r>
            <w:r w:rsidRPr="00AC6D18">
              <w:rPr>
                <w:rtl/>
              </w:rPr>
              <w:t>حت بعض</w:t>
            </w:r>
            <w:r w:rsidR="00375CD3">
              <w:rPr>
                <w:rtl/>
              </w:rPr>
              <w:t xml:space="preserve"> </w:t>
            </w:r>
            <w:r w:rsidR="00375CD3">
              <w:rPr>
                <w:rtl/>
              </w:rPr>
              <w:br/>
            </w:r>
            <w:r w:rsidRPr="00AC6D18">
              <w:rPr>
                <w:rtl/>
              </w:rPr>
              <w:t>الكلمات بكتابة فوقها أو تحتها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وأ</w:t>
            </w:r>
            <w:r w:rsidR="00860228">
              <w:rPr>
                <w:rtl/>
              </w:rPr>
              <w:t>ُ</w:t>
            </w:r>
            <w:r w:rsidRPr="00AC6D18">
              <w:rPr>
                <w:rtl/>
              </w:rPr>
              <w:t>ضيف إلى النسخة في بدايتها</w:t>
            </w:r>
            <w:r w:rsidR="00375CD3">
              <w:rPr>
                <w:rtl/>
              </w:rPr>
              <w:t xml:space="preserve"> </w:t>
            </w:r>
            <w:r w:rsidR="00375CD3">
              <w:rPr>
                <w:rtl/>
              </w:rPr>
              <w:br/>
            </w:r>
            <w:r w:rsidRPr="00AC6D18">
              <w:rPr>
                <w:rtl/>
              </w:rPr>
              <w:t xml:space="preserve">ورقتان تشتملان على </w:t>
            </w:r>
            <w:r w:rsidR="00AB3A9F" w:rsidRPr="00AC6D18">
              <w:rPr>
                <w:rtl/>
              </w:rPr>
              <w:t>«</w:t>
            </w:r>
            <w:r w:rsidR="00182383">
              <w:rPr>
                <w:rFonts w:hint="cs"/>
                <w:rtl/>
              </w:rPr>
              <w:t xml:space="preserve"> </w:t>
            </w:r>
            <w:r w:rsidRPr="00AC6D18">
              <w:rPr>
                <w:rtl/>
              </w:rPr>
              <w:t>رسالة وجيزة</w:t>
            </w:r>
            <w:r w:rsidR="00182383">
              <w:rPr>
                <w:rFonts w:hint="cs"/>
                <w:rtl/>
              </w:rPr>
              <w:t xml:space="preserve"> </w:t>
            </w:r>
            <w:r w:rsidR="00AB3A9F" w:rsidRPr="00AC6D18">
              <w:rPr>
                <w:rtl/>
              </w:rPr>
              <w:t>»</w:t>
            </w:r>
            <w:r w:rsidRPr="00AC6D18">
              <w:rPr>
                <w:rtl/>
              </w:rPr>
              <w:t xml:space="preserve"> في مقد</w:t>
            </w:r>
            <w:r w:rsidR="00860228">
              <w:rPr>
                <w:rtl/>
              </w:rPr>
              <w:t>ّ</w:t>
            </w:r>
            <w:r w:rsidRPr="00AC6D18">
              <w:rPr>
                <w:rtl/>
              </w:rPr>
              <w:t>مة وست</w:t>
            </w:r>
            <w:r w:rsidR="00860228">
              <w:rPr>
                <w:rtl/>
              </w:rPr>
              <w:t>ّ</w:t>
            </w:r>
            <w:r w:rsidRPr="00AC6D18">
              <w:rPr>
                <w:rtl/>
              </w:rPr>
              <w:t>ة فصول وخاتمة</w:t>
            </w:r>
            <w:r w:rsidR="00095AA9">
              <w:rPr>
                <w:rtl/>
              </w:rPr>
              <w:t xml:space="preserve"> .</w:t>
            </w:r>
            <w:r>
              <w:rPr>
                <w:rtl/>
              </w:rPr>
              <w:t xml:space="preserve"> </w:t>
            </w:r>
            <w:r w:rsidR="00860228">
              <w:rPr>
                <w:rtl/>
              </w:rPr>
              <w:br/>
            </w:r>
            <w:r w:rsidRPr="00AC6D18">
              <w:rPr>
                <w:rtl/>
              </w:rPr>
              <w:t xml:space="preserve">وقد </w:t>
            </w:r>
            <w:r w:rsidR="00860228">
              <w:rPr>
                <w:rtl/>
              </w:rPr>
              <w:t>اُ</w:t>
            </w:r>
            <w:r w:rsidRPr="00AC6D18">
              <w:rPr>
                <w:rtl/>
              </w:rPr>
              <w:t>وقفت النسخة وقفا</w:t>
            </w:r>
            <w:r w:rsidR="00860228">
              <w:rPr>
                <w:rtl/>
              </w:rPr>
              <w:t>ً</w:t>
            </w:r>
            <w:r w:rsidRPr="00AC6D18">
              <w:rPr>
                <w:rtl/>
              </w:rPr>
              <w:t xml:space="preserve"> عام</w:t>
            </w:r>
            <w:r w:rsidR="00860228">
              <w:rPr>
                <w:rtl/>
              </w:rPr>
              <w:t>ّ</w:t>
            </w:r>
            <w:r w:rsidRPr="00AC6D18">
              <w:rPr>
                <w:rtl/>
              </w:rPr>
              <w:t>ا</w:t>
            </w:r>
            <w:r w:rsidR="00860228">
              <w:rPr>
                <w:rtl/>
              </w:rPr>
              <w:t>ً</w:t>
            </w:r>
            <w:r w:rsidR="00095AA9">
              <w:rPr>
                <w:rtl/>
              </w:rPr>
              <w:t xml:space="preserve"> .</w:t>
            </w:r>
            <w:r w:rsidRPr="00AC6D18">
              <w:rPr>
                <w:rtl/>
              </w:rPr>
              <w:t xml:space="preserve"> كتبت العناوين باللون الأحمر</w:t>
            </w:r>
            <w:r w:rsidR="00095AA9">
              <w:rPr>
                <w:rtl/>
              </w:rPr>
              <w:t xml:space="preserve"> .</w:t>
            </w:r>
            <w:r>
              <w:rPr>
                <w:rtl/>
              </w:rPr>
              <w:t xml:space="preserve"> </w:t>
            </w:r>
            <w:r w:rsidR="00860228">
              <w:rPr>
                <w:rtl/>
              </w:rPr>
              <w:br/>
            </w:r>
            <w:r w:rsidRPr="00AC6D18">
              <w:rPr>
                <w:rtl/>
              </w:rPr>
              <w:t>الورق فرنجي</w:t>
            </w:r>
            <w:r w:rsidR="00095AA9">
              <w:rPr>
                <w:rtl/>
              </w:rPr>
              <w:t xml:space="preserve"> .</w:t>
            </w:r>
            <w:r w:rsidRPr="00AC6D18">
              <w:rPr>
                <w:rtl/>
              </w:rPr>
              <w:t xml:space="preserve"> القطع</w:t>
            </w:r>
            <w:r w:rsidR="007E0241">
              <w:rPr>
                <w:rtl/>
              </w:rPr>
              <w:t xml:space="preserve"> :</w:t>
            </w:r>
            <w:r w:rsidRPr="00AC6D18">
              <w:rPr>
                <w:rtl/>
              </w:rPr>
              <w:t xml:space="preserve"> رحلي الورق</w:t>
            </w:r>
            <w:r w:rsidR="007E0241">
              <w:rPr>
                <w:rtl/>
              </w:rPr>
              <w:t xml:space="preserve"> :</w:t>
            </w:r>
            <w:r w:rsidRPr="00AC6D18">
              <w:rPr>
                <w:rtl/>
              </w:rPr>
              <w:t xml:space="preserve"> 309</w:t>
            </w:r>
            <w:r w:rsidR="00095AA9">
              <w:rPr>
                <w:rtl/>
              </w:rPr>
              <w:t xml:space="preserve"> .</w:t>
            </w:r>
          </w:p>
          <w:p w:rsidR="004029AB" w:rsidRDefault="00C1740C" w:rsidP="00B94874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عدد السطور</w:t>
            </w:r>
            <w:r w:rsidR="007E0241">
              <w:rPr>
                <w:rtl/>
              </w:rPr>
              <w:t xml:space="preserve"> :</w:t>
            </w:r>
            <w:r w:rsidRPr="00AC6D18">
              <w:rPr>
                <w:rtl/>
              </w:rPr>
              <w:t xml:space="preserve"> 29</w:t>
            </w:r>
            <w:r w:rsidR="00095AA9">
              <w:rPr>
                <w:rtl/>
              </w:rPr>
              <w:t xml:space="preserve"> .</w:t>
            </w:r>
            <w:r w:rsidRPr="00AC6D18">
              <w:rPr>
                <w:rtl/>
              </w:rPr>
              <w:t xml:space="preserve"> 22</w:t>
            </w:r>
            <w:r>
              <w:rPr>
                <w:rtl/>
              </w:rPr>
              <w:t xml:space="preserve"> × </w:t>
            </w:r>
            <w:r w:rsidRPr="00AC6D18">
              <w:rPr>
                <w:rtl/>
              </w:rPr>
              <w:t>11 سم</w:t>
            </w:r>
            <w:r w:rsidR="00095AA9">
              <w:rPr>
                <w:rtl/>
              </w:rPr>
              <w:t xml:space="preserve"> .</w:t>
            </w:r>
          </w:p>
        </w:tc>
      </w:tr>
    </w:tbl>
    <w:p w:rsidR="00483A91" w:rsidRDefault="00483A91" w:rsidP="00107D49">
      <w:pPr>
        <w:rPr>
          <w:rtl/>
        </w:rPr>
        <w:sectPr w:rsidR="00483A91" w:rsidSect="00107863">
          <w:headerReference w:type="even" r:id="rId210"/>
          <w:headerReference w:type="default" r:id="rId211"/>
          <w:headerReference w:type="first" r:id="rId212"/>
          <w:type w:val="continuous"/>
          <w:pgSz w:w="11907" w:h="16840" w:code="9"/>
          <w:pgMar w:top="1247" w:right="1361" w:bottom="1247" w:left="1361" w:header="720" w:footer="720" w:gutter="0"/>
          <w:cols w:space="720"/>
          <w:titlePg/>
          <w:bidi/>
          <w:rtlGutter/>
          <w:docGrid w:linePitch="360"/>
        </w:sectPr>
      </w:pPr>
    </w:p>
    <w:p w:rsidR="00DF1DAA" w:rsidRPr="00107D49" w:rsidRDefault="00AC6D18" w:rsidP="00107D49">
      <w:pPr>
        <w:rPr>
          <w:rtl/>
        </w:rPr>
      </w:pPr>
      <w:r w:rsidRPr="00107D49">
        <w:rPr>
          <w:rtl/>
        </w:rPr>
        <w:lastRenderedPageBreak/>
        <w:br w:type="page"/>
      </w:r>
    </w:p>
    <w:p w:rsidR="00DF1DAA" w:rsidRPr="00DF1DAA" w:rsidRDefault="00DF1DAA" w:rsidP="00DF1DAA">
      <w:pPr>
        <w:pStyle w:val="rfdPoemTini"/>
        <w:rPr>
          <w:rtl/>
        </w:rPr>
      </w:pPr>
    </w:p>
    <w:p w:rsidR="00AC6D18" w:rsidRPr="00DF1DAA" w:rsidRDefault="00AC6D18" w:rsidP="00DF1DAA">
      <w:pPr>
        <w:pStyle w:val="rfdCenterBold1"/>
        <w:rPr>
          <w:rtl/>
        </w:rPr>
      </w:pPr>
      <w:r w:rsidRPr="00DF1DAA">
        <w:rPr>
          <w:rtl/>
        </w:rPr>
        <w:t>(</w:t>
      </w:r>
      <w:r w:rsidR="00DF1DAA">
        <w:rPr>
          <w:rFonts w:hint="cs"/>
          <w:rtl/>
        </w:rPr>
        <w:t xml:space="preserve"> </w:t>
      </w:r>
      <w:r w:rsidRPr="00DF1DAA">
        <w:rPr>
          <w:rtl/>
        </w:rPr>
        <w:t>379</w:t>
      </w:r>
      <w:r w:rsidR="00DF1DAA">
        <w:rPr>
          <w:rFonts w:hint="cs"/>
          <w:rtl/>
        </w:rPr>
        <w:t xml:space="preserve"> </w:t>
      </w:r>
      <w:r w:rsidRPr="00DF1DAA">
        <w:rPr>
          <w:rtl/>
        </w:rPr>
        <w:t>)</w:t>
      </w:r>
    </w:p>
    <w:p w:rsidR="00AC6D18" w:rsidRPr="00C1740C" w:rsidRDefault="00AC6D18" w:rsidP="00AC6D18">
      <w:pPr>
        <w:rPr>
          <w:rStyle w:val="rfdBold2"/>
          <w:rtl/>
        </w:rPr>
      </w:pPr>
      <w:r w:rsidRPr="00C1740C">
        <w:rPr>
          <w:rStyle w:val="rfdBold2"/>
          <w:rtl/>
        </w:rPr>
        <w:t>من لا يحضره الفقيه</w:t>
      </w:r>
      <w:r w:rsidR="007E0241">
        <w:rPr>
          <w:rStyle w:val="rfdBold2"/>
          <w:rtl/>
        </w:rPr>
        <w:t xml:space="preserve"> ،</w:t>
      </w:r>
      <w:r w:rsidRPr="00C1740C">
        <w:rPr>
          <w:rStyle w:val="rfdBold2"/>
          <w:rtl/>
        </w:rPr>
        <w:t xml:space="preserve"> ج 1 </w:t>
      </w:r>
      <w:r w:rsidR="00AB3A9F">
        <w:rPr>
          <w:rStyle w:val="rfdBold2"/>
          <w:rtl/>
        </w:rPr>
        <w:t xml:space="preserve">و </w:t>
      </w:r>
      <w:r w:rsidRPr="00C1740C">
        <w:rPr>
          <w:rStyle w:val="rfdBold2"/>
          <w:rtl/>
        </w:rPr>
        <w:t>2</w:t>
      </w:r>
      <w:r w:rsidR="00095AA9">
        <w:rPr>
          <w:rStyle w:val="rfdBold2"/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 xml:space="preserve">للشيخ الصدوق </w:t>
      </w:r>
      <w:r w:rsidR="00773F9D">
        <w:rPr>
          <w:rtl/>
        </w:rPr>
        <w:t>(</w:t>
      </w:r>
      <w:r w:rsidR="00DF1DAA">
        <w:rPr>
          <w:rFonts w:hint="cs"/>
          <w:rtl/>
        </w:rPr>
        <w:t xml:space="preserve"> </w:t>
      </w:r>
      <w:r w:rsidRPr="00AC6D18">
        <w:rPr>
          <w:rtl/>
        </w:rPr>
        <w:t>381 ه</w:t>
      </w:r>
      <w:r w:rsidR="00EA789D">
        <w:rPr>
          <w:rtl/>
        </w:rPr>
        <w:t>ـ</w:t>
      </w:r>
      <w:r w:rsidR="00DF1DAA">
        <w:rPr>
          <w:rFonts w:hint="cs"/>
          <w:rtl/>
        </w:rPr>
        <w:t xml:space="preserve"> </w:t>
      </w:r>
      <w:r w:rsidR="00773F9D">
        <w:rPr>
          <w:rtl/>
        </w:rPr>
        <w:t>)</w:t>
      </w:r>
      <w:r w:rsidR="00095AA9">
        <w:rPr>
          <w:rtl/>
        </w:rPr>
        <w:t xml:space="preserve"> 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2755"/>
        <w:gridCol w:w="6430"/>
      </w:tblGrid>
      <w:tr w:rsidR="004029AB" w:rsidTr="00DF1DAA">
        <w:tc>
          <w:tcPr>
            <w:tcW w:w="1500" w:type="pct"/>
            <w:shd w:val="clear" w:color="auto" w:fill="auto"/>
          </w:tcPr>
          <w:p w:rsidR="004029AB" w:rsidRDefault="004029AB" w:rsidP="00687E9D">
            <w:pPr>
              <w:pStyle w:val="rfdVar"/>
              <w:rPr>
                <w:rtl/>
              </w:rPr>
            </w:pPr>
          </w:p>
        </w:tc>
        <w:tc>
          <w:tcPr>
            <w:tcW w:w="3500" w:type="pct"/>
            <w:shd w:val="clear" w:color="auto" w:fill="auto"/>
          </w:tcPr>
          <w:p w:rsidR="00C1740C" w:rsidRPr="00AC6D18" w:rsidRDefault="00C1740C" w:rsidP="00687E9D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نسخة من البداية إلى آخر باب الحقوق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كتبت بقلم نسخي</w:t>
            </w:r>
            <w:r w:rsidR="007E0241">
              <w:rPr>
                <w:rtl/>
              </w:rPr>
              <w:t xml:space="preserve"> ،</w:t>
            </w:r>
            <w:r w:rsidR="00375CD3">
              <w:rPr>
                <w:rtl/>
              </w:rPr>
              <w:t xml:space="preserve"> </w:t>
            </w:r>
            <w:r w:rsidR="00375CD3">
              <w:rPr>
                <w:rtl/>
              </w:rPr>
              <w:br/>
            </w:r>
            <w:r w:rsidRPr="00AC6D18">
              <w:rPr>
                <w:rtl/>
              </w:rPr>
              <w:t>كتبها محمد شريف بن ميركي الغازاني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أنهى الجزء الأول في أواسط</w:t>
            </w:r>
            <w:r w:rsidR="00375CD3">
              <w:rPr>
                <w:rtl/>
              </w:rPr>
              <w:t xml:space="preserve"> </w:t>
            </w:r>
            <w:r w:rsidR="00375CD3">
              <w:rPr>
                <w:rtl/>
              </w:rPr>
              <w:br/>
            </w:r>
            <w:r w:rsidRPr="00AC6D18">
              <w:rPr>
                <w:rtl/>
              </w:rPr>
              <w:t>ذي الحج</w:t>
            </w:r>
            <w:r w:rsidR="00EA789D">
              <w:rPr>
                <w:rtl/>
              </w:rPr>
              <w:t>ّ</w:t>
            </w:r>
            <w:r w:rsidRPr="00AC6D18">
              <w:rPr>
                <w:rtl/>
              </w:rPr>
              <w:t>ة سنة 961 ه</w:t>
            </w:r>
            <w:r w:rsidR="00EA789D">
              <w:rPr>
                <w:rtl/>
              </w:rPr>
              <w:t>ـ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والجز</w:t>
            </w:r>
            <w:r w:rsidR="00EA789D">
              <w:rPr>
                <w:rtl/>
              </w:rPr>
              <w:t>ء</w:t>
            </w:r>
            <w:r w:rsidRPr="00AC6D18">
              <w:rPr>
                <w:rtl/>
              </w:rPr>
              <w:t xml:space="preserve"> الثاني أواسط محر</w:t>
            </w:r>
            <w:r w:rsidR="00EA789D">
              <w:rPr>
                <w:rtl/>
              </w:rPr>
              <w:t>ّ</w:t>
            </w:r>
            <w:r w:rsidRPr="00AC6D18">
              <w:rPr>
                <w:rtl/>
              </w:rPr>
              <w:t>م تلك السنة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وقد</w:t>
            </w:r>
            <w:r w:rsidR="00375CD3">
              <w:rPr>
                <w:rtl/>
              </w:rPr>
              <w:t xml:space="preserve"> </w:t>
            </w:r>
            <w:r w:rsidR="00375CD3">
              <w:rPr>
                <w:rtl/>
              </w:rPr>
              <w:br/>
            </w:r>
            <w:r w:rsidRPr="00AC6D18">
              <w:rPr>
                <w:rtl/>
              </w:rPr>
              <w:t>أوقفها محمد مهدي الفيض آبادي على الإ</w:t>
            </w:r>
            <w:r w:rsidR="00EA789D">
              <w:rPr>
                <w:rtl/>
              </w:rPr>
              <w:t>ِ</w:t>
            </w:r>
            <w:r w:rsidRPr="00AC6D18">
              <w:rPr>
                <w:rtl/>
              </w:rPr>
              <w:t>مامية كاف</w:t>
            </w:r>
            <w:r w:rsidR="00EA789D">
              <w:rPr>
                <w:rtl/>
              </w:rPr>
              <w:t>ّ</w:t>
            </w:r>
            <w:r w:rsidRPr="00AC6D18">
              <w:rPr>
                <w:rtl/>
              </w:rPr>
              <w:t>ة بمدينة مشهد</w:t>
            </w:r>
            <w:r w:rsidR="00375CD3">
              <w:rPr>
                <w:rtl/>
              </w:rPr>
              <w:t xml:space="preserve"> </w:t>
            </w:r>
            <w:r w:rsidR="00375CD3">
              <w:rPr>
                <w:rtl/>
              </w:rPr>
              <w:br/>
            </w:r>
            <w:r w:rsidRPr="00AC6D18">
              <w:rPr>
                <w:rtl/>
              </w:rPr>
              <w:t>في ربيع الأول سنة 1142 ه</w:t>
            </w:r>
            <w:r w:rsidR="00EA789D">
              <w:rPr>
                <w:rtl/>
              </w:rPr>
              <w:t>ـ</w:t>
            </w:r>
            <w:r w:rsidR="00095AA9">
              <w:rPr>
                <w:rtl/>
              </w:rPr>
              <w:t xml:space="preserve"> .</w:t>
            </w:r>
            <w:r w:rsidRPr="00AC6D18">
              <w:rPr>
                <w:rtl/>
              </w:rPr>
              <w:t xml:space="preserve"> كتبت العناوين باللون الأحمر</w:t>
            </w:r>
            <w:r w:rsidR="00095AA9">
              <w:rPr>
                <w:rtl/>
              </w:rPr>
              <w:t xml:space="preserve"> .</w:t>
            </w:r>
          </w:p>
          <w:p w:rsidR="004029AB" w:rsidRDefault="00C1740C" w:rsidP="00DF1DAA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عدد السطور</w:t>
            </w:r>
            <w:r w:rsidR="007E0241">
              <w:rPr>
                <w:rtl/>
              </w:rPr>
              <w:t xml:space="preserve"> :</w:t>
            </w:r>
            <w:r w:rsidRPr="00AC6D18">
              <w:rPr>
                <w:rtl/>
              </w:rPr>
              <w:t xml:space="preserve"> 21</w:t>
            </w:r>
            <w:r w:rsidR="00095AA9">
              <w:rPr>
                <w:rtl/>
              </w:rPr>
              <w:t xml:space="preserve"> .</w:t>
            </w:r>
            <w:r>
              <w:rPr>
                <w:rtl/>
              </w:rPr>
              <w:t xml:space="preserve"> </w:t>
            </w:r>
            <w:r w:rsidRPr="00AC6D18">
              <w:rPr>
                <w:rtl/>
              </w:rPr>
              <w:t>5</w:t>
            </w:r>
            <w:r w:rsidR="005C5FDB">
              <w:rPr>
                <w:rtl/>
              </w:rPr>
              <w:t>/</w:t>
            </w:r>
            <w:r w:rsidRPr="00AC6D18">
              <w:rPr>
                <w:rtl/>
              </w:rPr>
              <w:t>16</w:t>
            </w:r>
            <w:r>
              <w:rPr>
                <w:rtl/>
              </w:rPr>
              <w:t xml:space="preserve"> × </w:t>
            </w:r>
            <w:r w:rsidRPr="00AC6D18">
              <w:rPr>
                <w:rtl/>
              </w:rPr>
              <w:t>10 سم</w:t>
            </w:r>
            <w:r w:rsidR="00095AA9">
              <w:rPr>
                <w:rtl/>
              </w:rPr>
              <w:t xml:space="preserve"> .</w:t>
            </w:r>
          </w:p>
        </w:tc>
      </w:tr>
    </w:tbl>
    <w:p w:rsidR="00AC6D18" w:rsidRPr="00DF1DAA" w:rsidRDefault="00AC6D18" w:rsidP="00DF1DAA">
      <w:pPr>
        <w:pStyle w:val="rfdCenterBold1"/>
        <w:rPr>
          <w:rtl/>
        </w:rPr>
      </w:pPr>
      <w:r w:rsidRPr="00DF1DAA">
        <w:rPr>
          <w:rtl/>
        </w:rPr>
        <w:t>(</w:t>
      </w:r>
      <w:r w:rsidR="00DF1DAA">
        <w:rPr>
          <w:rFonts w:hint="cs"/>
          <w:rtl/>
        </w:rPr>
        <w:t xml:space="preserve"> </w:t>
      </w:r>
      <w:r w:rsidRPr="00DF1DAA">
        <w:rPr>
          <w:rtl/>
        </w:rPr>
        <w:t>380</w:t>
      </w:r>
      <w:r w:rsidR="00DF1DAA">
        <w:rPr>
          <w:rFonts w:hint="cs"/>
          <w:rtl/>
        </w:rPr>
        <w:t xml:space="preserve"> </w:t>
      </w:r>
      <w:r w:rsidRPr="00DF1DAA">
        <w:rPr>
          <w:rtl/>
        </w:rPr>
        <w:t>)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2755"/>
        <w:gridCol w:w="6430"/>
      </w:tblGrid>
      <w:tr w:rsidR="004029AB" w:rsidTr="00DF1DAA">
        <w:tc>
          <w:tcPr>
            <w:tcW w:w="1500" w:type="pct"/>
            <w:shd w:val="clear" w:color="auto" w:fill="auto"/>
          </w:tcPr>
          <w:p w:rsidR="004029AB" w:rsidRDefault="004029AB" w:rsidP="00687E9D">
            <w:pPr>
              <w:pStyle w:val="rfdVar"/>
              <w:rPr>
                <w:rtl/>
              </w:rPr>
            </w:pPr>
          </w:p>
        </w:tc>
        <w:tc>
          <w:tcPr>
            <w:tcW w:w="3500" w:type="pct"/>
            <w:shd w:val="clear" w:color="auto" w:fill="auto"/>
          </w:tcPr>
          <w:p w:rsidR="00C1740C" w:rsidRDefault="00C1740C" w:rsidP="00687E9D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نسخة ثانية من الكتاب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</w:t>
            </w:r>
            <w:r>
              <w:rPr>
                <w:rtl/>
              </w:rPr>
              <w:t>من القضاء إلى آخر الكتاب</w:t>
            </w:r>
            <w:r w:rsidR="007E0241">
              <w:rPr>
                <w:rtl/>
              </w:rPr>
              <w:t xml:space="preserve"> ،</w:t>
            </w:r>
            <w:r>
              <w:rPr>
                <w:rtl/>
              </w:rPr>
              <w:t xml:space="preserve"> كتبت </w:t>
            </w:r>
            <w:r w:rsidR="00EA789D">
              <w:rPr>
                <w:rtl/>
              </w:rPr>
              <w:br/>
            </w:r>
            <w:r w:rsidRPr="00AC6D18">
              <w:rPr>
                <w:rtl/>
              </w:rPr>
              <w:t>بقلم النستعليق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كتبها </w:t>
            </w:r>
            <w:r w:rsidR="00EA789D">
              <w:rPr>
                <w:rtl/>
              </w:rPr>
              <w:t xml:space="preserve">محمد </w:t>
            </w:r>
            <w:r w:rsidRPr="00AC6D18">
              <w:rPr>
                <w:rtl/>
              </w:rPr>
              <w:t xml:space="preserve">مؤمن بن </w:t>
            </w:r>
            <w:r w:rsidR="00EA789D">
              <w:rPr>
                <w:rtl/>
              </w:rPr>
              <w:t xml:space="preserve">محمد </w:t>
            </w:r>
            <w:r w:rsidRPr="00AC6D18">
              <w:rPr>
                <w:rtl/>
              </w:rPr>
              <w:t>رضا الحسيني</w:t>
            </w:r>
            <w:r>
              <w:rPr>
                <w:rtl/>
              </w:rPr>
              <w:t xml:space="preserve"> الرضوي</w:t>
            </w:r>
            <w:r w:rsidR="007E0241">
              <w:rPr>
                <w:rtl/>
              </w:rPr>
              <w:t xml:space="preserve"> ،</w:t>
            </w:r>
            <w:r>
              <w:rPr>
                <w:rtl/>
              </w:rPr>
              <w:t xml:space="preserve"> </w:t>
            </w:r>
            <w:r w:rsidR="00EA789D">
              <w:rPr>
                <w:rtl/>
              </w:rPr>
              <w:br/>
            </w:r>
            <w:r w:rsidRPr="00AC6D18">
              <w:rPr>
                <w:rtl/>
              </w:rPr>
              <w:t>فرغ منها أول شهر رمض</w:t>
            </w:r>
            <w:r>
              <w:rPr>
                <w:rtl/>
              </w:rPr>
              <w:t>ان سنة 1036 ه</w:t>
            </w:r>
            <w:r w:rsidR="00EA789D">
              <w:rPr>
                <w:rtl/>
              </w:rPr>
              <w:t>ـ</w:t>
            </w:r>
            <w:r>
              <w:rPr>
                <w:rtl/>
              </w:rPr>
              <w:t xml:space="preserve"> بقزوين</w:t>
            </w:r>
            <w:r w:rsidR="007E0241">
              <w:rPr>
                <w:rtl/>
              </w:rPr>
              <w:t xml:space="preserve"> ،</w:t>
            </w:r>
            <w:r>
              <w:rPr>
                <w:rtl/>
              </w:rPr>
              <w:t xml:space="preserve"> وكتب على </w:t>
            </w:r>
            <w:r w:rsidR="00EA789D">
              <w:rPr>
                <w:rtl/>
              </w:rPr>
              <w:br/>
            </w:r>
            <w:r w:rsidRPr="00AC6D18">
              <w:rPr>
                <w:rtl/>
              </w:rPr>
              <w:t>ظهر الورقة الأ</w:t>
            </w:r>
            <w:r w:rsidR="00EA789D">
              <w:rPr>
                <w:rtl/>
              </w:rPr>
              <w:t>ُ</w:t>
            </w:r>
            <w:r w:rsidRPr="00AC6D18">
              <w:rPr>
                <w:rtl/>
              </w:rPr>
              <w:t>ولى حديث</w:t>
            </w:r>
            <w:r>
              <w:rPr>
                <w:rtl/>
              </w:rPr>
              <w:t>ا</w:t>
            </w:r>
            <w:r w:rsidR="00EA789D">
              <w:rPr>
                <w:rtl/>
              </w:rPr>
              <w:t>ً</w:t>
            </w:r>
            <w:r>
              <w:rPr>
                <w:rtl/>
              </w:rPr>
              <w:t xml:space="preserve"> بتاريخ محر</w:t>
            </w:r>
            <w:r w:rsidR="00EA789D">
              <w:rPr>
                <w:rtl/>
              </w:rPr>
              <w:t>ّ</w:t>
            </w:r>
            <w:r>
              <w:rPr>
                <w:rtl/>
              </w:rPr>
              <w:t>م سنة 1037 ه</w:t>
            </w:r>
            <w:r w:rsidR="00EA789D">
              <w:rPr>
                <w:rtl/>
              </w:rPr>
              <w:t>ـ</w:t>
            </w:r>
            <w:r w:rsidR="007E0241">
              <w:rPr>
                <w:rtl/>
              </w:rPr>
              <w:t xml:space="preserve"> ،</w:t>
            </w:r>
            <w:r>
              <w:rPr>
                <w:rtl/>
              </w:rPr>
              <w:t xml:space="preserve"> كتبت </w:t>
            </w:r>
            <w:r w:rsidR="00EA789D">
              <w:rPr>
                <w:rtl/>
              </w:rPr>
              <w:br/>
            </w:r>
            <w:r w:rsidRPr="00AC6D18">
              <w:rPr>
                <w:rtl/>
              </w:rPr>
              <w:t>العناوين والعلامات بال</w:t>
            </w:r>
            <w:r>
              <w:rPr>
                <w:rtl/>
              </w:rPr>
              <w:t>شنجرف</w:t>
            </w:r>
            <w:r w:rsidR="00095AA9">
              <w:rPr>
                <w:rtl/>
              </w:rPr>
              <w:t xml:space="preserve"> .</w:t>
            </w:r>
            <w:r>
              <w:rPr>
                <w:rtl/>
              </w:rPr>
              <w:t xml:space="preserve"> الورق سباهاني</w:t>
            </w:r>
            <w:r w:rsidR="00095AA9">
              <w:rPr>
                <w:rtl/>
              </w:rPr>
              <w:t xml:space="preserve"> .</w:t>
            </w:r>
            <w:r>
              <w:rPr>
                <w:rtl/>
              </w:rPr>
              <w:t xml:space="preserve"> القطع</w:t>
            </w:r>
            <w:r w:rsidR="007E0241">
              <w:rPr>
                <w:rtl/>
              </w:rPr>
              <w:t xml:space="preserve"> :</w:t>
            </w:r>
            <w:r>
              <w:rPr>
                <w:rtl/>
              </w:rPr>
              <w:t xml:space="preserve"> </w:t>
            </w:r>
            <w:r w:rsidR="00EA789D">
              <w:rPr>
                <w:rtl/>
              </w:rPr>
              <w:br/>
            </w:r>
            <w:r w:rsidRPr="00AC6D18">
              <w:rPr>
                <w:rtl/>
              </w:rPr>
              <w:t>وزيري</w:t>
            </w:r>
            <w:r w:rsidR="00095AA9">
              <w:rPr>
                <w:rtl/>
              </w:rPr>
              <w:t xml:space="preserve"> .</w:t>
            </w:r>
          </w:p>
          <w:p w:rsidR="004029AB" w:rsidRDefault="00C1740C" w:rsidP="00687E9D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عدد السطور</w:t>
            </w:r>
            <w:r w:rsidR="007E0241">
              <w:rPr>
                <w:rtl/>
              </w:rPr>
              <w:t xml:space="preserve"> :</w:t>
            </w:r>
            <w:r w:rsidRPr="00AC6D18">
              <w:rPr>
                <w:rtl/>
              </w:rPr>
              <w:t xml:space="preserve"> 20</w:t>
            </w:r>
            <w:r w:rsidR="00095AA9">
              <w:rPr>
                <w:rtl/>
              </w:rPr>
              <w:t xml:space="preserve"> .</w:t>
            </w:r>
            <w:r w:rsidRPr="00AC6D18">
              <w:rPr>
                <w:rtl/>
              </w:rPr>
              <w:t xml:space="preserve"> 18</w:t>
            </w:r>
            <w:r>
              <w:rPr>
                <w:rtl/>
              </w:rPr>
              <w:t xml:space="preserve"> × </w:t>
            </w:r>
            <w:r w:rsidRPr="00AC6D18">
              <w:rPr>
                <w:rtl/>
              </w:rPr>
              <w:t>11 سم</w:t>
            </w:r>
            <w:r w:rsidR="00095AA9">
              <w:rPr>
                <w:rtl/>
              </w:rPr>
              <w:t xml:space="preserve"> .</w:t>
            </w:r>
          </w:p>
        </w:tc>
      </w:tr>
    </w:tbl>
    <w:p w:rsidR="00AC6D18" w:rsidRPr="00DF1DAA" w:rsidRDefault="00AC6D18" w:rsidP="00DF1DAA">
      <w:pPr>
        <w:pStyle w:val="rfdCenterBold1"/>
        <w:rPr>
          <w:rtl/>
        </w:rPr>
      </w:pPr>
      <w:r w:rsidRPr="00DF1DAA">
        <w:rPr>
          <w:rtl/>
        </w:rPr>
        <w:t>(</w:t>
      </w:r>
      <w:r w:rsidR="00DF1DAA">
        <w:rPr>
          <w:rFonts w:hint="cs"/>
          <w:rtl/>
        </w:rPr>
        <w:t xml:space="preserve"> </w:t>
      </w:r>
      <w:r w:rsidRPr="00DF1DAA">
        <w:rPr>
          <w:rtl/>
        </w:rPr>
        <w:t>381</w:t>
      </w:r>
      <w:r w:rsidR="00DF1DAA">
        <w:rPr>
          <w:rFonts w:hint="cs"/>
          <w:rtl/>
        </w:rPr>
        <w:t xml:space="preserve"> </w:t>
      </w:r>
      <w:r w:rsidRPr="00DF1DAA">
        <w:rPr>
          <w:rtl/>
        </w:rPr>
        <w:t>)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2755"/>
        <w:gridCol w:w="6430"/>
      </w:tblGrid>
      <w:tr w:rsidR="004029AB" w:rsidTr="00DF1DAA">
        <w:tc>
          <w:tcPr>
            <w:tcW w:w="1500" w:type="pct"/>
            <w:shd w:val="clear" w:color="auto" w:fill="auto"/>
          </w:tcPr>
          <w:p w:rsidR="004029AB" w:rsidRDefault="004029AB" w:rsidP="00687E9D">
            <w:pPr>
              <w:pStyle w:val="rfdVar"/>
              <w:rPr>
                <w:rtl/>
              </w:rPr>
            </w:pPr>
          </w:p>
        </w:tc>
        <w:tc>
          <w:tcPr>
            <w:tcW w:w="3500" w:type="pct"/>
            <w:shd w:val="clear" w:color="auto" w:fill="auto"/>
          </w:tcPr>
          <w:p w:rsidR="00C1740C" w:rsidRPr="00AC6D18" w:rsidRDefault="00C1740C" w:rsidP="00687E9D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نسخة ثالثة من الكتاب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من القضاء إ</w:t>
            </w:r>
            <w:r>
              <w:rPr>
                <w:rtl/>
              </w:rPr>
              <w:t>لى آخر الكتاب</w:t>
            </w:r>
            <w:r w:rsidR="007E0241">
              <w:rPr>
                <w:rtl/>
              </w:rPr>
              <w:t xml:space="preserve"> ،</w:t>
            </w:r>
            <w:r>
              <w:rPr>
                <w:rtl/>
              </w:rPr>
              <w:t xml:space="preserve"> كتبت </w:t>
            </w:r>
            <w:r w:rsidR="00EA789D">
              <w:rPr>
                <w:rtl/>
              </w:rPr>
              <w:br/>
            </w:r>
            <w:r w:rsidRPr="00AC6D18">
              <w:rPr>
                <w:rtl/>
              </w:rPr>
              <w:t>بقلم نسخي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كتبها محمد</w:t>
            </w:r>
            <w:r>
              <w:rPr>
                <w:rtl/>
              </w:rPr>
              <w:t xml:space="preserve"> شريف بن محمد مؤمن فرغ منها يوم </w:t>
            </w:r>
            <w:r w:rsidR="00EA789D">
              <w:rPr>
                <w:rtl/>
              </w:rPr>
              <w:br/>
            </w:r>
            <w:r w:rsidRPr="00AC6D18">
              <w:rPr>
                <w:rtl/>
              </w:rPr>
              <w:t>الأربعاء 14 شو</w:t>
            </w:r>
            <w:r w:rsidR="00EA789D">
              <w:rPr>
                <w:rtl/>
              </w:rPr>
              <w:t>ّ</w:t>
            </w:r>
            <w:r w:rsidRPr="00AC6D18">
              <w:rPr>
                <w:rtl/>
              </w:rPr>
              <w:t>ال سنة 1047 ه</w:t>
            </w:r>
            <w:r w:rsidR="00EA789D">
              <w:rPr>
                <w:rtl/>
              </w:rPr>
              <w:t>ـ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الورق أصفهاني</w:t>
            </w:r>
            <w:r w:rsidR="00095AA9">
              <w:rPr>
                <w:rtl/>
              </w:rPr>
              <w:t xml:space="preserve"> .</w:t>
            </w:r>
            <w:r w:rsidRPr="00AC6D18">
              <w:rPr>
                <w:rtl/>
              </w:rPr>
              <w:t xml:space="preserve"> القطع</w:t>
            </w:r>
            <w:r w:rsidR="007E0241">
              <w:rPr>
                <w:rtl/>
              </w:rPr>
              <w:t xml:space="preserve"> :</w:t>
            </w:r>
            <w:r w:rsidRPr="00AC6D18">
              <w:rPr>
                <w:rtl/>
              </w:rPr>
              <w:t xml:space="preserve"> رحلي</w:t>
            </w:r>
            <w:r w:rsidR="00095AA9">
              <w:rPr>
                <w:rtl/>
              </w:rPr>
              <w:t xml:space="preserve"> .</w:t>
            </w:r>
          </w:p>
          <w:p w:rsidR="004029AB" w:rsidRDefault="00C1740C" w:rsidP="00687E9D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عدد السطور</w:t>
            </w:r>
            <w:r w:rsidR="007E0241">
              <w:rPr>
                <w:rtl/>
              </w:rPr>
              <w:t xml:space="preserve"> :</w:t>
            </w:r>
            <w:r w:rsidRPr="00AC6D18">
              <w:rPr>
                <w:rtl/>
              </w:rPr>
              <w:t xml:space="preserve"> 29</w:t>
            </w:r>
            <w:r w:rsidR="00095AA9">
              <w:rPr>
                <w:rtl/>
              </w:rPr>
              <w:t xml:space="preserve"> .</w:t>
            </w:r>
          </w:p>
        </w:tc>
      </w:tr>
    </w:tbl>
    <w:p w:rsidR="00AC6D18" w:rsidRPr="00AC6D18" w:rsidRDefault="00DF1DAA" w:rsidP="00DF1DAA">
      <w:pPr>
        <w:pStyle w:val="rfdCenter"/>
        <w:rPr>
          <w:rtl/>
        </w:rPr>
      </w:pPr>
      <w:r>
        <w:sym w:font="Wingdings 2" w:char="F0F5"/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="00EA789D">
        <w:rPr>
          <w:rtl/>
        </w:rPr>
        <w:t xml:space="preserve"> </w:t>
      </w:r>
      <w:r>
        <w:sym w:font="Wingdings 2" w:char="F0F5"/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="00EA789D">
        <w:rPr>
          <w:rtl/>
        </w:rPr>
        <w:t xml:space="preserve"> </w:t>
      </w:r>
      <w:r>
        <w:sym w:font="Wingdings 2" w:char="F0F5"/>
      </w:r>
    </w:p>
    <w:p w:rsidR="00DF1DAA" w:rsidRPr="00DF1DAA" w:rsidRDefault="00AC6D18" w:rsidP="00DF1DAA">
      <w:pPr>
        <w:rPr>
          <w:rtl/>
        </w:rPr>
      </w:pPr>
      <w:r w:rsidRPr="00DF1DAA">
        <w:rPr>
          <w:rtl/>
        </w:rPr>
        <w:br w:type="page"/>
      </w:r>
    </w:p>
    <w:p w:rsidR="00DF1DAA" w:rsidRPr="00DF1DAA" w:rsidRDefault="00DF1DAA" w:rsidP="00DF1DAA">
      <w:pPr>
        <w:pStyle w:val="rfdPoemTini"/>
        <w:rPr>
          <w:rtl/>
        </w:rPr>
      </w:pPr>
    </w:p>
    <w:p w:rsidR="00AC6D18" w:rsidRPr="00DF1DAA" w:rsidRDefault="00AC6D18" w:rsidP="00DF1DAA">
      <w:pPr>
        <w:pStyle w:val="rfdCenterBold1"/>
        <w:rPr>
          <w:rtl/>
        </w:rPr>
      </w:pPr>
      <w:r w:rsidRPr="00DF1DAA">
        <w:rPr>
          <w:rtl/>
        </w:rPr>
        <w:t>(</w:t>
      </w:r>
      <w:r w:rsidR="00DF1DAA">
        <w:rPr>
          <w:rFonts w:hint="cs"/>
          <w:rtl/>
        </w:rPr>
        <w:t xml:space="preserve"> </w:t>
      </w:r>
      <w:r w:rsidRPr="00DF1DAA">
        <w:rPr>
          <w:rtl/>
        </w:rPr>
        <w:t>382</w:t>
      </w:r>
      <w:r w:rsidR="00DF1DAA">
        <w:rPr>
          <w:rFonts w:hint="cs"/>
          <w:rtl/>
        </w:rPr>
        <w:t xml:space="preserve"> </w:t>
      </w:r>
      <w:r w:rsidRPr="00DF1DAA">
        <w:rPr>
          <w:rtl/>
        </w:rPr>
        <w:t>)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2755"/>
        <w:gridCol w:w="6430"/>
      </w:tblGrid>
      <w:tr w:rsidR="004029AB" w:rsidTr="00DF1DAA">
        <w:tc>
          <w:tcPr>
            <w:tcW w:w="1500" w:type="pct"/>
            <w:shd w:val="clear" w:color="auto" w:fill="auto"/>
          </w:tcPr>
          <w:p w:rsidR="004029AB" w:rsidRDefault="004029AB" w:rsidP="00687E9D">
            <w:pPr>
              <w:pStyle w:val="rfdVar"/>
              <w:rPr>
                <w:rtl/>
              </w:rPr>
            </w:pPr>
          </w:p>
        </w:tc>
        <w:tc>
          <w:tcPr>
            <w:tcW w:w="3500" w:type="pct"/>
            <w:shd w:val="clear" w:color="auto" w:fill="auto"/>
          </w:tcPr>
          <w:p w:rsidR="00C1740C" w:rsidRPr="00AC6D18" w:rsidRDefault="00C1740C" w:rsidP="00687E9D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نسخة رابعة من الكتاب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كتبت بقلم النسخ والنستعليق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كتبها</w:t>
            </w:r>
            <w:r w:rsidR="00375CD3">
              <w:rPr>
                <w:rtl/>
              </w:rPr>
              <w:t xml:space="preserve"> </w:t>
            </w:r>
            <w:r w:rsidR="00375CD3">
              <w:rPr>
                <w:rtl/>
              </w:rPr>
              <w:br/>
            </w:r>
            <w:r w:rsidR="000602AF">
              <w:rPr>
                <w:rtl/>
              </w:rPr>
              <w:t>الشريف المفتحي بن</w:t>
            </w:r>
            <w:r w:rsidR="00FB7845">
              <w:rPr>
                <w:rtl/>
              </w:rPr>
              <w:t xml:space="preserve"> عبد الله</w:t>
            </w:r>
            <w:r w:rsidRPr="00AC6D18">
              <w:rPr>
                <w:rtl/>
              </w:rPr>
              <w:t xml:space="preserve"> الشيرازي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فرغ منها في جمادى</w:t>
            </w:r>
            <w:r w:rsidR="00375CD3">
              <w:rPr>
                <w:rtl/>
              </w:rPr>
              <w:t xml:space="preserve"> </w:t>
            </w:r>
            <w:r w:rsidR="00375CD3">
              <w:rPr>
                <w:rtl/>
              </w:rPr>
              <w:br/>
            </w:r>
            <w:r w:rsidRPr="00AC6D18">
              <w:rPr>
                <w:rtl/>
              </w:rPr>
              <w:t>الآخرة سنة 1049 ه</w:t>
            </w:r>
            <w:r w:rsidR="000602AF">
              <w:rPr>
                <w:rtl/>
              </w:rPr>
              <w:t>ـ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والنسخة مصح</w:t>
            </w:r>
            <w:r w:rsidR="000602AF">
              <w:rPr>
                <w:rtl/>
              </w:rPr>
              <w:t>ّ</w:t>
            </w:r>
            <w:r w:rsidRPr="00AC6D18">
              <w:rPr>
                <w:rtl/>
              </w:rPr>
              <w:t>حة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وعلى هامشها بلاغات</w:t>
            </w:r>
            <w:r w:rsidR="00375CD3">
              <w:rPr>
                <w:rtl/>
              </w:rPr>
              <w:t xml:space="preserve"> </w:t>
            </w:r>
            <w:r w:rsidR="000602AF">
              <w:rPr>
                <w:rtl/>
              </w:rPr>
              <w:br/>
            </w:r>
            <w:r w:rsidRPr="00AC6D18">
              <w:rPr>
                <w:rtl/>
              </w:rPr>
              <w:t>من الأمير شرف الدين بن حج</w:t>
            </w:r>
            <w:r w:rsidR="000602AF">
              <w:rPr>
                <w:rtl/>
              </w:rPr>
              <w:t>ّ</w:t>
            </w:r>
            <w:r>
              <w:rPr>
                <w:rtl/>
              </w:rPr>
              <w:t xml:space="preserve">ة الله الشولستاني النجفي والشيخ </w:t>
            </w:r>
            <w:r w:rsidR="000602AF">
              <w:rPr>
                <w:rtl/>
              </w:rPr>
              <w:br/>
            </w:r>
            <w:r w:rsidRPr="00AC6D18">
              <w:rPr>
                <w:rtl/>
              </w:rPr>
              <w:t>علي بن سليمان البحراني وا</w:t>
            </w:r>
            <w:r>
              <w:rPr>
                <w:rtl/>
              </w:rPr>
              <w:t xml:space="preserve">لسيد محمد بن عبد الحسن البحراني </w:t>
            </w:r>
            <w:r w:rsidR="000602AF">
              <w:rPr>
                <w:rtl/>
              </w:rPr>
              <w:br/>
            </w:r>
            <w:r w:rsidRPr="00AC6D18">
              <w:rPr>
                <w:rtl/>
              </w:rPr>
              <w:t>والمولى عبد الكريم الط</w:t>
            </w:r>
            <w:r>
              <w:rPr>
                <w:rtl/>
              </w:rPr>
              <w:t>بسي</w:t>
            </w:r>
            <w:r w:rsidR="007E0241">
              <w:rPr>
                <w:rtl/>
              </w:rPr>
              <w:t xml:space="preserve"> ،</w:t>
            </w:r>
            <w:r>
              <w:rPr>
                <w:rtl/>
              </w:rPr>
              <w:t xml:space="preserve"> وفي آخر النسخة ملاحظة بخط</w:t>
            </w:r>
            <w:r w:rsidR="000602AF">
              <w:rPr>
                <w:rtl/>
              </w:rPr>
              <w:t>ّ</w:t>
            </w:r>
            <w:r>
              <w:rPr>
                <w:rtl/>
              </w:rPr>
              <w:t xml:space="preserve"> </w:t>
            </w:r>
            <w:r w:rsidR="000602AF">
              <w:rPr>
                <w:rtl/>
              </w:rPr>
              <w:br/>
            </w:r>
            <w:r w:rsidRPr="00AC6D18">
              <w:rPr>
                <w:rtl/>
              </w:rPr>
              <w:t>جعفر بن كمال الدين البحراني</w:t>
            </w:r>
            <w:r w:rsidR="00095AA9">
              <w:rPr>
                <w:rtl/>
              </w:rPr>
              <w:t xml:space="preserve"> .</w:t>
            </w:r>
            <w:r w:rsidRPr="00AC6D18">
              <w:rPr>
                <w:rtl/>
              </w:rPr>
              <w:t xml:space="preserve"> ص</w:t>
            </w:r>
            <w:r>
              <w:rPr>
                <w:rtl/>
              </w:rPr>
              <w:t xml:space="preserve">فحاتها مجدولة بالأسود واللازورد </w:t>
            </w:r>
            <w:r w:rsidR="000602AF">
              <w:rPr>
                <w:rtl/>
              </w:rPr>
              <w:br/>
            </w:r>
            <w:r w:rsidRPr="00AC6D18">
              <w:rPr>
                <w:rtl/>
              </w:rPr>
              <w:t>والذهبي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وصفحة الأخيرة بخط</w:t>
            </w:r>
            <w:r w:rsidR="000602AF">
              <w:rPr>
                <w:rtl/>
              </w:rPr>
              <w:t>ّ</w:t>
            </w:r>
            <w:r w:rsidRPr="00AC6D18">
              <w:rPr>
                <w:rtl/>
              </w:rPr>
              <w:t xml:space="preserve"> م</w:t>
            </w:r>
            <w:r>
              <w:rPr>
                <w:rtl/>
              </w:rPr>
              <w:t>غاير</w:t>
            </w:r>
            <w:r w:rsidR="007E0241">
              <w:rPr>
                <w:rtl/>
              </w:rPr>
              <w:t xml:space="preserve"> ،</w:t>
            </w:r>
            <w:r>
              <w:rPr>
                <w:rtl/>
              </w:rPr>
              <w:t xml:space="preserve"> وقد رم</w:t>
            </w:r>
            <w:r w:rsidR="000602AF">
              <w:rPr>
                <w:rtl/>
              </w:rPr>
              <w:t>ّ</w:t>
            </w:r>
            <w:r>
              <w:rPr>
                <w:rtl/>
              </w:rPr>
              <w:t xml:space="preserve">مت جملة من أوراقها </w:t>
            </w:r>
            <w:r w:rsidR="000602AF">
              <w:rPr>
                <w:rtl/>
              </w:rPr>
              <w:br/>
            </w:r>
            <w:r w:rsidRPr="00AC6D18">
              <w:rPr>
                <w:rtl/>
              </w:rPr>
              <w:t>بتاريخ 1284 ه</w:t>
            </w:r>
            <w:r w:rsidR="000602AF">
              <w:rPr>
                <w:rtl/>
              </w:rPr>
              <w:t>ـ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وهي من </w:t>
            </w:r>
            <w:r>
              <w:rPr>
                <w:rtl/>
              </w:rPr>
              <w:t>موقوفات المدرسة السميعية</w:t>
            </w:r>
            <w:r w:rsidR="00095AA9">
              <w:rPr>
                <w:rtl/>
              </w:rPr>
              <w:t xml:space="preserve"> .</w:t>
            </w:r>
            <w:r>
              <w:rPr>
                <w:rtl/>
              </w:rPr>
              <w:t xml:space="preserve"> كتبت </w:t>
            </w:r>
            <w:r w:rsidR="000602AF">
              <w:rPr>
                <w:rtl/>
              </w:rPr>
              <w:br/>
            </w:r>
            <w:r w:rsidRPr="00AC6D18">
              <w:rPr>
                <w:rtl/>
              </w:rPr>
              <w:t>العناوين والعلامات بالشنجرف</w:t>
            </w:r>
            <w:r w:rsidR="00095AA9">
              <w:rPr>
                <w:rtl/>
              </w:rPr>
              <w:t xml:space="preserve"> .</w:t>
            </w:r>
            <w:r w:rsidRPr="00AC6D18">
              <w:rPr>
                <w:rtl/>
              </w:rPr>
              <w:t xml:space="preserve"> الورق سباهاني</w:t>
            </w:r>
            <w:r w:rsidR="00095AA9">
              <w:rPr>
                <w:rtl/>
              </w:rPr>
              <w:t xml:space="preserve"> .</w:t>
            </w:r>
            <w:r w:rsidRPr="00AC6D18">
              <w:rPr>
                <w:rtl/>
              </w:rPr>
              <w:t xml:space="preserve"> القطع</w:t>
            </w:r>
            <w:r w:rsidR="007E0241">
              <w:rPr>
                <w:rtl/>
              </w:rPr>
              <w:t xml:space="preserve"> :</w:t>
            </w:r>
            <w:r w:rsidRPr="00AC6D18">
              <w:rPr>
                <w:rtl/>
              </w:rPr>
              <w:t xml:space="preserve"> رحلي</w:t>
            </w:r>
            <w:r w:rsidR="00095AA9">
              <w:rPr>
                <w:rtl/>
              </w:rPr>
              <w:t xml:space="preserve"> .</w:t>
            </w:r>
            <w:r>
              <w:rPr>
                <w:rtl/>
              </w:rPr>
              <w:t xml:space="preserve"> </w:t>
            </w:r>
            <w:r w:rsidR="000602AF">
              <w:rPr>
                <w:rtl/>
              </w:rPr>
              <w:br/>
            </w:r>
            <w:r w:rsidRPr="00AC6D18">
              <w:rPr>
                <w:rtl/>
              </w:rPr>
              <w:t>الورق</w:t>
            </w:r>
            <w:r w:rsidR="007E0241">
              <w:rPr>
                <w:rtl/>
              </w:rPr>
              <w:t xml:space="preserve"> :</w:t>
            </w:r>
            <w:r w:rsidRPr="00AC6D18">
              <w:rPr>
                <w:rtl/>
              </w:rPr>
              <w:t xml:space="preserve"> 445</w:t>
            </w:r>
            <w:r w:rsidR="00095AA9">
              <w:rPr>
                <w:rtl/>
              </w:rPr>
              <w:t xml:space="preserve"> .</w:t>
            </w:r>
          </w:p>
          <w:p w:rsidR="004029AB" w:rsidRDefault="00C1740C" w:rsidP="00DF1DAA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عدد السطور</w:t>
            </w:r>
            <w:r w:rsidR="007E0241">
              <w:rPr>
                <w:rtl/>
              </w:rPr>
              <w:t xml:space="preserve"> :</w:t>
            </w:r>
            <w:r w:rsidRPr="00AC6D18">
              <w:rPr>
                <w:rtl/>
              </w:rPr>
              <w:t xml:space="preserve"> 21</w:t>
            </w:r>
            <w:r w:rsidR="00095AA9">
              <w:rPr>
                <w:rtl/>
              </w:rPr>
              <w:t xml:space="preserve"> .</w:t>
            </w:r>
            <w:r w:rsidRPr="00AC6D18">
              <w:rPr>
                <w:rtl/>
              </w:rPr>
              <w:t xml:space="preserve"> 19 </w:t>
            </w:r>
            <w:r>
              <w:rPr>
                <w:rtl/>
              </w:rPr>
              <w:t xml:space="preserve">× </w:t>
            </w:r>
            <w:r w:rsidR="000602AF">
              <w:rPr>
                <w:rtl/>
              </w:rPr>
              <w:t>5</w:t>
            </w:r>
            <w:r w:rsidR="005C5FDB">
              <w:rPr>
                <w:rtl/>
              </w:rPr>
              <w:t>/</w:t>
            </w:r>
            <w:r w:rsidR="000602AF">
              <w:rPr>
                <w:rtl/>
              </w:rPr>
              <w:t>9</w:t>
            </w:r>
            <w:r w:rsidRPr="00AC6D18">
              <w:rPr>
                <w:rtl/>
              </w:rPr>
              <w:t xml:space="preserve"> سم</w:t>
            </w:r>
            <w:r w:rsidR="00095AA9">
              <w:rPr>
                <w:rtl/>
              </w:rPr>
              <w:t xml:space="preserve"> .</w:t>
            </w:r>
          </w:p>
        </w:tc>
      </w:tr>
    </w:tbl>
    <w:p w:rsidR="00AC6D18" w:rsidRPr="00DF1DAA" w:rsidRDefault="00AC6D18" w:rsidP="00DF1DAA">
      <w:pPr>
        <w:pStyle w:val="rfdCenterBold1"/>
        <w:rPr>
          <w:rtl/>
        </w:rPr>
      </w:pPr>
      <w:r w:rsidRPr="00DF1DAA">
        <w:rPr>
          <w:rtl/>
        </w:rPr>
        <w:t>(</w:t>
      </w:r>
      <w:r w:rsidR="00DF1DAA">
        <w:rPr>
          <w:rFonts w:hint="cs"/>
          <w:rtl/>
        </w:rPr>
        <w:t xml:space="preserve"> </w:t>
      </w:r>
      <w:r w:rsidRPr="00DF1DAA">
        <w:rPr>
          <w:rtl/>
        </w:rPr>
        <w:t>383</w:t>
      </w:r>
      <w:r w:rsidR="00DF1DAA">
        <w:rPr>
          <w:rFonts w:hint="cs"/>
          <w:rtl/>
        </w:rPr>
        <w:t xml:space="preserve"> </w:t>
      </w:r>
      <w:r w:rsidRPr="00DF1DAA">
        <w:rPr>
          <w:rtl/>
        </w:rPr>
        <w:t>)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2296"/>
        <w:gridCol w:w="6889"/>
      </w:tblGrid>
      <w:tr w:rsidR="004029AB" w:rsidTr="00687E9D">
        <w:tc>
          <w:tcPr>
            <w:tcW w:w="1250" w:type="pct"/>
            <w:shd w:val="clear" w:color="auto" w:fill="auto"/>
          </w:tcPr>
          <w:p w:rsidR="004029AB" w:rsidRDefault="004029AB" w:rsidP="00687E9D">
            <w:pPr>
              <w:pStyle w:val="rfdVar"/>
              <w:rPr>
                <w:rtl/>
              </w:rPr>
            </w:pPr>
          </w:p>
        </w:tc>
        <w:tc>
          <w:tcPr>
            <w:tcW w:w="3750" w:type="pct"/>
            <w:shd w:val="clear" w:color="auto" w:fill="auto"/>
          </w:tcPr>
          <w:p w:rsidR="00C1740C" w:rsidRPr="00AC6D18" w:rsidRDefault="00C1740C" w:rsidP="00DF1DAA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نسخة خامسة من الكتاب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مبتورة الأول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كتبت بقلم نسخي</w:t>
            </w:r>
            <w:r w:rsidR="00375CD3">
              <w:rPr>
                <w:rtl/>
              </w:rPr>
              <w:t xml:space="preserve"> </w:t>
            </w:r>
            <w:r w:rsidR="00375CD3">
              <w:rPr>
                <w:rtl/>
              </w:rPr>
              <w:br/>
            </w:r>
            <w:r w:rsidRPr="00AC6D18">
              <w:rPr>
                <w:rtl/>
              </w:rPr>
              <w:t>كتبها شريف بن محمد جيلي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فرغ منها يوم الثلاثاء 11 جمادى</w:t>
            </w:r>
            <w:r w:rsidR="00375CD3">
              <w:rPr>
                <w:rtl/>
              </w:rPr>
              <w:t xml:space="preserve"> </w:t>
            </w:r>
            <w:r w:rsidR="000602AF">
              <w:rPr>
                <w:rtl/>
              </w:rPr>
              <w:br/>
            </w:r>
            <w:r w:rsidRPr="00AC6D18">
              <w:rPr>
                <w:rtl/>
              </w:rPr>
              <w:t>الأ</w:t>
            </w:r>
            <w:r w:rsidR="000602AF">
              <w:rPr>
                <w:rtl/>
              </w:rPr>
              <w:t>ُ</w:t>
            </w:r>
            <w:r w:rsidRPr="00AC6D18">
              <w:rPr>
                <w:rtl/>
              </w:rPr>
              <w:t>ولى سنة 1070 ه</w:t>
            </w:r>
            <w:r w:rsidR="000602AF">
              <w:rPr>
                <w:rtl/>
              </w:rPr>
              <w:t>ـ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ببلدة صفاهان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وعلى آخر النسخة تمل</w:t>
            </w:r>
            <w:r w:rsidR="000602AF">
              <w:rPr>
                <w:rtl/>
              </w:rPr>
              <w:t>ّ</w:t>
            </w:r>
            <w:r w:rsidRPr="00AC6D18">
              <w:rPr>
                <w:rtl/>
              </w:rPr>
              <w:t>ك</w:t>
            </w:r>
            <w:r w:rsidR="00375CD3">
              <w:rPr>
                <w:rtl/>
              </w:rPr>
              <w:t xml:space="preserve"> </w:t>
            </w:r>
            <w:r w:rsidR="00375CD3">
              <w:rPr>
                <w:rtl/>
              </w:rPr>
              <w:br/>
            </w:r>
            <w:r w:rsidRPr="00AC6D18">
              <w:rPr>
                <w:rtl/>
              </w:rPr>
              <w:t>بخط</w:t>
            </w:r>
            <w:r w:rsidR="000602AF">
              <w:rPr>
                <w:rtl/>
              </w:rPr>
              <w:t>ّ</w:t>
            </w:r>
            <w:r w:rsidRPr="00AC6D18">
              <w:rPr>
                <w:rtl/>
              </w:rPr>
              <w:t xml:space="preserve"> محمد مالح بن الحاج محمد حسين اللاهيجي بتاريخ 1082</w:t>
            </w:r>
            <w:r w:rsidR="00375CD3">
              <w:rPr>
                <w:rtl/>
              </w:rPr>
              <w:t xml:space="preserve"> </w:t>
            </w:r>
            <w:r w:rsidR="000602AF">
              <w:rPr>
                <w:rtl/>
              </w:rPr>
              <w:br/>
            </w:r>
            <w:r w:rsidRPr="00AC6D18">
              <w:rPr>
                <w:rtl/>
              </w:rPr>
              <w:t>ه</w:t>
            </w:r>
            <w:r w:rsidR="000602AF">
              <w:rPr>
                <w:rtl/>
              </w:rPr>
              <w:t>ـ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ولم يلاحظ على النسخة آثار وقف أو ختم المدرسة</w:t>
            </w:r>
            <w:r w:rsidR="00095AA9">
              <w:rPr>
                <w:rtl/>
              </w:rPr>
              <w:t xml:space="preserve"> .</w:t>
            </w:r>
            <w:r w:rsidRPr="00AC6D18">
              <w:rPr>
                <w:rtl/>
              </w:rPr>
              <w:t xml:space="preserve"> كتبت</w:t>
            </w:r>
            <w:r w:rsidR="00375CD3">
              <w:rPr>
                <w:rtl/>
              </w:rPr>
              <w:t xml:space="preserve"> </w:t>
            </w:r>
            <w:r w:rsidR="00375CD3">
              <w:rPr>
                <w:rtl/>
              </w:rPr>
              <w:br/>
            </w:r>
            <w:r w:rsidRPr="00AC6D18">
              <w:rPr>
                <w:rtl/>
              </w:rPr>
              <w:t>العناوين والعلامات باللون الأحمر</w:t>
            </w:r>
            <w:r w:rsidR="00095AA9">
              <w:rPr>
                <w:rtl/>
              </w:rPr>
              <w:t xml:space="preserve"> .</w:t>
            </w:r>
            <w:r w:rsidRPr="00AC6D18">
              <w:rPr>
                <w:rtl/>
              </w:rPr>
              <w:t xml:space="preserve"> الورق سباهاني</w:t>
            </w:r>
            <w:r w:rsidR="00095AA9">
              <w:rPr>
                <w:rtl/>
              </w:rPr>
              <w:t xml:space="preserve"> .</w:t>
            </w:r>
            <w:r w:rsidRPr="00AC6D18">
              <w:rPr>
                <w:rtl/>
              </w:rPr>
              <w:t xml:space="preserve"> القطع</w:t>
            </w:r>
            <w:r>
              <w:rPr>
                <w:rtl/>
              </w:rPr>
              <w:t xml:space="preserve"> </w:t>
            </w:r>
            <w:r w:rsidRPr="00AC6D18">
              <w:rPr>
                <w:rtl/>
              </w:rPr>
              <w:t>5</w:t>
            </w:r>
            <w:r w:rsidR="005C5FDB">
              <w:rPr>
                <w:rtl/>
              </w:rPr>
              <w:t>/</w:t>
            </w:r>
            <w:r w:rsidRPr="00AC6D18">
              <w:rPr>
                <w:rtl/>
              </w:rPr>
              <w:t>25</w:t>
            </w:r>
            <w:r>
              <w:rPr>
                <w:rtl/>
              </w:rPr>
              <w:t xml:space="preserve"> </w:t>
            </w:r>
            <w:r w:rsidR="000602AF">
              <w:rPr>
                <w:rtl/>
              </w:rPr>
              <w:br/>
            </w:r>
            <w:r>
              <w:rPr>
                <w:rtl/>
              </w:rPr>
              <w:t>×</w:t>
            </w:r>
            <w:r w:rsidRPr="00AC6D18">
              <w:rPr>
                <w:rtl/>
              </w:rPr>
              <w:t xml:space="preserve"> 13 سم</w:t>
            </w:r>
            <w:r w:rsidR="00095AA9">
              <w:rPr>
                <w:rtl/>
              </w:rPr>
              <w:t xml:space="preserve"> .</w:t>
            </w:r>
          </w:p>
          <w:p w:rsidR="004029AB" w:rsidRDefault="00C1740C" w:rsidP="0076799A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عدد السطور</w:t>
            </w:r>
            <w:r w:rsidR="007E0241">
              <w:rPr>
                <w:rtl/>
              </w:rPr>
              <w:t xml:space="preserve"> :</w:t>
            </w:r>
            <w:r w:rsidRPr="00AC6D18">
              <w:rPr>
                <w:rtl/>
              </w:rPr>
              <w:t xml:space="preserve"> 22</w:t>
            </w:r>
            <w:r w:rsidR="00095AA9">
              <w:rPr>
                <w:rtl/>
              </w:rPr>
              <w:t xml:space="preserve"> .</w:t>
            </w:r>
            <w:r w:rsidRPr="00AC6D18">
              <w:rPr>
                <w:rtl/>
              </w:rPr>
              <w:t xml:space="preserve"> 18 </w:t>
            </w:r>
            <w:r>
              <w:rPr>
                <w:rtl/>
              </w:rPr>
              <w:t xml:space="preserve">× </w:t>
            </w:r>
            <w:r w:rsidRPr="00AC6D18">
              <w:rPr>
                <w:rtl/>
              </w:rPr>
              <w:t>5</w:t>
            </w:r>
            <w:r w:rsidR="005C5FDB">
              <w:rPr>
                <w:rtl/>
              </w:rPr>
              <w:t>/</w:t>
            </w:r>
            <w:r w:rsidRPr="00AC6D18">
              <w:rPr>
                <w:rtl/>
              </w:rPr>
              <w:t>6 سم</w:t>
            </w:r>
            <w:r w:rsidR="00095AA9">
              <w:rPr>
                <w:rtl/>
              </w:rPr>
              <w:t xml:space="preserve"> .</w:t>
            </w:r>
          </w:p>
        </w:tc>
      </w:tr>
    </w:tbl>
    <w:p w:rsidR="00AC6D18" w:rsidRPr="00AC6D18" w:rsidRDefault="0076799A" w:rsidP="0076799A">
      <w:pPr>
        <w:pStyle w:val="rfdCenter"/>
        <w:rPr>
          <w:rtl/>
        </w:rPr>
      </w:pPr>
      <w:r>
        <w:sym w:font="Wingdings 2" w:char="F0F5"/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="000602AF">
        <w:rPr>
          <w:rtl/>
        </w:rPr>
        <w:t xml:space="preserve"> </w:t>
      </w:r>
      <w:r>
        <w:sym w:font="Wingdings 2" w:char="F0F5"/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="000602AF">
        <w:rPr>
          <w:rtl/>
        </w:rPr>
        <w:t xml:space="preserve"> </w:t>
      </w:r>
      <w:r>
        <w:sym w:font="Wingdings 2" w:char="F0F5"/>
      </w:r>
    </w:p>
    <w:p w:rsidR="00483A91" w:rsidRDefault="00483A91" w:rsidP="0076799A">
      <w:pPr>
        <w:rPr>
          <w:rtl/>
        </w:rPr>
        <w:sectPr w:rsidR="00483A91" w:rsidSect="00107863">
          <w:headerReference w:type="even" r:id="rId213"/>
          <w:headerReference w:type="default" r:id="rId214"/>
          <w:headerReference w:type="first" r:id="rId215"/>
          <w:type w:val="continuous"/>
          <w:pgSz w:w="11907" w:h="16840" w:code="9"/>
          <w:pgMar w:top="1247" w:right="1361" w:bottom="1247" w:left="1361" w:header="720" w:footer="720" w:gutter="0"/>
          <w:cols w:space="720"/>
          <w:titlePg/>
          <w:bidi/>
          <w:rtlGutter/>
          <w:docGrid w:linePitch="360"/>
        </w:sectPr>
      </w:pPr>
    </w:p>
    <w:p w:rsidR="0076799A" w:rsidRPr="0076799A" w:rsidRDefault="00AC6D18" w:rsidP="0076799A">
      <w:pPr>
        <w:rPr>
          <w:rtl/>
        </w:rPr>
      </w:pPr>
      <w:r w:rsidRPr="0076799A">
        <w:rPr>
          <w:rtl/>
        </w:rPr>
        <w:lastRenderedPageBreak/>
        <w:br w:type="page"/>
      </w:r>
    </w:p>
    <w:p w:rsidR="0076799A" w:rsidRPr="0076799A" w:rsidRDefault="0076799A" w:rsidP="0076799A">
      <w:pPr>
        <w:pStyle w:val="rfdPoemTini"/>
        <w:rPr>
          <w:rtl/>
        </w:rPr>
      </w:pPr>
    </w:p>
    <w:p w:rsidR="00AC6D18" w:rsidRPr="0076799A" w:rsidRDefault="00AC6D18" w:rsidP="0076799A">
      <w:pPr>
        <w:pStyle w:val="rfdCenterBold1"/>
        <w:rPr>
          <w:rtl/>
        </w:rPr>
      </w:pPr>
      <w:r w:rsidRPr="0076799A">
        <w:rPr>
          <w:rtl/>
        </w:rPr>
        <w:t>(</w:t>
      </w:r>
      <w:r w:rsidR="0076799A">
        <w:rPr>
          <w:rFonts w:hint="cs"/>
          <w:rtl/>
        </w:rPr>
        <w:t xml:space="preserve"> </w:t>
      </w:r>
      <w:r w:rsidRPr="0076799A">
        <w:rPr>
          <w:rtl/>
        </w:rPr>
        <w:t>384</w:t>
      </w:r>
      <w:r w:rsidR="0076799A">
        <w:rPr>
          <w:rFonts w:hint="cs"/>
          <w:rtl/>
        </w:rPr>
        <w:t xml:space="preserve"> </w:t>
      </w:r>
      <w:r w:rsidRPr="0076799A">
        <w:rPr>
          <w:rtl/>
        </w:rPr>
        <w:t>)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2755"/>
        <w:gridCol w:w="6430"/>
      </w:tblGrid>
      <w:tr w:rsidR="004029AB" w:rsidTr="0076799A">
        <w:tc>
          <w:tcPr>
            <w:tcW w:w="1500" w:type="pct"/>
            <w:shd w:val="clear" w:color="auto" w:fill="auto"/>
          </w:tcPr>
          <w:p w:rsidR="004029AB" w:rsidRDefault="004029AB" w:rsidP="00687E9D">
            <w:pPr>
              <w:pStyle w:val="rfdVar"/>
              <w:rPr>
                <w:rtl/>
              </w:rPr>
            </w:pPr>
          </w:p>
        </w:tc>
        <w:tc>
          <w:tcPr>
            <w:tcW w:w="3500" w:type="pct"/>
            <w:shd w:val="clear" w:color="auto" w:fill="auto"/>
          </w:tcPr>
          <w:p w:rsidR="00C1740C" w:rsidRPr="00AC6D18" w:rsidRDefault="00C1740C" w:rsidP="00687E9D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نسخة سادسة من الكتاب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من</w:t>
            </w:r>
            <w:r>
              <w:rPr>
                <w:rtl/>
              </w:rPr>
              <w:t xml:space="preserve"> القضاء إلى آخر أسانيد الكتاب</w:t>
            </w:r>
            <w:r w:rsidR="007E0241">
              <w:rPr>
                <w:rtl/>
              </w:rPr>
              <w:t xml:space="preserve"> ،</w:t>
            </w:r>
            <w:r w:rsidR="000602AF">
              <w:rPr>
                <w:rtl/>
              </w:rPr>
              <w:t xml:space="preserve"> </w:t>
            </w:r>
            <w:r w:rsidR="000602AF">
              <w:rPr>
                <w:rtl/>
              </w:rPr>
              <w:br/>
            </w:r>
            <w:r w:rsidRPr="00AC6D18">
              <w:rPr>
                <w:rtl/>
              </w:rPr>
              <w:t>كتبت بقلم نسخي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كتبها محمد تقي بن علي بندار شهمرزادي</w:t>
            </w:r>
            <w:r w:rsidR="007E0241">
              <w:rPr>
                <w:rtl/>
              </w:rPr>
              <w:t xml:space="preserve"> ،</w:t>
            </w:r>
            <w:r w:rsidR="00375CD3">
              <w:rPr>
                <w:rtl/>
              </w:rPr>
              <w:t xml:space="preserve"> </w:t>
            </w:r>
            <w:r w:rsidR="000602AF">
              <w:rPr>
                <w:rtl/>
              </w:rPr>
              <w:br/>
            </w:r>
            <w:r w:rsidRPr="00AC6D18">
              <w:rPr>
                <w:rtl/>
              </w:rPr>
              <w:t>فرغ منها في 28 محر</w:t>
            </w:r>
            <w:r w:rsidR="000602AF">
              <w:rPr>
                <w:rtl/>
              </w:rPr>
              <w:t>ّ</w:t>
            </w:r>
            <w:r w:rsidRPr="00AC6D18">
              <w:rPr>
                <w:rtl/>
              </w:rPr>
              <w:t>م الحرام س</w:t>
            </w:r>
            <w:r w:rsidR="000602AF">
              <w:rPr>
                <w:rtl/>
              </w:rPr>
              <w:t>ن</w:t>
            </w:r>
            <w:r w:rsidRPr="00AC6D18">
              <w:rPr>
                <w:rtl/>
              </w:rPr>
              <w:t>ة 1071 ه</w:t>
            </w:r>
            <w:r w:rsidR="000602AF">
              <w:rPr>
                <w:rtl/>
              </w:rPr>
              <w:t>ـ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كتبت العناوين</w:t>
            </w:r>
            <w:r w:rsidR="00375CD3">
              <w:rPr>
                <w:rtl/>
              </w:rPr>
              <w:t xml:space="preserve"> </w:t>
            </w:r>
            <w:r w:rsidR="00375CD3">
              <w:rPr>
                <w:rtl/>
              </w:rPr>
              <w:br/>
            </w:r>
            <w:r w:rsidRPr="00AC6D18">
              <w:rPr>
                <w:rtl/>
              </w:rPr>
              <w:t>بالشنجرف</w:t>
            </w:r>
            <w:r w:rsidR="00095AA9">
              <w:rPr>
                <w:rtl/>
              </w:rPr>
              <w:t xml:space="preserve"> .</w:t>
            </w:r>
            <w:r w:rsidRPr="00AC6D18">
              <w:rPr>
                <w:rtl/>
              </w:rPr>
              <w:t xml:space="preserve"> الورق سباهاني</w:t>
            </w:r>
            <w:r w:rsidR="00095AA9">
              <w:rPr>
                <w:rtl/>
              </w:rPr>
              <w:t xml:space="preserve"> .</w:t>
            </w:r>
            <w:r w:rsidRPr="00AC6D18">
              <w:rPr>
                <w:rtl/>
              </w:rPr>
              <w:t xml:space="preserve"> القطع</w:t>
            </w:r>
            <w:r w:rsidR="007E0241">
              <w:rPr>
                <w:rtl/>
              </w:rPr>
              <w:t xml:space="preserve"> :</w:t>
            </w:r>
            <w:r w:rsidRPr="00AC6D18">
              <w:rPr>
                <w:rtl/>
              </w:rPr>
              <w:t xml:space="preserve"> رحلي</w:t>
            </w:r>
            <w:r w:rsidR="00095AA9">
              <w:rPr>
                <w:rtl/>
              </w:rPr>
              <w:t xml:space="preserve"> .</w:t>
            </w:r>
          </w:p>
          <w:p w:rsidR="004029AB" w:rsidRDefault="00C1740C" w:rsidP="0076799A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عدد السطور</w:t>
            </w:r>
            <w:r w:rsidR="007E0241">
              <w:rPr>
                <w:rtl/>
              </w:rPr>
              <w:t xml:space="preserve"> :</w:t>
            </w:r>
            <w:r w:rsidRPr="00AC6D18">
              <w:rPr>
                <w:rtl/>
              </w:rPr>
              <w:t xml:space="preserve"> 23</w:t>
            </w:r>
            <w:r w:rsidR="00095AA9">
              <w:rPr>
                <w:rtl/>
              </w:rPr>
              <w:t xml:space="preserve"> .</w:t>
            </w:r>
            <w:r>
              <w:rPr>
                <w:rtl/>
              </w:rPr>
              <w:t xml:space="preserve"> </w:t>
            </w:r>
            <w:r w:rsidRPr="00AC6D18">
              <w:rPr>
                <w:rtl/>
              </w:rPr>
              <w:t>5</w:t>
            </w:r>
            <w:r w:rsidR="005C5FDB">
              <w:rPr>
                <w:rtl/>
              </w:rPr>
              <w:t>/</w:t>
            </w:r>
            <w:r w:rsidRPr="00AC6D18">
              <w:rPr>
                <w:rtl/>
              </w:rPr>
              <w:t xml:space="preserve">21 </w:t>
            </w:r>
            <w:r>
              <w:rPr>
                <w:rtl/>
              </w:rPr>
              <w:t xml:space="preserve">× </w:t>
            </w:r>
            <w:r w:rsidRPr="00AC6D18">
              <w:rPr>
                <w:rtl/>
              </w:rPr>
              <w:t>5</w:t>
            </w:r>
            <w:r w:rsidR="005C5FDB">
              <w:rPr>
                <w:rtl/>
              </w:rPr>
              <w:t>/</w:t>
            </w:r>
            <w:r w:rsidRPr="00AC6D18">
              <w:rPr>
                <w:rtl/>
              </w:rPr>
              <w:t>11 سم</w:t>
            </w:r>
            <w:r w:rsidR="00095AA9">
              <w:rPr>
                <w:rtl/>
              </w:rPr>
              <w:t xml:space="preserve"> .</w:t>
            </w:r>
          </w:p>
        </w:tc>
      </w:tr>
    </w:tbl>
    <w:p w:rsidR="00AC6D18" w:rsidRPr="0076799A" w:rsidRDefault="00AC6D18" w:rsidP="0076799A">
      <w:pPr>
        <w:pStyle w:val="rfdCenterBold1"/>
        <w:rPr>
          <w:rtl/>
        </w:rPr>
      </w:pPr>
      <w:r w:rsidRPr="0076799A">
        <w:rPr>
          <w:rtl/>
        </w:rPr>
        <w:t>(</w:t>
      </w:r>
      <w:r w:rsidR="0076799A">
        <w:rPr>
          <w:rFonts w:hint="cs"/>
          <w:rtl/>
        </w:rPr>
        <w:t xml:space="preserve"> </w:t>
      </w:r>
      <w:r w:rsidRPr="0076799A">
        <w:rPr>
          <w:rtl/>
        </w:rPr>
        <w:t>385</w:t>
      </w:r>
      <w:r w:rsidR="0076799A">
        <w:rPr>
          <w:rFonts w:hint="cs"/>
          <w:rtl/>
        </w:rPr>
        <w:t xml:space="preserve"> </w:t>
      </w:r>
      <w:r w:rsidRPr="0076799A">
        <w:rPr>
          <w:rtl/>
        </w:rPr>
        <w:t>)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2755"/>
        <w:gridCol w:w="6430"/>
      </w:tblGrid>
      <w:tr w:rsidR="004029AB" w:rsidTr="0076799A">
        <w:tc>
          <w:tcPr>
            <w:tcW w:w="1500" w:type="pct"/>
            <w:shd w:val="clear" w:color="auto" w:fill="auto"/>
          </w:tcPr>
          <w:p w:rsidR="004029AB" w:rsidRDefault="004029AB" w:rsidP="00687E9D">
            <w:pPr>
              <w:pStyle w:val="rfdVar"/>
              <w:rPr>
                <w:rtl/>
              </w:rPr>
            </w:pPr>
          </w:p>
        </w:tc>
        <w:tc>
          <w:tcPr>
            <w:tcW w:w="3500" w:type="pct"/>
            <w:shd w:val="clear" w:color="auto" w:fill="auto"/>
          </w:tcPr>
          <w:p w:rsidR="00C1740C" w:rsidRPr="00AC6D18" w:rsidRDefault="00C1740C" w:rsidP="00687E9D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نسخة سابعة من الكتاب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كتبت بقلم نسخي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أوقفها المل</w:t>
            </w:r>
            <w:r w:rsidR="000602AF">
              <w:rPr>
                <w:rtl/>
              </w:rPr>
              <w:t>ّ</w:t>
            </w:r>
            <w:r w:rsidRPr="00AC6D18">
              <w:rPr>
                <w:rtl/>
              </w:rPr>
              <w:t>ا علي</w:t>
            </w:r>
            <w:r w:rsidR="00375CD3">
              <w:rPr>
                <w:rtl/>
              </w:rPr>
              <w:t xml:space="preserve"> </w:t>
            </w:r>
            <w:r w:rsidR="00375CD3">
              <w:rPr>
                <w:rtl/>
              </w:rPr>
              <w:br/>
            </w:r>
            <w:r w:rsidRPr="00AC6D18">
              <w:rPr>
                <w:rtl/>
              </w:rPr>
              <w:t>قلي خلف حسن بيك على طل</w:t>
            </w:r>
            <w:r w:rsidR="000602AF">
              <w:rPr>
                <w:rtl/>
              </w:rPr>
              <w:t>ّ</w:t>
            </w:r>
            <w:r w:rsidRPr="00AC6D18">
              <w:rPr>
                <w:rtl/>
              </w:rPr>
              <w:t>اب هذه المدرسة سنة 1</w:t>
            </w:r>
            <w:r>
              <w:rPr>
                <w:rtl/>
              </w:rPr>
              <w:t>090 ه</w:t>
            </w:r>
            <w:r w:rsidR="000602AF">
              <w:rPr>
                <w:rtl/>
              </w:rPr>
              <w:t>ـ</w:t>
            </w:r>
            <w:r w:rsidR="007E0241">
              <w:rPr>
                <w:rtl/>
              </w:rPr>
              <w:t xml:space="preserve"> ،</w:t>
            </w:r>
            <w:r>
              <w:rPr>
                <w:rtl/>
              </w:rPr>
              <w:t xml:space="preserve"> </w:t>
            </w:r>
            <w:r w:rsidR="000602AF">
              <w:rPr>
                <w:rtl/>
              </w:rPr>
              <w:br/>
            </w:r>
            <w:r w:rsidRPr="00AC6D18">
              <w:rPr>
                <w:rtl/>
              </w:rPr>
              <w:t>الورق أصفهاني</w:t>
            </w:r>
            <w:r w:rsidR="00095AA9">
              <w:rPr>
                <w:rtl/>
              </w:rPr>
              <w:t xml:space="preserve"> .</w:t>
            </w:r>
          </w:p>
          <w:p w:rsidR="004029AB" w:rsidRDefault="00C1740C" w:rsidP="0076799A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عدد السطور</w:t>
            </w:r>
            <w:r w:rsidR="007E0241">
              <w:rPr>
                <w:rtl/>
              </w:rPr>
              <w:t xml:space="preserve"> :</w:t>
            </w:r>
            <w:r w:rsidRPr="00AC6D18">
              <w:rPr>
                <w:rtl/>
              </w:rPr>
              <w:t xml:space="preserve"> 23 </w:t>
            </w:r>
            <w:r w:rsidR="00AB3A9F">
              <w:rPr>
                <w:rtl/>
              </w:rPr>
              <w:t xml:space="preserve">و </w:t>
            </w:r>
            <w:r w:rsidRPr="00AC6D18">
              <w:rPr>
                <w:rtl/>
              </w:rPr>
              <w:t>25</w:t>
            </w:r>
            <w:r w:rsidR="00095AA9">
              <w:rPr>
                <w:rtl/>
              </w:rPr>
              <w:t xml:space="preserve"> .</w:t>
            </w:r>
            <w:r>
              <w:rPr>
                <w:rtl/>
              </w:rPr>
              <w:t xml:space="preserve"> </w:t>
            </w:r>
            <w:r w:rsidRPr="00AC6D18">
              <w:rPr>
                <w:rtl/>
              </w:rPr>
              <w:t>5</w:t>
            </w:r>
            <w:r w:rsidR="005C5FDB">
              <w:rPr>
                <w:rtl/>
              </w:rPr>
              <w:t>/</w:t>
            </w:r>
            <w:r w:rsidRPr="00AC6D18">
              <w:rPr>
                <w:rtl/>
              </w:rPr>
              <w:t>17</w:t>
            </w:r>
            <w:r>
              <w:rPr>
                <w:rtl/>
              </w:rPr>
              <w:t xml:space="preserve"> × </w:t>
            </w:r>
            <w:r w:rsidRPr="00AC6D18">
              <w:rPr>
                <w:rtl/>
              </w:rPr>
              <w:t>11 سم</w:t>
            </w:r>
            <w:r w:rsidR="00095AA9">
              <w:rPr>
                <w:rtl/>
              </w:rPr>
              <w:t xml:space="preserve"> .</w:t>
            </w:r>
          </w:p>
        </w:tc>
      </w:tr>
    </w:tbl>
    <w:p w:rsidR="00AC6D18" w:rsidRPr="0076799A" w:rsidRDefault="00AC6D18" w:rsidP="0076799A">
      <w:pPr>
        <w:pStyle w:val="rfdCenterBold1"/>
        <w:rPr>
          <w:rtl/>
        </w:rPr>
      </w:pPr>
      <w:r w:rsidRPr="0076799A">
        <w:rPr>
          <w:rtl/>
        </w:rPr>
        <w:t>(</w:t>
      </w:r>
      <w:r w:rsidR="0076799A">
        <w:rPr>
          <w:rFonts w:hint="cs"/>
          <w:rtl/>
        </w:rPr>
        <w:t xml:space="preserve"> </w:t>
      </w:r>
      <w:r w:rsidRPr="0076799A">
        <w:rPr>
          <w:rtl/>
        </w:rPr>
        <w:t>386</w:t>
      </w:r>
      <w:r w:rsidR="0076799A">
        <w:rPr>
          <w:rFonts w:hint="cs"/>
          <w:rtl/>
        </w:rPr>
        <w:t xml:space="preserve"> </w:t>
      </w:r>
      <w:r w:rsidRPr="0076799A">
        <w:rPr>
          <w:rtl/>
        </w:rPr>
        <w:t>)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2755"/>
        <w:gridCol w:w="6430"/>
      </w:tblGrid>
      <w:tr w:rsidR="004029AB" w:rsidTr="0076799A">
        <w:tc>
          <w:tcPr>
            <w:tcW w:w="1500" w:type="pct"/>
            <w:shd w:val="clear" w:color="auto" w:fill="auto"/>
          </w:tcPr>
          <w:p w:rsidR="004029AB" w:rsidRDefault="004029AB" w:rsidP="00687E9D">
            <w:pPr>
              <w:pStyle w:val="rfdVar"/>
              <w:rPr>
                <w:rtl/>
              </w:rPr>
            </w:pPr>
          </w:p>
        </w:tc>
        <w:tc>
          <w:tcPr>
            <w:tcW w:w="3500" w:type="pct"/>
            <w:shd w:val="clear" w:color="auto" w:fill="auto"/>
          </w:tcPr>
          <w:p w:rsidR="00C1740C" w:rsidRDefault="00C1740C" w:rsidP="00687E9D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نسخة ثامنة من الكتاب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</w:t>
            </w:r>
            <w:r>
              <w:rPr>
                <w:rtl/>
              </w:rPr>
              <w:t>كتبت بقلم نسخي</w:t>
            </w:r>
            <w:r w:rsidR="007E0241">
              <w:rPr>
                <w:rtl/>
              </w:rPr>
              <w:t xml:space="preserve"> ،</w:t>
            </w:r>
            <w:r>
              <w:rPr>
                <w:rtl/>
              </w:rPr>
              <w:t xml:space="preserve"> كتبها محمد نبي </w:t>
            </w:r>
            <w:r w:rsidR="000602AF">
              <w:rPr>
                <w:rtl/>
              </w:rPr>
              <w:br/>
              <w:t>ابن حسن علي الا</w:t>
            </w:r>
            <w:r w:rsidRPr="00AC6D18">
              <w:rPr>
                <w:rtl/>
              </w:rPr>
              <w:t>ستر</w:t>
            </w:r>
            <w:r w:rsidR="000602AF">
              <w:rPr>
                <w:rtl/>
              </w:rPr>
              <w:t>ا</w:t>
            </w:r>
            <w:r w:rsidRPr="00AC6D18">
              <w:rPr>
                <w:rtl/>
              </w:rPr>
              <w:t>بادي</w:t>
            </w:r>
            <w:r>
              <w:rPr>
                <w:rtl/>
              </w:rPr>
              <w:t xml:space="preserve"> الأنصاري سنة 1093 ه</w:t>
            </w:r>
            <w:r w:rsidR="000602AF">
              <w:rPr>
                <w:rtl/>
              </w:rPr>
              <w:t>ـ</w:t>
            </w:r>
            <w:r w:rsidR="007E0241">
              <w:rPr>
                <w:rtl/>
              </w:rPr>
              <w:t xml:space="preserve"> ،</w:t>
            </w:r>
            <w:r>
              <w:rPr>
                <w:rtl/>
              </w:rPr>
              <w:t xml:space="preserve"> وكتب على </w:t>
            </w:r>
            <w:r w:rsidR="00332251">
              <w:rPr>
                <w:rtl/>
              </w:rPr>
              <w:br/>
            </w:r>
            <w:r w:rsidRPr="00AC6D18">
              <w:rPr>
                <w:rtl/>
              </w:rPr>
              <w:t>هامش بعض الصفحات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</w:t>
            </w:r>
            <w:r w:rsidR="00AB3A9F" w:rsidRPr="00AC6D18">
              <w:rPr>
                <w:rtl/>
              </w:rPr>
              <w:t>«</w:t>
            </w:r>
            <w:r w:rsidR="0076799A">
              <w:rPr>
                <w:rFonts w:hint="cs"/>
                <w:rtl/>
              </w:rPr>
              <w:t xml:space="preserve"> </w:t>
            </w:r>
            <w:r w:rsidRPr="00AC6D18">
              <w:rPr>
                <w:rtl/>
              </w:rPr>
              <w:t>بلغ سم</w:t>
            </w:r>
            <w:r>
              <w:rPr>
                <w:rtl/>
              </w:rPr>
              <w:t>اعا</w:t>
            </w:r>
            <w:r w:rsidR="00332251">
              <w:rPr>
                <w:rtl/>
              </w:rPr>
              <w:t>ً</w:t>
            </w:r>
            <w:r>
              <w:rPr>
                <w:rtl/>
              </w:rPr>
              <w:t xml:space="preserve"> أي</w:t>
            </w:r>
            <w:r w:rsidR="00332251">
              <w:rPr>
                <w:rtl/>
              </w:rPr>
              <w:t>ّ</w:t>
            </w:r>
            <w:r>
              <w:rPr>
                <w:rtl/>
              </w:rPr>
              <w:t>ده الله تعالى</w:t>
            </w:r>
            <w:r w:rsidR="0076799A">
              <w:rPr>
                <w:rFonts w:hint="cs"/>
                <w:rtl/>
              </w:rPr>
              <w:t xml:space="preserve"> </w:t>
            </w:r>
            <w:r w:rsidR="00AB3A9F">
              <w:rPr>
                <w:rtl/>
              </w:rPr>
              <w:t>»</w:t>
            </w:r>
            <w:r>
              <w:rPr>
                <w:rtl/>
              </w:rPr>
              <w:t xml:space="preserve"> وقد رم</w:t>
            </w:r>
            <w:r w:rsidR="00332251">
              <w:rPr>
                <w:rtl/>
              </w:rPr>
              <w:t>ّ</w:t>
            </w:r>
            <w:r>
              <w:rPr>
                <w:rtl/>
              </w:rPr>
              <w:t xml:space="preserve">مت </w:t>
            </w:r>
            <w:r w:rsidR="00332251">
              <w:rPr>
                <w:rtl/>
              </w:rPr>
              <w:br/>
            </w:r>
            <w:r w:rsidRPr="00AC6D18">
              <w:rPr>
                <w:rtl/>
              </w:rPr>
              <w:t>جملة من أوراقها</w:t>
            </w:r>
            <w:r w:rsidR="00095AA9">
              <w:rPr>
                <w:rtl/>
              </w:rPr>
              <w:t xml:space="preserve"> .</w:t>
            </w:r>
            <w:r w:rsidRPr="00AC6D18">
              <w:rPr>
                <w:rtl/>
              </w:rPr>
              <w:t xml:space="preserve"> أوقفها </w:t>
            </w:r>
            <w:r>
              <w:rPr>
                <w:rtl/>
              </w:rPr>
              <w:t xml:space="preserve">الحاج كريم داد بن الحاج إسماعيل </w:t>
            </w:r>
            <w:r w:rsidR="00332251">
              <w:rPr>
                <w:rtl/>
              </w:rPr>
              <w:br/>
            </w:r>
            <w:r w:rsidRPr="00AC6D18">
              <w:rPr>
                <w:rtl/>
              </w:rPr>
              <w:t>الصديقي على طلبة العلوم الدي</w:t>
            </w:r>
            <w:r>
              <w:rPr>
                <w:rtl/>
              </w:rPr>
              <w:t xml:space="preserve">نية بمدينة مشهد في جمادى الآخرة </w:t>
            </w:r>
            <w:r w:rsidR="00332251">
              <w:rPr>
                <w:rtl/>
              </w:rPr>
              <w:br/>
            </w:r>
            <w:r w:rsidRPr="00AC6D18">
              <w:rPr>
                <w:rtl/>
              </w:rPr>
              <w:t>سنة 1101 ه</w:t>
            </w:r>
            <w:r w:rsidR="00332251">
              <w:rPr>
                <w:rtl/>
              </w:rPr>
              <w:t>ـ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كتبت العناو</w:t>
            </w:r>
            <w:r>
              <w:rPr>
                <w:rtl/>
              </w:rPr>
              <w:t>ين والعلامات بالشنجرف</w:t>
            </w:r>
            <w:r w:rsidR="00095AA9">
              <w:rPr>
                <w:rtl/>
              </w:rPr>
              <w:t xml:space="preserve"> .</w:t>
            </w:r>
            <w:r>
              <w:rPr>
                <w:rtl/>
              </w:rPr>
              <w:t xml:space="preserve"> القطع</w:t>
            </w:r>
            <w:r w:rsidR="007E0241">
              <w:rPr>
                <w:rtl/>
              </w:rPr>
              <w:t xml:space="preserve"> :</w:t>
            </w:r>
            <w:r>
              <w:rPr>
                <w:rtl/>
              </w:rPr>
              <w:t xml:space="preserve"> </w:t>
            </w:r>
            <w:r w:rsidR="00332251">
              <w:rPr>
                <w:rtl/>
              </w:rPr>
              <w:br/>
            </w:r>
            <w:r w:rsidRPr="00AC6D18">
              <w:rPr>
                <w:rtl/>
              </w:rPr>
              <w:t>رحلي</w:t>
            </w:r>
            <w:r w:rsidR="00095AA9">
              <w:rPr>
                <w:rtl/>
              </w:rPr>
              <w:t xml:space="preserve"> .</w:t>
            </w:r>
          </w:p>
          <w:p w:rsidR="004029AB" w:rsidRDefault="00C1740C" w:rsidP="00687E9D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عدد السطور</w:t>
            </w:r>
            <w:r w:rsidR="007E0241">
              <w:rPr>
                <w:rtl/>
              </w:rPr>
              <w:t xml:space="preserve"> :</w:t>
            </w:r>
            <w:r w:rsidRPr="00AC6D18">
              <w:rPr>
                <w:rtl/>
              </w:rPr>
              <w:t xml:space="preserve"> 29</w:t>
            </w:r>
            <w:r w:rsidR="00095AA9">
              <w:rPr>
                <w:rtl/>
              </w:rPr>
              <w:t xml:space="preserve"> .</w:t>
            </w:r>
            <w:r w:rsidRPr="00AC6D18">
              <w:rPr>
                <w:rtl/>
              </w:rPr>
              <w:t xml:space="preserve"> 29</w:t>
            </w:r>
            <w:r>
              <w:rPr>
                <w:rtl/>
              </w:rPr>
              <w:t xml:space="preserve"> × </w:t>
            </w:r>
            <w:r w:rsidRPr="00AC6D18">
              <w:rPr>
                <w:rtl/>
              </w:rPr>
              <w:t>14 سم</w:t>
            </w:r>
            <w:r w:rsidR="00095AA9">
              <w:rPr>
                <w:rtl/>
              </w:rPr>
              <w:t xml:space="preserve"> .</w:t>
            </w:r>
          </w:p>
        </w:tc>
      </w:tr>
    </w:tbl>
    <w:p w:rsidR="00AC6D18" w:rsidRPr="0076799A" w:rsidRDefault="00AC6D18" w:rsidP="0076799A">
      <w:pPr>
        <w:pStyle w:val="rfdCenterBold1"/>
        <w:rPr>
          <w:rtl/>
        </w:rPr>
      </w:pPr>
      <w:r w:rsidRPr="0076799A">
        <w:rPr>
          <w:rtl/>
        </w:rPr>
        <w:t>(</w:t>
      </w:r>
      <w:r w:rsidR="0076799A">
        <w:rPr>
          <w:rFonts w:hint="cs"/>
          <w:rtl/>
        </w:rPr>
        <w:t xml:space="preserve"> </w:t>
      </w:r>
      <w:r w:rsidRPr="0076799A">
        <w:rPr>
          <w:rtl/>
        </w:rPr>
        <w:t>387</w:t>
      </w:r>
      <w:r w:rsidR="0076799A">
        <w:rPr>
          <w:rFonts w:hint="cs"/>
          <w:rtl/>
        </w:rPr>
        <w:t xml:space="preserve"> </w:t>
      </w:r>
      <w:r w:rsidRPr="0076799A">
        <w:rPr>
          <w:rtl/>
        </w:rPr>
        <w:t>)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2755"/>
        <w:gridCol w:w="6430"/>
      </w:tblGrid>
      <w:tr w:rsidR="004029AB" w:rsidTr="0076799A">
        <w:tc>
          <w:tcPr>
            <w:tcW w:w="1500" w:type="pct"/>
            <w:shd w:val="clear" w:color="auto" w:fill="auto"/>
          </w:tcPr>
          <w:p w:rsidR="004029AB" w:rsidRDefault="004029AB" w:rsidP="00687E9D">
            <w:pPr>
              <w:pStyle w:val="rfdVar"/>
              <w:rPr>
                <w:rtl/>
              </w:rPr>
            </w:pPr>
          </w:p>
        </w:tc>
        <w:tc>
          <w:tcPr>
            <w:tcW w:w="3500" w:type="pct"/>
            <w:shd w:val="clear" w:color="auto" w:fill="auto"/>
          </w:tcPr>
          <w:p w:rsidR="004029AB" w:rsidRDefault="00C1740C" w:rsidP="00687E9D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نسخة تاسعة من الكتاب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من البداية إلى أول كتاب القضاء</w:t>
            </w:r>
            <w:r w:rsidR="007E0241">
              <w:rPr>
                <w:rtl/>
              </w:rPr>
              <w:t xml:space="preserve"> ،</w:t>
            </w:r>
            <w:r w:rsidR="00332251">
              <w:rPr>
                <w:rtl/>
              </w:rPr>
              <w:t xml:space="preserve"> </w:t>
            </w:r>
            <w:r w:rsidR="00332251">
              <w:rPr>
                <w:rtl/>
              </w:rPr>
              <w:br/>
            </w:r>
          </w:p>
        </w:tc>
      </w:tr>
    </w:tbl>
    <w:p w:rsidR="004029AB" w:rsidRDefault="00AC6D18" w:rsidP="0076799A">
      <w:pPr>
        <w:pStyle w:val="rfdPoemTini"/>
        <w:rPr>
          <w:rtl/>
        </w:rPr>
      </w:pPr>
      <w:r>
        <w:rPr>
          <w:rtl/>
        </w:rPr>
        <w:br w:type="page"/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2755"/>
        <w:gridCol w:w="6430"/>
      </w:tblGrid>
      <w:tr w:rsidR="004029AB" w:rsidTr="003876EA">
        <w:tc>
          <w:tcPr>
            <w:tcW w:w="1500" w:type="pct"/>
            <w:shd w:val="clear" w:color="auto" w:fill="auto"/>
          </w:tcPr>
          <w:p w:rsidR="004029AB" w:rsidRDefault="004029AB" w:rsidP="00687E9D">
            <w:pPr>
              <w:pStyle w:val="rfdVar"/>
              <w:rPr>
                <w:rtl/>
              </w:rPr>
            </w:pPr>
          </w:p>
        </w:tc>
        <w:tc>
          <w:tcPr>
            <w:tcW w:w="3500" w:type="pct"/>
            <w:shd w:val="clear" w:color="auto" w:fill="auto"/>
          </w:tcPr>
          <w:p w:rsidR="00C1740C" w:rsidRPr="00AC6D18" w:rsidRDefault="00C1740C" w:rsidP="00687E9D">
            <w:pPr>
              <w:pStyle w:val="rfdVar0"/>
              <w:rPr>
                <w:rtl/>
              </w:rPr>
            </w:pPr>
            <w:r w:rsidRPr="00AC6D18">
              <w:rPr>
                <w:rtl/>
              </w:rPr>
              <w:t>كتبت بقلم نسخي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كتبها محمد سعيد بن محمد تقي القايني سنة</w:t>
            </w:r>
            <w:r w:rsidR="00375CD3">
              <w:rPr>
                <w:rtl/>
              </w:rPr>
              <w:t xml:space="preserve"> </w:t>
            </w:r>
            <w:r w:rsidR="00375CD3">
              <w:rPr>
                <w:rtl/>
              </w:rPr>
              <w:br/>
            </w:r>
            <w:r w:rsidRPr="00AC6D18">
              <w:rPr>
                <w:rtl/>
              </w:rPr>
              <w:t>1102 ه</w:t>
            </w:r>
            <w:r w:rsidR="00332251">
              <w:rPr>
                <w:rtl/>
              </w:rPr>
              <w:t>ـ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أوراقها الأخير</w:t>
            </w:r>
            <w:r>
              <w:rPr>
                <w:rtl/>
              </w:rPr>
              <w:t>ة بها أثر رطوبة</w:t>
            </w:r>
            <w:r w:rsidR="00095AA9">
              <w:rPr>
                <w:rtl/>
              </w:rPr>
              <w:t xml:space="preserve"> .</w:t>
            </w:r>
            <w:r>
              <w:rPr>
                <w:rtl/>
              </w:rPr>
              <w:t xml:space="preserve"> كتبت العناوين </w:t>
            </w:r>
            <w:r w:rsidR="00332251">
              <w:rPr>
                <w:rtl/>
              </w:rPr>
              <w:br/>
            </w:r>
            <w:r w:rsidRPr="00AC6D18">
              <w:rPr>
                <w:rtl/>
              </w:rPr>
              <w:t>بالشنجرف</w:t>
            </w:r>
            <w:r w:rsidR="00095AA9">
              <w:rPr>
                <w:rtl/>
              </w:rPr>
              <w:t xml:space="preserve"> .</w:t>
            </w:r>
            <w:r w:rsidRPr="00AC6D18">
              <w:rPr>
                <w:rtl/>
              </w:rPr>
              <w:t xml:space="preserve"> الورق سباهاني</w:t>
            </w:r>
            <w:r w:rsidR="00095AA9">
              <w:rPr>
                <w:rtl/>
              </w:rPr>
              <w:t xml:space="preserve"> .</w:t>
            </w:r>
            <w:r w:rsidRPr="00AC6D18">
              <w:rPr>
                <w:rtl/>
              </w:rPr>
              <w:t xml:space="preserve"> القطع</w:t>
            </w:r>
            <w:r w:rsidR="007E0241">
              <w:rPr>
                <w:rtl/>
              </w:rPr>
              <w:t xml:space="preserve"> :</w:t>
            </w:r>
            <w:r w:rsidRPr="00AC6D18">
              <w:rPr>
                <w:rtl/>
              </w:rPr>
              <w:t xml:space="preserve"> رحلي</w:t>
            </w:r>
            <w:r w:rsidR="00095AA9">
              <w:rPr>
                <w:rtl/>
              </w:rPr>
              <w:t xml:space="preserve"> .</w:t>
            </w:r>
          </w:p>
          <w:p w:rsidR="004029AB" w:rsidRDefault="00C1740C" w:rsidP="003876EA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عدد السطور</w:t>
            </w:r>
            <w:r w:rsidR="007E0241">
              <w:rPr>
                <w:rtl/>
              </w:rPr>
              <w:t xml:space="preserve"> :</w:t>
            </w:r>
            <w:r w:rsidRPr="00AC6D18">
              <w:rPr>
                <w:rtl/>
              </w:rPr>
              <w:t xml:space="preserve"> 23</w:t>
            </w:r>
            <w:r w:rsidR="00095AA9">
              <w:rPr>
                <w:rtl/>
              </w:rPr>
              <w:t xml:space="preserve"> .</w:t>
            </w:r>
            <w:r>
              <w:rPr>
                <w:rtl/>
              </w:rPr>
              <w:t xml:space="preserve"> </w:t>
            </w:r>
            <w:r w:rsidRPr="00AC6D18">
              <w:rPr>
                <w:rtl/>
              </w:rPr>
              <w:t>5</w:t>
            </w:r>
            <w:r w:rsidR="005C5FDB">
              <w:rPr>
                <w:rtl/>
              </w:rPr>
              <w:t>/</w:t>
            </w:r>
            <w:r w:rsidRPr="00AC6D18">
              <w:rPr>
                <w:rtl/>
              </w:rPr>
              <w:t xml:space="preserve">21 </w:t>
            </w:r>
            <w:r>
              <w:rPr>
                <w:rtl/>
              </w:rPr>
              <w:t xml:space="preserve">× </w:t>
            </w:r>
            <w:r w:rsidRPr="00AC6D18">
              <w:rPr>
                <w:rtl/>
              </w:rPr>
              <w:t>5</w:t>
            </w:r>
            <w:r w:rsidR="005C5FDB">
              <w:rPr>
                <w:rtl/>
              </w:rPr>
              <w:t>/</w:t>
            </w:r>
            <w:r w:rsidRPr="00AC6D18">
              <w:rPr>
                <w:rtl/>
              </w:rPr>
              <w:t>11 سم</w:t>
            </w:r>
            <w:r w:rsidR="00095AA9">
              <w:rPr>
                <w:rtl/>
              </w:rPr>
              <w:t xml:space="preserve"> .</w:t>
            </w:r>
          </w:p>
        </w:tc>
      </w:tr>
    </w:tbl>
    <w:p w:rsidR="00AC6D18" w:rsidRPr="003876EA" w:rsidRDefault="00AC6D18" w:rsidP="003876EA">
      <w:pPr>
        <w:pStyle w:val="rfdCenterBold1"/>
        <w:rPr>
          <w:rtl/>
        </w:rPr>
      </w:pPr>
      <w:r w:rsidRPr="003876EA">
        <w:rPr>
          <w:rtl/>
        </w:rPr>
        <w:t>(</w:t>
      </w:r>
      <w:r w:rsidR="003876EA">
        <w:rPr>
          <w:rFonts w:hint="cs"/>
          <w:rtl/>
        </w:rPr>
        <w:t xml:space="preserve"> </w:t>
      </w:r>
      <w:r w:rsidRPr="003876EA">
        <w:rPr>
          <w:rtl/>
        </w:rPr>
        <w:t>388</w:t>
      </w:r>
      <w:r w:rsidR="003876EA">
        <w:rPr>
          <w:rFonts w:hint="cs"/>
          <w:rtl/>
        </w:rPr>
        <w:t xml:space="preserve"> </w:t>
      </w:r>
      <w:r w:rsidRPr="003876EA">
        <w:rPr>
          <w:rtl/>
        </w:rPr>
        <w:t>)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2296"/>
        <w:gridCol w:w="6889"/>
      </w:tblGrid>
      <w:tr w:rsidR="00C1740C" w:rsidTr="00687E9D">
        <w:tc>
          <w:tcPr>
            <w:tcW w:w="1250" w:type="pct"/>
            <w:shd w:val="clear" w:color="auto" w:fill="auto"/>
          </w:tcPr>
          <w:p w:rsidR="00C1740C" w:rsidRDefault="00C1740C" w:rsidP="00687E9D">
            <w:pPr>
              <w:pStyle w:val="rfdVar"/>
              <w:rPr>
                <w:rtl/>
              </w:rPr>
            </w:pPr>
          </w:p>
        </w:tc>
        <w:tc>
          <w:tcPr>
            <w:tcW w:w="3750" w:type="pct"/>
            <w:shd w:val="clear" w:color="auto" w:fill="auto"/>
          </w:tcPr>
          <w:p w:rsidR="00C1740C" w:rsidRDefault="00C1740C" w:rsidP="00687E9D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نسخة عاشرة من الكتاب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من الطهارة إلى أواخر الحج</w:t>
            </w:r>
            <w:r w:rsidR="00332251">
              <w:rPr>
                <w:rtl/>
              </w:rPr>
              <w:t>ّ</w:t>
            </w:r>
            <w:r w:rsidR="007E0241">
              <w:rPr>
                <w:rtl/>
              </w:rPr>
              <w:t xml:space="preserve"> ،</w:t>
            </w:r>
            <w:r>
              <w:rPr>
                <w:rtl/>
              </w:rPr>
              <w:t xml:space="preserve"> </w:t>
            </w:r>
            <w:r w:rsidR="00332251">
              <w:rPr>
                <w:rtl/>
              </w:rPr>
              <w:br/>
            </w:r>
            <w:r w:rsidRPr="00AC6D18">
              <w:rPr>
                <w:rtl/>
              </w:rPr>
              <w:t>ناقصة الآخر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كتبت بقلم نسخي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كتبت العلامات باللون الأحمر</w:t>
            </w:r>
            <w:r w:rsidR="00095AA9">
              <w:rPr>
                <w:rtl/>
              </w:rPr>
              <w:t xml:space="preserve"> .</w:t>
            </w:r>
            <w:r>
              <w:rPr>
                <w:rtl/>
              </w:rPr>
              <w:t xml:space="preserve"> </w:t>
            </w:r>
            <w:r w:rsidR="00332251">
              <w:rPr>
                <w:rtl/>
              </w:rPr>
              <w:br/>
            </w:r>
            <w:r w:rsidRPr="00AC6D18">
              <w:rPr>
                <w:rtl/>
              </w:rPr>
              <w:t>القطع</w:t>
            </w:r>
            <w:r w:rsidR="007E0241">
              <w:rPr>
                <w:rtl/>
              </w:rPr>
              <w:t xml:space="preserve"> :</w:t>
            </w:r>
            <w:r w:rsidRPr="00AC6D18">
              <w:rPr>
                <w:rtl/>
              </w:rPr>
              <w:t xml:space="preserve"> وزيري</w:t>
            </w:r>
            <w:r w:rsidR="00095AA9">
              <w:rPr>
                <w:rtl/>
              </w:rPr>
              <w:t xml:space="preserve"> .</w:t>
            </w:r>
          </w:p>
          <w:p w:rsidR="00C1740C" w:rsidRDefault="00C1740C" w:rsidP="00687E9D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عدد السطور</w:t>
            </w:r>
            <w:r w:rsidR="007E0241">
              <w:rPr>
                <w:rtl/>
              </w:rPr>
              <w:t xml:space="preserve"> :</w:t>
            </w:r>
            <w:r w:rsidRPr="00AC6D18">
              <w:rPr>
                <w:rtl/>
              </w:rPr>
              <w:t xml:space="preserve"> 23</w:t>
            </w:r>
            <w:r w:rsidR="00095AA9">
              <w:rPr>
                <w:rtl/>
              </w:rPr>
              <w:t xml:space="preserve"> .</w:t>
            </w:r>
            <w:r w:rsidRPr="00AC6D18">
              <w:rPr>
                <w:rtl/>
              </w:rPr>
              <w:t xml:space="preserve"> 18</w:t>
            </w:r>
            <w:r>
              <w:rPr>
                <w:rtl/>
              </w:rPr>
              <w:t xml:space="preserve"> × </w:t>
            </w:r>
            <w:r w:rsidRPr="00AC6D18">
              <w:rPr>
                <w:rtl/>
              </w:rPr>
              <w:t>9 سم</w:t>
            </w:r>
            <w:r w:rsidR="00095AA9">
              <w:rPr>
                <w:rtl/>
              </w:rPr>
              <w:t xml:space="preserve"> .</w:t>
            </w:r>
          </w:p>
        </w:tc>
      </w:tr>
    </w:tbl>
    <w:p w:rsidR="00AC6D18" w:rsidRPr="003876EA" w:rsidRDefault="00AC6D18" w:rsidP="003876EA">
      <w:pPr>
        <w:pStyle w:val="rfdCenterBold1"/>
        <w:rPr>
          <w:rtl/>
        </w:rPr>
      </w:pPr>
      <w:r w:rsidRPr="003876EA">
        <w:rPr>
          <w:rtl/>
        </w:rPr>
        <w:t>(</w:t>
      </w:r>
      <w:r w:rsidR="003876EA">
        <w:rPr>
          <w:rFonts w:hint="cs"/>
          <w:rtl/>
        </w:rPr>
        <w:t xml:space="preserve"> </w:t>
      </w:r>
      <w:r w:rsidRPr="003876EA">
        <w:rPr>
          <w:rtl/>
        </w:rPr>
        <w:t>389</w:t>
      </w:r>
      <w:r w:rsidR="003876EA">
        <w:rPr>
          <w:rFonts w:hint="cs"/>
          <w:rtl/>
        </w:rPr>
        <w:t xml:space="preserve"> </w:t>
      </w:r>
      <w:r w:rsidRPr="003876EA">
        <w:rPr>
          <w:rtl/>
        </w:rPr>
        <w:t>)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2755"/>
        <w:gridCol w:w="6430"/>
      </w:tblGrid>
      <w:tr w:rsidR="004029AB" w:rsidTr="003876EA">
        <w:tc>
          <w:tcPr>
            <w:tcW w:w="1500" w:type="pct"/>
            <w:shd w:val="clear" w:color="auto" w:fill="auto"/>
          </w:tcPr>
          <w:p w:rsidR="004029AB" w:rsidRDefault="004029AB" w:rsidP="00687E9D">
            <w:pPr>
              <w:pStyle w:val="rfdVar"/>
              <w:rPr>
                <w:rtl/>
              </w:rPr>
            </w:pPr>
          </w:p>
        </w:tc>
        <w:tc>
          <w:tcPr>
            <w:tcW w:w="3500" w:type="pct"/>
            <w:shd w:val="clear" w:color="auto" w:fill="auto"/>
          </w:tcPr>
          <w:p w:rsidR="00C1740C" w:rsidRDefault="00C1740C" w:rsidP="00687E9D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نسخة حادية عشرة من الكتاب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كتبها محمد بن عبد الجب</w:t>
            </w:r>
            <w:r w:rsidR="00332251">
              <w:rPr>
                <w:rtl/>
              </w:rPr>
              <w:t>ّ</w:t>
            </w:r>
            <w:r w:rsidRPr="00AC6D18">
              <w:rPr>
                <w:rtl/>
              </w:rPr>
              <w:t>ار</w:t>
            </w:r>
            <w:r w:rsidR="007E0241">
              <w:rPr>
                <w:rtl/>
              </w:rPr>
              <w:t xml:space="preserve"> ،</w:t>
            </w:r>
            <w:r w:rsidR="00375CD3">
              <w:rPr>
                <w:rtl/>
              </w:rPr>
              <w:t xml:space="preserve"> </w:t>
            </w:r>
            <w:r w:rsidR="00375CD3">
              <w:rPr>
                <w:rtl/>
              </w:rPr>
              <w:br/>
            </w:r>
            <w:r w:rsidRPr="00AC6D18">
              <w:rPr>
                <w:rtl/>
              </w:rPr>
              <w:t>وفرغ منها يوم الأربعاء سنة 1184 ه</w:t>
            </w:r>
            <w:r w:rsidR="00332251">
              <w:rPr>
                <w:rtl/>
              </w:rPr>
              <w:t>ـ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والنسخة مقابلة</w:t>
            </w:r>
            <w:r w:rsidR="00095AA9">
              <w:rPr>
                <w:rtl/>
              </w:rPr>
              <w:t xml:space="preserve"> .</w:t>
            </w:r>
            <w:r w:rsidRPr="00AC6D18">
              <w:rPr>
                <w:rtl/>
              </w:rPr>
              <w:t xml:space="preserve"> كتبت</w:t>
            </w:r>
            <w:r w:rsidR="00375CD3">
              <w:rPr>
                <w:rtl/>
              </w:rPr>
              <w:t xml:space="preserve"> </w:t>
            </w:r>
            <w:r w:rsidR="00375CD3">
              <w:rPr>
                <w:rtl/>
              </w:rPr>
              <w:br/>
            </w:r>
            <w:r w:rsidRPr="00AC6D18">
              <w:rPr>
                <w:rtl/>
              </w:rPr>
              <w:t>العناوين والعلامات بالشنجرف</w:t>
            </w:r>
            <w:r w:rsidR="00095AA9">
              <w:rPr>
                <w:rtl/>
              </w:rPr>
              <w:t xml:space="preserve"> .</w:t>
            </w:r>
            <w:r w:rsidRPr="00AC6D18">
              <w:rPr>
                <w:rtl/>
              </w:rPr>
              <w:t xml:space="preserve"> الورق سباهاني</w:t>
            </w:r>
            <w:r w:rsidR="00095AA9">
              <w:rPr>
                <w:rtl/>
              </w:rPr>
              <w:t xml:space="preserve"> .</w:t>
            </w:r>
            <w:r w:rsidRPr="00AC6D18">
              <w:rPr>
                <w:rtl/>
              </w:rPr>
              <w:t xml:space="preserve"> القطع</w:t>
            </w:r>
            <w:r w:rsidR="007E0241">
              <w:rPr>
                <w:rtl/>
              </w:rPr>
              <w:t xml:space="preserve"> :</w:t>
            </w:r>
            <w:r w:rsidRPr="00AC6D18">
              <w:rPr>
                <w:rtl/>
              </w:rPr>
              <w:t xml:space="preserve"> رحلي</w:t>
            </w:r>
            <w:r w:rsidR="00095AA9">
              <w:rPr>
                <w:rtl/>
              </w:rPr>
              <w:t xml:space="preserve"> .</w:t>
            </w:r>
          </w:p>
          <w:p w:rsidR="004029AB" w:rsidRDefault="00C1740C" w:rsidP="00687E9D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عدد السطور</w:t>
            </w:r>
            <w:r w:rsidR="007E0241">
              <w:rPr>
                <w:rtl/>
              </w:rPr>
              <w:t xml:space="preserve"> :</w:t>
            </w:r>
            <w:r w:rsidRPr="00AC6D18">
              <w:rPr>
                <w:rtl/>
              </w:rPr>
              <w:t xml:space="preserve"> 25</w:t>
            </w:r>
            <w:r w:rsidR="00095AA9">
              <w:rPr>
                <w:rtl/>
              </w:rPr>
              <w:t xml:space="preserve"> .</w:t>
            </w:r>
            <w:r w:rsidRPr="00AC6D18">
              <w:rPr>
                <w:rtl/>
              </w:rPr>
              <w:t xml:space="preserve"> 23</w:t>
            </w:r>
            <w:r>
              <w:rPr>
                <w:rtl/>
              </w:rPr>
              <w:t xml:space="preserve"> × </w:t>
            </w:r>
            <w:r w:rsidRPr="00AC6D18">
              <w:rPr>
                <w:rtl/>
              </w:rPr>
              <w:t>12 سم</w:t>
            </w:r>
            <w:r w:rsidR="00095AA9">
              <w:rPr>
                <w:rtl/>
              </w:rPr>
              <w:t xml:space="preserve"> .</w:t>
            </w:r>
          </w:p>
        </w:tc>
      </w:tr>
    </w:tbl>
    <w:p w:rsidR="00AC6D18" w:rsidRPr="003876EA" w:rsidRDefault="00AC6D18" w:rsidP="003876EA">
      <w:pPr>
        <w:pStyle w:val="rfdCenterBold1"/>
        <w:rPr>
          <w:rtl/>
        </w:rPr>
      </w:pPr>
      <w:r w:rsidRPr="003876EA">
        <w:rPr>
          <w:rtl/>
        </w:rPr>
        <w:t>(</w:t>
      </w:r>
      <w:r w:rsidR="003876EA">
        <w:rPr>
          <w:rFonts w:hint="cs"/>
          <w:rtl/>
        </w:rPr>
        <w:t xml:space="preserve"> </w:t>
      </w:r>
      <w:r w:rsidRPr="003876EA">
        <w:rPr>
          <w:rtl/>
        </w:rPr>
        <w:t>390</w:t>
      </w:r>
      <w:r w:rsidR="003876EA">
        <w:rPr>
          <w:rFonts w:hint="cs"/>
          <w:rtl/>
        </w:rPr>
        <w:t xml:space="preserve"> </w:t>
      </w:r>
      <w:r w:rsidRPr="003876EA">
        <w:rPr>
          <w:rtl/>
        </w:rPr>
        <w:t>)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2755"/>
        <w:gridCol w:w="6430"/>
      </w:tblGrid>
      <w:tr w:rsidR="004029AB" w:rsidTr="003876EA">
        <w:tc>
          <w:tcPr>
            <w:tcW w:w="1500" w:type="pct"/>
            <w:shd w:val="clear" w:color="auto" w:fill="auto"/>
          </w:tcPr>
          <w:p w:rsidR="004029AB" w:rsidRDefault="004029AB" w:rsidP="00687E9D">
            <w:pPr>
              <w:pStyle w:val="rfdVar"/>
              <w:rPr>
                <w:rtl/>
              </w:rPr>
            </w:pPr>
          </w:p>
        </w:tc>
        <w:tc>
          <w:tcPr>
            <w:tcW w:w="3500" w:type="pct"/>
            <w:shd w:val="clear" w:color="auto" w:fill="auto"/>
          </w:tcPr>
          <w:p w:rsidR="00C1740C" w:rsidRPr="00AC6D18" w:rsidRDefault="00C1740C" w:rsidP="00687E9D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نسخة ثانية عشرة من الكتاب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مبتورة الأعلى والأسفل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كتبت</w:t>
            </w:r>
            <w:r w:rsidR="00375CD3">
              <w:rPr>
                <w:rtl/>
              </w:rPr>
              <w:t xml:space="preserve"> </w:t>
            </w:r>
            <w:r w:rsidR="00332251">
              <w:rPr>
                <w:rtl/>
              </w:rPr>
              <w:br/>
            </w:r>
            <w:r w:rsidRPr="00AC6D18">
              <w:rPr>
                <w:rtl/>
              </w:rPr>
              <w:t>بقلم نسخي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كتبها أمر الله بن داود خدا بخش المشتهر بحاجي</w:t>
            </w:r>
            <w:r w:rsidR="00375CD3">
              <w:rPr>
                <w:rtl/>
              </w:rPr>
              <w:t xml:space="preserve"> </w:t>
            </w:r>
            <w:r w:rsidR="00375CD3">
              <w:rPr>
                <w:rtl/>
              </w:rPr>
              <w:br/>
            </w:r>
            <w:r w:rsidRPr="00AC6D18">
              <w:rPr>
                <w:rtl/>
              </w:rPr>
              <w:t>صندل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فرغ منها يوم الأحد 26 ذي القعدة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ولم تذكر السنة</w:t>
            </w:r>
            <w:r w:rsidR="007E0241">
              <w:rPr>
                <w:rtl/>
              </w:rPr>
              <w:t xml:space="preserve"> ،</w:t>
            </w:r>
            <w:r w:rsidR="00375CD3">
              <w:rPr>
                <w:rtl/>
              </w:rPr>
              <w:t xml:space="preserve"> </w:t>
            </w:r>
            <w:r w:rsidR="00375CD3">
              <w:rPr>
                <w:rtl/>
              </w:rPr>
              <w:br/>
            </w:r>
            <w:r w:rsidRPr="00AC6D18">
              <w:rPr>
                <w:rtl/>
              </w:rPr>
              <w:t>والنسخة مصح</w:t>
            </w:r>
            <w:r w:rsidR="00332251">
              <w:rPr>
                <w:rtl/>
              </w:rPr>
              <w:t>ّ</w:t>
            </w:r>
            <w:r w:rsidRPr="00AC6D18">
              <w:rPr>
                <w:rtl/>
              </w:rPr>
              <w:t>حة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وعليها أختام</w:t>
            </w:r>
            <w:r w:rsidR="007E0241">
              <w:rPr>
                <w:rtl/>
              </w:rPr>
              <w:t xml:space="preserve"> :</w:t>
            </w:r>
            <w:r w:rsidRPr="00AC6D18">
              <w:rPr>
                <w:rtl/>
              </w:rPr>
              <w:t xml:space="preserve"> نصر الله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محمد صادق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الميرزا</w:t>
            </w:r>
            <w:r w:rsidR="00375CD3">
              <w:rPr>
                <w:rtl/>
              </w:rPr>
              <w:t xml:space="preserve"> </w:t>
            </w:r>
            <w:r w:rsidR="00332251">
              <w:rPr>
                <w:rtl/>
              </w:rPr>
              <w:br/>
            </w:r>
            <w:r w:rsidRPr="00AC6D18">
              <w:rPr>
                <w:rtl/>
              </w:rPr>
              <w:t>آقا حسيني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كتبت العناوين والعلامات باللون الأحمر</w:t>
            </w:r>
            <w:r w:rsidR="00095AA9">
              <w:rPr>
                <w:rtl/>
              </w:rPr>
              <w:t xml:space="preserve"> .</w:t>
            </w:r>
            <w:r w:rsidRPr="00AC6D18">
              <w:rPr>
                <w:rtl/>
              </w:rPr>
              <w:t xml:space="preserve"> القطع</w:t>
            </w:r>
            <w:r w:rsidR="007E0241">
              <w:rPr>
                <w:rtl/>
              </w:rPr>
              <w:t xml:space="preserve"> :</w:t>
            </w:r>
            <w:r w:rsidR="00375CD3">
              <w:rPr>
                <w:rtl/>
              </w:rPr>
              <w:t xml:space="preserve"> </w:t>
            </w:r>
            <w:r w:rsidR="00332251">
              <w:rPr>
                <w:rtl/>
              </w:rPr>
              <w:br/>
            </w:r>
            <w:r w:rsidRPr="00AC6D18">
              <w:rPr>
                <w:rtl/>
              </w:rPr>
              <w:t>رحلي</w:t>
            </w:r>
            <w:r w:rsidR="00095AA9">
              <w:rPr>
                <w:rtl/>
              </w:rPr>
              <w:t xml:space="preserve"> .</w:t>
            </w:r>
            <w:r w:rsidRPr="00AC6D18">
              <w:rPr>
                <w:rtl/>
              </w:rPr>
              <w:t xml:space="preserve"> </w:t>
            </w:r>
            <w:r w:rsidR="00332251">
              <w:rPr>
                <w:rtl/>
              </w:rPr>
              <w:t>اُ</w:t>
            </w:r>
            <w:r w:rsidRPr="00AC6D18">
              <w:rPr>
                <w:rtl/>
              </w:rPr>
              <w:t>وقفت النسخة سنة 1292 ه</w:t>
            </w:r>
            <w:r w:rsidR="00332251">
              <w:rPr>
                <w:rtl/>
              </w:rPr>
              <w:t>ـ</w:t>
            </w:r>
            <w:r w:rsidRPr="00AC6D18">
              <w:rPr>
                <w:rtl/>
              </w:rPr>
              <w:t xml:space="preserve"> الورق</w:t>
            </w:r>
            <w:r w:rsidR="007E0241">
              <w:rPr>
                <w:rtl/>
              </w:rPr>
              <w:t xml:space="preserve"> :</w:t>
            </w:r>
            <w:r w:rsidRPr="00AC6D18">
              <w:rPr>
                <w:rtl/>
              </w:rPr>
              <w:t xml:space="preserve"> 481</w:t>
            </w:r>
            <w:r w:rsidR="00095AA9">
              <w:rPr>
                <w:rtl/>
              </w:rPr>
              <w:t xml:space="preserve"> .</w:t>
            </w:r>
          </w:p>
          <w:p w:rsidR="004029AB" w:rsidRDefault="00C1740C" w:rsidP="003876EA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عدد السطور</w:t>
            </w:r>
            <w:r w:rsidR="007E0241">
              <w:rPr>
                <w:rtl/>
              </w:rPr>
              <w:t xml:space="preserve"> :</w:t>
            </w:r>
            <w:r w:rsidRPr="00AC6D18">
              <w:rPr>
                <w:rtl/>
              </w:rPr>
              <w:t xml:space="preserve"> 21</w:t>
            </w:r>
            <w:r w:rsidR="00095AA9">
              <w:rPr>
                <w:rtl/>
              </w:rPr>
              <w:t xml:space="preserve"> .</w:t>
            </w:r>
            <w:r>
              <w:rPr>
                <w:rtl/>
              </w:rPr>
              <w:t xml:space="preserve"> </w:t>
            </w:r>
            <w:r w:rsidRPr="00AC6D18">
              <w:rPr>
                <w:rtl/>
              </w:rPr>
              <w:t>5</w:t>
            </w:r>
            <w:r w:rsidR="005C5FDB">
              <w:rPr>
                <w:rtl/>
              </w:rPr>
              <w:t>/</w:t>
            </w:r>
            <w:r w:rsidRPr="00AC6D18">
              <w:rPr>
                <w:rtl/>
              </w:rPr>
              <w:t>18</w:t>
            </w:r>
            <w:r>
              <w:rPr>
                <w:rtl/>
              </w:rPr>
              <w:t xml:space="preserve"> × </w:t>
            </w:r>
            <w:r w:rsidRPr="00AC6D18">
              <w:rPr>
                <w:rtl/>
              </w:rPr>
              <w:t>11 سم</w:t>
            </w:r>
            <w:r w:rsidR="00095AA9">
              <w:rPr>
                <w:rtl/>
              </w:rPr>
              <w:t xml:space="preserve"> .</w:t>
            </w:r>
          </w:p>
        </w:tc>
      </w:tr>
    </w:tbl>
    <w:p w:rsidR="00AC6D18" w:rsidRPr="00AC6D18" w:rsidRDefault="003876EA" w:rsidP="003876EA">
      <w:pPr>
        <w:pStyle w:val="rfdCenter"/>
        <w:rPr>
          <w:rtl/>
        </w:rPr>
      </w:pPr>
      <w:r>
        <w:sym w:font="Wingdings 2" w:char="F0F5"/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="00C64862">
        <w:rPr>
          <w:rtl/>
        </w:rPr>
        <w:t xml:space="preserve"> </w:t>
      </w:r>
      <w:r>
        <w:sym w:font="Wingdings 2" w:char="F0F5"/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="00C64862">
        <w:rPr>
          <w:rtl/>
        </w:rPr>
        <w:t xml:space="preserve"> </w:t>
      </w:r>
      <w:r>
        <w:sym w:font="Wingdings 2" w:char="F0F5"/>
      </w:r>
    </w:p>
    <w:p w:rsidR="00483A91" w:rsidRDefault="00483A91" w:rsidP="003876EA">
      <w:pPr>
        <w:rPr>
          <w:rtl/>
        </w:rPr>
        <w:sectPr w:rsidR="00483A91" w:rsidSect="00107863">
          <w:headerReference w:type="even" r:id="rId216"/>
          <w:headerReference w:type="default" r:id="rId217"/>
          <w:headerReference w:type="first" r:id="rId218"/>
          <w:type w:val="continuous"/>
          <w:pgSz w:w="11907" w:h="16840" w:code="9"/>
          <w:pgMar w:top="1247" w:right="1361" w:bottom="1247" w:left="1361" w:header="720" w:footer="720" w:gutter="0"/>
          <w:cols w:space="720"/>
          <w:titlePg/>
          <w:bidi/>
          <w:rtlGutter/>
          <w:docGrid w:linePitch="360"/>
        </w:sectPr>
      </w:pPr>
    </w:p>
    <w:p w:rsidR="003876EA" w:rsidRPr="003876EA" w:rsidRDefault="00AC6D18" w:rsidP="003876EA">
      <w:pPr>
        <w:rPr>
          <w:rtl/>
        </w:rPr>
      </w:pPr>
      <w:r w:rsidRPr="003876EA">
        <w:rPr>
          <w:rtl/>
        </w:rPr>
        <w:lastRenderedPageBreak/>
        <w:br w:type="page"/>
      </w:r>
    </w:p>
    <w:p w:rsidR="003876EA" w:rsidRDefault="003876EA" w:rsidP="003876EA">
      <w:pPr>
        <w:pStyle w:val="rfdPoemTini"/>
        <w:rPr>
          <w:rtl/>
        </w:rPr>
      </w:pPr>
    </w:p>
    <w:p w:rsidR="00AC6D18" w:rsidRPr="003876EA" w:rsidRDefault="00AC6D18" w:rsidP="003876EA">
      <w:pPr>
        <w:pStyle w:val="rfdCenterBold1"/>
        <w:rPr>
          <w:rtl/>
        </w:rPr>
      </w:pPr>
      <w:r w:rsidRPr="003876EA">
        <w:rPr>
          <w:rtl/>
        </w:rPr>
        <w:t>(</w:t>
      </w:r>
      <w:r w:rsidR="003876EA" w:rsidRPr="003876EA">
        <w:rPr>
          <w:rFonts w:hint="cs"/>
          <w:rtl/>
        </w:rPr>
        <w:t xml:space="preserve"> </w:t>
      </w:r>
      <w:r w:rsidRPr="003876EA">
        <w:rPr>
          <w:rtl/>
        </w:rPr>
        <w:t>391</w:t>
      </w:r>
      <w:r w:rsidR="003876EA" w:rsidRPr="003876EA">
        <w:rPr>
          <w:rFonts w:hint="cs"/>
          <w:rtl/>
        </w:rPr>
        <w:t xml:space="preserve"> </w:t>
      </w:r>
      <w:r w:rsidRPr="003876EA">
        <w:rPr>
          <w:rtl/>
        </w:rPr>
        <w:t>)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429"/>
        <w:gridCol w:w="2756"/>
      </w:tblGrid>
      <w:tr w:rsidR="003876EA" w:rsidTr="00343679">
        <w:tc>
          <w:tcPr>
            <w:tcW w:w="3500" w:type="pct"/>
            <w:shd w:val="clear" w:color="auto" w:fill="auto"/>
            <w:tcMar>
              <w:left w:w="0" w:type="dxa"/>
              <w:right w:w="0" w:type="dxa"/>
            </w:tcMar>
          </w:tcPr>
          <w:p w:rsidR="003876EA" w:rsidRPr="009E5D8A" w:rsidRDefault="003876EA" w:rsidP="00343679">
            <w:pPr>
              <w:rPr>
                <w:rStyle w:val="rfdBold2"/>
                <w:rtl/>
              </w:rPr>
            </w:pPr>
            <w:r w:rsidRPr="00C1740C">
              <w:rPr>
                <w:rStyle w:val="rfdBold2"/>
                <w:rtl/>
              </w:rPr>
              <w:t>منهاج الوصول إلى علم الأ</w:t>
            </w:r>
            <w:r>
              <w:rPr>
                <w:rStyle w:val="rfdBold2"/>
                <w:rtl/>
              </w:rPr>
              <w:t>ُ</w:t>
            </w:r>
            <w:r w:rsidRPr="00C1740C">
              <w:rPr>
                <w:rStyle w:val="rfdBold2"/>
                <w:rtl/>
              </w:rPr>
              <w:t>صول</w:t>
            </w:r>
            <w:r w:rsidR="00095AA9">
              <w:rPr>
                <w:rStyle w:val="rfdBold2"/>
                <w:rtl/>
              </w:rPr>
              <w:t xml:space="preserve"> .</w:t>
            </w:r>
          </w:p>
        </w:tc>
        <w:tc>
          <w:tcPr>
            <w:tcW w:w="1500" w:type="pct"/>
            <w:shd w:val="clear" w:color="auto" w:fill="auto"/>
            <w:tcMar>
              <w:left w:w="0" w:type="dxa"/>
              <w:right w:w="0" w:type="dxa"/>
            </w:tcMar>
          </w:tcPr>
          <w:p w:rsidR="003876EA" w:rsidRDefault="003876EA" w:rsidP="00343679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>
              <w:rPr>
                <w:rFonts w:hint="cs"/>
                <w:rtl/>
              </w:rPr>
              <w:t xml:space="preserve"> </w:t>
            </w:r>
            <w:r w:rsidRPr="00AC6D18">
              <w:rPr>
                <w:rtl/>
              </w:rPr>
              <w:t>أ</w:t>
            </w:r>
            <w:r>
              <w:rPr>
                <w:rtl/>
              </w:rPr>
              <w:t>ُ</w:t>
            </w:r>
            <w:r w:rsidRPr="00AC6D18">
              <w:rPr>
                <w:rtl/>
              </w:rPr>
              <w:t>صول</w:t>
            </w:r>
            <w:r>
              <w:rPr>
                <w:rtl/>
              </w:rPr>
              <w:t xml:space="preserve"> ـ عربي</w:t>
            </w:r>
            <w:r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AC6D18" w:rsidRPr="00AC6D18" w:rsidRDefault="00AC6D18" w:rsidP="00AC6D18">
      <w:pPr>
        <w:rPr>
          <w:rtl/>
        </w:rPr>
      </w:pPr>
      <w:r w:rsidRPr="00AC6D18">
        <w:rPr>
          <w:rtl/>
        </w:rPr>
        <w:t xml:space="preserve">لناصر الدين القاضي البيضاوي </w:t>
      </w:r>
      <w:r w:rsidR="00773F9D">
        <w:rPr>
          <w:rtl/>
        </w:rPr>
        <w:t>(</w:t>
      </w:r>
      <w:r w:rsidR="00AD44A4">
        <w:rPr>
          <w:rFonts w:hint="cs"/>
          <w:rtl/>
        </w:rPr>
        <w:t xml:space="preserve"> </w:t>
      </w:r>
      <w:r w:rsidRPr="00AC6D18">
        <w:rPr>
          <w:rtl/>
        </w:rPr>
        <w:t>685 ه</w:t>
      </w:r>
      <w:r w:rsidR="00332251">
        <w:rPr>
          <w:rtl/>
        </w:rPr>
        <w:t>ـ</w:t>
      </w:r>
      <w:r w:rsidR="00AD44A4">
        <w:rPr>
          <w:rFonts w:hint="cs"/>
          <w:rtl/>
        </w:rPr>
        <w:t xml:space="preserve"> </w:t>
      </w:r>
      <w:r w:rsidR="00773F9D">
        <w:rPr>
          <w:rtl/>
        </w:rPr>
        <w:t>)</w:t>
      </w:r>
      <w:r w:rsidR="00095AA9">
        <w:rPr>
          <w:rtl/>
        </w:rPr>
        <w:t xml:space="preserve"> 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2296"/>
        <w:gridCol w:w="6889"/>
      </w:tblGrid>
      <w:tr w:rsidR="004029AB" w:rsidTr="00687E9D">
        <w:tc>
          <w:tcPr>
            <w:tcW w:w="1250" w:type="pct"/>
            <w:shd w:val="clear" w:color="auto" w:fill="auto"/>
          </w:tcPr>
          <w:p w:rsidR="004029AB" w:rsidRDefault="004029AB" w:rsidP="00687E9D">
            <w:pPr>
              <w:pStyle w:val="rfdVar"/>
              <w:rPr>
                <w:rtl/>
              </w:rPr>
            </w:pPr>
          </w:p>
        </w:tc>
        <w:tc>
          <w:tcPr>
            <w:tcW w:w="3750" w:type="pct"/>
            <w:shd w:val="clear" w:color="auto" w:fill="auto"/>
          </w:tcPr>
          <w:p w:rsidR="00C1740C" w:rsidRDefault="00C1740C" w:rsidP="00E07374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نسخة كتبت بقلم نسخي معرب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كتبها علي</w:t>
            </w:r>
            <w:r w:rsidR="00332251">
              <w:rPr>
                <w:rtl/>
              </w:rPr>
              <w:t>ّ</w:t>
            </w:r>
            <w:r w:rsidRPr="00AC6D18">
              <w:rPr>
                <w:rtl/>
              </w:rPr>
              <w:t xml:space="preserve"> بن محمد بن تاج</w:t>
            </w:r>
            <w:r w:rsidR="00375CD3">
              <w:rPr>
                <w:rtl/>
              </w:rPr>
              <w:t xml:space="preserve"> </w:t>
            </w:r>
            <w:r w:rsidR="00375CD3">
              <w:rPr>
                <w:rtl/>
              </w:rPr>
              <w:br/>
            </w:r>
            <w:r w:rsidRPr="00AC6D18">
              <w:rPr>
                <w:rtl/>
              </w:rPr>
              <w:t>جيلي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فرغ منها في سلخ محر</w:t>
            </w:r>
            <w:r w:rsidR="00332251">
              <w:rPr>
                <w:rtl/>
              </w:rPr>
              <w:t>ّ</w:t>
            </w:r>
            <w:r w:rsidRPr="00AC6D18">
              <w:rPr>
                <w:rtl/>
              </w:rPr>
              <w:t>م الحرام سنة 739 ه</w:t>
            </w:r>
            <w:r w:rsidR="00332251">
              <w:rPr>
                <w:rtl/>
              </w:rPr>
              <w:t>ـ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على أو</w:t>
            </w:r>
            <w:r w:rsidR="00332251">
              <w:rPr>
                <w:rtl/>
              </w:rPr>
              <w:t>ّ</w:t>
            </w:r>
            <w:r w:rsidRPr="00AC6D18">
              <w:rPr>
                <w:rtl/>
              </w:rPr>
              <w:t>لها</w:t>
            </w:r>
            <w:r w:rsidR="00375CD3">
              <w:rPr>
                <w:rtl/>
              </w:rPr>
              <w:t xml:space="preserve"> </w:t>
            </w:r>
            <w:r w:rsidR="00332251">
              <w:rPr>
                <w:rtl/>
              </w:rPr>
              <w:br/>
            </w:r>
            <w:r w:rsidRPr="00AC6D18">
              <w:rPr>
                <w:rtl/>
              </w:rPr>
              <w:t>وآخرها ختم كبير للشيخ البهائي بأن</w:t>
            </w:r>
            <w:r w:rsidR="00332251">
              <w:rPr>
                <w:rtl/>
              </w:rPr>
              <w:t>ّ</w:t>
            </w:r>
            <w:r w:rsidRPr="00AC6D18">
              <w:rPr>
                <w:rtl/>
              </w:rPr>
              <w:t>ه أوقفها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وعليها حواش</w:t>
            </w:r>
            <w:r w:rsidR="00332251">
              <w:rPr>
                <w:rtl/>
              </w:rPr>
              <w:t>ٍ</w:t>
            </w:r>
            <w:r w:rsidRPr="00AC6D18">
              <w:rPr>
                <w:rtl/>
              </w:rPr>
              <w:t xml:space="preserve"> برمز</w:t>
            </w:r>
            <w:r w:rsidR="00375CD3">
              <w:rPr>
                <w:rtl/>
              </w:rPr>
              <w:t xml:space="preserve"> </w:t>
            </w:r>
            <w:r w:rsidR="00375CD3">
              <w:rPr>
                <w:rtl/>
              </w:rPr>
              <w:br/>
            </w:r>
            <w:r w:rsidR="00773F9D">
              <w:rPr>
                <w:rtl/>
              </w:rPr>
              <w:t>(</w:t>
            </w:r>
            <w:r w:rsidR="00AD44A4">
              <w:rPr>
                <w:rFonts w:hint="cs"/>
                <w:rtl/>
              </w:rPr>
              <w:t xml:space="preserve"> </w:t>
            </w:r>
            <w:r w:rsidRPr="00AC6D18">
              <w:rPr>
                <w:rtl/>
              </w:rPr>
              <w:t>ه</w:t>
            </w:r>
            <w:r w:rsidR="00332251">
              <w:rPr>
                <w:rtl/>
              </w:rPr>
              <w:t>ـ</w:t>
            </w:r>
            <w:r w:rsidRPr="00AC6D18">
              <w:rPr>
                <w:rtl/>
              </w:rPr>
              <w:t xml:space="preserve"> ش</w:t>
            </w:r>
            <w:r w:rsidR="00AD44A4">
              <w:rPr>
                <w:rFonts w:hint="cs"/>
                <w:rtl/>
              </w:rPr>
              <w:t xml:space="preserve"> </w:t>
            </w:r>
            <w:r w:rsidR="00773F9D">
              <w:rPr>
                <w:rtl/>
              </w:rPr>
              <w:t>)</w:t>
            </w:r>
            <w:r w:rsidR="00095AA9">
              <w:rPr>
                <w:rtl/>
              </w:rPr>
              <w:t xml:space="preserve"> .</w:t>
            </w:r>
            <w:r w:rsidRPr="00AC6D18">
              <w:rPr>
                <w:rtl/>
              </w:rPr>
              <w:t xml:space="preserve"> كتبت العناوين والعلامات بالشنجرف</w:t>
            </w:r>
            <w:r w:rsidR="00095AA9">
              <w:rPr>
                <w:rtl/>
              </w:rPr>
              <w:t xml:space="preserve"> .</w:t>
            </w:r>
            <w:r w:rsidRPr="00AC6D18">
              <w:rPr>
                <w:rtl/>
              </w:rPr>
              <w:t xml:space="preserve"> الورق دولت</w:t>
            </w:r>
            <w:r w:rsidR="00375CD3">
              <w:rPr>
                <w:rtl/>
              </w:rPr>
              <w:t xml:space="preserve"> </w:t>
            </w:r>
            <w:r w:rsidR="00375CD3">
              <w:rPr>
                <w:rtl/>
              </w:rPr>
              <w:br/>
            </w:r>
            <w:r w:rsidRPr="00AC6D18">
              <w:rPr>
                <w:rtl/>
              </w:rPr>
              <w:t>آبادي</w:t>
            </w:r>
            <w:r w:rsidR="00095AA9">
              <w:rPr>
                <w:rtl/>
              </w:rPr>
              <w:t xml:space="preserve"> .</w:t>
            </w:r>
          </w:p>
          <w:p w:rsidR="004029AB" w:rsidRDefault="00C1740C" w:rsidP="00687E9D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عدد السطور</w:t>
            </w:r>
            <w:r w:rsidR="007E0241">
              <w:rPr>
                <w:rtl/>
              </w:rPr>
              <w:t xml:space="preserve"> :</w:t>
            </w:r>
            <w:r w:rsidRPr="00AC6D18">
              <w:rPr>
                <w:rtl/>
              </w:rPr>
              <w:t xml:space="preserve"> 11</w:t>
            </w:r>
            <w:r w:rsidR="00095AA9">
              <w:rPr>
                <w:rtl/>
              </w:rPr>
              <w:t xml:space="preserve"> .</w:t>
            </w:r>
            <w:r w:rsidRPr="00AC6D18">
              <w:rPr>
                <w:rtl/>
              </w:rPr>
              <w:t xml:space="preserve"> 9</w:t>
            </w:r>
            <w:r>
              <w:rPr>
                <w:rtl/>
              </w:rPr>
              <w:t xml:space="preserve"> × </w:t>
            </w:r>
            <w:r w:rsidRPr="00AC6D18">
              <w:rPr>
                <w:rtl/>
              </w:rPr>
              <w:t>7 سم</w:t>
            </w:r>
            <w:r w:rsidR="00095AA9">
              <w:rPr>
                <w:rtl/>
              </w:rPr>
              <w:t xml:space="preserve"> .</w:t>
            </w:r>
          </w:p>
        </w:tc>
      </w:tr>
    </w:tbl>
    <w:p w:rsidR="00AC6D18" w:rsidRPr="00AD44A4" w:rsidRDefault="00AC6D18" w:rsidP="00AD44A4">
      <w:pPr>
        <w:pStyle w:val="rfdCenterBold1"/>
        <w:rPr>
          <w:rtl/>
        </w:rPr>
      </w:pPr>
      <w:r w:rsidRPr="00AD44A4">
        <w:rPr>
          <w:rtl/>
        </w:rPr>
        <w:t>(</w:t>
      </w:r>
      <w:r w:rsidR="00AD44A4">
        <w:rPr>
          <w:rFonts w:hint="cs"/>
          <w:rtl/>
        </w:rPr>
        <w:t xml:space="preserve"> </w:t>
      </w:r>
      <w:r w:rsidRPr="00AD44A4">
        <w:rPr>
          <w:rtl/>
        </w:rPr>
        <w:t>392</w:t>
      </w:r>
      <w:r w:rsidR="00AD44A4">
        <w:rPr>
          <w:rFonts w:hint="cs"/>
          <w:rtl/>
        </w:rPr>
        <w:t xml:space="preserve"> </w:t>
      </w:r>
      <w:r w:rsidRPr="00AD44A4">
        <w:rPr>
          <w:rtl/>
        </w:rPr>
        <w:t>)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429"/>
        <w:gridCol w:w="2756"/>
      </w:tblGrid>
      <w:tr w:rsidR="00AD44A4" w:rsidTr="00343679">
        <w:tc>
          <w:tcPr>
            <w:tcW w:w="3500" w:type="pct"/>
            <w:shd w:val="clear" w:color="auto" w:fill="auto"/>
            <w:tcMar>
              <w:left w:w="0" w:type="dxa"/>
              <w:right w:w="0" w:type="dxa"/>
            </w:tcMar>
          </w:tcPr>
          <w:p w:rsidR="00AD44A4" w:rsidRPr="009E5D8A" w:rsidRDefault="00AD44A4" w:rsidP="00343679">
            <w:pPr>
              <w:rPr>
                <w:rStyle w:val="rfdBold2"/>
                <w:rtl/>
              </w:rPr>
            </w:pPr>
            <w:r w:rsidRPr="00C1740C">
              <w:rPr>
                <w:rStyle w:val="rfdBold2"/>
                <w:rtl/>
              </w:rPr>
              <w:t>منهاج الهداية إلى أحكام الشريعة</w:t>
            </w:r>
            <w:r w:rsidR="00095AA9">
              <w:rPr>
                <w:rStyle w:val="rfdBold2"/>
                <w:rtl/>
              </w:rPr>
              <w:t xml:space="preserve"> .</w:t>
            </w:r>
          </w:p>
        </w:tc>
        <w:tc>
          <w:tcPr>
            <w:tcW w:w="1500" w:type="pct"/>
            <w:shd w:val="clear" w:color="auto" w:fill="auto"/>
            <w:tcMar>
              <w:left w:w="0" w:type="dxa"/>
              <w:right w:w="0" w:type="dxa"/>
            </w:tcMar>
          </w:tcPr>
          <w:p w:rsidR="00AD44A4" w:rsidRDefault="00AD44A4" w:rsidP="00343679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>
              <w:rPr>
                <w:rFonts w:hint="cs"/>
                <w:rtl/>
              </w:rPr>
              <w:t xml:space="preserve"> </w:t>
            </w:r>
            <w:r w:rsidRPr="00AC6D18">
              <w:rPr>
                <w:rtl/>
              </w:rPr>
              <w:t>فقه</w:t>
            </w:r>
            <w:r>
              <w:rPr>
                <w:rtl/>
              </w:rPr>
              <w:t xml:space="preserve"> ـ عربي</w:t>
            </w:r>
            <w:r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AC6D18" w:rsidRPr="00AC6D18" w:rsidRDefault="00AC6D18" w:rsidP="00AC6D18">
      <w:pPr>
        <w:rPr>
          <w:rtl/>
        </w:rPr>
      </w:pPr>
      <w:r w:rsidRPr="00AC6D18">
        <w:rPr>
          <w:rtl/>
        </w:rPr>
        <w:t xml:space="preserve">للحاج الشيخ محمد إبراهيم الكرباسي </w:t>
      </w:r>
      <w:r w:rsidR="00773F9D">
        <w:rPr>
          <w:rtl/>
        </w:rPr>
        <w:t>(</w:t>
      </w:r>
      <w:r w:rsidR="00AD44A4">
        <w:rPr>
          <w:rFonts w:hint="cs"/>
          <w:rtl/>
        </w:rPr>
        <w:t xml:space="preserve"> </w:t>
      </w:r>
      <w:r w:rsidRPr="00AC6D18">
        <w:rPr>
          <w:rtl/>
        </w:rPr>
        <w:t>1263 ه</w:t>
      </w:r>
      <w:r w:rsidR="005356C0">
        <w:rPr>
          <w:rtl/>
        </w:rPr>
        <w:t>ـ</w:t>
      </w:r>
      <w:r w:rsidR="00332251">
        <w:rPr>
          <w:rtl/>
        </w:rPr>
        <w:t>ـ</w:t>
      </w:r>
      <w:r w:rsidR="00AD44A4">
        <w:rPr>
          <w:rFonts w:hint="cs"/>
          <w:rtl/>
        </w:rPr>
        <w:t xml:space="preserve"> </w:t>
      </w:r>
      <w:r w:rsidR="00773F9D">
        <w:rPr>
          <w:rtl/>
        </w:rPr>
        <w:t>)</w:t>
      </w:r>
      <w:r w:rsidR="00095AA9">
        <w:rPr>
          <w:rtl/>
        </w:rPr>
        <w:t xml:space="preserve"> 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2296"/>
        <w:gridCol w:w="6889"/>
      </w:tblGrid>
      <w:tr w:rsidR="00451692" w:rsidTr="00687E9D">
        <w:tc>
          <w:tcPr>
            <w:tcW w:w="1250" w:type="pct"/>
            <w:shd w:val="clear" w:color="auto" w:fill="auto"/>
          </w:tcPr>
          <w:p w:rsidR="00451692" w:rsidRDefault="00451692" w:rsidP="00687E9D">
            <w:pPr>
              <w:pStyle w:val="rfdVar"/>
              <w:rPr>
                <w:rtl/>
              </w:rPr>
            </w:pPr>
          </w:p>
        </w:tc>
        <w:tc>
          <w:tcPr>
            <w:tcW w:w="3750" w:type="pct"/>
            <w:shd w:val="clear" w:color="auto" w:fill="auto"/>
          </w:tcPr>
          <w:p w:rsidR="00451692" w:rsidRDefault="00451692" w:rsidP="00687E9D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نسخة من البداية إلى لواحق الولاء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لم يتم</w:t>
            </w:r>
            <w:r w:rsidR="00332251">
              <w:rPr>
                <w:rtl/>
              </w:rPr>
              <w:t>ّ</w:t>
            </w:r>
            <w:r w:rsidRPr="00AC6D18">
              <w:rPr>
                <w:rtl/>
              </w:rPr>
              <w:t>ها الكاتب كتبت</w:t>
            </w:r>
            <w:r w:rsidR="00375CD3">
              <w:rPr>
                <w:rtl/>
              </w:rPr>
              <w:t xml:space="preserve"> </w:t>
            </w:r>
            <w:r w:rsidR="00375CD3">
              <w:rPr>
                <w:rtl/>
              </w:rPr>
              <w:br/>
            </w:r>
            <w:r w:rsidRPr="00AC6D18">
              <w:rPr>
                <w:rtl/>
              </w:rPr>
              <w:t>بقلم نسخي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أوقفها الحاج محمد كاظم الهمداني على طلبة مشهد</w:t>
            </w:r>
            <w:r w:rsidR="00375CD3">
              <w:rPr>
                <w:rtl/>
              </w:rPr>
              <w:t xml:space="preserve"> </w:t>
            </w:r>
            <w:r w:rsidR="005356C0">
              <w:rPr>
                <w:rtl/>
              </w:rPr>
              <w:br/>
            </w:r>
            <w:r w:rsidRPr="00AC6D18">
              <w:rPr>
                <w:rtl/>
              </w:rPr>
              <w:t>سنة 1291 ه</w:t>
            </w:r>
            <w:r w:rsidR="005356C0">
              <w:rPr>
                <w:rtl/>
              </w:rPr>
              <w:t>ـ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الورق فرنجي</w:t>
            </w:r>
            <w:r w:rsidR="00095AA9">
              <w:rPr>
                <w:rtl/>
              </w:rPr>
              <w:t xml:space="preserve"> .</w:t>
            </w:r>
          </w:p>
          <w:p w:rsidR="00451692" w:rsidRDefault="00451692" w:rsidP="00687E9D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عدد السطور</w:t>
            </w:r>
            <w:r w:rsidR="007E0241">
              <w:rPr>
                <w:rtl/>
              </w:rPr>
              <w:t xml:space="preserve"> :</w:t>
            </w:r>
            <w:r w:rsidRPr="00AC6D18">
              <w:rPr>
                <w:rtl/>
              </w:rPr>
              <w:t xml:space="preserve"> 23 </w:t>
            </w:r>
            <w:r w:rsidR="00AB3A9F">
              <w:rPr>
                <w:rtl/>
              </w:rPr>
              <w:t xml:space="preserve">و </w:t>
            </w:r>
            <w:r w:rsidRPr="00AC6D18">
              <w:rPr>
                <w:rtl/>
              </w:rPr>
              <w:t>26</w:t>
            </w:r>
            <w:r w:rsidR="00095AA9">
              <w:rPr>
                <w:rtl/>
              </w:rPr>
              <w:t xml:space="preserve"> .</w:t>
            </w:r>
            <w:r w:rsidRPr="00AC6D18">
              <w:rPr>
                <w:rtl/>
              </w:rPr>
              <w:t xml:space="preserve"> 16</w:t>
            </w:r>
            <w:r>
              <w:rPr>
                <w:rtl/>
              </w:rPr>
              <w:t xml:space="preserve"> × </w:t>
            </w:r>
            <w:r w:rsidRPr="00AC6D18">
              <w:rPr>
                <w:rtl/>
              </w:rPr>
              <w:t>9 سم</w:t>
            </w:r>
            <w:r w:rsidR="00095AA9">
              <w:rPr>
                <w:rtl/>
              </w:rPr>
              <w:t xml:space="preserve"> .</w:t>
            </w:r>
          </w:p>
        </w:tc>
      </w:tr>
    </w:tbl>
    <w:p w:rsidR="00AC6D18" w:rsidRPr="00AD44A4" w:rsidRDefault="00AC6D18" w:rsidP="00AD44A4">
      <w:pPr>
        <w:pStyle w:val="rfdCenterBold1"/>
        <w:rPr>
          <w:rtl/>
        </w:rPr>
      </w:pPr>
      <w:r w:rsidRPr="00AD44A4">
        <w:rPr>
          <w:rtl/>
        </w:rPr>
        <w:t>(</w:t>
      </w:r>
      <w:r w:rsidR="00AD44A4">
        <w:rPr>
          <w:rFonts w:hint="cs"/>
          <w:rtl/>
        </w:rPr>
        <w:t xml:space="preserve"> </w:t>
      </w:r>
      <w:r w:rsidRPr="00AD44A4">
        <w:rPr>
          <w:rtl/>
        </w:rPr>
        <w:t>393</w:t>
      </w:r>
      <w:r w:rsidR="00AD44A4">
        <w:rPr>
          <w:rFonts w:hint="cs"/>
          <w:rtl/>
        </w:rPr>
        <w:t xml:space="preserve"> </w:t>
      </w:r>
      <w:r w:rsidRPr="00AD44A4">
        <w:rPr>
          <w:rtl/>
        </w:rPr>
        <w:t>)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2296"/>
        <w:gridCol w:w="6889"/>
      </w:tblGrid>
      <w:tr w:rsidR="00C1740C" w:rsidTr="00107D49">
        <w:tc>
          <w:tcPr>
            <w:tcW w:w="1250" w:type="pct"/>
            <w:shd w:val="clear" w:color="auto" w:fill="auto"/>
          </w:tcPr>
          <w:p w:rsidR="00C1740C" w:rsidRDefault="00C1740C" w:rsidP="00687E9D">
            <w:pPr>
              <w:pStyle w:val="rfdVar"/>
              <w:rPr>
                <w:rtl/>
              </w:rPr>
            </w:pPr>
          </w:p>
        </w:tc>
        <w:tc>
          <w:tcPr>
            <w:tcW w:w="3750" w:type="pct"/>
            <w:shd w:val="clear" w:color="auto" w:fill="auto"/>
          </w:tcPr>
          <w:p w:rsidR="00406138" w:rsidRDefault="00406138" w:rsidP="00687E9D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نسخة ثانية من</w:t>
            </w:r>
            <w:r>
              <w:rPr>
                <w:rtl/>
              </w:rPr>
              <w:t xml:space="preserve"> الكتاب تشتمل على أربعة أقسام</w:t>
            </w:r>
            <w:r w:rsidR="007E0241">
              <w:rPr>
                <w:rtl/>
              </w:rPr>
              <w:t xml:space="preserve"> :</w:t>
            </w:r>
          </w:p>
          <w:p w:rsidR="00C1740C" w:rsidRDefault="00C1740C" w:rsidP="005E0D0F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1</w:t>
            </w:r>
            <w:r>
              <w:rPr>
                <w:rtl/>
              </w:rPr>
              <w:t xml:space="preserve"> ـ </w:t>
            </w:r>
            <w:r w:rsidRPr="00AC6D18">
              <w:rPr>
                <w:rtl/>
              </w:rPr>
              <w:t>العبادات</w:t>
            </w:r>
            <w:r w:rsidR="00095AA9">
              <w:rPr>
                <w:rtl/>
              </w:rPr>
              <w:t xml:space="preserve"> .</w:t>
            </w:r>
            <w:r w:rsidRPr="00AC6D18">
              <w:rPr>
                <w:rtl/>
              </w:rPr>
              <w:t xml:space="preserve"> 2</w:t>
            </w:r>
            <w:r>
              <w:rPr>
                <w:rtl/>
              </w:rPr>
              <w:t xml:space="preserve"> ـ </w:t>
            </w:r>
            <w:r w:rsidRPr="00AC6D18">
              <w:rPr>
                <w:rtl/>
              </w:rPr>
              <w:t>العقود</w:t>
            </w:r>
            <w:r w:rsidR="00095AA9">
              <w:rPr>
                <w:rtl/>
              </w:rPr>
              <w:t xml:space="preserve"> .</w:t>
            </w:r>
            <w:r w:rsidRPr="00AC6D18">
              <w:rPr>
                <w:rtl/>
              </w:rPr>
              <w:t xml:space="preserve"> 3</w:t>
            </w:r>
            <w:r>
              <w:rPr>
                <w:rtl/>
              </w:rPr>
              <w:t xml:space="preserve"> ـ </w:t>
            </w:r>
            <w:r w:rsidRPr="00AC6D18">
              <w:rPr>
                <w:rtl/>
              </w:rPr>
              <w:t>ال</w:t>
            </w:r>
            <w:r w:rsidR="005356C0">
              <w:rPr>
                <w:rtl/>
              </w:rPr>
              <w:t>إِ</w:t>
            </w:r>
            <w:r w:rsidRPr="00AC6D18">
              <w:rPr>
                <w:rtl/>
              </w:rPr>
              <w:t>يقاعات</w:t>
            </w:r>
            <w:r w:rsidR="00095AA9">
              <w:rPr>
                <w:rtl/>
              </w:rPr>
              <w:t xml:space="preserve"> .</w:t>
            </w:r>
            <w:r w:rsidRPr="00AC6D18">
              <w:rPr>
                <w:rtl/>
              </w:rPr>
              <w:t xml:space="preserve"> 4</w:t>
            </w:r>
            <w:r>
              <w:rPr>
                <w:rtl/>
              </w:rPr>
              <w:t xml:space="preserve"> ـ الأحكام</w:t>
            </w:r>
            <w:r w:rsidR="00095AA9">
              <w:rPr>
                <w:rtl/>
              </w:rPr>
              <w:t xml:space="preserve"> .</w:t>
            </w:r>
            <w:r>
              <w:rPr>
                <w:rtl/>
              </w:rPr>
              <w:t xml:space="preserve"> كتبت بقلم</w:t>
            </w:r>
            <w:r w:rsidR="005356C0">
              <w:rPr>
                <w:rtl/>
              </w:rPr>
              <w:t xml:space="preserve"> </w:t>
            </w:r>
            <w:r w:rsidR="005356C0">
              <w:rPr>
                <w:rtl/>
              </w:rPr>
              <w:br/>
            </w:r>
            <w:r w:rsidRPr="00AC6D18">
              <w:rPr>
                <w:rtl/>
              </w:rPr>
              <w:t>نسخي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أوقفها </w:t>
            </w:r>
            <w:r w:rsidR="005E0D0F">
              <w:rPr>
                <w:rtl/>
              </w:rPr>
              <w:t>ا</w:t>
            </w:r>
            <w:r w:rsidRPr="00AC6D18">
              <w:rPr>
                <w:rtl/>
              </w:rPr>
              <w:t xml:space="preserve">لآخوند </w:t>
            </w:r>
            <w:r>
              <w:rPr>
                <w:rtl/>
              </w:rPr>
              <w:t>المل</w:t>
            </w:r>
            <w:r w:rsidR="005356C0">
              <w:rPr>
                <w:rtl/>
              </w:rPr>
              <w:t>ّ</w:t>
            </w:r>
            <w:r>
              <w:rPr>
                <w:rtl/>
              </w:rPr>
              <w:t xml:space="preserve">ا محمد حسن في شهر رمضان سنة </w:t>
            </w:r>
            <w:r w:rsidR="005356C0">
              <w:rPr>
                <w:rtl/>
              </w:rPr>
              <w:br/>
            </w:r>
            <w:r w:rsidRPr="00AC6D18">
              <w:rPr>
                <w:rtl/>
              </w:rPr>
              <w:t>1293 ه</w:t>
            </w:r>
            <w:r w:rsidR="005356C0">
              <w:rPr>
                <w:rtl/>
              </w:rPr>
              <w:t>ـ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كتبت العناوين باللون الأحمر</w:t>
            </w:r>
            <w:r w:rsidR="00095AA9">
              <w:rPr>
                <w:rtl/>
              </w:rPr>
              <w:t xml:space="preserve"> .</w:t>
            </w:r>
            <w:r w:rsidRPr="00AC6D18">
              <w:rPr>
                <w:rtl/>
              </w:rPr>
              <w:t xml:space="preserve"> الورق فرنجي</w:t>
            </w:r>
            <w:r w:rsidR="00095AA9">
              <w:rPr>
                <w:rtl/>
              </w:rPr>
              <w:t xml:space="preserve"> .</w:t>
            </w:r>
          </w:p>
          <w:p w:rsidR="00C1740C" w:rsidRDefault="00C1740C" w:rsidP="00687E9D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عدد السطور</w:t>
            </w:r>
            <w:r w:rsidR="007E0241">
              <w:rPr>
                <w:rtl/>
              </w:rPr>
              <w:t xml:space="preserve"> :</w:t>
            </w:r>
            <w:r w:rsidRPr="00AC6D18">
              <w:rPr>
                <w:rtl/>
              </w:rPr>
              <w:t xml:space="preserve"> 20</w:t>
            </w:r>
            <w:r w:rsidR="00095AA9">
              <w:rPr>
                <w:rtl/>
              </w:rPr>
              <w:t xml:space="preserve"> .</w:t>
            </w:r>
            <w:r w:rsidRPr="00AC6D18">
              <w:rPr>
                <w:rtl/>
              </w:rPr>
              <w:t xml:space="preserve"> 15</w:t>
            </w:r>
            <w:r>
              <w:rPr>
                <w:rtl/>
              </w:rPr>
              <w:t xml:space="preserve"> × </w:t>
            </w:r>
            <w:r w:rsidRPr="00AC6D18">
              <w:rPr>
                <w:rtl/>
              </w:rPr>
              <w:t>8 سم</w:t>
            </w:r>
            <w:r w:rsidR="00095AA9">
              <w:rPr>
                <w:rtl/>
              </w:rPr>
              <w:t xml:space="preserve"> .</w:t>
            </w:r>
          </w:p>
        </w:tc>
      </w:tr>
    </w:tbl>
    <w:p w:rsidR="005356C0" w:rsidRDefault="00AD44A4" w:rsidP="00AD44A4">
      <w:pPr>
        <w:pStyle w:val="rfdCenter"/>
        <w:rPr>
          <w:rtl/>
        </w:rPr>
      </w:pPr>
      <w:r>
        <w:sym w:font="Wingdings 2" w:char="F0F5"/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="005356C0">
        <w:rPr>
          <w:rtl/>
        </w:rPr>
        <w:t xml:space="preserve"> </w:t>
      </w:r>
      <w:r>
        <w:sym w:font="Wingdings 2" w:char="F0F5"/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="005356C0">
        <w:rPr>
          <w:rtl/>
        </w:rPr>
        <w:t xml:space="preserve"> </w:t>
      </w:r>
      <w:r>
        <w:sym w:font="Wingdings 2" w:char="F0F5"/>
      </w:r>
    </w:p>
    <w:p w:rsidR="00AD44A4" w:rsidRPr="00AD44A4" w:rsidRDefault="00BD66AD" w:rsidP="00AD44A4">
      <w:pPr>
        <w:rPr>
          <w:rtl/>
        </w:rPr>
      </w:pPr>
      <w:r w:rsidRPr="00AD44A4">
        <w:rPr>
          <w:rtl/>
        </w:rPr>
        <w:br w:type="page"/>
      </w:r>
    </w:p>
    <w:p w:rsidR="00AD44A4" w:rsidRDefault="00AD44A4" w:rsidP="00AD44A4">
      <w:pPr>
        <w:pStyle w:val="rfdPoemTini"/>
        <w:rPr>
          <w:rtl/>
        </w:rPr>
      </w:pPr>
    </w:p>
    <w:p w:rsidR="00AC6D18" w:rsidRPr="00AD44A4" w:rsidRDefault="00AC6D18" w:rsidP="00AD44A4">
      <w:pPr>
        <w:pStyle w:val="rfdCenterBold1"/>
        <w:rPr>
          <w:rtl/>
        </w:rPr>
      </w:pPr>
      <w:r w:rsidRPr="00AD44A4">
        <w:rPr>
          <w:rtl/>
        </w:rPr>
        <w:t>(</w:t>
      </w:r>
      <w:r w:rsidR="00AD44A4">
        <w:rPr>
          <w:rFonts w:hint="cs"/>
          <w:rtl/>
        </w:rPr>
        <w:t xml:space="preserve"> </w:t>
      </w:r>
      <w:r w:rsidRPr="00AD44A4">
        <w:rPr>
          <w:rtl/>
        </w:rPr>
        <w:t>397</w:t>
      </w:r>
      <w:r w:rsidR="00AD44A4">
        <w:rPr>
          <w:rFonts w:hint="cs"/>
          <w:rtl/>
        </w:rPr>
        <w:t xml:space="preserve"> </w:t>
      </w:r>
      <w:r w:rsidRPr="00AD44A4">
        <w:rPr>
          <w:rtl/>
        </w:rPr>
        <w:t>)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7348"/>
        <w:gridCol w:w="1837"/>
      </w:tblGrid>
      <w:tr w:rsidR="00AD44A4" w:rsidTr="00AD44A4">
        <w:tc>
          <w:tcPr>
            <w:tcW w:w="4000" w:type="pct"/>
            <w:shd w:val="clear" w:color="auto" w:fill="auto"/>
            <w:tcMar>
              <w:left w:w="0" w:type="dxa"/>
              <w:right w:w="0" w:type="dxa"/>
            </w:tcMar>
          </w:tcPr>
          <w:p w:rsidR="00AD44A4" w:rsidRPr="009E5D8A" w:rsidRDefault="00AD44A4" w:rsidP="00343679">
            <w:pPr>
              <w:rPr>
                <w:rStyle w:val="rfdBold2"/>
                <w:rtl/>
              </w:rPr>
            </w:pPr>
            <w:r w:rsidRPr="00451692">
              <w:rPr>
                <w:rStyle w:val="rfdBold2"/>
                <w:rtl/>
              </w:rPr>
              <w:t>منية اللبيب في شرح الته</w:t>
            </w:r>
            <w:r>
              <w:rPr>
                <w:rStyle w:val="rfdBold2"/>
                <w:rtl/>
              </w:rPr>
              <w:t>ذيب = شرح تهذيب الأُصول ، أو شرح</w:t>
            </w:r>
            <w:r>
              <w:rPr>
                <w:rStyle w:val="rfdBold2"/>
                <w:rFonts w:hint="cs"/>
                <w:rtl/>
              </w:rPr>
              <w:t xml:space="preserve"> </w:t>
            </w:r>
            <w:r>
              <w:rPr>
                <w:rStyle w:val="rfdBold2"/>
                <w:rtl/>
              </w:rPr>
              <w:br/>
            </w:r>
            <w:r w:rsidRPr="00451692">
              <w:rPr>
                <w:rStyle w:val="rfdBold2"/>
                <w:rtl/>
              </w:rPr>
              <w:t>العميدي</w:t>
            </w:r>
            <w:r w:rsidR="00095AA9">
              <w:rPr>
                <w:rStyle w:val="rfdBold2"/>
                <w:rtl/>
              </w:rPr>
              <w:t xml:space="preserve"> .</w:t>
            </w:r>
          </w:p>
        </w:tc>
        <w:tc>
          <w:tcPr>
            <w:tcW w:w="1000" w:type="pct"/>
            <w:shd w:val="clear" w:color="auto" w:fill="auto"/>
            <w:tcMar>
              <w:left w:w="0" w:type="dxa"/>
              <w:right w:w="0" w:type="dxa"/>
            </w:tcMar>
            <w:vAlign w:val="bottom"/>
          </w:tcPr>
          <w:p w:rsidR="00AD44A4" w:rsidRDefault="00AD44A4" w:rsidP="00343679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>
              <w:rPr>
                <w:rFonts w:hint="cs"/>
                <w:rtl/>
              </w:rPr>
              <w:t xml:space="preserve"> </w:t>
            </w:r>
            <w:r w:rsidRPr="00AC6D18">
              <w:rPr>
                <w:rtl/>
              </w:rPr>
              <w:t>أ</w:t>
            </w:r>
            <w:r>
              <w:rPr>
                <w:rtl/>
              </w:rPr>
              <w:t>ُ</w:t>
            </w:r>
            <w:r w:rsidRPr="00AC6D18">
              <w:rPr>
                <w:rtl/>
              </w:rPr>
              <w:t>صول</w:t>
            </w:r>
            <w:r>
              <w:rPr>
                <w:rtl/>
              </w:rPr>
              <w:t xml:space="preserve"> ـ عربي</w:t>
            </w:r>
            <w:r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AC6D18" w:rsidRPr="00AC6D18" w:rsidRDefault="00AC6D18" w:rsidP="00AC6D18">
      <w:pPr>
        <w:rPr>
          <w:rtl/>
        </w:rPr>
      </w:pPr>
      <w:r w:rsidRPr="00AC6D18">
        <w:rPr>
          <w:rtl/>
        </w:rPr>
        <w:t>للسيد عميد الدين عبد المط</w:t>
      </w:r>
      <w:r w:rsidR="005356C0">
        <w:rPr>
          <w:rtl/>
        </w:rPr>
        <w:t>ّ</w:t>
      </w:r>
      <w:r w:rsidRPr="00AC6D18">
        <w:rPr>
          <w:rtl/>
        </w:rPr>
        <w:t xml:space="preserve">لب بن السيد مجد الدين </w:t>
      </w:r>
      <w:r w:rsidR="00773F9D">
        <w:rPr>
          <w:rtl/>
        </w:rPr>
        <w:t>(</w:t>
      </w:r>
      <w:r w:rsidR="00AD44A4">
        <w:rPr>
          <w:rFonts w:hint="cs"/>
          <w:rtl/>
        </w:rPr>
        <w:t xml:space="preserve"> </w:t>
      </w:r>
      <w:r w:rsidRPr="00AC6D18">
        <w:rPr>
          <w:rtl/>
        </w:rPr>
        <w:t>745 ه</w:t>
      </w:r>
      <w:r w:rsidR="005356C0">
        <w:rPr>
          <w:rtl/>
        </w:rPr>
        <w:t>ـ</w:t>
      </w:r>
      <w:r w:rsidR="00AD44A4">
        <w:rPr>
          <w:rFonts w:hint="cs"/>
          <w:rtl/>
        </w:rPr>
        <w:t xml:space="preserve"> </w:t>
      </w:r>
      <w:r w:rsidR="00773F9D">
        <w:rPr>
          <w:rtl/>
        </w:rPr>
        <w:t>)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 xml:space="preserve">شرح على </w:t>
      </w:r>
      <w:r w:rsidR="00AB3A9F" w:rsidRPr="00AC6D18">
        <w:rPr>
          <w:rtl/>
        </w:rPr>
        <w:t>«</w:t>
      </w:r>
      <w:r w:rsidR="00AD44A4">
        <w:rPr>
          <w:rFonts w:hint="cs"/>
          <w:rtl/>
        </w:rPr>
        <w:t xml:space="preserve"> </w:t>
      </w:r>
      <w:r w:rsidRPr="00AC6D18">
        <w:rPr>
          <w:rtl/>
        </w:rPr>
        <w:t>تهذيب الوصول إلى علم الأ</w:t>
      </w:r>
      <w:r w:rsidR="005356C0">
        <w:rPr>
          <w:rtl/>
        </w:rPr>
        <w:t>ُ</w:t>
      </w:r>
      <w:r w:rsidRPr="00AC6D18">
        <w:rPr>
          <w:rtl/>
        </w:rPr>
        <w:t>صول</w:t>
      </w:r>
      <w:r w:rsidR="00A32B77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Pr="00AC6D18">
        <w:rPr>
          <w:rtl/>
        </w:rPr>
        <w:t xml:space="preserve"> لجمال الدين أبي منصور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الحسن بن المطه</w:t>
      </w:r>
      <w:r w:rsidR="005356C0">
        <w:rPr>
          <w:rtl/>
        </w:rPr>
        <w:t>ّ</w:t>
      </w:r>
      <w:r w:rsidRPr="00AC6D18">
        <w:rPr>
          <w:rtl/>
        </w:rPr>
        <w:t>ر الحل</w:t>
      </w:r>
      <w:r w:rsidR="005356C0">
        <w:rPr>
          <w:rtl/>
        </w:rPr>
        <w:t>ّ</w:t>
      </w:r>
      <w:r w:rsidRPr="00AC6D18">
        <w:rPr>
          <w:rtl/>
        </w:rPr>
        <w:t>ي</w:t>
      </w:r>
      <w:r w:rsidR="00095AA9">
        <w:rPr>
          <w:rtl/>
        </w:rPr>
        <w:t xml:space="preserve"> 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2755"/>
        <w:gridCol w:w="6430"/>
      </w:tblGrid>
      <w:tr w:rsidR="00451692" w:rsidTr="00A32B77">
        <w:tc>
          <w:tcPr>
            <w:tcW w:w="1500" w:type="pct"/>
            <w:shd w:val="clear" w:color="auto" w:fill="auto"/>
          </w:tcPr>
          <w:p w:rsidR="00451692" w:rsidRDefault="00451692" w:rsidP="00687E9D">
            <w:pPr>
              <w:pStyle w:val="rfdVar"/>
              <w:rPr>
                <w:rtl/>
              </w:rPr>
            </w:pPr>
          </w:p>
        </w:tc>
        <w:tc>
          <w:tcPr>
            <w:tcW w:w="3500" w:type="pct"/>
            <w:shd w:val="clear" w:color="auto" w:fill="auto"/>
          </w:tcPr>
          <w:p w:rsidR="00451692" w:rsidRPr="00AC6D18" w:rsidRDefault="00451692" w:rsidP="00687E9D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نسخة كتبت بقلم النستعليق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كتبها جعفر المازندراني</w:t>
            </w:r>
            <w:r w:rsidR="00095AA9">
              <w:rPr>
                <w:rtl/>
              </w:rPr>
              <w:t xml:space="preserve"> .</w:t>
            </w:r>
            <w:r w:rsidRPr="00AC6D18">
              <w:rPr>
                <w:rtl/>
              </w:rPr>
              <w:t xml:space="preserve"> القطع</w:t>
            </w:r>
            <w:r w:rsidR="007E0241">
              <w:rPr>
                <w:rtl/>
              </w:rPr>
              <w:t xml:space="preserve"> :</w:t>
            </w:r>
            <w:r w:rsidR="00375CD3">
              <w:rPr>
                <w:rtl/>
              </w:rPr>
              <w:t xml:space="preserve"> </w:t>
            </w:r>
            <w:r w:rsidR="00F253DA">
              <w:rPr>
                <w:rtl/>
              </w:rPr>
              <w:br/>
            </w:r>
            <w:r w:rsidRPr="00AC6D18">
              <w:rPr>
                <w:rtl/>
              </w:rPr>
              <w:t>وزيري</w:t>
            </w:r>
            <w:r w:rsidR="00095AA9">
              <w:rPr>
                <w:rtl/>
              </w:rPr>
              <w:t xml:space="preserve"> .</w:t>
            </w:r>
          </w:p>
          <w:p w:rsidR="00451692" w:rsidRDefault="00451692" w:rsidP="00687E9D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عدد السطور</w:t>
            </w:r>
            <w:r w:rsidR="007E0241">
              <w:rPr>
                <w:rtl/>
              </w:rPr>
              <w:t xml:space="preserve"> :</w:t>
            </w:r>
            <w:r w:rsidRPr="00AC6D18">
              <w:rPr>
                <w:rtl/>
              </w:rPr>
              <w:t xml:space="preserve"> 27</w:t>
            </w:r>
            <w:r w:rsidR="00095AA9">
              <w:rPr>
                <w:rtl/>
              </w:rPr>
              <w:t xml:space="preserve"> .</w:t>
            </w:r>
            <w:r>
              <w:rPr>
                <w:rtl/>
              </w:rPr>
              <w:t xml:space="preserve"> </w:t>
            </w:r>
            <w:r w:rsidRPr="00AC6D18">
              <w:rPr>
                <w:rtl/>
              </w:rPr>
              <w:t>17</w:t>
            </w:r>
            <w:r>
              <w:rPr>
                <w:rtl/>
              </w:rPr>
              <w:t xml:space="preserve"> × </w:t>
            </w:r>
            <w:r w:rsidRPr="00AC6D18">
              <w:rPr>
                <w:rtl/>
              </w:rPr>
              <w:t>11 سم</w:t>
            </w:r>
            <w:r w:rsidR="00095AA9">
              <w:rPr>
                <w:rtl/>
              </w:rPr>
              <w:t xml:space="preserve"> .</w:t>
            </w:r>
          </w:p>
        </w:tc>
      </w:tr>
    </w:tbl>
    <w:p w:rsidR="00AC6D18" w:rsidRPr="00A32B77" w:rsidRDefault="00AC6D18" w:rsidP="00A32B77">
      <w:pPr>
        <w:pStyle w:val="rfdCenterBold1"/>
        <w:rPr>
          <w:rtl/>
        </w:rPr>
      </w:pPr>
      <w:r w:rsidRPr="00A32B77">
        <w:rPr>
          <w:rtl/>
        </w:rPr>
        <w:t>(</w:t>
      </w:r>
      <w:r w:rsidR="00A32B77">
        <w:rPr>
          <w:rFonts w:hint="cs"/>
          <w:rtl/>
        </w:rPr>
        <w:t xml:space="preserve"> </w:t>
      </w:r>
      <w:r w:rsidRPr="00A32B77">
        <w:rPr>
          <w:rtl/>
        </w:rPr>
        <w:t>398</w:t>
      </w:r>
      <w:r w:rsidR="00A32B77">
        <w:rPr>
          <w:rFonts w:hint="cs"/>
          <w:rtl/>
        </w:rPr>
        <w:t xml:space="preserve"> </w:t>
      </w:r>
      <w:r w:rsidRPr="00A32B77">
        <w:rPr>
          <w:rtl/>
        </w:rPr>
        <w:t>)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429"/>
        <w:gridCol w:w="2756"/>
      </w:tblGrid>
      <w:tr w:rsidR="00A32B77" w:rsidTr="00343679">
        <w:tc>
          <w:tcPr>
            <w:tcW w:w="3500" w:type="pct"/>
            <w:shd w:val="clear" w:color="auto" w:fill="auto"/>
            <w:tcMar>
              <w:left w:w="0" w:type="dxa"/>
              <w:right w:w="0" w:type="dxa"/>
            </w:tcMar>
          </w:tcPr>
          <w:p w:rsidR="00A32B77" w:rsidRPr="009E5D8A" w:rsidRDefault="00A32B77" w:rsidP="00343679">
            <w:pPr>
              <w:rPr>
                <w:rStyle w:val="rfdBold2"/>
                <w:rtl/>
              </w:rPr>
            </w:pPr>
            <w:r w:rsidRPr="00451692">
              <w:rPr>
                <w:rStyle w:val="rfdBold2"/>
                <w:rtl/>
              </w:rPr>
              <w:t>منية المريد في آداب المفيد والمستفيد</w:t>
            </w:r>
            <w:r w:rsidR="00095AA9">
              <w:rPr>
                <w:rStyle w:val="rfdBold2"/>
                <w:rtl/>
              </w:rPr>
              <w:t xml:space="preserve"> .</w:t>
            </w:r>
          </w:p>
        </w:tc>
        <w:tc>
          <w:tcPr>
            <w:tcW w:w="1500" w:type="pct"/>
            <w:shd w:val="clear" w:color="auto" w:fill="auto"/>
            <w:tcMar>
              <w:left w:w="0" w:type="dxa"/>
              <w:right w:w="0" w:type="dxa"/>
            </w:tcMar>
          </w:tcPr>
          <w:p w:rsidR="00A32B77" w:rsidRDefault="00A32B77" w:rsidP="00343679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>
              <w:rPr>
                <w:rFonts w:hint="cs"/>
                <w:rtl/>
              </w:rPr>
              <w:t xml:space="preserve"> </w:t>
            </w:r>
            <w:r w:rsidRPr="00AC6D18">
              <w:rPr>
                <w:rtl/>
              </w:rPr>
              <w:t>أخلاق</w:t>
            </w:r>
            <w:r>
              <w:rPr>
                <w:rtl/>
              </w:rPr>
              <w:t xml:space="preserve"> ـ عربي</w:t>
            </w:r>
            <w:r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AC6D18" w:rsidRPr="00AC6D18" w:rsidRDefault="00AC6D18" w:rsidP="00AC6D18">
      <w:pPr>
        <w:rPr>
          <w:rtl/>
        </w:rPr>
      </w:pPr>
      <w:r w:rsidRPr="00AC6D18">
        <w:rPr>
          <w:rtl/>
        </w:rPr>
        <w:t>للشهيد الثاني زين الدين بن علي بن أحمد العاملي الشامي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فرغ من تأليفها يوم الخميس 20 ربيع الأول سنة 954 ه</w:t>
      </w:r>
      <w:r w:rsidR="00715073">
        <w:rPr>
          <w:rtl/>
        </w:rPr>
        <w:t>ـ</w:t>
      </w:r>
      <w:r w:rsidR="00095AA9">
        <w:rPr>
          <w:rtl/>
        </w:rPr>
        <w:t xml:space="preserve"> 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2755"/>
        <w:gridCol w:w="6430"/>
      </w:tblGrid>
      <w:tr w:rsidR="001B43F1" w:rsidTr="00A32B77">
        <w:tc>
          <w:tcPr>
            <w:tcW w:w="1500" w:type="pct"/>
            <w:shd w:val="clear" w:color="auto" w:fill="auto"/>
          </w:tcPr>
          <w:p w:rsidR="001B43F1" w:rsidRDefault="001B43F1" w:rsidP="00687E9D">
            <w:pPr>
              <w:pStyle w:val="rfdVar"/>
              <w:rPr>
                <w:rtl/>
              </w:rPr>
            </w:pPr>
          </w:p>
        </w:tc>
        <w:tc>
          <w:tcPr>
            <w:tcW w:w="3500" w:type="pct"/>
            <w:shd w:val="clear" w:color="auto" w:fill="auto"/>
          </w:tcPr>
          <w:p w:rsidR="00451692" w:rsidRPr="00AC6D18" w:rsidRDefault="00451692" w:rsidP="00687E9D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نسخة كتبت بقلم نسخي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كتبها محمد صالح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فرغ منها يوم</w:t>
            </w:r>
            <w:r w:rsidR="00375CD3">
              <w:rPr>
                <w:rtl/>
              </w:rPr>
              <w:t xml:space="preserve"> </w:t>
            </w:r>
            <w:r w:rsidR="00715073">
              <w:rPr>
                <w:rtl/>
              </w:rPr>
              <w:br/>
              <w:t>18 شوّ</w:t>
            </w:r>
            <w:r w:rsidRPr="00AC6D18">
              <w:rPr>
                <w:rtl/>
              </w:rPr>
              <w:t>ال سنة 1007 ه</w:t>
            </w:r>
            <w:r w:rsidR="00715073">
              <w:rPr>
                <w:rtl/>
              </w:rPr>
              <w:t>ـ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أوقفها المل</w:t>
            </w:r>
            <w:r w:rsidR="00715073">
              <w:rPr>
                <w:rtl/>
              </w:rPr>
              <w:t>ّ</w:t>
            </w:r>
            <w:r w:rsidRPr="00AC6D18">
              <w:rPr>
                <w:rtl/>
              </w:rPr>
              <w:t>ا عبد السميع</w:t>
            </w:r>
            <w:r w:rsidR="00095AA9">
              <w:rPr>
                <w:rtl/>
              </w:rPr>
              <w:t xml:space="preserve"> .</w:t>
            </w:r>
            <w:r w:rsidRPr="00AC6D18">
              <w:rPr>
                <w:rtl/>
              </w:rPr>
              <w:t xml:space="preserve"> كتبت العناوين</w:t>
            </w:r>
            <w:r w:rsidR="00375CD3">
              <w:rPr>
                <w:rtl/>
              </w:rPr>
              <w:t xml:space="preserve"> </w:t>
            </w:r>
            <w:r w:rsidR="00375CD3">
              <w:rPr>
                <w:rtl/>
              </w:rPr>
              <w:br/>
            </w:r>
            <w:r w:rsidRPr="00AC6D18">
              <w:rPr>
                <w:rtl/>
              </w:rPr>
              <w:t>باللون الأحمر</w:t>
            </w:r>
            <w:r w:rsidR="00095AA9">
              <w:rPr>
                <w:rtl/>
              </w:rPr>
              <w:t xml:space="preserve"> .</w:t>
            </w:r>
            <w:r w:rsidRPr="00AC6D18">
              <w:rPr>
                <w:rtl/>
              </w:rPr>
              <w:t xml:space="preserve"> القطع</w:t>
            </w:r>
            <w:r w:rsidR="007E0241">
              <w:rPr>
                <w:rtl/>
              </w:rPr>
              <w:t xml:space="preserve"> :</w:t>
            </w:r>
            <w:r w:rsidRPr="00AC6D18">
              <w:rPr>
                <w:rtl/>
              </w:rPr>
              <w:t xml:space="preserve"> رقعي</w:t>
            </w:r>
            <w:r w:rsidR="00095AA9">
              <w:rPr>
                <w:rtl/>
              </w:rPr>
              <w:t xml:space="preserve"> .</w:t>
            </w:r>
          </w:p>
          <w:p w:rsidR="001B43F1" w:rsidRDefault="00451692" w:rsidP="00A32B77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عدد السطور</w:t>
            </w:r>
            <w:r w:rsidR="007E0241">
              <w:rPr>
                <w:rtl/>
              </w:rPr>
              <w:t xml:space="preserve"> :</w:t>
            </w:r>
            <w:r w:rsidRPr="00AC6D18">
              <w:rPr>
                <w:rtl/>
              </w:rPr>
              <w:t xml:space="preserve"> 18</w:t>
            </w:r>
            <w:r w:rsidR="00095AA9">
              <w:rPr>
                <w:rtl/>
              </w:rPr>
              <w:t xml:space="preserve"> .</w:t>
            </w:r>
            <w:r>
              <w:rPr>
                <w:rtl/>
              </w:rPr>
              <w:t xml:space="preserve"> </w:t>
            </w:r>
            <w:r w:rsidRPr="00AC6D18">
              <w:rPr>
                <w:rtl/>
              </w:rPr>
              <w:t>5</w:t>
            </w:r>
            <w:r w:rsidR="005C5FDB">
              <w:rPr>
                <w:rtl/>
              </w:rPr>
              <w:t>/</w:t>
            </w:r>
            <w:r w:rsidRPr="00AC6D18">
              <w:rPr>
                <w:rtl/>
              </w:rPr>
              <w:t>14</w:t>
            </w:r>
            <w:r>
              <w:rPr>
                <w:rtl/>
              </w:rPr>
              <w:t xml:space="preserve"> × </w:t>
            </w:r>
            <w:r w:rsidRPr="00AC6D18">
              <w:rPr>
                <w:rtl/>
              </w:rPr>
              <w:t>9 سم</w:t>
            </w:r>
            <w:r w:rsidR="00095AA9">
              <w:rPr>
                <w:rtl/>
              </w:rPr>
              <w:t xml:space="preserve"> .</w:t>
            </w:r>
          </w:p>
        </w:tc>
      </w:tr>
    </w:tbl>
    <w:p w:rsidR="00AC6D18" w:rsidRPr="00A32B77" w:rsidRDefault="00AC6D18" w:rsidP="00A32B77">
      <w:pPr>
        <w:pStyle w:val="rfdCenterBold1"/>
        <w:rPr>
          <w:rtl/>
        </w:rPr>
      </w:pPr>
      <w:r w:rsidRPr="00A32B77">
        <w:rPr>
          <w:rtl/>
        </w:rPr>
        <w:t>(</w:t>
      </w:r>
      <w:r w:rsidR="00A32B77">
        <w:rPr>
          <w:rFonts w:hint="cs"/>
          <w:rtl/>
        </w:rPr>
        <w:t xml:space="preserve"> </w:t>
      </w:r>
      <w:r w:rsidRPr="00A32B77">
        <w:rPr>
          <w:rtl/>
        </w:rPr>
        <w:t>399</w:t>
      </w:r>
      <w:r w:rsidR="00A32B77">
        <w:rPr>
          <w:rFonts w:hint="cs"/>
          <w:rtl/>
        </w:rPr>
        <w:t xml:space="preserve"> </w:t>
      </w:r>
      <w:r w:rsidRPr="00A32B77">
        <w:rPr>
          <w:rtl/>
        </w:rPr>
        <w:t>)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429"/>
        <w:gridCol w:w="2756"/>
      </w:tblGrid>
      <w:tr w:rsidR="00A32B77" w:rsidTr="00343679">
        <w:tc>
          <w:tcPr>
            <w:tcW w:w="3500" w:type="pct"/>
            <w:shd w:val="clear" w:color="auto" w:fill="auto"/>
            <w:tcMar>
              <w:left w:w="0" w:type="dxa"/>
              <w:right w:w="0" w:type="dxa"/>
            </w:tcMar>
          </w:tcPr>
          <w:p w:rsidR="00A32B77" w:rsidRPr="009E5D8A" w:rsidRDefault="004266D6" w:rsidP="00343679">
            <w:pPr>
              <w:rPr>
                <w:rStyle w:val="rfdBold2"/>
                <w:rtl/>
              </w:rPr>
            </w:pPr>
            <w:r w:rsidRPr="00451692">
              <w:rPr>
                <w:rStyle w:val="rfdBold2"/>
                <w:rtl/>
              </w:rPr>
              <w:t>المواهب العلي</w:t>
            </w:r>
            <w:r>
              <w:rPr>
                <w:rStyle w:val="rfdBold2"/>
                <w:rtl/>
              </w:rPr>
              <w:t>ّ</w:t>
            </w:r>
            <w:r w:rsidRPr="00451692">
              <w:rPr>
                <w:rStyle w:val="rfdBold2"/>
                <w:rtl/>
              </w:rPr>
              <w:t>ة = تفسير الحسيني</w:t>
            </w:r>
            <w:r>
              <w:rPr>
                <w:rStyle w:val="rfdBold2"/>
                <w:rtl/>
              </w:rPr>
              <w:t xml:space="preserve"> ،</w:t>
            </w:r>
            <w:r w:rsidRPr="00451692">
              <w:rPr>
                <w:rStyle w:val="rfdBold2"/>
                <w:rtl/>
              </w:rPr>
              <w:t xml:space="preserve"> ج 2</w:t>
            </w:r>
            <w:r w:rsidR="00095AA9">
              <w:rPr>
                <w:rStyle w:val="rfdBold2"/>
                <w:rtl/>
              </w:rPr>
              <w:t xml:space="preserve"> .</w:t>
            </w:r>
          </w:p>
        </w:tc>
        <w:tc>
          <w:tcPr>
            <w:tcW w:w="1500" w:type="pct"/>
            <w:shd w:val="clear" w:color="auto" w:fill="auto"/>
            <w:tcMar>
              <w:left w:w="0" w:type="dxa"/>
              <w:right w:w="0" w:type="dxa"/>
            </w:tcMar>
          </w:tcPr>
          <w:p w:rsidR="00A32B77" w:rsidRDefault="004266D6" w:rsidP="00343679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>
              <w:rPr>
                <w:rFonts w:hint="cs"/>
                <w:rtl/>
              </w:rPr>
              <w:t xml:space="preserve"> </w:t>
            </w:r>
            <w:r w:rsidRPr="00AC6D18">
              <w:rPr>
                <w:rtl/>
              </w:rPr>
              <w:t>تفسير</w:t>
            </w:r>
            <w:r>
              <w:rPr>
                <w:rtl/>
              </w:rPr>
              <w:t xml:space="preserve"> ـ فارسي</w:t>
            </w:r>
            <w:r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AC6D18" w:rsidRPr="00AC6D18" w:rsidRDefault="00AC6D18" w:rsidP="00AC6D18">
      <w:pPr>
        <w:rPr>
          <w:rtl/>
        </w:rPr>
      </w:pPr>
      <w:r w:rsidRPr="00AC6D18">
        <w:rPr>
          <w:rtl/>
        </w:rPr>
        <w:t>للمل</w:t>
      </w:r>
      <w:r w:rsidR="00715073">
        <w:rPr>
          <w:rtl/>
        </w:rPr>
        <w:t>ّ</w:t>
      </w:r>
      <w:r w:rsidRPr="00AC6D18">
        <w:rPr>
          <w:rtl/>
        </w:rPr>
        <w:t xml:space="preserve">ا حسين الكاشفي حسين بن علي السبزواري </w:t>
      </w:r>
      <w:r w:rsidR="00773F9D">
        <w:rPr>
          <w:rtl/>
        </w:rPr>
        <w:t>(</w:t>
      </w:r>
      <w:r w:rsidR="004266D6">
        <w:rPr>
          <w:rFonts w:hint="cs"/>
          <w:rtl/>
        </w:rPr>
        <w:t xml:space="preserve"> </w:t>
      </w:r>
      <w:r w:rsidR="004266D6">
        <w:rPr>
          <w:rtl/>
        </w:rPr>
        <w:t xml:space="preserve">910 </w:t>
      </w:r>
      <w:r w:rsidR="004266D6">
        <w:rPr>
          <w:rFonts w:hint="cs"/>
          <w:rtl/>
        </w:rPr>
        <w:t xml:space="preserve">هـ </w:t>
      </w:r>
      <w:r w:rsidR="00773F9D">
        <w:rPr>
          <w:rtl/>
        </w:rPr>
        <w:t>)</w:t>
      </w:r>
      <w:r w:rsidR="00095AA9">
        <w:rPr>
          <w:rtl/>
        </w:rPr>
        <w:t xml:space="preserve"> 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2755"/>
        <w:gridCol w:w="6430"/>
      </w:tblGrid>
      <w:tr w:rsidR="001B43F1" w:rsidTr="004266D6">
        <w:tc>
          <w:tcPr>
            <w:tcW w:w="1500" w:type="pct"/>
            <w:shd w:val="clear" w:color="auto" w:fill="auto"/>
          </w:tcPr>
          <w:p w:rsidR="001B43F1" w:rsidRDefault="001B43F1" w:rsidP="00687E9D">
            <w:pPr>
              <w:pStyle w:val="rfdVar"/>
              <w:rPr>
                <w:rtl/>
              </w:rPr>
            </w:pPr>
          </w:p>
        </w:tc>
        <w:tc>
          <w:tcPr>
            <w:tcW w:w="3500" w:type="pct"/>
            <w:shd w:val="clear" w:color="auto" w:fill="auto"/>
          </w:tcPr>
          <w:p w:rsidR="001B43F1" w:rsidRDefault="00451692" w:rsidP="00687E9D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نسخة من سورة كهيعص إلى الأخير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كتبت بقلم نسخي</w:t>
            </w:r>
            <w:r w:rsidR="007E0241">
              <w:rPr>
                <w:rtl/>
              </w:rPr>
              <w:t xml:space="preserve"> ،</w:t>
            </w:r>
            <w:r w:rsidR="00375CD3">
              <w:rPr>
                <w:rtl/>
              </w:rPr>
              <w:t xml:space="preserve"> </w:t>
            </w:r>
            <w:r w:rsidR="0090300E">
              <w:rPr>
                <w:rtl/>
              </w:rPr>
              <w:br/>
            </w:r>
            <w:r w:rsidRPr="00AC6D18">
              <w:rPr>
                <w:rtl/>
              </w:rPr>
              <w:t>أوقفها المل</w:t>
            </w:r>
            <w:r w:rsidR="0090300E">
              <w:rPr>
                <w:rtl/>
              </w:rPr>
              <w:t>ّ</w:t>
            </w:r>
            <w:r w:rsidRPr="00AC6D18">
              <w:rPr>
                <w:rtl/>
              </w:rPr>
              <w:t>ا عبد السميع السبزواري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كتبت الآيات باللون الأحمر</w:t>
            </w:r>
            <w:r w:rsidR="00095AA9">
              <w:rPr>
                <w:rtl/>
              </w:rPr>
              <w:t xml:space="preserve"> .</w:t>
            </w:r>
            <w:r w:rsidR="0090300E">
              <w:rPr>
                <w:rtl/>
              </w:rPr>
              <w:t xml:space="preserve"> </w:t>
            </w:r>
            <w:r w:rsidR="0090300E">
              <w:rPr>
                <w:rtl/>
              </w:rPr>
              <w:br/>
            </w:r>
          </w:p>
        </w:tc>
      </w:tr>
    </w:tbl>
    <w:p w:rsidR="00483A91" w:rsidRDefault="00483A91" w:rsidP="004266D6">
      <w:pPr>
        <w:pStyle w:val="rfdPoemTini"/>
        <w:rPr>
          <w:rtl/>
        </w:rPr>
        <w:sectPr w:rsidR="00483A91" w:rsidSect="00107863">
          <w:headerReference w:type="even" r:id="rId219"/>
          <w:headerReference w:type="default" r:id="rId220"/>
          <w:headerReference w:type="first" r:id="rId221"/>
          <w:type w:val="continuous"/>
          <w:pgSz w:w="11907" w:h="16840" w:code="9"/>
          <w:pgMar w:top="1247" w:right="1361" w:bottom="1247" w:left="1361" w:header="720" w:footer="720" w:gutter="0"/>
          <w:cols w:space="720"/>
          <w:titlePg/>
          <w:bidi/>
          <w:rtlGutter/>
          <w:docGrid w:linePitch="360"/>
        </w:sectPr>
      </w:pPr>
    </w:p>
    <w:p w:rsidR="00451692" w:rsidRDefault="00AC6D18" w:rsidP="004266D6">
      <w:pPr>
        <w:pStyle w:val="rfdPoemTini"/>
        <w:rPr>
          <w:rtl/>
        </w:rPr>
      </w:pPr>
      <w:r>
        <w:rPr>
          <w:rtl/>
        </w:rPr>
        <w:lastRenderedPageBreak/>
        <w:br w:type="page"/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2755"/>
        <w:gridCol w:w="6430"/>
      </w:tblGrid>
      <w:tr w:rsidR="00451692" w:rsidTr="004266D6">
        <w:tc>
          <w:tcPr>
            <w:tcW w:w="1500" w:type="pct"/>
            <w:shd w:val="clear" w:color="auto" w:fill="auto"/>
          </w:tcPr>
          <w:p w:rsidR="00451692" w:rsidRDefault="00451692" w:rsidP="00687E9D">
            <w:pPr>
              <w:pStyle w:val="rfdVar"/>
              <w:rPr>
                <w:rtl/>
              </w:rPr>
            </w:pPr>
          </w:p>
        </w:tc>
        <w:tc>
          <w:tcPr>
            <w:tcW w:w="3500" w:type="pct"/>
            <w:shd w:val="clear" w:color="auto" w:fill="auto"/>
          </w:tcPr>
          <w:p w:rsidR="00451692" w:rsidRPr="00AC6D18" w:rsidRDefault="00451692" w:rsidP="00687E9D">
            <w:pPr>
              <w:pStyle w:val="rfdVar0"/>
              <w:rPr>
                <w:rtl/>
              </w:rPr>
            </w:pPr>
            <w:r w:rsidRPr="00AC6D18">
              <w:rPr>
                <w:rtl/>
              </w:rPr>
              <w:t>القطع</w:t>
            </w:r>
            <w:r w:rsidR="007E0241">
              <w:rPr>
                <w:rtl/>
              </w:rPr>
              <w:t xml:space="preserve"> :</w:t>
            </w:r>
            <w:r w:rsidRPr="00AC6D18">
              <w:rPr>
                <w:rtl/>
              </w:rPr>
              <w:t xml:space="preserve"> وزيري</w:t>
            </w:r>
            <w:r w:rsidR="00095AA9">
              <w:rPr>
                <w:rtl/>
              </w:rPr>
              <w:t xml:space="preserve"> .</w:t>
            </w:r>
            <w:r w:rsidRPr="00AC6D18">
              <w:rPr>
                <w:rtl/>
              </w:rPr>
              <w:t xml:space="preserve"> الورق</w:t>
            </w:r>
            <w:r w:rsidR="007E0241">
              <w:rPr>
                <w:rtl/>
              </w:rPr>
              <w:t xml:space="preserve"> :</w:t>
            </w:r>
            <w:r w:rsidRPr="00AC6D18">
              <w:rPr>
                <w:rtl/>
              </w:rPr>
              <w:t xml:space="preserve"> 352</w:t>
            </w:r>
            <w:r w:rsidR="00095AA9">
              <w:rPr>
                <w:rtl/>
              </w:rPr>
              <w:t xml:space="preserve"> .</w:t>
            </w:r>
          </w:p>
          <w:p w:rsidR="00451692" w:rsidRDefault="00451692" w:rsidP="004266D6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عدد السطور</w:t>
            </w:r>
            <w:r w:rsidR="007E0241">
              <w:rPr>
                <w:rtl/>
              </w:rPr>
              <w:t xml:space="preserve"> :</w:t>
            </w:r>
            <w:r w:rsidRPr="00AC6D18">
              <w:rPr>
                <w:rtl/>
              </w:rPr>
              <w:t xml:space="preserve"> 27</w:t>
            </w:r>
            <w:r w:rsidR="00095AA9">
              <w:rPr>
                <w:rtl/>
              </w:rPr>
              <w:t xml:space="preserve"> .</w:t>
            </w:r>
            <w:r>
              <w:rPr>
                <w:rtl/>
              </w:rPr>
              <w:t xml:space="preserve"> </w:t>
            </w:r>
            <w:r w:rsidRPr="00AC6D18">
              <w:rPr>
                <w:rtl/>
              </w:rPr>
              <w:t>5</w:t>
            </w:r>
            <w:r w:rsidR="005C5FDB">
              <w:rPr>
                <w:rtl/>
              </w:rPr>
              <w:t>/</w:t>
            </w:r>
            <w:r w:rsidRPr="00AC6D18">
              <w:rPr>
                <w:rtl/>
              </w:rPr>
              <w:t>17</w:t>
            </w:r>
            <w:r>
              <w:rPr>
                <w:rtl/>
              </w:rPr>
              <w:t xml:space="preserve"> × </w:t>
            </w:r>
            <w:r w:rsidRPr="00AC6D18">
              <w:rPr>
                <w:rtl/>
              </w:rPr>
              <w:t>11 سم</w:t>
            </w:r>
            <w:r w:rsidR="00095AA9">
              <w:rPr>
                <w:rtl/>
              </w:rPr>
              <w:t xml:space="preserve"> .</w:t>
            </w:r>
          </w:p>
        </w:tc>
      </w:tr>
    </w:tbl>
    <w:p w:rsidR="00AC6D18" w:rsidRPr="004266D6" w:rsidRDefault="00AC6D18" w:rsidP="004266D6">
      <w:pPr>
        <w:pStyle w:val="rfdCenterBold1"/>
        <w:rPr>
          <w:rtl/>
        </w:rPr>
      </w:pPr>
      <w:r w:rsidRPr="004266D6">
        <w:rPr>
          <w:rtl/>
        </w:rPr>
        <w:t>(</w:t>
      </w:r>
      <w:r w:rsidR="004266D6">
        <w:rPr>
          <w:rFonts w:hint="cs"/>
          <w:rtl/>
        </w:rPr>
        <w:t xml:space="preserve"> </w:t>
      </w:r>
      <w:r w:rsidRPr="004266D6">
        <w:rPr>
          <w:rtl/>
        </w:rPr>
        <w:t>400</w:t>
      </w:r>
      <w:r w:rsidR="004266D6">
        <w:rPr>
          <w:rFonts w:hint="cs"/>
          <w:rtl/>
        </w:rPr>
        <w:t xml:space="preserve"> </w:t>
      </w:r>
      <w:r w:rsidRPr="004266D6">
        <w:rPr>
          <w:rtl/>
        </w:rPr>
        <w:t>)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429"/>
        <w:gridCol w:w="2756"/>
      </w:tblGrid>
      <w:tr w:rsidR="004266D6" w:rsidTr="00343679">
        <w:tc>
          <w:tcPr>
            <w:tcW w:w="3500" w:type="pct"/>
            <w:shd w:val="clear" w:color="auto" w:fill="auto"/>
            <w:tcMar>
              <w:left w:w="0" w:type="dxa"/>
              <w:right w:w="0" w:type="dxa"/>
            </w:tcMar>
          </w:tcPr>
          <w:p w:rsidR="004266D6" w:rsidRPr="009E5D8A" w:rsidRDefault="004266D6" w:rsidP="00343679">
            <w:pPr>
              <w:rPr>
                <w:rStyle w:val="rfdBold2"/>
                <w:rtl/>
              </w:rPr>
            </w:pPr>
            <w:r w:rsidRPr="00451692">
              <w:rPr>
                <w:rStyle w:val="rfdBold2"/>
                <w:rtl/>
              </w:rPr>
              <w:t>موجز القانون</w:t>
            </w:r>
            <w:r w:rsidR="00095AA9">
              <w:rPr>
                <w:rStyle w:val="rfdBold2"/>
                <w:rtl/>
              </w:rPr>
              <w:t xml:space="preserve"> .</w:t>
            </w:r>
          </w:p>
        </w:tc>
        <w:tc>
          <w:tcPr>
            <w:tcW w:w="1500" w:type="pct"/>
            <w:shd w:val="clear" w:color="auto" w:fill="auto"/>
            <w:tcMar>
              <w:left w:w="0" w:type="dxa"/>
              <w:right w:w="0" w:type="dxa"/>
            </w:tcMar>
          </w:tcPr>
          <w:p w:rsidR="004266D6" w:rsidRDefault="004266D6" w:rsidP="00343679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>
              <w:rPr>
                <w:rFonts w:hint="cs"/>
                <w:rtl/>
              </w:rPr>
              <w:t xml:space="preserve"> </w:t>
            </w:r>
            <w:r w:rsidRPr="00AC6D18">
              <w:rPr>
                <w:rtl/>
              </w:rPr>
              <w:t>طب</w:t>
            </w:r>
            <w:r>
              <w:rPr>
                <w:rtl/>
              </w:rPr>
              <w:t>ّ ـ عربي</w:t>
            </w:r>
            <w:r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AC6D18" w:rsidRPr="00AC6D18" w:rsidRDefault="00AC6D18" w:rsidP="00AC6D18">
      <w:pPr>
        <w:rPr>
          <w:rtl/>
        </w:rPr>
      </w:pPr>
      <w:r w:rsidRPr="00AC6D18">
        <w:rPr>
          <w:rtl/>
        </w:rPr>
        <w:t>لأبي الحسن علاء الدين علي</w:t>
      </w:r>
      <w:r w:rsidR="005C1773">
        <w:rPr>
          <w:rtl/>
        </w:rPr>
        <w:t>ّ</w:t>
      </w:r>
      <w:r w:rsidRPr="00AC6D18">
        <w:rPr>
          <w:rtl/>
        </w:rPr>
        <w:t xml:space="preserve"> بن أبي الحزم القرشي </w:t>
      </w:r>
      <w:r w:rsidR="00773F9D">
        <w:rPr>
          <w:rtl/>
        </w:rPr>
        <w:t>(</w:t>
      </w:r>
      <w:r w:rsidR="004266D6">
        <w:rPr>
          <w:rFonts w:hint="cs"/>
          <w:rtl/>
        </w:rPr>
        <w:t xml:space="preserve"> </w:t>
      </w:r>
      <w:r w:rsidRPr="00AC6D18">
        <w:rPr>
          <w:rtl/>
        </w:rPr>
        <w:t>687 ه</w:t>
      </w:r>
      <w:r w:rsidR="005C1773">
        <w:rPr>
          <w:rtl/>
        </w:rPr>
        <w:t>ـ</w:t>
      </w:r>
      <w:r w:rsidR="004266D6">
        <w:rPr>
          <w:rFonts w:hint="cs"/>
          <w:rtl/>
        </w:rPr>
        <w:t xml:space="preserve"> </w:t>
      </w:r>
      <w:r w:rsidR="00773F9D">
        <w:rPr>
          <w:rtl/>
        </w:rPr>
        <w:t>)</w:t>
      </w:r>
      <w:r w:rsidR="00095AA9">
        <w:rPr>
          <w:rtl/>
        </w:rPr>
        <w:t xml:space="preserve"> .</w:t>
      </w:r>
    </w:p>
    <w:p w:rsidR="00AC6D18" w:rsidRPr="00AC6D18" w:rsidRDefault="00AC6D18" w:rsidP="008671F7">
      <w:pPr>
        <w:rPr>
          <w:rtl/>
        </w:rPr>
      </w:pPr>
      <w:r w:rsidRPr="00AC6D18">
        <w:rPr>
          <w:rtl/>
        </w:rPr>
        <w:t>وهو في أربعة فنون</w:t>
      </w:r>
      <w:r w:rsidR="007E0241">
        <w:rPr>
          <w:rtl/>
        </w:rPr>
        <w:t xml:space="preserve"> :</w:t>
      </w:r>
      <w:r w:rsidRPr="00AC6D18">
        <w:rPr>
          <w:rtl/>
        </w:rPr>
        <w:t xml:space="preserve"> 1</w:t>
      </w:r>
      <w:r w:rsidR="004803AF">
        <w:rPr>
          <w:rtl/>
        </w:rPr>
        <w:t xml:space="preserve"> ـ </w:t>
      </w:r>
      <w:r w:rsidRPr="00AC6D18">
        <w:rPr>
          <w:rtl/>
        </w:rPr>
        <w:t>القواعد الكل</w:t>
      </w:r>
      <w:r w:rsidR="005C1773">
        <w:rPr>
          <w:rtl/>
        </w:rPr>
        <w:t>ّ</w:t>
      </w:r>
      <w:r w:rsidRPr="00AC6D18">
        <w:rPr>
          <w:rtl/>
        </w:rPr>
        <w:t>ي</w:t>
      </w:r>
      <w:r w:rsidR="005C1773">
        <w:rPr>
          <w:rtl/>
        </w:rPr>
        <w:t>ّ</w:t>
      </w:r>
      <w:r w:rsidRPr="00AC6D18">
        <w:rPr>
          <w:rtl/>
        </w:rPr>
        <w:t>ة</w:t>
      </w:r>
      <w:r w:rsidR="00095AA9">
        <w:rPr>
          <w:rtl/>
        </w:rPr>
        <w:t xml:space="preserve"> .</w:t>
      </w:r>
      <w:r w:rsidR="008671F7">
        <w:rPr>
          <w:rtl/>
        </w:rPr>
        <w:t xml:space="preserve"> </w:t>
      </w:r>
      <w:r w:rsidRPr="00AC6D18">
        <w:rPr>
          <w:rtl/>
        </w:rPr>
        <w:t>2</w:t>
      </w:r>
      <w:r w:rsidR="004803AF">
        <w:rPr>
          <w:rtl/>
        </w:rPr>
        <w:t xml:space="preserve"> ـ </w:t>
      </w:r>
      <w:r w:rsidRPr="00AC6D18">
        <w:rPr>
          <w:rtl/>
        </w:rPr>
        <w:t>الأدوية المفردة والمرك</w:t>
      </w:r>
      <w:r w:rsidR="005C1773">
        <w:rPr>
          <w:rtl/>
        </w:rPr>
        <w:t>ّ</w:t>
      </w:r>
      <w:r w:rsidRPr="00AC6D18">
        <w:rPr>
          <w:rtl/>
        </w:rPr>
        <w:t>بة</w:t>
      </w:r>
      <w:r w:rsidR="00095AA9">
        <w:rPr>
          <w:rtl/>
        </w:rPr>
        <w:t xml:space="preserve"> .</w:t>
      </w:r>
      <w:r w:rsidR="008671F7">
        <w:rPr>
          <w:rtl/>
        </w:rPr>
        <w:t xml:space="preserve"> </w:t>
      </w:r>
      <w:r w:rsidR="008671F7">
        <w:rPr>
          <w:rtl/>
        </w:rPr>
        <w:br/>
      </w:r>
      <w:r w:rsidRPr="00AC6D18">
        <w:rPr>
          <w:rtl/>
        </w:rPr>
        <w:t>3</w:t>
      </w:r>
      <w:r w:rsidR="004803AF">
        <w:rPr>
          <w:rtl/>
        </w:rPr>
        <w:t xml:space="preserve"> ـ </w:t>
      </w:r>
      <w:r w:rsidRPr="00AC6D18">
        <w:rPr>
          <w:rtl/>
        </w:rPr>
        <w:t>الأمراض المختص</w:t>
      </w:r>
      <w:r w:rsidR="005C1773">
        <w:rPr>
          <w:rtl/>
        </w:rPr>
        <w:t>ّ</w:t>
      </w:r>
      <w:r w:rsidRPr="00AC6D18">
        <w:rPr>
          <w:rtl/>
        </w:rPr>
        <w:t>ة بكل</w:t>
      </w:r>
      <w:r w:rsidR="005C1773">
        <w:rPr>
          <w:rtl/>
        </w:rPr>
        <w:t>ّ</w:t>
      </w:r>
      <w:r w:rsidRPr="00AC6D18">
        <w:rPr>
          <w:rtl/>
        </w:rPr>
        <w:t xml:space="preserve"> عضو</w:t>
      </w:r>
      <w:r w:rsidR="00095AA9">
        <w:rPr>
          <w:rtl/>
        </w:rPr>
        <w:t xml:space="preserve"> .</w:t>
      </w:r>
      <w:r w:rsidRPr="00AC6D18">
        <w:rPr>
          <w:rtl/>
        </w:rPr>
        <w:t xml:space="preserve"> 4</w:t>
      </w:r>
      <w:r w:rsidR="004803AF">
        <w:rPr>
          <w:rtl/>
        </w:rPr>
        <w:t xml:space="preserve"> ـ </w:t>
      </w:r>
      <w:r w:rsidRPr="00AC6D18">
        <w:rPr>
          <w:rtl/>
        </w:rPr>
        <w:t>الأمراض</w:t>
      </w:r>
      <w:r w:rsidR="00095AA9">
        <w:rPr>
          <w:rtl/>
        </w:rPr>
        <w:t xml:space="preserve"> 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2755"/>
        <w:gridCol w:w="6430"/>
      </w:tblGrid>
      <w:tr w:rsidR="001B43F1" w:rsidTr="004266D6">
        <w:tc>
          <w:tcPr>
            <w:tcW w:w="1500" w:type="pct"/>
            <w:shd w:val="clear" w:color="auto" w:fill="auto"/>
          </w:tcPr>
          <w:p w:rsidR="001B43F1" w:rsidRDefault="001B43F1" w:rsidP="00687E9D">
            <w:pPr>
              <w:pStyle w:val="rfdVar"/>
              <w:rPr>
                <w:rtl/>
              </w:rPr>
            </w:pPr>
          </w:p>
        </w:tc>
        <w:tc>
          <w:tcPr>
            <w:tcW w:w="3500" w:type="pct"/>
            <w:shd w:val="clear" w:color="auto" w:fill="auto"/>
          </w:tcPr>
          <w:p w:rsidR="00451692" w:rsidRPr="00AC6D18" w:rsidRDefault="00451692" w:rsidP="00687E9D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نسخة كتبت بقلم النستعليق سنة 1272 ه</w:t>
            </w:r>
            <w:r w:rsidR="005C1773">
              <w:rPr>
                <w:rtl/>
              </w:rPr>
              <w:t>ـ</w:t>
            </w:r>
            <w:r w:rsidRPr="00AC6D18">
              <w:rPr>
                <w:rtl/>
              </w:rPr>
              <w:t xml:space="preserve"> وض</w:t>
            </w:r>
            <w:r w:rsidR="005C1773">
              <w:rPr>
                <w:rtl/>
              </w:rPr>
              <w:t>ُ</w:t>
            </w:r>
            <w:r w:rsidRPr="00AC6D18">
              <w:rPr>
                <w:rtl/>
              </w:rPr>
              <w:t>م</w:t>
            </w:r>
            <w:r w:rsidR="005C1773">
              <w:rPr>
                <w:rtl/>
              </w:rPr>
              <w:t>ِّ</w:t>
            </w:r>
            <w:r w:rsidRPr="00AC6D18">
              <w:rPr>
                <w:rtl/>
              </w:rPr>
              <w:t>نت في نهايتها</w:t>
            </w:r>
            <w:r w:rsidR="00375CD3">
              <w:rPr>
                <w:rtl/>
              </w:rPr>
              <w:t xml:space="preserve"> </w:t>
            </w:r>
            <w:r w:rsidR="00375CD3">
              <w:rPr>
                <w:rtl/>
              </w:rPr>
              <w:br/>
            </w:r>
            <w:r w:rsidRPr="00AC6D18">
              <w:rPr>
                <w:rtl/>
              </w:rPr>
              <w:t>وصي</w:t>
            </w:r>
            <w:r w:rsidR="005C1773">
              <w:rPr>
                <w:rtl/>
              </w:rPr>
              <w:t>ّ</w:t>
            </w:r>
            <w:r w:rsidRPr="00AC6D18">
              <w:rPr>
                <w:rtl/>
              </w:rPr>
              <w:t xml:space="preserve">ة النبي </w:t>
            </w:r>
            <w:r w:rsidR="005C1773">
              <w:rPr>
                <w:rtl/>
              </w:rPr>
              <w:t>صلّی الله عليه وآله وسلّم</w:t>
            </w:r>
            <w:r w:rsidRPr="00AC6D18">
              <w:rPr>
                <w:rtl/>
              </w:rPr>
              <w:t xml:space="preserve"> لأبي ذر</w:t>
            </w:r>
            <w:r w:rsidR="005C1773">
              <w:rPr>
                <w:rtl/>
              </w:rPr>
              <w:t>ّ</w:t>
            </w:r>
            <w:r w:rsidRPr="00AC6D18">
              <w:rPr>
                <w:rtl/>
              </w:rPr>
              <w:t xml:space="preserve"> ومطالب مختلفة أ</w:t>
            </w:r>
            <w:r w:rsidR="005C1773">
              <w:rPr>
                <w:rtl/>
              </w:rPr>
              <w:t>ُ</w:t>
            </w:r>
            <w:r w:rsidRPr="00AC6D18">
              <w:rPr>
                <w:rtl/>
              </w:rPr>
              <w:t>خرى</w:t>
            </w:r>
            <w:r w:rsidR="00095AA9">
              <w:rPr>
                <w:rtl/>
              </w:rPr>
              <w:t xml:space="preserve"> .</w:t>
            </w:r>
            <w:r>
              <w:rPr>
                <w:rtl/>
              </w:rPr>
              <w:t xml:space="preserve"> </w:t>
            </w:r>
            <w:r w:rsidR="00811A08">
              <w:rPr>
                <w:rtl/>
              </w:rPr>
              <w:br/>
            </w:r>
            <w:r w:rsidRPr="00AC6D18">
              <w:rPr>
                <w:rtl/>
              </w:rPr>
              <w:t>أ</w:t>
            </w:r>
            <w:r w:rsidR="005C1773">
              <w:rPr>
                <w:rtl/>
              </w:rPr>
              <w:t>ُ</w:t>
            </w:r>
            <w:r w:rsidRPr="00AC6D18">
              <w:rPr>
                <w:rtl/>
              </w:rPr>
              <w:t>وقفت النسخة وقفا</w:t>
            </w:r>
            <w:r w:rsidR="005C1773">
              <w:rPr>
                <w:rtl/>
              </w:rPr>
              <w:t>ً</w:t>
            </w:r>
            <w:r w:rsidRPr="00AC6D18">
              <w:rPr>
                <w:rtl/>
              </w:rPr>
              <w:t xml:space="preserve"> عام</w:t>
            </w:r>
            <w:r w:rsidR="005C1773">
              <w:rPr>
                <w:rtl/>
              </w:rPr>
              <w:t>ّ</w:t>
            </w:r>
            <w:r w:rsidRPr="00AC6D18">
              <w:rPr>
                <w:rtl/>
              </w:rPr>
              <w:t>ا</w:t>
            </w:r>
            <w:r w:rsidR="005C1773">
              <w:rPr>
                <w:rtl/>
              </w:rPr>
              <w:t>ً</w:t>
            </w:r>
            <w:r w:rsidRPr="00AC6D18">
              <w:rPr>
                <w:rtl/>
              </w:rPr>
              <w:t xml:space="preserve"> ولم ير عليها آثار أ</w:t>
            </w:r>
            <w:r w:rsidR="005C1773">
              <w:rPr>
                <w:rtl/>
              </w:rPr>
              <w:t>ُ</w:t>
            </w:r>
            <w:r w:rsidRPr="00AC6D18">
              <w:rPr>
                <w:rtl/>
              </w:rPr>
              <w:t>خرى</w:t>
            </w:r>
            <w:r w:rsidR="00095AA9">
              <w:rPr>
                <w:rtl/>
              </w:rPr>
              <w:t xml:space="preserve"> .</w:t>
            </w:r>
            <w:r w:rsidRPr="00AC6D18">
              <w:rPr>
                <w:rtl/>
              </w:rPr>
              <w:t xml:space="preserve"> الورق فرنجي</w:t>
            </w:r>
            <w:r w:rsidR="00095AA9">
              <w:rPr>
                <w:rtl/>
              </w:rPr>
              <w:t xml:space="preserve"> .</w:t>
            </w:r>
            <w:r>
              <w:rPr>
                <w:rtl/>
              </w:rPr>
              <w:t xml:space="preserve"> </w:t>
            </w:r>
            <w:r w:rsidR="00811A08">
              <w:rPr>
                <w:rtl/>
              </w:rPr>
              <w:br/>
            </w:r>
            <w:r w:rsidRPr="00AC6D18">
              <w:rPr>
                <w:rtl/>
              </w:rPr>
              <w:t>القطع 23</w:t>
            </w:r>
            <w:r>
              <w:rPr>
                <w:rtl/>
              </w:rPr>
              <w:t xml:space="preserve"> × </w:t>
            </w:r>
            <w:r w:rsidRPr="00AC6D18">
              <w:rPr>
                <w:rtl/>
              </w:rPr>
              <w:t>18 سم</w:t>
            </w:r>
            <w:r w:rsidR="00095AA9">
              <w:rPr>
                <w:rtl/>
              </w:rPr>
              <w:t xml:space="preserve"> .</w:t>
            </w:r>
          </w:p>
          <w:p w:rsidR="001B43F1" w:rsidRDefault="00451692" w:rsidP="00687E9D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عدد السطور</w:t>
            </w:r>
            <w:r w:rsidR="007E0241">
              <w:rPr>
                <w:rtl/>
              </w:rPr>
              <w:t xml:space="preserve"> :</w:t>
            </w:r>
            <w:r w:rsidRPr="00AC6D18">
              <w:rPr>
                <w:rtl/>
              </w:rPr>
              <w:t xml:space="preserve"> مختلف</w:t>
            </w:r>
            <w:r w:rsidR="00095AA9">
              <w:rPr>
                <w:rtl/>
              </w:rPr>
              <w:t xml:space="preserve"> .</w:t>
            </w:r>
          </w:p>
        </w:tc>
      </w:tr>
    </w:tbl>
    <w:p w:rsidR="00AC6D18" w:rsidRPr="004266D6" w:rsidRDefault="00AC6D18" w:rsidP="004266D6">
      <w:pPr>
        <w:pStyle w:val="rfdCenterBold1"/>
        <w:rPr>
          <w:rtl/>
        </w:rPr>
      </w:pPr>
      <w:r w:rsidRPr="004266D6">
        <w:rPr>
          <w:rtl/>
        </w:rPr>
        <w:t>(</w:t>
      </w:r>
      <w:r w:rsidR="004266D6">
        <w:rPr>
          <w:rFonts w:hint="cs"/>
          <w:rtl/>
        </w:rPr>
        <w:t xml:space="preserve"> </w:t>
      </w:r>
      <w:r w:rsidRPr="004266D6">
        <w:rPr>
          <w:rtl/>
        </w:rPr>
        <w:t>401</w:t>
      </w:r>
      <w:r w:rsidR="004266D6">
        <w:rPr>
          <w:rFonts w:hint="cs"/>
          <w:rtl/>
        </w:rPr>
        <w:t xml:space="preserve"> </w:t>
      </w:r>
      <w:r w:rsidRPr="004266D6">
        <w:rPr>
          <w:rtl/>
        </w:rPr>
        <w:t>)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429"/>
        <w:gridCol w:w="2756"/>
      </w:tblGrid>
      <w:tr w:rsidR="004266D6" w:rsidTr="00343679">
        <w:tc>
          <w:tcPr>
            <w:tcW w:w="3500" w:type="pct"/>
            <w:shd w:val="clear" w:color="auto" w:fill="auto"/>
            <w:tcMar>
              <w:left w:w="0" w:type="dxa"/>
              <w:right w:w="0" w:type="dxa"/>
            </w:tcMar>
          </w:tcPr>
          <w:p w:rsidR="004266D6" w:rsidRPr="009E5D8A" w:rsidRDefault="004266D6" w:rsidP="00343679">
            <w:pPr>
              <w:rPr>
                <w:rStyle w:val="rfdBold2"/>
                <w:rtl/>
              </w:rPr>
            </w:pPr>
            <w:r w:rsidRPr="00451692">
              <w:rPr>
                <w:rStyle w:val="rfdBold2"/>
                <w:rtl/>
              </w:rPr>
              <w:t>النافع يوم الحشر في شرح الباب الحادي عشر</w:t>
            </w:r>
            <w:r w:rsidR="00095AA9">
              <w:rPr>
                <w:rStyle w:val="rfdBold2"/>
                <w:rtl/>
              </w:rPr>
              <w:t xml:space="preserve"> .</w:t>
            </w:r>
          </w:p>
        </w:tc>
        <w:tc>
          <w:tcPr>
            <w:tcW w:w="1500" w:type="pct"/>
            <w:shd w:val="clear" w:color="auto" w:fill="auto"/>
            <w:tcMar>
              <w:left w:w="0" w:type="dxa"/>
              <w:right w:w="0" w:type="dxa"/>
            </w:tcMar>
          </w:tcPr>
          <w:p w:rsidR="004266D6" w:rsidRDefault="004266D6" w:rsidP="00343679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>
              <w:rPr>
                <w:rFonts w:hint="cs"/>
                <w:rtl/>
              </w:rPr>
              <w:t xml:space="preserve"> </w:t>
            </w:r>
            <w:r w:rsidRPr="00AC6D18">
              <w:rPr>
                <w:rtl/>
              </w:rPr>
              <w:t>كلام</w:t>
            </w:r>
            <w:r>
              <w:rPr>
                <w:rtl/>
              </w:rPr>
              <w:t xml:space="preserve"> ـ عربي</w:t>
            </w:r>
            <w:r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AC6D18" w:rsidRPr="00AC6D18" w:rsidRDefault="00AC6D18" w:rsidP="00AC6D18">
      <w:pPr>
        <w:rPr>
          <w:rtl/>
        </w:rPr>
      </w:pPr>
      <w:r w:rsidRPr="00AC6D18">
        <w:rPr>
          <w:rtl/>
        </w:rPr>
        <w:t>الأصل لجمال الدين أبي منصور الحسن بن يوسف بن المطه</w:t>
      </w:r>
      <w:r w:rsidR="005C1773">
        <w:rPr>
          <w:rtl/>
        </w:rPr>
        <w:t>ّ</w:t>
      </w:r>
      <w:r w:rsidRPr="00AC6D18">
        <w:rPr>
          <w:rtl/>
        </w:rPr>
        <w:t>ر الحل</w:t>
      </w:r>
      <w:r w:rsidR="005C1773">
        <w:rPr>
          <w:rtl/>
        </w:rPr>
        <w:t>ّ</w:t>
      </w:r>
      <w:r w:rsidRPr="00AC6D18">
        <w:rPr>
          <w:rtl/>
        </w:rPr>
        <w:t>ي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والشرح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للفاضل المقداد</w:t>
      </w:r>
      <w:r w:rsidR="00095AA9">
        <w:rPr>
          <w:rtl/>
        </w:rPr>
        <w:t xml:space="preserve"> 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2755"/>
        <w:gridCol w:w="6430"/>
      </w:tblGrid>
      <w:tr w:rsidR="001B43F1" w:rsidTr="004266D6">
        <w:tc>
          <w:tcPr>
            <w:tcW w:w="1500" w:type="pct"/>
            <w:shd w:val="clear" w:color="auto" w:fill="auto"/>
          </w:tcPr>
          <w:p w:rsidR="001B43F1" w:rsidRDefault="001B43F1" w:rsidP="00687E9D">
            <w:pPr>
              <w:pStyle w:val="rfdVar"/>
              <w:rPr>
                <w:rtl/>
              </w:rPr>
            </w:pPr>
          </w:p>
        </w:tc>
        <w:tc>
          <w:tcPr>
            <w:tcW w:w="3500" w:type="pct"/>
            <w:shd w:val="clear" w:color="auto" w:fill="auto"/>
          </w:tcPr>
          <w:p w:rsidR="00451692" w:rsidRDefault="00451692" w:rsidP="004266D6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نسخة كتبت بقلم نسخي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كتبها محمد زمان بن الحاج محمد</w:t>
            </w:r>
            <w:r w:rsidR="00375CD3">
              <w:rPr>
                <w:rtl/>
              </w:rPr>
              <w:t xml:space="preserve"> </w:t>
            </w:r>
            <w:r w:rsidR="00375CD3">
              <w:rPr>
                <w:rtl/>
              </w:rPr>
              <w:br/>
            </w:r>
            <w:r w:rsidRPr="00AC6D18">
              <w:rPr>
                <w:rtl/>
              </w:rPr>
              <w:t>شفيع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ولوحظ على النسخة ختم واحد للمدرسة فقط</w:t>
            </w:r>
            <w:r w:rsidR="00095AA9">
              <w:rPr>
                <w:rtl/>
              </w:rPr>
              <w:t xml:space="preserve"> .</w:t>
            </w:r>
            <w:r w:rsidRPr="00AC6D18">
              <w:rPr>
                <w:rtl/>
              </w:rPr>
              <w:t xml:space="preserve"> كتبت</w:t>
            </w:r>
            <w:r w:rsidR="00375CD3">
              <w:rPr>
                <w:rtl/>
              </w:rPr>
              <w:t xml:space="preserve"> </w:t>
            </w:r>
            <w:r w:rsidR="00375CD3">
              <w:rPr>
                <w:rtl/>
              </w:rPr>
              <w:br/>
            </w:r>
            <w:r w:rsidRPr="00AC6D18">
              <w:rPr>
                <w:rtl/>
              </w:rPr>
              <w:t>العناوين والعلامات باللون الأحمر</w:t>
            </w:r>
            <w:r w:rsidR="00095AA9">
              <w:rPr>
                <w:rtl/>
              </w:rPr>
              <w:t xml:space="preserve"> .</w:t>
            </w:r>
            <w:r w:rsidRPr="00AC6D18">
              <w:rPr>
                <w:rtl/>
              </w:rPr>
              <w:t xml:space="preserve"> القطع</w:t>
            </w:r>
            <w:r>
              <w:rPr>
                <w:rtl/>
              </w:rPr>
              <w:t xml:space="preserve"> </w:t>
            </w:r>
            <w:r w:rsidRPr="00AC6D18">
              <w:rPr>
                <w:rtl/>
              </w:rPr>
              <w:t>5</w:t>
            </w:r>
            <w:r w:rsidR="005C5FDB">
              <w:rPr>
                <w:rtl/>
              </w:rPr>
              <w:t>/</w:t>
            </w:r>
            <w:r w:rsidRPr="00AC6D18">
              <w:rPr>
                <w:rtl/>
              </w:rPr>
              <w:t xml:space="preserve">18 </w:t>
            </w:r>
            <w:r>
              <w:rPr>
                <w:rtl/>
              </w:rPr>
              <w:t xml:space="preserve">× </w:t>
            </w:r>
            <w:r w:rsidRPr="00AC6D18">
              <w:rPr>
                <w:rtl/>
              </w:rPr>
              <w:t>5</w:t>
            </w:r>
            <w:r w:rsidR="005C5FDB">
              <w:rPr>
                <w:rtl/>
              </w:rPr>
              <w:t>/</w:t>
            </w:r>
            <w:r w:rsidRPr="00AC6D18">
              <w:rPr>
                <w:rtl/>
              </w:rPr>
              <w:t>11 سم</w:t>
            </w:r>
            <w:r w:rsidR="00095AA9">
              <w:rPr>
                <w:rtl/>
              </w:rPr>
              <w:t xml:space="preserve"> .</w:t>
            </w:r>
          </w:p>
          <w:p w:rsidR="001B43F1" w:rsidRDefault="00451692" w:rsidP="00687E9D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عدد السطور</w:t>
            </w:r>
            <w:r w:rsidR="007E0241">
              <w:rPr>
                <w:rtl/>
              </w:rPr>
              <w:t xml:space="preserve"> :</w:t>
            </w:r>
            <w:r w:rsidRPr="00AC6D18">
              <w:rPr>
                <w:rtl/>
              </w:rPr>
              <w:t xml:space="preserve"> 14</w:t>
            </w:r>
            <w:r w:rsidR="00095AA9">
              <w:rPr>
                <w:rtl/>
              </w:rPr>
              <w:t xml:space="preserve"> .</w:t>
            </w:r>
            <w:r w:rsidRPr="00AC6D18">
              <w:rPr>
                <w:rtl/>
              </w:rPr>
              <w:t xml:space="preserve"> 12</w:t>
            </w:r>
            <w:r>
              <w:rPr>
                <w:rtl/>
              </w:rPr>
              <w:t xml:space="preserve"> × </w:t>
            </w:r>
            <w:r w:rsidRPr="00AC6D18">
              <w:rPr>
                <w:rtl/>
              </w:rPr>
              <w:t>6 سم</w:t>
            </w:r>
            <w:r w:rsidR="00095AA9">
              <w:rPr>
                <w:rtl/>
              </w:rPr>
              <w:t xml:space="preserve"> .</w:t>
            </w:r>
          </w:p>
        </w:tc>
      </w:tr>
    </w:tbl>
    <w:p w:rsidR="000116FB" w:rsidRPr="00AC6D18" w:rsidRDefault="004266D6" w:rsidP="004266D6">
      <w:pPr>
        <w:pStyle w:val="rfdCenter"/>
        <w:rPr>
          <w:rtl/>
        </w:rPr>
      </w:pPr>
      <w:r>
        <w:sym w:font="Wingdings 2" w:char="F0F5"/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="005C1773">
        <w:rPr>
          <w:rtl/>
        </w:rPr>
        <w:t xml:space="preserve"> </w:t>
      </w:r>
      <w:r>
        <w:sym w:font="Wingdings 2" w:char="F0F5"/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="005C1773">
        <w:rPr>
          <w:rtl/>
        </w:rPr>
        <w:t xml:space="preserve"> </w:t>
      </w:r>
      <w:r>
        <w:sym w:font="Wingdings 2" w:char="F0F5"/>
      </w:r>
    </w:p>
    <w:p w:rsidR="004266D6" w:rsidRPr="004266D6" w:rsidRDefault="00AC6D18" w:rsidP="004266D6">
      <w:pPr>
        <w:rPr>
          <w:rtl/>
        </w:rPr>
      </w:pPr>
      <w:r w:rsidRPr="004266D6">
        <w:rPr>
          <w:rtl/>
        </w:rPr>
        <w:br w:type="page"/>
      </w:r>
    </w:p>
    <w:p w:rsidR="004266D6" w:rsidRPr="004266D6" w:rsidRDefault="004266D6" w:rsidP="004266D6">
      <w:pPr>
        <w:pStyle w:val="rfdPoemTini"/>
        <w:rPr>
          <w:rtl/>
        </w:rPr>
      </w:pPr>
    </w:p>
    <w:p w:rsidR="00AC6D18" w:rsidRPr="004266D6" w:rsidRDefault="00AC6D18" w:rsidP="004266D6">
      <w:pPr>
        <w:pStyle w:val="rfdCenterBold1"/>
        <w:rPr>
          <w:rtl/>
        </w:rPr>
      </w:pPr>
      <w:r w:rsidRPr="004266D6">
        <w:rPr>
          <w:rtl/>
        </w:rPr>
        <w:t>(</w:t>
      </w:r>
      <w:r w:rsidR="004266D6">
        <w:rPr>
          <w:rFonts w:hint="cs"/>
          <w:rtl/>
        </w:rPr>
        <w:t xml:space="preserve"> </w:t>
      </w:r>
      <w:r w:rsidRPr="004266D6">
        <w:rPr>
          <w:rtl/>
        </w:rPr>
        <w:t>402</w:t>
      </w:r>
      <w:r w:rsidR="004266D6">
        <w:rPr>
          <w:rFonts w:hint="cs"/>
          <w:rtl/>
        </w:rPr>
        <w:t xml:space="preserve"> </w:t>
      </w:r>
      <w:r w:rsidRPr="004266D6">
        <w:rPr>
          <w:rtl/>
        </w:rPr>
        <w:t>)</w:t>
      </w:r>
    </w:p>
    <w:p w:rsidR="00AC6D18" w:rsidRPr="00451692" w:rsidRDefault="00AC6D18" w:rsidP="00AC6D18">
      <w:pPr>
        <w:rPr>
          <w:rStyle w:val="rfdBold2"/>
          <w:rtl/>
        </w:rPr>
      </w:pPr>
      <w:r w:rsidRPr="00451692">
        <w:rPr>
          <w:rStyle w:val="rfdBold2"/>
          <w:rtl/>
        </w:rPr>
        <w:t>النقود والردود = شرح المختصر</w:t>
      </w:r>
      <w:r w:rsidR="00095AA9">
        <w:rPr>
          <w:rStyle w:val="rfdBold2"/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 xml:space="preserve">الأصل لابن الحاجب عثمان بن عمر </w:t>
      </w:r>
      <w:r w:rsidR="00773F9D">
        <w:rPr>
          <w:rtl/>
        </w:rPr>
        <w:t>(</w:t>
      </w:r>
      <w:r w:rsidR="004266D6">
        <w:rPr>
          <w:rFonts w:hint="cs"/>
          <w:rtl/>
        </w:rPr>
        <w:t xml:space="preserve"> </w:t>
      </w:r>
      <w:r w:rsidRPr="00AC6D18">
        <w:rPr>
          <w:rtl/>
        </w:rPr>
        <w:t>646 ه</w:t>
      </w:r>
      <w:r w:rsidR="00C712DE">
        <w:rPr>
          <w:rtl/>
        </w:rPr>
        <w:t>ـ</w:t>
      </w:r>
      <w:r w:rsidR="004266D6">
        <w:rPr>
          <w:rFonts w:hint="cs"/>
          <w:rtl/>
        </w:rPr>
        <w:t xml:space="preserve"> </w:t>
      </w:r>
      <w:r w:rsidR="00773F9D">
        <w:rPr>
          <w:rtl/>
        </w:rPr>
        <w:t>)</w:t>
      </w:r>
      <w:r w:rsidRPr="00AC6D18">
        <w:rPr>
          <w:rtl/>
        </w:rPr>
        <w:t xml:space="preserve"> والشرح للشيخ أكمل الدين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 xml:space="preserve">محمد بن محمود البابرقي الحنفي </w:t>
      </w:r>
      <w:r w:rsidR="00773F9D">
        <w:rPr>
          <w:rtl/>
        </w:rPr>
        <w:t>(</w:t>
      </w:r>
      <w:r w:rsidR="004266D6">
        <w:rPr>
          <w:rFonts w:hint="cs"/>
          <w:rtl/>
        </w:rPr>
        <w:t xml:space="preserve"> </w:t>
      </w:r>
      <w:r w:rsidRPr="00AC6D18">
        <w:rPr>
          <w:rtl/>
        </w:rPr>
        <w:t>876 ه</w:t>
      </w:r>
      <w:r w:rsidR="00C712DE">
        <w:rPr>
          <w:rtl/>
        </w:rPr>
        <w:t>ـ</w:t>
      </w:r>
      <w:r w:rsidR="004266D6">
        <w:rPr>
          <w:rFonts w:hint="cs"/>
          <w:rtl/>
        </w:rPr>
        <w:t xml:space="preserve"> </w:t>
      </w:r>
      <w:r w:rsidR="00773F9D">
        <w:rPr>
          <w:rtl/>
        </w:rPr>
        <w:t>)</w:t>
      </w:r>
      <w:r w:rsidR="00095AA9">
        <w:rPr>
          <w:rtl/>
        </w:rPr>
        <w:t xml:space="preserve"> .</w:t>
      </w:r>
    </w:p>
    <w:p w:rsidR="00451692" w:rsidRDefault="00AC6D18" w:rsidP="00AC6D18">
      <w:pPr>
        <w:rPr>
          <w:rtl/>
        </w:rPr>
      </w:pPr>
      <w:r w:rsidRPr="00AC6D18">
        <w:rPr>
          <w:rtl/>
        </w:rPr>
        <w:t>كتاب في أ</w:t>
      </w:r>
      <w:r w:rsidR="00C712DE">
        <w:rPr>
          <w:rtl/>
        </w:rPr>
        <w:t>ُ</w:t>
      </w:r>
      <w:r w:rsidRPr="00AC6D18">
        <w:rPr>
          <w:rtl/>
        </w:rPr>
        <w:t>صول الفقه وشرح على مختصر منتهى السؤال والآل للشيخ جمال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الدين أبو عمرو بن الحاجب فرغ من تأليف</w:t>
      </w:r>
      <w:r w:rsidR="00451692">
        <w:rPr>
          <w:rtl/>
        </w:rPr>
        <w:t xml:space="preserve"> هذا الشرح في النصف من شو</w:t>
      </w:r>
      <w:r w:rsidR="00C712DE">
        <w:rPr>
          <w:rtl/>
        </w:rPr>
        <w:t>ّ</w:t>
      </w:r>
      <w:r w:rsidR="00451692">
        <w:rPr>
          <w:rtl/>
        </w:rPr>
        <w:t xml:space="preserve">ال سنة </w:t>
      </w:r>
      <w:r w:rsidR="00C712DE">
        <w:rPr>
          <w:rtl/>
        </w:rPr>
        <w:br/>
      </w:r>
      <w:r w:rsidR="00451692">
        <w:rPr>
          <w:rtl/>
        </w:rPr>
        <w:t>762 هـ</w:t>
      </w:r>
      <w:r w:rsidR="00095AA9">
        <w:rPr>
          <w:rtl/>
        </w:rPr>
        <w:t xml:space="preserve"> 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2755"/>
        <w:gridCol w:w="6430"/>
      </w:tblGrid>
      <w:tr w:rsidR="00451692" w:rsidTr="00343679">
        <w:tc>
          <w:tcPr>
            <w:tcW w:w="1500" w:type="pct"/>
            <w:shd w:val="clear" w:color="auto" w:fill="auto"/>
          </w:tcPr>
          <w:p w:rsidR="00451692" w:rsidRDefault="00451692" w:rsidP="00687E9D">
            <w:pPr>
              <w:pStyle w:val="rfdVar"/>
              <w:rPr>
                <w:rtl/>
              </w:rPr>
            </w:pPr>
          </w:p>
        </w:tc>
        <w:tc>
          <w:tcPr>
            <w:tcW w:w="3500" w:type="pct"/>
            <w:shd w:val="clear" w:color="auto" w:fill="auto"/>
          </w:tcPr>
          <w:p w:rsidR="00451692" w:rsidRDefault="00451692" w:rsidP="00687E9D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نسخة كتبت بقلم نسخي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وه</w:t>
            </w:r>
            <w:r>
              <w:rPr>
                <w:rtl/>
              </w:rPr>
              <w:t>ي من موقوفات المدرسة السميعية</w:t>
            </w:r>
            <w:r w:rsidR="007E0241">
              <w:rPr>
                <w:rtl/>
              </w:rPr>
              <w:t xml:space="preserve"> ،</w:t>
            </w:r>
            <w:r w:rsidR="00C712DE">
              <w:rPr>
                <w:rtl/>
              </w:rPr>
              <w:t xml:space="preserve"> </w:t>
            </w:r>
            <w:r w:rsidR="00C712DE">
              <w:rPr>
                <w:rtl/>
              </w:rPr>
              <w:br/>
            </w:r>
            <w:r w:rsidRPr="00AC6D18">
              <w:rPr>
                <w:rtl/>
              </w:rPr>
              <w:t>كتبت العناوين والعلامات بالشنجرف</w:t>
            </w:r>
            <w:r w:rsidR="00095AA9">
              <w:rPr>
                <w:rtl/>
              </w:rPr>
              <w:t xml:space="preserve"> .</w:t>
            </w:r>
            <w:r>
              <w:rPr>
                <w:rtl/>
              </w:rPr>
              <w:t xml:space="preserve"> القطع</w:t>
            </w:r>
            <w:r w:rsidR="007E0241">
              <w:rPr>
                <w:rtl/>
              </w:rPr>
              <w:t xml:space="preserve"> :</w:t>
            </w:r>
            <w:r>
              <w:rPr>
                <w:rtl/>
              </w:rPr>
              <w:t xml:space="preserve"> رحلي</w:t>
            </w:r>
            <w:r w:rsidR="00095AA9">
              <w:rPr>
                <w:rtl/>
              </w:rPr>
              <w:t xml:space="preserve"> .</w:t>
            </w:r>
            <w:r>
              <w:rPr>
                <w:rtl/>
              </w:rPr>
              <w:t xml:space="preserve"> الورق</w:t>
            </w:r>
            <w:r w:rsidR="007E0241">
              <w:rPr>
                <w:rtl/>
              </w:rPr>
              <w:t xml:space="preserve"> :</w:t>
            </w:r>
            <w:r>
              <w:rPr>
                <w:rtl/>
              </w:rPr>
              <w:t xml:space="preserve"> </w:t>
            </w:r>
            <w:r w:rsidR="00C712DE">
              <w:rPr>
                <w:rtl/>
              </w:rPr>
              <w:br/>
            </w:r>
            <w:r>
              <w:rPr>
                <w:rtl/>
              </w:rPr>
              <w:t>485</w:t>
            </w:r>
            <w:r w:rsidR="00095AA9">
              <w:rPr>
                <w:rtl/>
              </w:rPr>
              <w:t xml:space="preserve"> .</w:t>
            </w:r>
          </w:p>
          <w:p w:rsidR="00451692" w:rsidRDefault="00451692" w:rsidP="00343679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عدد السطور</w:t>
            </w:r>
            <w:r w:rsidR="007E0241">
              <w:rPr>
                <w:rtl/>
              </w:rPr>
              <w:t xml:space="preserve"> :</w:t>
            </w:r>
            <w:r w:rsidRPr="00AC6D18">
              <w:rPr>
                <w:rtl/>
              </w:rPr>
              <w:t xml:space="preserve"> 31</w:t>
            </w:r>
            <w:r w:rsidR="00095AA9">
              <w:rPr>
                <w:rtl/>
              </w:rPr>
              <w:t xml:space="preserve"> .</w:t>
            </w:r>
            <w:r>
              <w:rPr>
                <w:rtl/>
              </w:rPr>
              <w:t xml:space="preserve"> </w:t>
            </w:r>
            <w:r w:rsidRPr="00AC6D18">
              <w:rPr>
                <w:rtl/>
              </w:rPr>
              <w:t>5</w:t>
            </w:r>
            <w:r w:rsidR="005C5FDB">
              <w:rPr>
                <w:rtl/>
              </w:rPr>
              <w:t>/</w:t>
            </w:r>
            <w:r w:rsidRPr="00AC6D18">
              <w:rPr>
                <w:rtl/>
              </w:rPr>
              <w:t xml:space="preserve">22 </w:t>
            </w:r>
            <w:r>
              <w:rPr>
                <w:rtl/>
              </w:rPr>
              <w:t xml:space="preserve">× </w:t>
            </w:r>
            <w:r w:rsidRPr="00AC6D18">
              <w:rPr>
                <w:rtl/>
              </w:rPr>
              <w:t>5</w:t>
            </w:r>
            <w:r w:rsidR="005C5FDB">
              <w:rPr>
                <w:rtl/>
              </w:rPr>
              <w:t>/</w:t>
            </w:r>
            <w:r w:rsidRPr="00AC6D18">
              <w:rPr>
                <w:rtl/>
              </w:rPr>
              <w:t>10 سم</w:t>
            </w:r>
            <w:r w:rsidR="00095AA9">
              <w:rPr>
                <w:rtl/>
              </w:rPr>
              <w:t xml:space="preserve"> .</w:t>
            </w:r>
          </w:p>
        </w:tc>
      </w:tr>
    </w:tbl>
    <w:p w:rsidR="00AC6D18" w:rsidRPr="00343679" w:rsidRDefault="00AC6D18" w:rsidP="00343679">
      <w:pPr>
        <w:pStyle w:val="rfdCenterBold1"/>
        <w:rPr>
          <w:rtl/>
        </w:rPr>
      </w:pPr>
      <w:r w:rsidRPr="00343679">
        <w:rPr>
          <w:rtl/>
        </w:rPr>
        <w:t>(</w:t>
      </w:r>
      <w:r w:rsidR="00343679">
        <w:rPr>
          <w:rFonts w:hint="cs"/>
          <w:rtl/>
        </w:rPr>
        <w:t xml:space="preserve"> </w:t>
      </w:r>
      <w:r w:rsidRPr="00343679">
        <w:rPr>
          <w:rtl/>
        </w:rPr>
        <w:t>403</w:t>
      </w:r>
      <w:r w:rsidR="00343679">
        <w:rPr>
          <w:rFonts w:hint="cs"/>
          <w:rtl/>
        </w:rPr>
        <w:t xml:space="preserve"> </w:t>
      </w:r>
      <w:r w:rsidRPr="00343679">
        <w:rPr>
          <w:rtl/>
        </w:rPr>
        <w:t>)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429"/>
        <w:gridCol w:w="2756"/>
      </w:tblGrid>
      <w:tr w:rsidR="00343679" w:rsidTr="00343679">
        <w:tc>
          <w:tcPr>
            <w:tcW w:w="3500" w:type="pct"/>
            <w:shd w:val="clear" w:color="auto" w:fill="auto"/>
            <w:tcMar>
              <w:left w:w="0" w:type="dxa"/>
              <w:right w:w="0" w:type="dxa"/>
            </w:tcMar>
          </w:tcPr>
          <w:p w:rsidR="00343679" w:rsidRPr="009E5D8A" w:rsidRDefault="00343679" w:rsidP="00343679">
            <w:pPr>
              <w:rPr>
                <w:rStyle w:val="rfdBold2"/>
                <w:rtl/>
              </w:rPr>
            </w:pPr>
            <w:r w:rsidRPr="00451692">
              <w:rPr>
                <w:rStyle w:val="rfdBold2"/>
                <w:rtl/>
              </w:rPr>
              <w:t>النهاية في الفقه</w:t>
            </w:r>
            <w:r w:rsidR="00095AA9">
              <w:rPr>
                <w:rStyle w:val="rfdBold2"/>
                <w:rtl/>
              </w:rPr>
              <w:t xml:space="preserve"> .</w:t>
            </w:r>
          </w:p>
        </w:tc>
        <w:tc>
          <w:tcPr>
            <w:tcW w:w="1500" w:type="pct"/>
            <w:shd w:val="clear" w:color="auto" w:fill="auto"/>
            <w:tcMar>
              <w:left w:w="0" w:type="dxa"/>
              <w:right w:w="0" w:type="dxa"/>
            </w:tcMar>
          </w:tcPr>
          <w:p w:rsidR="00343679" w:rsidRDefault="00343679" w:rsidP="00343679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فقه : عربي</w:t>
            </w:r>
            <w:r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AC6D18" w:rsidRPr="00AC6D18" w:rsidRDefault="00AC6D18" w:rsidP="00AC6D18">
      <w:pPr>
        <w:rPr>
          <w:rtl/>
        </w:rPr>
      </w:pPr>
      <w:r w:rsidRPr="00AC6D18">
        <w:rPr>
          <w:rtl/>
        </w:rPr>
        <w:t xml:space="preserve">لشيخ الطائفة أبي جعفر محمد بن الحسن بن علي الطوسي </w:t>
      </w:r>
      <w:r w:rsidR="00773F9D">
        <w:rPr>
          <w:rtl/>
        </w:rPr>
        <w:t>(</w:t>
      </w:r>
      <w:r w:rsidR="00343679">
        <w:rPr>
          <w:rFonts w:hint="cs"/>
          <w:rtl/>
        </w:rPr>
        <w:t xml:space="preserve"> </w:t>
      </w:r>
      <w:r w:rsidRPr="00AC6D18">
        <w:rPr>
          <w:rtl/>
        </w:rPr>
        <w:t>460 ه</w:t>
      </w:r>
      <w:r w:rsidR="00C712DE">
        <w:rPr>
          <w:rtl/>
        </w:rPr>
        <w:t>ـ</w:t>
      </w:r>
      <w:r w:rsidR="00343679">
        <w:rPr>
          <w:rFonts w:hint="cs"/>
          <w:rtl/>
        </w:rPr>
        <w:t xml:space="preserve"> </w:t>
      </w:r>
      <w:r w:rsidR="00773F9D">
        <w:rPr>
          <w:rtl/>
        </w:rPr>
        <w:t>)</w:t>
      </w:r>
      <w:r w:rsidR="00095AA9">
        <w:rPr>
          <w:rtl/>
        </w:rPr>
        <w:t xml:space="preserve"> 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2755"/>
        <w:gridCol w:w="6430"/>
      </w:tblGrid>
      <w:tr w:rsidR="001B43F1" w:rsidTr="00343679">
        <w:tc>
          <w:tcPr>
            <w:tcW w:w="1500" w:type="pct"/>
            <w:shd w:val="clear" w:color="auto" w:fill="auto"/>
          </w:tcPr>
          <w:p w:rsidR="001B43F1" w:rsidRDefault="001B43F1" w:rsidP="00687E9D">
            <w:pPr>
              <w:pStyle w:val="rfdVar"/>
              <w:rPr>
                <w:rtl/>
              </w:rPr>
            </w:pPr>
          </w:p>
        </w:tc>
        <w:tc>
          <w:tcPr>
            <w:tcW w:w="3500" w:type="pct"/>
            <w:shd w:val="clear" w:color="auto" w:fill="auto"/>
          </w:tcPr>
          <w:p w:rsidR="001B43F1" w:rsidRDefault="00451692" w:rsidP="00687E9D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نسخة قديمة كتبت بقلم نسخي معرب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كتبها أبو جعفر يحيى</w:t>
            </w:r>
            <w:r w:rsidR="00375CD3">
              <w:rPr>
                <w:rtl/>
              </w:rPr>
              <w:t xml:space="preserve"> </w:t>
            </w:r>
            <w:r w:rsidR="00375CD3">
              <w:rPr>
                <w:rtl/>
              </w:rPr>
              <w:br/>
            </w:r>
            <w:r w:rsidRPr="00AC6D18">
              <w:rPr>
                <w:rtl/>
              </w:rPr>
              <w:t>ابن أحمد بن الحسين الحل</w:t>
            </w:r>
            <w:r w:rsidR="00C712DE">
              <w:rPr>
                <w:rtl/>
              </w:rPr>
              <w:t>ّ</w:t>
            </w:r>
            <w:r w:rsidRPr="00AC6D18">
              <w:rPr>
                <w:rtl/>
              </w:rPr>
              <w:t>ي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كأن</w:t>
            </w:r>
            <w:r w:rsidR="00C712DE">
              <w:rPr>
                <w:rtl/>
              </w:rPr>
              <w:t>ّ</w:t>
            </w:r>
            <w:r w:rsidRPr="00AC6D18">
              <w:rPr>
                <w:rtl/>
              </w:rPr>
              <w:t>ها نسخت سنة 585 ه</w:t>
            </w:r>
            <w:r w:rsidR="00C712DE">
              <w:rPr>
                <w:rtl/>
              </w:rPr>
              <w:t>ـ</w:t>
            </w:r>
            <w:r w:rsidR="00095AA9">
              <w:rPr>
                <w:rtl/>
              </w:rPr>
              <w:t xml:space="preserve"> .</w:t>
            </w:r>
            <w:r w:rsidRPr="00AC6D18">
              <w:rPr>
                <w:rtl/>
              </w:rPr>
              <w:t xml:space="preserve"> وقد قرئت</w:t>
            </w:r>
            <w:r w:rsidR="00375CD3">
              <w:rPr>
                <w:rtl/>
              </w:rPr>
              <w:t xml:space="preserve"> </w:t>
            </w:r>
            <w:r w:rsidR="00375CD3">
              <w:rPr>
                <w:rtl/>
              </w:rPr>
              <w:br/>
            </w:r>
            <w:r w:rsidRPr="00AC6D18">
              <w:rPr>
                <w:rtl/>
              </w:rPr>
              <w:t>على محمد بن يحيى بن أحمد بن يحيى بن الحسن بن سعيد الحل</w:t>
            </w:r>
            <w:r w:rsidR="00C712DE">
              <w:rPr>
                <w:rtl/>
              </w:rPr>
              <w:t>ّ</w:t>
            </w:r>
            <w:r w:rsidRPr="00AC6D18">
              <w:rPr>
                <w:rtl/>
              </w:rPr>
              <w:t>ي</w:t>
            </w:r>
            <w:r w:rsidR="00375CD3">
              <w:rPr>
                <w:rtl/>
              </w:rPr>
              <w:t xml:space="preserve"> </w:t>
            </w:r>
            <w:r w:rsidR="00375CD3">
              <w:rPr>
                <w:rtl/>
              </w:rPr>
              <w:br/>
            </w:r>
            <w:r w:rsidRPr="00AC6D18">
              <w:rPr>
                <w:rtl/>
              </w:rPr>
              <w:t>وصح</w:t>
            </w:r>
            <w:r w:rsidR="00C712DE">
              <w:rPr>
                <w:rtl/>
              </w:rPr>
              <w:t>ّ</w:t>
            </w:r>
            <w:r w:rsidRPr="00AC6D18">
              <w:rPr>
                <w:rtl/>
              </w:rPr>
              <w:t>حها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وعلى الصفحة الأ</w:t>
            </w:r>
            <w:r w:rsidR="00C712DE">
              <w:rPr>
                <w:rtl/>
              </w:rPr>
              <w:t>ُ</w:t>
            </w:r>
            <w:r w:rsidRPr="00AC6D18">
              <w:rPr>
                <w:rtl/>
              </w:rPr>
              <w:t>ولى من الجزء الثاني تمل</w:t>
            </w:r>
            <w:r w:rsidR="00C712DE">
              <w:rPr>
                <w:rtl/>
              </w:rPr>
              <w:t>ّ</w:t>
            </w:r>
            <w:r w:rsidRPr="00AC6D18">
              <w:rPr>
                <w:rtl/>
              </w:rPr>
              <w:t>ك م</w:t>
            </w:r>
            <w:r w:rsidR="00C712DE">
              <w:rPr>
                <w:rtl/>
              </w:rPr>
              <w:t>َ</w:t>
            </w:r>
            <w:r w:rsidRPr="00AC6D18">
              <w:rPr>
                <w:rtl/>
              </w:rPr>
              <w:t>ح</w:t>
            </w:r>
            <w:r w:rsidR="00C712DE">
              <w:rPr>
                <w:rtl/>
              </w:rPr>
              <w:t>َ</w:t>
            </w:r>
            <w:r w:rsidRPr="00AC6D18">
              <w:rPr>
                <w:rtl/>
              </w:rPr>
              <w:t>وا اسم</w:t>
            </w:r>
            <w:r w:rsidR="00375CD3">
              <w:rPr>
                <w:rtl/>
              </w:rPr>
              <w:t xml:space="preserve"> </w:t>
            </w:r>
            <w:r w:rsidR="00375CD3">
              <w:rPr>
                <w:rtl/>
              </w:rPr>
              <w:br/>
            </w:r>
            <w:r w:rsidRPr="00AC6D18">
              <w:rPr>
                <w:rtl/>
              </w:rPr>
              <w:t>صاحبه وكنيته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وتاريخ التمل</w:t>
            </w:r>
            <w:r w:rsidR="00C712DE">
              <w:rPr>
                <w:rtl/>
              </w:rPr>
              <w:t>ّ</w:t>
            </w:r>
            <w:r w:rsidRPr="00AC6D18">
              <w:rPr>
                <w:rtl/>
              </w:rPr>
              <w:t>ك ربيع الأول سنة 666 ه</w:t>
            </w:r>
            <w:r w:rsidR="00C712DE">
              <w:rPr>
                <w:rtl/>
              </w:rPr>
              <w:t>ـ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وعلى</w:t>
            </w:r>
            <w:r w:rsidR="00375CD3">
              <w:rPr>
                <w:rtl/>
              </w:rPr>
              <w:t xml:space="preserve"> </w:t>
            </w:r>
            <w:r w:rsidR="00375CD3">
              <w:rPr>
                <w:rtl/>
              </w:rPr>
              <w:br/>
            </w:r>
            <w:r w:rsidRPr="00AC6D18">
              <w:rPr>
                <w:rtl/>
              </w:rPr>
              <w:t>صفحته الأ</w:t>
            </w:r>
            <w:r w:rsidR="00C712DE">
              <w:rPr>
                <w:rtl/>
              </w:rPr>
              <w:t>ُ</w:t>
            </w:r>
            <w:r w:rsidRPr="00AC6D18">
              <w:rPr>
                <w:rtl/>
              </w:rPr>
              <w:t>خرى تاريخ ولادة أحمد بن النعمان بن أحمد كانت</w:t>
            </w:r>
            <w:r w:rsidR="00375CD3">
              <w:rPr>
                <w:rtl/>
              </w:rPr>
              <w:t xml:space="preserve"> </w:t>
            </w:r>
            <w:r w:rsidR="00375CD3">
              <w:rPr>
                <w:rtl/>
              </w:rPr>
              <w:br/>
            </w:r>
            <w:r w:rsidRPr="00AC6D18">
              <w:rPr>
                <w:rtl/>
              </w:rPr>
              <w:t>ولادته مع طلوع شمس يوم الثلاثاء النصف من جمادى الأ</w:t>
            </w:r>
            <w:r w:rsidR="00C712DE">
              <w:rPr>
                <w:rtl/>
              </w:rPr>
              <w:t>ُ</w:t>
            </w:r>
            <w:r w:rsidRPr="00AC6D18">
              <w:rPr>
                <w:rtl/>
              </w:rPr>
              <w:t>ولى سنة</w:t>
            </w:r>
            <w:r w:rsidR="00375CD3">
              <w:rPr>
                <w:rtl/>
              </w:rPr>
              <w:t xml:space="preserve"> </w:t>
            </w:r>
            <w:r w:rsidR="00375CD3">
              <w:rPr>
                <w:rtl/>
              </w:rPr>
              <w:br/>
            </w:r>
            <w:r w:rsidRPr="00AC6D18">
              <w:rPr>
                <w:rtl/>
              </w:rPr>
              <w:t>740 ه</w:t>
            </w:r>
            <w:r w:rsidR="00C712DE">
              <w:rPr>
                <w:rtl/>
              </w:rPr>
              <w:t>ـ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وتاريخ ولادة الحسن بن علي بن أحمد يوم الثلاثاء الرابع</w:t>
            </w:r>
            <w:r w:rsidR="00375CD3">
              <w:rPr>
                <w:rtl/>
              </w:rPr>
              <w:t xml:space="preserve"> </w:t>
            </w:r>
            <w:r w:rsidR="00375CD3">
              <w:rPr>
                <w:rtl/>
              </w:rPr>
              <w:br/>
            </w:r>
            <w:r w:rsidRPr="00AC6D18">
              <w:rPr>
                <w:rtl/>
              </w:rPr>
              <w:t>من شهر رمضان سنة 801 ه</w:t>
            </w:r>
            <w:r w:rsidR="00C712DE">
              <w:rPr>
                <w:rtl/>
              </w:rPr>
              <w:t>ـ</w:t>
            </w:r>
            <w:r w:rsidRPr="00AC6D18">
              <w:rPr>
                <w:rtl/>
              </w:rPr>
              <w:t xml:space="preserve"> وقد أ</w:t>
            </w:r>
            <w:r w:rsidR="00C712DE">
              <w:rPr>
                <w:rtl/>
              </w:rPr>
              <w:t>ُ</w:t>
            </w:r>
            <w:r w:rsidRPr="00AC6D18">
              <w:rPr>
                <w:rtl/>
              </w:rPr>
              <w:t>صلحت الخاتون خطوط جملة</w:t>
            </w:r>
            <w:r w:rsidR="00C712DE">
              <w:rPr>
                <w:rtl/>
              </w:rPr>
              <w:t xml:space="preserve"> </w:t>
            </w:r>
            <w:r w:rsidR="00C712DE">
              <w:rPr>
                <w:rtl/>
              </w:rPr>
              <w:br/>
            </w:r>
          </w:p>
        </w:tc>
      </w:tr>
    </w:tbl>
    <w:p w:rsidR="00441FBA" w:rsidRDefault="00441FBA" w:rsidP="00AC6D18">
      <w:pPr>
        <w:rPr>
          <w:rtl/>
        </w:rPr>
        <w:sectPr w:rsidR="00441FBA" w:rsidSect="00107863">
          <w:headerReference w:type="even" r:id="rId222"/>
          <w:headerReference w:type="default" r:id="rId223"/>
          <w:headerReference w:type="first" r:id="rId224"/>
          <w:type w:val="continuous"/>
          <w:pgSz w:w="11907" w:h="16840" w:code="9"/>
          <w:pgMar w:top="1247" w:right="1361" w:bottom="1247" w:left="1361" w:header="720" w:footer="720" w:gutter="0"/>
          <w:cols w:space="720"/>
          <w:titlePg/>
          <w:bidi/>
          <w:rtlGutter/>
          <w:docGrid w:linePitch="360"/>
        </w:sectPr>
      </w:pPr>
    </w:p>
    <w:p w:rsidR="00451692" w:rsidRDefault="00AC6D18" w:rsidP="00AC6D18">
      <w:pPr>
        <w:rPr>
          <w:rtl/>
        </w:rPr>
      </w:pPr>
      <w:r>
        <w:rPr>
          <w:rtl/>
        </w:rPr>
        <w:lastRenderedPageBreak/>
        <w:br w:type="page"/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2755"/>
        <w:gridCol w:w="6430"/>
      </w:tblGrid>
      <w:tr w:rsidR="00451692" w:rsidTr="00343679">
        <w:tc>
          <w:tcPr>
            <w:tcW w:w="1500" w:type="pct"/>
            <w:shd w:val="clear" w:color="auto" w:fill="auto"/>
          </w:tcPr>
          <w:p w:rsidR="00451692" w:rsidRDefault="00451692" w:rsidP="00687E9D">
            <w:pPr>
              <w:pStyle w:val="rfdVar"/>
              <w:rPr>
                <w:rtl/>
              </w:rPr>
            </w:pPr>
          </w:p>
        </w:tc>
        <w:tc>
          <w:tcPr>
            <w:tcW w:w="3500" w:type="pct"/>
            <w:shd w:val="clear" w:color="auto" w:fill="auto"/>
          </w:tcPr>
          <w:p w:rsidR="00451692" w:rsidRPr="00AC6D18" w:rsidRDefault="00451692" w:rsidP="00687E9D">
            <w:pPr>
              <w:pStyle w:val="rfdVar0"/>
              <w:rPr>
                <w:rtl/>
              </w:rPr>
            </w:pPr>
            <w:r w:rsidRPr="00AC6D18">
              <w:rPr>
                <w:rtl/>
              </w:rPr>
              <w:t>من صفحاتها الأ</w:t>
            </w:r>
            <w:r w:rsidR="00C712DE">
              <w:rPr>
                <w:rtl/>
              </w:rPr>
              <w:t>ُ</w:t>
            </w:r>
            <w:r w:rsidRPr="00AC6D18">
              <w:rPr>
                <w:rtl/>
              </w:rPr>
              <w:t>ولى والأخيرة</w:t>
            </w:r>
            <w:r w:rsidR="00095AA9">
              <w:rPr>
                <w:rtl/>
              </w:rPr>
              <w:t xml:space="preserve"> .</w:t>
            </w:r>
            <w:r w:rsidRPr="00AC6D18">
              <w:rPr>
                <w:rtl/>
              </w:rPr>
              <w:t xml:space="preserve"> النسخة مقروءة ومصح</w:t>
            </w:r>
            <w:r w:rsidR="00C712DE">
              <w:rPr>
                <w:rtl/>
              </w:rPr>
              <w:t>ّ</w:t>
            </w:r>
            <w:r w:rsidRPr="00AC6D18">
              <w:rPr>
                <w:rtl/>
              </w:rPr>
              <w:t>حة وعلى</w:t>
            </w:r>
            <w:r w:rsidR="00375CD3">
              <w:rPr>
                <w:rtl/>
              </w:rPr>
              <w:t xml:space="preserve"> </w:t>
            </w:r>
            <w:r w:rsidR="00375CD3">
              <w:rPr>
                <w:rtl/>
              </w:rPr>
              <w:br/>
            </w:r>
            <w:r w:rsidRPr="00AC6D18">
              <w:rPr>
                <w:rtl/>
              </w:rPr>
              <w:t>هامش كثير من الصفحات</w:t>
            </w:r>
            <w:r w:rsidR="007E0241">
              <w:rPr>
                <w:rtl/>
              </w:rPr>
              <w:t xml:space="preserve"> :</w:t>
            </w:r>
            <w:r w:rsidRPr="00AC6D18">
              <w:rPr>
                <w:rtl/>
              </w:rPr>
              <w:t xml:space="preserve"> </w:t>
            </w:r>
            <w:r w:rsidR="00AB3A9F" w:rsidRPr="00AC6D18">
              <w:rPr>
                <w:rtl/>
              </w:rPr>
              <w:t>«</w:t>
            </w:r>
            <w:r w:rsidR="00343679">
              <w:rPr>
                <w:rFonts w:hint="cs"/>
                <w:rtl/>
              </w:rPr>
              <w:t xml:space="preserve"> </w:t>
            </w:r>
            <w:r w:rsidRPr="00AC6D18">
              <w:rPr>
                <w:rtl/>
              </w:rPr>
              <w:t>بلغ قراءة أي</w:t>
            </w:r>
            <w:r w:rsidR="00C712DE">
              <w:rPr>
                <w:rtl/>
              </w:rPr>
              <w:t>ّ</w:t>
            </w:r>
            <w:r w:rsidRPr="00AC6D18">
              <w:rPr>
                <w:rtl/>
              </w:rPr>
              <w:t>ده الله</w:t>
            </w:r>
            <w:r w:rsidR="00343679">
              <w:rPr>
                <w:rFonts w:hint="cs"/>
                <w:rtl/>
              </w:rPr>
              <w:t xml:space="preserve"> </w:t>
            </w:r>
            <w:r w:rsidR="00AB3A9F" w:rsidRPr="00AC6D18">
              <w:rPr>
                <w:rtl/>
              </w:rPr>
              <w:t>»</w:t>
            </w:r>
            <w:r w:rsidR="00095AA9">
              <w:rPr>
                <w:rtl/>
              </w:rPr>
              <w:t xml:space="preserve"> .</w:t>
            </w:r>
            <w:r w:rsidRPr="00AC6D18">
              <w:rPr>
                <w:rtl/>
              </w:rPr>
              <w:t xml:space="preserve"> أوقفها الميرزا</w:t>
            </w:r>
            <w:r w:rsidR="00375CD3">
              <w:rPr>
                <w:rtl/>
              </w:rPr>
              <w:t xml:space="preserve"> </w:t>
            </w:r>
            <w:r w:rsidR="00375CD3">
              <w:rPr>
                <w:rtl/>
              </w:rPr>
              <w:br/>
            </w:r>
            <w:r w:rsidRPr="00AC6D18">
              <w:rPr>
                <w:rtl/>
              </w:rPr>
              <w:t>بابا السبزواري على هذه المدرسة في محر</w:t>
            </w:r>
            <w:r w:rsidR="00C712DE">
              <w:rPr>
                <w:rtl/>
              </w:rPr>
              <w:t>ّ</w:t>
            </w:r>
            <w:r w:rsidRPr="00AC6D18">
              <w:rPr>
                <w:rtl/>
              </w:rPr>
              <w:t>م سنة 1297 ه</w:t>
            </w:r>
            <w:r w:rsidR="00C712DE">
              <w:rPr>
                <w:rtl/>
              </w:rPr>
              <w:t>ـ</w:t>
            </w:r>
            <w:r w:rsidR="00095AA9">
              <w:rPr>
                <w:rtl/>
              </w:rPr>
              <w:t xml:space="preserve"> .</w:t>
            </w:r>
            <w:r w:rsidRPr="00AC6D18">
              <w:rPr>
                <w:rtl/>
              </w:rPr>
              <w:t xml:space="preserve"> القطع</w:t>
            </w:r>
            <w:r w:rsidR="007E0241">
              <w:rPr>
                <w:rtl/>
              </w:rPr>
              <w:t xml:space="preserve"> :</w:t>
            </w:r>
            <w:r w:rsidR="00375CD3">
              <w:rPr>
                <w:rtl/>
              </w:rPr>
              <w:t xml:space="preserve"> </w:t>
            </w:r>
            <w:r w:rsidR="00375CD3">
              <w:rPr>
                <w:rtl/>
              </w:rPr>
              <w:br/>
            </w:r>
            <w:r w:rsidRPr="00AC6D18">
              <w:rPr>
                <w:rtl/>
              </w:rPr>
              <w:t>وزيري</w:t>
            </w:r>
            <w:r w:rsidR="00095AA9">
              <w:rPr>
                <w:rtl/>
              </w:rPr>
              <w:t xml:space="preserve"> .</w:t>
            </w:r>
          </w:p>
          <w:p w:rsidR="00451692" w:rsidRDefault="00451692" w:rsidP="00343679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عدد السطور</w:t>
            </w:r>
            <w:r w:rsidR="007E0241">
              <w:rPr>
                <w:rtl/>
              </w:rPr>
              <w:t xml:space="preserve"> :</w:t>
            </w:r>
            <w:r w:rsidRPr="00AC6D18">
              <w:rPr>
                <w:rtl/>
              </w:rPr>
              <w:t xml:space="preserve"> 18</w:t>
            </w:r>
            <w:r w:rsidR="00095AA9">
              <w:rPr>
                <w:rtl/>
              </w:rPr>
              <w:t xml:space="preserve"> .</w:t>
            </w:r>
            <w:r>
              <w:rPr>
                <w:rtl/>
              </w:rPr>
              <w:t xml:space="preserve"> </w:t>
            </w:r>
            <w:r w:rsidRPr="00AC6D18">
              <w:rPr>
                <w:rtl/>
              </w:rPr>
              <w:t>5</w:t>
            </w:r>
            <w:r w:rsidR="005C5FDB">
              <w:rPr>
                <w:rtl/>
              </w:rPr>
              <w:t>/</w:t>
            </w:r>
            <w:r w:rsidRPr="00AC6D18">
              <w:rPr>
                <w:rtl/>
              </w:rPr>
              <w:t xml:space="preserve">19 </w:t>
            </w:r>
            <w:r>
              <w:rPr>
                <w:rtl/>
              </w:rPr>
              <w:t xml:space="preserve">× </w:t>
            </w:r>
            <w:r w:rsidRPr="00AC6D18">
              <w:rPr>
                <w:rtl/>
              </w:rPr>
              <w:t>5</w:t>
            </w:r>
            <w:r w:rsidR="005C5FDB">
              <w:rPr>
                <w:rtl/>
              </w:rPr>
              <w:t>/</w:t>
            </w:r>
            <w:r w:rsidRPr="00AC6D18">
              <w:rPr>
                <w:rtl/>
              </w:rPr>
              <w:t>11 سم</w:t>
            </w:r>
            <w:r w:rsidR="00095AA9">
              <w:rPr>
                <w:rtl/>
              </w:rPr>
              <w:t xml:space="preserve"> .</w:t>
            </w:r>
          </w:p>
        </w:tc>
      </w:tr>
    </w:tbl>
    <w:p w:rsidR="00AC6D18" w:rsidRPr="00343679" w:rsidRDefault="00AC6D18" w:rsidP="00343679">
      <w:pPr>
        <w:pStyle w:val="rfdCenterBold1"/>
        <w:rPr>
          <w:rtl/>
        </w:rPr>
      </w:pPr>
      <w:r w:rsidRPr="00343679">
        <w:rPr>
          <w:rtl/>
        </w:rPr>
        <w:t>(</w:t>
      </w:r>
      <w:r w:rsidR="00343679">
        <w:rPr>
          <w:rFonts w:hint="cs"/>
          <w:rtl/>
        </w:rPr>
        <w:t xml:space="preserve"> </w:t>
      </w:r>
      <w:r w:rsidRPr="00343679">
        <w:rPr>
          <w:rtl/>
        </w:rPr>
        <w:t>404</w:t>
      </w:r>
      <w:r w:rsidR="00343679">
        <w:rPr>
          <w:rFonts w:hint="cs"/>
          <w:rtl/>
        </w:rPr>
        <w:t xml:space="preserve"> </w:t>
      </w:r>
      <w:r w:rsidRPr="00343679">
        <w:rPr>
          <w:rtl/>
        </w:rPr>
        <w:t>)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429"/>
        <w:gridCol w:w="2756"/>
      </w:tblGrid>
      <w:tr w:rsidR="00343679" w:rsidTr="00343679">
        <w:tc>
          <w:tcPr>
            <w:tcW w:w="3500" w:type="pct"/>
            <w:shd w:val="clear" w:color="auto" w:fill="auto"/>
            <w:tcMar>
              <w:left w:w="0" w:type="dxa"/>
              <w:right w:w="0" w:type="dxa"/>
            </w:tcMar>
          </w:tcPr>
          <w:p w:rsidR="00343679" w:rsidRPr="009E5D8A" w:rsidRDefault="00343679" w:rsidP="00343679">
            <w:pPr>
              <w:rPr>
                <w:rStyle w:val="rfdBold2"/>
                <w:rtl/>
              </w:rPr>
            </w:pPr>
            <w:r w:rsidRPr="00451692">
              <w:rPr>
                <w:rStyle w:val="rfdBold2"/>
                <w:rtl/>
              </w:rPr>
              <w:t>نهاية الوصول إلى علم الأ</w:t>
            </w:r>
            <w:r>
              <w:rPr>
                <w:rStyle w:val="rfdBold2"/>
                <w:rtl/>
              </w:rPr>
              <w:t>ُ</w:t>
            </w:r>
            <w:r w:rsidRPr="00451692">
              <w:rPr>
                <w:rStyle w:val="rfdBold2"/>
                <w:rtl/>
              </w:rPr>
              <w:t>صول</w:t>
            </w:r>
            <w:r>
              <w:rPr>
                <w:rStyle w:val="rfdBold2"/>
                <w:rtl/>
              </w:rPr>
              <w:t xml:space="preserve"> ،</w:t>
            </w:r>
            <w:r w:rsidRPr="00451692">
              <w:rPr>
                <w:rStyle w:val="rfdBold2"/>
                <w:rtl/>
              </w:rPr>
              <w:t xml:space="preserve"> ج 1 </w:t>
            </w:r>
            <w:r>
              <w:rPr>
                <w:rStyle w:val="rfdBold2"/>
                <w:rtl/>
              </w:rPr>
              <w:t xml:space="preserve">و </w:t>
            </w:r>
            <w:r w:rsidRPr="00451692">
              <w:rPr>
                <w:rStyle w:val="rfdBold2"/>
                <w:rtl/>
              </w:rPr>
              <w:t>2</w:t>
            </w:r>
            <w:r w:rsidR="00095AA9">
              <w:rPr>
                <w:rStyle w:val="rfdBold2"/>
                <w:rtl/>
              </w:rPr>
              <w:t xml:space="preserve"> .</w:t>
            </w:r>
          </w:p>
        </w:tc>
        <w:tc>
          <w:tcPr>
            <w:tcW w:w="1500" w:type="pct"/>
            <w:shd w:val="clear" w:color="auto" w:fill="auto"/>
            <w:tcMar>
              <w:left w:w="0" w:type="dxa"/>
              <w:right w:w="0" w:type="dxa"/>
            </w:tcMar>
          </w:tcPr>
          <w:p w:rsidR="00343679" w:rsidRDefault="00343679" w:rsidP="00343679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>
              <w:rPr>
                <w:rFonts w:hint="cs"/>
                <w:rtl/>
              </w:rPr>
              <w:t xml:space="preserve"> </w:t>
            </w:r>
            <w:r w:rsidRPr="00AC6D18">
              <w:rPr>
                <w:rtl/>
              </w:rPr>
              <w:t>أ</w:t>
            </w:r>
            <w:r>
              <w:rPr>
                <w:rtl/>
              </w:rPr>
              <w:t>ُ</w:t>
            </w:r>
            <w:r w:rsidRPr="00AC6D18">
              <w:rPr>
                <w:rtl/>
              </w:rPr>
              <w:t>صول</w:t>
            </w:r>
            <w:r>
              <w:rPr>
                <w:rtl/>
              </w:rPr>
              <w:t xml:space="preserve"> ـ عربي</w:t>
            </w:r>
            <w:r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AC6D18" w:rsidRPr="00AC6D18" w:rsidRDefault="00AC6D18" w:rsidP="00AC6D18">
      <w:pPr>
        <w:rPr>
          <w:rtl/>
        </w:rPr>
      </w:pPr>
      <w:r w:rsidRPr="00AC6D18">
        <w:rPr>
          <w:rtl/>
        </w:rPr>
        <w:t>للعل</w:t>
      </w:r>
      <w:r w:rsidR="00C712DE">
        <w:rPr>
          <w:rtl/>
        </w:rPr>
        <w:t>ّ</w:t>
      </w:r>
      <w:r w:rsidRPr="00AC6D18">
        <w:rPr>
          <w:rtl/>
        </w:rPr>
        <w:t>امة الحل</w:t>
      </w:r>
      <w:r w:rsidR="00C712DE">
        <w:rPr>
          <w:rtl/>
        </w:rPr>
        <w:t>ّ</w:t>
      </w:r>
      <w:r w:rsidRPr="00AC6D18">
        <w:rPr>
          <w:rtl/>
        </w:rPr>
        <w:t xml:space="preserve">ي </w:t>
      </w:r>
      <w:r w:rsidR="00773F9D">
        <w:rPr>
          <w:rtl/>
        </w:rPr>
        <w:t>(</w:t>
      </w:r>
      <w:r w:rsidR="00343679">
        <w:rPr>
          <w:rFonts w:hint="cs"/>
          <w:rtl/>
        </w:rPr>
        <w:t xml:space="preserve"> </w:t>
      </w:r>
      <w:r w:rsidRPr="00AC6D18">
        <w:rPr>
          <w:rtl/>
        </w:rPr>
        <w:t>726 ه</w:t>
      </w:r>
      <w:r w:rsidR="00C712DE">
        <w:rPr>
          <w:rtl/>
        </w:rPr>
        <w:t>ـ</w:t>
      </w:r>
      <w:r w:rsidR="00343679">
        <w:rPr>
          <w:rFonts w:hint="cs"/>
          <w:rtl/>
        </w:rPr>
        <w:t xml:space="preserve"> </w:t>
      </w:r>
      <w:r w:rsidR="00773F9D">
        <w:rPr>
          <w:rtl/>
        </w:rPr>
        <w:t>)</w:t>
      </w:r>
      <w:r w:rsidR="00095AA9">
        <w:rPr>
          <w:rtl/>
        </w:rPr>
        <w:t xml:space="preserve"> 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2755"/>
        <w:gridCol w:w="6430"/>
      </w:tblGrid>
      <w:tr w:rsidR="001B43F1" w:rsidTr="00343679">
        <w:tc>
          <w:tcPr>
            <w:tcW w:w="1500" w:type="pct"/>
            <w:shd w:val="clear" w:color="auto" w:fill="auto"/>
          </w:tcPr>
          <w:p w:rsidR="001B43F1" w:rsidRDefault="001B43F1" w:rsidP="00B01F7F">
            <w:pPr>
              <w:pStyle w:val="rfdVar"/>
              <w:rPr>
                <w:rtl/>
              </w:rPr>
            </w:pPr>
          </w:p>
        </w:tc>
        <w:tc>
          <w:tcPr>
            <w:tcW w:w="3500" w:type="pct"/>
            <w:shd w:val="clear" w:color="auto" w:fill="auto"/>
          </w:tcPr>
          <w:p w:rsidR="00451692" w:rsidRDefault="00451692" w:rsidP="00B01F7F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نسخة من البداية إلى آخر التعادل والترجيح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كتبت بقلم</w:t>
            </w:r>
            <w:r w:rsidR="00375CD3">
              <w:rPr>
                <w:rtl/>
              </w:rPr>
              <w:t xml:space="preserve"> </w:t>
            </w:r>
            <w:r w:rsidR="00375CD3">
              <w:rPr>
                <w:rtl/>
              </w:rPr>
              <w:br/>
            </w:r>
            <w:r w:rsidRPr="00AC6D18">
              <w:rPr>
                <w:rtl/>
              </w:rPr>
              <w:t>نسخي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كتبها الحسين بن صادق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وفرغ منها في 29 ربيع الآخر</w:t>
            </w:r>
            <w:r w:rsidR="00375CD3">
              <w:rPr>
                <w:rtl/>
              </w:rPr>
              <w:t xml:space="preserve"> </w:t>
            </w:r>
            <w:r w:rsidR="00375CD3">
              <w:rPr>
                <w:rtl/>
              </w:rPr>
              <w:br/>
            </w:r>
            <w:r w:rsidRPr="00AC6D18">
              <w:rPr>
                <w:rtl/>
              </w:rPr>
              <w:t>سنة 1246 ه</w:t>
            </w:r>
            <w:r w:rsidR="00C712DE">
              <w:rPr>
                <w:rtl/>
              </w:rPr>
              <w:t>ـ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أوقفها الميرزا جعفر الحسيني المشتهر بالميرزا بابا</w:t>
            </w:r>
            <w:r w:rsidR="00375CD3">
              <w:rPr>
                <w:rtl/>
              </w:rPr>
              <w:t xml:space="preserve"> </w:t>
            </w:r>
            <w:r w:rsidR="00375CD3">
              <w:rPr>
                <w:rtl/>
              </w:rPr>
              <w:br/>
            </w:r>
            <w:r w:rsidRPr="00AC6D18">
              <w:rPr>
                <w:rtl/>
              </w:rPr>
              <w:t>السبزواري على المدرسة السميعية في شهر رمضان سنة 1293 ه</w:t>
            </w:r>
            <w:r w:rsidR="00C712DE">
              <w:rPr>
                <w:rtl/>
              </w:rPr>
              <w:t>ـ</w:t>
            </w:r>
            <w:r w:rsidR="007E0241">
              <w:rPr>
                <w:rtl/>
              </w:rPr>
              <w:t xml:space="preserve"> ،</w:t>
            </w:r>
            <w:r w:rsidR="00375CD3">
              <w:rPr>
                <w:rtl/>
              </w:rPr>
              <w:t xml:space="preserve"> </w:t>
            </w:r>
            <w:r w:rsidR="00375CD3">
              <w:rPr>
                <w:rtl/>
              </w:rPr>
              <w:br/>
            </w:r>
            <w:r w:rsidRPr="00AC6D18">
              <w:rPr>
                <w:rtl/>
              </w:rPr>
              <w:t>كتبت العناوين باللون الأحمر</w:t>
            </w:r>
            <w:r w:rsidR="00095AA9">
              <w:rPr>
                <w:rtl/>
              </w:rPr>
              <w:t xml:space="preserve"> .</w:t>
            </w:r>
            <w:r w:rsidRPr="00AC6D18">
              <w:rPr>
                <w:rtl/>
              </w:rPr>
              <w:t xml:space="preserve"> الورق فرنجي</w:t>
            </w:r>
            <w:r w:rsidR="00095AA9">
              <w:rPr>
                <w:rtl/>
              </w:rPr>
              <w:t xml:space="preserve"> .</w:t>
            </w:r>
            <w:r w:rsidRPr="00AC6D18">
              <w:rPr>
                <w:rtl/>
              </w:rPr>
              <w:t xml:space="preserve"> القطع</w:t>
            </w:r>
            <w:r w:rsidR="007E0241">
              <w:rPr>
                <w:rtl/>
              </w:rPr>
              <w:t xml:space="preserve"> :</w:t>
            </w:r>
            <w:r w:rsidRPr="00AC6D18">
              <w:rPr>
                <w:rtl/>
              </w:rPr>
              <w:t xml:space="preserve"> رحلي</w:t>
            </w:r>
            <w:r w:rsidR="00095AA9">
              <w:rPr>
                <w:rtl/>
              </w:rPr>
              <w:t xml:space="preserve"> .</w:t>
            </w:r>
          </w:p>
          <w:p w:rsidR="001B43F1" w:rsidRDefault="00451692" w:rsidP="00B01F7F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عدد السطور</w:t>
            </w:r>
            <w:r w:rsidR="007E0241">
              <w:rPr>
                <w:rtl/>
              </w:rPr>
              <w:t xml:space="preserve"> :</w:t>
            </w:r>
            <w:r w:rsidRPr="00AC6D18">
              <w:rPr>
                <w:rtl/>
              </w:rPr>
              <w:t xml:space="preserve"> 30</w:t>
            </w:r>
            <w:r w:rsidR="00095AA9">
              <w:rPr>
                <w:rtl/>
              </w:rPr>
              <w:t xml:space="preserve"> .</w:t>
            </w:r>
            <w:r w:rsidRPr="00AC6D18">
              <w:rPr>
                <w:rtl/>
              </w:rPr>
              <w:t xml:space="preserve"> 21</w:t>
            </w:r>
            <w:r>
              <w:rPr>
                <w:rtl/>
              </w:rPr>
              <w:t xml:space="preserve"> × </w:t>
            </w:r>
            <w:r w:rsidRPr="00AC6D18">
              <w:rPr>
                <w:rtl/>
              </w:rPr>
              <w:t>11 سم</w:t>
            </w:r>
            <w:r w:rsidR="00095AA9">
              <w:rPr>
                <w:rtl/>
              </w:rPr>
              <w:t xml:space="preserve"> .</w:t>
            </w:r>
          </w:p>
        </w:tc>
      </w:tr>
    </w:tbl>
    <w:p w:rsidR="00AC6D18" w:rsidRPr="00343679" w:rsidRDefault="00AC6D18" w:rsidP="00343679">
      <w:pPr>
        <w:pStyle w:val="rfdCenterBold1"/>
        <w:rPr>
          <w:rtl/>
        </w:rPr>
      </w:pPr>
      <w:r w:rsidRPr="00343679">
        <w:rPr>
          <w:rtl/>
        </w:rPr>
        <w:t>(</w:t>
      </w:r>
      <w:r w:rsidR="00343679">
        <w:rPr>
          <w:rFonts w:hint="cs"/>
          <w:rtl/>
        </w:rPr>
        <w:t xml:space="preserve"> </w:t>
      </w:r>
      <w:r w:rsidRPr="00343679">
        <w:rPr>
          <w:rtl/>
        </w:rPr>
        <w:t>405</w:t>
      </w:r>
      <w:r w:rsidR="00343679">
        <w:rPr>
          <w:rFonts w:hint="cs"/>
          <w:rtl/>
        </w:rPr>
        <w:t xml:space="preserve"> </w:t>
      </w:r>
      <w:r w:rsidRPr="00343679">
        <w:rPr>
          <w:rtl/>
        </w:rPr>
        <w:t>)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429"/>
        <w:gridCol w:w="2756"/>
      </w:tblGrid>
      <w:tr w:rsidR="00343679" w:rsidTr="00343679">
        <w:tc>
          <w:tcPr>
            <w:tcW w:w="3500" w:type="pct"/>
            <w:shd w:val="clear" w:color="auto" w:fill="auto"/>
            <w:tcMar>
              <w:left w:w="0" w:type="dxa"/>
              <w:right w:w="0" w:type="dxa"/>
            </w:tcMar>
          </w:tcPr>
          <w:p w:rsidR="00343679" w:rsidRPr="009E5D8A" w:rsidRDefault="00343679" w:rsidP="00343679">
            <w:pPr>
              <w:rPr>
                <w:rStyle w:val="rfdBold2"/>
                <w:rtl/>
              </w:rPr>
            </w:pPr>
            <w:r w:rsidRPr="00451692">
              <w:rPr>
                <w:rStyle w:val="rfdBold2"/>
                <w:rtl/>
              </w:rPr>
              <w:t>الوافي في شرح الوافية</w:t>
            </w:r>
            <w:r w:rsidR="00095AA9">
              <w:rPr>
                <w:rStyle w:val="rfdBold2"/>
                <w:rtl/>
              </w:rPr>
              <w:t xml:space="preserve"> .</w:t>
            </w:r>
          </w:p>
        </w:tc>
        <w:tc>
          <w:tcPr>
            <w:tcW w:w="1500" w:type="pct"/>
            <w:shd w:val="clear" w:color="auto" w:fill="auto"/>
            <w:tcMar>
              <w:left w:w="0" w:type="dxa"/>
              <w:right w:w="0" w:type="dxa"/>
            </w:tcMar>
          </w:tcPr>
          <w:p w:rsidR="00343679" w:rsidRDefault="00343679" w:rsidP="00343679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>
              <w:rPr>
                <w:rFonts w:hint="cs"/>
                <w:rtl/>
              </w:rPr>
              <w:t xml:space="preserve"> </w:t>
            </w:r>
            <w:r w:rsidRPr="00AC6D18">
              <w:rPr>
                <w:rtl/>
              </w:rPr>
              <w:t>أ</w:t>
            </w:r>
            <w:r>
              <w:rPr>
                <w:rtl/>
              </w:rPr>
              <w:t>ُ</w:t>
            </w:r>
            <w:r w:rsidRPr="00AC6D18">
              <w:rPr>
                <w:rtl/>
              </w:rPr>
              <w:t>صول</w:t>
            </w:r>
            <w:r>
              <w:rPr>
                <w:rtl/>
              </w:rPr>
              <w:t xml:space="preserve"> ـ عربي</w:t>
            </w:r>
            <w:r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AC6D18" w:rsidRPr="00AC6D18" w:rsidRDefault="00AC6D18" w:rsidP="00AC6D18">
      <w:pPr>
        <w:rPr>
          <w:rtl/>
        </w:rPr>
      </w:pPr>
      <w:r w:rsidRPr="00AC6D18">
        <w:rPr>
          <w:rtl/>
        </w:rPr>
        <w:t>للسيد محسن بن الحسين الحسني الأعرجي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أل</w:t>
      </w:r>
      <w:r w:rsidR="00C712DE">
        <w:rPr>
          <w:rtl/>
        </w:rPr>
        <w:t>ّ</w:t>
      </w:r>
      <w:r w:rsidRPr="00AC6D18">
        <w:rPr>
          <w:rtl/>
        </w:rPr>
        <w:t>فه سنة 1196 ه</w:t>
      </w:r>
      <w:r w:rsidR="00C712DE">
        <w:rPr>
          <w:rtl/>
        </w:rPr>
        <w:t>ـ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وهو شرح مزجي</w:t>
      </w:r>
      <w:r w:rsidR="00C712DE">
        <w:rPr>
          <w:rtl/>
        </w:rPr>
        <w:t>ّ</w:t>
      </w:r>
      <w:r w:rsidR="00095AA9">
        <w:rPr>
          <w:rtl/>
        </w:rPr>
        <w:t xml:space="preserve"> 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2755"/>
        <w:gridCol w:w="6430"/>
      </w:tblGrid>
      <w:tr w:rsidR="00451692" w:rsidTr="00343679">
        <w:tc>
          <w:tcPr>
            <w:tcW w:w="1500" w:type="pct"/>
            <w:shd w:val="clear" w:color="auto" w:fill="auto"/>
          </w:tcPr>
          <w:p w:rsidR="00451692" w:rsidRDefault="00451692" w:rsidP="00B01F7F">
            <w:pPr>
              <w:pStyle w:val="rfdVar"/>
              <w:rPr>
                <w:rtl/>
              </w:rPr>
            </w:pPr>
          </w:p>
        </w:tc>
        <w:tc>
          <w:tcPr>
            <w:tcW w:w="3500" w:type="pct"/>
            <w:shd w:val="clear" w:color="auto" w:fill="auto"/>
          </w:tcPr>
          <w:p w:rsidR="00451692" w:rsidRDefault="00451692" w:rsidP="00B01F7F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نسخة تشتمل على الجز</w:t>
            </w:r>
            <w:r w:rsidR="00C712DE">
              <w:rPr>
                <w:rtl/>
              </w:rPr>
              <w:t>ء</w:t>
            </w:r>
            <w:r w:rsidRPr="00AC6D18">
              <w:rPr>
                <w:rtl/>
              </w:rPr>
              <w:t xml:space="preserve"> الأول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كتبت بقلم نسخي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فرغ منها</w:t>
            </w:r>
            <w:r w:rsidR="00375CD3">
              <w:rPr>
                <w:rtl/>
              </w:rPr>
              <w:t xml:space="preserve"> </w:t>
            </w:r>
            <w:r w:rsidR="00375CD3">
              <w:rPr>
                <w:rtl/>
              </w:rPr>
              <w:br/>
            </w:r>
            <w:r w:rsidRPr="00AC6D18">
              <w:rPr>
                <w:rtl/>
              </w:rPr>
              <w:t>يوم الخميس النصف من ربيع الآخر سنة 1233 ه</w:t>
            </w:r>
            <w:r w:rsidR="00DC7EBD">
              <w:rPr>
                <w:rtl/>
              </w:rPr>
              <w:t>ـ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أوقفها الميرزا</w:t>
            </w:r>
            <w:r w:rsidR="00375CD3">
              <w:rPr>
                <w:rtl/>
              </w:rPr>
              <w:t xml:space="preserve"> </w:t>
            </w:r>
            <w:r w:rsidR="00375CD3">
              <w:rPr>
                <w:rtl/>
              </w:rPr>
              <w:br/>
            </w:r>
            <w:r w:rsidRPr="00AC6D18">
              <w:rPr>
                <w:rtl/>
              </w:rPr>
              <w:t>جعفر الحسيني الملق</w:t>
            </w:r>
            <w:r w:rsidR="00DC7EBD">
              <w:rPr>
                <w:rtl/>
              </w:rPr>
              <w:t>ّ</w:t>
            </w:r>
            <w:r w:rsidRPr="00AC6D18">
              <w:rPr>
                <w:rtl/>
              </w:rPr>
              <w:t>ب بالميرزا بابا السبزواري سنة 1293 ه</w:t>
            </w:r>
            <w:r w:rsidR="00DC7EBD">
              <w:rPr>
                <w:rtl/>
              </w:rPr>
              <w:t>ـ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كتبت</w:t>
            </w:r>
            <w:r w:rsidR="00375CD3">
              <w:rPr>
                <w:rtl/>
              </w:rPr>
              <w:t xml:space="preserve"> </w:t>
            </w:r>
            <w:r w:rsidR="00375CD3">
              <w:rPr>
                <w:rtl/>
              </w:rPr>
              <w:br/>
            </w:r>
            <w:r w:rsidRPr="00AC6D18">
              <w:rPr>
                <w:rtl/>
              </w:rPr>
              <w:t>العناوين وعلامات المتن بالشنجرف</w:t>
            </w:r>
            <w:r w:rsidR="00095AA9">
              <w:rPr>
                <w:rtl/>
              </w:rPr>
              <w:t xml:space="preserve"> .</w:t>
            </w:r>
            <w:r w:rsidRPr="00AC6D18">
              <w:rPr>
                <w:rtl/>
              </w:rPr>
              <w:t xml:space="preserve"> الورق فرنجي</w:t>
            </w:r>
            <w:r w:rsidR="00095AA9">
              <w:rPr>
                <w:rtl/>
              </w:rPr>
              <w:t xml:space="preserve"> .</w:t>
            </w:r>
          </w:p>
          <w:p w:rsidR="00451692" w:rsidRDefault="00451692" w:rsidP="00B01F7F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عدد السطور</w:t>
            </w:r>
            <w:r w:rsidR="007E0241">
              <w:rPr>
                <w:rtl/>
              </w:rPr>
              <w:t xml:space="preserve"> :</w:t>
            </w:r>
            <w:r w:rsidRPr="00AC6D18">
              <w:rPr>
                <w:rtl/>
              </w:rPr>
              <w:t xml:space="preserve"> 29</w:t>
            </w:r>
            <w:r w:rsidR="00095AA9">
              <w:rPr>
                <w:rtl/>
              </w:rPr>
              <w:t xml:space="preserve"> .</w:t>
            </w:r>
            <w:r w:rsidRPr="00AC6D18">
              <w:rPr>
                <w:rtl/>
              </w:rPr>
              <w:t xml:space="preserve"> 21</w:t>
            </w:r>
            <w:r>
              <w:rPr>
                <w:rtl/>
              </w:rPr>
              <w:t xml:space="preserve"> × </w:t>
            </w:r>
            <w:r w:rsidRPr="00AC6D18">
              <w:rPr>
                <w:rtl/>
              </w:rPr>
              <w:t>13 سم</w:t>
            </w:r>
            <w:r w:rsidR="00095AA9">
              <w:rPr>
                <w:rtl/>
              </w:rPr>
              <w:t xml:space="preserve"> .</w:t>
            </w:r>
          </w:p>
        </w:tc>
      </w:tr>
    </w:tbl>
    <w:p w:rsidR="00343679" w:rsidRPr="00343679" w:rsidRDefault="00AC6D18" w:rsidP="00343679">
      <w:pPr>
        <w:rPr>
          <w:rtl/>
        </w:rPr>
      </w:pPr>
      <w:r w:rsidRPr="00343679">
        <w:rPr>
          <w:rtl/>
        </w:rPr>
        <w:br w:type="page"/>
      </w:r>
    </w:p>
    <w:p w:rsidR="00343679" w:rsidRPr="00343679" w:rsidRDefault="00343679" w:rsidP="00343679">
      <w:pPr>
        <w:pStyle w:val="rfdPoemTini"/>
        <w:rPr>
          <w:rtl/>
        </w:rPr>
      </w:pPr>
    </w:p>
    <w:p w:rsidR="00AC6D18" w:rsidRPr="00343679" w:rsidRDefault="00AC6D18" w:rsidP="00343679">
      <w:pPr>
        <w:pStyle w:val="rfdCenterBold1"/>
        <w:rPr>
          <w:rtl/>
        </w:rPr>
      </w:pPr>
      <w:r w:rsidRPr="00343679">
        <w:rPr>
          <w:rtl/>
        </w:rPr>
        <w:t>(</w:t>
      </w:r>
      <w:r w:rsidR="00343679">
        <w:rPr>
          <w:rFonts w:hint="cs"/>
          <w:rtl/>
        </w:rPr>
        <w:t xml:space="preserve"> </w:t>
      </w:r>
      <w:r w:rsidRPr="00343679">
        <w:rPr>
          <w:rtl/>
        </w:rPr>
        <w:t>406</w:t>
      </w:r>
      <w:r w:rsidR="00343679">
        <w:rPr>
          <w:rFonts w:hint="cs"/>
          <w:rtl/>
        </w:rPr>
        <w:t xml:space="preserve"> </w:t>
      </w:r>
      <w:r w:rsidRPr="00343679">
        <w:rPr>
          <w:rtl/>
        </w:rPr>
        <w:t>)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429"/>
        <w:gridCol w:w="2756"/>
      </w:tblGrid>
      <w:tr w:rsidR="00343679" w:rsidTr="00343679">
        <w:tc>
          <w:tcPr>
            <w:tcW w:w="3500" w:type="pct"/>
            <w:shd w:val="clear" w:color="auto" w:fill="auto"/>
            <w:tcMar>
              <w:left w:w="0" w:type="dxa"/>
              <w:right w:w="0" w:type="dxa"/>
            </w:tcMar>
          </w:tcPr>
          <w:p w:rsidR="00343679" w:rsidRPr="009E5D8A" w:rsidRDefault="00343679" w:rsidP="00343679">
            <w:pPr>
              <w:rPr>
                <w:rStyle w:val="rfdBold2"/>
                <w:rtl/>
              </w:rPr>
            </w:pPr>
            <w:r>
              <w:rPr>
                <w:rStyle w:val="rfdBold2"/>
                <w:rtl/>
              </w:rPr>
              <w:t>[</w:t>
            </w:r>
            <w:r>
              <w:rPr>
                <w:rStyle w:val="rfdBold2"/>
                <w:rFonts w:hint="cs"/>
                <w:rtl/>
              </w:rPr>
              <w:t xml:space="preserve"> </w:t>
            </w:r>
            <w:r w:rsidRPr="00451692">
              <w:rPr>
                <w:rStyle w:val="rfdBold2"/>
                <w:rtl/>
              </w:rPr>
              <w:t>تفصيل</w:t>
            </w:r>
            <w:r>
              <w:rPr>
                <w:rStyle w:val="rfdBold2"/>
                <w:rFonts w:hint="cs"/>
                <w:rtl/>
              </w:rPr>
              <w:t xml:space="preserve"> </w:t>
            </w:r>
            <w:r>
              <w:rPr>
                <w:rStyle w:val="rfdBold2"/>
                <w:rtl/>
              </w:rPr>
              <w:t>]</w:t>
            </w:r>
            <w:r w:rsidRPr="00451692">
              <w:rPr>
                <w:rStyle w:val="rfdBold2"/>
                <w:rtl/>
              </w:rPr>
              <w:t xml:space="preserve"> وسائل الشيعة إلى تحصيل مسائل الشريعة</w:t>
            </w:r>
            <w:r w:rsidR="00095AA9">
              <w:rPr>
                <w:rStyle w:val="rfdBold2"/>
                <w:rtl/>
              </w:rPr>
              <w:t xml:space="preserve"> .</w:t>
            </w:r>
          </w:p>
        </w:tc>
        <w:tc>
          <w:tcPr>
            <w:tcW w:w="1500" w:type="pct"/>
            <w:shd w:val="clear" w:color="auto" w:fill="auto"/>
            <w:tcMar>
              <w:left w:w="0" w:type="dxa"/>
              <w:right w:w="0" w:type="dxa"/>
            </w:tcMar>
          </w:tcPr>
          <w:p w:rsidR="00343679" w:rsidRDefault="00343679" w:rsidP="00343679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>
              <w:rPr>
                <w:rFonts w:hint="cs"/>
                <w:rtl/>
              </w:rPr>
              <w:t xml:space="preserve"> </w:t>
            </w:r>
            <w:r w:rsidRPr="00AC6D18">
              <w:rPr>
                <w:rtl/>
              </w:rPr>
              <w:t>أخبار</w:t>
            </w:r>
            <w:r>
              <w:rPr>
                <w:rtl/>
              </w:rPr>
              <w:t xml:space="preserve"> ـ عربي</w:t>
            </w:r>
            <w:r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AC6D18" w:rsidRPr="00AC6D18" w:rsidRDefault="00AC6D18" w:rsidP="00AC6D18">
      <w:pPr>
        <w:rPr>
          <w:rtl/>
        </w:rPr>
      </w:pPr>
      <w:r w:rsidRPr="00AC6D18">
        <w:rPr>
          <w:rtl/>
        </w:rPr>
        <w:t>لمحمد بن الحسن الحر</w:t>
      </w:r>
      <w:r w:rsidR="00D900D7">
        <w:rPr>
          <w:rtl/>
        </w:rPr>
        <w:t>ّ</w:t>
      </w:r>
      <w:r w:rsidRPr="00AC6D18">
        <w:rPr>
          <w:rtl/>
        </w:rPr>
        <w:t xml:space="preserve"> العاملي </w:t>
      </w:r>
      <w:r w:rsidR="00773F9D">
        <w:rPr>
          <w:rtl/>
        </w:rPr>
        <w:t>(</w:t>
      </w:r>
      <w:r w:rsidR="00343679">
        <w:rPr>
          <w:rFonts w:hint="cs"/>
          <w:rtl/>
        </w:rPr>
        <w:t xml:space="preserve"> </w:t>
      </w:r>
      <w:r w:rsidRPr="00AC6D18">
        <w:rPr>
          <w:rtl/>
        </w:rPr>
        <w:t>1104 ه</w:t>
      </w:r>
      <w:r w:rsidR="00D900D7">
        <w:rPr>
          <w:rtl/>
        </w:rPr>
        <w:t>ـ</w:t>
      </w:r>
      <w:r w:rsidR="00343679">
        <w:rPr>
          <w:rFonts w:hint="cs"/>
          <w:rtl/>
        </w:rPr>
        <w:t xml:space="preserve"> </w:t>
      </w:r>
      <w:r w:rsidR="00773F9D">
        <w:rPr>
          <w:rtl/>
        </w:rPr>
        <w:t>)</w:t>
      </w:r>
      <w:r w:rsidR="00095AA9">
        <w:rPr>
          <w:rtl/>
        </w:rPr>
        <w:t xml:space="preserve"> 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2755"/>
        <w:gridCol w:w="6430"/>
      </w:tblGrid>
      <w:tr w:rsidR="001B43F1" w:rsidTr="00D7657A">
        <w:tc>
          <w:tcPr>
            <w:tcW w:w="1500" w:type="pct"/>
            <w:shd w:val="clear" w:color="auto" w:fill="auto"/>
          </w:tcPr>
          <w:p w:rsidR="001B43F1" w:rsidRDefault="001B43F1" w:rsidP="00B01F7F">
            <w:pPr>
              <w:pStyle w:val="rfdVar"/>
              <w:rPr>
                <w:rtl/>
              </w:rPr>
            </w:pPr>
          </w:p>
        </w:tc>
        <w:tc>
          <w:tcPr>
            <w:tcW w:w="3500" w:type="pct"/>
            <w:shd w:val="clear" w:color="auto" w:fill="auto"/>
          </w:tcPr>
          <w:p w:rsidR="00451692" w:rsidRPr="00AC6D18" w:rsidRDefault="00451692" w:rsidP="00B01F7F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نسخة من الزكاة إلى آخر الأمر بالمعروف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كتبت بقلم</w:t>
            </w:r>
            <w:r w:rsidR="00375CD3">
              <w:rPr>
                <w:rtl/>
              </w:rPr>
              <w:t xml:space="preserve"> </w:t>
            </w:r>
            <w:r w:rsidR="00375CD3">
              <w:rPr>
                <w:rtl/>
              </w:rPr>
              <w:br/>
            </w:r>
            <w:r w:rsidRPr="00AC6D18">
              <w:rPr>
                <w:rtl/>
              </w:rPr>
              <w:t>النستعليق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كتبها أسد بن حسن بيك تربتي</w:t>
            </w:r>
            <w:r>
              <w:rPr>
                <w:rtl/>
              </w:rPr>
              <w:t xml:space="preserve"> ـ </w:t>
            </w:r>
            <w:r w:rsidRPr="00AC6D18">
              <w:rPr>
                <w:rtl/>
              </w:rPr>
              <w:t>أو التبريزي</w:t>
            </w:r>
            <w:r>
              <w:rPr>
                <w:rtl/>
              </w:rPr>
              <w:t xml:space="preserve"> ـ </w:t>
            </w:r>
            <w:r w:rsidRPr="00AC6D18">
              <w:rPr>
                <w:rtl/>
              </w:rPr>
              <w:t>فرغ</w:t>
            </w:r>
            <w:r w:rsidR="00375CD3">
              <w:rPr>
                <w:rtl/>
              </w:rPr>
              <w:t xml:space="preserve"> </w:t>
            </w:r>
            <w:r w:rsidR="00375CD3">
              <w:rPr>
                <w:rtl/>
              </w:rPr>
              <w:br/>
            </w:r>
            <w:r w:rsidRPr="00AC6D18">
              <w:rPr>
                <w:rtl/>
              </w:rPr>
              <w:t>من القسم الأول</w:t>
            </w:r>
            <w:r>
              <w:rPr>
                <w:rtl/>
              </w:rPr>
              <w:t xml:space="preserve"> ـ </w:t>
            </w:r>
            <w:r w:rsidRPr="00AC6D18">
              <w:rPr>
                <w:rtl/>
              </w:rPr>
              <w:t>وهو آخر المزارات</w:t>
            </w:r>
            <w:r>
              <w:rPr>
                <w:rtl/>
              </w:rPr>
              <w:t xml:space="preserve"> ـ </w:t>
            </w:r>
            <w:r w:rsidRPr="00AC6D18">
              <w:rPr>
                <w:rtl/>
              </w:rPr>
              <w:t>يوم الجمعة 13 جمادى الأ</w:t>
            </w:r>
            <w:r w:rsidR="00D900D7">
              <w:rPr>
                <w:rtl/>
              </w:rPr>
              <w:t>ُ</w:t>
            </w:r>
            <w:r w:rsidRPr="00AC6D18">
              <w:rPr>
                <w:rtl/>
              </w:rPr>
              <w:t>ولى</w:t>
            </w:r>
            <w:r w:rsidR="00375CD3">
              <w:rPr>
                <w:rtl/>
              </w:rPr>
              <w:t xml:space="preserve"> </w:t>
            </w:r>
            <w:r w:rsidR="00375CD3">
              <w:rPr>
                <w:rtl/>
              </w:rPr>
              <w:br/>
            </w:r>
            <w:r w:rsidRPr="00AC6D18">
              <w:rPr>
                <w:rtl/>
              </w:rPr>
              <w:t>سنة 1094 ه</w:t>
            </w:r>
            <w:r w:rsidR="00D900D7">
              <w:rPr>
                <w:rtl/>
              </w:rPr>
              <w:t>ـ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ومن القسم الثاني</w:t>
            </w:r>
            <w:r>
              <w:rPr>
                <w:rtl/>
              </w:rPr>
              <w:t xml:space="preserve"> ـ </w:t>
            </w:r>
            <w:r w:rsidRPr="00AC6D18">
              <w:rPr>
                <w:rtl/>
              </w:rPr>
              <w:t>وهو الأمر بالمعروف والنهي عن</w:t>
            </w:r>
            <w:r w:rsidR="00375CD3">
              <w:rPr>
                <w:rtl/>
              </w:rPr>
              <w:t xml:space="preserve"> </w:t>
            </w:r>
            <w:r w:rsidR="00375CD3">
              <w:rPr>
                <w:rtl/>
              </w:rPr>
              <w:br/>
            </w:r>
            <w:r w:rsidRPr="00AC6D18">
              <w:rPr>
                <w:rtl/>
              </w:rPr>
              <w:t>المنكر</w:t>
            </w:r>
            <w:r>
              <w:rPr>
                <w:rtl/>
              </w:rPr>
              <w:t xml:space="preserve"> ـ </w:t>
            </w:r>
            <w:r w:rsidRPr="00AC6D18">
              <w:rPr>
                <w:rtl/>
              </w:rPr>
              <w:t>يوم الأحد 23 جمادى الآخرة من نفس السنة</w:t>
            </w:r>
            <w:r w:rsidR="00095AA9">
              <w:rPr>
                <w:rtl/>
              </w:rPr>
              <w:t xml:space="preserve"> .</w:t>
            </w:r>
            <w:r w:rsidRPr="00AC6D18">
              <w:rPr>
                <w:rtl/>
              </w:rPr>
              <w:t xml:space="preserve"> الصفحات</w:t>
            </w:r>
            <w:r w:rsidR="00375CD3">
              <w:rPr>
                <w:rtl/>
              </w:rPr>
              <w:t xml:space="preserve"> </w:t>
            </w:r>
            <w:r w:rsidR="00375CD3">
              <w:rPr>
                <w:rtl/>
              </w:rPr>
              <w:br/>
            </w:r>
            <w:r w:rsidRPr="00AC6D18">
              <w:rPr>
                <w:rtl/>
              </w:rPr>
              <w:t>مجدولة بالذهبي والأزرق والأسود والأحمر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وفي بدايتها لوحتان</w:t>
            </w:r>
            <w:r w:rsidR="00375CD3">
              <w:rPr>
                <w:rtl/>
              </w:rPr>
              <w:t xml:space="preserve"> </w:t>
            </w:r>
            <w:r w:rsidR="00375CD3">
              <w:rPr>
                <w:rtl/>
              </w:rPr>
              <w:br/>
            </w:r>
            <w:r w:rsidRPr="00AC6D18">
              <w:rPr>
                <w:rtl/>
              </w:rPr>
              <w:t>مرص</w:t>
            </w:r>
            <w:r w:rsidR="00D900D7">
              <w:rPr>
                <w:rtl/>
              </w:rPr>
              <w:t>ّ</w:t>
            </w:r>
            <w:r w:rsidRPr="00AC6D18">
              <w:rPr>
                <w:rtl/>
              </w:rPr>
              <w:t>عتان</w:t>
            </w:r>
            <w:r w:rsidR="00095AA9">
              <w:rPr>
                <w:rtl/>
              </w:rPr>
              <w:t xml:space="preserve"> .</w:t>
            </w:r>
            <w:r w:rsidRPr="00AC6D18">
              <w:rPr>
                <w:rtl/>
              </w:rPr>
              <w:t xml:space="preserve"> أوقفها الميرزا بابا السبزواري في شهر رمضان سنة 1293</w:t>
            </w:r>
            <w:r w:rsidR="00375CD3">
              <w:rPr>
                <w:rtl/>
              </w:rPr>
              <w:t xml:space="preserve"> </w:t>
            </w:r>
            <w:r w:rsidR="00375CD3">
              <w:rPr>
                <w:rtl/>
              </w:rPr>
              <w:br/>
            </w:r>
            <w:r w:rsidRPr="00AC6D18">
              <w:rPr>
                <w:rtl/>
              </w:rPr>
              <w:t>ه</w:t>
            </w:r>
            <w:r w:rsidR="00D900D7">
              <w:rPr>
                <w:rtl/>
              </w:rPr>
              <w:t>ـ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كتبت العناوين بالشنجرف</w:t>
            </w:r>
            <w:r w:rsidR="00095AA9">
              <w:rPr>
                <w:rtl/>
              </w:rPr>
              <w:t xml:space="preserve"> .</w:t>
            </w:r>
            <w:r w:rsidRPr="00AC6D18">
              <w:rPr>
                <w:rtl/>
              </w:rPr>
              <w:t xml:space="preserve"> الوزن ترمة</w:t>
            </w:r>
            <w:r w:rsidR="00095AA9">
              <w:rPr>
                <w:rtl/>
              </w:rPr>
              <w:t xml:space="preserve"> .</w:t>
            </w:r>
            <w:r w:rsidRPr="00AC6D18">
              <w:rPr>
                <w:rtl/>
              </w:rPr>
              <w:t xml:space="preserve"> القطع</w:t>
            </w:r>
            <w:r w:rsidR="007E0241">
              <w:rPr>
                <w:rtl/>
              </w:rPr>
              <w:t xml:space="preserve"> :</w:t>
            </w:r>
            <w:r w:rsidRPr="00AC6D18">
              <w:rPr>
                <w:rtl/>
              </w:rPr>
              <w:t xml:space="preserve"> رحلي</w:t>
            </w:r>
            <w:r w:rsidR="00095AA9">
              <w:rPr>
                <w:rtl/>
              </w:rPr>
              <w:t xml:space="preserve"> .</w:t>
            </w:r>
          </w:p>
          <w:p w:rsidR="001B43F1" w:rsidRDefault="00451692" w:rsidP="00D7657A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عدد السطور</w:t>
            </w:r>
            <w:r w:rsidR="007E0241">
              <w:rPr>
                <w:rtl/>
              </w:rPr>
              <w:t xml:space="preserve"> :</w:t>
            </w:r>
            <w:r w:rsidRPr="00AC6D18">
              <w:rPr>
                <w:rtl/>
              </w:rPr>
              <w:t xml:space="preserve"> 33</w:t>
            </w:r>
            <w:r w:rsidR="00095AA9">
              <w:rPr>
                <w:rtl/>
              </w:rPr>
              <w:t xml:space="preserve"> .</w:t>
            </w:r>
            <w:r>
              <w:rPr>
                <w:rtl/>
              </w:rPr>
              <w:t xml:space="preserve"> </w:t>
            </w:r>
            <w:r w:rsidRPr="00AC6D18">
              <w:rPr>
                <w:rtl/>
              </w:rPr>
              <w:t>5</w:t>
            </w:r>
            <w:r w:rsidR="005C5FDB">
              <w:rPr>
                <w:rtl/>
              </w:rPr>
              <w:t>/</w:t>
            </w:r>
            <w:r w:rsidRPr="00AC6D18">
              <w:rPr>
                <w:rtl/>
              </w:rPr>
              <w:t>20</w:t>
            </w:r>
            <w:r>
              <w:rPr>
                <w:rtl/>
              </w:rPr>
              <w:t xml:space="preserve"> × </w:t>
            </w:r>
            <w:r w:rsidRPr="00AC6D18">
              <w:rPr>
                <w:rtl/>
              </w:rPr>
              <w:t>10 سم</w:t>
            </w:r>
            <w:r w:rsidR="00095AA9">
              <w:rPr>
                <w:rtl/>
              </w:rPr>
              <w:t xml:space="preserve"> .</w:t>
            </w:r>
          </w:p>
        </w:tc>
      </w:tr>
    </w:tbl>
    <w:p w:rsidR="00AC6D18" w:rsidRPr="00D7657A" w:rsidRDefault="00AC6D18" w:rsidP="00D7657A">
      <w:pPr>
        <w:pStyle w:val="rfdCenterBold1"/>
        <w:rPr>
          <w:rtl/>
        </w:rPr>
      </w:pPr>
      <w:r w:rsidRPr="00D7657A">
        <w:rPr>
          <w:rtl/>
        </w:rPr>
        <w:t>(</w:t>
      </w:r>
      <w:r w:rsidR="00D7657A">
        <w:rPr>
          <w:rFonts w:hint="cs"/>
          <w:rtl/>
        </w:rPr>
        <w:t xml:space="preserve"> </w:t>
      </w:r>
      <w:r w:rsidRPr="00D7657A">
        <w:rPr>
          <w:rtl/>
        </w:rPr>
        <w:t>407</w:t>
      </w:r>
      <w:r w:rsidR="00D7657A">
        <w:rPr>
          <w:rFonts w:hint="cs"/>
          <w:rtl/>
        </w:rPr>
        <w:t xml:space="preserve"> </w:t>
      </w:r>
      <w:r w:rsidRPr="00D7657A">
        <w:rPr>
          <w:rtl/>
        </w:rPr>
        <w:t>)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2755"/>
        <w:gridCol w:w="6430"/>
      </w:tblGrid>
      <w:tr w:rsidR="001B43F1" w:rsidTr="00D7657A">
        <w:tc>
          <w:tcPr>
            <w:tcW w:w="1500" w:type="pct"/>
            <w:shd w:val="clear" w:color="auto" w:fill="auto"/>
          </w:tcPr>
          <w:p w:rsidR="001B43F1" w:rsidRDefault="001B43F1" w:rsidP="00B01F7F">
            <w:pPr>
              <w:pStyle w:val="rfdVar"/>
              <w:rPr>
                <w:rtl/>
              </w:rPr>
            </w:pPr>
          </w:p>
        </w:tc>
        <w:tc>
          <w:tcPr>
            <w:tcW w:w="3500" w:type="pct"/>
            <w:shd w:val="clear" w:color="auto" w:fill="auto"/>
          </w:tcPr>
          <w:p w:rsidR="00451692" w:rsidRDefault="00451692" w:rsidP="00B01F7F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نسخة ثانية من الكتاب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من البداية إلى آخر كتاب الحج</w:t>
            </w:r>
            <w:r w:rsidR="00D900D7">
              <w:rPr>
                <w:rtl/>
              </w:rPr>
              <w:t>ّ</w:t>
            </w:r>
            <w:r w:rsidR="007E0241">
              <w:rPr>
                <w:rtl/>
              </w:rPr>
              <w:t xml:space="preserve"> ،</w:t>
            </w:r>
            <w:r w:rsidR="00375CD3">
              <w:rPr>
                <w:rtl/>
              </w:rPr>
              <w:t xml:space="preserve"> </w:t>
            </w:r>
            <w:r w:rsidR="00375CD3">
              <w:rPr>
                <w:rtl/>
              </w:rPr>
              <w:br/>
            </w:r>
            <w:r w:rsidRPr="00AC6D18">
              <w:rPr>
                <w:rtl/>
              </w:rPr>
              <w:t>كتبت بقلم نسخي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كتبها محمد جعفر بن محمد رضا المشهدي</w:t>
            </w:r>
            <w:r w:rsidR="007E0241">
              <w:rPr>
                <w:rtl/>
              </w:rPr>
              <w:t xml:space="preserve"> ،</w:t>
            </w:r>
            <w:r w:rsidR="00375CD3">
              <w:rPr>
                <w:rtl/>
              </w:rPr>
              <w:t xml:space="preserve"> </w:t>
            </w:r>
            <w:r w:rsidR="00375CD3">
              <w:rPr>
                <w:rtl/>
              </w:rPr>
              <w:br/>
            </w:r>
            <w:r w:rsidRPr="00AC6D18">
              <w:rPr>
                <w:rtl/>
              </w:rPr>
              <w:t>فرغ منها في الثامن من شو</w:t>
            </w:r>
            <w:r w:rsidR="00D900D7">
              <w:rPr>
                <w:rtl/>
              </w:rPr>
              <w:t>ّ</w:t>
            </w:r>
            <w:r w:rsidRPr="00AC6D18">
              <w:rPr>
                <w:rtl/>
              </w:rPr>
              <w:t>ال سنة 1094 ه</w:t>
            </w:r>
            <w:r w:rsidR="00D900D7">
              <w:rPr>
                <w:rtl/>
              </w:rPr>
              <w:t>ـ</w:t>
            </w:r>
            <w:r w:rsidR="00095AA9">
              <w:rPr>
                <w:rtl/>
              </w:rPr>
              <w:t xml:space="preserve"> .</w:t>
            </w:r>
            <w:r w:rsidRPr="00AC6D18">
              <w:rPr>
                <w:rtl/>
              </w:rPr>
              <w:t xml:space="preserve"> القطع</w:t>
            </w:r>
            <w:r w:rsidR="007E0241">
              <w:rPr>
                <w:rtl/>
              </w:rPr>
              <w:t xml:space="preserve"> :</w:t>
            </w:r>
            <w:r w:rsidRPr="00AC6D18">
              <w:rPr>
                <w:rtl/>
              </w:rPr>
              <w:t xml:space="preserve"> وزيري</w:t>
            </w:r>
            <w:r w:rsidR="00095AA9">
              <w:rPr>
                <w:rtl/>
              </w:rPr>
              <w:t xml:space="preserve"> .</w:t>
            </w:r>
          </w:p>
          <w:p w:rsidR="001B43F1" w:rsidRDefault="00451692" w:rsidP="00B01F7F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عدد السطور</w:t>
            </w:r>
            <w:r w:rsidR="007E0241">
              <w:rPr>
                <w:rtl/>
              </w:rPr>
              <w:t xml:space="preserve"> :</w:t>
            </w:r>
            <w:r w:rsidRPr="00AC6D18">
              <w:rPr>
                <w:rtl/>
              </w:rPr>
              <w:t xml:space="preserve"> 22</w:t>
            </w:r>
            <w:r w:rsidR="00095AA9">
              <w:rPr>
                <w:rtl/>
              </w:rPr>
              <w:t xml:space="preserve"> .</w:t>
            </w:r>
            <w:r w:rsidRPr="00AC6D18">
              <w:rPr>
                <w:rtl/>
              </w:rPr>
              <w:t xml:space="preserve"> 18</w:t>
            </w:r>
            <w:r>
              <w:rPr>
                <w:rtl/>
              </w:rPr>
              <w:t xml:space="preserve"> × </w:t>
            </w:r>
            <w:r w:rsidRPr="00AC6D18">
              <w:rPr>
                <w:rtl/>
              </w:rPr>
              <w:t>12 سم</w:t>
            </w:r>
            <w:r w:rsidR="00095AA9">
              <w:rPr>
                <w:rtl/>
              </w:rPr>
              <w:t xml:space="preserve"> .</w:t>
            </w:r>
          </w:p>
        </w:tc>
      </w:tr>
    </w:tbl>
    <w:p w:rsidR="00AC6D18" w:rsidRPr="00D7657A" w:rsidRDefault="00AC6D18" w:rsidP="00D7657A">
      <w:pPr>
        <w:pStyle w:val="rfdCenterBold1"/>
        <w:rPr>
          <w:rtl/>
        </w:rPr>
      </w:pPr>
      <w:r w:rsidRPr="00D7657A">
        <w:rPr>
          <w:rtl/>
        </w:rPr>
        <w:t>(</w:t>
      </w:r>
      <w:r w:rsidR="00D7657A">
        <w:rPr>
          <w:rFonts w:hint="cs"/>
          <w:rtl/>
        </w:rPr>
        <w:t xml:space="preserve"> </w:t>
      </w:r>
      <w:r w:rsidRPr="00D7657A">
        <w:rPr>
          <w:rtl/>
        </w:rPr>
        <w:t>408</w:t>
      </w:r>
      <w:r w:rsidR="00D7657A">
        <w:rPr>
          <w:rFonts w:hint="cs"/>
          <w:rtl/>
        </w:rPr>
        <w:t xml:space="preserve"> </w:t>
      </w:r>
      <w:r w:rsidRPr="00D7657A">
        <w:rPr>
          <w:rtl/>
        </w:rPr>
        <w:t>)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2755"/>
        <w:gridCol w:w="6430"/>
      </w:tblGrid>
      <w:tr w:rsidR="001B43F1" w:rsidTr="00D7657A">
        <w:tc>
          <w:tcPr>
            <w:tcW w:w="1500" w:type="pct"/>
            <w:shd w:val="clear" w:color="auto" w:fill="auto"/>
          </w:tcPr>
          <w:p w:rsidR="001B43F1" w:rsidRDefault="001B43F1" w:rsidP="00B01F7F">
            <w:pPr>
              <w:pStyle w:val="rfdVar"/>
              <w:rPr>
                <w:rtl/>
              </w:rPr>
            </w:pPr>
          </w:p>
        </w:tc>
        <w:tc>
          <w:tcPr>
            <w:tcW w:w="3500" w:type="pct"/>
            <w:shd w:val="clear" w:color="auto" w:fill="auto"/>
          </w:tcPr>
          <w:p w:rsidR="001B43F1" w:rsidRDefault="002B171C" w:rsidP="00B01F7F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نسخة ثالثة من الكتاب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كتبت بقلم نسخي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على صفحتها</w:t>
            </w:r>
            <w:r w:rsidR="00375CD3">
              <w:rPr>
                <w:rtl/>
              </w:rPr>
              <w:t xml:space="preserve"> </w:t>
            </w:r>
            <w:r w:rsidR="00375CD3">
              <w:rPr>
                <w:rtl/>
              </w:rPr>
              <w:br/>
            </w:r>
            <w:r w:rsidRPr="00AC6D18">
              <w:rPr>
                <w:rtl/>
              </w:rPr>
              <w:t>الأ</w:t>
            </w:r>
            <w:r w:rsidR="00D900D7">
              <w:rPr>
                <w:rtl/>
              </w:rPr>
              <w:t>ُ</w:t>
            </w:r>
            <w:r w:rsidRPr="00AC6D18">
              <w:rPr>
                <w:rtl/>
              </w:rPr>
              <w:t>ولى تمل</w:t>
            </w:r>
            <w:r w:rsidR="00D900D7">
              <w:rPr>
                <w:rtl/>
              </w:rPr>
              <w:t>ّ</w:t>
            </w:r>
            <w:r w:rsidRPr="00AC6D18">
              <w:rPr>
                <w:rtl/>
              </w:rPr>
              <w:t>كات أحمد بن محمد أمين الحسيني العاملي وكاظم بن</w:t>
            </w:r>
            <w:r w:rsidR="00375CD3">
              <w:rPr>
                <w:rtl/>
              </w:rPr>
              <w:t xml:space="preserve"> </w:t>
            </w:r>
            <w:r w:rsidR="00375CD3">
              <w:rPr>
                <w:rtl/>
              </w:rPr>
              <w:br/>
            </w:r>
            <w:r w:rsidRPr="00AC6D18">
              <w:rPr>
                <w:rtl/>
              </w:rPr>
              <w:t>أحمد أمين الحسيني العاملي والميرزا بابا السبزواري</w:t>
            </w:r>
            <w:r w:rsidR="00095AA9">
              <w:rPr>
                <w:rtl/>
              </w:rPr>
              <w:t xml:space="preserve"> .</w:t>
            </w:r>
            <w:r w:rsidRPr="00AC6D18">
              <w:rPr>
                <w:rtl/>
              </w:rPr>
              <w:t xml:space="preserve"> أوقفها الميرزا</w:t>
            </w:r>
            <w:r w:rsidR="00375CD3">
              <w:rPr>
                <w:rtl/>
              </w:rPr>
              <w:t xml:space="preserve"> </w:t>
            </w:r>
            <w:r w:rsidR="00375CD3">
              <w:rPr>
                <w:rtl/>
              </w:rPr>
              <w:br/>
            </w:r>
            <w:r w:rsidRPr="00AC6D18">
              <w:rPr>
                <w:rtl/>
              </w:rPr>
              <w:t>بابا السبزواري في شهر رمضان سنة 1293 ه</w:t>
            </w:r>
            <w:r w:rsidR="00D900D7">
              <w:rPr>
                <w:rtl/>
              </w:rPr>
              <w:t>ـ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الورق س</w:t>
            </w:r>
            <w:r w:rsidR="00D900D7">
              <w:rPr>
                <w:rtl/>
              </w:rPr>
              <w:t>پ</w:t>
            </w:r>
            <w:r w:rsidRPr="00AC6D18">
              <w:rPr>
                <w:rtl/>
              </w:rPr>
              <w:t>اهاني</w:t>
            </w:r>
            <w:r w:rsidR="00095AA9">
              <w:rPr>
                <w:rtl/>
              </w:rPr>
              <w:t xml:space="preserve"> .</w:t>
            </w:r>
            <w:r>
              <w:rPr>
                <w:rtl/>
              </w:rPr>
              <w:t xml:space="preserve"> </w:t>
            </w:r>
            <w:r w:rsidR="00D900D7">
              <w:rPr>
                <w:rtl/>
              </w:rPr>
              <w:br/>
            </w:r>
            <w:r w:rsidRPr="00AC6D18">
              <w:rPr>
                <w:rtl/>
              </w:rPr>
              <w:t>القطع</w:t>
            </w:r>
            <w:r w:rsidR="007E0241">
              <w:rPr>
                <w:rtl/>
              </w:rPr>
              <w:t xml:space="preserve"> :</w:t>
            </w:r>
            <w:r w:rsidRPr="00AC6D18">
              <w:rPr>
                <w:rtl/>
              </w:rPr>
              <w:t xml:space="preserve"> ربعي</w:t>
            </w:r>
            <w:r w:rsidR="00095AA9">
              <w:rPr>
                <w:rtl/>
              </w:rPr>
              <w:t xml:space="preserve"> .</w:t>
            </w:r>
          </w:p>
        </w:tc>
      </w:tr>
    </w:tbl>
    <w:p w:rsidR="00441FBA" w:rsidRDefault="00441FBA" w:rsidP="00FE7967">
      <w:pPr>
        <w:rPr>
          <w:rtl/>
        </w:rPr>
        <w:sectPr w:rsidR="00441FBA" w:rsidSect="00107863">
          <w:headerReference w:type="even" r:id="rId225"/>
          <w:headerReference w:type="default" r:id="rId226"/>
          <w:headerReference w:type="first" r:id="rId227"/>
          <w:type w:val="continuous"/>
          <w:pgSz w:w="11907" w:h="16840" w:code="9"/>
          <w:pgMar w:top="1247" w:right="1361" w:bottom="1247" w:left="1361" w:header="720" w:footer="720" w:gutter="0"/>
          <w:cols w:space="720"/>
          <w:titlePg/>
          <w:bidi/>
          <w:rtlGutter/>
          <w:docGrid w:linePitch="360"/>
        </w:sectPr>
      </w:pPr>
    </w:p>
    <w:p w:rsidR="002B171C" w:rsidRDefault="00FE7967" w:rsidP="00441FBA">
      <w:pPr>
        <w:pStyle w:val="rfdPoemTini"/>
        <w:rPr>
          <w:rtl/>
        </w:rPr>
      </w:pPr>
      <w:r>
        <w:rPr>
          <w:rtl/>
        </w:rPr>
        <w:lastRenderedPageBreak/>
        <w:br w:type="page"/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2755"/>
        <w:gridCol w:w="6430"/>
      </w:tblGrid>
      <w:tr w:rsidR="002B171C" w:rsidTr="00854C77">
        <w:tc>
          <w:tcPr>
            <w:tcW w:w="1500" w:type="pct"/>
            <w:shd w:val="clear" w:color="auto" w:fill="auto"/>
          </w:tcPr>
          <w:p w:rsidR="002B171C" w:rsidRDefault="002B171C" w:rsidP="00B01F7F">
            <w:pPr>
              <w:pStyle w:val="rfdVar"/>
              <w:rPr>
                <w:rtl/>
              </w:rPr>
            </w:pPr>
          </w:p>
        </w:tc>
        <w:tc>
          <w:tcPr>
            <w:tcW w:w="3500" w:type="pct"/>
            <w:shd w:val="clear" w:color="auto" w:fill="auto"/>
          </w:tcPr>
          <w:p w:rsidR="002B171C" w:rsidRDefault="002B171C" w:rsidP="00B01F7F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عدد السطور</w:t>
            </w:r>
            <w:r w:rsidR="007E0241">
              <w:rPr>
                <w:rtl/>
              </w:rPr>
              <w:t xml:space="preserve"> :</w:t>
            </w:r>
            <w:r w:rsidRPr="00AC6D18">
              <w:rPr>
                <w:rtl/>
              </w:rPr>
              <w:t xml:space="preserve"> 25</w:t>
            </w:r>
            <w:r w:rsidR="00095AA9">
              <w:rPr>
                <w:rtl/>
              </w:rPr>
              <w:t xml:space="preserve"> .</w:t>
            </w:r>
            <w:r w:rsidRPr="00AC6D18">
              <w:rPr>
                <w:rtl/>
              </w:rPr>
              <w:t xml:space="preserve"> 15</w:t>
            </w:r>
            <w:r>
              <w:rPr>
                <w:rtl/>
              </w:rPr>
              <w:t xml:space="preserve"> × </w:t>
            </w:r>
            <w:r w:rsidRPr="00AC6D18">
              <w:rPr>
                <w:rtl/>
              </w:rPr>
              <w:t>8 سم</w:t>
            </w:r>
            <w:r w:rsidR="00095AA9">
              <w:rPr>
                <w:rtl/>
              </w:rPr>
              <w:t xml:space="preserve"> .</w:t>
            </w:r>
          </w:p>
        </w:tc>
      </w:tr>
    </w:tbl>
    <w:p w:rsidR="00AC6D18" w:rsidRPr="00854C77" w:rsidRDefault="00AC6D18" w:rsidP="00854C77">
      <w:pPr>
        <w:pStyle w:val="rfdCenterBold1"/>
        <w:rPr>
          <w:rtl/>
        </w:rPr>
      </w:pPr>
      <w:r w:rsidRPr="00854C77">
        <w:rPr>
          <w:rtl/>
        </w:rPr>
        <w:t>(</w:t>
      </w:r>
      <w:r w:rsidR="00854C77">
        <w:rPr>
          <w:rFonts w:hint="cs"/>
          <w:rtl/>
        </w:rPr>
        <w:t xml:space="preserve"> </w:t>
      </w:r>
      <w:r w:rsidRPr="00854C77">
        <w:rPr>
          <w:rtl/>
        </w:rPr>
        <w:t>409</w:t>
      </w:r>
      <w:r w:rsidR="00854C77">
        <w:rPr>
          <w:rFonts w:hint="cs"/>
          <w:rtl/>
        </w:rPr>
        <w:t xml:space="preserve"> </w:t>
      </w:r>
      <w:r w:rsidRPr="00854C77">
        <w:rPr>
          <w:rtl/>
        </w:rPr>
        <w:t>)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429"/>
        <w:gridCol w:w="2756"/>
      </w:tblGrid>
      <w:tr w:rsidR="00854C77" w:rsidTr="00095AA9">
        <w:tc>
          <w:tcPr>
            <w:tcW w:w="3500" w:type="pct"/>
            <w:shd w:val="clear" w:color="auto" w:fill="auto"/>
            <w:tcMar>
              <w:left w:w="0" w:type="dxa"/>
              <w:right w:w="0" w:type="dxa"/>
            </w:tcMar>
          </w:tcPr>
          <w:p w:rsidR="00854C77" w:rsidRPr="009E5D8A" w:rsidRDefault="00854C77" w:rsidP="00095AA9">
            <w:pPr>
              <w:rPr>
                <w:rStyle w:val="rfdBold2"/>
                <w:rtl/>
              </w:rPr>
            </w:pPr>
            <w:r w:rsidRPr="002B171C">
              <w:rPr>
                <w:rStyle w:val="rfdBold2"/>
                <w:rtl/>
              </w:rPr>
              <w:t>اليقين في تسمية مولانا علي</w:t>
            </w:r>
            <w:r>
              <w:rPr>
                <w:rStyle w:val="rfdBold2"/>
                <w:rtl/>
              </w:rPr>
              <w:t>ّ</w:t>
            </w:r>
            <w:r w:rsidRPr="002B171C">
              <w:rPr>
                <w:rStyle w:val="rfdBold2"/>
                <w:rtl/>
              </w:rPr>
              <w:t xml:space="preserve"> بن أبي طالب بأمير المؤمنين</w:t>
            </w:r>
            <w:r w:rsidR="00095AA9">
              <w:rPr>
                <w:rStyle w:val="rfdBold2"/>
                <w:rtl/>
              </w:rPr>
              <w:t xml:space="preserve"> .</w:t>
            </w:r>
          </w:p>
        </w:tc>
        <w:tc>
          <w:tcPr>
            <w:tcW w:w="1500" w:type="pct"/>
            <w:shd w:val="clear" w:color="auto" w:fill="auto"/>
            <w:tcMar>
              <w:left w:w="0" w:type="dxa"/>
              <w:right w:w="0" w:type="dxa"/>
            </w:tcMar>
          </w:tcPr>
          <w:p w:rsidR="00854C77" w:rsidRDefault="00854C77" w:rsidP="00095AA9">
            <w:pPr>
              <w:pStyle w:val="rfdLeft"/>
              <w:rPr>
                <w:rtl/>
              </w:rPr>
            </w:pPr>
            <w:r>
              <w:rPr>
                <w:rtl/>
              </w:rPr>
              <w:t>(</w:t>
            </w:r>
            <w:r>
              <w:rPr>
                <w:rFonts w:hint="cs"/>
                <w:rtl/>
              </w:rPr>
              <w:t xml:space="preserve"> </w:t>
            </w:r>
            <w:r w:rsidRPr="00AC6D18">
              <w:rPr>
                <w:rtl/>
              </w:rPr>
              <w:t>أخبار</w:t>
            </w:r>
            <w:r>
              <w:rPr>
                <w:rtl/>
              </w:rPr>
              <w:t xml:space="preserve"> ـ عربي</w:t>
            </w:r>
            <w:r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</w:p>
        </w:tc>
      </w:tr>
    </w:tbl>
    <w:p w:rsidR="00AC6D18" w:rsidRPr="00AC6D18" w:rsidRDefault="00AC6D18" w:rsidP="00AC6D18">
      <w:pPr>
        <w:rPr>
          <w:rtl/>
        </w:rPr>
      </w:pPr>
      <w:r w:rsidRPr="00AC6D18">
        <w:rPr>
          <w:rtl/>
        </w:rPr>
        <w:t>لأبي القاسم علي بن موسى بن جعفر بن محمد بن محمد الطاووس العلوي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 xml:space="preserve">الفاطمي </w:t>
      </w:r>
      <w:r w:rsidR="00773F9D">
        <w:rPr>
          <w:rtl/>
        </w:rPr>
        <w:t>(</w:t>
      </w:r>
      <w:r w:rsidR="00854C77">
        <w:rPr>
          <w:rFonts w:hint="cs"/>
          <w:rtl/>
        </w:rPr>
        <w:t xml:space="preserve"> </w:t>
      </w:r>
      <w:r w:rsidRPr="00AC6D18">
        <w:rPr>
          <w:rtl/>
        </w:rPr>
        <w:t>664 ه</w:t>
      </w:r>
      <w:r w:rsidR="006B09A4">
        <w:rPr>
          <w:rtl/>
        </w:rPr>
        <w:t>ـ</w:t>
      </w:r>
      <w:r w:rsidR="00854C77">
        <w:rPr>
          <w:rFonts w:hint="cs"/>
          <w:rtl/>
        </w:rPr>
        <w:t xml:space="preserve"> </w:t>
      </w:r>
      <w:r w:rsidR="00773F9D">
        <w:rPr>
          <w:rtl/>
        </w:rPr>
        <w:t>)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كتاب يحتوي على 191 بابا</w:t>
      </w:r>
      <w:r w:rsidR="006B09A4">
        <w:rPr>
          <w:rtl/>
        </w:rPr>
        <w:t>ً</w:t>
      </w:r>
      <w:r w:rsidRPr="00AC6D18">
        <w:rPr>
          <w:rtl/>
        </w:rPr>
        <w:t xml:space="preserve"> </w:t>
      </w:r>
      <w:r w:rsidR="00773F9D">
        <w:rPr>
          <w:rtl/>
        </w:rPr>
        <w:t>[</w:t>
      </w:r>
      <w:r w:rsidR="00854C77">
        <w:rPr>
          <w:rFonts w:hint="cs"/>
          <w:rtl/>
        </w:rPr>
        <w:t xml:space="preserve"> </w:t>
      </w:r>
      <w:r w:rsidRPr="00AC6D18">
        <w:rPr>
          <w:rtl/>
        </w:rPr>
        <w:t>في الفهرست 220 بابا</w:t>
      </w:r>
      <w:r w:rsidR="006B09A4">
        <w:rPr>
          <w:rtl/>
        </w:rPr>
        <w:t>ً</w:t>
      </w:r>
      <w:r w:rsidR="00854C77">
        <w:rPr>
          <w:rFonts w:hint="cs"/>
          <w:rtl/>
        </w:rPr>
        <w:t xml:space="preserve"> </w:t>
      </w:r>
      <w:r w:rsidR="00773F9D">
        <w:rPr>
          <w:rtl/>
        </w:rPr>
        <w:t>]</w:t>
      </w:r>
      <w:r w:rsidRPr="00AC6D18">
        <w:rPr>
          <w:rtl/>
        </w:rPr>
        <w:t xml:space="preserve"> وقد ذكر فيه كتاب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الأنوار الباهرة في انتصار العترة الطاهرة بالحجج القاهرة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وكتاب التصريح بالنص</w:t>
      </w:r>
      <w:r w:rsidR="006B09A4">
        <w:rPr>
          <w:rtl/>
        </w:rPr>
        <w:t>ّ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الصحيح من رب</w:t>
      </w:r>
      <w:r w:rsidR="006B09A4">
        <w:rPr>
          <w:rtl/>
        </w:rPr>
        <w:t>ّ</w:t>
      </w:r>
      <w:r w:rsidRPr="00AC6D18">
        <w:rPr>
          <w:rtl/>
        </w:rPr>
        <w:t xml:space="preserve"> العالمين وسي</w:t>
      </w:r>
      <w:r w:rsidR="006B09A4">
        <w:rPr>
          <w:rtl/>
        </w:rPr>
        <w:t>ّ</w:t>
      </w:r>
      <w:r w:rsidRPr="00AC6D18">
        <w:rPr>
          <w:rtl/>
        </w:rPr>
        <w:t>د المرسلين على علي</w:t>
      </w:r>
      <w:r w:rsidR="006B09A4">
        <w:rPr>
          <w:rtl/>
        </w:rPr>
        <w:t>ّ</w:t>
      </w:r>
      <w:r w:rsidRPr="00AC6D18">
        <w:rPr>
          <w:rtl/>
        </w:rPr>
        <w:t xml:space="preserve"> بن أبي طالب بأمير المؤمنين</w:t>
      </w:r>
      <w:r w:rsidR="00095AA9">
        <w:rPr>
          <w:rtl/>
        </w:rPr>
        <w:t xml:space="preserve"> 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2755"/>
        <w:gridCol w:w="6430"/>
      </w:tblGrid>
      <w:tr w:rsidR="003B49B8" w:rsidTr="00854C77">
        <w:tc>
          <w:tcPr>
            <w:tcW w:w="1500" w:type="pct"/>
            <w:shd w:val="clear" w:color="auto" w:fill="auto"/>
          </w:tcPr>
          <w:p w:rsidR="003B49B8" w:rsidRDefault="003B49B8" w:rsidP="00B01F7F">
            <w:pPr>
              <w:pStyle w:val="rfdVar"/>
              <w:rPr>
                <w:rtl/>
              </w:rPr>
            </w:pPr>
          </w:p>
        </w:tc>
        <w:tc>
          <w:tcPr>
            <w:tcW w:w="3500" w:type="pct"/>
            <w:shd w:val="clear" w:color="auto" w:fill="auto"/>
          </w:tcPr>
          <w:p w:rsidR="002B171C" w:rsidRDefault="002B171C" w:rsidP="00B01F7F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نسخة كتبت بقلم نسخي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كتبها عبد العلي</w:t>
            </w:r>
            <w:r w:rsidR="006B09A4">
              <w:rPr>
                <w:rtl/>
              </w:rPr>
              <w:t>ّ</w:t>
            </w:r>
            <w:r w:rsidRPr="00AC6D18">
              <w:rPr>
                <w:rtl/>
              </w:rPr>
              <w:t xml:space="preserve"> بن سلطان محمد</w:t>
            </w:r>
            <w:r w:rsidR="007E0241">
              <w:rPr>
                <w:rtl/>
              </w:rPr>
              <w:t xml:space="preserve"> ،</w:t>
            </w:r>
            <w:r w:rsidR="00375CD3">
              <w:rPr>
                <w:rtl/>
              </w:rPr>
              <w:t xml:space="preserve"> </w:t>
            </w:r>
            <w:r w:rsidR="00375CD3">
              <w:rPr>
                <w:rtl/>
              </w:rPr>
              <w:br/>
            </w:r>
            <w:r w:rsidRPr="00AC6D18">
              <w:rPr>
                <w:rtl/>
              </w:rPr>
              <w:t>وقد قابلها عبد الكريم بن سلطان محمد بطلب من السيد حسين</w:t>
            </w:r>
            <w:r w:rsidR="00375CD3">
              <w:rPr>
                <w:rtl/>
              </w:rPr>
              <w:t xml:space="preserve"> </w:t>
            </w:r>
            <w:r w:rsidR="00375CD3">
              <w:rPr>
                <w:rtl/>
              </w:rPr>
              <w:br/>
            </w:r>
            <w:r w:rsidRPr="00AC6D18">
              <w:rPr>
                <w:rtl/>
              </w:rPr>
              <w:t>ابن جبر الكركي العاملي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وقد سقط تاريخ المقابلة أثناء التجليد</w:t>
            </w:r>
            <w:r w:rsidR="007E0241">
              <w:rPr>
                <w:rtl/>
              </w:rPr>
              <w:t xml:space="preserve"> ،</w:t>
            </w:r>
            <w:r w:rsidR="00375CD3">
              <w:rPr>
                <w:rtl/>
              </w:rPr>
              <w:t xml:space="preserve"> </w:t>
            </w:r>
            <w:r w:rsidR="00375CD3">
              <w:rPr>
                <w:rtl/>
              </w:rPr>
              <w:br/>
            </w:r>
            <w:r w:rsidRPr="00AC6D18">
              <w:rPr>
                <w:rtl/>
              </w:rPr>
              <w:t>وقد أوقفها الآخوند المل</w:t>
            </w:r>
            <w:r w:rsidR="006B09A4">
              <w:rPr>
                <w:rtl/>
              </w:rPr>
              <w:t>ّ</w:t>
            </w:r>
            <w:r w:rsidRPr="00AC6D18">
              <w:rPr>
                <w:rtl/>
              </w:rPr>
              <w:t>ا سميع السبزواري على هذه المدرسة كتبت</w:t>
            </w:r>
            <w:r w:rsidR="00375CD3">
              <w:rPr>
                <w:rtl/>
              </w:rPr>
              <w:t xml:space="preserve"> </w:t>
            </w:r>
            <w:r w:rsidR="00375CD3">
              <w:rPr>
                <w:rtl/>
              </w:rPr>
              <w:br/>
            </w:r>
            <w:r w:rsidRPr="00AC6D18">
              <w:rPr>
                <w:rtl/>
              </w:rPr>
              <w:t>العناوين بالشنجرف</w:t>
            </w:r>
            <w:r w:rsidR="00095AA9">
              <w:rPr>
                <w:rtl/>
              </w:rPr>
              <w:t xml:space="preserve"> .</w:t>
            </w:r>
            <w:r w:rsidRPr="00AC6D18">
              <w:rPr>
                <w:rtl/>
              </w:rPr>
              <w:t xml:space="preserve"> الورق ترمة</w:t>
            </w:r>
            <w:r w:rsidR="00095AA9">
              <w:rPr>
                <w:rtl/>
              </w:rPr>
              <w:t xml:space="preserve"> .</w:t>
            </w:r>
            <w:r w:rsidRPr="00AC6D18">
              <w:rPr>
                <w:rtl/>
              </w:rPr>
              <w:t xml:space="preserve"> القطع</w:t>
            </w:r>
            <w:r w:rsidR="007E0241">
              <w:rPr>
                <w:rtl/>
              </w:rPr>
              <w:t xml:space="preserve"> :</w:t>
            </w:r>
            <w:r w:rsidRPr="00AC6D18">
              <w:rPr>
                <w:rtl/>
              </w:rPr>
              <w:t xml:space="preserve"> وزيري</w:t>
            </w:r>
            <w:r w:rsidR="00095AA9">
              <w:rPr>
                <w:rtl/>
              </w:rPr>
              <w:t xml:space="preserve"> .</w:t>
            </w:r>
          </w:p>
          <w:p w:rsidR="003B49B8" w:rsidRDefault="002B171C" w:rsidP="00B01F7F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عدد السطور</w:t>
            </w:r>
            <w:r w:rsidR="007E0241">
              <w:rPr>
                <w:rtl/>
              </w:rPr>
              <w:t xml:space="preserve"> :</w:t>
            </w:r>
            <w:r w:rsidRPr="00AC6D18">
              <w:rPr>
                <w:rtl/>
              </w:rPr>
              <w:t xml:space="preserve"> 17</w:t>
            </w:r>
            <w:r w:rsidR="00095AA9">
              <w:rPr>
                <w:rtl/>
              </w:rPr>
              <w:t xml:space="preserve"> .</w:t>
            </w:r>
            <w:r w:rsidRPr="00AC6D18">
              <w:rPr>
                <w:rtl/>
              </w:rPr>
              <w:t xml:space="preserve"> 16</w:t>
            </w:r>
            <w:r>
              <w:rPr>
                <w:rtl/>
              </w:rPr>
              <w:t xml:space="preserve"> × </w:t>
            </w:r>
            <w:r w:rsidRPr="00AC6D18">
              <w:rPr>
                <w:rtl/>
              </w:rPr>
              <w:t>10 سم</w:t>
            </w:r>
            <w:r w:rsidR="00095AA9">
              <w:rPr>
                <w:rtl/>
              </w:rPr>
              <w:t xml:space="preserve"> .</w:t>
            </w:r>
          </w:p>
        </w:tc>
      </w:tr>
    </w:tbl>
    <w:p w:rsidR="00854C77" w:rsidRDefault="00854C77" w:rsidP="00854C77">
      <w:pPr>
        <w:pStyle w:val="rfdCenter"/>
        <w:rPr>
          <w:rtl/>
        </w:rPr>
      </w:pPr>
      <w:r>
        <w:sym w:font="Wingdings 2" w:char="F0F5"/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="006B09A4">
        <w:rPr>
          <w:rtl/>
        </w:rPr>
        <w:t xml:space="preserve"> </w:t>
      </w:r>
      <w:r>
        <w:sym w:font="Wingdings 2" w:char="F0F5"/>
      </w:r>
      <w:r>
        <w:rPr>
          <w:rFonts w:hint="cs"/>
          <w:rtl/>
        </w:rPr>
        <w:t xml:space="preserve"> </w:t>
      </w:r>
      <w:r>
        <w:rPr>
          <w:rtl/>
        </w:rPr>
        <w:tab/>
      </w:r>
      <w:r w:rsidR="006B09A4">
        <w:rPr>
          <w:rtl/>
        </w:rPr>
        <w:t xml:space="preserve"> </w:t>
      </w:r>
      <w:r>
        <w:sym w:font="Wingdings 2" w:char="F0F5"/>
      </w:r>
    </w:p>
    <w:p w:rsidR="00C4070E" w:rsidRDefault="00C4070E" w:rsidP="00854C77">
      <w:pPr>
        <w:rPr>
          <w:rtl/>
        </w:rPr>
        <w:sectPr w:rsidR="00C4070E" w:rsidSect="00107863">
          <w:headerReference w:type="even" r:id="rId228"/>
          <w:headerReference w:type="default" r:id="rId229"/>
          <w:headerReference w:type="first" r:id="rId230"/>
          <w:type w:val="continuous"/>
          <w:pgSz w:w="11907" w:h="16840" w:code="9"/>
          <w:pgMar w:top="1247" w:right="1361" w:bottom="1247" w:left="1361" w:header="720" w:footer="720" w:gutter="0"/>
          <w:cols w:space="720"/>
          <w:titlePg/>
          <w:bidi/>
          <w:rtlGutter/>
          <w:docGrid w:linePitch="360"/>
        </w:sectPr>
      </w:pPr>
    </w:p>
    <w:p w:rsidR="00854C77" w:rsidRDefault="00854C77" w:rsidP="00854C77">
      <w:pPr>
        <w:rPr>
          <w:rtl/>
        </w:rPr>
      </w:pPr>
      <w:r w:rsidRPr="00854C77">
        <w:rPr>
          <w:rtl/>
        </w:rPr>
        <w:lastRenderedPageBreak/>
        <w:br w:type="page"/>
      </w:r>
    </w:p>
    <w:tbl>
      <w:tblPr>
        <w:tblStyle w:val="TableGrid"/>
        <w:bidiVisual/>
        <w:tblW w:w="5000" w:type="pct"/>
        <w:tblBorders>
          <w:top w:val="single" w:sz="18" w:space="0" w:color="auto"/>
          <w:bottom w:val="triple" w:sz="18" w:space="0" w:color="auto"/>
        </w:tblBorders>
        <w:tblLook w:val="04A0" w:firstRow="1" w:lastRow="0" w:firstColumn="1" w:lastColumn="0" w:noHBand="0" w:noVBand="1"/>
      </w:tblPr>
      <w:tblGrid>
        <w:gridCol w:w="5511"/>
        <w:gridCol w:w="3674"/>
      </w:tblGrid>
      <w:tr w:rsidR="00854C77" w:rsidTr="00854C77">
        <w:tc>
          <w:tcPr>
            <w:tcW w:w="3000" w:type="pct"/>
          </w:tcPr>
          <w:p w:rsidR="00854C77" w:rsidRPr="00854C77" w:rsidRDefault="00854C77" w:rsidP="00854C77">
            <w:pPr>
              <w:pStyle w:val="Heading1Center"/>
              <w:rPr>
                <w:rtl/>
              </w:rPr>
            </w:pPr>
            <w:r w:rsidRPr="00854C77">
              <w:rPr>
                <w:rtl/>
              </w:rPr>
              <w:lastRenderedPageBreak/>
              <w:t xml:space="preserve">الامامة </w:t>
            </w:r>
            <w:r w:rsidRPr="00854C77">
              <w:rPr>
                <w:rtl/>
              </w:rPr>
              <w:br/>
              <w:t xml:space="preserve">تعريف بمصادر الإِمامة في التراث الشيعي </w:t>
            </w:r>
            <w:r w:rsidRPr="00854C77">
              <w:rPr>
                <w:rtl/>
              </w:rPr>
              <w:br/>
              <w:t>(</w:t>
            </w:r>
            <w:r w:rsidR="00095AA9">
              <w:rPr>
                <w:rFonts w:hint="cs"/>
                <w:rtl/>
              </w:rPr>
              <w:t xml:space="preserve"> </w:t>
            </w:r>
            <w:r w:rsidRPr="00854C77">
              <w:rPr>
                <w:rtl/>
              </w:rPr>
              <w:t>9</w:t>
            </w:r>
            <w:r w:rsidR="00095AA9">
              <w:rPr>
                <w:rFonts w:hint="cs"/>
                <w:rtl/>
              </w:rPr>
              <w:t xml:space="preserve"> </w:t>
            </w:r>
            <w:r w:rsidRPr="00854C77">
              <w:rPr>
                <w:rtl/>
              </w:rPr>
              <w:t>)</w:t>
            </w:r>
          </w:p>
        </w:tc>
        <w:tc>
          <w:tcPr>
            <w:tcW w:w="2000" w:type="pct"/>
          </w:tcPr>
          <w:p w:rsidR="00854C77" w:rsidRPr="00854C77" w:rsidRDefault="00854C77" w:rsidP="00854C77">
            <w:pPr>
              <w:rPr>
                <w:rtl/>
              </w:rPr>
            </w:pPr>
          </w:p>
        </w:tc>
      </w:tr>
      <w:tr w:rsidR="00854C77" w:rsidTr="00854C77">
        <w:tc>
          <w:tcPr>
            <w:tcW w:w="5000" w:type="pct"/>
            <w:gridSpan w:val="2"/>
          </w:tcPr>
          <w:p w:rsidR="00854C77" w:rsidRPr="00854C77" w:rsidRDefault="00854C77" w:rsidP="00854C77">
            <w:pPr>
              <w:pStyle w:val="rfdLeftBold"/>
              <w:rPr>
                <w:rtl/>
              </w:rPr>
            </w:pPr>
            <w:r w:rsidRPr="00AC6D18">
              <w:rPr>
                <w:rtl/>
              </w:rPr>
              <w:t>عبد الجب</w:t>
            </w:r>
            <w:r>
              <w:rPr>
                <w:rtl/>
              </w:rPr>
              <w:t>ّ</w:t>
            </w:r>
            <w:r w:rsidRPr="00AC6D18">
              <w:rPr>
                <w:rtl/>
              </w:rPr>
              <w:t>ار الرفاعي</w:t>
            </w:r>
          </w:p>
        </w:tc>
      </w:tr>
    </w:tbl>
    <w:p w:rsidR="00AC6D18" w:rsidRPr="00854C77" w:rsidRDefault="00AC6D18" w:rsidP="00854C77">
      <w:pPr>
        <w:pStyle w:val="rfdNormal0"/>
        <w:rPr>
          <w:rtl/>
        </w:rPr>
      </w:pP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4409"/>
        <w:gridCol w:w="367"/>
        <w:gridCol w:w="4409"/>
      </w:tblGrid>
      <w:tr w:rsidR="00725F65" w:rsidTr="00165865">
        <w:tc>
          <w:tcPr>
            <w:tcW w:w="2400" w:type="pct"/>
            <w:shd w:val="clear" w:color="auto" w:fill="auto"/>
          </w:tcPr>
          <w:p w:rsidR="00095AA9" w:rsidRPr="00095AA9" w:rsidRDefault="00095AA9" w:rsidP="00095AA9">
            <w:pPr>
              <w:pStyle w:val="rfdVar0"/>
              <w:rPr>
                <w:rtl/>
              </w:rPr>
            </w:pPr>
          </w:p>
          <w:p w:rsidR="002B171C" w:rsidRPr="00AC6D18" w:rsidRDefault="002B171C" w:rsidP="004B4935">
            <w:pPr>
              <w:pStyle w:val="rfdNormal0"/>
              <w:rPr>
                <w:rtl/>
              </w:rPr>
            </w:pPr>
            <w:r w:rsidRPr="002B171C">
              <w:rPr>
                <w:rStyle w:val="rfdBold2"/>
                <w:rtl/>
              </w:rPr>
              <w:t>1248 ـ المناظرات بين عالمين من الشيعة</w:t>
            </w:r>
            <w:r w:rsidR="00372FCC">
              <w:rPr>
                <w:rStyle w:val="rfdBold2"/>
                <w:rtl/>
              </w:rPr>
              <w:t xml:space="preserve"> </w:t>
            </w:r>
            <w:r w:rsidR="00372FCC">
              <w:rPr>
                <w:rStyle w:val="rfdBold2"/>
                <w:rtl/>
              </w:rPr>
              <w:br/>
            </w:r>
            <w:r w:rsidRPr="002B171C">
              <w:rPr>
                <w:rStyle w:val="rfdBold2"/>
                <w:rtl/>
              </w:rPr>
              <w:t>وأهل الس</w:t>
            </w:r>
            <w:r w:rsidR="00372FCC">
              <w:rPr>
                <w:rStyle w:val="rfdBold2"/>
                <w:rtl/>
              </w:rPr>
              <w:t>ُ</w:t>
            </w:r>
            <w:r w:rsidRPr="002B171C">
              <w:rPr>
                <w:rStyle w:val="rfdBold2"/>
                <w:rtl/>
              </w:rPr>
              <w:t>ن</w:t>
            </w:r>
            <w:r w:rsidR="00372FCC">
              <w:rPr>
                <w:rStyle w:val="rfdBold2"/>
                <w:rtl/>
              </w:rPr>
              <w:t>ّ</w:t>
            </w:r>
            <w:r w:rsidRPr="002B171C">
              <w:rPr>
                <w:rStyle w:val="rfdBold2"/>
                <w:rtl/>
              </w:rPr>
              <w:t>ة</w:t>
            </w:r>
            <w:r w:rsidR="007E0241">
              <w:rPr>
                <w:rStyle w:val="rfdBold2"/>
                <w:rtl/>
              </w:rPr>
              <w:t xml:space="preserve"> :</w:t>
            </w:r>
            <w:r w:rsidRPr="002B171C">
              <w:rPr>
                <w:rStyle w:val="rfdBold2"/>
                <w:rtl/>
              </w:rPr>
              <w:t xml:space="preserve"> حول الإ</w:t>
            </w:r>
            <w:r w:rsidR="004B4935">
              <w:rPr>
                <w:rStyle w:val="rfdBold2"/>
                <w:rtl/>
              </w:rPr>
              <w:t>ِ</w:t>
            </w:r>
            <w:r w:rsidRPr="002B171C">
              <w:rPr>
                <w:rStyle w:val="rfdBold2"/>
                <w:rtl/>
              </w:rPr>
              <w:t>مامة العام</w:t>
            </w:r>
            <w:r w:rsidR="004B4935">
              <w:rPr>
                <w:rStyle w:val="rfdBold2"/>
                <w:rtl/>
              </w:rPr>
              <w:t>ّ</w:t>
            </w:r>
            <w:r w:rsidRPr="002B171C">
              <w:rPr>
                <w:rStyle w:val="rfdBold2"/>
                <w:rtl/>
              </w:rPr>
              <w:t xml:space="preserve">ة بعد </w:t>
            </w:r>
            <w:r w:rsidR="004B4935">
              <w:rPr>
                <w:rStyle w:val="rfdBold2"/>
                <w:rtl/>
              </w:rPr>
              <w:br/>
            </w:r>
            <w:r w:rsidRPr="002B171C">
              <w:rPr>
                <w:rStyle w:val="rfdBold2"/>
                <w:rtl/>
              </w:rPr>
              <w:t>النبي</w:t>
            </w:r>
            <w:r w:rsidR="004B4935">
              <w:rPr>
                <w:rStyle w:val="rfdBold2"/>
                <w:rtl/>
              </w:rPr>
              <w:t xml:space="preserve"> صلّی الله عليه وآله وسلّم</w:t>
            </w:r>
            <w:r w:rsidR="00095AA9">
              <w:rPr>
                <w:rtl/>
              </w:rPr>
              <w:t xml:space="preserve"> .</w:t>
            </w:r>
          </w:p>
          <w:p w:rsidR="002B171C" w:rsidRPr="00AC6D18" w:rsidRDefault="002B171C" w:rsidP="00482A53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ل</w:t>
            </w:r>
            <w:r>
              <w:rPr>
                <w:rtl/>
              </w:rPr>
              <w:t>لسيد أمير محمد الكاظمي القزويني</w:t>
            </w:r>
            <w:r w:rsidR="00095AA9">
              <w:rPr>
                <w:rtl/>
              </w:rPr>
              <w:t xml:space="preserve"> .</w:t>
            </w:r>
          </w:p>
          <w:p w:rsidR="002B171C" w:rsidRPr="00AC6D18" w:rsidRDefault="002B171C" w:rsidP="00482A53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مطبوع</w:t>
            </w:r>
            <w:r w:rsidR="00095AA9">
              <w:rPr>
                <w:rtl/>
              </w:rPr>
              <w:t xml:space="preserve"> .</w:t>
            </w:r>
          </w:p>
          <w:p w:rsidR="002B171C" w:rsidRDefault="004B4935" w:rsidP="00482A53">
            <w:pPr>
              <w:pStyle w:val="rfdVar"/>
              <w:rPr>
                <w:rtl/>
              </w:rPr>
            </w:pPr>
            <w:r>
              <w:rPr>
                <w:rtl/>
              </w:rPr>
              <w:t>اُ</w:t>
            </w:r>
            <w:r w:rsidR="002B171C" w:rsidRPr="00AC6D18">
              <w:rPr>
                <w:rtl/>
              </w:rPr>
              <w:t>نظر</w:t>
            </w:r>
            <w:r w:rsidR="007E0241">
              <w:rPr>
                <w:rtl/>
              </w:rPr>
              <w:t xml:space="preserve"> :</w:t>
            </w:r>
            <w:r w:rsidR="002B171C" w:rsidRPr="00AC6D18">
              <w:rPr>
                <w:rtl/>
              </w:rPr>
              <w:t xml:space="preserve"> معجم المؤلفين العراقيين</w:t>
            </w:r>
            <w:r w:rsidR="002B171C">
              <w:rPr>
                <w:rtl/>
              </w:rPr>
              <w:t xml:space="preserve"> </w:t>
            </w:r>
            <w:r w:rsidR="002B171C" w:rsidRPr="00AC6D18">
              <w:rPr>
                <w:rtl/>
              </w:rPr>
              <w:t>3</w:t>
            </w:r>
            <w:r w:rsidR="005C5FDB">
              <w:rPr>
                <w:rtl/>
              </w:rPr>
              <w:t xml:space="preserve"> / </w:t>
            </w:r>
            <w:r w:rsidR="00482A53">
              <w:rPr>
                <w:rtl/>
              </w:rPr>
              <w:br/>
            </w:r>
            <w:r w:rsidR="002B171C" w:rsidRPr="00AC6D18">
              <w:rPr>
                <w:rtl/>
              </w:rPr>
              <w:t>232</w:t>
            </w:r>
            <w:r w:rsidR="00095AA9">
              <w:rPr>
                <w:rtl/>
              </w:rPr>
              <w:t xml:space="preserve"> .</w:t>
            </w:r>
          </w:p>
          <w:p w:rsidR="00095AA9" w:rsidRPr="00AC6D18" w:rsidRDefault="00095AA9" w:rsidP="00095AA9">
            <w:pPr>
              <w:pStyle w:val="rfdVar0"/>
              <w:rPr>
                <w:rtl/>
              </w:rPr>
            </w:pPr>
          </w:p>
          <w:p w:rsidR="002B171C" w:rsidRPr="002B171C" w:rsidRDefault="002B171C" w:rsidP="00482A53">
            <w:pPr>
              <w:pStyle w:val="rfdNormal0"/>
              <w:rPr>
                <w:rStyle w:val="rfdBold2"/>
                <w:rtl/>
              </w:rPr>
            </w:pPr>
            <w:r w:rsidRPr="002B171C">
              <w:rPr>
                <w:rStyle w:val="rfdBold2"/>
                <w:rtl/>
              </w:rPr>
              <w:t xml:space="preserve">1249 ـ مناظرات حسنيه با </w:t>
            </w:r>
            <w:r w:rsidR="00482A53">
              <w:rPr>
                <w:rStyle w:val="rfdBold2"/>
                <w:rtl/>
              </w:rPr>
              <w:t>ب</w:t>
            </w:r>
            <w:r w:rsidRPr="002B171C">
              <w:rPr>
                <w:rStyle w:val="rfdBold2"/>
                <w:rtl/>
              </w:rPr>
              <w:t xml:space="preserve">يشوايان </w:t>
            </w:r>
            <w:r w:rsidR="00482A53">
              <w:rPr>
                <w:rStyle w:val="rfdBold2"/>
                <w:rtl/>
              </w:rPr>
              <w:br/>
              <w:t>ا</w:t>
            </w:r>
            <w:r w:rsidRPr="002B171C">
              <w:rPr>
                <w:rStyle w:val="rfdBold2"/>
                <w:rtl/>
              </w:rPr>
              <w:t>هل سنت</w:t>
            </w:r>
            <w:r w:rsidR="00095AA9">
              <w:rPr>
                <w:rStyle w:val="rfdBold2"/>
                <w:rtl/>
              </w:rPr>
              <w:t xml:space="preserve"> .</w:t>
            </w:r>
          </w:p>
          <w:p w:rsidR="002B171C" w:rsidRPr="00AC6D18" w:rsidRDefault="002B171C" w:rsidP="00482A53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بالفارسية</w:t>
            </w:r>
            <w:r w:rsidR="00095AA9">
              <w:rPr>
                <w:rtl/>
              </w:rPr>
              <w:t xml:space="preserve"> .</w:t>
            </w:r>
          </w:p>
          <w:p w:rsidR="002B171C" w:rsidRDefault="002B171C" w:rsidP="00482A53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لإ</w:t>
            </w:r>
            <w:r w:rsidR="00482A53">
              <w:rPr>
                <w:rtl/>
              </w:rPr>
              <w:t>ِ</w:t>
            </w:r>
            <w:r w:rsidRPr="00AC6D18">
              <w:rPr>
                <w:rtl/>
              </w:rPr>
              <w:t>براهيم استرآبادي</w:t>
            </w:r>
            <w:r w:rsidR="00095AA9">
              <w:rPr>
                <w:rtl/>
              </w:rPr>
              <w:t xml:space="preserve"> .</w:t>
            </w:r>
          </w:p>
          <w:p w:rsidR="00725F65" w:rsidRDefault="002B171C" w:rsidP="00482A53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قم</w:t>
            </w:r>
            <w:r w:rsidR="007E0241">
              <w:rPr>
                <w:rtl/>
              </w:rPr>
              <w:t xml:space="preserve"> :</w:t>
            </w:r>
            <w:r w:rsidRPr="00AC6D18">
              <w:rPr>
                <w:rtl/>
              </w:rPr>
              <w:t xml:space="preserve"> مؤسسة إمام صادق </w:t>
            </w:r>
            <w:r w:rsidR="00482A53">
              <w:rPr>
                <w:rtl/>
              </w:rPr>
              <w:t>عليه السلام</w:t>
            </w:r>
            <w:r w:rsidR="007E0241">
              <w:rPr>
                <w:rtl/>
              </w:rPr>
              <w:t xml:space="preserve"> ،</w:t>
            </w:r>
            <w:r w:rsidR="00482A53">
              <w:rPr>
                <w:rtl/>
              </w:rPr>
              <w:t xml:space="preserve"> </w:t>
            </w:r>
            <w:r w:rsidR="00482A53">
              <w:rPr>
                <w:rtl/>
              </w:rPr>
              <w:br/>
            </w:r>
            <w:r w:rsidRPr="00AC6D18">
              <w:rPr>
                <w:rtl/>
              </w:rPr>
              <w:t>1976 م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388 ص </w:t>
            </w:r>
            <w:r w:rsidR="00773F9D">
              <w:rPr>
                <w:rtl/>
              </w:rPr>
              <w:t>(</w:t>
            </w:r>
            <w:r w:rsidR="00854C77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مؤسسة إمام صادق عليه</w:t>
            </w:r>
            <w:r w:rsidR="00482A53">
              <w:rPr>
                <w:rtl/>
              </w:rPr>
              <w:t xml:space="preserve"> </w:t>
            </w:r>
            <w:r w:rsidR="00482A53">
              <w:rPr>
                <w:rtl/>
              </w:rPr>
              <w:br/>
            </w:r>
            <w:r>
              <w:rPr>
                <w:rtl/>
              </w:rPr>
              <w:t>السلام</w:t>
            </w:r>
            <w:r w:rsidR="007E0241">
              <w:rPr>
                <w:rtl/>
              </w:rPr>
              <w:t xml:space="preserve"> ،</w:t>
            </w:r>
            <w:r>
              <w:rPr>
                <w:rtl/>
              </w:rPr>
              <w:t xml:space="preserve"> 12</w:t>
            </w:r>
            <w:r w:rsidR="00854C77">
              <w:rPr>
                <w:rFonts w:hint="cs"/>
                <w:rtl/>
              </w:rPr>
              <w:t xml:space="preserve"> </w:t>
            </w:r>
            <w:r w:rsidR="00773F9D">
              <w:rPr>
                <w:rtl/>
              </w:rPr>
              <w:t>)</w:t>
            </w:r>
            <w:r w:rsidR="00095AA9">
              <w:rPr>
                <w:rtl/>
              </w:rPr>
              <w:t xml:space="preserve"> .</w:t>
            </w:r>
          </w:p>
          <w:p w:rsidR="00854C77" w:rsidRPr="00854C77" w:rsidRDefault="00854C77" w:rsidP="00095AA9">
            <w:pPr>
              <w:pStyle w:val="rfdCenter"/>
              <w:rPr>
                <w:rtl/>
              </w:rPr>
            </w:pPr>
            <w:r w:rsidRPr="00854C77">
              <w:sym w:font="Wingdings 2" w:char="F0F5"/>
            </w:r>
            <w:r w:rsidRPr="00854C77">
              <w:rPr>
                <w:rFonts w:hint="cs"/>
                <w:rtl/>
              </w:rPr>
              <w:t xml:space="preserve"> </w:t>
            </w:r>
            <w:r w:rsidRPr="00854C77">
              <w:rPr>
                <w:rtl/>
              </w:rPr>
              <w:tab/>
            </w:r>
            <w:r w:rsidRPr="00854C77">
              <w:rPr>
                <w:rFonts w:hint="cs"/>
                <w:rtl/>
              </w:rPr>
              <w:t xml:space="preserve"> </w:t>
            </w:r>
            <w:r w:rsidRPr="00854C77">
              <w:rPr>
                <w:rFonts w:hint="cs"/>
              </w:rPr>
              <w:sym w:font="Wingdings 2" w:char="F0F5"/>
            </w:r>
            <w:r w:rsidRPr="00854C77">
              <w:rPr>
                <w:rFonts w:hint="cs"/>
                <w:rtl/>
              </w:rPr>
              <w:t xml:space="preserve"> </w:t>
            </w:r>
            <w:r w:rsidRPr="00854C77">
              <w:rPr>
                <w:rtl/>
              </w:rPr>
              <w:tab/>
            </w:r>
            <w:r w:rsidRPr="00854C77">
              <w:rPr>
                <w:rFonts w:hint="cs"/>
                <w:rtl/>
              </w:rPr>
              <w:t xml:space="preserve"> </w:t>
            </w:r>
            <w:r w:rsidRPr="00854C77">
              <w:rPr>
                <w:rFonts w:hint="cs"/>
              </w:rPr>
              <w:sym w:font="Wingdings 2" w:char="F0F5"/>
            </w:r>
          </w:p>
        </w:tc>
        <w:tc>
          <w:tcPr>
            <w:tcW w:w="200" w:type="pct"/>
            <w:shd w:val="clear" w:color="auto" w:fill="auto"/>
          </w:tcPr>
          <w:p w:rsidR="00725F65" w:rsidRDefault="00725F65" w:rsidP="00725F65">
            <w:pPr>
              <w:pStyle w:val="rfdNormal0"/>
              <w:rPr>
                <w:rtl/>
              </w:rPr>
            </w:pPr>
          </w:p>
        </w:tc>
        <w:tc>
          <w:tcPr>
            <w:tcW w:w="2400" w:type="pct"/>
            <w:shd w:val="clear" w:color="auto" w:fill="auto"/>
          </w:tcPr>
          <w:p w:rsidR="00095AA9" w:rsidRPr="00095AA9" w:rsidRDefault="00095AA9" w:rsidP="00095AA9">
            <w:pPr>
              <w:pStyle w:val="rfdVar0"/>
              <w:rPr>
                <w:rtl/>
              </w:rPr>
            </w:pPr>
          </w:p>
          <w:p w:rsidR="002B171C" w:rsidRPr="002B171C" w:rsidRDefault="002B171C" w:rsidP="002B171C">
            <w:pPr>
              <w:pStyle w:val="rfdNormal0"/>
              <w:rPr>
                <w:rStyle w:val="rfdBold2"/>
                <w:rtl/>
              </w:rPr>
            </w:pPr>
            <w:r w:rsidRPr="002B171C">
              <w:rPr>
                <w:rStyle w:val="rfdBold2"/>
                <w:rtl/>
              </w:rPr>
              <w:t xml:space="preserve">1250 ـ مناظرات عقائدية بين الشيعة </w:t>
            </w:r>
            <w:r w:rsidR="00482A53">
              <w:rPr>
                <w:rStyle w:val="rfdBold2"/>
                <w:rtl/>
              </w:rPr>
              <w:br/>
            </w:r>
            <w:r w:rsidRPr="002B171C">
              <w:rPr>
                <w:rStyle w:val="rfdBold2"/>
                <w:rtl/>
              </w:rPr>
              <w:t>وأهل الس</w:t>
            </w:r>
            <w:r w:rsidR="00482A53">
              <w:rPr>
                <w:rStyle w:val="rfdBold2"/>
                <w:rtl/>
              </w:rPr>
              <w:t>ُ</w:t>
            </w:r>
            <w:r w:rsidRPr="002B171C">
              <w:rPr>
                <w:rStyle w:val="rfdBold2"/>
                <w:rtl/>
              </w:rPr>
              <w:t>ن</w:t>
            </w:r>
            <w:r w:rsidR="00482A53">
              <w:rPr>
                <w:rStyle w:val="rfdBold2"/>
                <w:rtl/>
              </w:rPr>
              <w:t>ّ</w:t>
            </w:r>
            <w:r w:rsidRPr="002B171C">
              <w:rPr>
                <w:rStyle w:val="rfdBold2"/>
                <w:rtl/>
              </w:rPr>
              <w:t>ة</w:t>
            </w:r>
            <w:r w:rsidR="00095AA9">
              <w:rPr>
                <w:rStyle w:val="rfdBold2"/>
                <w:rtl/>
              </w:rPr>
              <w:t xml:space="preserve"> .</w:t>
            </w:r>
          </w:p>
          <w:p w:rsidR="002B171C" w:rsidRPr="00AC6D18" w:rsidRDefault="002B171C" w:rsidP="001E6D17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ل</w:t>
            </w:r>
            <w:r>
              <w:rPr>
                <w:rtl/>
              </w:rPr>
              <w:t>لسيد أمير محمد الكاظمي القزويني</w:t>
            </w:r>
            <w:r w:rsidR="00095AA9">
              <w:rPr>
                <w:rtl/>
              </w:rPr>
              <w:t xml:space="preserve"> .</w:t>
            </w:r>
          </w:p>
          <w:p w:rsidR="002B171C" w:rsidRDefault="002B171C" w:rsidP="001E6D17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مطبوع</w:t>
            </w:r>
            <w:r w:rsidR="00095AA9">
              <w:rPr>
                <w:rtl/>
              </w:rPr>
              <w:t xml:space="preserve"> .</w:t>
            </w:r>
          </w:p>
          <w:p w:rsidR="00095AA9" w:rsidRPr="00AC6D18" w:rsidRDefault="00095AA9" w:rsidP="00095AA9">
            <w:pPr>
              <w:pStyle w:val="rfdVar0"/>
              <w:rPr>
                <w:rtl/>
              </w:rPr>
            </w:pPr>
          </w:p>
          <w:p w:rsidR="002B171C" w:rsidRPr="002B171C" w:rsidRDefault="002B171C" w:rsidP="002B171C">
            <w:pPr>
              <w:pStyle w:val="rfdNormal0"/>
              <w:rPr>
                <w:rStyle w:val="rfdBold2"/>
                <w:rtl/>
              </w:rPr>
            </w:pPr>
            <w:r w:rsidRPr="002B171C">
              <w:rPr>
                <w:rStyle w:val="rfdBold2"/>
                <w:rtl/>
              </w:rPr>
              <w:t>1251 ـ مناظرات في ترجمة</w:t>
            </w:r>
            <w:r>
              <w:rPr>
                <w:rStyle w:val="rfdBold2"/>
                <w:rtl/>
              </w:rPr>
              <w:t xml:space="preserve"> </w:t>
            </w:r>
            <w:r w:rsidR="00482A53">
              <w:rPr>
                <w:rStyle w:val="rfdBold2"/>
                <w:rtl/>
              </w:rPr>
              <w:br/>
            </w:r>
            <w:r w:rsidRPr="002B171C">
              <w:rPr>
                <w:rStyle w:val="rfdBold2"/>
                <w:rtl/>
              </w:rPr>
              <w:t>المراجعات</w:t>
            </w:r>
            <w:r w:rsidR="00095AA9">
              <w:rPr>
                <w:rStyle w:val="rfdBold2"/>
                <w:rtl/>
              </w:rPr>
              <w:t xml:space="preserve"> .</w:t>
            </w:r>
          </w:p>
          <w:p w:rsidR="002B171C" w:rsidRPr="00AC6D18" w:rsidRDefault="002B171C" w:rsidP="001E6D17">
            <w:pPr>
              <w:pStyle w:val="rfdVar"/>
              <w:rPr>
                <w:rtl/>
              </w:rPr>
            </w:pPr>
            <w:r>
              <w:rPr>
                <w:rtl/>
              </w:rPr>
              <w:t>للفاضل حيدر قلي خان بن نور محمد</w:t>
            </w:r>
            <w:r w:rsidR="00482A53">
              <w:rPr>
                <w:rtl/>
              </w:rPr>
              <w:t xml:space="preserve"> </w:t>
            </w:r>
            <w:r w:rsidR="00482A53">
              <w:rPr>
                <w:rtl/>
              </w:rPr>
              <w:br/>
            </w:r>
            <w:r w:rsidRPr="00AC6D18">
              <w:rPr>
                <w:rtl/>
              </w:rPr>
              <w:t>خان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المدعو</w:t>
            </w:r>
            <w:r w:rsidR="00482A53">
              <w:rPr>
                <w:rtl/>
              </w:rPr>
              <w:t>ّ</w:t>
            </w:r>
            <w:r w:rsidRPr="00AC6D18">
              <w:rPr>
                <w:rtl/>
              </w:rPr>
              <w:t xml:space="preserve"> بسردار كابلي</w:t>
            </w:r>
            <w:r w:rsidR="00095AA9">
              <w:rPr>
                <w:rtl/>
              </w:rPr>
              <w:t xml:space="preserve"> .</w:t>
            </w:r>
          </w:p>
          <w:p w:rsidR="002B171C" w:rsidRPr="00AC6D18" w:rsidRDefault="002B171C" w:rsidP="001E6D17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ط</w:t>
            </w:r>
            <w:r w:rsidR="00482A53">
              <w:rPr>
                <w:rtl/>
              </w:rPr>
              <w:t>ُ</w:t>
            </w:r>
            <w:r w:rsidRPr="00AC6D18">
              <w:rPr>
                <w:rtl/>
              </w:rPr>
              <w:t>بع سنة 1365 ه</w:t>
            </w:r>
            <w:r w:rsidR="00482A53">
              <w:rPr>
                <w:rtl/>
              </w:rPr>
              <w:t>ـ</w:t>
            </w:r>
            <w:r w:rsidR="00095AA9">
              <w:rPr>
                <w:rtl/>
              </w:rPr>
              <w:t xml:space="preserve"> .</w:t>
            </w:r>
          </w:p>
          <w:p w:rsidR="002B171C" w:rsidRDefault="002B171C" w:rsidP="001E6D17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أ</w:t>
            </w:r>
            <w:r w:rsidR="00482A53">
              <w:rPr>
                <w:rtl/>
              </w:rPr>
              <w:t>ُ</w:t>
            </w:r>
            <w:r w:rsidRPr="00AC6D18">
              <w:rPr>
                <w:rtl/>
              </w:rPr>
              <w:t>نظر</w:t>
            </w:r>
            <w:r w:rsidR="007E0241">
              <w:rPr>
                <w:rtl/>
              </w:rPr>
              <w:t xml:space="preserve"> :</w:t>
            </w:r>
            <w:r w:rsidRPr="00AC6D18">
              <w:rPr>
                <w:rtl/>
              </w:rPr>
              <w:t xml:space="preserve"> الذريعة</w:t>
            </w:r>
            <w:r>
              <w:rPr>
                <w:rtl/>
              </w:rPr>
              <w:t xml:space="preserve"> </w:t>
            </w:r>
            <w:r w:rsidRPr="00AC6D18">
              <w:rPr>
                <w:rtl/>
              </w:rPr>
              <w:t>22</w:t>
            </w:r>
            <w:r w:rsidR="005C5FDB">
              <w:rPr>
                <w:rtl/>
              </w:rPr>
              <w:t xml:space="preserve"> / </w:t>
            </w:r>
            <w:r w:rsidRPr="00AC6D18">
              <w:rPr>
                <w:rtl/>
              </w:rPr>
              <w:t>283</w:t>
            </w:r>
            <w:r w:rsidR="00095AA9">
              <w:rPr>
                <w:rtl/>
              </w:rPr>
              <w:t xml:space="preserve"> .</w:t>
            </w:r>
          </w:p>
          <w:p w:rsidR="00095AA9" w:rsidRPr="00AC6D18" w:rsidRDefault="00095AA9" w:rsidP="00095AA9">
            <w:pPr>
              <w:pStyle w:val="rfdVar0"/>
              <w:rPr>
                <w:rtl/>
              </w:rPr>
            </w:pPr>
          </w:p>
          <w:p w:rsidR="002B171C" w:rsidRPr="002B171C" w:rsidRDefault="002B171C" w:rsidP="00482A53">
            <w:pPr>
              <w:pStyle w:val="rfdNormal0"/>
              <w:rPr>
                <w:rStyle w:val="rfdBold2"/>
                <w:rtl/>
              </w:rPr>
            </w:pPr>
            <w:r w:rsidRPr="002B171C">
              <w:rPr>
                <w:rStyle w:val="rfdBold2"/>
                <w:rtl/>
              </w:rPr>
              <w:t>1252 ـ المناظرات مع الميرزا مخدوم</w:t>
            </w:r>
            <w:r w:rsidR="00482A53">
              <w:rPr>
                <w:rStyle w:val="rfdBold2"/>
                <w:rtl/>
              </w:rPr>
              <w:t xml:space="preserve"> </w:t>
            </w:r>
            <w:r w:rsidR="00482A53">
              <w:rPr>
                <w:rStyle w:val="rfdBold2"/>
                <w:rtl/>
              </w:rPr>
              <w:br/>
            </w:r>
            <w:r w:rsidRPr="002B171C">
              <w:rPr>
                <w:rStyle w:val="rfdBold2"/>
                <w:rtl/>
              </w:rPr>
              <w:t>الشريفي في الإ</w:t>
            </w:r>
            <w:r w:rsidR="00482A53">
              <w:rPr>
                <w:rStyle w:val="rfdBold2"/>
                <w:rtl/>
              </w:rPr>
              <w:t>ِ</w:t>
            </w:r>
            <w:r w:rsidRPr="002B171C">
              <w:rPr>
                <w:rStyle w:val="rfdBold2"/>
                <w:rtl/>
              </w:rPr>
              <w:t>مامة</w:t>
            </w:r>
            <w:r w:rsidR="00095AA9">
              <w:rPr>
                <w:rStyle w:val="rfdBold2"/>
                <w:rtl/>
              </w:rPr>
              <w:t xml:space="preserve"> .</w:t>
            </w:r>
          </w:p>
          <w:p w:rsidR="00725F65" w:rsidRDefault="002B171C" w:rsidP="001E6D17">
            <w:pPr>
              <w:pStyle w:val="rfdVar"/>
              <w:rPr>
                <w:rtl/>
              </w:rPr>
            </w:pPr>
            <w:r>
              <w:rPr>
                <w:rtl/>
              </w:rPr>
              <w:t>لأبي محمد تاج الدين الشيخ عبد</w:t>
            </w:r>
            <w:r w:rsidR="00482A53">
              <w:rPr>
                <w:rtl/>
              </w:rPr>
              <w:t xml:space="preserve"> </w:t>
            </w:r>
            <w:r w:rsidR="00482A53">
              <w:rPr>
                <w:rtl/>
              </w:rPr>
              <w:br/>
            </w:r>
            <w:r w:rsidRPr="00AC6D18">
              <w:rPr>
                <w:rtl/>
              </w:rPr>
              <w:t>العالي بن الشيخ علي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المحق</w:t>
            </w:r>
            <w:r w:rsidR="00482A53">
              <w:rPr>
                <w:rtl/>
              </w:rPr>
              <w:t>ّ</w:t>
            </w:r>
            <w:r w:rsidRPr="00AC6D18">
              <w:rPr>
                <w:rtl/>
              </w:rPr>
              <w:t xml:space="preserve">ق الكركي </w:t>
            </w:r>
            <w:r w:rsidR="00773F9D">
              <w:rPr>
                <w:rtl/>
              </w:rPr>
              <w:t>(</w:t>
            </w:r>
            <w:r w:rsidR="00854C77">
              <w:rPr>
                <w:rFonts w:hint="cs"/>
                <w:rtl/>
              </w:rPr>
              <w:t xml:space="preserve"> </w:t>
            </w:r>
            <w:r w:rsidRPr="00AC6D18">
              <w:rPr>
                <w:rtl/>
              </w:rPr>
              <w:t>926</w:t>
            </w:r>
            <w:r w:rsidR="00482A53">
              <w:rPr>
                <w:rtl/>
              </w:rPr>
              <w:t xml:space="preserve"> </w:t>
            </w:r>
            <w:r w:rsidR="00482A53">
              <w:rPr>
                <w:rtl/>
              </w:rPr>
              <w:br/>
            </w:r>
          </w:p>
        </w:tc>
      </w:tr>
    </w:tbl>
    <w:p w:rsidR="001D63D0" w:rsidRDefault="001D63D0" w:rsidP="00AC6D18">
      <w:pPr>
        <w:rPr>
          <w:rtl/>
        </w:rPr>
        <w:sectPr w:rsidR="001D63D0" w:rsidSect="00107863">
          <w:headerReference w:type="even" r:id="rId231"/>
          <w:headerReference w:type="default" r:id="rId232"/>
          <w:headerReference w:type="first" r:id="rId233"/>
          <w:type w:val="continuous"/>
          <w:pgSz w:w="11907" w:h="16840" w:code="9"/>
          <w:pgMar w:top="1247" w:right="1361" w:bottom="1247" w:left="1361" w:header="720" w:footer="720" w:gutter="0"/>
          <w:cols w:space="720"/>
          <w:titlePg/>
          <w:bidi/>
          <w:rtlGutter/>
          <w:docGrid w:linePitch="360"/>
        </w:sectPr>
      </w:pPr>
    </w:p>
    <w:p w:rsidR="002B171C" w:rsidRDefault="00AC6D18" w:rsidP="00AC6D18">
      <w:pPr>
        <w:rPr>
          <w:rtl/>
        </w:rPr>
      </w:pPr>
      <w:r>
        <w:rPr>
          <w:rtl/>
        </w:rPr>
        <w:lastRenderedPageBreak/>
        <w:br w:type="page"/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4409"/>
        <w:gridCol w:w="367"/>
        <w:gridCol w:w="4409"/>
      </w:tblGrid>
      <w:tr w:rsidR="002B171C" w:rsidTr="00165865">
        <w:tc>
          <w:tcPr>
            <w:tcW w:w="2400" w:type="pct"/>
            <w:shd w:val="clear" w:color="auto" w:fill="auto"/>
          </w:tcPr>
          <w:p w:rsidR="00A65328" w:rsidRPr="00AC6D18" w:rsidRDefault="00A65328" w:rsidP="001E6D17">
            <w:pPr>
              <w:pStyle w:val="rfdVar0"/>
              <w:rPr>
                <w:rtl/>
              </w:rPr>
            </w:pPr>
            <w:r>
              <w:rPr>
                <w:rtl/>
              </w:rPr>
              <w:lastRenderedPageBreak/>
              <w:t>ـ</w:t>
            </w:r>
            <w:r w:rsidR="008B5EBB">
              <w:rPr>
                <w:rtl/>
              </w:rPr>
              <w:t xml:space="preserve"> </w:t>
            </w:r>
            <w:r w:rsidRPr="00AC6D18">
              <w:rPr>
                <w:rtl/>
              </w:rPr>
              <w:t>993 ه</w:t>
            </w:r>
            <w:r w:rsidR="001E6D17">
              <w:rPr>
                <w:rtl/>
              </w:rPr>
              <w:t>ـ</w:t>
            </w:r>
            <w:r w:rsidR="00095AA9">
              <w:rPr>
                <w:rFonts w:hint="cs"/>
                <w:rtl/>
              </w:rPr>
              <w:t xml:space="preserve"> </w:t>
            </w:r>
            <w:r w:rsidR="00773F9D">
              <w:rPr>
                <w:rtl/>
              </w:rPr>
              <w:t>)</w:t>
            </w:r>
            <w:r w:rsidR="00095AA9">
              <w:rPr>
                <w:rtl/>
              </w:rPr>
              <w:t xml:space="preserve"> .</w:t>
            </w:r>
          </w:p>
          <w:p w:rsidR="00A65328" w:rsidRDefault="001E6D17" w:rsidP="001E6D17">
            <w:pPr>
              <w:pStyle w:val="rfdVar"/>
              <w:rPr>
                <w:rtl/>
              </w:rPr>
            </w:pPr>
            <w:r>
              <w:rPr>
                <w:rtl/>
              </w:rPr>
              <w:t>اُ</w:t>
            </w:r>
            <w:r w:rsidR="00A65328">
              <w:rPr>
                <w:rtl/>
              </w:rPr>
              <w:t>نظر</w:t>
            </w:r>
            <w:r w:rsidR="007E0241">
              <w:rPr>
                <w:rtl/>
              </w:rPr>
              <w:t xml:space="preserve"> :</w:t>
            </w:r>
            <w:r w:rsidR="00A65328">
              <w:rPr>
                <w:rtl/>
              </w:rPr>
              <w:t xml:space="preserve"> تكملة أمل الآمل</w:t>
            </w:r>
            <w:r w:rsidR="007E0241">
              <w:rPr>
                <w:rtl/>
              </w:rPr>
              <w:t xml:space="preserve"> :</w:t>
            </w:r>
            <w:r w:rsidR="00A65328">
              <w:rPr>
                <w:rtl/>
              </w:rPr>
              <w:t xml:space="preserve"> 266</w:t>
            </w:r>
            <w:r w:rsidR="007E0241">
              <w:rPr>
                <w:rtl/>
              </w:rPr>
              <w:t xml:space="preserve"> ،</w:t>
            </w:r>
            <w:r w:rsidR="00A65328">
              <w:rPr>
                <w:rtl/>
              </w:rPr>
              <w:t xml:space="preserve"> </w:t>
            </w:r>
            <w:r>
              <w:rPr>
                <w:rtl/>
              </w:rPr>
              <w:br/>
            </w:r>
            <w:r w:rsidR="00A65328" w:rsidRPr="00AC6D18">
              <w:rPr>
                <w:rtl/>
              </w:rPr>
              <w:t>ماضي النجف وحاضرها</w:t>
            </w:r>
            <w:r w:rsidR="00A65328">
              <w:rPr>
                <w:rtl/>
              </w:rPr>
              <w:t xml:space="preserve"> </w:t>
            </w:r>
            <w:r w:rsidR="00A65328" w:rsidRPr="00AC6D18">
              <w:rPr>
                <w:rtl/>
              </w:rPr>
              <w:t>3</w:t>
            </w:r>
            <w:r w:rsidR="005C5FDB">
              <w:rPr>
                <w:rtl/>
              </w:rPr>
              <w:t xml:space="preserve"> / </w:t>
            </w:r>
            <w:r w:rsidR="00A65328" w:rsidRPr="00AC6D18">
              <w:rPr>
                <w:rtl/>
              </w:rPr>
              <w:t>239</w:t>
            </w:r>
            <w:r w:rsidR="00095AA9">
              <w:rPr>
                <w:rtl/>
              </w:rPr>
              <w:t xml:space="preserve"> .</w:t>
            </w:r>
          </w:p>
          <w:p w:rsidR="00095AA9" w:rsidRPr="00AC6D18" w:rsidRDefault="00095AA9" w:rsidP="00095AA9">
            <w:pPr>
              <w:pStyle w:val="rfdVar0"/>
              <w:rPr>
                <w:rtl/>
              </w:rPr>
            </w:pPr>
          </w:p>
          <w:p w:rsidR="00A65328" w:rsidRPr="002B171C" w:rsidRDefault="00A65328" w:rsidP="00AF0264">
            <w:pPr>
              <w:pStyle w:val="rfdNormal0"/>
              <w:rPr>
                <w:rStyle w:val="rfdBold2"/>
                <w:rtl/>
              </w:rPr>
            </w:pPr>
            <w:r w:rsidRPr="002B171C">
              <w:rPr>
                <w:rStyle w:val="rfdBold2"/>
                <w:rtl/>
              </w:rPr>
              <w:t>1253 ـ مناظرة الإ</w:t>
            </w:r>
            <w:r w:rsidR="00AF0264">
              <w:rPr>
                <w:rStyle w:val="rfdBold2"/>
                <w:rtl/>
              </w:rPr>
              <w:t>ِ</w:t>
            </w:r>
            <w:r w:rsidRPr="002B171C">
              <w:rPr>
                <w:rStyle w:val="rfdBold2"/>
                <w:rtl/>
              </w:rPr>
              <w:t>مام الهمام محمد الباقر</w:t>
            </w:r>
            <w:r w:rsidR="00AF0264">
              <w:rPr>
                <w:rStyle w:val="rfdBold2"/>
                <w:rtl/>
              </w:rPr>
              <w:t xml:space="preserve"> </w:t>
            </w:r>
            <w:r w:rsidR="00AF0264">
              <w:rPr>
                <w:rStyle w:val="rfdBold2"/>
                <w:rtl/>
              </w:rPr>
              <w:br/>
              <w:t xml:space="preserve">عليه السلام </w:t>
            </w:r>
            <w:r w:rsidRPr="002B171C">
              <w:rPr>
                <w:rStyle w:val="rfdBold2"/>
                <w:rtl/>
              </w:rPr>
              <w:t xml:space="preserve">مع الحروري في خلافة </w:t>
            </w:r>
            <w:r w:rsidR="00AF0264">
              <w:rPr>
                <w:rStyle w:val="rfdBold2"/>
                <w:rtl/>
              </w:rPr>
              <w:br/>
            </w:r>
            <w:r w:rsidRPr="002B171C">
              <w:rPr>
                <w:rStyle w:val="rfdBold2"/>
                <w:rtl/>
              </w:rPr>
              <w:t>أبي بكر</w:t>
            </w:r>
            <w:r w:rsidR="00095AA9">
              <w:rPr>
                <w:rStyle w:val="rfdBold2"/>
                <w:rtl/>
              </w:rPr>
              <w:t xml:space="preserve"> .</w:t>
            </w:r>
          </w:p>
          <w:p w:rsidR="00A65328" w:rsidRDefault="00AF0264" w:rsidP="00AF0264">
            <w:pPr>
              <w:pStyle w:val="rfdVar"/>
              <w:rPr>
                <w:rtl/>
              </w:rPr>
            </w:pPr>
            <w:r>
              <w:rPr>
                <w:rtl/>
              </w:rPr>
              <w:t>اُ</w:t>
            </w:r>
            <w:r w:rsidR="00A65328" w:rsidRPr="00AC6D18">
              <w:rPr>
                <w:rtl/>
              </w:rPr>
              <w:t>نظر</w:t>
            </w:r>
            <w:r w:rsidR="007E0241">
              <w:rPr>
                <w:rtl/>
              </w:rPr>
              <w:t xml:space="preserve"> :</w:t>
            </w:r>
            <w:r w:rsidR="00A65328" w:rsidRPr="00AC6D18">
              <w:rPr>
                <w:rtl/>
              </w:rPr>
              <w:t xml:space="preserve"> كشف الحجب والأستار</w:t>
            </w:r>
            <w:r w:rsidR="007E0241">
              <w:rPr>
                <w:rtl/>
              </w:rPr>
              <w:t xml:space="preserve"> :</w:t>
            </w:r>
            <w:r w:rsidR="00A65328" w:rsidRPr="00AC6D18">
              <w:rPr>
                <w:rtl/>
              </w:rPr>
              <w:t xml:space="preserve"> 553</w:t>
            </w:r>
            <w:r w:rsidR="00095AA9">
              <w:rPr>
                <w:rtl/>
              </w:rPr>
              <w:t xml:space="preserve"> .</w:t>
            </w:r>
          </w:p>
          <w:p w:rsidR="00095AA9" w:rsidRPr="00AC6D18" w:rsidRDefault="00095AA9" w:rsidP="00095AA9">
            <w:pPr>
              <w:pStyle w:val="rfdVar0"/>
              <w:rPr>
                <w:rtl/>
              </w:rPr>
            </w:pPr>
          </w:p>
          <w:p w:rsidR="00A65328" w:rsidRPr="002B171C" w:rsidRDefault="00A65328" w:rsidP="00AF0264">
            <w:pPr>
              <w:pStyle w:val="rfdNormal0"/>
              <w:rPr>
                <w:rStyle w:val="rfdBold2"/>
                <w:rtl/>
              </w:rPr>
            </w:pPr>
            <w:r w:rsidRPr="002B171C">
              <w:rPr>
                <w:rStyle w:val="rfdBold2"/>
                <w:rtl/>
              </w:rPr>
              <w:t>1254 ـ مناظر</w:t>
            </w:r>
            <w:r w:rsidR="00AF0264">
              <w:rPr>
                <w:rStyle w:val="rfdBold2"/>
                <w:rtl/>
              </w:rPr>
              <w:t>ة</w:t>
            </w:r>
            <w:r w:rsidRPr="002B171C">
              <w:rPr>
                <w:rStyle w:val="rfdBold2"/>
                <w:rtl/>
              </w:rPr>
              <w:t xml:space="preserve"> الشيخ محمد بن علي</w:t>
            </w:r>
            <w:r w:rsidR="00AF0264">
              <w:rPr>
                <w:rStyle w:val="rfdBold2"/>
                <w:rtl/>
              </w:rPr>
              <w:t>ّ</w:t>
            </w:r>
            <w:r w:rsidRPr="002B171C">
              <w:rPr>
                <w:rStyle w:val="rfdBold2"/>
                <w:rtl/>
              </w:rPr>
              <w:t xml:space="preserve"> </w:t>
            </w:r>
            <w:r w:rsidR="00AF0264">
              <w:rPr>
                <w:rStyle w:val="rfdBold2"/>
                <w:rtl/>
              </w:rPr>
              <w:br/>
            </w:r>
            <w:r w:rsidRPr="002B171C">
              <w:rPr>
                <w:rStyle w:val="rfdBold2"/>
                <w:rtl/>
              </w:rPr>
              <w:t>ابن إبراهيم بن أبي جمهور الأحسائي مع</w:t>
            </w:r>
            <w:r w:rsidR="00AF0264">
              <w:rPr>
                <w:rStyle w:val="rfdBold2"/>
                <w:rtl/>
              </w:rPr>
              <w:t xml:space="preserve"> </w:t>
            </w:r>
            <w:r w:rsidR="00AF0264">
              <w:rPr>
                <w:rStyle w:val="rfdBold2"/>
                <w:rtl/>
              </w:rPr>
              <w:br/>
            </w:r>
            <w:r w:rsidRPr="002B171C">
              <w:rPr>
                <w:rStyle w:val="rfdBold2"/>
                <w:rtl/>
              </w:rPr>
              <w:t>الهروي</w:t>
            </w:r>
            <w:r w:rsidR="00095AA9">
              <w:rPr>
                <w:rStyle w:val="rfdBold2"/>
                <w:rtl/>
              </w:rPr>
              <w:t xml:space="preserve"> .</w:t>
            </w:r>
          </w:p>
          <w:p w:rsidR="00A65328" w:rsidRPr="00AC6D18" w:rsidRDefault="00A65328" w:rsidP="00AF0264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وهي ثل</w:t>
            </w:r>
            <w:r>
              <w:rPr>
                <w:rtl/>
              </w:rPr>
              <w:t>اثة مجالس</w:t>
            </w:r>
            <w:r w:rsidR="007E0241">
              <w:rPr>
                <w:rtl/>
              </w:rPr>
              <w:t xml:space="preserve"> ،</w:t>
            </w:r>
            <w:r>
              <w:rPr>
                <w:rtl/>
              </w:rPr>
              <w:t xml:space="preserve"> الأول في إمامة أمير</w:t>
            </w:r>
            <w:r w:rsidR="00AF0264">
              <w:rPr>
                <w:rtl/>
              </w:rPr>
              <w:t xml:space="preserve"> </w:t>
            </w:r>
            <w:r w:rsidR="00AF0264">
              <w:rPr>
                <w:rtl/>
              </w:rPr>
              <w:br/>
            </w:r>
            <w:r w:rsidRPr="00AC6D18">
              <w:rPr>
                <w:rtl/>
              </w:rPr>
              <w:t>المؤمنين علي</w:t>
            </w:r>
            <w:r w:rsidR="00AF0264">
              <w:rPr>
                <w:rtl/>
              </w:rPr>
              <w:t>ّ</w:t>
            </w:r>
            <w:r w:rsidRPr="00AC6D18">
              <w:rPr>
                <w:rtl/>
              </w:rPr>
              <w:t xml:space="preserve"> بن أبي طالب </w:t>
            </w:r>
            <w:r w:rsidR="00AF0264">
              <w:rPr>
                <w:rtl/>
              </w:rPr>
              <w:t>عليه السلام</w:t>
            </w:r>
            <w:r w:rsidR="00D61282">
              <w:rPr>
                <w:rtl/>
              </w:rPr>
              <w:t xml:space="preserve"> وما</w:t>
            </w:r>
            <w:r w:rsidR="00AF0264">
              <w:rPr>
                <w:rtl/>
              </w:rPr>
              <w:t xml:space="preserve"> </w:t>
            </w:r>
            <w:r w:rsidR="00AF0264">
              <w:rPr>
                <w:rtl/>
              </w:rPr>
              <w:br/>
            </w:r>
            <w:r w:rsidRPr="00AC6D18">
              <w:rPr>
                <w:rtl/>
              </w:rPr>
              <w:t>يتعل</w:t>
            </w:r>
            <w:r w:rsidR="00AF0264">
              <w:rPr>
                <w:rtl/>
              </w:rPr>
              <w:t>ّ</w:t>
            </w:r>
            <w:r w:rsidRPr="00AC6D18">
              <w:rPr>
                <w:rtl/>
              </w:rPr>
              <w:t xml:space="preserve">ق </w:t>
            </w:r>
            <w:r>
              <w:rPr>
                <w:rtl/>
              </w:rPr>
              <w:t>بها</w:t>
            </w:r>
            <w:r w:rsidR="007E0241">
              <w:rPr>
                <w:rtl/>
              </w:rPr>
              <w:t xml:space="preserve"> ،</w:t>
            </w:r>
            <w:r>
              <w:rPr>
                <w:rtl/>
              </w:rPr>
              <w:t xml:space="preserve"> وقد ترجمها السيد نور الله </w:t>
            </w:r>
            <w:r w:rsidR="00AF0264">
              <w:rPr>
                <w:rtl/>
              </w:rPr>
              <w:br/>
            </w:r>
            <w:r w:rsidRPr="00AC6D18">
              <w:rPr>
                <w:rtl/>
              </w:rPr>
              <w:t>الشوشتري في مجالسه</w:t>
            </w:r>
            <w:r w:rsidR="00095AA9">
              <w:rPr>
                <w:rtl/>
              </w:rPr>
              <w:t xml:space="preserve"> .</w:t>
            </w:r>
          </w:p>
          <w:p w:rsidR="00A65328" w:rsidRPr="00AC6D18" w:rsidRDefault="00A65328" w:rsidP="00AF0264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نسخة في مجلس الشورى بطهران</w:t>
            </w:r>
            <w:r w:rsidR="00095AA9">
              <w:rPr>
                <w:rtl/>
              </w:rPr>
              <w:t xml:space="preserve"> .</w:t>
            </w:r>
          </w:p>
          <w:p w:rsidR="00A65328" w:rsidRDefault="00AF0264" w:rsidP="00AF0264">
            <w:pPr>
              <w:pStyle w:val="rfdVar"/>
              <w:rPr>
                <w:rtl/>
              </w:rPr>
            </w:pPr>
            <w:r>
              <w:rPr>
                <w:rtl/>
              </w:rPr>
              <w:t>اُ</w:t>
            </w:r>
            <w:r w:rsidR="00A65328" w:rsidRPr="00AC6D18">
              <w:rPr>
                <w:rtl/>
              </w:rPr>
              <w:t>نظر</w:t>
            </w:r>
            <w:r w:rsidR="007E0241">
              <w:rPr>
                <w:rtl/>
              </w:rPr>
              <w:t xml:space="preserve"> :</w:t>
            </w:r>
            <w:r w:rsidR="00A65328" w:rsidRPr="00AC6D18">
              <w:rPr>
                <w:rtl/>
              </w:rPr>
              <w:t xml:space="preserve"> كشف الحجب والأستار</w:t>
            </w:r>
            <w:r w:rsidR="007E0241">
              <w:rPr>
                <w:rtl/>
              </w:rPr>
              <w:t xml:space="preserve"> :</w:t>
            </w:r>
            <w:r w:rsidR="00A65328" w:rsidRPr="00AC6D18">
              <w:rPr>
                <w:rtl/>
              </w:rPr>
              <w:t xml:space="preserve"> 553</w:t>
            </w:r>
            <w:r w:rsidR="008B5EBB">
              <w:rPr>
                <w:rtl/>
              </w:rPr>
              <w:t xml:space="preserve"> </w:t>
            </w:r>
            <w:r w:rsidR="00A65328">
              <w:rPr>
                <w:rtl/>
              </w:rPr>
              <w:t>ـ</w:t>
            </w:r>
            <w:r>
              <w:rPr>
                <w:rtl/>
              </w:rPr>
              <w:t xml:space="preserve"> </w:t>
            </w:r>
            <w:r>
              <w:rPr>
                <w:rtl/>
              </w:rPr>
              <w:br/>
            </w:r>
            <w:r w:rsidR="00A65328" w:rsidRPr="00AC6D18">
              <w:rPr>
                <w:rtl/>
              </w:rPr>
              <w:t>554</w:t>
            </w:r>
            <w:r w:rsidR="007E0241">
              <w:rPr>
                <w:rtl/>
              </w:rPr>
              <w:t xml:space="preserve"> ،</w:t>
            </w:r>
            <w:r w:rsidR="00A65328" w:rsidRPr="00AC6D18">
              <w:rPr>
                <w:rtl/>
              </w:rPr>
              <w:t xml:space="preserve"> مرآة الكتب</w:t>
            </w:r>
            <w:r w:rsidR="00A65328">
              <w:rPr>
                <w:rtl/>
              </w:rPr>
              <w:t xml:space="preserve"> 2</w:t>
            </w:r>
            <w:r w:rsidR="005C5FDB">
              <w:rPr>
                <w:rtl/>
              </w:rPr>
              <w:t xml:space="preserve"> / </w:t>
            </w:r>
            <w:r w:rsidR="00A65328">
              <w:rPr>
                <w:rtl/>
              </w:rPr>
              <w:t>12</w:t>
            </w:r>
            <w:r w:rsidR="007E0241">
              <w:rPr>
                <w:rtl/>
              </w:rPr>
              <w:t xml:space="preserve"> ،</w:t>
            </w:r>
            <w:r w:rsidR="00A65328">
              <w:rPr>
                <w:rtl/>
              </w:rPr>
              <w:t xml:space="preserve"> فهرست مكتبة</w:t>
            </w:r>
            <w:r>
              <w:rPr>
                <w:rtl/>
              </w:rPr>
              <w:t xml:space="preserve"> </w:t>
            </w:r>
            <w:r>
              <w:rPr>
                <w:rtl/>
              </w:rPr>
              <w:br/>
            </w:r>
            <w:r w:rsidR="00A65328" w:rsidRPr="00AC6D18">
              <w:rPr>
                <w:rtl/>
              </w:rPr>
              <w:t>مجلس الشورى</w:t>
            </w:r>
            <w:r w:rsidR="00A65328">
              <w:rPr>
                <w:rtl/>
              </w:rPr>
              <w:t xml:space="preserve"> </w:t>
            </w:r>
            <w:r w:rsidR="00D61282">
              <w:rPr>
                <w:rtl/>
              </w:rPr>
              <w:t>10</w:t>
            </w:r>
            <w:r w:rsidR="005C5FDB">
              <w:rPr>
                <w:rtl/>
              </w:rPr>
              <w:t xml:space="preserve"> / </w:t>
            </w:r>
            <w:r w:rsidR="00D61282">
              <w:rPr>
                <w:rtl/>
              </w:rPr>
              <w:t>824</w:t>
            </w:r>
            <w:r w:rsidR="00095AA9">
              <w:rPr>
                <w:rtl/>
              </w:rPr>
              <w:t xml:space="preserve"> .</w:t>
            </w:r>
          </w:p>
          <w:p w:rsidR="00095AA9" w:rsidRPr="00AC6D18" w:rsidRDefault="00095AA9" w:rsidP="00095AA9">
            <w:pPr>
              <w:pStyle w:val="rfdVar0"/>
              <w:rPr>
                <w:rtl/>
              </w:rPr>
            </w:pPr>
          </w:p>
          <w:p w:rsidR="00D61282" w:rsidRPr="00D61282" w:rsidRDefault="00A65328" w:rsidP="00CF5CC6">
            <w:pPr>
              <w:pStyle w:val="rfdNormal0"/>
              <w:rPr>
                <w:rStyle w:val="rfdBold2"/>
                <w:rtl/>
              </w:rPr>
            </w:pPr>
            <w:r w:rsidRPr="00D61282">
              <w:rPr>
                <w:rStyle w:val="rfdBold2"/>
                <w:rtl/>
              </w:rPr>
              <w:t xml:space="preserve">1255 ـ </w:t>
            </w:r>
            <w:r w:rsidR="00D61282" w:rsidRPr="00D61282">
              <w:rPr>
                <w:rStyle w:val="rfdBold2"/>
                <w:rtl/>
              </w:rPr>
              <w:t>مناظرة الشيعي والس</w:t>
            </w:r>
            <w:r w:rsidR="00AF0264">
              <w:rPr>
                <w:rStyle w:val="rfdBold2"/>
                <w:rtl/>
              </w:rPr>
              <w:t>ُ</w:t>
            </w:r>
            <w:r w:rsidR="00D61282" w:rsidRPr="00D61282">
              <w:rPr>
                <w:rStyle w:val="rfdBold2"/>
                <w:rtl/>
              </w:rPr>
              <w:t>نّي</w:t>
            </w:r>
            <w:r w:rsidR="00095AA9">
              <w:rPr>
                <w:rStyle w:val="rfdBold2"/>
                <w:rtl/>
              </w:rPr>
              <w:t xml:space="preserve"> .</w:t>
            </w:r>
          </w:p>
          <w:p w:rsidR="002B171C" w:rsidRDefault="00A65328" w:rsidP="00AF0264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وه</w:t>
            </w:r>
            <w:r>
              <w:rPr>
                <w:rtl/>
              </w:rPr>
              <w:t>و ترجمة بالفارسي</w:t>
            </w:r>
            <w:r w:rsidR="00AF0264">
              <w:rPr>
                <w:rtl/>
              </w:rPr>
              <w:t>ّ</w:t>
            </w:r>
            <w:r>
              <w:rPr>
                <w:rtl/>
              </w:rPr>
              <w:t>ة لمناظرتهما مع</w:t>
            </w:r>
            <w:r w:rsidR="00AF0264">
              <w:rPr>
                <w:rtl/>
              </w:rPr>
              <w:t xml:space="preserve"> </w:t>
            </w:r>
            <w:r w:rsidR="00AF0264">
              <w:rPr>
                <w:rtl/>
              </w:rPr>
              <w:br/>
            </w:r>
            <w:r w:rsidRPr="00AC6D18">
              <w:rPr>
                <w:rtl/>
              </w:rPr>
              <w:t>الترتيب على خمس مباحث بع</w:t>
            </w:r>
            <w:r>
              <w:rPr>
                <w:rtl/>
              </w:rPr>
              <w:t>دد الأ</w:t>
            </w:r>
            <w:r w:rsidR="00AF0264">
              <w:rPr>
                <w:rtl/>
              </w:rPr>
              <w:t>ُ</w:t>
            </w:r>
            <w:r>
              <w:rPr>
                <w:rtl/>
              </w:rPr>
              <w:t>صول</w:t>
            </w:r>
            <w:r w:rsidR="00AF0264">
              <w:rPr>
                <w:rtl/>
              </w:rPr>
              <w:t xml:space="preserve"> </w:t>
            </w:r>
            <w:r w:rsidR="00AF0264">
              <w:rPr>
                <w:rtl/>
              </w:rPr>
              <w:br/>
            </w:r>
            <w:r w:rsidRPr="00AC6D18">
              <w:rPr>
                <w:rtl/>
              </w:rPr>
              <w:t>الخمسة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أل</w:t>
            </w:r>
            <w:r w:rsidR="00AF0264">
              <w:rPr>
                <w:rtl/>
              </w:rPr>
              <w:t>ّ</w:t>
            </w:r>
            <w:r>
              <w:rPr>
                <w:rtl/>
              </w:rPr>
              <w:t>فها بعض الفضلاء وأهداها إلى آقا</w:t>
            </w:r>
            <w:r w:rsidR="00AF0264">
              <w:rPr>
                <w:rtl/>
              </w:rPr>
              <w:t xml:space="preserve"> </w:t>
            </w:r>
            <w:r w:rsidR="00AF0264">
              <w:rPr>
                <w:rtl/>
              </w:rPr>
              <w:br/>
            </w:r>
            <w:r w:rsidRPr="00AC6D18">
              <w:rPr>
                <w:rtl/>
              </w:rPr>
              <w:t>حسن وك</w:t>
            </w:r>
            <w:r>
              <w:rPr>
                <w:rtl/>
              </w:rPr>
              <w:t>يل السلطنة</w:t>
            </w:r>
            <w:r w:rsidR="00095AA9">
              <w:rPr>
                <w:rtl/>
              </w:rPr>
              <w:t xml:space="preserve"> .</w:t>
            </w:r>
            <w:r>
              <w:rPr>
                <w:rtl/>
              </w:rPr>
              <w:t xml:space="preserve"> والنسخة عند الفاضل</w:t>
            </w:r>
            <w:r w:rsidR="00AF0264">
              <w:rPr>
                <w:rtl/>
              </w:rPr>
              <w:t xml:space="preserve"> </w:t>
            </w:r>
            <w:r w:rsidR="00AF0264">
              <w:rPr>
                <w:rtl/>
              </w:rPr>
              <w:br/>
            </w:r>
          </w:p>
        </w:tc>
        <w:tc>
          <w:tcPr>
            <w:tcW w:w="200" w:type="pct"/>
            <w:shd w:val="clear" w:color="auto" w:fill="auto"/>
          </w:tcPr>
          <w:p w:rsidR="002B171C" w:rsidRDefault="002B171C" w:rsidP="00A65328">
            <w:pPr>
              <w:pStyle w:val="rfdNormal0"/>
              <w:rPr>
                <w:rtl/>
              </w:rPr>
            </w:pPr>
          </w:p>
        </w:tc>
        <w:tc>
          <w:tcPr>
            <w:tcW w:w="2400" w:type="pct"/>
            <w:shd w:val="clear" w:color="auto" w:fill="auto"/>
          </w:tcPr>
          <w:p w:rsidR="00D61282" w:rsidRPr="00AC6D18" w:rsidRDefault="00D61282" w:rsidP="00AF0264">
            <w:pPr>
              <w:pStyle w:val="rfdVar0"/>
              <w:rPr>
                <w:rtl/>
              </w:rPr>
            </w:pPr>
            <w:r w:rsidRPr="00AC6D18">
              <w:rPr>
                <w:rtl/>
              </w:rPr>
              <w:t>محمد علي الأ</w:t>
            </w:r>
            <w:r w:rsidR="00AF0264">
              <w:rPr>
                <w:rtl/>
              </w:rPr>
              <w:t>ُ</w:t>
            </w:r>
            <w:r w:rsidRPr="00AC6D18">
              <w:rPr>
                <w:rtl/>
              </w:rPr>
              <w:t>ردوباد</w:t>
            </w:r>
            <w:r w:rsidR="00AF0264">
              <w:rPr>
                <w:rtl/>
              </w:rPr>
              <w:t>ي</w:t>
            </w:r>
            <w:r w:rsidR="00095AA9">
              <w:rPr>
                <w:rtl/>
              </w:rPr>
              <w:t xml:space="preserve"> .</w:t>
            </w:r>
          </w:p>
          <w:p w:rsidR="00D61282" w:rsidRDefault="00AF0264" w:rsidP="00AF0264">
            <w:pPr>
              <w:pStyle w:val="rfdVar"/>
              <w:rPr>
                <w:rtl/>
              </w:rPr>
            </w:pPr>
            <w:r>
              <w:rPr>
                <w:rtl/>
              </w:rPr>
              <w:t>اُ</w:t>
            </w:r>
            <w:r w:rsidR="00D61282" w:rsidRPr="00AC6D18">
              <w:rPr>
                <w:rtl/>
              </w:rPr>
              <w:t>نظر</w:t>
            </w:r>
            <w:r w:rsidR="007E0241">
              <w:rPr>
                <w:rtl/>
              </w:rPr>
              <w:t xml:space="preserve"> :</w:t>
            </w:r>
            <w:r w:rsidR="00D61282" w:rsidRPr="00AC6D18">
              <w:rPr>
                <w:rtl/>
              </w:rPr>
              <w:t xml:space="preserve"> الذريعة</w:t>
            </w:r>
            <w:r w:rsidR="00D61282">
              <w:rPr>
                <w:rtl/>
              </w:rPr>
              <w:t xml:space="preserve"> </w:t>
            </w:r>
            <w:r w:rsidR="00D61282" w:rsidRPr="00AC6D18">
              <w:rPr>
                <w:rtl/>
              </w:rPr>
              <w:t>22</w:t>
            </w:r>
            <w:r w:rsidR="005C5FDB">
              <w:rPr>
                <w:rtl/>
              </w:rPr>
              <w:t xml:space="preserve"> / </w:t>
            </w:r>
            <w:r w:rsidR="00D61282" w:rsidRPr="00AC6D18">
              <w:rPr>
                <w:rtl/>
              </w:rPr>
              <w:t>296</w:t>
            </w:r>
            <w:r w:rsidR="00095AA9">
              <w:rPr>
                <w:rtl/>
              </w:rPr>
              <w:t xml:space="preserve"> .</w:t>
            </w:r>
          </w:p>
          <w:p w:rsidR="00095AA9" w:rsidRPr="00AC6D18" w:rsidRDefault="00095AA9" w:rsidP="00095AA9">
            <w:pPr>
              <w:pStyle w:val="rfdVar0"/>
              <w:rPr>
                <w:rtl/>
              </w:rPr>
            </w:pPr>
          </w:p>
          <w:p w:rsidR="00D61282" w:rsidRPr="002B171C" w:rsidRDefault="00D61282" w:rsidP="00CF5CC6">
            <w:pPr>
              <w:pStyle w:val="rfdNormal0"/>
              <w:rPr>
                <w:rStyle w:val="rfdBold2"/>
                <w:rtl/>
              </w:rPr>
            </w:pPr>
            <w:r w:rsidRPr="002B171C">
              <w:rPr>
                <w:rStyle w:val="rfdBold2"/>
                <w:rtl/>
              </w:rPr>
              <w:t>1256 ـ مناطرة عبد الوه</w:t>
            </w:r>
            <w:r w:rsidR="00AF0264">
              <w:rPr>
                <w:rStyle w:val="rfdBold2"/>
                <w:rtl/>
              </w:rPr>
              <w:t>ّ</w:t>
            </w:r>
            <w:r w:rsidRPr="002B171C">
              <w:rPr>
                <w:rStyle w:val="rfdBold2"/>
                <w:rtl/>
              </w:rPr>
              <w:t>اب الهندي</w:t>
            </w:r>
            <w:r w:rsidR="00095AA9">
              <w:rPr>
                <w:rStyle w:val="rfdBold2"/>
                <w:rtl/>
              </w:rPr>
              <w:t xml:space="preserve"> .</w:t>
            </w:r>
          </w:p>
          <w:p w:rsidR="00D61282" w:rsidRPr="00AC6D18" w:rsidRDefault="00D61282" w:rsidP="00095AA9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ال</w:t>
            </w:r>
            <w:r>
              <w:rPr>
                <w:rtl/>
              </w:rPr>
              <w:t>شاه جهان آبادي</w:t>
            </w:r>
            <w:r w:rsidR="007E0241">
              <w:rPr>
                <w:rtl/>
              </w:rPr>
              <w:t xml:space="preserve"> ،</w:t>
            </w:r>
            <w:r>
              <w:rPr>
                <w:rtl/>
              </w:rPr>
              <w:t xml:space="preserve"> والساكن دلهي</w:t>
            </w:r>
            <w:r w:rsidR="007E0241">
              <w:rPr>
                <w:rtl/>
              </w:rPr>
              <w:t xml:space="preserve"> ،</w:t>
            </w:r>
            <w:r>
              <w:rPr>
                <w:rtl/>
              </w:rPr>
              <w:t xml:space="preserve"> </w:t>
            </w:r>
            <w:r w:rsidR="00AF0264">
              <w:rPr>
                <w:rtl/>
              </w:rPr>
              <w:br/>
            </w:r>
            <w:r w:rsidRPr="00AC6D18">
              <w:rPr>
                <w:rtl/>
              </w:rPr>
              <w:t xml:space="preserve">مع </w:t>
            </w:r>
            <w:r w:rsidR="00095AA9">
              <w:rPr>
                <w:rFonts w:hint="cs"/>
                <w:rtl/>
              </w:rPr>
              <w:t>ا</w:t>
            </w:r>
            <w:r w:rsidRPr="00AC6D18">
              <w:rPr>
                <w:rtl/>
              </w:rPr>
              <w:t>بيه وبع</w:t>
            </w:r>
            <w:r>
              <w:rPr>
                <w:rtl/>
              </w:rPr>
              <w:t>ض علماء العام</w:t>
            </w:r>
            <w:r w:rsidR="00AF0264">
              <w:rPr>
                <w:rtl/>
              </w:rPr>
              <w:t>ّ</w:t>
            </w:r>
            <w:r>
              <w:rPr>
                <w:rtl/>
              </w:rPr>
              <w:t>ة</w:t>
            </w:r>
            <w:r w:rsidR="007E0241">
              <w:rPr>
                <w:rtl/>
              </w:rPr>
              <w:t xml:space="preserve"> ،</w:t>
            </w:r>
            <w:r>
              <w:rPr>
                <w:rtl/>
              </w:rPr>
              <w:t xml:space="preserve"> بشاه جهان آباد</w:t>
            </w:r>
            <w:r w:rsidR="00AF0264">
              <w:rPr>
                <w:rtl/>
              </w:rPr>
              <w:t xml:space="preserve"> </w:t>
            </w:r>
            <w:r w:rsidR="00AF0264">
              <w:rPr>
                <w:rtl/>
              </w:rPr>
              <w:br/>
            </w:r>
            <w:r w:rsidRPr="00AC6D18">
              <w:rPr>
                <w:rtl/>
              </w:rPr>
              <w:t>في سنة 1073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وجواباته عن اعتراضاتهم</w:t>
            </w:r>
            <w:r w:rsidR="00095AA9">
              <w:rPr>
                <w:rtl/>
              </w:rPr>
              <w:t xml:space="preserve"> .</w:t>
            </w:r>
          </w:p>
          <w:p w:rsidR="00D61282" w:rsidRPr="00AC6D18" w:rsidRDefault="00D61282" w:rsidP="00AF0264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والم</w:t>
            </w:r>
            <w:r>
              <w:rPr>
                <w:rtl/>
              </w:rPr>
              <w:t>ناظرة بالفارسية</w:t>
            </w:r>
            <w:r w:rsidR="007E0241">
              <w:rPr>
                <w:rtl/>
              </w:rPr>
              <w:t xml:space="preserve"> ،</w:t>
            </w:r>
            <w:r>
              <w:rPr>
                <w:rtl/>
              </w:rPr>
              <w:t xml:space="preserve"> موجود في مخزن </w:t>
            </w:r>
            <w:r w:rsidR="00AF0264">
              <w:rPr>
                <w:rtl/>
              </w:rPr>
              <w:br/>
            </w:r>
            <w:r w:rsidRPr="00AC6D18">
              <w:rPr>
                <w:rtl/>
              </w:rPr>
              <w:t>كتب ال</w:t>
            </w:r>
            <w:r>
              <w:rPr>
                <w:rtl/>
              </w:rPr>
              <w:t>مولى محمد علي الخوانساري بالنجف</w:t>
            </w:r>
            <w:r w:rsidR="00AF0264">
              <w:rPr>
                <w:rtl/>
              </w:rPr>
              <w:t xml:space="preserve"> </w:t>
            </w:r>
            <w:r w:rsidR="00AF0264">
              <w:rPr>
                <w:rtl/>
              </w:rPr>
              <w:br/>
            </w:r>
            <w:r>
              <w:rPr>
                <w:rtl/>
              </w:rPr>
              <w:t>الأشرف وعند السيد آقا التستري</w:t>
            </w:r>
            <w:r w:rsidR="00095AA9">
              <w:rPr>
                <w:rtl/>
              </w:rPr>
              <w:t xml:space="preserve"> .</w:t>
            </w:r>
          </w:p>
          <w:p w:rsidR="00D61282" w:rsidRDefault="00AF0264" w:rsidP="00AF0264">
            <w:pPr>
              <w:pStyle w:val="rfdVar"/>
              <w:rPr>
                <w:rtl/>
              </w:rPr>
            </w:pPr>
            <w:r>
              <w:rPr>
                <w:rtl/>
              </w:rPr>
              <w:t>اُ</w:t>
            </w:r>
            <w:r w:rsidR="00D61282" w:rsidRPr="00AC6D18">
              <w:rPr>
                <w:rtl/>
              </w:rPr>
              <w:t>نظر</w:t>
            </w:r>
            <w:r w:rsidR="007E0241">
              <w:rPr>
                <w:rtl/>
              </w:rPr>
              <w:t xml:space="preserve"> :</w:t>
            </w:r>
            <w:r w:rsidR="00D61282" w:rsidRPr="00AC6D18">
              <w:rPr>
                <w:rtl/>
              </w:rPr>
              <w:t xml:space="preserve"> الذريعة</w:t>
            </w:r>
            <w:r w:rsidR="007E0241">
              <w:rPr>
                <w:rtl/>
              </w:rPr>
              <w:t xml:space="preserve"> :</w:t>
            </w:r>
            <w:r w:rsidR="00D61282">
              <w:rPr>
                <w:rtl/>
              </w:rPr>
              <w:t xml:space="preserve"> </w:t>
            </w:r>
            <w:r w:rsidR="00D61282" w:rsidRPr="00AC6D18">
              <w:rPr>
                <w:rtl/>
              </w:rPr>
              <w:t>22</w:t>
            </w:r>
            <w:r w:rsidR="005C5FDB">
              <w:rPr>
                <w:rtl/>
              </w:rPr>
              <w:t xml:space="preserve"> / </w:t>
            </w:r>
            <w:r w:rsidR="00D61282" w:rsidRPr="00AC6D18">
              <w:rPr>
                <w:rtl/>
              </w:rPr>
              <w:t>297</w:t>
            </w:r>
            <w:r w:rsidR="00095AA9">
              <w:rPr>
                <w:rtl/>
              </w:rPr>
              <w:t xml:space="preserve"> .</w:t>
            </w:r>
          </w:p>
          <w:p w:rsidR="00095AA9" w:rsidRPr="00AC6D18" w:rsidRDefault="00095AA9" w:rsidP="00095AA9">
            <w:pPr>
              <w:pStyle w:val="rfdVar0"/>
              <w:rPr>
                <w:rtl/>
              </w:rPr>
            </w:pPr>
          </w:p>
          <w:p w:rsidR="00D61282" w:rsidRPr="002B171C" w:rsidRDefault="00D61282" w:rsidP="00CF5CC6">
            <w:pPr>
              <w:pStyle w:val="rfdNormal0"/>
              <w:rPr>
                <w:rStyle w:val="rfdBold2"/>
                <w:rtl/>
              </w:rPr>
            </w:pPr>
            <w:r w:rsidRPr="002B171C">
              <w:rPr>
                <w:rStyle w:val="rfdBold2"/>
                <w:rtl/>
              </w:rPr>
              <w:t>1257 ـ مناظرة علي</w:t>
            </w:r>
            <w:r w:rsidR="00AF0264">
              <w:rPr>
                <w:rStyle w:val="rfdBold2"/>
                <w:rtl/>
              </w:rPr>
              <w:t>ّ</w:t>
            </w:r>
            <w:r w:rsidRPr="002B171C">
              <w:rPr>
                <w:rStyle w:val="rfdBold2"/>
                <w:rtl/>
              </w:rPr>
              <w:t xml:space="preserve"> بن بابويه</w:t>
            </w:r>
            <w:r w:rsidR="00095AA9">
              <w:rPr>
                <w:rStyle w:val="rfdBold2"/>
                <w:rtl/>
              </w:rPr>
              <w:t xml:space="preserve"> .</w:t>
            </w:r>
          </w:p>
          <w:p w:rsidR="00D61282" w:rsidRPr="00AC6D18" w:rsidRDefault="00D61282" w:rsidP="00986DFE">
            <w:pPr>
              <w:pStyle w:val="rfdVar"/>
              <w:rPr>
                <w:rtl/>
              </w:rPr>
            </w:pPr>
            <w:r>
              <w:rPr>
                <w:rtl/>
              </w:rPr>
              <w:t>وهو أبو الحسن علي بن الحسين بن</w:t>
            </w:r>
            <w:r w:rsidR="00AF0264">
              <w:rPr>
                <w:rtl/>
              </w:rPr>
              <w:t xml:space="preserve"> </w:t>
            </w:r>
            <w:r w:rsidR="00AF0264">
              <w:rPr>
                <w:rtl/>
              </w:rPr>
              <w:br/>
            </w:r>
            <w:r w:rsidRPr="00AC6D18">
              <w:rPr>
                <w:rtl/>
              </w:rPr>
              <w:t>موسى بن بابويه القمي المتوف</w:t>
            </w:r>
            <w:r w:rsidR="00AF0264">
              <w:rPr>
                <w:rtl/>
              </w:rPr>
              <w:t>ّ</w:t>
            </w:r>
            <w:r w:rsidRPr="00AC6D18">
              <w:rPr>
                <w:rtl/>
              </w:rPr>
              <w:t>ى</w:t>
            </w:r>
            <w:r>
              <w:rPr>
                <w:rtl/>
              </w:rPr>
              <w:t xml:space="preserve"> سنة 329 ه</w:t>
            </w:r>
            <w:r w:rsidR="00986DFE">
              <w:rPr>
                <w:rtl/>
              </w:rPr>
              <w:t>ـ</w:t>
            </w:r>
            <w:r>
              <w:rPr>
                <w:rtl/>
              </w:rPr>
              <w:t xml:space="preserve"> </w:t>
            </w:r>
            <w:r w:rsidR="00986DFE">
              <w:rPr>
                <w:rtl/>
              </w:rPr>
              <w:br/>
            </w:r>
            <w:r w:rsidRPr="00AC6D18">
              <w:rPr>
                <w:rtl/>
              </w:rPr>
              <w:t>مع أبي</w:t>
            </w:r>
            <w:r w:rsidR="00FB7845">
              <w:rPr>
                <w:rtl/>
              </w:rPr>
              <w:t xml:space="preserve"> عبد الله</w:t>
            </w:r>
            <w:r>
              <w:rPr>
                <w:rtl/>
              </w:rPr>
              <w:t xml:space="preserve"> محمد بن مقاتل الرازي في</w:t>
            </w:r>
            <w:r w:rsidR="00986DFE">
              <w:rPr>
                <w:rtl/>
              </w:rPr>
              <w:t xml:space="preserve"> </w:t>
            </w:r>
            <w:r w:rsidR="00986DFE">
              <w:rPr>
                <w:rtl/>
              </w:rPr>
              <w:br/>
            </w:r>
            <w:r w:rsidRPr="00AC6D18">
              <w:rPr>
                <w:rtl/>
              </w:rPr>
              <w:t>الإ</w:t>
            </w:r>
            <w:r w:rsidR="00986DFE">
              <w:rPr>
                <w:rtl/>
              </w:rPr>
              <w:t>ِ</w:t>
            </w:r>
            <w:r w:rsidRPr="00AC6D18">
              <w:rPr>
                <w:rtl/>
              </w:rPr>
              <w:t>مامة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آلت أمرها إلى تشي</w:t>
            </w:r>
            <w:r w:rsidR="00986DFE">
              <w:rPr>
                <w:rtl/>
              </w:rPr>
              <w:t>ّ</w:t>
            </w:r>
            <w:r w:rsidRPr="00AC6D18">
              <w:rPr>
                <w:rtl/>
              </w:rPr>
              <w:t>ع ابن مقاتل</w:t>
            </w:r>
            <w:r w:rsidR="00095AA9">
              <w:rPr>
                <w:rtl/>
              </w:rPr>
              <w:t xml:space="preserve"> .</w:t>
            </w:r>
          </w:p>
          <w:p w:rsidR="00D61282" w:rsidRPr="00AC6D18" w:rsidRDefault="00D61282" w:rsidP="00986DFE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و</w:t>
            </w:r>
            <w:r>
              <w:rPr>
                <w:rtl/>
              </w:rPr>
              <w:t>النسخة عند السيد محمد باقر حفيد</w:t>
            </w:r>
            <w:r w:rsidR="00986DFE">
              <w:rPr>
                <w:rtl/>
              </w:rPr>
              <w:t xml:space="preserve"> </w:t>
            </w:r>
            <w:r w:rsidR="00986DFE">
              <w:rPr>
                <w:rtl/>
              </w:rPr>
              <w:br/>
            </w:r>
            <w:r w:rsidRPr="00AC6D18">
              <w:rPr>
                <w:rtl/>
              </w:rPr>
              <w:t>السيد كاظم اليزدي في النجف الأشرف</w:t>
            </w:r>
            <w:r w:rsidR="00095AA9">
              <w:rPr>
                <w:rtl/>
              </w:rPr>
              <w:t xml:space="preserve"> .</w:t>
            </w:r>
          </w:p>
          <w:p w:rsidR="00D61282" w:rsidRDefault="00986DFE" w:rsidP="00AF0264">
            <w:pPr>
              <w:pStyle w:val="rfdVar"/>
              <w:rPr>
                <w:rtl/>
              </w:rPr>
            </w:pPr>
            <w:r>
              <w:rPr>
                <w:rtl/>
              </w:rPr>
              <w:t>اُ</w:t>
            </w:r>
            <w:r w:rsidR="00D61282" w:rsidRPr="00AC6D18">
              <w:rPr>
                <w:rtl/>
              </w:rPr>
              <w:t>نظر</w:t>
            </w:r>
            <w:r w:rsidR="007E0241">
              <w:rPr>
                <w:rtl/>
              </w:rPr>
              <w:t xml:space="preserve"> :</w:t>
            </w:r>
            <w:r w:rsidR="00D61282" w:rsidRPr="00AC6D18">
              <w:rPr>
                <w:rtl/>
              </w:rPr>
              <w:t xml:space="preserve"> الذريعة</w:t>
            </w:r>
            <w:r w:rsidR="00D61282">
              <w:rPr>
                <w:rtl/>
              </w:rPr>
              <w:t xml:space="preserve"> </w:t>
            </w:r>
            <w:r w:rsidR="00D61282" w:rsidRPr="00AC6D18">
              <w:rPr>
                <w:rtl/>
              </w:rPr>
              <w:t>22</w:t>
            </w:r>
            <w:r w:rsidR="005C5FDB">
              <w:rPr>
                <w:rtl/>
              </w:rPr>
              <w:t xml:space="preserve"> / </w:t>
            </w:r>
            <w:r w:rsidR="00D61282" w:rsidRPr="00AC6D18">
              <w:rPr>
                <w:rtl/>
              </w:rPr>
              <w:t>297</w:t>
            </w:r>
            <w:r w:rsidR="00095AA9">
              <w:rPr>
                <w:rtl/>
              </w:rPr>
              <w:t xml:space="preserve"> .</w:t>
            </w:r>
          </w:p>
          <w:p w:rsidR="00095AA9" w:rsidRPr="00AC6D18" w:rsidRDefault="00095AA9" w:rsidP="00095AA9">
            <w:pPr>
              <w:pStyle w:val="rfdVar0"/>
              <w:rPr>
                <w:rtl/>
              </w:rPr>
            </w:pPr>
          </w:p>
          <w:p w:rsidR="00D61282" w:rsidRPr="002B171C" w:rsidRDefault="00D61282" w:rsidP="00CF5CC6">
            <w:pPr>
              <w:pStyle w:val="rfdNormal0"/>
              <w:rPr>
                <w:rStyle w:val="rfdBold2"/>
                <w:rtl/>
              </w:rPr>
            </w:pPr>
            <w:r w:rsidRPr="002B171C">
              <w:rPr>
                <w:rStyle w:val="rfdBold2"/>
                <w:rtl/>
              </w:rPr>
              <w:t>1258 ـ مناظرة في مسألة الإ</w:t>
            </w:r>
            <w:r w:rsidR="00986DFE">
              <w:rPr>
                <w:rStyle w:val="rfdBold2"/>
                <w:rtl/>
              </w:rPr>
              <w:t>ِ</w:t>
            </w:r>
            <w:r w:rsidRPr="002B171C">
              <w:rPr>
                <w:rStyle w:val="rfdBold2"/>
                <w:rtl/>
              </w:rPr>
              <w:t>مامة</w:t>
            </w:r>
            <w:r w:rsidR="00095AA9">
              <w:rPr>
                <w:rStyle w:val="rfdBold2"/>
                <w:rtl/>
              </w:rPr>
              <w:t xml:space="preserve"> .</w:t>
            </w:r>
          </w:p>
          <w:p w:rsidR="002B171C" w:rsidRDefault="00986DFE" w:rsidP="00986DFE">
            <w:pPr>
              <w:pStyle w:val="rfdVar"/>
              <w:rPr>
                <w:rtl/>
              </w:rPr>
            </w:pPr>
            <w:r>
              <w:rPr>
                <w:rtl/>
              </w:rPr>
              <w:t>للشيخ حسين بن عبد</w:t>
            </w:r>
            <w:r w:rsidR="00095AA9">
              <w:rPr>
                <w:rFonts w:hint="cs"/>
                <w:rtl/>
              </w:rPr>
              <w:t xml:space="preserve"> </w:t>
            </w:r>
            <w:r w:rsidR="00D61282">
              <w:rPr>
                <w:rtl/>
              </w:rPr>
              <w:t>الصمد الحارثي</w:t>
            </w:r>
            <w:r>
              <w:rPr>
                <w:rtl/>
              </w:rPr>
              <w:t xml:space="preserve"> </w:t>
            </w:r>
            <w:r>
              <w:rPr>
                <w:rtl/>
              </w:rPr>
              <w:br/>
            </w:r>
            <w:r w:rsidR="00D61282" w:rsidRPr="00AC6D18">
              <w:rPr>
                <w:rtl/>
              </w:rPr>
              <w:t>الجباعي</w:t>
            </w:r>
            <w:r w:rsidR="007E0241">
              <w:rPr>
                <w:rtl/>
              </w:rPr>
              <w:t xml:space="preserve"> ،</w:t>
            </w:r>
            <w:r w:rsidR="00D61282">
              <w:rPr>
                <w:rtl/>
              </w:rPr>
              <w:t xml:space="preserve"> المتوف</w:t>
            </w:r>
            <w:r>
              <w:rPr>
                <w:rtl/>
              </w:rPr>
              <w:t>ّ</w:t>
            </w:r>
            <w:r w:rsidR="00D61282">
              <w:rPr>
                <w:rtl/>
              </w:rPr>
              <w:t>ى سنة 984 ه</w:t>
            </w:r>
            <w:r>
              <w:rPr>
                <w:rtl/>
              </w:rPr>
              <w:t>ـ</w:t>
            </w:r>
            <w:r w:rsidR="007E0241">
              <w:rPr>
                <w:rtl/>
              </w:rPr>
              <w:t xml:space="preserve"> ،</w:t>
            </w:r>
            <w:r w:rsidR="00D61282">
              <w:rPr>
                <w:rtl/>
              </w:rPr>
              <w:t xml:space="preserve"> والد الشيخ</w:t>
            </w:r>
            <w:r>
              <w:rPr>
                <w:rtl/>
              </w:rPr>
              <w:t xml:space="preserve"> </w:t>
            </w:r>
            <w:r>
              <w:rPr>
                <w:rtl/>
              </w:rPr>
              <w:br/>
            </w:r>
            <w:r w:rsidR="00D61282" w:rsidRPr="00AC6D18">
              <w:rPr>
                <w:rtl/>
              </w:rPr>
              <w:t>البهائي</w:t>
            </w:r>
            <w:r w:rsidR="007E0241">
              <w:rPr>
                <w:rtl/>
              </w:rPr>
              <w:t xml:space="preserve"> ،</w:t>
            </w:r>
            <w:r w:rsidR="00D61282">
              <w:rPr>
                <w:rtl/>
              </w:rPr>
              <w:t xml:space="preserve"> مع بعض علماء حلب من العام</w:t>
            </w:r>
            <w:r>
              <w:rPr>
                <w:rtl/>
              </w:rPr>
              <w:t>ّ</w:t>
            </w:r>
            <w:r w:rsidR="00D61282">
              <w:rPr>
                <w:rtl/>
              </w:rPr>
              <w:t>ة</w:t>
            </w:r>
            <w:r w:rsidR="007E0241">
              <w:rPr>
                <w:rtl/>
              </w:rPr>
              <w:t xml:space="preserve"> ،</w:t>
            </w:r>
            <w:r w:rsidR="00D61282">
              <w:rPr>
                <w:rtl/>
              </w:rPr>
              <w:t xml:space="preserve"> </w:t>
            </w:r>
            <w:r>
              <w:rPr>
                <w:rtl/>
              </w:rPr>
              <w:br/>
            </w:r>
            <w:r w:rsidR="00D61282" w:rsidRPr="00AC6D18">
              <w:rPr>
                <w:rtl/>
              </w:rPr>
              <w:t>سنة 951 ه</w:t>
            </w:r>
            <w:r>
              <w:rPr>
                <w:rtl/>
              </w:rPr>
              <w:t>ـ</w:t>
            </w:r>
            <w:r w:rsidR="00095AA9">
              <w:rPr>
                <w:rtl/>
              </w:rPr>
              <w:t xml:space="preserve"> .</w:t>
            </w:r>
          </w:p>
        </w:tc>
      </w:tr>
    </w:tbl>
    <w:p w:rsidR="00D61282" w:rsidRDefault="00D61282">
      <w:r>
        <w:br w:type="page"/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4409"/>
        <w:gridCol w:w="367"/>
        <w:gridCol w:w="4409"/>
      </w:tblGrid>
      <w:tr w:rsidR="00725F65" w:rsidTr="00165865">
        <w:tc>
          <w:tcPr>
            <w:tcW w:w="2400" w:type="pct"/>
            <w:shd w:val="clear" w:color="auto" w:fill="auto"/>
          </w:tcPr>
          <w:p w:rsidR="00D61282" w:rsidRPr="00AC6D18" w:rsidRDefault="00D61282" w:rsidP="00986DFE">
            <w:pPr>
              <w:pStyle w:val="rfdVar"/>
              <w:rPr>
                <w:rtl/>
              </w:rPr>
            </w:pPr>
            <w:r>
              <w:rPr>
                <w:rtl/>
              </w:rPr>
              <w:lastRenderedPageBreak/>
              <w:t>مخطوط في</w:t>
            </w:r>
            <w:r w:rsidR="007E0241">
              <w:rPr>
                <w:rtl/>
              </w:rPr>
              <w:t xml:space="preserve"> :</w:t>
            </w:r>
            <w:r>
              <w:rPr>
                <w:rtl/>
              </w:rPr>
              <w:t xml:space="preserve"> مجلس الشورى بطهران</w:t>
            </w:r>
            <w:r w:rsidR="007E0241">
              <w:rPr>
                <w:rtl/>
              </w:rPr>
              <w:t xml:space="preserve"> ،</w:t>
            </w:r>
            <w:r w:rsidR="00986DFE">
              <w:rPr>
                <w:rtl/>
              </w:rPr>
              <w:t xml:space="preserve"> </w:t>
            </w:r>
            <w:r w:rsidR="00986DFE">
              <w:rPr>
                <w:rtl/>
              </w:rPr>
              <w:br/>
            </w:r>
            <w:r w:rsidRPr="00AC6D18">
              <w:rPr>
                <w:rtl/>
              </w:rPr>
              <w:t>من القرن الحادي عشر الهجري</w:t>
            </w:r>
            <w:r w:rsidR="00095AA9">
              <w:rPr>
                <w:rtl/>
              </w:rPr>
              <w:t xml:space="preserve"> .</w:t>
            </w:r>
          </w:p>
          <w:p w:rsidR="00D61282" w:rsidRDefault="00986DFE" w:rsidP="00986DFE">
            <w:pPr>
              <w:pStyle w:val="rfdVar"/>
              <w:rPr>
                <w:rtl/>
              </w:rPr>
            </w:pPr>
            <w:r>
              <w:rPr>
                <w:rtl/>
              </w:rPr>
              <w:t>اُ</w:t>
            </w:r>
            <w:r w:rsidR="00D61282" w:rsidRPr="00AC6D18">
              <w:rPr>
                <w:rtl/>
              </w:rPr>
              <w:t>ن</w:t>
            </w:r>
            <w:r w:rsidR="00D61282">
              <w:rPr>
                <w:rtl/>
              </w:rPr>
              <w:t>ظر</w:t>
            </w:r>
            <w:r w:rsidR="007E0241">
              <w:rPr>
                <w:rtl/>
              </w:rPr>
              <w:t xml:space="preserve"> :</w:t>
            </w:r>
            <w:r w:rsidR="00D61282">
              <w:rPr>
                <w:rtl/>
              </w:rPr>
              <w:t xml:space="preserve"> كشف الحجب والأستار</w:t>
            </w:r>
            <w:r w:rsidR="007E0241">
              <w:rPr>
                <w:rtl/>
              </w:rPr>
              <w:t xml:space="preserve"> :</w:t>
            </w:r>
            <w:r w:rsidR="00D61282">
              <w:rPr>
                <w:rtl/>
              </w:rPr>
              <w:t xml:space="preserve"> 554</w:t>
            </w:r>
            <w:r w:rsidR="007E0241">
              <w:rPr>
                <w:rtl/>
              </w:rPr>
              <w:t xml:space="preserve"> ،</w:t>
            </w:r>
            <w:r>
              <w:rPr>
                <w:rtl/>
              </w:rPr>
              <w:t xml:space="preserve"> </w:t>
            </w:r>
            <w:r>
              <w:rPr>
                <w:rtl/>
              </w:rPr>
              <w:br/>
            </w:r>
            <w:r w:rsidR="00D61282" w:rsidRPr="00AC6D18">
              <w:rPr>
                <w:rtl/>
              </w:rPr>
              <w:t>مرآة الكتب</w:t>
            </w:r>
            <w:r w:rsidR="00D61282">
              <w:rPr>
                <w:rtl/>
              </w:rPr>
              <w:t xml:space="preserve"> </w:t>
            </w:r>
            <w:r w:rsidR="00D61282" w:rsidRPr="00AC6D18">
              <w:rPr>
                <w:rtl/>
              </w:rPr>
              <w:t>4</w:t>
            </w:r>
            <w:r w:rsidR="005C5FDB">
              <w:rPr>
                <w:rtl/>
              </w:rPr>
              <w:t xml:space="preserve"> / </w:t>
            </w:r>
            <w:r w:rsidR="00D61282" w:rsidRPr="00AC6D18">
              <w:rPr>
                <w:rtl/>
              </w:rPr>
              <w:t>97</w:t>
            </w:r>
            <w:r w:rsidR="007E0241">
              <w:rPr>
                <w:rtl/>
              </w:rPr>
              <w:t xml:space="preserve"> ،</w:t>
            </w:r>
            <w:r w:rsidR="00D61282" w:rsidRPr="00AC6D18">
              <w:rPr>
                <w:rtl/>
              </w:rPr>
              <w:t xml:space="preserve"> فهرس المجلس</w:t>
            </w:r>
            <w:r w:rsidR="00D61282">
              <w:rPr>
                <w:rtl/>
              </w:rPr>
              <w:t xml:space="preserve"> </w:t>
            </w:r>
            <w:r w:rsidR="00D61282" w:rsidRPr="00AC6D18">
              <w:rPr>
                <w:rtl/>
              </w:rPr>
              <w:t>10</w:t>
            </w:r>
            <w:r w:rsidR="005C5FDB">
              <w:rPr>
                <w:rtl/>
              </w:rPr>
              <w:t xml:space="preserve"> / </w:t>
            </w:r>
            <w:r>
              <w:rPr>
                <w:rtl/>
              </w:rPr>
              <w:br/>
            </w:r>
            <w:r w:rsidR="00D61282" w:rsidRPr="00AC6D18">
              <w:rPr>
                <w:rtl/>
              </w:rPr>
              <w:t>826</w:t>
            </w:r>
            <w:r w:rsidR="00095AA9">
              <w:rPr>
                <w:rtl/>
              </w:rPr>
              <w:t xml:space="preserve"> .</w:t>
            </w:r>
          </w:p>
          <w:p w:rsidR="009933C6" w:rsidRPr="00AC6D18" w:rsidRDefault="009933C6" w:rsidP="009933C6">
            <w:pPr>
              <w:pStyle w:val="rfdVar0"/>
              <w:rPr>
                <w:rtl/>
              </w:rPr>
            </w:pPr>
          </w:p>
          <w:p w:rsidR="00D61282" w:rsidRPr="002B171C" w:rsidRDefault="00D61282" w:rsidP="00CF5CC6">
            <w:pPr>
              <w:pStyle w:val="rfdNormal0"/>
              <w:rPr>
                <w:rStyle w:val="rfdBold2"/>
                <w:rtl/>
              </w:rPr>
            </w:pPr>
            <w:r w:rsidRPr="002B171C">
              <w:rPr>
                <w:rStyle w:val="rfdBold2"/>
                <w:rtl/>
              </w:rPr>
              <w:t>1259 ـ مناظرة في مسألة الإ</w:t>
            </w:r>
            <w:r w:rsidR="00986DFE">
              <w:rPr>
                <w:rStyle w:val="rfdBold2"/>
                <w:rtl/>
              </w:rPr>
              <w:t>ِ</w:t>
            </w:r>
            <w:r w:rsidRPr="002B171C">
              <w:rPr>
                <w:rStyle w:val="rfdBold2"/>
                <w:rtl/>
              </w:rPr>
              <w:t>مامة</w:t>
            </w:r>
            <w:r w:rsidR="00095AA9">
              <w:rPr>
                <w:rStyle w:val="rfdBold2"/>
                <w:rtl/>
              </w:rPr>
              <w:t xml:space="preserve"> .</w:t>
            </w:r>
          </w:p>
          <w:p w:rsidR="00D61282" w:rsidRPr="00AC6D18" w:rsidRDefault="00D61282" w:rsidP="00986DFE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بالفارسية</w:t>
            </w:r>
            <w:r w:rsidR="00095AA9">
              <w:rPr>
                <w:rtl/>
              </w:rPr>
              <w:t xml:space="preserve"> .</w:t>
            </w:r>
          </w:p>
          <w:p w:rsidR="00D61282" w:rsidRPr="00AC6D18" w:rsidRDefault="00D61282" w:rsidP="00986DFE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لعبد الخالق الكرهرودي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المعروف</w:t>
            </w:r>
            <w:r w:rsidR="00986DFE">
              <w:rPr>
                <w:rtl/>
              </w:rPr>
              <w:t xml:space="preserve"> </w:t>
            </w:r>
            <w:r w:rsidR="00986DFE">
              <w:rPr>
                <w:rtl/>
              </w:rPr>
              <w:br/>
            </w:r>
            <w:r w:rsidRPr="00AC6D18">
              <w:rPr>
                <w:rtl/>
              </w:rPr>
              <w:t>بقاضي زا</w:t>
            </w:r>
            <w:r>
              <w:rPr>
                <w:rtl/>
              </w:rPr>
              <w:t>د</w:t>
            </w:r>
            <w:r w:rsidR="00986DFE">
              <w:rPr>
                <w:rtl/>
              </w:rPr>
              <w:t>ه</w:t>
            </w:r>
            <w:r w:rsidR="007E0241">
              <w:rPr>
                <w:rtl/>
              </w:rPr>
              <w:t xml:space="preserve"> ،</w:t>
            </w:r>
            <w:r>
              <w:rPr>
                <w:rtl/>
              </w:rPr>
              <w:t xml:space="preserve"> مع القاضي الزادة الماوراء </w:t>
            </w:r>
            <w:r w:rsidR="00986DFE">
              <w:rPr>
                <w:rtl/>
              </w:rPr>
              <w:br/>
            </w:r>
            <w:r w:rsidRPr="00AC6D18">
              <w:rPr>
                <w:rtl/>
              </w:rPr>
              <w:t>النهري في مجلس الشاه عب</w:t>
            </w:r>
            <w:r w:rsidR="00986DFE">
              <w:rPr>
                <w:rtl/>
              </w:rPr>
              <w:t>ّ</w:t>
            </w:r>
            <w:r w:rsidRPr="00AC6D18">
              <w:rPr>
                <w:rtl/>
              </w:rPr>
              <w:t>اس الصفوي</w:t>
            </w:r>
            <w:r w:rsidR="00095AA9">
              <w:rPr>
                <w:rtl/>
              </w:rPr>
              <w:t xml:space="preserve"> .</w:t>
            </w:r>
          </w:p>
          <w:p w:rsidR="00D61282" w:rsidRDefault="00986DFE" w:rsidP="00986DFE">
            <w:pPr>
              <w:pStyle w:val="rfdVar"/>
              <w:rPr>
                <w:rtl/>
              </w:rPr>
            </w:pPr>
            <w:r>
              <w:rPr>
                <w:rtl/>
              </w:rPr>
              <w:t>اُ</w:t>
            </w:r>
            <w:r w:rsidR="00D61282" w:rsidRPr="00AC6D18">
              <w:rPr>
                <w:rtl/>
              </w:rPr>
              <w:t>نظر</w:t>
            </w:r>
            <w:r w:rsidR="007E0241">
              <w:rPr>
                <w:rtl/>
              </w:rPr>
              <w:t xml:space="preserve"> :</w:t>
            </w:r>
            <w:r w:rsidR="00D61282" w:rsidRPr="00AC6D18">
              <w:rPr>
                <w:rtl/>
              </w:rPr>
              <w:t xml:space="preserve"> مرآة الكتب</w:t>
            </w:r>
            <w:r w:rsidR="00D61282">
              <w:rPr>
                <w:rtl/>
              </w:rPr>
              <w:t xml:space="preserve"> </w:t>
            </w:r>
            <w:r w:rsidR="00D61282" w:rsidRPr="00AC6D18">
              <w:rPr>
                <w:rtl/>
              </w:rPr>
              <w:t>4</w:t>
            </w:r>
            <w:r w:rsidR="005C5FDB">
              <w:rPr>
                <w:rtl/>
              </w:rPr>
              <w:t xml:space="preserve"> / </w:t>
            </w:r>
            <w:r w:rsidR="00D61282" w:rsidRPr="00AC6D18">
              <w:rPr>
                <w:rtl/>
              </w:rPr>
              <w:t>97</w:t>
            </w:r>
            <w:r w:rsidR="00095AA9">
              <w:rPr>
                <w:rtl/>
              </w:rPr>
              <w:t xml:space="preserve"> .</w:t>
            </w:r>
          </w:p>
          <w:p w:rsidR="009933C6" w:rsidRPr="00AC6D18" w:rsidRDefault="009933C6" w:rsidP="009933C6">
            <w:pPr>
              <w:pStyle w:val="rfdVar0"/>
              <w:rPr>
                <w:rtl/>
              </w:rPr>
            </w:pPr>
          </w:p>
          <w:p w:rsidR="00D61282" w:rsidRPr="002B171C" w:rsidRDefault="00D61282" w:rsidP="00CF5CC6">
            <w:pPr>
              <w:pStyle w:val="rfdNormal0"/>
              <w:rPr>
                <w:rStyle w:val="rfdBold2"/>
                <w:rtl/>
              </w:rPr>
            </w:pPr>
            <w:r w:rsidRPr="002B171C">
              <w:rPr>
                <w:rStyle w:val="rfdBold2"/>
                <w:rtl/>
              </w:rPr>
              <w:t>1260 ـ مناظرة في مسألة الإ</w:t>
            </w:r>
            <w:r w:rsidR="00986DFE">
              <w:rPr>
                <w:rStyle w:val="rfdBold2"/>
                <w:rtl/>
              </w:rPr>
              <w:t>ِ</w:t>
            </w:r>
            <w:r w:rsidRPr="002B171C">
              <w:rPr>
                <w:rStyle w:val="rfdBold2"/>
                <w:rtl/>
              </w:rPr>
              <w:t>مامة</w:t>
            </w:r>
            <w:r w:rsidR="00095AA9">
              <w:rPr>
                <w:rStyle w:val="rfdBold2"/>
                <w:rtl/>
              </w:rPr>
              <w:t xml:space="preserve"> .</w:t>
            </w:r>
          </w:p>
          <w:p w:rsidR="00D61282" w:rsidRPr="00AC6D18" w:rsidRDefault="00D61282" w:rsidP="00986DFE">
            <w:pPr>
              <w:pStyle w:val="rfdVar"/>
              <w:rPr>
                <w:rtl/>
              </w:rPr>
            </w:pPr>
            <w:r>
              <w:rPr>
                <w:rtl/>
              </w:rPr>
              <w:t>للشيخ الصدوق</w:t>
            </w:r>
            <w:r w:rsidR="007E0241">
              <w:rPr>
                <w:rtl/>
              </w:rPr>
              <w:t xml:space="preserve"> ،</w:t>
            </w:r>
            <w:r>
              <w:rPr>
                <w:rtl/>
              </w:rPr>
              <w:t xml:space="preserve"> محمد بن علي بن</w:t>
            </w:r>
            <w:r w:rsidR="00986DFE">
              <w:rPr>
                <w:rtl/>
              </w:rPr>
              <w:t xml:space="preserve"> </w:t>
            </w:r>
            <w:r w:rsidR="00986DFE">
              <w:rPr>
                <w:rtl/>
              </w:rPr>
              <w:br/>
            </w:r>
            <w:r w:rsidRPr="00AC6D18">
              <w:rPr>
                <w:rtl/>
              </w:rPr>
              <w:t>بابويه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المتوف</w:t>
            </w:r>
            <w:r w:rsidR="00986DFE">
              <w:rPr>
                <w:rtl/>
              </w:rPr>
              <w:t>ّ</w:t>
            </w:r>
            <w:r w:rsidRPr="00AC6D18">
              <w:rPr>
                <w:rtl/>
              </w:rPr>
              <w:t>ى</w:t>
            </w:r>
            <w:r>
              <w:rPr>
                <w:rtl/>
              </w:rPr>
              <w:t xml:space="preserve"> سنة 381 ه</w:t>
            </w:r>
            <w:r w:rsidR="00986DFE">
              <w:rPr>
                <w:rtl/>
              </w:rPr>
              <w:t>ـ</w:t>
            </w:r>
            <w:r w:rsidR="007E0241">
              <w:rPr>
                <w:rtl/>
              </w:rPr>
              <w:t xml:space="preserve"> ،</w:t>
            </w:r>
            <w:r>
              <w:rPr>
                <w:rtl/>
              </w:rPr>
              <w:t xml:space="preserve"> مع الملك ركن</w:t>
            </w:r>
            <w:r w:rsidR="00986DFE">
              <w:rPr>
                <w:rtl/>
              </w:rPr>
              <w:t xml:space="preserve"> </w:t>
            </w:r>
            <w:r w:rsidR="00986DFE">
              <w:rPr>
                <w:rtl/>
              </w:rPr>
              <w:br/>
            </w:r>
            <w:r w:rsidRPr="00AC6D18">
              <w:rPr>
                <w:rtl/>
              </w:rPr>
              <w:t>الدولة</w:t>
            </w:r>
            <w:r w:rsidR="00095AA9">
              <w:rPr>
                <w:rtl/>
              </w:rPr>
              <w:t xml:space="preserve"> .</w:t>
            </w:r>
          </w:p>
          <w:p w:rsidR="00D61282" w:rsidRDefault="00986DFE" w:rsidP="00986DFE">
            <w:pPr>
              <w:pStyle w:val="rfdVar"/>
              <w:rPr>
                <w:rtl/>
              </w:rPr>
            </w:pPr>
            <w:r>
              <w:rPr>
                <w:rtl/>
              </w:rPr>
              <w:t>اُ</w:t>
            </w:r>
            <w:r w:rsidR="00D61282" w:rsidRPr="00AC6D18">
              <w:rPr>
                <w:rtl/>
              </w:rPr>
              <w:t>نظر</w:t>
            </w:r>
            <w:r w:rsidR="007E0241">
              <w:rPr>
                <w:rtl/>
              </w:rPr>
              <w:t xml:space="preserve"> :</w:t>
            </w:r>
            <w:r w:rsidR="00D61282" w:rsidRPr="00AC6D18">
              <w:rPr>
                <w:rtl/>
              </w:rPr>
              <w:t xml:space="preserve"> مرآة الكتب</w:t>
            </w:r>
            <w:r w:rsidR="00D61282">
              <w:rPr>
                <w:rtl/>
              </w:rPr>
              <w:t xml:space="preserve"> </w:t>
            </w:r>
            <w:r w:rsidR="00D61282" w:rsidRPr="00AC6D18">
              <w:rPr>
                <w:rtl/>
              </w:rPr>
              <w:t>4</w:t>
            </w:r>
            <w:r w:rsidR="005C5FDB">
              <w:rPr>
                <w:rtl/>
              </w:rPr>
              <w:t xml:space="preserve"> / </w:t>
            </w:r>
            <w:r w:rsidR="00D61282" w:rsidRPr="00AC6D18">
              <w:rPr>
                <w:rtl/>
              </w:rPr>
              <w:t>97</w:t>
            </w:r>
            <w:r w:rsidR="00095AA9">
              <w:rPr>
                <w:rtl/>
              </w:rPr>
              <w:t xml:space="preserve"> .</w:t>
            </w:r>
          </w:p>
          <w:p w:rsidR="009933C6" w:rsidRPr="00AC6D18" w:rsidRDefault="009933C6" w:rsidP="009933C6">
            <w:pPr>
              <w:pStyle w:val="rfdVar0"/>
              <w:rPr>
                <w:rtl/>
              </w:rPr>
            </w:pPr>
          </w:p>
          <w:p w:rsidR="00D61282" w:rsidRPr="002B171C" w:rsidRDefault="00D61282" w:rsidP="00CF5CC6">
            <w:pPr>
              <w:pStyle w:val="rfdNormal0"/>
              <w:rPr>
                <w:rStyle w:val="rfdBold2"/>
                <w:rtl/>
              </w:rPr>
            </w:pPr>
            <w:r w:rsidRPr="002B171C">
              <w:rPr>
                <w:rStyle w:val="rfdBold2"/>
                <w:rtl/>
              </w:rPr>
              <w:t xml:space="preserve">1261 ـ مناظره مأمون با دانشمندان </w:t>
            </w:r>
            <w:r w:rsidR="00986DFE">
              <w:rPr>
                <w:rStyle w:val="rfdBold2"/>
                <w:rtl/>
              </w:rPr>
              <w:br/>
            </w:r>
            <w:r w:rsidRPr="002B171C">
              <w:rPr>
                <w:rStyle w:val="rfdBold2"/>
                <w:rtl/>
              </w:rPr>
              <w:t>درباره امامت وخلافت</w:t>
            </w:r>
            <w:r w:rsidR="00095AA9">
              <w:rPr>
                <w:rStyle w:val="rfdBold2"/>
                <w:rtl/>
              </w:rPr>
              <w:t xml:space="preserve"> .</w:t>
            </w:r>
          </w:p>
          <w:p w:rsidR="00D61282" w:rsidRPr="00AC6D18" w:rsidRDefault="00D61282" w:rsidP="00986DFE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بالفارسية</w:t>
            </w:r>
            <w:r w:rsidR="00095AA9">
              <w:rPr>
                <w:rtl/>
              </w:rPr>
              <w:t xml:space="preserve"> .</w:t>
            </w:r>
          </w:p>
          <w:p w:rsidR="00D61282" w:rsidRPr="00AC6D18" w:rsidRDefault="00D61282" w:rsidP="00986DFE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ترجمة</w:t>
            </w:r>
            <w:r w:rsidR="007E0241">
              <w:rPr>
                <w:rtl/>
              </w:rPr>
              <w:t xml:space="preserve"> :</w:t>
            </w:r>
            <w:r w:rsidRPr="00AC6D18">
              <w:rPr>
                <w:rtl/>
              </w:rPr>
              <w:t xml:space="preserve"> الشيخ حسن مصطفوي</w:t>
            </w:r>
            <w:r w:rsidR="00095AA9">
              <w:rPr>
                <w:rtl/>
              </w:rPr>
              <w:t xml:space="preserve"> .</w:t>
            </w:r>
          </w:p>
          <w:p w:rsidR="00725F65" w:rsidRPr="00165865" w:rsidRDefault="00D61282" w:rsidP="00165865">
            <w:pPr>
              <w:pStyle w:val="rfdVar"/>
              <w:rPr>
                <w:rtl/>
              </w:rPr>
            </w:pPr>
            <w:r w:rsidRPr="00165865">
              <w:rPr>
                <w:rtl/>
              </w:rPr>
              <w:t>طهران</w:t>
            </w:r>
            <w:r w:rsidR="007E0241" w:rsidRPr="00165865">
              <w:rPr>
                <w:rtl/>
              </w:rPr>
              <w:t xml:space="preserve"> :</w:t>
            </w:r>
            <w:r w:rsidRPr="00165865">
              <w:rPr>
                <w:rtl/>
              </w:rPr>
              <w:t xml:space="preserve"> 1346 ش</w:t>
            </w:r>
            <w:r w:rsidR="007E0241" w:rsidRPr="00165865">
              <w:rPr>
                <w:rtl/>
              </w:rPr>
              <w:t xml:space="preserve"> ،</w:t>
            </w:r>
            <w:r w:rsidRPr="00165865">
              <w:rPr>
                <w:rtl/>
              </w:rPr>
              <w:t xml:space="preserve"> 138 ص</w:t>
            </w:r>
            <w:r w:rsidR="007E0241" w:rsidRPr="00165865">
              <w:rPr>
                <w:rtl/>
              </w:rPr>
              <w:t xml:space="preserve"> ،</w:t>
            </w:r>
            <w:r w:rsidRPr="00165865">
              <w:rPr>
                <w:rtl/>
              </w:rPr>
              <w:t xml:space="preserve"> 7 سم</w:t>
            </w:r>
            <w:r w:rsidR="00095AA9" w:rsidRPr="00165865">
              <w:rPr>
                <w:rtl/>
              </w:rPr>
              <w:t xml:space="preserve"> .</w:t>
            </w:r>
          </w:p>
          <w:p w:rsidR="007A3241" w:rsidRDefault="009933C6" w:rsidP="007A3241">
            <w:pPr>
              <w:pStyle w:val="rfdCenter"/>
              <w:rPr>
                <w:rtl/>
              </w:rPr>
            </w:pPr>
            <w:r w:rsidRPr="00854C77">
              <w:sym w:font="Wingdings 2" w:char="F0F5"/>
            </w:r>
            <w:r w:rsidRPr="00854C77">
              <w:rPr>
                <w:rFonts w:hint="cs"/>
                <w:rtl/>
              </w:rPr>
              <w:t xml:space="preserve"> </w:t>
            </w:r>
            <w:r w:rsidRPr="00854C77">
              <w:rPr>
                <w:rtl/>
              </w:rPr>
              <w:tab/>
            </w:r>
            <w:r w:rsidRPr="00854C77">
              <w:rPr>
                <w:rFonts w:hint="cs"/>
                <w:rtl/>
              </w:rPr>
              <w:t xml:space="preserve"> </w:t>
            </w:r>
            <w:r w:rsidRPr="00854C77">
              <w:rPr>
                <w:rFonts w:hint="cs"/>
              </w:rPr>
              <w:sym w:font="Wingdings 2" w:char="F0F5"/>
            </w:r>
            <w:r w:rsidRPr="00854C77">
              <w:rPr>
                <w:rFonts w:hint="cs"/>
                <w:rtl/>
              </w:rPr>
              <w:t xml:space="preserve"> </w:t>
            </w:r>
            <w:r w:rsidRPr="00854C77">
              <w:rPr>
                <w:rtl/>
              </w:rPr>
              <w:tab/>
            </w:r>
            <w:r w:rsidRPr="00854C77">
              <w:rPr>
                <w:rFonts w:hint="cs"/>
                <w:rtl/>
              </w:rPr>
              <w:t xml:space="preserve"> </w:t>
            </w:r>
            <w:r w:rsidRPr="00854C77">
              <w:rPr>
                <w:rFonts w:hint="cs"/>
              </w:rPr>
              <w:sym w:font="Wingdings 2" w:char="F0F5"/>
            </w:r>
          </w:p>
        </w:tc>
        <w:tc>
          <w:tcPr>
            <w:tcW w:w="200" w:type="pct"/>
            <w:shd w:val="clear" w:color="auto" w:fill="auto"/>
          </w:tcPr>
          <w:p w:rsidR="00725F65" w:rsidRDefault="00725F65" w:rsidP="004029AB">
            <w:pPr>
              <w:pStyle w:val="rfdNormal0"/>
              <w:rPr>
                <w:rtl/>
              </w:rPr>
            </w:pPr>
          </w:p>
        </w:tc>
        <w:tc>
          <w:tcPr>
            <w:tcW w:w="2400" w:type="pct"/>
            <w:shd w:val="clear" w:color="auto" w:fill="auto"/>
          </w:tcPr>
          <w:p w:rsidR="009933C6" w:rsidRPr="009933C6" w:rsidRDefault="009933C6" w:rsidP="009933C6">
            <w:pPr>
              <w:pStyle w:val="rfdVar0"/>
              <w:rPr>
                <w:rtl/>
              </w:rPr>
            </w:pPr>
          </w:p>
          <w:p w:rsidR="00D61282" w:rsidRPr="002B171C" w:rsidRDefault="00D61282" w:rsidP="00CF5CC6">
            <w:pPr>
              <w:pStyle w:val="rfdNormal0"/>
              <w:rPr>
                <w:rStyle w:val="rfdBold2"/>
                <w:rtl/>
              </w:rPr>
            </w:pPr>
            <w:r w:rsidRPr="002B171C">
              <w:rPr>
                <w:rStyle w:val="rfdBold2"/>
                <w:rtl/>
              </w:rPr>
              <w:t>1262 ـ مناطرة المولى عبد الرحيم</w:t>
            </w:r>
            <w:r w:rsidR="00095AA9">
              <w:rPr>
                <w:rStyle w:val="rfdBold2"/>
                <w:rtl/>
              </w:rPr>
              <w:t xml:space="preserve"> .</w:t>
            </w:r>
          </w:p>
          <w:p w:rsidR="00D61282" w:rsidRPr="00AC6D18" w:rsidRDefault="00D61282" w:rsidP="00986DFE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مع بعض علماء العامة في بلاد ا</w:t>
            </w:r>
            <w:r>
              <w:rPr>
                <w:rtl/>
              </w:rPr>
              <w:t>لهند</w:t>
            </w:r>
            <w:r w:rsidR="00095AA9">
              <w:rPr>
                <w:rtl/>
              </w:rPr>
              <w:t xml:space="preserve"> .</w:t>
            </w:r>
          </w:p>
          <w:p w:rsidR="00D61282" w:rsidRDefault="007A3241" w:rsidP="00986DFE">
            <w:pPr>
              <w:pStyle w:val="rfdVar"/>
              <w:rPr>
                <w:rtl/>
              </w:rPr>
            </w:pPr>
            <w:r>
              <w:rPr>
                <w:rtl/>
              </w:rPr>
              <w:t>اُ</w:t>
            </w:r>
            <w:r w:rsidR="00D61282" w:rsidRPr="00AC6D18">
              <w:rPr>
                <w:rtl/>
              </w:rPr>
              <w:t>نظر</w:t>
            </w:r>
            <w:r w:rsidR="007E0241">
              <w:rPr>
                <w:rtl/>
              </w:rPr>
              <w:t xml:space="preserve"> :</w:t>
            </w:r>
            <w:r w:rsidR="00D61282" w:rsidRPr="00AC6D18">
              <w:rPr>
                <w:rtl/>
              </w:rPr>
              <w:t xml:space="preserve"> الذريعة</w:t>
            </w:r>
            <w:r w:rsidR="00D61282">
              <w:rPr>
                <w:rtl/>
              </w:rPr>
              <w:t xml:space="preserve"> </w:t>
            </w:r>
            <w:r w:rsidR="00D61282" w:rsidRPr="00AC6D18">
              <w:rPr>
                <w:rtl/>
              </w:rPr>
              <w:t>22</w:t>
            </w:r>
            <w:r w:rsidR="005C5FDB">
              <w:rPr>
                <w:rtl/>
              </w:rPr>
              <w:t xml:space="preserve"> / </w:t>
            </w:r>
            <w:r w:rsidR="00D61282" w:rsidRPr="00AC6D18">
              <w:rPr>
                <w:rtl/>
              </w:rPr>
              <w:t>296</w:t>
            </w:r>
            <w:r w:rsidR="00095AA9">
              <w:rPr>
                <w:rtl/>
              </w:rPr>
              <w:t xml:space="preserve"> .</w:t>
            </w:r>
          </w:p>
          <w:p w:rsidR="009933C6" w:rsidRPr="00AC6D18" w:rsidRDefault="009933C6" w:rsidP="009933C6">
            <w:pPr>
              <w:pStyle w:val="rfdVar0"/>
              <w:rPr>
                <w:rtl/>
              </w:rPr>
            </w:pPr>
          </w:p>
          <w:p w:rsidR="00D61282" w:rsidRPr="002B171C" w:rsidRDefault="00D61282" w:rsidP="007A3241">
            <w:pPr>
              <w:pStyle w:val="rfdNormal0"/>
              <w:rPr>
                <w:rStyle w:val="rfdBold2"/>
                <w:rtl/>
              </w:rPr>
            </w:pPr>
            <w:r w:rsidRPr="002B171C">
              <w:rPr>
                <w:rStyle w:val="rfdBold2"/>
                <w:rtl/>
              </w:rPr>
              <w:t>1263 ـ مناظرة ناصر الدين الشيعي مع</w:t>
            </w:r>
            <w:r w:rsidR="007A3241">
              <w:rPr>
                <w:rStyle w:val="rfdBold2"/>
                <w:rtl/>
              </w:rPr>
              <w:t xml:space="preserve"> </w:t>
            </w:r>
            <w:r w:rsidR="007A3241">
              <w:rPr>
                <w:rStyle w:val="rfdBold2"/>
                <w:rtl/>
              </w:rPr>
              <w:br/>
            </w:r>
            <w:r w:rsidRPr="002B171C">
              <w:rPr>
                <w:rStyle w:val="rfdBold2"/>
                <w:rtl/>
              </w:rPr>
              <w:t>المولوي العام</w:t>
            </w:r>
            <w:r w:rsidR="007A3241">
              <w:rPr>
                <w:rStyle w:val="rfdBold2"/>
                <w:rtl/>
              </w:rPr>
              <w:t>ّ</w:t>
            </w:r>
            <w:r w:rsidRPr="002B171C">
              <w:rPr>
                <w:rStyle w:val="rfdBold2"/>
                <w:rtl/>
              </w:rPr>
              <w:t>ي</w:t>
            </w:r>
            <w:r w:rsidR="00095AA9">
              <w:rPr>
                <w:rStyle w:val="rfdBold2"/>
                <w:rtl/>
              </w:rPr>
              <w:t xml:space="preserve"> .</w:t>
            </w:r>
          </w:p>
          <w:p w:rsidR="00D61282" w:rsidRPr="00AC6D18" w:rsidRDefault="00D61282" w:rsidP="00986DFE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بالفارسية</w:t>
            </w:r>
            <w:r w:rsidR="00095AA9">
              <w:rPr>
                <w:rtl/>
              </w:rPr>
              <w:t xml:space="preserve"> .</w:t>
            </w:r>
          </w:p>
          <w:p w:rsidR="00D61282" w:rsidRDefault="007A3241" w:rsidP="00986DFE">
            <w:pPr>
              <w:pStyle w:val="rfdVar"/>
              <w:rPr>
                <w:rtl/>
              </w:rPr>
            </w:pPr>
            <w:r>
              <w:rPr>
                <w:rtl/>
              </w:rPr>
              <w:t>اُ</w:t>
            </w:r>
            <w:r w:rsidR="00D61282" w:rsidRPr="00AC6D18">
              <w:rPr>
                <w:rtl/>
              </w:rPr>
              <w:t>نظر</w:t>
            </w:r>
            <w:r w:rsidR="007E0241">
              <w:rPr>
                <w:rtl/>
              </w:rPr>
              <w:t xml:space="preserve"> :</w:t>
            </w:r>
            <w:r w:rsidR="00D61282" w:rsidRPr="00AC6D18">
              <w:rPr>
                <w:rtl/>
              </w:rPr>
              <w:t xml:space="preserve"> الذريعة</w:t>
            </w:r>
            <w:r w:rsidR="00D61282">
              <w:rPr>
                <w:rtl/>
              </w:rPr>
              <w:t xml:space="preserve"> </w:t>
            </w:r>
            <w:r w:rsidR="00D61282" w:rsidRPr="00AC6D18">
              <w:rPr>
                <w:rtl/>
              </w:rPr>
              <w:t>22</w:t>
            </w:r>
            <w:r w:rsidR="005C5FDB">
              <w:rPr>
                <w:rtl/>
              </w:rPr>
              <w:t xml:space="preserve"> / </w:t>
            </w:r>
            <w:r w:rsidR="00D61282" w:rsidRPr="00AC6D18">
              <w:rPr>
                <w:rtl/>
              </w:rPr>
              <w:t>304</w:t>
            </w:r>
            <w:r w:rsidR="00095AA9">
              <w:rPr>
                <w:rtl/>
              </w:rPr>
              <w:t xml:space="preserve"> .</w:t>
            </w:r>
          </w:p>
          <w:p w:rsidR="009933C6" w:rsidRPr="00AC6D18" w:rsidRDefault="009933C6" w:rsidP="009933C6">
            <w:pPr>
              <w:pStyle w:val="rfdVar0"/>
              <w:rPr>
                <w:rtl/>
              </w:rPr>
            </w:pPr>
          </w:p>
          <w:p w:rsidR="00D61282" w:rsidRPr="002B171C" w:rsidRDefault="00D61282" w:rsidP="007A3241">
            <w:pPr>
              <w:pStyle w:val="rfdNormal0"/>
              <w:rPr>
                <w:rStyle w:val="rfdBold2"/>
                <w:rtl/>
              </w:rPr>
            </w:pPr>
            <w:r w:rsidRPr="002B171C">
              <w:rPr>
                <w:rStyle w:val="rfdBold2"/>
                <w:rtl/>
              </w:rPr>
              <w:t>1264 ـ مناظر</w:t>
            </w:r>
            <w:r w:rsidR="007A3241">
              <w:rPr>
                <w:rStyle w:val="rfdBold2"/>
                <w:rtl/>
              </w:rPr>
              <w:t>ه</w:t>
            </w:r>
            <w:r w:rsidR="007A3241" w:rsidRPr="003B2582">
              <w:rPr>
                <w:rStyle w:val="rfdBold2"/>
                <w:rtl/>
              </w:rPr>
              <w:t>ٔ</w:t>
            </w:r>
            <w:r w:rsidRPr="002B171C">
              <w:rPr>
                <w:rStyle w:val="rfdBold2"/>
                <w:rtl/>
              </w:rPr>
              <w:t xml:space="preserve"> دو رهبر مذهبي</w:t>
            </w:r>
            <w:r w:rsidR="00095AA9">
              <w:rPr>
                <w:rStyle w:val="rfdBold2"/>
                <w:rtl/>
              </w:rPr>
              <w:t xml:space="preserve"> .</w:t>
            </w:r>
          </w:p>
          <w:p w:rsidR="00D61282" w:rsidRPr="00AC6D18" w:rsidRDefault="00D61282" w:rsidP="00986DFE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ترجمة المراجعات بالفارسية</w:t>
            </w:r>
            <w:r w:rsidR="00095AA9">
              <w:rPr>
                <w:rtl/>
              </w:rPr>
              <w:t xml:space="preserve"> .</w:t>
            </w:r>
          </w:p>
          <w:p w:rsidR="00D61282" w:rsidRPr="00AC6D18" w:rsidRDefault="00D61282" w:rsidP="00986DFE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للسيد عبد الحسين شرف الدين</w:t>
            </w:r>
            <w:r w:rsidR="00095AA9">
              <w:rPr>
                <w:rtl/>
              </w:rPr>
              <w:t xml:space="preserve"> .</w:t>
            </w:r>
          </w:p>
          <w:p w:rsidR="00D61282" w:rsidRPr="00AC6D18" w:rsidRDefault="00D61282" w:rsidP="00986DFE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ترجمه</w:t>
            </w:r>
            <w:r w:rsidR="007E0241">
              <w:rPr>
                <w:rtl/>
              </w:rPr>
              <w:t xml:space="preserve"> :</w:t>
            </w:r>
            <w:r w:rsidRPr="00AC6D18">
              <w:rPr>
                <w:rtl/>
              </w:rPr>
              <w:t xml:space="preserve"> م</w:t>
            </w:r>
            <w:r w:rsidR="00095AA9">
              <w:rPr>
                <w:rtl/>
              </w:rPr>
              <w:t xml:space="preserve"> .</w:t>
            </w:r>
            <w:r w:rsidRPr="00AC6D18">
              <w:rPr>
                <w:rtl/>
              </w:rPr>
              <w:t xml:space="preserve"> ز</w:t>
            </w:r>
            <w:r w:rsidR="00095AA9">
              <w:rPr>
                <w:rtl/>
              </w:rPr>
              <w:t xml:space="preserve"> .</w:t>
            </w:r>
          </w:p>
          <w:p w:rsidR="00D61282" w:rsidRDefault="00D61282" w:rsidP="009933C6">
            <w:pPr>
              <w:pStyle w:val="rfdVar"/>
              <w:rPr>
                <w:rtl/>
              </w:rPr>
            </w:pPr>
            <w:r>
              <w:rPr>
                <w:rtl/>
              </w:rPr>
              <w:t>قم</w:t>
            </w:r>
            <w:r w:rsidR="007E0241">
              <w:rPr>
                <w:rtl/>
              </w:rPr>
              <w:t xml:space="preserve"> :</w:t>
            </w:r>
            <w:r>
              <w:rPr>
                <w:rtl/>
              </w:rPr>
              <w:t xml:space="preserve"> محمدي</w:t>
            </w:r>
            <w:r w:rsidR="007E0241">
              <w:rPr>
                <w:rtl/>
              </w:rPr>
              <w:t xml:space="preserve"> ،</w:t>
            </w:r>
            <w:r>
              <w:rPr>
                <w:rtl/>
              </w:rPr>
              <w:t xml:space="preserve"> 1345 ش</w:t>
            </w:r>
            <w:r w:rsidR="007E0241">
              <w:rPr>
                <w:rtl/>
              </w:rPr>
              <w:t xml:space="preserve"> ،</w:t>
            </w:r>
            <w:r>
              <w:rPr>
                <w:rtl/>
              </w:rPr>
              <w:t xml:space="preserve"> 512 ص</w:t>
            </w:r>
            <w:r w:rsidR="007E0241">
              <w:rPr>
                <w:rtl/>
              </w:rPr>
              <w:t xml:space="preserve"> ،</w:t>
            </w:r>
            <w:r w:rsidR="007A3241">
              <w:rPr>
                <w:rtl/>
              </w:rPr>
              <w:t xml:space="preserve"> </w:t>
            </w:r>
            <w:r w:rsidR="009933C6">
              <w:rPr>
                <w:rtl/>
              </w:rPr>
              <w:br/>
            </w:r>
            <w:r w:rsidRPr="00AC6D18">
              <w:rPr>
                <w:rtl/>
              </w:rPr>
              <w:t>21 سم</w:t>
            </w:r>
            <w:r w:rsidR="00095AA9">
              <w:rPr>
                <w:rtl/>
              </w:rPr>
              <w:t xml:space="preserve"> .</w:t>
            </w:r>
          </w:p>
          <w:p w:rsidR="009933C6" w:rsidRPr="00AC6D18" w:rsidRDefault="009933C6" w:rsidP="009933C6">
            <w:pPr>
              <w:pStyle w:val="rfdVar0"/>
              <w:rPr>
                <w:rtl/>
              </w:rPr>
            </w:pPr>
          </w:p>
          <w:p w:rsidR="00D61282" w:rsidRPr="002B171C" w:rsidRDefault="00D61282" w:rsidP="00CF5CC6">
            <w:pPr>
              <w:pStyle w:val="rfdNormal0"/>
              <w:rPr>
                <w:rStyle w:val="rfdBold2"/>
                <w:rtl/>
              </w:rPr>
            </w:pPr>
            <w:r w:rsidRPr="002B171C">
              <w:rPr>
                <w:rStyle w:val="rfdBold2"/>
                <w:rtl/>
              </w:rPr>
              <w:t>1265 ـ مناهج الصلحاء</w:t>
            </w:r>
            <w:r w:rsidR="00095AA9">
              <w:rPr>
                <w:rStyle w:val="rfdBold2"/>
                <w:rtl/>
              </w:rPr>
              <w:t xml:space="preserve"> .</w:t>
            </w:r>
          </w:p>
          <w:p w:rsidR="00D61282" w:rsidRPr="00AC6D18" w:rsidRDefault="00D61282" w:rsidP="00986DFE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في الإ</w:t>
            </w:r>
            <w:r w:rsidR="007A3241">
              <w:rPr>
                <w:rtl/>
              </w:rPr>
              <w:t>ِ</w:t>
            </w:r>
            <w:r w:rsidRPr="00AC6D18">
              <w:rPr>
                <w:rtl/>
              </w:rPr>
              <w:t>مامة</w:t>
            </w:r>
            <w:r w:rsidR="00095AA9">
              <w:rPr>
                <w:rtl/>
              </w:rPr>
              <w:t xml:space="preserve"> .</w:t>
            </w:r>
          </w:p>
          <w:p w:rsidR="00D61282" w:rsidRPr="00AC6D18" w:rsidRDefault="00D61282" w:rsidP="00986DFE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بالفارسية</w:t>
            </w:r>
            <w:r w:rsidR="00095AA9">
              <w:rPr>
                <w:rtl/>
              </w:rPr>
              <w:t xml:space="preserve"> .</w:t>
            </w:r>
          </w:p>
          <w:p w:rsidR="00D61282" w:rsidRPr="00AC6D18" w:rsidRDefault="00D61282" w:rsidP="00986DFE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للسيد حسين عرب باغي</w:t>
            </w:r>
            <w:r w:rsidR="00095AA9">
              <w:rPr>
                <w:rtl/>
              </w:rPr>
              <w:t xml:space="preserve"> .</w:t>
            </w:r>
          </w:p>
          <w:p w:rsidR="00D61282" w:rsidRPr="00AC6D18" w:rsidRDefault="00D61282" w:rsidP="00986DFE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مطبوع</w:t>
            </w:r>
            <w:r w:rsidR="00095AA9">
              <w:rPr>
                <w:rtl/>
              </w:rPr>
              <w:t xml:space="preserve"> .</w:t>
            </w:r>
          </w:p>
          <w:p w:rsidR="00D61282" w:rsidRDefault="007A3241" w:rsidP="00986DFE">
            <w:pPr>
              <w:pStyle w:val="rfdVar"/>
              <w:rPr>
                <w:rtl/>
              </w:rPr>
            </w:pPr>
            <w:r>
              <w:rPr>
                <w:rtl/>
              </w:rPr>
              <w:t>اُ</w:t>
            </w:r>
            <w:r w:rsidR="00D61282" w:rsidRPr="00AC6D18">
              <w:rPr>
                <w:rtl/>
              </w:rPr>
              <w:t>نظر</w:t>
            </w:r>
            <w:r w:rsidR="007E0241">
              <w:rPr>
                <w:rtl/>
              </w:rPr>
              <w:t xml:space="preserve"> :</w:t>
            </w:r>
            <w:r w:rsidR="00D61282" w:rsidRPr="00AC6D18">
              <w:rPr>
                <w:rtl/>
              </w:rPr>
              <w:t xml:space="preserve"> الذريعة 22</w:t>
            </w:r>
            <w:r w:rsidR="005C5FDB">
              <w:rPr>
                <w:rtl/>
              </w:rPr>
              <w:t xml:space="preserve"> / </w:t>
            </w:r>
            <w:r w:rsidR="00D61282" w:rsidRPr="00AC6D18">
              <w:rPr>
                <w:rtl/>
              </w:rPr>
              <w:t>346</w:t>
            </w:r>
            <w:r w:rsidR="00095AA9">
              <w:rPr>
                <w:rtl/>
              </w:rPr>
              <w:t xml:space="preserve"> .</w:t>
            </w:r>
          </w:p>
          <w:p w:rsidR="009933C6" w:rsidRPr="00AC6D18" w:rsidRDefault="009933C6" w:rsidP="009933C6">
            <w:pPr>
              <w:pStyle w:val="rfdVar0"/>
              <w:rPr>
                <w:rtl/>
              </w:rPr>
            </w:pPr>
          </w:p>
          <w:p w:rsidR="00D61282" w:rsidRDefault="00D61282" w:rsidP="00CF5CC6">
            <w:pPr>
              <w:pStyle w:val="rfdNormal0"/>
              <w:rPr>
                <w:rStyle w:val="rfdBold2"/>
                <w:rtl/>
              </w:rPr>
            </w:pPr>
            <w:r w:rsidRPr="002B171C">
              <w:rPr>
                <w:rStyle w:val="rfdBold2"/>
                <w:rtl/>
              </w:rPr>
              <w:t>1266 ـ مناهج الفلاح</w:t>
            </w:r>
            <w:r w:rsidR="00095AA9">
              <w:rPr>
                <w:rStyle w:val="rfdBold2"/>
                <w:rtl/>
              </w:rPr>
              <w:t xml:space="preserve"> .</w:t>
            </w:r>
          </w:p>
          <w:p w:rsidR="00725F65" w:rsidRPr="009933C6" w:rsidRDefault="00D61282" w:rsidP="009933C6">
            <w:pPr>
              <w:pStyle w:val="rfdVar"/>
              <w:rPr>
                <w:rtl/>
              </w:rPr>
            </w:pPr>
            <w:r w:rsidRPr="009933C6">
              <w:rPr>
                <w:rtl/>
              </w:rPr>
              <w:t>منظومة في رد</w:t>
            </w:r>
            <w:r w:rsidR="007A3241" w:rsidRPr="009933C6">
              <w:rPr>
                <w:rtl/>
              </w:rPr>
              <w:t>ّ</w:t>
            </w:r>
            <w:r w:rsidRPr="009933C6">
              <w:rPr>
                <w:rtl/>
              </w:rPr>
              <w:t xml:space="preserve"> العامة في اختيار الإ</w:t>
            </w:r>
            <w:r w:rsidR="007A3241" w:rsidRPr="009933C6">
              <w:rPr>
                <w:rtl/>
              </w:rPr>
              <w:t>ِ</w:t>
            </w:r>
            <w:r w:rsidRPr="009933C6">
              <w:rPr>
                <w:rtl/>
              </w:rPr>
              <w:t>مام</w:t>
            </w:r>
            <w:r w:rsidR="00095AA9" w:rsidRPr="009933C6">
              <w:rPr>
                <w:rtl/>
              </w:rPr>
              <w:t xml:space="preserve"> .</w:t>
            </w:r>
          </w:p>
        </w:tc>
      </w:tr>
    </w:tbl>
    <w:p w:rsidR="001D63D0" w:rsidRDefault="001D63D0">
      <w:pPr>
        <w:rPr>
          <w:rtl/>
        </w:rPr>
        <w:sectPr w:rsidR="001D63D0" w:rsidSect="00107863">
          <w:headerReference w:type="even" r:id="rId234"/>
          <w:headerReference w:type="default" r:id="rId235"/>
          <w:headerReference w:type="first" r:id="rId236"/>
          <w:type w:val="continuous"/>
          <w:pgSz w:w="11907" w:h="16840" w:code="9"/>
          <w:pgMar w:top="1247" w:right="1361" w:bottom="1247" w:left="1361" w:header="720" w:footer="720" w:gutter="0"/>
          <w:cols w:space="720"/>
          <w:titlePg/>
          <w:bidi/>
          <w:rtlGutter/>
          <w:docGrid w:linePitch="360"/>
        </w:sectPr>
      </w:pPr>
    </w:p>
    <w:p w:rsidR="00D61282" w:rsidRDefault="00D61282">
      <w:r>
        <w:lastRenderedPageBreak/>
        <w:br w:type="page"/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4409"/>
        <w:gridCol w:w="367"/>
        <w:gridCol w:w="4409"/>
      </w:tblGrid>
      <w:tr w:rsidR="002B171C" w:rsidTr="00165865">
        <w:tc>
          <w:tcPr>
            <w:tcW w:w="2400" w:type="pct"/>
            <w:shd w:val="clear" w:color="auto" w:fill="auto"/>
          </w:tcPr>
          <w:p w:rsidR="00D61282" w:rsidRPr="00AC6D18" w:rsidRDefault="00D61282" w:rsidP="000C6E63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lastRenderedPageBreak/>
              <w:t>للشيخ محمد علي الخراساني</w:t>
            </w:r>
            <w:r>
              <w:rPr>
                <w:rtl/>
              </w:rPr>
              <w:t xml:space="preserve"> </w:t>
            </w:r>
            <w:r w:rsidR="000C6E63">
              <w:rPr>
                <w:rtl/>
              </w:rPr>
              <w:br/>
            </w:r>
            <w:r w:rsidRPr="00AC6D18">
              <w:rPr>
                <w:rtl/>
              </w:rPr>
              <w:t>الكربلائي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المتوف</w:t>
            </w:r>
            <w:r w:rsidR="000C6E63">
              <w:rPr>
                <w:rtl/>
              </w:rPr>
              <w:t>ّ</w:t>
            </w:r>
            <w:r w:rsidRPr="00AC6D18">
              <w:rPr>
                <w:rtl/>
              </w:rPr>
              <w:t>ى بكربلا</w:t>
            </w:r>
            <w:r w:rsidR="000C6E63">
              <w:rPr>
                <w:rtl/>
              </w:rPr>
              <w:t>ء</w:t>
            </w:r>
            <w:r w:rsidRPr="00AC6D18">
              <w:rPr>
                <w:rtl/>
              </w:rPr>
              <w:t xml:space="preserve"> سنة 1325 ه</w:t>
            </w:r>
            <w:r w:rsidR="000C6E63">
              <w:rPr>
                <w:rtl/>
              </w:rPr>
              <w:t>ـ</w:t>
            </w:r>
            <w:r w:rsidR="00095AA9">
              <w:rPr>
                <w:rtl/>
              </w:rPr>
              <w:t xml:space="preserve"> .</w:t>
            </w:r>
          </w:p>
          <w:p w:rsidR="00D61282" w:rsidRPr="00AC6D18" w:rsidRDefault="00D61282" w:rsidP="000C6E63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والنسخة عند الشيخ محمد علي</w:t>
            </w:r>
            <w:r>
              <w:rPr>
                <w:rtl/>
              </w:rPr>
              <w:t xml:space="preserve"> </w:t>
            </w:r>
            <w:r w:rsidR="000C6E63">
              <w:rPr>
                <w:rtl/>
              </w:rPr>
              <w:br/>
            </w:r>
            <w:r w:rsidRPr="00AC6D18">
              <w:rPr>
                <w:rtl/>
              </w:rPr>
              <w:t>الهمداني الحائري</w:t>
            </w:r>
            <w:r w:rsidR="00095AA9">
              <w:rPr>
                <w:rtl/>
              </w:rPr>
              <w:t xml:space="preserve"> .</w:t>
            </w:r>
          </w:p>
          <w:p w:rsidR="00D61282" w:rsidRPr="00AC6D18" w:rsidRDefault="00D61282" w:rsidP="000C6E63">
            <w:pPr>
              <w:pStyle w:val="rfdVar"/>
              <w:rPr>
                <w:rtl/>
              </w:rPr>
            </w:pPr>
            <w:r>
              <w:rPr>
                <w:rtl/>
              </w:rPr>
              <w:t>و</w:t>
            </w:r>
            <w:r w:rsidR="000C6E63">
              <w:rPr>
                <w:rtl/>
              </w:rPr>
              <w:t>اُ</w:t>
            </w:r>
            <w:r>
              <w:rPr>
                <w:rtl/>
              </w:rPr>
              <w:t>خرى عند السيد محمد باقر الحج</w:t>
            </w:r>
            <w:r w:rsidR="000C6E63">
              <w:rPr>
                <w:rtl/>
              </w:rPr>
              <w:t>ّ</w:t>
            </w:r>
            <w:r>
              <w:rPr>
                <w:rtl/>
              </w:rPr>
              <w:t>ة</w:t>
            </w:r>
            <w:r w:rsidR="000C6E63">
              <w:rPr>
                <w:rtl/>
              </w:rPr>
              <w:t xml:space="preserve"> </w:t>
            </w:r>
            <w:r w:rsidR="000C6E63">
              <w:rPr>
                <w:rtl/>
              </w:rPr>
              <w:br/>
            </w:r>
            <w:r w:rsidRPr="00AC6D18">
              <w:rPr>
                <w:rtl/>
              </w:rPr>
              <w:t>بكربلاء</w:t>
            </w:r>
            <w:r w:rsidR="00095AA9">
              <w:rPr>
                <w:rtl/>
              </w:rPr>
              <w:t xml:space="preserve"> .</w:t>
            </w:r>
          </w:p>
          <w:p w:rsidR="00D61282" w:rsidRDefault="004C62FC" w:rsidP="000C6E63">
            <w:pPr>
              <w:pStyle w:val="rfdVar"/>
              <w:rPr>
                <w:rtl/>
              </w:rPr>
            </w:pPr>
            <w:r>
              <w:rPr>
                <w:rtl/>
              </w:rPr>
              <w:t>اُ</w:t>
            </w:r>
            <w:r w:rsidR="00D61282" w:rsidRPr="00AC6D18">
              <w:rPr>
                <w:rtl/>
              </w:rPr>
              <w:t>نظر</w:t>
            </w:r>
            <w:r w:rsidR="007E0241">
              <w:rPr>
                <w:rtl/>
              </w:rPr>
              <w:t xml:space="preserve"> :</w:t>
            </w:r>
            <w:r w:rsidR="00D61282" w:rsidRPr="00AC6D18">
              <w:rPr>
                <w:rtl/>
              </w:rPr>
              <w:t xml:space="preserve"> الذريعة</w:t>
            </w:r>
            <w:r w:rsidR="00D61282">
              <w:rPr>
                <w:rtl/>
              </w:rPr>
              <w:t xml:space="preserve"> </w:t>
            </w:r>
            <w:r w:rsidR="00D61282" w:rsidRPr="00AC6D18">
              <w:rPr>
                <w:rtl/>
              </w:rPr>
              <w:t>22</w:t>
            </w:r>
            <w:r w:rsidR="005C5FDB">
              <w:rPr>
                <w:rtl/>
              </w:rPr>
              <w:t xml:space="preserve"> / </w:t>
            </w:r>
            <w:r w:rsidR="00D61282" w:rsidRPr="00AC6D18">
              <w:rPr>
                <w:rtl/>
              </w:rPr>
              <w:t>349</w:t>
            </w:r>
            <w:r w:rsidR="00095AA9">
              <w:rPr>
                <w:rtl/>
              </w:rPr>
              <w:t xml:space="preserve"> .</w:t>
            </w:r>
          </w:p>
          <w:p w:rsidR="00012D41" w:rsidRPr="00AC6D18" w:rsidRDefault="00012D41" w:rsidP="00012D41">
            <w:pPr>
              <w:pStyle w:val="rfdVar0"/>
              <w:rPr>
                <w:rtl/>
              </w:rPr>
            </w:pPr>
          </w:p>
          <w:p w:rsidR="00D61282" w:rsidRPr="002B171C" w:rsidRDefault="00D61282" w:rsidP="00CF5CC6">
            <w:pPr>
              <w:pStyle w:val="rfdNormal0"/>
              <w:rPr>
                <w:rStyle w:val="rfdBold2"/>
                <w:rtl/>
              </w:rPr>
            </w:pPr>
            <w:r w:rsidRPr="002B171C">
              <w:rPr>
                <w:rStyle w:val="rfdBold2"/>
                <w:rtl/>
              </w:rPr>
              <w:t xml:space="preserve">1267 ـ مناهج الكرام في تعيين </w:t>
            </w:r>
            <w:r w:rsidR="004C62FC">
              <w:rPr>
                <w:rStyle w:val="rfdBold2"/>
                <w:rtl/>
              </w:rPr>
              <w:br/>
            </w:r>
            <w:r w:rsidRPr="002B171C">
              <w:rPr>
                <w:rStyle w:val="rfdBold2"/>
                <w:rtl/>
              </w:rPr>
              <w:t>الإ</w:t>
            </w:r>
            <w:r w:rsidR="004C62FC">
              <w:rPr>
                <w:rStyle w:val="rfdBold2"/>
                <w:rtl/>
              </w:rPr>
              <w:t>ِ</w:t>
            </w:r>
            <w:r w:rsidRPr="002B171C">
              <w:rPr>
                <w:rStyle w:val="rfdBold2"/>
                <w:rtl/>
              </w:rPr>
              <w:t>مام</w:t>
            </w:r>
            <w:r w:rsidR="00095AA9">
              <w:rPr>
                <w:rStyle w:val="rfdBold2"/>
                <w:rtl/>
              </w:rPr>
              <w:t xml:space="preserve"> .</w:t>
            </w:r>
          </w:p>
          <w:p w:rsidR="00D61282" w:rsidRPr="00AC6D18" w:rsidRDefault="00D61282" w:rsidP="000C6E63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فارسي</w:t>
            </w:r>
            <w:r w:rsidR="00095AA9">
              <w:rPr>
                <w:rtl/>
              </w:rPr>
              <w:t xml:space="preserve"> .</w:t>
            </w:r>
          </w:p>
          <w:p w:rsidR="00D61282" w:rsidRPr="00AC6D18" w:rsidRDefault="00D61282" w:rsidP="004C62FC">
            <w:pPr>
              <w:pStyle w:val="rfdVar"/>
              <w:rPr>
                <w:rtl/>
              </w:rPr>
            </w:pPr>
            <w:r>
              <w:rPr>
                <w:rtl/>
              </w:rPr>
              <w:t>للسيد حسين بن نصر الله عرب باغي</w:t>
            </w:r>
            <w:r w:rsidR="004C62FC">
              <w:rPr>
                <w:rtl/>
              </w:rPr>
              <w:t xml:space="preserve"> </w:t>
            </w:r>
            <w:r w:rsidR="004C62FC">
              <w:rPr>
                <w:rtl/>
              </w:rPr>
              <w:br/>
            </w:r>
            <w:r w:rsidRPr="00AC6D18">
              <w:rPr>
                <w:rtl/>
              </w:rPr>
              <w:t>أرومي</w:t>
            </w:r>
            <w:r w:rsidR="00095AA9">
              <w:rPr>
                <w:rtl/>
              </w:rPr>
              <w:t xml:space="preserve"> .</w:t>
            </w:r>
          </w:p>
          <w:p w:rsidR="00D61282" w:rsidRPr="00AC6D18" w:rsidRDefault="00D61282" w:rsidP="000C6E63">
            <w:pPr>
              <w:pStyle w:val="rfdVar"/>
              <w:rPr>
                <w:rtl/>
              </w:rPr>
            </w:pPr>
            <w:r>
              <w:rPr>
                <w:rtl/>
              </w:rPr>
              <w:t>طهران</w:t>
            </w:r>
            <w:r w:rsidR="007E0241">
              <w:rPr>
                <w:rtl/>
              </w:rPr>
              <w:t xml:space="preserve"> :</w:t>
            </w:r>
            <w:r>
              <w:rPr>
                <w:rtl/>
              </w:rPr>
              <w:t xml:space="preserve"> سنة 1356 ه</w:t>
            </w:r>
            <w:r w:rsidR="004C62FC">
              <w:rPr>
                <w:rtl/>
              </w:rPr>
              <w:t>ـ</w:t>
            </w:r>
            <w:r w:rsidR="007E0241">
              <w:rPr>
                <w:rtl/>
              </w:rPr>
              <w:t xml:space="preserve"> ،</w:t>
            </w:r>
            <w:r>
              <w:rPr>
                <w:rtl/>
              </w:rPr>
              <w:t xml:space="preserve"> حجرية</w:t>
            </w:r>
            <w:r w:rsidR="00095AA9">
              <w:rPr>
                <w:rtl/>
              </w:rPr>
              <w:t xml:space="preserve"> .</w:t>
            </w:r>
          </w:p>
          <w:p w:rsidR="00D61282" w:rsidRDefault="004C62FC" w:rsidP="000C6E63">
            <w:pPr>
              <w:pStyle w:val="rfdVar"/>
              <w:rPr>
                <w:rtl/>
              </w:rPr>
            </w:pPr>
            <w:r>
              <w:rPr>
                <w:rtl/>
              </w:rPr>
              <w:t>اُ</w:t>
            </w:r>
            <w:r w:rsidR="00D61282" w:rsidRPr="00AC6D18">
              <w:rPr>
                <w:rtl/>
              </w:rPr>
              <w:t>نظر</w:t>
            </w:r>
            <w:r w:rsidR="007E0241">
              <w:rPr>
                <w:rtl/>
              </w:rPr>
              <w:t xml:space="preserve"> :</w:t>
            </w:r>
            <w:r w:rsidR="00D61282" w:rsidRPr="00AC6D18">
              <w:rPr>
                <w:rtl/>
              </w:rPr>
              <w:t xml:space="preserve"> الذريعة</w:t>
            </w:r>
            <w:r w:rsidR="00D61282">
              <w:rPr>
                <w:rtl/>
              </w:rPr>
              <w:t xml:space="preserve"> </w:t>
            </w:r>
            <w:r w:rsidR="00D61282" w:rsidRPr="00AC6D18">
              <w:rPr>
                <w:rtl/>
              </w:rPr>
              <w:t>22</w:t>
            </w:r>
            <w:r w:rsidR="005C5FDB">
              <w:rPr>
                <w:rtl/>
              </w:rPr>
              <w:t xml:space="preserve"> / </w:t>
            </w:r>
            <w:r w:rsidR="00D61282" w:rsidRPr="00AC6D18">
              <w:rPr>
                <w:rtl/>
              </w:rPr>
              <w:t>349</w:t>
            </w:r>
            <w:r w:rsidR="007E0241">
              <w:rPr>
                <w:rtl/>
              </w:rPr>
              <w:t xml:space="preserve"> ،</w:t>
            </w:r>
            <w:r w:rsidR="00D61282" w:rsidRPr="00AC6D18">
              <w:rPr>
                <w:rtl/>
              </w:rPr>
              <w:t xml:space="preserve"> فهرس</w:t>
            </w:r>
            <w:r w:rsidR="00D61282">
              <w:rPr>
                <w:rtl/>
              </w:rPr>
              <w:t xml:space="preserve"> </w:t>
            </w:r>
            <w:r>
              <w:rPr>
                <w:rtl/>
              </w:rPr>
              <w:br/>
            </w:r>
            <w:r w:rsidR="00D61282" w:rsidRPr="00AC6D18">
              <w:rPr>
                <w:rtl/>
              </w:rPr>
              <w:t>مشار</w:t>
            </w:r>
            <w:r w:rsidR="007E0241">
              <w:rPr>
                <w:rtl/>
              </w:rPr>
              <w:t xml:space="preserve"> :</w:t>
            </w:r>
            <w:r w:rsidR="00D61282" w:rsidRPr="00AC6D18">
              <w:rPr>
                <w:rtl/>
              </w:rPr>
              <w:t xml:space="preserve"> 4971</w:t>
            </w:r>
            <w:r w:rsidR="00095AA9">
              <w:rPr>
                <w:rtl/>
              </w:rPr>
              <w:t xml:space="preserve"> .</w:t>
            </w:r>
          </w:p>
          <w:p w:rsidR="00012D41" w:rsidRPr="00AC6D18" w:rsidRDefault="00012D41" w:rsidP="00012D41">
            <w:pPr>
              <w:pStyle w:val="rfdVar0"/>
              <w:rPr>
                <w:rtl/>
              </w:rPr>
            </w:pPr>
          </w:p>
          <w:p w:rsidR="00D61282" w:rsidRPr="002B171C" w:rsidRDefault="00D61282" w:rsidP="00CF5CC6">
            <w:pPr>
              <w:pStyle w:val="rfdNormal0"/>
              <w:rPr>
                <w:rStyle w:val="rfdBold2"/>
                <w:rtl/>
              </w:rPr>
            </w:pPr>
            <w:r w:rsidRPr="002B171C">
              <w:rPr>
                <w:rStyle w:val="rfdBold2"/>
                <w:rtl/>
              </w:rPr>
              <w:t>1268 ـ منتخب كنز العم</w:t>
            </w:r>
            <w:r w:rsidR="004C62FC">
              <w:rPr>
                <w:rStyle w:val="rfdBold2"/>
                <w:rtl/>
              </w:rPr>
              <w:t>ّ</w:t>
            </w:r>
            <w:r w:rsidRPr="002B171C">
              <w:rPr>
                <w:rStyle w:val="rfdBold2"/>
                <w:rtl/>
              </w:rPr>
              <w:t>ال</w:t>
            </w:r>
            <w:r w:rsidR="00095AA9">
              <w:rPr>
                <w:rStyle w:val="rfdBold2"/>
                <w:rtl/>
              </w:rPr>
              <w:t xml:space="preserve"> .</w:t>
            </w:r>
          </w:p>
          <w:p w:rsidR="00D61282" w:rsidRPr="00AC6D18" w:rsidRDefault="00D61282" w:rsidP="004C62FC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انتخب منه الأحاديث الدال</w:t>
            </w:r>
            <w:r w:rsidR="004C62FC">
              <w:rPr>
                <w:rtl/>
              </w:rPr>
              <w:t>ّ</w:t>
            </w:r>
            <w:r w:rsidRPr="00AC6D18">
              <w:rPr>
                <w:rtl/>
              </w:rPr>
              <w:t>ة على</w:t>
            </w:r>
            <w:r>
              <w:rPr>
                <w:rtl/>
              </w:rPr>
              <w:t xml:space="preserve"> </w:t>
            </w:r>
            <w:r w:rsidR="004C62FC">
              <w:rPr>
                <w:rtl/>
              </w:rPr>
              <w:br/>
            </w:r>
            <w:r w:rsidRPr="00AC6D18">
              <w:rPr>
                <w:rtl/>
              </w:rPr>
              <w:t xml:space="preserve">إمامة الأمير </w:t>
            </w:r>
            <w:r w:rsidR="004C62FC">
              <w:rPr>
                <w:rtl/>
              </w:rPr>
              <w:t xml:space="preserve">عليه السلام </w:t>
            </w:r>
            <w:r>
              <w:rPr>
                <w:rtl/>
              </w:rPr>
              <w:t>وسائر الأئمة ومثالب</w:t>
            </w:r>
            <w:r w:rsidR="004C62FC">
              <w:rPr>
                <w:rtl/>
              </w:rPr>
              <w:t xml:space="preserve"> </w:t>
            </w:r>
            <w:r w:rsidR="004C62FC">
              <w:rPr>
                <w:rtl/>
              </w:rPr>
              <w:br/>
            </w:r>
            <w:r w:rsidRPr="00AC6D18">
              <w:rPr>
                <w:rtl/>
              </w:rPr>
              <w:t>أعدائهم</w:t>
            </w:r>
            <w:r w:rsidR="00095AA9">
              <w:rPr>
                <w:rtl/>
              </w:rPr>
              <w:t xml:space="preserve"> .</w:t>
            </w:r>
          </w:p>
          <w:p w:rsidR="00D61282" w:rsidRPr="00AC6D18" w:rsidRDefault="00D61282" w:rsidP="004C62FC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للميرزا محمد عنايت أحمد خان</w:t>
            </w:r>
            <w:r w:rsidR="004C62FC">
              <w:rPr>
                <w:rtl/>
              </w:rPr>
              <w:t xml:space="preserve"> </w:t>
            </w:r>
            <w:r w:rsidR="004C62FC">
              <w:rPr>
                <w:rtl/>
              </w:rPr>
              <w:br/>
            </w:r>
            <w:r w:rsidRPr="00AC6D18">
              <w:rPr>
                <w:rtl/>
              </w:rPr>
              <w:t>الكشميري الدهلوي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المتوف</w:t>
            </w:r>
            <w:r w:rsidR="004C62FC">
              <w:rPr>
                <w:rtl/>
              </w:rPr>
              <w:t>ّ</w:t>
            </w:r>
            <w:r w:rsidRPr="00AC6D18">
              <w:rPr>
                <w:rtl/>
              </w:rPr>
              <w:t>ى سنة 1235 ه</w:t>
            </w:r>
            <w:r w:rsidR="004C62FC">
              <w:rPr>
                <w:rtl/>
              </w:rPr>
              <w:t>ـ</w:t>
            </w:r>
            <w:r w:rsidR="00095AA9">
              <w:rPr>
                <w:rtl/>
              </w:rPr>
              <w:t xml:space="preserve"> .</w:t>
            </w:r>
          </w:p>
          <w:p w:rsidR="002B171C" w:rsidRDefault="004C62FC" w:rsidP="004C62FC">
            <w:pPr>
              <w:pStyle w:val="rfdVar"/>
              <w:rPr>
                <w:rtl/>
              </w:rPr>
            </w:pPr>
            <w:r>
              <w:rPr>
                <w:rtl/>
              </w:rPr>
              <w:t>اُ</w:t>
            </w:r>
            <w:r w:rsidR="00D61282">
              <w:rPr>
                <w:rtl/>
              </w:rPr>
              <w:t>نظر</w:t>
            </w:r>
            <w:r w:rsidR="007E0241">
              <w:rPr>
                <w:rtl/>
              </w:rPr>
              <w:t xml:space="preserve"> :</w:t>
            </w:r>
            <w:r w:rsidR="00D61282">
              <w:rPr>
                <w:rtl/>
              </w:rPr>
              <w:t xml:space="preserve"> أحسن الوديعة في تراجم </w:t>
            </w:r>
            <w:r>
              <w:rPr>
                <w:rtl/>
              </w:rPr>
              <w:br/>
            </w:r>
            <w:r w:rsidR="00D61282" w:rsidRPr="00AC6D18">
              <w:rPr>
                <w:rtl/>
              </w:rPr>
              <w:t>مشاهير مجتهدي الشيعة</w:t>
            </w:r>
            <w:r w:rsidR="007E0241">
              <w:rPr>
                <w:rtl/>
              </w:rPr>
              <w:t xml:space="preserve"> :</w:t>
            </w:r>
            <w:r w:rsidR="00D61282" w:rsidRPr="00AC6D18">
              <w:rPr>
                <w:rtl/>
              </w:rPr>
              <w:t xml:space="preserve"> 10</w:t>
            </w:r>
            <w:r w:rsidR="007E0241">
              <w:rPr>
                <w:rtl/>
              </w:rPr>
              <w:t xml:space="preserve"> ،</w:t>
            </w:r>
            <w:r w:rsidR="00D61282" w:rsidRPr="00AC6D18">
              <w:rPr>
                <w:rtl/>
              </w:rPr>
              <w:t xml:space="preserve"> الذريعة</w:t>
            </w:r>
            <w:r w:rsidR="00D61282">
              <w:rPr>
                <w:rtl/>
              </w:rPr>
              <w:t xml:space="preserve"> </w:t>
            </w:r>
            <w:r w:rsidR="00D61282" w:rsidRPr="00AC6D18">
              <w:rPr>
                <w:rtl/>
              </w:rPr>
              <w:t>22</w:t>
            </w:r>
            <w:r w:rsidR="005C5FDB">
              <w:rPr>
                <w:rtl/>
              </w:rPr>
              <w:t xml:space="preserve"> / </w:t>
            </w:r>
            <w:r>
              <w:rPr>
                <w:rtl/>
              </w:rPr>
              <w:br/>
            </w:r>
            <w:r w:rsidR="00D61282" w:rsidRPr="00AC6D18">
              <w:rPr>
                <w:rtl/>
              </w:rPr>
              <w:t>425</w:t>
            </w:r>
            <w:r w:rsidR="00095AA9">
              <w:rPr>
                <w:rtl/>
              </w:rPr>
              <w:t xml:space="preserve"> .</w:t>
            </w:r>
          </w:p>
        </w:tc>
        <w:tc>
          <w:tcPr>
            <w:tcW w:w="200" w:type="pct"/>
            <w:shd w:val="clear" w:color="auto" w:fill="auto"/>
          </w:tcPr>
          <w:p w:rsidR="002B171C" w:rsidRDefault="002B171C" w:rsidP="00A65328">
            <w:pPr>
              <w:pStyle w:val="rfdNormal0"/>
              <w:rPr>
                <w:rtl/>
              </w:rPr>
            </w:pPr>
          </w:p>
        </w:tc>
        <w:tc>
          <w:tcPr>
            <w:tcW w:w="2400" w:type="pct"/>
            <w:shd w:val="clear" w:color="auto" w:fill="auto"/>
          </w:tcPr>
          <w:p w:rsidR="00012D41" w:rsidRPr="00012D41" w:rsidRDefault="00012D41" w:rsidP="00012D41">
            <w:pPr>
              <w:pStyle w:val="rfdVar0"/>
              <w:rPr>
                <w:rtl/>
              </w:rPr>
            </w:pPr>
          </w:p>
          <w:p w:rsidR="00D61282" w:rsidRPr="002B171C" w:rsidRDefault="00D61282" w:rsidP="00CF5CC6">
            <w:pPr>
              <w:pStyle w:val="rfdNormal0"/>
              <w:rPr>
                <w:rStyle w:val="rfdBold2"/>
                <w:rtl/>
              </w:rPr>
            </w:pPr>
            <w:r w:rsidRPr="002B171C">
              <w:rPr>
                <w:rStyle w:val="rfdBold2"/>
                <w:rtl/>
              </w:rPr>
              <w:t xml:space="preserve">1269 ـ المنتخب من الصواعق المحرقة </w:t>
            </w:r>
            <w:r w:rsidR="004C62FC">
              <w:rPr>
                <w:rStyle w:val="rfdBold2"/>
                <w:rtl/>
              </w:rPr>
              <w:br/>
            </w:r>
            <w:r w:rsidRPr="002B171C">
              <w:rPr>
                <w:rStyle w:val="rfdBold2"/>
                <w:rtl/>
              </w:rPr>
              <w:t>لابن حجر الهيتمي</w:t>
            </w:r>
            <w:r w:rsidR="00095AA9">
              <w:rPr>
                <w:rStyle w:val="rfdBold2"/>
                <w:rtl/>
              </w:rPr>
              <w:t xml:space="preserve"> .</w:t>
            </w:r>
          </w:p>
          <w:p w:rsidR="00D61282" w:rsidRPr="00AC6D18" w:rsidRDefault="00D61282" w:rsidP="004C62FC">
            <w:pPr>
              <w:pStyle w:val="rfdVar"/>
              <w:rPr>
                <w:rtl/>
              </w:rPr>
            </w:pPr>
            <w:r>
              <w:rPr>
                <w:rtl/>
              </w:rPr>
              <w:t>انتخب منها ما يتعل</w:t>
            </w:r>
            <w:r w:rsidR="004C62FC">
              <w:rPr>
                <w:rtl/>
              </w:rPr>
              <w:t>ّ</w:t>
            </w:r>
            <w:r>
              <w:rPr>
                <w:rtl/>
              </w:rPr>
              <w:t xml:space="preserve">ق بخلافة أمير </w:t>
            </w:r>
            <w:r w:rsidR="004C62FC">
              <w:rPr>
                <w:rtl/>
              </w:rPr>
              <w:br/>
            </w:r>
            <w:r w:rsidRPr="00AC6D18">
              <w:rPr>
                <w:rtl/>
              </w:rPr>
              <w:t>المؤمنين وفضائل الأئمة</w:t>
            </w:r>
            <w:r w:rsidR="004C62FC">
              <w:rPr>
                <w:rtl/>
              </w:rPr>
              <w:t xml:space="preserve"> عليهم السلام</w:t>
            </w:r>
            <w:r w:rsidR="00095AA9">
              <w:rPr>
                <w:rtl/>
              </w:rPr>
              <w:t xml:space="preserve"> .</w:t>
            </w:r>
          </w:p>
          <w:p w:rsidR="00D61282" w:rsidRPr="00AC6D18" w:rsidRDefault="00D61282" w:rsidP="004C62FC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 xml:space="preserve">لمحمود بن محمد علي الكرمانشاهي </w:t>
            </w:r>
            <w:r w:rsidR="00773F9D">
              <w:rPr>
                <w:rtl/>
              </w:rPr>
              <w:t>(</w:t>
            </w:r>
            <w:r w:rsidR="00012D41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13</w:t>
            </w:r>
            <w:r w:rsidR="00012D41">
              <w:rPr>
                <w:rFonts w:hint="cs"/>
                <w:rtl/>
              </w:rPr>
              <w:t xml:space="preserve"> </w:t>
            </w:r>
            <w:r w:rsidR="00012D41">
              <w:rPr>
                <w:rtl/>
              </w:rPr>
              <w:br/>
            </w:r>
            <w:r w:rsidRPr="00AC6D18">
              <w:rPr>
                <w:rtl/>
              </w:rPr>
              <w:t>ه</w:t>
            </w:r>
            <w:r w:rsidR="004C62FC">
              <w:rPr>
                <w:rtl/>
              </w:rPr>
              <w:t>ـ</w:t>
            </w:r>
            <w:r w:rsidR="00012D41">
              <w:rPr>
                <w:rFonts w:hint="cs"/>
                <w:rtl/>
              </w:rPr>
              <w:t xml:space="preserve"> </w:t>
            </w:r>
            <w:r w:rsidR="00773F9D">
              <w:rPr>
                <w:rtl/>
              </w:rPr>
              <w:t>)</w:t>
            </w:r>
            <w:r w:rsidR="00095AA9">
              <w:rPr>
                <w:rtl/>
              </w:rPr>
              <w:t xml:space="preserve"> .</w:t>
            </w:r>
          </w:p>
          <w:p w:rsidR="00D61282" w:rsidRPr="00AC6D18" w:rsidRDefault="00D61282" w:rsidP="000C6E63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 xml:space="preserve">نسخة </w:t>
            </w:r>
            <w:r>
              <w:rPr>
                <w:rtl/>
              </w:rPr>
              <w:t>في مكتبة آية الله المرعشي بقم</w:t>
            </w:r>
            <w:r w:rsidR="007E0241">
              <w:rPr>
                <w:rtl/>
              </w:rPr>
              <w:t xml:space="preserve"> ،</w:t>
            </w:r>
            <w:r>
              <w:rPr>
                <w:rtl/>
              </w:rPr>
              <w:t xml:space="preserve"> </w:t>
            </w:r>
            <w:r w:rsidR="004C62FC">
              <w:rPr>
                <w:rtl/>
              </w:rPr>
              <w:br/>
            </w:r>
            <w:r w:rsidRPr="00AC6D18">
              <w:rPr>
                <w:rtl/>
              </w:rPr>
              <w:t>رقم 27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في 89 ورقة</w:t>
            </w:r>
            <w:r w:rsidR="00095AA9">
              <w:rPr>
                <w:rtl/>
              </w:rPr>
              <w:t xml:space="preserve"> .</w:t>
            </w:r>
          </w:p>
          <w:p w:rsidR="00D61282" w:rsidRDefault="004C62FC" w:rsidP="000C6E63">
            <w:pPr>
              <w:pStyle w:val="rfdVar"/>
              <w:rPr>
                <w:rtl/>
              </w:rPr>
            </w:pPr>
            <w:r>
              <w:rPr>
                <w:rtl/>
              </w:rPr>
              <w:t>اُ</w:t>
            </w:r>
            <w:r w:rsidR="00D61282" w:rsidRPr="00AC6D18">
              <w:rPr>
                <w:rtl/>
              </w:rPr>
              <w:t>نظر</w:t>
            </w:r>
            <w:r w:rsidR="007E0241">
              <w:rPr>
                <w:rtl/>
              </w:rPr>
              <w:t xml:space="preserve"> :</w:t>
            </w:r>
            <w:r w:rsidR="00D61282" w:rsidRPr="00AC6D18">
              <w:rPr>
                <w:rtl/>
              </w:rPr>
              <w:t xml:space="preserve"> فهرسها</w:t>
            </w:r>
            <w:r w:rsidR="00D61282">
              <w:rPr>
                <w:rtl/>
              </w:rPr>
              <w:t xml:space="preserve"> </w:t>
            </w:r>
            <w:r w:rsidR="00D61282" w:rsidRPr="00AC6D18">
              <w:rPr>
                <w:rtl/>
              </w:rPr>
              <w:t>1</w:t>
            </w:r>
            <w:r w:rsidR="005C5FDB">
              <w:rPr>
                <w:rtl/>
              </w:rPr>
              <w:t xml:space="preserve"> / </w:t>
            </w:r>
            <w:r w:rsidR="00D61282" w:rsidRPr="00AC6D18">
              <w:rPr>
                <w:rtl/>
              </w:rPr>
              <w:t>38</w:t>
            </w:r>
            <w:r w:rsidR="00D61282">
              <w:rPr>
                <w:rtl/>
              </w:rPr>
              <w:t xml:space="preserve"> ـ </w:t>
            </w:r>
            <w:r w:rsidR="00D61282" w:rsidRPr="00AC6D18">
              <w:rPr>
                <w:rtl/>
              </w:rPr>
              <w:t>39</w:t>
            </w:r>
            <w:r w:rsidR="00095AA9">
              <w:rPr>
                <w:rtl/>
              </w:rPr>
              <w:t xml:space="preserve"> .</w:t>
            </w:r>
          </w:p>
          <w:p w:rsidR="00012D41" w:rsidRPr="00AC6D18" w:rsidRDefault="00012D41" w:rsidP="00012D41">
            <w:pPr>
              <w:pStyle w:val="rfdVar0"/>
              <w:rPr>
                <w:rtl/>
              </w:rPr>
            </w:pPr>
          </w:p>
          <w:p w:rsidR="00D61282" w:rsidRPr="002B171C" w:rsidRDefault="00D61282" w:rsidP="00CF5CC6">
            <w:pPr>
              <w:pStyle w:val="rfdNormal0"/>
              <w:rPr>
                <w:rStyle w:val="rfdBold2"/>
                <w:rtl/>
              </w:rPr>
            </w:pPr>
            <w:r w:rsidRPr="002B171C">
              <w:rPr>
                <w:rStyle w:val="rfdBold2"/>
                <w:rtl/>
              </w:rPr>
              <w:t xml:space="preserve">1270 ـ كتاب من روى حديث غدير </w:t>
            </w:r>
            <w:r w:rsidR="004C62FC">
              <w:rPr>
                <w:rStyle w:val="rfdBold2"/>
                <w:rtl/>
              </w:rPr>
              <w:br/>
            </w:r>
            <w:r>
              <w:rPr>
                <w:rStyle w:val="rfdBold2"/>
                <w:rtl/>
              </w:rPr>
              <w:t>خ</w:t>
            </w:r>
            <w:r w:rsidR="004C62FC">
              <w:rPr>
                <w:rStyle w:val="rfdBold2"/>
                <w:rtl/>
              </w:rPr>
              <w:t>ُ</w:t>
            </w:r>
            <w:r>
              <w:rPr>
                <w:rStyle w:val="rfdBold2"/>
                <w:rtl/>
              </w:rPr>
              <w:t>م</w:t>
            </w:r>
            <w:r w:rsidR="004C62FC">
              <w:rPr>
                <w:rStyle w:val="rfdBold2"/>
                <w:rtl/>
              </w:rPr>
              <w:t>ّ</w:t>
            </w:r>
            <w:r w:rsidR="00095AA9">
              <w:rPr>
                <w:rStyle w:val="rfdBold2"/>
                <w:rtl/>
              </w:rPr>
              <w:t xml:space="preserve"> .</w:t>
            </w:r>
          </w:p>
          <w:p w:rsidR="00D61282" w:rsidRPr="00AC6D18" w:rsidRDefault="00D61282" w:rsidP="004C62FC">
            <w:pPr>
              <w:pStyle w:val="rfdVar"/>
              <w:rPr>
                <w:rtl/>
              </w:rPr>
            </w:pPr>
            <w:r>
              <w:rPr>
                <w:rtl/>
              </w:rPr>
              <w:t xml:space="preserve">لأبي بكر محمد بن عمر بن محمد بن </w:t>
            </w:r>
            <w:r w:rsidR="004C62FC">
              <w:rPr>
                <w:rtl/>
              </w:rPr>
              <w:br/>
            </w:r>
            <w:r w:rsidRPr="00AC6D18">
              <w:rPr>
                <w:rtl/>
              </w:rPr>
              <w:t>سالم بن ا</w:t>
            </w:r>
            <w:r>
              <w:rPr>
                <w:rtl/>
              </w:rPr>
              <w:t>لبراء بن سبرة بن س</w:t>
            </w:r>
            <w:r w:rsidR="004C62FC">
              <w:rPr>
                <w:rtl/>
              </w:rPr>
              <w:t>يّ</w:t>
            </w:r>
            <w:r>
              <w:rPr>
                <w:rtl/>
              </w:rPr>
              <w:t>ار التميمي</w:t>
            </w:r>
            <w:r w:rsidR="007E0241">
              <w:rPr>
                <w:rtl/>
              </w:rPr>
              <w:t xml:space="preserve"> ،</w:t>
            </w:r>
            <w:r>
              <w:rPr>
                <w:rtl/>
              </w:rPr>
              <w:t xml:space="preserve"> </w:t>
            </w:r>
            <w:r w:rsidR="004C62FC">
              <w:rPr>
                <w:rtl/>
              </w:rPr>
              <w:br/>
            </w:r>
            <w:r w:rsidRPr="00AC6D18">
              <w:rPr>
                <w:rtl/>
              </w:rPr>
              <w:t xml:space="preserve">المعروف بالجعابي </w:t>
            </w:r>
            <w:r w:rsidR="00773F9D">
              <w:rPr>
                <w:rtl/>
              </w:rPr>
              <w:t>(</w:t>
            </w:r>
            <w:r w:rsidR="00012D41">
              <w:rPr>
                <w:rFonts w:hint="cs"/>
                <w:rtl/>
              </w:rPr>
              <w:t xml:space="preserve"> </w:t>
            </w:r>
            <w:r w:rsidRPr="00AC6D18">
              <w:rPr>
                <w:rtl/>
              </w:rPr>
              <w:t>284</w:t>
            </w:r>
            <w:r>
              <w:rPr>
                <w:rtl/>
              </w:rPr>
              <w:t xml:space="preserve"> ـ </w:t>
            </w:r>
            <w:r w:rsidRPr="00AC6D18">
              <w:rPr>
                <w:rtl/>
              </w:rPr>
              <w:t>355 ه</w:t>
            </w:r>
            <w:r w:rsidR="004C62FC">
              <w:rPr>
                <w:rtl/>
              </w:rPr>
              <w:t>ـ</w:t>
            </w:r>
            <w:r w:rsidR="00012D41">
              <w:rPr>
                <w:rFonts w:hint="cs"/>
                <w:rtl/>
              </w:rPr>
              <w:t xml:space="preserve"> </w:t>
            </w:r>
            <w:r w:rsidR="00773F9D">
              <w:rPr>
                <w:rtl/>
              </w:rPr>
              <w:t>)</w:t>
            </w:r>
            <w:r w:rsidR="00095AA9">
              <w:rPr>
                <w:rtl/>
              </w:rPr>
              <w:t xml:space="preserve"> .</w:t>
            </w:r>
          </w:p>
          <w:p w:rsidR="00D61282" w:rsidRDefault="004C62FC" w:rsidP="004C62FC">
            <w:pPr>
              <w:pStyle w:val="rfdVar"/>
              <w:rPr>
                <w:rStyle w:val="rfdFootnote"/>
                <w:rtl/>
              </w:rPr>
            </w:pPr>
            <w:r w:rsidRPr="00012D41">
              <w:rPr>
                <w:rStyle w:val="rfdFootnote"/>
                <w:rtl/>
              </w:rPr>
              <w:t>اُ</w:t>
            </w:r>
            <w:r w:rsidR="00D61282" w:rsidRPr="00012D41">
              <w:rPr>
                <w:rStyle w:val="rfdFootnote"/>
                <w:rtl/>
              </w:rPr>
              <w:t>نظر</w:t>
            </w:r>
            <w:r w:rsidR="007E0241" w:rsidRPr="00012D41">
              <w:rPr>
                <w:rStyle w:val="rfdFootnote"/>
                <w:rtl/>
              </w:rPr>
              <w:t xml:space="preserve"> :</w:t>
            </w:r>
            <w:r w:rsidR="00D61282" w:rsidRPr="00012D41">
              <w:rPr>
                <w:rStyle w:val="rfdFootnote"/>
                <w:rtl/>
              </w:rPr>
              <w:t xml:space="preserve"> رجال النجاشي 395</w:t>
            </w:r>
            <w:r w:rsidR="007E0241" w:rsidRPr="00012D41">
              <w:rPr>
                <w:rStyle w:val="rfdFootnote"/>
                <w:rtl/>
              </w:rPr>
              <w:t xml:space="preserve"> ،</w:t>
            </w:r>
            <w:r w:rsidR="00D61282" w:rsidRPr="00012D41">
              <w:rPr>
                <w:rStyle w:val="rfdFootnote"/>
                <w:rtl/>
              </w:rPr>
              <w:t xml:space="preserve"> مناقب </w:t>
            </w:r>
            <w:r w:rsidRPr="00012D41">
              <w:rPr>
                <w:rStyle w:val="rfdFootnote"/>
                <w:rtl/>
              </w:rPr>
              <w:br/>
            </w:r>
            <w:r w:rsidR="00D61282" w:rsidRPr="00012D41">
              <w:rPr>
                <w:rStyle w:val="rfdFootnote"/>
                <w:rtl/>
              </w:rPr>
              <w:t>آل أبي طالب 3</w:t>
            </w:r>
            <w:r w:rsidR="005C5FDB" w:rsidRPr="00012D41">
              <w:rPr>
                <w:rStyle w:val="rfdFootnote"/>
                <w:rtl/>
              </w:rPr>
              <w:t xml:space="preserve"> / </w:t>
            </w:r>
            <w:r w:rsidR="00D61282" w:rsidRPr="00012D41">
              <w:rPr>
                <w:rStyle w:val="rfdFootnote"/>
                <w:rtl/>
              </w:rPr>
              <w:t>25</w:t>
            </w:r>
            <w:r w:rsidR="007E0241" w:rsidRPr="00012D41">
              <w:rPr>
                <w:rStyle w:val="rfdFootnote"/>
                <w:rtl/>
              </w:rPr>
              <w:t xml:space="preserve"> ،</w:t>
            </w:r>
            <w:r w:rsidR="00D61282" w:rsidRPr="00012D41">
              <w:rPr>
                <w:rStyle w:val="rfdFootnote"/>
                <w:rtl/>
              </w:rPr>
              <w:t xml:space="preserve"> بحار الأنوار 37</w:t>
            </w:r>
            <w:r w:rsidR="005C5FDB" w:rsidRPr="00012D41">
              <w:rPr>
                <w:rStyle w:val="rfdFootnote"/>
                <w:rtl/>
              </w:rPr>
              <w:t xml:space="preserve"> / </w:t>
            </w:r>
            <w:r w:rsidR="00D61282" w:rsidRPr="00012D41">
              <w:rPr>
                <w:rStyle w:val="rfdFootnote"/>
                <w:rtl/>
              </w:rPr>
              <w:t>157</w:t>
            </w:r>
            <w:r w:rsidR="007E0241" w:rsidRPr="00012D41">
              <w:rPr>
                <w:rStyle w:val="rfdFootnote"/>
                <w:rtl/>
              </w:rPr>
              <w:t xml:space="preserve"> ،</w:t>
            </w:r>
            <w:r w:rsidRPr="00012D41">
              <w:rPr>
                <w:rStyle w:val="rfdFootnote"/>
                <w:rtl/>
              </w:rPr>
              <w:t xml:space="preserve"> </w:t>
            </w:r>
            <w:r w:rsidRPr="00012D41">
              <w:rPr>
                <w:rStyle w:val="rfdFootnote"/>
                <w:rtl/>
              </w:rPr>
              <w:br/>
            </w:r>
            <w:r w:rsidR="00D61282" w:rsidRPr="00012D41">
              <w:rPr>
                <w:rStyle w:val="rfdFootnote"/>
                <w:rtl/>
              </w:rPr>
              <w:t>الغدير 1</w:t>
            </w:r>
            <w:r w:rsidR="005C5FDB" w:rsidRPr="00012D41">
              <w:rPr>
                <w:rStyle w:val="rfdFootnote"/>
                <w:rtl/>
              </w:rPr>
              <w:t xml:space="preserve"> / </w:t>
            </w:r>
            <w:r w:rsidR="00D61282" w:rsidRPr="00012D41">
              <w:rPr>
                <w:rStyle w:val="rfdFootnote"/>
                <w:rtl/>
              </w:rPr>
              <w:t>153</w:t>
            </w:r>
            <w:r w:rsidR="00095AA9" w:rsidRPr="00012D41">
              <w:rPr>
                <w:rStyle w:val="rfdFootnote"/>
                <w:rtl/>
              </w:rPr>
              <w:t xml:space="preserve"> .</w:t>
            </w:r>
          </w:p>
          <w:p w:rsidR="00012D41" w:rsidRPr="00012D41" w:rsidRDefault="00012D41" w:rsidP="00012D41">
            <w:pPr>
              <w:pStyle w:val="rfdVar0"/>
              <w:rPr>
                <w:rtl/>
              </w:rPr>
            </w:pPr>
          </w:p>
          <w:p w:rsidR="00D61282" w:rsidRPr="002B171C" w:rsidRDefault="00D61282" w:rsidP="00CF5CC6">
            <w:pPr>
              <w:pStyle w:val="rfdNormal0"/>
              <w:rPr>
                <w:rStyle w:val="rfdBold2"/>
                <w:rtl/>
              </w:rPr>
            </w:pPr>
            <w:r w:rsidRPr="002B171C">
              <w:rPr>
                <w:rStyle w:val="rfdBold2"/>
                <w:rtl/>
              </w:rPr>
              <w:t xml:space="preserve">1271 ـ كتاب من روى حديث غدير </w:t>
            </w:r>
            <w:r w:rsidR="004C62FC">
              <w:rPr>
                <w:rStyle w:val="rfdBold2"/>
                <w:rtl/>
              </w:rPr>
              <w:br/>
            </w:r>
            <w:r>
              <w:rPr>
                <w:rStyle w:val="rfdBold2"/>
                <w:rtl/>
              </w:rPr>
              <w:t>خم</w:t>
            </w:r>
            <w:r w:rsidR="004C62FC">
              <w:rPr>
                <w:rStyle w:val="rfdBold2"/>
                <w:rtl/>
              </w:rPr>
              <w:t>ّ</w:t>
            </w:r>
            <w:r w:rsidR="00095AA9">
              <w:rPr>
                <w:rStyle w:val="rfdBold2"/>
                <w:rtl/>
              </w:rPr>
              <w:t xml:space="preserve"> .</w:t>
            </w:r>
          </w:p>
          <w:p w:rsidR="00D61282" w:rsidRPr="00AC6D18" w:rsidRDefault="00D61282" w:rsidP="00CD1EED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 xml:space="preserve">لأبي </w:t>
            </w:r>
            <w:r>
              <w:rPr>
                <w:rtl/>
              </w:rPr>
              <w:t>المفض</w:t>
            </w:r>
            <w:r w:rsidR="004C62FC">
              <w:rPr>
                <w:rtl/>
              </w:rPr>
              <w:t>ِّ</w:t>
            </w:r>
            <w:r>
              <w:rPr>
                <w:rtl/>
              </w:rPr>
              <w:t>ل محمد بن</w:t>
            </w:r>
            <w:r w:rsidR="00FB7845">
              <w:rPr>
                <w:rtl/>
              </w:rPr>
              <w:t xml:space="preserve"> عبد الله</w:t>
            </w:r>
            <w:r>
              <w:rPr>
                <w:rtl/>
              </w:rPr>
              <w:t xml:space="preserve"> بن محمد</w:t>
            </w:r>
            <w:r w:rsidR="00CD1EED">
              <w:rPr>
                <w:rtl/>
              </w:rPr>
              <w:t xml:space="preserve"> </w:t>
            </w:r>
            <w:r w:rsidR="00CD1EED">
              <w:rPr>
                <w:rtl/>
              </w:rPr>
              <w:br/>
            </w:r>
            <w:r w:rsidRPr="00AC6D18">
              <w:rPr>
                <w:rtl/>
              </w:rPr>
              <w:t>ابن عبيد ا</w:t>
            </w:r>
            <w:r>
              <w:rPr>
                <w:rtl/>
              </w:rPr>
              <w:t>لله بن الب</w:t>
            </w:r>
            <w:r w:rsidR="00CD1EED">
              <w:rPr>
                <w:rtl/>
              </w:rPr>
              <w:t>ُ</w:t>
            </w:r>
            <w:r>
              <w:rPr>
                <w:rtl/>
              </w:rPr>
              <w:t>هل</w:t>
            </w:r>
            <w:r w:rsidR="00CD1EED">
              <w:rPr>
                <w:rtl/>
              </w:rPr>
              <w:t>ُ</w:t>
            </w:r>
            <w:r>
              <w:rPr>
                <w:rtl/>
              </w:rPr>
              <w:t>ول بن ه</w:t>
            </w:r>
            <w:r w:rsidR="00CD1EED">
              <w:rPr>
                <w:rtl/>
              </w:rPr>
              <w:t>َ</w:t>
            </w:r>
            <w:r>
              <w:rPr>
                <w:rtl/>
              </w:rPr>
              <w:t>م</w:t>
            </w:r>
            <w:r w:rsidR="00CD1EED">
              <w:rPr>
                <w:rtl/>
              </w:rPr>
              <w:t>ّ</w:t>
            </w:r>
            <w:r>
              <w:rPr>
                <w:rtl/>
              </w:rPr>
              <w:t xml:space="preserve">ام الشيباني </w:t>
            </w:r>
            <w:r w:rsidR="00CD1EED">
              <w:rPr>
                <w:rtl/>
              </w:rPr>
              <w:br/>
            </w:r>
            <w:r w:rsidR="00773F9D">
              <w:rPr>
                <w:rtl/>
              </w:rPr>
              <w:t>(</w:t>
            </w:r>
            <w:r w:rsidR="00012D41">
              <w:rPr>
                <w:rFonts w:hint="cs"/>
                <w:rtl/>
              </w:rPr>
              <w:t xml:space="preserve"> </w:t>
            </w:r>
            <w:r w:rsidRPr="00AC6D18">
              <w:rPr>
                <w:rtl/>
              </w:rPr>
              <w:t>297</w:t>
            </w:r>
            <w:r>
              <w:rPr>
                <w:rtl/>
              </w:rPr>
              <w:t xml:space="preserve"> ـ </w:t>
            </w:r>
            <w:r w:rsidRPr="00AC6D18">
              <w:rPr>
                <w:rtl/>
              </w:rPr>
              <w:t>387 ه</w:t>
            </w:r>
            <w:r w:rsidR="00CD1EED">
              <w:rPr>
                <w:rtl/>
              </w:rPr>
              <w:t>ـ</w:t>
            </w:r>
            <w:r w:rsidR="00012D41">
              <w:rPr>
                <w:rFonts w:hint="cs"/>
                <w:rtl/>
              </w:rPr>
              <w:t xml:space="preserve"> </w:t>
            </w:r>
            <w:r w:rsidR="00773F9D">
              <w:rPr>
                <w:rtl/>
              </w:rPr>
              <w:t>)</w:t>
            </w:r>
            <w:r w:rsidR="00095AA9">
              <w:rPr>
                <w:rtl/>
              </w:rPr>
              <w:t xml:space="preserve"> .</w:t>
            </w:r>
          </w:p>
          <w:p w:rsidR="002B171C" w:rsidRPr="00165865" w:rsidRDefault="00CD1EED" w:rsidP="00165865">
            <w:pPr>
              <w:pStyle w:val="rfdVar"/>
              <w:rPr>
                <w:rtl/>
              </w:rPr>
            </w:pPr>
            <w:r w:rsidRPr="00165865">
              <w:rPr>
                <w:rtl/>
              </w:rPr>
              <w:t>اُ</w:t>
            </w:r>
            <w:r w:rsidR="00D61282" w:rsidRPr="00165865">
              <w:rPr>
                <w:rtl/>
              </w:rPr>
              <w:t>نظر</w:t>
            </w:r>
            <w:r w:rsidR="007E0241" w:rsidRPr="00165865">
              <w:rPr>
                <w:rtl/>
              </w:rPr>
              <w:t xml:space="preserve"> :</w:t>
            </w:r>
            <w:r w:rsidR="00D61282" w:rsidRPr="00165865">
              <w:rPr>
                <w:rtl/>
              </w:rPr>
              <w:t xml:space="preserve"> رجالي النجاشي 396</w:t>
            </w:r>
            <w:r w:rsidR="007E0241" w:rsidRPr="00165865">
              <w:rPr>
                <w:rtl/>
              </w:rPr>
              <w:t xml:space="preserve"> ،</w:t>
            </w:r>
            <w:r w:rsidR="00D61282" w:rsidRPr="00165865">
              <w:rPr>
                <w:rtl/>
              </w:rPr>
              <w:t xml:space="preserve"> الغدير 1</w:t>
            </w:r>
            <w:r w:rsidR="005C5FDB" w:rsidRPr="00165865">
              <w:rPr>
                <w:rtl/>
              </w:rPr>
              <w:t xml:space="preserve"> / </w:t>
            </w:r>
            <w:r w:rsidRPr="00165865">
              <w:rPr>
                <w:rtl/>
              </w:rPr>
              <w:br/>
            </w:r>
          </w:p>
        </w:tc>
      </w:tr>
    </w:tbl>
    <w:p w:rsidR="002B171C" w:rsidRDefault="00AC6D18" w:rsidP="00AC6D18">
      <w:pPr>
        <w:rPr>
          <w:rtl/>
        </w:rPr>
      </w:pPr>
      <w:r>
        <w:rPr>
          <w:rtl/>
        </w:rPr>
        <w:br w:type="page"/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4409"/>
        <w:gridCol w:w="367"/>
        <w:gridCol w:w="4409"/>
      </w:tblGrid>
      <w:tr w:rsidR="002B171C" w:rsidTr="00BC1BBA">
        <w:tc>
          <w:tcPr>
            <w:tcW w:w="2400" w:type="pct"/>
            <w:shd w:val="clear" w:color="auto" w:fill="auto"/>
          </w:tcPr>
          <w:p w:rsidR="00D61282" w:rsidRDefault="00D61282" w:rsidP="00CD1EED">
            <w:pPr>
              <w:pStyle w:val="rfdVar0"/>
              <w:rPr>
                <w:rtl/>
              </w:rPr>
            </w:pPr>
            <w:r w:rsidRPr="00AC6D18">
              <w:rPr>
                <w:rtl/>
              </w:rPr>
              <w:lastRenderedPageBreak/>
              <w:t>154</w:t>
            </w:r>
            <w:r w:rsidR="00095AA9">
              <w:rPr>
                <w:rtl/>
              </w:rPr>
              <w:t xml:space="preserve"> .</w:t>
            </w:r>
          </w:p>
          <w:p w:rsidR="00BC1BBA" w:rsidRPr="00AC6D18" w:rsidRDefault="00BC1BBA" w:rsidP="00CD1EED">
            <w:pPr>
              <w:pStyle w:val="rfdVar0"/>
              <w:rPr>
                <w:rtl/>
              </w:rPr>
            </w:pPr>
          </w:p>
          <w:p w:rsidR="00D61282" w:rsidRPr="00AC6D18" w:rsidRDefault="00D61282" w:rsidP="00CD1EED">
            <w:pPr>
              <w:pStyle w:val="rfdNormal0"/>
              <w:rPr>
                <w:rtl/>
              </w:rPr>
            </w:pPr>
            <w:r w:rsidRPr="002B171C">
              <w:rPr>
                <w:rStyle w:val="rfdBold2"/>
                <w:rtl/>
              </w:rPr>
              <w:t>1272 كتاب من روى النص</w:t>
            </w:r>
            <w:r w:rsidR="00CD1EED">
              <w:rPr>
                <w:rStyle w:val="rfdBold2"/>
                <w:rtl/>
              </w:rPr>
              <w:t>ّ</w:t>
            </w:r>
            <w:r w:rsidRPr="002B171C">
              <w:rPr>
                <w:rStyle w:val="rfdBold2"/>
                <w:rtl/>
              </w:rPr>
              <w:t xml:space="preserve"> على الأئمة </w:t>
            </w:r>
            <w:r w:rsidR="00CD1EED">
              <w:rPr>
                <w:rStyle w:val="rfdBold2"/>
                <w:rtl/>
              </w:rPr>
              <w:br/>
            </w:r>
            <w:r w:rsidRPr="002B171C">
              <w:rPr>
                <w:rStyle w:val="rfdBold2"/>
                <w:rtl/>
              </w:rPr>
              <w:t>الاثني عشر</w:t>
            </w:r>
            <w:r w:rsidR="00CD1EED">
              <w:rPr>
                <w:rStyle w:val="rfdBold2"/>
                <w:rtl/>
              </w:rPr>
              <w:t xml:space="preserve"> عليهم السلام</w:t>
            </w:r>
            <w:r w:rsidR="00095AA9">
              <w:rPr>
                <w:rtl/>
              </w:rPr>
              <w:t xml:space="preserve"> .</w:t>
            </w:r>
          </w:p>
          <w:p w:rsidR="00D61282" w:rsidRPr="00AC6D18" w:rsidRDefault="00D61282" w:rsidP="00CD1EED">
            <w:pPr>
              <w:pStyle w:val="rfdVar"/>
              <w:rPr>
                <w:rtl/>
              </w:rPr>
            </w:pPr>
            <w:r>
              <w:rPr>
                <w:rtl/>
              </w:rPr>
              <w:t>احتمل صاحب الذريعة أن</w:t>
            </w:r>
            <w:r w:rsidR="00CD1EED">
              <w:rPr>
                <w:rtl/>
              </w:rPr>
              <w:t>ّ</w:t>
            </w:r>
            <w:r>
              <w:rPr>
                <w:rtl/>
              </w:rPr>
              <w:t>ه</w:t>
            </w:r>
            <w:r w:rsidR="007E0241">
              <w:rPr>
                <w:rtl/>
              </w:rPr>
              <w:t xml:space="preserve"> :</w:t>
            </w:r>
            <w:r>
              <w:rPr>
                <w:rtl/>
              </w:rPr>
              <w:t xml:space="preserve"> للسيد </w:t>
            </w:r>
            <w:r w:rsidR="00CD1EED">
              <w:rPr>
                <w:rtl/>
              </w:rPr>
              <w:br/>
            </w:r>
            <w:r w:rsidRPr="00AC6D18">
              <w:rPr>
                <w:rtl/>
              </w:rPr>
              <w:t>هاشم البحراني</w:t>
            </w:r>
            <w:r w:rsidR="00095AA9">
              <w:rPr>
                <w:rtl/>
              </w:rPr>
              <w:t xml:space="preserve"> .</w:t>
            </w:r>
          </w:p>
          <w:p w:rsidR="00D61282" w:rsidRDefault="00CD1EED" w:rsidP="00CD1EED">
            <w:pPr>
              <w:pStyle w:val="rfdVar"/>
              <w:rPr>
                <w:rtl/>
              </w:rPr>
            </w:pPr>
            <w:r>
              <w:rPr>
                <w:rtl/>
              </w:rPr>
              <w:t>اُ</w:t>
            </w:r>
            <w:r w:rsidR="00D61282" w:rsidRPr="00AC6D18">
              <w:rPr>
                <w:rtl/>
              </w:rPr>
              <w:t>نظر</w:t>
            </w:r>
            <w:r w:rsidR="007E0241">
              <w:rPr>
                <w:rtl/>
              </w:rPr>
              <w:t xml:space="preserve"> :</w:t>
            </w:r>
            <w:r w:rsidR="00D61282" w:rsidRPr="00AC6D18">
              <w:rPr>
                <w:rtl/>
              </w:rPr>
              <w:t xml:space="preserve"> الذريعة</w:t>
            </w:r>
            <w:r w:rsidR="00D61282">
              <w:rPr>
                <w:rtl/>
              </w:rPr>
              <w:t xml:space="preserve"> </w:t>
            </w:r>
            <w:r w:rsidR="00D61282" w:rsidRPr="00AC6D18">
              <w:rPr>
                <w:rtl/>
              </w:rPr>
              <w:t>22</w:t>
            </w:r>
            <w:r w:rsidR="005C5FDB">
              <w:rPr>
                <w:rtl/>
              </w:rPr>
              <w:t xml:space="preserve"> / </w:t>
            </w:r>
            <w:r w:rsidR="00D61282" w:rsidRPr="00AC6D18">
              <w:rPr>
                <w:rtl/>
              </w:rPr>
              <w:t>228</w:t>
            </w:r>
            <w:r w:rsidR="00095AA9">
              <w:rPr>
                <w:rtl/>
              </w:rPr>
              <w:t xml:space="preserve"> .</w:t>
            </w:r>
          </w:p>
          <w:p w:rsidR="00BC1BBA" w:rsidRPr="00AC6D18" w:rsidRDefault="00BC1BBA" w:rsidP="00BC1BBA">
            <w:pPr>
              <w:pStyle w:val="rfdVar0"/>
              <w:rPr>
                <w:rtl/>
              </w:rPr>
            </w:pPr>
          </w:p>
          <w:p w:rsidR="00D61282" w:rsidRPr="002B171C" w:rsidRDefault="00D61282" w:rsidP="00CF5CC6">
            <w:pPr>
              <w:pStyle w:val="rfdNormal0"/>
              <w:rPr>
                <w:rStyle w:val="rfdBold2"/>
                <w:rtl/>
              </w:rPr>
            </w:pPr>
            <w:r w:rsidRPr="002B171C">
              <w:rPr>
                <w:rStyle w:val="rfdBold2"/>
                <w:rtl/>
              </w:rPr>
              <w:t>1273 ـ منشور غدير</w:t>
            </w:r>
            <w:r w:rsidR="00095AA9">
              <w:rPr>
                <w:rStyle w:val="rfdBold2"/>
                <w:rtl/>
              </w:rPr>
              <w:t xml:space="preserve"> .</w:t>
            </w:r>
          </w:p>
          <w:p w:rsidR="00D61282" w:rsidRPr="00AC6D18" w:rsidRDefault="00D61282" w:rsidP="00CD1EED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منظومة للمولوي السيد محمد الهندي</w:t>
            </w:r>
            <w:r w:rsidR="00095AA9">
              <w:rPr>
                <w:rtl/>
              </w:rPr>
              <w:t xml:space="preserve"> .</w:t>
            </w:r>
          </w:p>
          <w:p w:rsidR="00D61282" w:rsidRDefault="00D61282" w:rsidP="00CD1EED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طب</w:t>
            </w:r>
            <w:r>
              <w:rPr>
                <w:rtl/>
              </w:rPr>
              <w:t>ع في</w:t>
            </w:r>
            <w:r w:rsidR="007E0241">
              <w:rPr>
                <w:rtl/>
              </w:rPr>
              <w:t xml:space="preserve"> :</w:t>
            </w:r>
            <w:r>
              <w:rPr>
                <w:rtl/>
              </w:rPr>
              <w:t xml:space="preserve"> لكهنو</w:t>
            </w:r>
            <w:r w:rsidR="007E0241">
              <w:rPr>
                <w:rtl/>
              </w:rPr>
              <w:t xml:space="preserve"> :</w:t>
            </w:r>
            <w:r>
              <w:rPr>
                <w:rtl/>
              </w:rPr>
              <w:t xml:space="preserve"> 1329 ه</w:t>
            </w:r>
            <w:r w:rsidR="00CD1EED">
              <w:rPr>
                <w:rtl/>
              </w:rPr>
              <w:t>ـ</w:t>
            </w:r>
            <w:r w:rsidR="007E0241">
              <w:rPr>
                <w:rtl/>
              </w:rPr>
              <w:t xml:space="preserve"> ،</w:t>
            </w:r>
            <w:r>
              <w:rPr>
                <w:rtl/>
              </w:rPr>
              <w:t xml:space="preserve"> 433 ص</w:t>
            </w:r>
            <w:r w:rsidR="007E0241">
              <w:rPr>
                <w:rtl/>
              </w:rPr>
              <w:t xml:space="preserve"> ،</w:t>
            </w:r>
            <w:r w:rsidR="00CD1EED">
              <w:rPr>
                <w:rtl/>
              </w:rPr>
              <w:t xml:space="preserve"> </w:t>
            </w:r>
            <w:r w:rsidR="00CD1EED">
              <w:rPr>
                <w:rtl/>
              </w:rPr>
              <w:br/>
            </w:r>
            <w:r w:rsidRPr="00AC6D18">
              <w:rPr>
                <w:rtl/>
              </w:rPr>
              <w:t>حجرية</w:t>
            </w:r>
            <w:r w:rsidR="00095AA9">
              <w:rPr>
                <w:rtl/>
              </w:rPr>
              <w:t xml:space="preserve"> .</w:t>
            </w:r>
          </w:p>
          <w:p w:rsidR="00BC1BBA" w:rsidRPr="00AC6D18" w:rsidRDefault="00BC1BBA" w:rsidP="00BC1BBA">
            <w:pPr>
              <w:pStyle w:val="rfdVar0"/>
              <w:rPr>
                <w:rtl/>
              </w:rPr>
            </w:pPr>
          </w:p>
          <w:p w:rsidR="00D61282" w:rsidRPr="002B171C" w:rsidRDefault="00D61282" w:rsidP="00CF5CC6">
            <w:pPr>
              <w:pStyle w:val="rfdNormal0"/>
              <w:rPr>
                <w:rStyle w:val="rfdBold2"/>
                <w:rtl/>
              </w:rPr>
            </w:pPr>
            <w:r w:rsidRPr="002B171C">
              <w:rPr>
                <w:rStyle w:val="rfdBold2"/>
                <w:rtl/>
              </w:rPr>
              <w:t>1274 ـ منصب إمامت</w:t>
            </w:r>
            <w:r w:rsidR="00095AA9">
              <w:rPr>
                <w:rStyle w:val="rfdBold2"/>
                <w:rtl/>
              </w:rPr>
              <w:t xml:space="preserve"> .</w:t>
            </w:r>
          </w:p>
          <w:p w:rsidR="00D61282" w:rsidRPr="00AC6D18" w:rsidRDefault="00D61282" w:rsidP="00CD1EED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بالأردوا</w:t>
            </w:r>
            <w:r w:rsidR="00095AA9">
              <w:rPr>
                <w:rtl/>
              </w:rPr>
              <w:t xml:space="preserve"> .</w:t>
            </w:r>
          </w:p>
          <w:p w:rsidR="00D61282" w:rsidRPr="00AC6D18" w:rsidRDefault="00D61282" w:rsidP="00CD1EED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تأليف</w:t>
            </w:r>
            <w:r w:rsidR="007E0241">
              <w:rPr>
                <w:rtl/>
              </w:rPr>
              <w:t xml:space="preserve"> :</w:t>
            </w:r>
            <w:r w:rsidRPr="00AC6D18">
              <w:rPr>
                <w:rtl/>
              </w:rPr>
              <w:t xml:space="preserve"> عز</w:t>
            </w:r>
            <w:r w:rsidR="00CD1EED">
              <w:rPr>
                <w:rtl/>
              </w:rPr>
              <w:t>ّ</w:t>
            </w:r>
            <w:r w:rsidRPr="00AC6D18">
              <w:rPr>
                <w:rtl/>
              </w:rPr>
              <w:t xml:space="preserve"> الرحمان</w:t>
            </w:r>
            <w:r w:rsidR="00095AA9">
              <w:rPr>
                <w:rtl/>
              </w:rPr>
              <w:t xml:space="preserve"> .</w:t>
            </w:r>
          </w:p>
          <w:p w:rsidR="00D61282" w:rsidRPr="00AC6D18" w:rsidRDefault="00D61282" w:rsidP="00CD1EED">
            <w:pPr>
              <w:pStyle w:val="rfdVar"/>
              <w:rPr>
                <w:rtl/>
              </w:rPr>
            </w:pPr>
            <w:r>
              <w:rPr>
                <w:rtl/>
              </w:rPr>
              <w:t>كراجي</w:t>
            </w:r>
            <w:r w:rsidR="007E0241">
              <w:rPr>
                <w:rtl/>
              </w:rPr>
              <w:t xml:space="preserve"> :</w:t>
            </w:r>
            <w:r>
              <w:rPr>
                <w:rtl/>
              </w:rPr>
              <w:t xml:space="preserve"> رئيس بريس</w:t>
            </w:r>
            <w:r w:rsidR="007E0241">
              <w:rPr>
                <w:rtl/>
              </w:rPr>
              <w:t xml:space="preserve"> ،</w:t>
            </w:r>
            <w:r>
              <w:rPr>
                <w:rtl/>
              </w:rPr>
              <w:t xml:space="preserve"> 1954 م</w:t>
            </w:r>
            <w:r w:rsidR="007E0241">
              <w:rPr>
                <w:rtl/>
              </w:rPr>
              <w:t xml:space="preserve"> ،</w:t>
            </w:r>
            <w:r>
              <w:rPr>
                <w:rtl/>
              </w:rPr>
              <w:t xml:space="preserve"> </w:t>
            </w:r>
            <w:r w:rsidR="00CD1EED">
              <w:rPr>
                <w:rtl/>
              </w:rPr>
              <w:br/>
            </w:r>
            <w:r w:rsidRPr="00AC6D18">
              <w:rPr>
                <w:rtl/>
              </w:rPr>
              <w:t>64 ص</w:t>
            </w:r>
            <w:r w:rsidR="00095AA9">
              <w:rPr>
                <w:rtl/>
              </w:rPr>
              <w:t xml:space="preserve"> .</w:t>
            </w:r>
          </w:p>
          <w:p w:rsidR="00D61282" w:rsidRDefault="00CD1EED" w:rsidP="00CD1EED">
            <w:pPr>
              <w:pStyle w:val="rfdVar"/>
              <w:rPr>
                <w:rtl/>
              </w:rPr>
            </w:pPr>
            <w:r>
              <w:rPr>
                <w:rtl/>
              </w:rPr>
              <w:t>اُ</w:t>
            </w:r>
            <w:r w:rsidR="00D61282" w:rsidRPr="00AC6D18">
              <w:rPr>
                <w:rtl/>
              </w:rPr>
              <w:t>نظر</w:t>
            </w:r>
            <w:r w:rsidR="007E0241">
              <w:rPr>
                <w:rtl/>
              </w:rPr>
              <w:t xml:space="preserve"> :</w:t>
            </w:r>
            <w:r w:rsidR="00D61282" w:rsidRPr="00AC6D18">
              <w:rPr>
                <w:rtl/>
              </w:rPr>
              <w:t xml:space="preserve"> قاموس الكتب</w:t>
            </w:r>
            <w:r w:rsidR="00D61282">
              <w:rPr>
                <w:rtl/>
              </w:rPr>
              <w:t xml:space="preserve"> </w:t>
            </w:r>
            <w:r w:rsidR="00D61282" w:rsidRPr="00AC6D18">
              <w:rPr>
                <w:rtl/>
              </w:rPr>
              <w:t>1</w:t>
            </w:r>
            <w:r w:rsidR="005C5FDB">
              <w:rPr>
                <w:rtl/>
              </w:rPr>
              <w:t xml:space="preserve"> / </w:t>
            </w:r>
            <w:r w:rsidR="00D61282" w:rsidRPr="00AC6D18">
              <w:rPr>
                <w:rtl/>
              </w:rPr>
              <w:t>637</w:t>
            </w:r>
            <w:r w:rsidR="00095AA9">
              <w:rPr>
                <w:rtl/>
              </w:rPr>
              <w:t xml:space="preserve"> .</w:t>
            </w:r>
          </w:p>
          <w:p w:rsidR="00BC1BBA" w:rsidRPr="00AC6D18" w:rsidRDefault="00BC1BBA" w:rsidP="00BC1BBA">
            <w:pPr>
              <w:pStyle w:val="rfdVar0"/>
              <w:rPr>
                <w:rtl/>
              </w:rPr>
            </w:pPr>
          </w:p>
          <w:p w:rsidR="00D61282" w:rsidRPr="002B171C" w:rsidRDefault="00D61282" w:rsidP="00CF5CC6">
            <w:pPr>
              <w:pStyle w:val="rfdNormal0"/>
              <w:rPr>
                <w:rStyle w:val="rfdBold2"/>
                <w:rtl/>
              </w:rPr>
            </w:pPr>
            <w:r w:rsidRPr="002B171C">
              <w:rPr>
                <w:rStyle w:val="rfdBold2"/>
                <w:rtl/>
              </w:rPr>
              <w:t>1275 ـ منظومة في إثبات الإ</w:t>
            </w:r>
            <w:r w:rsidR="00CD1EED">
              <w:rPr>
                <w:rStyle w:val="rfdBold2"/>
                <w:rtl/>
              </w:rPr>
              <w:t>ِ</w:t>
            </w:r>
            <w:r w:rsidRPr="002B171C">
              <w:rPr>
                <w:rStyle w:val="rfdBold2"/>
                <w:rtl/>
              </w:rPr>
              <w:t xml:space="preserve">مامة </w:t>
            </w:r>
            <w:r w:rsidR="00CD1EED">
              <w:rPr>
                <w:rStyle w:val="rfdBold2"/>
                <w:rtl/>
              </w:rPr>
              <w:br/>
            </w:r>
            <w:r w:rsidRPr="002B171C">
              <w:rPr>
                <w:rStyle w:val="rfdBold2"/>
                <w:rtl/>
              </w:rPr>
              <w:t>والوصي</w:t>
            </w:r>
            <w:r w:rsidR="00CD1EED">
              <w:rPr>
                <w:rStyle w:val="rfdBold2"/>
                <w:rtl/>
              </w:rPr>
              <w:t>ّ</w:t>
            </w:r>
            <w:r w:rsidRPr="002B171C">
              <w:rPr>
                <w:rStyle w:val="rfdBold2"/>
                <w:rtl/>
              </w:rPr>
              <w:t>ة</w:t>
            </w:r>
            <w:r w:rsidR="00095AA9">
              <w:rPr>
                <w:rStyle w:val="rfdBold2"/>
                <w:rtl/>
              </w:rPr>
              <w:t xml:space="preserve"> .</w:t>
            </w:r>
          </w:p>
          <w:p w:rsidR="00D61282" w:rsidRPr="00AC6D18" w:rsidRDefault="00D61282" w:rsidP="00CD1EED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للشيخ حسن بن محمد الدمستاني</w:t>
            </w:r>
            <w:r w:rsidR="00095AA9">
              <w:rPr>
                <w:rtl/>
              </w:rPr>
              <w:t xml:space="preserve"> .</w:t>
            </w:r>
          </w:p>
          <w:p w:rsidR="00D61282" w:rsidRPr="00AC6D18" w:rsidRDefault="00D61282" w:rsidP="00CD1EED">
            <w:pPr>
              <w:pStyle w:val="rfdVar"/>
              <w:rPr>
                <w:rtl/>
              </w:rPr>
            </w:pPr>
            <w:r>
              <w:rPr>
                <w:rtl/>
              </w:rPr>
              <w:t>نسخة في</w:t>
            </w:r>
            <w:r w:rsidR="007E0241">
              <w:rPr>
                <w:rtl/>
              </w:rPr>
              <w:t xml:space="preserve"> :</w:t>
            </w:r>
            <w:r>
              <w:rPr>
                <w:rtl/>
              </w:rPr>
              <w:t xml:space="preserve"> ك</w:t>
            </w:r>
            <w:r w:rsidR="00CD1EED">
              <w:rPr>
                <w:rtl/>
              </w:rPr>
              <w:t>ُ</w:t>
            </w:r>
            <w:r>
              <w:rPr>
                <w:rtl/>
              </w:rPr>
              <w:t>تب آل السيد صافي في</w:t>
            </w:r>
            <w:r w:rsidR="00CD1EED">
              <w:rPr>
                <w:rtl/>
              </w:rPr>
              <w:t xml:space="preserve"> </w:t>
            </w:r>
            <w:r w:rsidR="00CD1EED">
              <w:rPr>
                <w:rtl/>
              </w:rPr>
              <w:br/>
            </w:r>
            <w:r w:rsidRPr="00AC6D18">
              <w:rPr>
                <w:rtl/>
              </w:rPr>
              <w:t>النجف الأشرف ضمن مجموعة</w:t>
            </w:r>
            <w:r w:rsidR="00095AA9">
              <w:rPr>
                <w:rtl/>
              </w:rPr>
              <w:t xml:space="preserve"> .</w:t>
            </w:r>
          </w:p>
          <w:p w:rsidR="002B171C" w:rsidRDefault="00CD1EED" w:rsidP="00CD1EED">
            <w:pPr>
              <w:pStyle w:val="rfdVar"/>
              <w:rPr>
                <w:rtl/>
              </w:rPr>
            </w:pPr>
            <w:r>
              <w:rPr>
                <w:rtl/>
              </w:rPr>
              <w:t>اُ</w:t>
            </w:r>
            <w:r w:rsidR="00D61282" w:rsidRPr="00AC6D18">
              <w:rPr>
                <w:rtl/>
              </w:rPr>
              <w:t>نظر</w:t>
            </w:r>
            <w:r w:rsidR="007E0241">
              <w:rPr>
                <w:rtl/>
              </w:rPr>
              <w:t xml:space="preserve"> :</w:t>
            </w:r>
            <w:r w:rsidR="00D61282" w:rsidRPr="00AC6D18">
              <w:rPr>
                <w:rtl/>
              </w:rPr>
              <w:t xml:space="preserve"> الذريعة</w:t>
            </w:r>
            <w:r w:rsidR="00D61282">
              <w:rPr>
                <w:rtl/>
              </w:rPr>
              <w:t xml:space="preserve"> </w:t>
            </w:r>
            <w:r w:rsidR="00D61282" w:rsidRPr="00AC6D18">
              <w:rPr>
                <w:rtl/>
              </w:rPr>
              <w:t>23</w:t>
            </w:r>
            <w:r w:rsidR="005C5FDB">
              <w:rPr>
                <w:rtl/>
              </w:rPr>
              <w:t xml:space="preserve"> / </w:t>
            </w:r>
            <w:r w:rsidR="00D61282" w:rsidRPr="00AC6D18">
              <w:rPr>
                <w:rtl/>
              </w:rPr>
              <w:t>62</w:t>
            </w:r>
            <w:r w:rsidR="00095AA9">
              <w:rPr>
                <w:rtl/>
              </w:rPr>
              <w:t xml:space="preserve"> .</w:t>
            </w:r>
          </w:p>
        </w:tc>
        <w:tc>
          <w:tcPr>
            <w:tcW w:w="200" w:type="pct"/>
            <w:shd w:val="clear" w:color="auto" w:fill="auto"/>
          </w:tcPr>
          <w:p w:rsidR="002B171C" w:rsidRDefault="002B171C" w:rsidP="00A65328">
            <w:pPr>
              <w:pStyle w:val="rfdNormal0"/>
              <w:rPr>
                <w:rtl/>
              </w:rPr>
            </w:pPr>
          </w:p>
        </w:tc>
        <w:tc>
          <w:tcPr>
            <w:tcW w:w="2400" w:type="pct"/>
            <w:shd w:val="clear" w:color="auto" w:fill="auto"/>
          </w:tcPr>
          <w:p w:rsidR="00BC1BBA" w:rsidRPr="00BC1BBA" w:rsidRDefault="00BC1BBA" w:rsidP="00BC1BBA">
            <w:pPr>
              <w:pStyle w:val="rfdVar0"/>
              <w:rPr>
                <w:rtl/>
              </w:rPr>
            </w:pPr>
          </w:p>
          <w:p w:rsidR="00D61282" w:rsidRPr="002B171C" w:rsidRDefault="00D61282" w:rsidP="00CF5CC6">
            <w:pPr>
              <w:pStyle w:val="rfdNormal0"/>
              <w:rPr>
                <w:rStyle w:val="rfdBold2"/>
                <w:rtl/>
              </w:rPr>
            </w:pPr>
            <w:r w:rsidRPr="002B171C">
              <w:rPr>
                <w:rStyle w:val="rfdBold2"/>
                <w:rtl/>
              </w:rPr>
              <w:t>1276 ـ منظومة في الإ</w:t>
            </w:r>
            <w:r w:rsidR="00CD1EED">
              <w:rPr>
                <w:rStyle w:val="rfdBold2"/>
                <w:rtl/>
              </w:rPr>
              <w:t>ِ</w:t>
            </w:r>
            <w:r w:rsidRPr="002B171C">
              <w:rPr>
                <w:rStyle w:val="rfdBold2"/>
                <w:rtl/>
              </w:rPr>
              <w:t>مامة</w:t>
            </w:r>
            <w:r w:rsidR="00095AA9">
              <w:rPr>
                <w:rStyle w:val="rfdBold2"/>
                <w:rtl/>
              </w:rPr>
              <w:t xml:space="preserve"> .</w:t>
            </w:r>
          </w:p>
          <w:p w:rsidR="00D61282" w:rsidRPr="00AC6D18" w:rsidRDefault="00D61282" w:rsidP="00CD1EED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لحاج آقا بن السي</w:t>
            </w:r>
            <w:r w:rsidR="00156B48">
              <w:rPr>
                <w:rtl/>
              </w:rPr>
              <w:t>ّ</w:t>
            </w:r>
            <w:r w:rsidRPr="00AC6D18">
              <w:rPr>
                <w:rtl/>
              </w:rPr>
              <w:t>د المجاهد</w:t>
            </w:r>
            <w:r w:rsidR="00095AA9">
              <w:rPr>
                <w:rtl/>
              </w:rPr>
              <w:t xml:space="preserve"> .</w:t>
            </w:r>
          </w:p>
          <w:p w:rsidR="00D61282" w:rsidRDefault="00D61282" w:rsidP="00CD1EED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تقد</w:t>
            </w:r>
            <w:r w:rsidR="00156B48">
              <w:rPr>
                <w:rtl/>
              </w:rPr>
              <w:t>ّ</w:t>
            </w:r>
            <w:r w:rsidRPr="00AC6D18">
              <w:rPr>
                <w:rtl/>
              </w:rPr>
              <w:t>مت بعنوان</w:t>
            </w:r>
            <w:r w:rsidR="007E0241">
              <w:rPr>
                <w:rtl/>
              </w:rPr>
              <w:t xml:space="preserve"> :</w:t>
            </w:r>
            <w:r w:rsidRPr="00AC6D18">
              <w:rPr>
                <w:rtl/>
              </w:rPr>
              <w:t xml:space="preserve"> الشهاب الثاقب</w:t>
            </w:r>
            <w:r w:rsidR="00095AA9">
              <w:rPr>
                <w:rtl/>
              </w:rPr>
              <w:t xml:space="preserve"> .</w:t>
            </w:r>
          </w:p>
          <w:p w:rsidR="00BC1BBA" w:rsidRPr="00AC6D18" w:rsidRDefault="00BC1BBA" w:rsidP="00BC1BBA">
            <w:pPr>
              <w:pStyle w:val="rfdVar0"/>
              <w:rPr>
                <w:rtl/>
              </w:rPr>
            </w:pPr>
          </w:p>
          <w:p w:rsidR="00D61282" w:rsidRPr="002B171C" w:rsidRDefault="00D61282" w:rsidP="00CF5CC6">
            <w:pPr>
              <w:pStyle w:val="rfdNormal0"/>
              <w:rPr>
                <w:rStyle w:val="rfdBold2"/>
                <w:rtl/>
              </w:rPr>
            </w:pPr>
            <w:r w:rsidRPr="002B171C">
              <w:rPr>
                <w:rStyle w:val="rfdBold2"/>
                <w:rtl/>
              </w:rPr>
              <w:t>1277 ـ منظومة في الإ</w:t>
            </w:r>
            <w:r w:rsidR="00156B48">
              <w:rPr>
                <w:rStyle w:val="rfdBold2"/>
                <w:rtl/>
              </w:rPr>
              <w:t>ِ</w:t>
            </w:r>
            <w:r w:rsidRPr="002B171C">
              <w:rPr>
                <w:rStyle w:val="rfdBold2"/>
                <w:rtl/>
              </w:rPr>
              <w:t>مامة</w:t>
            </w:r>
            <w:r w:rsidR="00095AA9">
              <w:rPr>
                <w:rStyle w:val="rfdBold2"/>
                <w:rtl/>
              </w:rPr>
              <w:t xml:space="preserve"> .</w:t>
            </w:r>
          </w:p>
          <w:p w:rsidR="00D61282" w:rsidRPr="00AC6D18" w:rsidRDefault="00D61282" w:rsidP="00CD1EED">
            <w:pPr>
              <w:pStyle w:val="rfdVar"/>
              <w:rPr>
                <w:rtl/>
              </w:rPr>
            </w:pPr>
            <w:r>
              <w:rPr>
                <w:rtl/>
              </w:rPr>
              <w:t xml:space="preserve">للشيخ موسى بن محسن بن علي </w:t>
            </w:r>
            <w:r w:rsidR="00156B48">
              <w:rPr>
                <w:rtl/>
              </w:rPr>
              <w:br/>
            </w:r>
            <w:r w:rsidRPr="00AC6D18">
              <w:rPr>
                <w:rtl/>
              </w:rPr>
              <w:t xml:space="preserve">العصامي </w:t>
            </w:r>
            <w:r w:rsidR="00773F9D">
              <w:rPr>
                <w:rtl/>
              </w:rPr>
              <w:t>(</w:t>
            </w:r>
            <w:r w:rsidR="00BC1BBA">
              <w:rPr>
                <w:rFonts w:hint="cs"/>
                <w:rtl/>
              </w:rPr>
              <w:t xml:space="preserve"> </w:t>
            </w:r>
            <w:r w:rsidRPr="00AC6D18">
              <w:rPr>
                <w:rtl/>
              </w:rPr>
              <w:t>1305 ه</w:t>
            </w:r>
            <w:r w:rsidR="00156B48">
              <w:rPr>
                <w:rtl/>
              </w:rPr>
              <w:t>ـ</w:t>
            </w:r>
            <w:r>
              <w:rPr>
                <w:rtl/>
              </w:rPr>
              <w:t xml:space="preserve"> ـ </w:t>
            </w:r>
            <w:r w:rsidRPr="00AC6D18">
              <w:rPr>
                <w:rtl/>
              </w:rPr>
              <w:t>1355 ه</w:t>
            </w:r>
            <w:r w:rsidR="00156B48">
              <w:rPr>
                <w:rtl/>
              </w:rPr>
              <w:t>ـ</w:t>
            </w:r>
            <w:r w:rsidR="00BC1BBA">
              <w:rPr>
                <w:rFonts w:hint="cs"/>
                <w:rtl/>
              </w:rPr>
              <w:t xml:space="preserve"> </w:t>
            </w:r>
            <w:r w:rsidR="00773F9D">
              <w:rPr>
                <w:rtl/>
              </w:rPr>
              <w:t>)</w:t>
            </w:r>
            <w:r w:rsidR="00095AA9">
              <w:rPr>
                <w:rtl/>
              </w:rPr>
              <w:t xml:space="preserve"> .</w:t>
            </w:r>
          </w:p>
          <w:p w:rsidR="00D61282" w:rsidRDefault="00156B48" w:rsidP="00674196">
            <w:pPr>
              <w:pStyle w:val="rfdVar"/>
              <w:rPr>
                <w:rtl/>
              </w:rPr>
            </w:pPr>
            <w:r>
              <w:rPr>
                <w:rtl/>
              </w:rPr>
              <w:t>اُ</w:t>
            </w:r>
            <w:r w:rsidR="00D61282" w:rsidRPr="00AC6D18">
              <w:rPr>
                <w:rtl/>
              </w:rPr>
              <w:t>نظر</w:t>
            </w:r>
            <w:r w:rsidR="007E0241">
              <w:rPr>
                <w:rtl/>
              </w:rPr>
              <w:t xml:space="preserve"> :</w:t>
            </w:r>
            <w:r w:rsidR="00D61282" w:rsidRPr="00AC6D18">
              <w:rPr>
                <w:rtl/>
              </w:rPr>
              <w:t xml:space="preserve"> شعراء الغري</w:t>
            </w:r>
            <w:r>
              <w:rPr>
                <w:rtl/>
              </w:rPr>
              <w:t>ّ</w:t>
            </w:r>
            <w:r w:rsidR="00D61282">
              <w:rPr>
                <w:rtl/>
              </w:rPr>
              <w:t xml:space="preserve"> </w:t>
            </w:r>
            <w:r w:rsidR="00D61282" w:rsidRPr="00AC6D18">
              <w:rPr>
                <w:rtl/>
              </w:rPr>
              <w:t>11</w:t>
            </w:r>
            <w:r w:rsidR="005C5FDB">
              <w:rPr>
                <w:rtl/>
              </w:rPr>
              <w:t xml:space="preserve"> / </w:t>
            </w:r>
            <w:r w:rsidR="00D61282" w:rsidRPr="00AC6D18">
              <w:rPr>
                <w:rtl/>
              </w:rPr>
              <w:t>502</w:t>
            </w:r>
            <w:r w:rsidR="007E0241">
              <w:rPr>
                <w:rtl/>
              </w:rPr>
              <w:t xml:space="preserve"> ،</w:t>
            </w:r>
            <w:r w:rsidR="00674196">
              <w:rPr>
                <w:rtl/>
              </w:rPr>
              <w:t xml:space="preserve"> </w:t>
            </w:r>
            <w:r w:rsidR="00674196">
              <w:rPr>
                <w:rtl/>
              </w:rPr>
              <w:br/>
            </w:r>
            <w:r w:rsidR="00D61282" w:rsidRPr="00AC6D18">
              <w:rPr>
                <w:rtl/>
              </w:rPr>
              <w:t>معارف الرجال</w:t>
            </w:r>
            <w:r w:rsidR="00D61282">
              <w:rPr>
                <w:rtl/>
              </w:rPr>
              <w:t xml:space="preserve"> 3</w:t>
            </w:r>
            <w:r w:rsidR="005C5FDB">
              <w:rPr>
                <w:rtl/>
              </w:rPr>
              <w:t xml:space="preserve"> / </w:t>
            </w:r>
            <w:r w:rsidR="00D61282">
              <w:rPr>
                <w:rtl/>
              </w:rPr>
              <w:t>75</w:t>
            </w:r>
            <w:r w:rsidR="007E0241">
              <w:rPr>
                <w:rtl/>
              </w:rPr>
              <w:t xml:space="preserve"> ،</w:t>
            </w:r>
            <w:r w:rsidR="00D61282">
              <w:rPr>
                <w:rtl/>
              </w:rPr>
              <w:t xml:space="preserve"> ماضي النجف</w:t>
            </w:r>
            <w:r>
              <w:rPr>
                <w:rtl/>
              </w:rPr>
              <w:t xml:space="preserve"> </w:t>
            </w:r>
            <w:r>
              <w:rPr>
                <w:rtl/>
              </w:rPr>
              <w:br/>
            </w:r>
            <w:r w:rsidR="00D61282" w:rsidRPr="00AC6D18">
              <w:rPr>
                <w:rtl/>
              </w:rPr>
              <w:t>وحاضرها</w:t>
            </w:r>
            <w:r w:rsidR="00D61282">
              <w:rPr>
                <w:rtl/>
              </w:rPr>
              <w:t xml:space="preserve"> </w:t>
            </w:r>
            <w:r w:rsidR="00D61282" w:rsidRPr="00AC6D18">
              <w:rPr>
                <w:rtl/>
              </w:rPr>
              <w:t>3</w:t>
            </w:r>
            <w:r w:rsidR="005C5FDB">
              <w:rPr>
                <w:rtl/>
              </w:rPr>
              <w:t xml:space="preserve"> / </w:t>
            </w:r>
            <w:r w:rsidR="00D61282" w:rsidRPr="00AC6D18">
              <w:rPr>
                <w:rtl/>
              </w:rPr>
              <w:t>30</w:t>
            </w:r>
            <w:r w:rsidR="00095AA9">
              <w:rPr>
                <w:rtl/>
              </w:rPr>
              <w:t xml:space="preserve"> .</w:t>
            </w:r>
          </w:p>
          <w:p w:rsidR="00BC1BBA" w:rsidRPr="00AC6D18" w:rsidRDefault="00BC1BBA" w:rsidP="00BC1BBA">
            <w:pPr>
              <w:pStyle w:val="rfdVar0"/>
              <w:rPr>
                <w:rtl/>
              </w:rPr>
            </w:pPr>
          </w:p>
          <w:p w:rsidR="00D61282" w:rsidRPr="002B171C" w:rsidRDefault="00D61282" w:rsidP="00CF5CC6">
            <w:pPr>
              <w:pStyle w:val="rfdNormal0"/>
              <w:rPr>
                <w:rStyle w:val="rfdBold2"/>
                <w:rtl/>
              </w:rPr>
            </w:pPr>
            <w:r w:rsidRPr="002B171C">
              <w:rPr>
                <w:rStyle w:val="rfdBold2"/>
                <w:rtl/>
              </w:rPr>
              <w:t>1278 ـ منظومة في الإ</w:t>
            </w:r>
            <w:r w:rsidR="00156B48">
              <w:rPr>
                <w:rStyle w:val="rfdBold2"/>
                <w:rtl/>
              </w:rPr>
              <w:t>ِ</w:t>
            </w:r>
            <w:r w:rsidRPr="002B171C">
              <w:rPr>
                <w:rStyle w:val="rfdBold2"/>
                <w:rtl/>
              </w:rPr>
              <w:t>مامة</w:t>
            </w:r>
            <w:r w:rsidR="00095AA9">
              <w:rPr>
                <w:rStyle w:val="rfdBold2"/>
                <w:rtl/>
              </w:rPr>
              <w:t xml:space="preserve"> .</w:t>
            </w:r>
          </w:p>
          <w:p w:rsidR="00156B48" w:rsidRDefault="00D61282" w:rsidP="00156B48">
            <w:pPr>
              <w:pStyle w:val="rfdVar"/>
              <w:rPr>
                <w:rtl/>
              </w:rPr>
            </w:pPr>
            <w:r>
              <w:rPr>
                <w:rtl/>
              </w:rPr>
              <w:t>للسيد ناصر بن أحمد بن عبد الصمد</w:t>
            </w:r>
            <w:r w:rsidR="00156B48">
              <w:rPr>
                <w:rtl/>
              </w:rPr>
              <w:t xml:space="preserve"> </w:t>
            </w:r>
            <w:r w:rsidR="00156B48">
              <w:rPr>
                <w:rtl/>
              </w:rPr>
              <w:br/>
            </w:r>
            <w:r w:rsidRPr="00AC6D18">
              <w:rPr>
                <w:rtl/>
              </w:rPr>
              <w:t>الموسوي</w:t>
            </w:r>
            <w:r>
              <w:rPr>
                <w:rtl/>
              </w:rPr>
              <w:t xml:space="preserve"> البحراني</w:t>
            </w:r>
            <w:r w:rsidR="007E0241">
              <w:rPr>
                <w:rtl/>
              </w:rPr>
              <w:t xml:space="preserve"> ،</w:t>
            </w:r>
            <w:r>
              <w:rPr>
                <w:rtl/>
              </w:rPr>
              <w:t xml:space="preserve"> المتوف</w:t>
            </w:r>
            <w:r w:rsidR="00156B48">
              <w:rPr>
                <w:rtl/>
              </w:rPr>
              <w:t>ّ</w:t>
            </w:r>
            <w:r>
              <w:rPr>
                <w:rtl/>
              </w:rPr>
              <w:t>ى بالبصرة سنة</w:t>
            </w:r>
            <w:r w:rsidR="00156B48">
              <w:rPr>
                <w:rtl/>
              </w:rPr>
              <w:t xml:space="preserve"> </w:t>
            </w:r>
            <w:r w:rsidR="00156B48">
              <w:rPr>
                <w:rtl/>
              </w:rPr>
              <w:br/>
              <w:t>1331 هـ</w:t>
            </w:r>
            <w:r w:rsidR="00095AA9">
              <w:rPr>
                <w:rtl/>
              </w:rPr>
              <w:t xml:space="preserve"> .</w:t>
            </w:r>
          </w:p>
          <w:p w:rsidR="00D61282" w:rsidRDefault="00156B48" w:rsidP="00156B48">
            <w:pPr>
              <w:pStyle w:val="rfdVar"/>
              <w:rPr>
                <w:rtl/>
              </w:rPr>
            </w:pPr>
            <w:r>
              <w:rPr>
                <w:rtl/>
              </w:rPr>
              <w:t>اُ</w:t>
            </w:r>
            <w:r w:rsidR="00D61282" w:rsidRPr="00AC6D18">
              <w:rPr>
                <w:rtl/>
              </w:rPr>
              <w:t>نظر</w:t>
            </w:r>
            <w:r w:rsidR="007E0241">
              <w:rPr>
                <w:rtl/>
              </w:rPr>
              <w:t xml:space="preserve"> :</w:t>
            </w:r>
            <w:r w:rsidR="00D61282" w:rsidRPr="00AC6D18">
              <w:rPr>
                <w:rtl/>
              </w:rPr>
              <w:t xml:space="preserve"> الذريعة</w:t>
            </w:r>
            <w:r w:rsidR="00D61282">
              <w:rPr>
                <w:rtl/>
              </w:rPr>
              <w:t xml:space="preserve"> </w:t>
            </w:r>
            <w:r w:rsidR="00D61282" w:rsidRPr="00AC6D18">
              <w:rPr>
                <w:rtl/>
              </w:rPr>
              <w:t>23</w:t>
            </w:r>
            <w:r w:rsidR="005C5FDB">
              <w:rPr>
                <w:rtl/>
              </w:rPr>
              <w:t xml:space="preserve"> / </w:t>
            </w:r>
            <w:r w:rsidR="00D61282" w:rsidRPr="00AC6D18">
              <w:rPr>
                <w:rtl/>
              </w:rPr>
              <w:t>87</w:t>
            </w:r>
            <w:r w:rsidR="00095AA9">
              <w:rPr>
                <w:rtl/>
              </w:rPr>
              <w:t xml:space="preserve"> .</w:t>
            </w:r>
          </w:p>
          <w:p w:rsidR="00BC1BBA" w:rsidRPr="00AC6D18" w:rsidRDefault="00BC1BBA" w:rsidP="00BC1BBA">
            <w:pPr>
              <w:pStyle w:val="rfdVar0"/>
              <w:rPr>
                <w:rtl/>
              </w:rPr>
            </w:pPr>
          </w:p>
          <w:p w:rsidR="00D61282" w:rsidRPr="002B171C" w:rsidRDefault="00D61282" w:rsidP="00CF5CC6">
            <w:pPr>
              <w:pStyle w:val="rfdNormal0"/>
              <w:rPr>
                <w:rStyle w:val="rfdBold2"/>
                <w:rtl/>
              </w:rPr>
            </w:pPr>
            <w:r w:rsidRPr="002B171C">
              <w:rPr>
                <w:rStyle w:val="rfdBold2"/>
                <w:rtl/>
              </w:rPr>
              <w:t xml:space="preserve">1279 ـ منظومة في شرح الخطبة </w:t>
            </w:r>
            <w:r w:rsidR="00156B48">
              <w:rPr>
                <w:rStyle w:val="rfdBold2"/>
                <w:rtl/>
              </w:rPr>
              <w:br/>
            </w:r>
            <w:r w:rsidRPr="002B171C">
              <w:rPr>
                <w:rStyle w:val="rfdBold2"/>
                <w:rtl/>
              </w:rPr>
              <w:t>الشقشقية</w:t>
            </w:r>
            <w:r w:rsidR="00095AA9">
              <w:rPr>
                <w:rStyle w:val="rfdBold2"/>
                <w:rtl/>
              </w:rPr>
              <w:t xml:space="preserve"> .</w:t>
            </w:r>
          </w:p>
          <w:p w:rsidR="00D61282" w:rsidRPr="00AC6D18" w:rsidRDefault="00D61282" w:rsidP="00CD1EED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للسيد محمد تقي القزويني</w:t>
            </w:r>
            <w:r w:rsidR="00095AA9">
              <w:rPr>
                <w:rtl/>
              </w:rPr>
              <w:t xml:space="preserve"> .</w:t>
            </w:r>
          </w:p>
          <w:p w:rsidR="00D61282" w:rsidRPr="00AC6D18" w:rsidRDefault="00D61282" w:rsidP="00CD1EED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نسخة في مكتبة سبهسالار</w:t>
            </w:r>
            <w:r>
              <w:rPr>
                <w:rtl/>
              </w:rPr>
              <w:t xml:space="preserve"> </w:t>
            </w:r>
            <w:r w:rsidRPr="00AC6D18">
              <w:rPr>
                <w:rtl/>
              </w:rPr>
              <w:t>2</w:t>
            </w:r>
            <w:r w:rsidR="005C5FDB">
              <w:rPr>
                <w:rtl/>
              </w:rPr>
              <w:t xml:space="preserve"> / </w:t>
            </w:r>
            <w:r w:rsidRPr="00AC6D18">
              <w:rPr>
                <w:rtl/>
              </w:rPr>
              <w:t>4754</w:t>
            </w:r>
            <w:r w:rsidR="00095AA9">
              <w:rPr>
                <w:rtl/>
              </w:rPr>
              <w:t xml:space="preserve"> .</w:t>
            </w:r>
          </w:p>
          <w:p w:rsidR="00D61282" w:rsidRPr="00AC6D18" w:rsidRDefault="00D61282" w:rsidP="00156B48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و</w:t>
            </w:r>
            <w:r w:rsidR="00156B48">
              <w:rPr>
                <w:rtl/>
              </w:rPr>
              <w:t>اُ</w:t>
            </w:r>
            <w:r w:rsidRPr="00AC6D18">
              <w:rPr>
                <w:rtl/>
              </w:rPr>
              <w:t>خرى في جامعة طهران</w:t>
            </w:r>
            <w:r>
              <w:rPr>
                <w:rtl/>
              </w:rPr>
              <w:t xml:space="preserve"> </w:t>
            </w:r>
            <w:r w:rsidRPr="00AC6D18">
              <w:rPr>
                <w:rtl/>
              </w:rPr>
              <w:t>1</w:t>
            </w:r>
            <w:r w:rsidR="005C5FDB">
              <w:rPr>
                <w:rtl/>
              </w:rPr>
              <w:t xml:space="preserve"> / </w:t>
            </w:r>
            <w:r w:rsidRPr="00AC6D18">
              <w:rPr>
                <w:rtl/>
              </w:rPr>
              <w:t>3109</w:t>
            </w:r>
            <w:r w:rsidR="00095AA9">
              <w:rPr>
                <w:rtl/>
              </w:rPr>
              <w:t xml:space="preserve"> .</w:t>
            </w:r>
          </w:p>
          <w:p w:rsidR="002B171C" w:rsidRDefault="00156B48" w:rsidP="00CD1EED">
            <w:pPr>
              <w:pStyle w:val="rfdVar"/>
              <w:rPr>
                <w:rtl/>
              </w:rPr>
            </w:pPr>
            <w:r>
              <w:rPr>
                <w:rtl/>
              </w:rPr>
              <w:t>اُ</w:t>
            </w:r>
            <w:r w:rsidR="00D61282" w:rsidRPr="00AC6D18">
              <w:rPr>
                <w:rtl/>
              </w:rPr>
              <w:t>نظر</w:t>
            </w:r>
            <w:r w:rsidR="007E0241">
              <w:rPr>
                <w:rtl/>
              </w:rPr>
              <w:t xml:space="preserve"> :</w:t>
            </w:r>
            <w:r w:rsidR="00D61282" w:rsidRPr="00AC6D18">
              <w:rPr>
                <w:rtl/>
              </w:rPr>
              <w:t xml:space="preserve"> الذريعة</w:t>
            </w:r>
            <w:r w:rsidR="00D61282">
              <w:rPr>
                <w:rtl/>
              </w:rPr>
              <w:t xml:space="preserve"> </w:t>
            </w:r>
            <w:r w:rsidR="00D61282" w:rsidRPr="00AC6D18">
              <w:rPr>
                <w:rtl/>
              </w:rPr>
              <w:t>23</w:t>
            </w:r>
            <w:r w:rsidR="005C5FDB">
              <w:rPr>
                <w:rtl/>
              </w:rPr>
              <w:t xml:space="preserve"> / </w:t>
            </w:r>
            <w:r w:rsidR="00D61282" w:rsidRPr="00AC6D18">
              <w:rPr>
                <w:rtl/>
              </w:rPr>
              <w:t>114</w:t>
            </w:r>
            <w:r w:rsidR="00095AA9">
              <w:rPr>
                <w:rtl/>
              </w:rPr>
              <w:t xml:space="preserve"> .</w:t>
            </w:r>
          </w:p>
          <w:p w:rsidR="00156B48" w:rsidRPr="00156B48" w:rsidRDefault="00BC1BBA" w:rsidP="00156B48">
            <w:pPr>
              <w:pStyle w:val="rfdCenter"/>
              <w:rPr>
                <w:rtl/>
              </w:rPr>
            </w:pPr>
            <w:r w:rsidRPr="00854C77">
              <w:sym w:font="Wingdings 2" w:char="F0F5"/>
            </w:r>
            <w:r w:rsidRPr="00854C77">
              <w:rPr>
                <w:rFonts w:hint="cs"/>
                <w:rtl/>
              </w:rPr>
              <w:t xml:space="preserve"> </w:t>
            </w:r>
            <w:r w:rsidRPr="00854C77">
              <w:rPr>
                <w:rtl/>
              </w:rPr>
              <w:tab/>
            </w:r>
            <w:r w:rsidRPr="00854C77">
              <w:rPr>
                <w:rFonts w:hint="cs"/>
                <w:rtl/>
              </w:rPr>
              <w:t xml:space="preserve"> </w:t>
            </w:r>
            <w:r w:rsidRPr="00854C77">
              <w:rPr>
                <w:rFonts w:hint="cs"/>
              </w:rPr>
              <w:sym w:font="Wingdings 2" w:char="F0F5"/>
            </w:r>
            <w:r w:rsidRPr="00854C77">
              <w:rPr>
                <w:rFonts w:hint="cs"/>
                <w:rtl/>
              </w:rPr>
              <w:t xml:space="preserve"> </w:t>
            </w:r>
            <w:r w:rsidRPr="00854C77">
              <w:rPr>
                <w:rtl/>
              </w:rPr>
              <w:tab/>
            </w:r>
            <w:r w:rsidRPr="00854C77">
              <w:rPr>
                <w:rFonts w:hint="cs"/>
                <w:rtl/>
              </w:rPr>
              <w:t xml:space="preserve"> </w:t>
            </w:r>
            <w:r w:rsidRPr="00854C77">
              <w:rPr>
                <w:rFonts w:hint="cs"/>
              </w:rPr>
              <w:sym w:font="Wingdings 2" w:char="F0F5"/>
            </w:r>
          </w:p>
        </w:tc>
      </w:tr>
    </w:tbl>
    <w:p w:rsidR="001D63D0" w:rsidRDefault="001D63D0" w:rsidP="00AC6D18">
      <w:pPr>
        <w:rPr>
          <w:rtl/>
        </w:rPr>
        <w:sectPr w:rsidR="001D63D0" w:rsidSect="00107863">
          <w:headerReference w:type="even" r:id="rId237"/>
          <w:headerReference w:type="default" r:id="rId238"/>
          <w:headerReference w:type="first" r:id="rId239"/>
          <w:type w:val="continuous"/>
          <w:pgSz w:w="11907" w:h="16840" w:code="9"/>
          <w:pgMar w:top="1247" w:right="1361" w:bottom="1247" w:left="1361" w:header="720" w:footer="720" w:gutter="0"/>
          <w:cols w:space="720"/>
          <w:titlePg/>
          <w:bidi/>
          <w:rtlGutter/>
          <w:docGrid w:linePitch="360"/>
        </w:sectPr>
      </w:pPr>
    </w:p>
    <w:p w:rsidR="002B171C" w:rsidRDefault="00AC6D18" w:rsidP="00AC6D18">
      <w:pPr>
        <w:rPr>
          <w:rtl/>
        </w:rPr>
      </w:pPr>
      <w:r>
        <w:rPr>
          <w:rtl/>
        </w:rPr>
        <w:lastRenderedPageBreak/>
        <w:br w:type="page"/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4409"/>
        <w:gridCol w:w="367"/>
        <w:gridCol w:w="4409"/>
      </w:tblGrid>
      <w:tr w:rsidR="002B171C" w:rsidTr="00674196">
        <w:tc>
          <w:tcPr>
            <w:tcW w:w="2400" w:type="pct"/>
            <w:shd w:val="clear" w:color="auto" w:fill="auto"/>
          </w:tcPr>
          <w:p w:rsidR="00754193" w:rsidRPr="00754193" w:rsidRDefault="00754193" w:rsidP="00754193">
            <w:pPr>
              <w:pStyle w:val="rfdFootnote0"/>
              <w:rPr>
                <w:rtl/>
              </w:rPr>
            </w:pPr>
          </w:p>
          <w:p w:rsidR="00D61282" w:rsidRPr="002B171C" w:rsidRDefault="00D61282" w:rsidP="00CF5CC6">
            <w:pPr>
              <w:pStyle w:val="rfdNormal0"/>
              <w:rPr>
                <w:rStyle w:val="rfdBold2"/>
                <w:rtl/>
              </w:rPr>
            </w:pPr>
            <w:r w:rsidRPr="002B171C">
              <w:rPr>
                <w:rStyle w:val="rfdBold2"/>
                <w:rtl/>
              </w:rPr>
              <w:t>1280 ـ كتاب الم</w:t>
            </w:r>
            <w:r w:rsidR="00633F1D">
              <w:rPr>
                <w:rStyle w:val="rfdBold2"/>
                <w:rtl/>
              </w:rPr>
              <w:t>ُ</w:t>
            </w:r>
            <w:r w:rsidRPr="002B171C">
              <w:rPr>
                <w:rStyle w:val="rfdBold2"/>
                <w:rtl/>
              </w:rPr>
              <w:t>نق</w:t>
            </w:r>
            <w:r w:rsidR="00633F1D">
              <w:rPr>
                <w:rStyle w:val="rfdBold2"/>
                <w:rtl/>
              </w:rPr>
              <w:t>ِ</w:t>
            </w:r>
            <w:r w:rsidRPr="002B171C">
              <w:rPr>
                <w:rStyle w:val="rfdBold2"/>
                <w:rtl/>
              </w:rPr>
              <w:t>ذ في الإ</w:t>
            </w:r>
            <w:r w:rsidR="00633F1D">
              <w:rPr>
                <w:rStyle w:val="rfdBold2"/>
                <w:rtl/>
              </w:rPr>
              <w:t>ِ</w:t>
            </w:r>
            <w:r w:rsidRPr="002B171C">
              <w:rPr>
                <w:rStyle w:val="rfdBold2"/>
                <w:rtl/>
              </w:rPr>
              <w:t>مامة</w:t>
            </w:r>
            <w:r w:rsidR="00095AA9">
              <w:rPr>
                <w:rStyle w:val="rfdBold2"/>
                <w:rtl/>
              </w:rPr>
              <w:t xml:space="preserve"> .</w:t>
            </w:r>
          </w:p>
          <w:p w:rsidR="00D61282" w:rsidRPr="00AC6D18" w:rsidRDefault="00D61282" w:rsidP="00633F1D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ل</w:t>
            </w:r>
            <w:r>
              <w:rPr>
                <w:rtl/>
              </w:rPr>
              <w:t>أبي الحسين محمد بن بشر الحمدوني</w:t>
            </w:r>
            <w:r w:rsidR="00633F1D">
              <w:rPr>
                <w:rtl/>
              </w:rPr>
              <w:t xml:space="preserve"> </w:t>
            </w:r>
            <w:r w:rsidR="00633F1D">
              <w:rPr>
                <w:rtl/>
              </w:rPr>
              <w:br/>
            </w:r>
            <w:r w:rsidRPr="00AC6D18">
              <w:rPr>
                <w:rtl/>
              </w:rPr>
              <w:t>الس</w:t>
            </w:r>
            <w:r w:rsidR="00633F1D">
              <w:rPr>
                <w:rtl/>
              </w:rPr>
              <w:t>ُ</w:t>
            </w:r>
            <w:r w:rsidRPr="00AC6D18">
              <w:rPr>
                <w:rtl/>
              </w:rPr>
              <w:t>وس</w:t>
            </w:r>
            <w:r w:rsidR="00633F1D">
              <w:rPr>
                <w:rtl/>
              </w:rPr>
              <w:t>َ</w:t>
            </w:r>
            <w:r w:rsidRPr="00AC6D18">
              <w:rPr>
                <w:rtl/>
              </w:rPr>
              <w:t>ن</w:t>
            </w:r>
            <w:r w:rsidR="00633F1D">
              <w:rPr>
                <w:rtl/>
              </w:rPr>
              <w:t>ْ</w:t>
            </w:r>
            <w:r w:rsidRPr="00AC6D18">
              <w:rPr>
                <w:rtl/>
              </w:rPr>
              <w:t>ج</w:t>
            </w:r>
            <w:r w:rsidR="00633F1D">
              <w:rPr>
                <w:rtl/>
              </w:rPr>
              <w:t>ِ</w:t>
            </w:r>
            <w:r w:rsidRPr="00AC6D18">
              <w:rPr>
                <w:rtl/>
              </w:rPr>
              <w:t>ر</w:t>
            </w:r>
            <w:r w:rsidR="00633F1D">
              <w:rPr>
                <w:rtl/>
              </w:rPr>
              <w:t>ْ</w:t>
            </w:r>
            <w:r w:rsidRPr="00AC6D18">
              <w:rPr>
                <w:rtl/>
              </w:rPr>
              <w:t>د</w:t>
            </w:r>
            <w:r w:rsidR="00633F1D">
              <w:rPr>
                <w:rtl/>
              </w:rPr>
              <w:t>ِ</w:t>
            </w:r>
            <w:r w:rsidRPr="00AC6D18">
              <w:rPr>
                <w:rtl/>
              </w:rPr>
              <w:t>ي</w:t>
            </w:r>
            <w:r w:rsidR="00095AA9">
              <w:rPr>
                <w:rtl/>
              </w:rPr>
              <w:t xml:space="preserve"> .</w:t>
            </w:r>
          </w:p>
          <w:p w:rsidR="00D61282" w:rsidRDefault="00D61282" w:rsidP="00633F1D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أ</w:t>
            </w:r>
            <w:r w:rsidR="00633F1D">
              <w:rPr>
                <w:rtl/>
              </w:rPr>
              <w:t>ُ</w:t>
            </w:r>
            <w:r w:rsidRPr="00AC6D18">
              <w:rPr>
                <w:rtl/>
              </w:rPr>
              <w:t>نظر</w:t>
            </w:r>
            <w:r w:rsidR="007E0241">
              <w:rPr>
                <w:rtl/>
              </w:rPr>
              <w:t xml:space="preserve"> :</w:t>
            </w:r>
            <w:r w:rsidRPr="00AC6D18">
              <w:rPr>
                <w:rtl/>
              </w:rPr>
              <w:t xml:space="preserve"> رجال النجاشي</w:t>
            </w:r>
            <w:r w:rsidR="007E0241">
              <w:rPr>
                <w:rtl/>
              </w:rPr>
              <w:t xml:space="preserve"> :</w:t>
            </w:r>
            <w:r w:rsidRPr="00AC6D18">
              <w:rPr>
                <w:rtl/>
              </w:rPr>
              <w:t xml:space="preserve"> 381</w:t>
            </w:r>
            <w:r w:rsidR="00095AA9">
              <w:rPr>
                <w:rtl/>
              </w:rPr>
              <w:t xml:space="preserve"> .</w:t>
            </w:r>
          </w:p>
          <w:p w:rsidR="00754193" w:rsidRPr="00AC6D18" w:rsidRDefault="00754193" w:rsidP="00754193">
            <w:pPr>
              <w:pStyle w:val="rfdVar0"/>
              <w:rPr>
                <w:rtl/>
              </w:rPr>
            </w:pPr>
          </w:p>
          <w:p w:rsidR="00D61282" w:rsidRPr="002B171C" w:rsidRDefault="00D61282" w:rsidP="00633F1D">
            <w:pPr>
              <w:pStyle w:val="rfdNormal0"/>
              <w:rPr>
                <w:rStyle w:val="rfdBold2"/>
                <w:rtl/>
              </w:rPr>
            </w:pPr>
            <w:r w:rsidRPr="002B171C">
              <w:rPr>
                <w:rStyle w:val="rfdBold2"/>
                <w:rtl/>
              </w:rPr>
              <w:t xml:space="preserve">1281 ـ من كنت مولاه فهذا </w:t>
            </w:r>
            <w:r w:rsidR="00633F1D">
              <w:rPr>
                <w:rStyle w:val="rfdBold2"/>
                <w:rtl/>
              </w:rPr>
              <w:t>عليٌّ</w:t>
            </w:r>
            <w:r w:rsidRPr="002B171C">
              <w:rPr>
                <w:rStyle w:val="rfdBold2"/>
                <w:rtl/>
              </w:rPr>
              <w:t xml:space="preserve"> </w:t>
            </w:r>
            <w:r w:rsidR="00633F1D">
              <w:rPr>
                <w:rStyle w:val="rfdBold2"/>
                <w:rtl/>
              </w:rPr>
              <w:br/>
            </w:r>
            <w:r w:rsidRPr="002B171C">
              <w:rPr>
                <w:rStyle w:val="rfdBold2"/>
                <w:rtl/>
              </w:rPr>
              <w:t>مولاه</w:t>
            </w:r>
            <w:r w:rsidR="00095AA9">
              <w:rPr>
                <w:rStyle w:val="rfdBold2"/>
                <w:rtl/>
              </w:rPr>
              <w:t xml:space="preserve"> .</w:t>
            </w:r>
          </w:p>
          <w:p w:rsidR="00D61282" w:rsidRPr="00AC6D18" w:rsidRDefault="00D61282" w:rsidP="00633F1D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للشيخ عبد المنعم الكاظمي</w:t>
            </w:r>
            <w:r w:rsidR="00095AA9">
              <w:rPr>
                <w:rtl/>
              </w:rPr>
              <w:t xml:space="preserve"> .</w:t>
            </w:r>
          </w:p>
          <w:p w:rsidR="00D61282" w:rsidRDefault="00D61282" w:rsidP="00633F1D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طبع في بغداد</w:t>
            </w:r>
            <w:r w:rsidR="007E0241">
              <w:rPr>
                <w:rtl/>
              </w:rPr>
              <w:t xml:space="preserve"> :</w:t>
            </w:r>
            <w:r w:rsidRPr="00AC6D18">
              <w:rPr>
                <w:rtl/>
              </w:rPr>
              <w:t xml:space="preserve"> من سنة 1954 م</w:t>
            </w:r>
            <w:r w:rsidR="008B5EBB">
              <w:rPr>
                <w:rtl/>
              </w:rPr>
              <w:t xml:space="preserve"> </w:t>
            </w:r>
            <w:r>
              <w:rPr>
                <w:rtl/>
              </w:rPr>
              <w:t>ـ</w:t>
            </w:r>
            <w:r w:rsidR="00633F1D">
              <w:rPr>
                <w:rtl/>
              </w:rPr>
              <w:t xml:space="preserve"> </w:t>
            </w:r>
            <w:r w:rsidR="00633F1D">
              <w:rPr>
                <w:rtl/>
              </w:rPr>
              <w:br/>
            </w:r>
            <w:r w:rsidRPr="00AC6D18">
              <w:rPr>
                <w:rtl/>
              </w:rPr>
              <w:t>1967 م</w:t>
            </w:r>
            <w:r>
              <w:rPr>
                <w:rtl/>
              </w:rPr>
              <w:t xml:space="preserve"> ـ </w:t>
            </w:r>
            <w:r w:rsidRPr="00AC6D18">
              <w:rPr>
                <w:rtl/>
              </w:rPr>
              <w:t>في ثمانية أجزاء</w:t>
            </w:r>
            <w:r w:rsidR="00095AA9">
              <w:rPr>
                <w:rtl/>
              </w:rPr>
              <w:t xml:space="preserve"> .</w:t>
            </w:r>
          </w:p>
          <w:p w:rsidR="00754193" w:rsidRPr="00AC6D18" w:rsidRDefault="00754193" w:rsidP="00754193">
            <w:pPr>
              <w:pStyle w:val="rfdVar0"/>
              <w:rPr>
                <w:rtl/>
              </w:rPr>
            </w:pPr>
          </w:p>
          <w:p w:rsidR="00D61282" w:rsidRPr="002B171C" w:rsidRDefault="00D61282" w:rsidP="00CF5CC6">
            <w:pPr>
              <w:pStyle w:val="rfdNormal0"/>
              <w:rPr>
                <w:rStyle w:val="rfdBold2"/>
                <w:rtl/>
              </w:rPr>
            </w:pPr>
            <w:r w:rsidRPr="002B171C">
              <w:rPr>
                <w:rStyle w:val="rfdBold2"/>
                <w:rtl/>
              </w:rPr>
              <w:t xml:space="preserve">1282 ـ منهاج الاستقامة في إثبات </w:t>
            </w:r>
            <w:r w:rsidR="00633F1D">
              <w:rPr>
                <w:rStyle w:val="rfdBold2"/>
                <w:rtl/>
              </w:rPr>
              <w:br/>
            </w:r>
            <w:r w:rsidRPr="002B171C">
              <w:rPr>
                <w:rStyle w:val="rfdBold2"/>
                <w:rtl/>
              </w:rPr>
              <w:t>الإ</w:t>
            </w:r>
            <w:r w:rsidR="00633F1D">
              <w:rPr>
                <w:rStyle w:val="rfdBold2"/>
                <w:rtl/>
              </w:rPr>
              <w:t>ِ</w:t>
            </w:r>
            <w:r w:rsidRPr="002B171C">
              <w:rPr>
                <w:rStyle w:val="rfdBold2"/>
                <w:rtl/>
              </w:rPr>
              <w:t>مامة</w:t>
            </w:r>
            <w:r w:rsidR="00095AA9">
              <w:rPr>
                <w:rStyle w:val="rfdBold2"/>
                <w:rtl/>
              </w:rPr>
              <w:t xml:space="preserve"> .</w:t>
            </w:r>
          </w:p>
          <w:p w:rsidR="00D61282" w:rsidRPr="00AC6D18" w:rsidRDefault="00D61282" w:rsidP="00633F1D">
            <w:pPr>
              <w:pStyle w:val="rfdVar"/>
              <w:rPr>
                <w:rtl/>
              </w:rPr>
            </w:pPr>
            <w:r>
              <w:rPr>
                <w:rtl/>
              </w:rPr>
              <w:t xml:space="preserve">للشيخ جمال الدين أبي منصور بن </w:t>
            </w:r>
            <w:r w:rsidR="00633F1D">
              <w:rPr>
                <w:rtl/>
              </w:rPr>
              <w:br/>
            </w:r>
            <w:r w:rsidRPr="00AC6D18">
              <w:rPr>
                <w:rtl/>
              </w:rPr>
              <w:t>المطه</w:t>
            </w:r>
            <w:r w:rsidR="00633F1D">
              <w:rPr>
                <w:rtl/>
              </w:rPr>
              <w:t>َّ</w:t>
            </w:r>
            <w:r w:rsidRPr="00AC6D18">
              <w:rPr>
                <w:rtl/>
              </w:rPr>
              <w:t>ر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ال</w:t>
            </w:r>
            <w:r>
              <w:rPr>
                <w:rtl/>
              </w:rPr>
              <w:t>حسن بن يوسف الحل</w:t>
            </w:r>
            <w:r w:rsidR="00633F1D">
              <w:rPr>
                <w:rtl/>
              </w:rPr>
              <w:t>ّ</w:t>
            </w:r>
            <w:r>
              <w:rPr>
                <w:rtl/>
              </w:rPr>
              <w:t>ي</w:t>
            </w:r>
            <w:r w:rsidR="007E0241">
              <w:rPr>
                <w:rtl/>
              </w:rPr>
              <w:t xml:space="preserve"> ،</w:t>
            </w:r>
            <w:r>
              <w:rPr>
                <w:rtl/>
              </w:rPr>
              <w:t xml:space="preserve"> المتوف</w:t>
            </w:r>
            <w:r w:rsidR="00633F1D">
              <w:rPr>
                <w:rtl/>
              </w:rPr>
              <w:t>ّ</w:t>
            </w:r>
            <w:r>
              <w:rPr>
                <w:rtl/>
              </w:rPr>
              <w:t xml:space="preserve">ى سنة </w:t>
            </w:r>
            <w:r w:rsidR="00633F1D">
              <w:rPr>
                <w:rtl/>
              </w:rPr>
              <w:br/>
            </w:r>
            <w:r w:rsidRPr="00AC6D18">
              <w:rPr>
                <w:rtl/>
              </w:rPr>
              <w:t>726 ه</w:t>
            </w:r>
            <w:r w:rsidR="00633F1D">
              <w:rPr>
                <w:rtl/>
              </w:rPr>
              <w:t>ـ</w:t>
            </w:r>
            <w:r w:rsidR="00095AA9">
              <w:rPr>
                <w:rtl/>
              </w:rPr>
              <w:t xml:space="preserve"> .</w:t>
            </w:r>
          </w:p>
          <w:p w:rsidR="00D61282" w:rsidRDefault="00633F1D" w:rsidP="00633F1D">
            <w:pPr>
              <w:pStyle w:val="rfdVar"/>
              <w:rPr>
                <w:rtl/>
              </w:rPr>
            </w:pPr>
            <w:r>
              <w:rPr>
                <w:rtl/>
              </w:rPr>
              <w:t>اُ</w:t>
            </w:r>
            <w:r w:rsidR="00D61282" w:rsidRPr="00AC6D18">
              <w:rPr>
                <w:rtl/>
              </w:rPr>
              <w:t>نظر</w:t>
            </w:r>
            <w:r w:rsidR="007E0241">
              <w:rPr>
                <w:rtl/>
              </w:rPr>
              <w:t xml:space="preserve"> :</w:t>
            </w:r>
            <w:r w:rsidR="00D61282" w:rsidRPr="00AC6D18">
              <w:rPr>
                <w:rtl/>
              </w:rPr>
              <w:t xml:space="preserve"> كشف الظنون</w:t>
            </w:r>
            <w:r w:rsidR="00D61282">
              <w:rPr>
                <w:rtl/>
              </w:rPr>
              <w:t xml:space="preserve"> </w:t>
            </w:r>
            <w:r w:rsidR="00D61282" w:rsidRPr="00AC6D18">
              <w:rPr>
                <w:rtl/>
              </w:rPr>
              <w:t>3</w:t>
            </w:r>
            <w:r w:rsidR="005C5FDB">
              <w:rPr>
                <w:rtl/>
              </w:rPr>
              <w:t xml:space="preserve"> / </w:t>
            </w:r>
            <w:r w:rsidR="00D61282" w:rsidRPr="00AC6D18">
              <w:rPr>
                <w:rtl/>
              </w:rPr>
              <w:t>1870</w:t>
            </w:r>
            <w:r w:rsidR="007E0241">
              <w:rPr>
                <w:rtl/>
              </w:rPr>
              <w:t xml:space="preserve"> ،</w:t>
            </w:r>
            <w:r w:rsidR="00D61282">
              <w:rPr>
                <w:rtl/>
              </w:rPr>
              <w:t xml:space="preserve"> </w:t>
            </w:r>
            <w:r>
              <w:rPr>
                <w:rtl/>
              </w:rPr>
              <w:br/>
            </w:r>
            <w:r w:rsidR="00D61282" w:rsidRPr="00AC6D18">
              <w:rPr>
                <w:rtl/>
              </w:rPr>
              <w:t>الذريعة</w:t>
            </w:r>
            <w:r w:rsidR="00D61282">
              <w:rPr>
                <w:rtl/>
              </w:rPr>
              <w:t xml:space="preserve"> </w:t>
            </w:r>
            <w:r w:rsidR="00D61282" w:rsidRPr="00AC6D18">
              <w:rPr>
                <w:rtl/>
              </w:rPr>
              <w:t>23</w:t>
            </w:r>
            <w:r w:rsidR="005C5FDB">
              <w:rPr>
                <w:rtl/>
              </w:rPr>
              <w:t xml:space="preserve"> / </w:t>
            </w:r>
            <w:r w:rsidR="00D61282" w:rsidRPr="00AC6D18">
              <w:rPr>
                <w:rtl/>
              </w:rPr>
              <w:t>156</w:t>
            </w:r>
            <w:r w:rsidR="00095AA9">
              <w:rPr>
                <w:rtl/>
              </w:rPr>
              <w:t xml:space="preserve"> .</w:t>
            </w:r>
          </w:p>
          <w:p w:rsidR="00754193" w:rsidRPr="00AC6D18" w:rsidRDefault="00754193" w:rsidP="00754193">
            <w:pPr>
              <w:pStyle w:val="rfdVar0"/>
              <w:rPr>
                <w:rtl/>
              </w:rPr>
            </w:pPr>
          </w:p>
          <w:p w:rsidR="00D61282" w:rsidRPr="002B171C" w:rsidRDefault="00D61282" w:rsidP="00CF5CC6">
            <w:pPr>
              <w:pStyle w:val="rfdNormal0"/>
              <w:rPr>
                <w:rStyle w:val="rfdBold2"/>
                <w:rtl/>
              </w:rPr>
            </w:pPr>
            <w:r w:rsidRPr="002B171C">
              <w:rPr>
                <w:rStyle w:val="rfdBold2"/>
                <w:rtl/>
              </w:rPr>
              <w:t xml:space="preserve">1283 </w:t>
            </w:r>
            <w:r>
              <w:rPr>
                <w:rStyle w:val="rfdBold2"/>
                <w:rtl/>
              </w:rPr>
              <w:t xml:space="preserve">ـ </w:t>
            </w:r>
            <w:r w:rsidRPr="002B171C">
              <w:rPr>
                <w:rStyle w:val="rfdBold2"/>
                <w:rtl/>
              </w:rPr>
              <w:t>منهاج الحق</w:t>
            </w:r>
            <w:r w:rsidR="00633F1D">
              <w:rPr>
                <w:rStyle w:val="rfdBold2"/>
                <w:rtl/>
              </w:rPr>
              <w:t>ّ</w:t>
            </w:r>
            <w:r w:rsidRPr="002B171C">
              <w:rPr>
                <w:rStyle w:val="rfdBold2"/>
                <w:rtl/>
              </w:rPr>
              <w:t xml:space="preserve"> واليقين في تفضيل </w:t>
            </w:r>
            <w:r w:rsidR="00633F1D">
              <w:rPr>
                <w:rStyle w:val="rfdBold2"/>
                <w:rtl/>
              </w:rPr>
              <w:br/>
            </w:r>
            <w:r w:rsidRPr="002B171C">
              <w:rPr>
                <w:rStyle w:val="rfdBold2"/>
                <w:rtl/>
              </w:rPr>
              <w:t xml:space="preserve">أمير المؤمنين على سائر الأنبياء </w:t>
            </w:r>
            <w:r w:rsidR="00633F1D">
              <w:rPr>
                <w:rStyle w:val="rfdBold2"/>
                <w:rtl/>
              </w:rPr>
              <w:br/>
            </w:r>
            <w:r>
              <w:rPr>
                <w:rStyle w:val="rfdBold2"/>
                <w:rtl/>
              </w:rPr>
              <w:t>والمرسلين</w:t>
            </w:r>
            <w:r w:rsidR="00095AA9">
              <w:rPr>
                <w:rStyle w:val="rfdBold2"/>
                <w:rtl/>
              </w:rPr>
              <w:t xml:space="preserve"> .</w:t>
            </w:r>
          </w:p>
          <w:p w:rsidR="00C64862" w:rsidRDefault="00D61282" w:rsidP="00633F1D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لو</w:t>
            </w:r>
            <w:r>
              <w:rPr>
                <w:rtl/>
              </w:rPr>
              <w:t>لي</w:t>
            </w:r>
            <w:r w:rsidR="00633F1D">
              <w:rPr>
                <w:rtl/>
              </w:rPr>
              <w:t>ّ</w:t>
            </w:r>
            <w:r>
              <w:rPr>
                <w:rtl/>
              </w:rPr>
              <w:t xml:space="preserve"> بن نعمة الله الحسيني الرضوي </w:t>
            </w:r>
            <w:r w:rsidR="00633F1D">
              <w:rPr>
                <w:rtl/>
              </w:rPr>
              <w:br/>
            </w:r>
            <w:r w:rsidRPr="00AC6D18">
              <w:rPr>
                <w:rtl/>
              </w:rPr>
              <w:t xml:space="preserve">الحائري </w:t>
            </w:r>
            <w:r w:rsidR="00773F9D">
              <w:rPr>
                <w:rtl/>
              </w:rPr>
              <w:t>(</w:t>
            </w:r>
            <w:r w:rsidR="00754193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ق 10 ه</w:t>
            </w:r>
            <w:r w:rsidR="00633F1D">
              <w:rPr>
                <w:rtl/>
              </w:rPr>
              <w:t>ـ</w:t>
            </w:r>
            <w:r w:rsidR="00754193">
              <w:rPr>
                <w:rFonts w:hint="cs"/>
                <w:rtl/>
              </w:rPr>
              <w:t xml:space="preserve"> </w:t>
            </w:r>
            <w:r w:rsidR="00773F9D">
              <w:rPr>
                <w:rtl/>
              </w:rPr>
              <w:t>)</w:t>
            </w:r>
            <w:r w:rsidR="00095AA9">
              <w:rPr>
                <w:rtl/>
              </w:rPr>
              <w:t xml:space="preserve"> .</w:t>
            </w:r>
          </w:p>
          <w:p w:rsidR="002B171C" w:rsidRDefault="00D61282" w:rsidP="00633F1D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نسخة</w:t>
            </w:r>
            <w:r>
              <w:rPr>
                <w:rtl/>
              </w:rPr>
              <w:t xml:space="preserve"> في المكتبة الرضوية</w:t>
            </w:r>
            <w:r w:rsidR="007E0241">
              <w:rPr>
                <w:rtl/>
              </w:rPr>
              <w:t xml:space="preserve"> ،</w:t>
            </w:r>
            <w:r>
              <w:rPr>
                <w:rtl/>
              </w:rPr>
              <w:t xml:space="preserve"> برقم 6031</w:t>
            </w:r>
            <w:r w:rsidR="00633F1D">
              <w:rPr>
                <w:rtl/>
              </w:rPr>
              <w:t xml:space="preserve"> </w:t>
            </w:r>
            <w:r w:rsidR="00633F1D">
              <w:rPr>
                <w:rtl/>
              </w:rPr>
              <w:br/>
            </w:r>
          </w:p>
        </w:tc>
        <w:tc>
          <w:tcPr>
            <w:tcW w:w="200" w:type="pct"/>
            <w:shd w:val="clear" w:color="auto" w:fill="auto"/>
          </w:tcPr>
          <w:p w:rsidR="002B171C" w:rsidRDefault="002B171C" w:rsidP="00A65328">
            <w:pPr>
              <w:pStyle w:val="rfdNormal0"/>
              <w:rPr>
                <w:rtl/>
              </w:rPr>
            </w:pPr>
          </w:p>
        </w:tc>
        <w:tc>
          <w:tcPr>
            <w:tcW w:w="2400" w:type="pct"/>
            <w:shd w:val="clear" w:color="auto" w:fill="auto"/>
          </w:tcPr>
          <w:p w:rsidR="00D61282" w:rsidRPr="00AC6D18" w:rsidRDefault="00D61282" w:rsidP="00BD56FE">
            <w:pPr>
              <w:pStyle w:val="rfdVar0"/>
              <w:rPr>
                <w:rtl/>
              </w:rPr>
            </w:pPr>
            <w:r w:rsidRPr="00AC6D18">
              <w:rPr>
                <w:rtl/>
              </w:rPr>
              <w:t>سنة 1069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و</w:t>
            </w:r>
            <w:r>
              <w:rPr>
                <w:rtl/>
              </w:rPr>
              <w:t>برقم 756</w:t>
            </w:r>
            <w:r w:rsidR="007E0241">
              <w:rPr>
                <w:rtl/>
              </w:rPr>
              <w:t xml:space="preserve"> ،</w:t>
            </w:r>
            <w:r>
              <w:rPr>
                <w:rtl/>
              </w:rPr>
              <w:t xml:space="preserve"> في 38 ورقة</w:t>
            </w:r>
            <w:r w:rsidR="007E0241">
              <w:rPr>
                <w:rtl/>
              </w:rPr>
              <w:t xml:space="preserve"> ،</w:t>
            </w:r>
            <w:r>
              <w:rPr>
                <w:rtl/>
              </w:rPr>
              <w:t xml:space="preserve"> تاريخها</w:t>
            </w:r>
            <w:r w:rsidR="00BD56FE">
              <w:rPr>
                <w:rtl/>
              </w:rPr>
              <w:t xml:space="preserve"> </w:t>
            </w:r>
            <w:r w:rsidR="00BD56FE">
              <w:rPr>
                <w:rtl/>
              </w:rPr>
              <w:br/>
            </w:r>
            <w:r w:rsidRPr="00AC6D18">
              <w:rPr>
                <w:rtl/>
              </w:rPr>
              <w:t>سنة 1069 ه</w:t>
            </w:r>
            <w:r w:rsidR="00BD56FE">
              <w:rPr>
                <w:rtl/>
              </w:rPr>
              <w:t>ـ</w:t>
            </w:r>
            <w:r w:rsidR="00095AA9">
              <w:rPr>
                <w:rtl/>
              </w:rPr>
              <w:t xml:space="preserve"> .</w:t>
            </w:r>
          </w:p>
          <w:p w:rsidR="00D61282" w:rsidRPr="00AC6D18" w:rsidRDefault="00D61282" w:rsidP="00633F1D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ونسخة في مك</w:t>
            </w:r>
            <w:r>
              <w:rPr>
                <w:rtl/>
              </w:rPr>
              <w:t xml:space="preserve">تبة فحول في قزوين </w:t>
            </w:r>
            <w:r w:rsidR="00BD56FE">
              <w:rPr>
                <w:rtl/>
              </w:rPr>
              <w:br/>
            </w:r>
            <w:r w:rsidRPr="00AC6D18">
              <w:rPr>
                <w:rtl/>
              </w:rPr>
              <w:t>ضمن مجموعة</w:t>
            </w:r>
            <w:r w:rsidR="00095AA9">
              <w:rPr>
                <w:rtl/>
              </w:rPr>
              <w:t xml:space="preserve"> .</w:t>
            </w:r>
          </w:p>
          <w:p w:rsidR="00D61282" w:rsidRPr="00AC6D18" w:rsidRDefault="00D61282" w:rsidP="00633F1D">
            <w:pPr>
              <w:pStyle w:val="rfdVar"/>
              <w:rPr>
                <w:rtl/>
              </w:rPr>
            </w:pPr>
            <w:r>
              <w:rPr>
                <w:rtl/>
              </w:rPr>
              <w:t>نسخة في خزانة سيد علي الإ</w:t>
            </w:r>
            <w:r w:rsidR="00BD56FE">
              <w:rPr>
                <w:rtl/>
              </w:rPr>
              <w:t>ِ</w:t>
            </w:r>
            <w:r>
              <w:rPr>
                <w:rtl/>
              </w:rPr>
              <w:t>يرواني</w:t>
            </w:r>
            <w:r w:rsidR="00095AA9">
              <w:rPr>
                <w:rtl/>
              </w:rPr>
              <w:t xml:space="preserve"> .</w:t>
            </w:r>
          </w:p>
          <w:p w:rsidR="00D61282" w:rsidRPr="00AC6D18" w:rsidRDefault="00D61282" w:rsidP="00BD56FE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 xml:space="preserve">نسخة </w:t>
            </w:r>
            <w:r>
              <w:rPr>
                <w:rtl/>
              </w:rPr>
              <w:t>في خزانة الحاج علي الخياباني في</w:t>
            </w:r>
            <w:r w:rsidR="00BD56FE">
              <w:rPr>
                <w:rtl/>
              </w:rPr>
              <w:t xml:space="preserve"> </w:t>
            </w:r>
            <w:r w:rsidR="00BD56FE">
              <w:rPr>
                <w:rtl/>
              </w:rPr>
              <w:br/>
            </w:r>
            <w:r w:rsidRPr="00AC6D18">
              <w:rPr>
                <w:rtl/>
              </w:rPr>
              <w:t>تبريز</w:t>
            </w:r>
            <w:r w:rsidR="00095AA9">
              <w:rPr>
                <w:rtl/>
              </w:rPr>
              <w:t xml:space="preserve"> .</w:t>
            </w:r>
          </w:p>
          <w:p w:rsidR="00D61282" w:rsidRDefault="00BD56FE" w:rsidP="00BD56FE">
            <w:pPr>
              <w:pStyle w:val="rfdVar"/>
              <w:rPr>
                <w:rtl/>
              </w:rPr>
            </w:pPr>
            <w:r>
              <w:rPr>
                <w:rtl/>
              </w:rPr>
              <w:t>اُ</w:t>
            </w:r>
            <w:r w:rsidR="00D61282" w:rsidRPr="00AC6D18">
              <w:rPr>
                <w:rtl/>
              </w:rPr>
              <w:t>ن</w:t>
            </w:r>
            <w:r w:rsidR="00D61282">
              <w:rPr>
                <w:rtl/>
              </w:rPr>
              <w:t>ظر</w:t>
            </w:r>
            <w:r w:rsidR="007E0241">
              <w:rPr>
                <w:rtl/>
              </w:rPr>
              <w:t xml:space="preserve"> :</w:t>
            </w:r>
            <w:r w:rsidR="00D61282">
              <w:rPr>
                <w:rtl/>
              </w:rPr>
              <w:t xml:space="preserve"> كشف الحجب والأستار</w:t>
            </w:r>
            <w:r w:rsidR="007E0241">
              <w:rPr>
                <w:rtl/>
              </w:rPr>
              <w:t xml:space="preserve"> :</w:t>
            </w:r>
            <w:r w:rsidR="00D61282">
              <w:rPr>
                <w:rtl/>
              </w:rPr>
              <w:t xml:space="preserve"> 565</w:t>
            </w:r>
            <w:r w:rsidR="007E0241">
              <w:rPr>
                <w:rtl/>
              </w:rPr>
              <w:t xml:space="preserve"> ،</w:t>
            </w:r>
            <w:r>
              <w:rPr>
                <w:rtl/>
              </w:rPr>
              <w:t xml:space="preserve"> </w:t>
            </w:r>
            <w:r>
              <w:rPr>
                <w:rtl/>
              </w:rPr>
              <w:br/>
            </w:r>
            <w:r w:rsidR="00D61282" w:rsidRPr="00AC6D18">
              <w:rPr>
                <w:rtl/>
              </w:rPr>
              <w:t>مرآة الكتب</w:t>
            </w:r>
            <w:r w:rsidR="00D61282">
              <w:rPr>
                <w:rtl/>
              </w:rPr>
              <w:t xml:space="preserve"> </w:t>
            </w:r>
            <w:r w:rsidR="00D61282" w:rsidRPr="00AC6D18">
              <w:rPr>
                <w:rtl/>
              </w:rPr>
              <w:t>4</w:t>
            </w:r>
            <w:r w:rsidR="005C5FDB">
              <w:rPr>
                <w:rtl/>
              </w:rPr>
              <w:t xml:space="preserve"> / </w:t>
            </w:r>
            <w:r w:rsidR="00D61282" w:rsidRPr="00AC6D18">
              <w:rPr>
                <w:rtl/>
              </w:rPr>
              <w:t>105</w:t>
            </w:r>
            <w:r w:rsidR="007E0241">
              <w:rPr>
                <w:rtl/>
              </w:rPr>
              <w:t xml:space="preserve"> ،</w:t>
            </w:r>
            <w:r w:rsidR="00D61282" w:rsidRPr="00AC6D18">
              <w:rPr>
                <w:rtl/>
              </w:rPr>
              <w:t xml:space="preserve"> الذريعة</w:t>
            </w:r>
            <w:r w:rsidR="00D61282">
              <w:rPr>
                <w:rtl/>
              </w:rPr>
              <w:t xml:space="preserve"> </w:t>
            </w:r>
            <w:r w:rsidR="00D61282" w:rsidRPr="00AC6D18">
              <w:rPr>
                <w:rtl/>
              </w:rPr>
              <w:t>23</w:t>
            </w:r>
            <w:r w:rsidR="005C5FDB">
              <w:rPr>
                <w:rtl/>
              </w:rPr>
              <w:t xml:space="preserve"> / </w:t>
            </w:r>
            <w:r w:rsidR="00D61282" w:rsidRPr="00AC6D18">
              <w:rPr>
                <w:rtl/>
              </w:rPr>
              <w:t>159</w:t>
            </w:r>
            <w:r w:rsidR="00D61282">
              <w:rPr>
                <w:rtl/>
              </w:rPr>
              <w:t xml:space="preserve"> </w:t>
            </w:r>
            <w:r>
              <w:rPr>
                <w:rtl/>
              </w:rPr>
              <w:br/>
            </w:r>
            <w:r w:rsidR="00AB3A9F">
              <w:rPr>
                <w:rtl/>
              </w:rPr>
              <w:t xml:space="preserve">و </w:t>
            </w:r>
            <w:r w:rsidR="00D61282" w:rsidRPr="00AC6D18">
              <w:rPr>
                <w:rtl/>
              </w:rPr>
              <w:t>185</w:t>
            </w:r>
            <w:r w:rsidR="007E0241">
              <w:rPr>
                <w:rtl/>
              </w:rPr>
              <w:t xml:space="preserve"> ،</w:t>
            </w:r>
            <w:r w:rsidR="00D61282" w:rsidRPr="00AC6D18">
              <w:rPr>
                <w:rtl/>
              </w:rPr>
              <w:t xml:space="preserve"> فهرس الرضوية</w:t>
            </w:r>
            <w:r w:rsidR="00D61282">
              <w:rPr>
                <w:rtl/>
              </w:rPr>
              <w:t xml:space="preserve"> </w:t>
            </w:r>
            <w:r w:rsidR="00D61282" w:rsidRPr="00AC6D18">
              <w:rPr>
                <w:rtl/>
              </w:rPr>
              <w:t>5</w:t>
            </w:r>
            <w:r w:rsidR="005C5FDB">
              <w:rPr>
                <w:rtl/>
              </w:rPr>
              <w:t xml:space="preserve"> / </w:t>
            </w:r>
            <w:r w:rsidR="00D61282" w:rsidRPr="00AC6D18">
              <w:rPr>
                <w:rtl/>
              </w:rPr>
              <w:t>192</w:t>
            </w:r>
            <w:r w:rsidR="00D61282">
              <w:rPr>
                <w:rtl/>
              </w:rPr>
              <w:t xml:space="preserve"> ـ 193</w:t>
            </w:r>
            <w:r w:rsidR="007E0241">
              <w:rPr>
                <w:rtl/>
              </w:rPr>
              <w:t xml:space="preserve"> ،</w:t>
            </w:r>
            <w:r w:rsidR="00D61282">
              <w:rPr>
                <w:rtl/>
              </w:rPr>
              <w:t xml:space="preserve"> </w:t>
            </w:r>
            <w:r>
              <w:rPr>
                <w:rtl/>
              </w:rPr>
              <w:br/>
            </w:r>
            <w:r w:rsidR="00D61282" w:rsidRPr="00AC6D18">
              <w:rPr>
                <w:rtl/>
              </w:rPr>
              <w:t>إيضاح المكنون</w:t>
            </w:r>
            <w:r w:rsidR="00D61282">
              <w:rPr>
                <w:rtl/>
              </w:rPr>
              <w:t xml:space="preserve"> 2</w:t>
            </w:r>
            <w:r w:rsidR="005C5FDB">
              <w:rPr>
                <w:rtl/>
              </w:rPr>
              <w:t xml:space="preserve"> / </w:t>
            </w:r>
            <w:r w:rsidR="00D61282">
              <w:rPr>
                <w:rtl/>
              </w:rPr>
              <w:t>591</w:t>
            </w:r>
            <w:r w:rsidR="007E0241">
              <w:rPr>
                <w:rtl/>
              </w:rPr>
              <w:t xml:space="preserve"> ،</w:t>
            </w:r>
            <w:r w:rsidR="00D61282" w:rsidRPr="00AC6D18">
              <w:rPr>
                <w:rtl/>
              </w:rPr>
              <w:t xml:space="preserve"> ريحانة الأدب </w:t>
            </w:r>
            <w:r w:rsidR="00D61282">
              <w:rPr>
                <w:rtl/>
              </w:rPr>
              <w:t>2</w:t>
            </w:r>
            <w:r w:rsidR="005C5FDB">
              <w:rPr>
                <w:rtl/>
              </w:rPr>
              <w:t xml:space="preserve"> / </w:t>
            </w:r>
            <w:r>
              <w:rPr>
                <w:rtl/>
              </w:rPr>
              <w:br/>
            </w:r>
            <w:r w:rsidR="00D61282">
              <w:rPr>
                <w:rtl/>
              </w:rPr>
              <w:t>20</w:t>
            </w:r>
            <w:r w:rsidR="007E0241">
              <w:rPr>
                <w:rtl/>
              </w:rPr>
              <w:t xml:space="preserve"> ،</w:t>
            </w:r>
            <w:r w:rsidR="00D61282">
              <w:rPr>
                <w:rtl/>
              </w:rPr>
              <w:t xml:space="preserve"> </w:t>
            </w:r>
            <w:r w:rsidR="00D61282" w:rsidRPr="00AC6D18">
              <w:rPr>
                <w:rtl/>
              </w:rPr>
              <w:t>م</w:t>
            </w:r>
            <w:r w:rsidR="00D61282">
              <w:rPr>
                <w:rtl/>
              </w:rPr>
              <w:t>خطوطات مكتبة فحول القزويني في</w:t>
            </w:r>
            <w:r w:rsidR="007E0241">
              <w:rPr>
                <w:rtl/>
              </w:rPr>
              <w:t xml:space="preserve"> :</w:t>
            </w:r>
            <w:r w:rsidR="00D61282">
              <w:rPr>
                <w:rtl/>
              </w:rPr>
              <w:t xml:space="preserve"> </w:t>
            </w:r>
            <w:r>
              <w:rPr>
                <w:rtl/>
              </w:rPr>
              <w:br/>
            </w:r>
            <w:r w:rsidR="00D61282" w:rsidRPr="00AC6D18">
              <w:rPr>
                <w:rtl/>
              </w:rPr>
              <w:t>تراثنا</w:t>
            </w:r>
            <w:r w:rsidR="007E0241">
              <w:rPr>
                <w:rtl/>
              </w:rPr>
              <w:t xml:space="preserve"> :</w:t>
            </w:r>
            <w:r w:rsidR="00D61282" w:rsidRPr="00AC6D18">
              <w:rPr>
                <w:rtl/>
              </w:rPr>
              <w:t xml:space="preserve"> 24 </w:t>
            </w:r>
            <w:r w:rsidR="00773F9D">
              <w:rPr>
                <w:rtl/>
              </w:rPr>
              <w:t>(</w:t>
            </w:r>
            <w:r w:rsidR="00754193">
              <w:rPr>
                <w:rFonts w:hint="cs"/>
                <w:rtl/>
              </w:rPr>
              <w:t xml:space="preserve"> </w:t>
            </w:r>
            <w:r w:rsidR="00D61282" w:rsidRPr="00AC6D18">
              <w:rPr>
                <w:rtl/>
              </w:rPr>
              <w:t>1406 ه</w:t>
            </w:r>
            <w:r>
              <w:rPr>
                <w:rtl/>
              </w:rPr>
              <w:t>ـ</w:t>
            </w:r>
            <w:r w:rsidR="00754193">
              <w:rPr>
                <w:rFonts w:hint="cs"/>
                <w:rtl/>
              </w:rPr>
              <w:t xml:space="preserve"> </w:t>
            </w:r>
            <w:r w:rsidR="00773F9D">
              <w:rPr>
                <w:rtl/>
              </w:rPr>
              <w:t>)</w:t>
            </w:r>
            <w:r w:rsidR="007E0241">
              <w:rPr>
                <w:rtl/>
              </w:rPr>
              <w:t xml:space="preserve"> ،</w:t>
            </w:r>
            <w:r w:rsidR="00D61282" w:rsidRPr="00AC6D18">
              <w:rPr>
                <w:rtl/>
              </w:rPr>
              <w:t xml:space="preserve"> ص 82</w:t>
            </w:r>
            <w:r w:rsidR="00095AA9">
              <w:rPr>
                <w:rtl/>
              </w:rPr>
              <w:t xml:space="preserve"> .</w:t>
            </w:r>
          </w:p>
          <w:p w:rsidR="00754193" w:rsidRPr="00AC6D18" w:rsidRDefault="00754193" w:rsidP="00754193">
            <w:pPr>
              <w:pStyle w:val="rfdVar0"/>
              <w:rPr>
                <w:rtl/>
              </w:rPr>
            </w:pPr>
          </w:p>
          <w:p w:rsidR="00D61282" w:rsidRPr="002B171C" w:rsidRDefault="00D61282" w:rsidP="00CF5CC6">
            <w:pPr>
              <w:pStyle w:val="rfdNormal0"/>
              <w:rPr>
                <w:rStyle w:val="rfdBold2"/>
                <w:rtl/>
              </w:rPr>
            </w:pPr>
            <w:r w:rsidRPr="002B171C">
              <w:rPr>
                <w:rStyle w:val="rfdBold2"/>
                <w:rtl/>
              </w:rPr>
              <w:t xml:space="preserve">1284 ـ منهاج السلامة إلى معراج </w:t>
            </w:r>
            <w:r w:rsidR="00BD56FE">
              <w:rPr>
                <w:rStyle w:val="rfdBold2"/>
                <w:rtl/>
              </w:rPr>
              <w:br/>
            </w:r>
            <w:r w:rsidRPr="002B171C">
              <w:rPr>
                <w:rStyle w:val="rfdBold2"/>
                <w:rtl/>
              </w:rPr>
              <w:t>الكرامة</w:t>
            </w:r>
            <w:r w:rsidR="00095AA9">
              <w:rPr>
                <w:rStyle w:val="rfdBold2"/>
                <w:rtl/>
              </w:rPr>
              <w:t xml:space="preserve"> .</w:t>
            </w:r>
          </w:p>
          <w:p w:rsidR="00D61282" w:rsidRPr="00AC6D18" w:rsidRDefault="00D61282" w:rsidP="00633F1D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للعل</w:t>
            </w:r>
            <w:r w:rsidR="00BD56FE">
              <w:rPr>
                <w:rtl/>
              </w:rPr>
              <w:t>ّ</w:t>
            </w:r>
            <w:r w:rsidRPr="00AC6D18">
              <w:rPr>
                <w:rtl/>
              </w:rPr>
              <w:t>امة الحل</w:t>
            </w:r>
            <w:r w:rsidR="00BD56FE">
              <w:rPr>
                <w:rtl/>
              </w:rPr>
              <w:t>ّ</w:t>
            </w:r>
            <w:r w:rsidRPr="00AC6D18">
              <w:rPr>
                <w:rtl/>
              </w:rPr>
              <w:t>ي</w:t>
            </w:r>
            <w:r w:rsidR="00095AA9">
              <w:rPr>
                <w:rtl/>
              </w:rPr>
              <w:t xml:space="preserve"> .</w:t>
            </w:r>
          </w:p>
          <w:p w:rsidR="00D61282" w:rsidRDefault="00D61282" w:rsidP="00633F1D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يأتي بعنوان</w:t>
            </w:r>
            <w:r w:rsidR="007E0241">
              <w:rPr>
                <w:rtl/>
              </w:rPr>
              <w:t xml:space="preserve"> :</w:t>
            </w:r>
            <w:r w:rsidRPr="00AC6D18">
              <w:rPr>
                <w:rtl/>
              </w:rPr>
              <w:t xml:space="preserve"> منهاج الكرامة</w:t>
            </w:r>
            <w:r w:rsidR="00095AA9">
              <w:rPr>
                <w:rtl/>
              </w:rPr>
              <w:t xml:space="preserve"> .</w:t>
            </w:r>
          </w:p>
          <w:p w:rsidR="00754193" w:rsidRPr="00AC6D18" w:rsidRDefault="00754193" w:rsidP="00754193">
            <w:pPr>
              <w:pStyle w:val="rfdVar0"/>
              <w:rPr>
                <w:rtl/>
              </w:rPr>
            </w:pPr>
          </w:p>
          <w:p w:rsidR="00D61282" w:rsidRPr="002B171C" w:rsidRDefault="00D61282" w:rsidP="00CF5CC6">
            <w:pPr>
              <w:pStyle w:val="rfdNormal0"/>
              <w:rPr>
                <w:rStyle w:val="rfdBold2"/>
                <w:rtl/>
              </w:rPr>
            </w:pPr>
            <w:r w:rsidRPr="002B171C">
              <w:rPr>
                <w:rStyle w:val="rfdBold2"/>
                <w:rtl/>
              </w:rPr>
              <w:t>1285 ـ منهاج الشريعة</w:t>
            </w:r>
            <w:r w:rsidR="00095AA9">
              <w:rPr>
                <w:rStyle w:val="rfdBold2"/>
                <w:rtl/>
              </w:rPr>
              <w:t xml:space="preserve"> .</w:t>
            </w:r>
          </w:p>
          <w:p w:rsidR="00D61282" w:rsidRPr="00AC6D18" w:rsidRDefault="00D61282" w:rsidP="00633F1D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ف</w:t>
            </w:r>
            <w:r>
              <w:rPr>
                <w:rtl/>
              </w:rPr>
              <w:t>ي الرد</w:t>
            </w:r>
            <w:r w:rsidR="00BD56FE">
              <w:rPr>
                <w:rtl/>
              </w:rPr>
              <w:t>ّ</w:t>
            </w:r>
            <w:r>
              <w:rPr>
                <w:rtl/>
              </w:rPr>
              <w:t xml:space="preserve"> على </w:t>
            </w:r>
            <w:r w:rsidR="00AB3A9F">
              <w:rPr>
                <w:rtl/>
              </w:rPr>
              <w:t>«</w:t>
            </w:r>
            <w:r w:rsidR="00754193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منهاج الس</w:t>
            </w:r>
            <w:r w:rsidR="00BD56FE">
              <w:rPr>
                <w:rtl/>
              </w:rPr>
              <w:t>ُ</w:t>
            </w:r>
            <w:r>
              <w:rPr>
                <w:rtl/>
              </w:rPr>
              <w:t>ن</w:t>
            </w:r>
            <w:r w:rsidR="00BD56FE">
              <w:rPr>
                <w:rtl/>
              </w:rPr>
              <w:t>ّ</w:t>
            </w:r>
            <w:r>
              <w:rPr>
                <w:rtl/>
              </w:rPr>
              <w:t>ة</w:t>
            </w:r>
            <w:r w:rsidR="00754193">
              <w:rPr>
                <w:rFonts w:hint="cs"/>
                <w:rtl/>
              </w:rPr>
              <w:t xml:space="preserve"> </w:t>
            </w:r>
            <w:r w:rsidR="00AB3A9F">
              <w:rPr>
                <w:rtl/>
              </w:rPr>
              <w:t>»</w:t>
            </w:r>
            <w:r>
              <w:rPr>
                <w:rtl/>
              </w:rPr>
              <w:t xml:space="preserve"> لابن </w:t>
            </w:r>
            <w:r w:rsidR="00BD56FE">
              <w:rPr>
                <w:rtl/>
              </w:rPr>
              <w:br/>
            </w:r>
            <w:r w:rsidRPr="00AC6D18">
              <w:rPr>
                <w:rtl/>
              </w:rPr>
              <w:t>تيمي</w:t>
            </w:r>
            <w:r w:rsidR="00BD56FE">
              <w:rPr>
                <w:rtl/>
              </w:rPr>
              <w:t>ّ</w:t>
            </w:r>
            <w:r w:rsidRPr="00AC6D18">
              <w:rPr>
                <w:rtl/>
              </w:rPr>
              <w:t>ة</w:t>
            </w:r>
            <w:r w:rsidR="00095AA9">
              <w:rPr>
                <w:rtl/>
              </w:rPr>
              <w:t xml:space="preserve"> .</w:t>
            </w:r>
          </w:p>
          <w:p w:rsidR="00D61282" w:rsidRPr="00AC6D18" w:rsidRDefault="00D61282" w:rsidP="00633F1D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للسيد مهدي بن صالح الموسوي</w:t>
            </w:r>
            <w:r>
              <w:rPr>
                <w:rtl/>
              </w:rPr>
              <w:t xml:space="preserve"> </w:t>
            </w:r>
            <w:r w:rsidR="00BD56FE">
              <w:rPr>
                <w:rtl/>
              </w:rPr>
              <w:br/>
            </w:r>
            <w:r w:rsidRPr="00AC6D18">
              <w:rPr>
                <w:rtl/>
              </w:rPr>
              <w:t>القزوي</w:t>
            </w:r>
            <w:r>
              <w:rPr>
                <w:rtl/>
              </w:rPr>
              <w:t>ني الكاظمي</w:t>
            </w:r>
            <w:r w:rsidR="007E0241">
              <w:rPr>
                <w:rtl/>
              </w:rPr>
              <w:t xml:space="preserve"> ،</w:t>
            </w:r>
            <w:r>
              <w:rPr>
                <w:rtl/>
              </w:rPr>
              <w:t xml:space="preserve"> المتوف</w:t>
            </w:r>
            <w:r w:rsidR="00BD56FE">
              <w:rPr>
                <w:rtl/>
              </w:rPr>
              <w:t>ّ</w:t>
            </w:r>
            <w:r>
              <w:rPr>
                <w:rtl/>
              </w:rPr>
              <w:t>ى سنة 1358 ه</w:t>
            </w:r>
            <w:r w:rsidR="00BD56FE">
              <w:rPr>
                <w:rtl/>
              </w:rPr>
              <w:t>ـ</w:t>
            </w:r>
            <w:r w:rsidR="00095AA9">
              <w:rPr>
                <w:rtl/>
              </w:rPr>
              <w:t xml:space="preserve"> .</w:t>
            </w:r>
          </w:p>
          <w:p w:rsidR="00D61282" w:rsidRPr="00AC6D18" w:rsidRDefault="00D61282" w:rsidP="00633F1D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فرغ منه سنة 1318 ه</w:t>
            </w:r>
            <w:r w:rsidR="00BD56FE">
              <w:rPr>
                <w:rtl/>
              </w:rPr>
              <w:t>ـ</w:t>
            </w:r>
            <w:r w:rsidR="00095AA9">
              <w:rPr>
                <w:rtl/>
              </w:rPr>
              <w:t xml:space="preserve"> .</w:t>
            </w:r>
          </w:p>
          <w:p w:rsidR="002B171C" w:rsidRDefault="00D61282" w:rsidP="00633F1D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النجف الأشرف</w:t>
            </w:r>
            <w:r w:rsidR="007E0241">
              <w:rPr>
                <w:rtl/>
              </w:rPr>
              <w:t xml:space="preserve"> :</w:t>
            </w:r>
            <w:r w:rsidRPr="00AC6D18">
              <w:rPr>
                <w:rtl/>
              </w:rPr>
              <w:t xml:space="preserve"> المطبعة العلمية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ط</w:t>
            </w:r>
            <w:r w:rsidR="00BD56FE">
              <w:rPr>
                <w:rtl/>
              </w:rPr>
              <w:t xml:space="preserve"> </w:t>
            </w:r>
            <w:r w:rsidR="00BD56FE">
              <w:rPr>
                <w:rtl/>
              </w:rPr>
              <w:br/>
            </w:r>
          </w:p>
        </w:tc>
      </w:tr>
    </w:tbl>
    <w:p w:rsidR="00D61282" w:rsidRDefault="00D61282">
      <w:r>
        <w:br w:type="page"/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4409"/>
        <w:gridCol w:w="367"/>
        <w:gridCol w:w="4409"/>
      </w:tblGrid>
      <w:tr w:rsidR="002B171C" w:rsidTr="00F80636">
        <w:tc>
          <w:tcPr>
            <w:tcW w:w="2400" w:type="pct"/>
            <w:shd w:val="clear" w:color="auto" w:fill="auto"/>
          </w:tcPr>
          <w:p w:rsidR="00D61282" w:rsidRPr="00AC6D18" w:rsidRDefault="00D61282" w:rsidP="00820692">
            <w:pPr>
              <w:pStyle w:val="rfdVar0"/>
              <w:rPr>
                <w:rtl/>
              </w:rPr>
            </w:pPr>
            <w:r w:rsidRPr="00AC6D18">
              <w:rPr>
                <w:rtl/>
              </w:rPr>
              <w:lastRenderedPageBreak/>
              <w:t>1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1347 ه</w:t>
            </w:r>
            <w:r w:rsidR="00820692">
              <w:rPr>
                <w:rtl/>
              </w:rPr>
              <w:t>ـ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2 ج</w:t>
            </w:r>
            <w:r w:rsidR="00095AA9">
              <w:rPr>
                <w:rtl/>
              </w:rPr>
              <w:t xml:space="preserve"> .</w:t>
            </w:r>
          </w:p>
          <w:p w:rsidR="00D61282" w:rsidRDefault="00820692" w:rsidP="00820692">
            <w:pPr>
              <w:pStyle w:val="rfdVar"/>
              <w:rPr>
                <w:rtl/>
              </w:rPr>
            </w:pPr>
            <w:r>
              <w:rPr>
                <w:rtl/>
              </w:rPr>
              <w:t>اُ</w:t>
            </w:r>
            <w:r w:rsidR="00D61282" w:rsidRPr="00AC6D18">
              <w:rPr>
                <w:rtl/>
              </w:rPr>
              <w:t>نظر</w:t>
            </w:r>
            <w:r w:rsidR="007E0241">
              <w:rPr>
                <w:rtl/>
              </w:rPr>
              <w:t xml:space="preserve"> :</w:t>
            </w:r>
            <w:r w:rsidR="00D61282" w:rsidRPr="00AC6D18">
              <w:rPr>
                <w:rtl/>
              </w:rPr>
              <w:t xml:space="preserve"> الذريعة</w:t>
            </w:r>
            <w:r w:rsidR="00D61282">
              <w:rPr>
                <w:rtl/>
              </w:rPr>
              <w:t xml:space="preserve"> </w:t>
            </w:r>
            <w:r w:rsidR="00D61282" w:rsidRPr="00AC6D18">
              <w:rPr>
                <w:rtl/>
              </w:rPr>
              <w:t>10</w:t>
            </w:r>
            <w:r w:rsidR="005C5FDB">
              <w:rPr>
                <w:rtl/>
              </w:rPr>
              <w:t xml:space="preserve"> / </w:t>
            </w:r>
            <w:r w:rsidR="00D61282" w:rsidRPr="00AC6D18">
              <w:rPr>
                <w:rtl/>
              </w:rPr>
              <w:t>176</w:t>
            </w:r>
            <w:r w:rsidR="007E0241">
              <w:rPr>
                <w:rtl/>
              </w:rPr>
              <w:t xml:space="preserve"> ،</w:t>
            </w:r>
            <w:r w:rsidR="00D61282">
              <w:rPr>
                <w:rtl/>
              </w:rPr>
              <w:t xml:space="preserve"> </w:t>
            </w:r>
            <w:r w:rsidR="00D61282" w:rsidRPr="00AC6D18">
              <w:rPr>
                <w:rtl/>
              </w:rPr>
              <w:t>23</w:t>
            </w:r>
            <w:r w:rsidR="005C5FDB">
              <w:rPr>
                <w:rtl/>
              </w:rPr>
              <w:t xml:space="preserve"> / </w:t>
            </w:r>
            <w:r w:rsidR="00D61282" w:rsidRPr="00AC6D18">
              <w:rPr>
                <w:rtl/>
              </w:rPr>
              <w:t>163</w:t>
            </w:r>
            <w:r w:rsidR="00095AA9">
              <w:rPr>
                <w:rtl/>
              </w:rPr>
              <w:t xml:space="preserve"> .</w:t>
            </w:r>
          </w:p>
          <w:p w:rsidR="00B12F87" w:rsidRPr="00AC6D18" w:rsidRDefault="00B12F87" w:rsidP="00B12F87">
            <w:pPr>
              <w:pStyle w:val="rfdVar0"/>
              <w:rPr>
                <w:rtl/>
              </w:rPr>
            </w:pPr>
          </w:p>
          <w:p w:rsidR="00D61282" w:rsidRPr="002B171C" w:rsidRDefault="00D61282" w:rsidP="00820692">
            <w:pPr>
              <w:pStyle w:val="rfdNormal0"/>
              <w:rPr>
                <w:rStyle w:val="rfdBold2"/>
                <w:rtl/>
              </w:rPr>
            </w:pPr>
            <w:r w:rsidRPr="002B171C">
              <w:rPr>
                <w:rStyle w:val="rfdBold2"/>
                <w:rtl/>
              </w:rPr>
              <w:t>1286 ـ منهاج الشيعة العلوية في إثبات</w:t>
            </w:r>
            <w:r w:rsidR="00820692">
              <w:rPr>
                <w:rStyle w:val="rfdBold2"/>
                <w:rtl/>
              </w:rPr>
              <w:t xml:space="preserve"> </w:t>
            </w:r>
            <w:r w:rsidR="00820692">
              <w:rPr>
                <w:rStyle w:val="rfdBold2"/>
                <w:rtl/>
              </w:rPr>
              <w:br/>
            </w:r>
            <w:r w:rsidRPr="002B171C">
              <w:rPr>
                <w:rStyle w:val="rfdBold2"/>
                <w:rtl/>
              </w:rPr>
              <w:t>معتقدات الشيعة الجعفرية</w:t>
            </w:r>
            <w:r w:rsidR="00095AA9">
              <w:rPr>
                <w:rStyle w:val="rfdBold2"/>
                <w:rtl/>
              </w:rPr>
              <w:t xml:space="preserve"> .</w:t>
            </w:r>
          </w:p>
          <w:p w:rsidR="00D61282" w:rsidRPr="00AC6D18" w:rsidRDefault="00D61282" w:rsidP="00820692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للسيد هادي بن حسين ال</w:t>
            </w:r>
            <w:r w:rsidR="00820692">
              <w:rPr>
                <w:rtl/>
              </w:rPr>
              <w:t>إِ</w:t>
            </w:r>
            <w:r w:rsidRPr="00AC6D18">
              <w:rPr>
                <w:rtl/>
              </w:rPr>
              <w:t>شكوري</w:t>
            </w:r>
            <w:r w:rsidR="00820692">
              <w:rPr>
                <w:rtl/>
              </w:rPr>
              <w:t xml:space="preserve"> </w:t>
            </w:r>
            <w:r w:rsidR="00820692">
              <w:rPr>
                <w:rtl/>
              </w:rPr>
              <w:br/>
            </w:r>
            <w:r w:rsidRPr="00AC6D18">
              <w:rPr>
                <w:rtl/>
              </w:rPr>
              <w:t>النجفي</w:t>
            </w:r>
            <w:r w:rsidR="00095AA9">
              <w:rPr>
                <w:rtl/>
              </w:rPr>
              <w:t xml:space="preserve"> .</w:t>
            </w:r>
          </w:p>
          <w:p w:rsidR="00D61282" w:rsidRPr="00AC6D18" w:rsidRDefault="00D61282" w:rsidP="00820692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خرج بعضه للطبع بصيدا</w:t>
            </w:r>
            <w:r w:rsidR="00095AA9">
              <w:rPr>
                <w:rtl/>
              </w:rPr>
              <w:t xml:space="preserve"> .</w:t>
            </w:r>
          </w:p>
          <w:p w:rsidR="00D61282" w:rsidRDefault="00820692" w:rsidP="00820692">
            <w:pPr>
              <w:pStyle w:val="rfdVar"/>
              <w:rPr>
                <w:rtl/>
              </w:rPr>
            </w:pPr>
            <w:r>
              <w:rPr>
                <w:rtl/>
              </w:rPr>
              <w:t>اُ</w:t>
            </w:r>
            <w:r w:rsidR="00D61282" w:rsidRPr="00AC6D18">
              <w:rPr>
                <w:rtl/>
              </w:rPr>
              <w:t>نظر</w:t>
            </w:r>
            <w:r w:rsidR="007E0241">
              <w:rPr>
                <w:rtl/>
              </w:rPr>
              <w:t xml:space="preserve"> :</w:t>
            </w:r>
            <w:r w:rsidR="00D61282" w:rsidRPr="00AC6D18">
              <w:rPr>
                <w:rtl/>
              </w:rPr>
              <w:t xml:space="preserve"> الذريعة</w:t>
            </w:r>
            <w:r w:rsidR="00D61282">
              <w:rPr>
                <w:rtl/>
              </w:rPr>
              <w:t xml:space="preserve"> </w:t>
            </w:r>
            <w:r w:rsidR="00D61282" w:rsidRPr="00AC6D18">
              <w:rPr>
                <w:rtl/>
              </w:rPr>
              <w:t>23</w:t>
            </w:r>
            <w:r w:rsidR="005C5FDB">
              <w:rPr>
                <w:rtl/>
              </w:rPr>
              <w:t xml:space="preserve"> / </w:t>
            </w:r>
            <w:r w:rsidR="00D61282" w:rsidRPr="00AC6D18">
              <w:rPr>
                <w:rtl/>
              </w:rPr>
              <w:t>163</w:t>
            </w:r>
            <w:r w:rsidR="00095AA9">
              <w:rPr>
                <w:rtl/>
              </w:rPr>
              <w:t xml:space="preserve"> .</w:t>
            </w:r>
          </w:p>
          <w:p w:rsidR="00084BE8" w:rsidRPr="00AC6D18" w:rsidRDefault="00084BE8" w:rsidP="00084BE8">
            <w:pPr>
              <w:pStyle w:val="rfdVar0"/>
              <w:rPr>
                <w:rtl/>
              </w:rPr>
            </w:pPr>
          </w:p>
          <w:p w:rsidR="00D61282" w:rsidRPr="002B171C" w:rsidRDefault="00D61282" w:rsidP="00CF5CC6">
            <w:pPr>
              <w:pStyle w:val="rfdNormal0"/>
              <w:rPr>
                <w:rStyle w:val="rfdBold2"/>
                <w:rtl/>
              </w:rPr>
            </w:pPr>
            <w:r w:rsidRPr="002B171C">
              <w:rPr>
                <w:rStyle w:val="rfdBold2"/>
                <w:rtl/>
              </w:rPr>
              <w:t>1287 ـ من</w:t>
            </w:r>
            <w:r w:rsidR="001D595E">
              <w:rPr>
                <w:rStyle w:val="rfdBold2"/>
                <w:rtl/>
              </w:rPr>
              <w:t>ه</w:t>
            </w:r>
            <w:r w:rsidRPr="002B171C">
              <w:rPr>
                <w:rStyle w:val="rfdBold2"/>
                <w:rtl/>
              </w:rPr>
              <w:t xml:space="preserve">اج الكرامة في إثبات </w:t>
            </w:r>
            <w:r w:rsidR="001D595E">
              <w:rPr>
                <w:rStyle w:val="rfdBold2"/>
                <w:rtl/>
              </w:rPr>
              <w:br/>
            </w:r>
            <w:r w:rsidRPr="002B171C">
              <w:rPr>
                <w:rStyle w:val="rfdBold2"/>
                <w:rtl/>
              </w:rPr>
              <w:t>الإ</w:t>
            </w:r>
            <w:r w:rsidR="001D595E">
              <w:rPr>
                <w:rStyle w:val="rfdBold2"/>
                <w:rtl/>
              </w:rPr>
              <w:t>ِ</w:t>
            </w:r>
            <w:r w:rsidRPr="002B171C">
              <w:rPr>
                <w:rStyle w:val="rfdBold2"/>
                <w:rtl/>
              </w:rPr>
              <w:t>مامة</w:t>
            </w:r>
            <w:r w:rsidR="00095AA9">
              <w:rPr>
                <w:rStyle w:val="rfdBold2"/>
                <w:rtl/>
              </w:rPr>
              <w:t xml:space="preserve"> .</w:t>
            </w:r>
          </w:p>
          <w:p w:rsidR="00D61282" w:rsidRPr="00AC6D18" w:rsidRDefault="00D61282" w:rsidP="001D595E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للعل</w:t>
            </w:r>
            <w:r w:rsidR="001D595E">
              <w:rPr>
                <w:rtl/>
              </w:rPr>
              <w:t>ّ</w:t>
            </w:r>
            <w:r w:rsidRPr="00AC6D18">
              <w:rPr>
                <w:rtl/>
              </w:rPr>
              <w:t>ا</w:t>
            </w:r>
            <w:r>
              <w:rPr>
                <w:rtl/>
              </w:rPr>
              <w:t>مة الحل</w:t>
            </w:r>
            <w:r w:rsidR="001D595E">
              <w:rPr>
                <w:rtl/>
              </w:rPr>
              <w:t>ّ</w:t>
            </w:r>
            <w:r>
              <w:rPr>
                <w:rtl/>
              </w:rPr>
              <w:t>ي</w:t>
            </w:r>
            <w:r w:rsidR="007E0241">
              <w:rPr>
                <w:rtl/>
              </w:rPr>
              <w:t xml:space="preserve"> ،</w:t>
            </w:r>
            <w:r>
              <w:rPr>
                <w:rtl/>
              </w:rPr>
              <w:t xml:space="preserve"> الشيخ أبي منصور جمال</w:t>
            </w:r>
            <w:r w:rsidR="001D595E">
              <w:rPr>
                <w:rtl/>
              </w:rPr>
              <w:t xml:space="preserve"> </w:t>
            </w:r>
            <w:r w:rsidR="001D595E">
              <w:rPr>
                <w:rtl/>
              </w:rPr>
              <w:br/>
            </w:r>
            <w:r w:rsidRPr="00AC6D18">
              <w:rPr>
                <w:rtl/>
              </w:rPr>
              <w:t>الدين</w:t>
            </w:r>
            <w:r>
              <w:rPr>
                <w:rtl/>
              </w:rPr>
              <w:t xml:space="preserve"> الحسن بن يوسف بن المطه</w:t>
            </w:r>
            <w:r w:rsidR="001D595E">
              <w:rPr>
                <w:rtl/>
              </w:rPr>
              <w:t>ّ</w:t>
            </w:r>
            <w:r>
              <w:rPr>
                <w:rtl/>
              </w:rPr>
              <w:t>ر الأسدي</w:t>
            </w:r>
            <w:r w:rsidR="001D595E">
              <w:rPr>
                <w:rtl/>
              </w:rPr>
              <w:t xml:space="preserve"> </w:t>
            </w:r>
            <w:r w:rsidR="001D595E">
              <w:rPr>
                <w:rtl/>
              </w:rPr>
              <w:br/>
            </w:r>
            <w:r w:rsidR="00773F9D">
              <w:rPr>
                <w:rtl/>
              </w:rPr>
              <w:t>(</w:t>
            </w:r>
            <w:r w:rsidR="00084BE8">
              <w:rPr>
                <w:rFonts w:hint="cs"/>
                <w:rtl/>
              </w:rPr>
              <w:t xml:space="preserve"> </w:t>
            </w:r>
            <w:r w:rsidRPr="00AC6D18">
              <w:rPr>
                <w:rtl/>
              </w:rPr>
              <w:t>648</w:t>
            </w:r>
            <w:r>
              <w:rPr>
                <w:rtl/>
              </w:rPr>
              <w:t xml:space="preserve"> ـ </w:t>
            </w:r>
            <w:r w:rsidRPr="00AC6D18">
              <w:rPr>
                <w:rtl/>
              </w:rPr>
              <w:t>726 ه</w:t>
            </w:r>
            <w:r w:rsidR="001D595E">
              <w:rPr>
                <w:rtl/>
              </w:rPr>
              <w:t>ـ</w:t>
            </w:r>
            <w:r w:rsidR="00084BE8">
              <w:rPr>
                <w:rFonts w:hint="cs"/>
                <w:rtl/>
              </w:rPr>
              <w:t xml:space="preserve"> </w:t>
            </w:r>
            <w:r w:rsidR="00773F9D">
              <w:rPr>
                <w:rtl/>
              </w:rPr>
              <w:t>)</w:t>
            </w:r>
            <w:r w:rsidR="00095AA9">
              <w:rPr>
                <w:rtl/>
              </w:rPr>
              <w:t xml:space="preserve"> .</w:t>
            </w:r>
          </w:p>
          <w:p w:rsidR="00D61282" w:rsidRPr="00AC6D18" w:rsidRDefault="00D61282" w:rsidP="00820692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مخطوط في</w:t>
            </w:r>
            <w:r w:rsidR="007E0241">
              <w:rPr>
                <w:rtl/>
              </w:rPr>
              <w:t xml:space="preserve"> :</w:t>
            </w:r>
          </w:p>
          <w:p w:rsidR="00D61282" w:rsidRPr="00AC6D18" w:rsidRDefault="00D61282" w:rsidP="001D595E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 xml:space="preserve">مكتبة مجلس الشورى </w:t>
            </w:r>
            <w:r w:rsidR="001D595E">
              <w:rPr>
                <w:rtl/>
              </w:rPr>
              <w:t>ب</w:t>
            </w:r>
            <w:r w:rsidRPr="00AC6D18">
              <w:rPr>
                <w:rtl/>
              </w:rPr>
              <w:t>طهران</w:t>
            </w:r>
            <w:r w:rsidR="00095AA9">
              <w:rPr>
                <w:rtl/>
              </w:rPr>
              <w:t xml:space="preserve"> .</w:t>
            </w:r>
          </w:p>
          <w:p w:rsidR="00D61282" w:rsidRPr="00AC6D18" w:rsidRDefault="00D61282" w:rsidP="001D595E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خزانة الآلوسي في المتحف العراقي</w:t>
            </w:r>
            <w:r w:rsidR="007E0241">
              <w:rPr>
                <w:rtl/>
              </w:rPr>
              <w:t xml:space="preserve"> ،</w:t>
            </w:r>
            <w:r>
              <w:rPr>
                <w:rtl/>
              </w:rPr>
              <w:t xml:space="preserve"> برقم</w:t>
            </w:r>
            <w:r w:rsidR="001D595E">
              <w:rPr>
                <w:rtl/>
              </w:rPr>
              <w:t xml:space="preserve"> </w:t>
            </w:r>
            <w:r w:rsidR="001D595E">
              <w:rPr>
                <w:rtl/>
              </w:rPr>
              <w:br/>
            </w:r>
            <w:r w:rsidRPr="00AC6D18">
              <w:rPr>
                <w:rtl/>
              </w:rPr>
              <w:t>8510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في 85 صفحة</w:t>
            </w:r>
            <w:r w:rsidR="00095AA9">
              <w:rPr>
                <w:rtl/>
              </w:rPr>
              <w:t xml:space="preserve"> .</w:t>
            </w:r>
          </w:p>
          <w:p w:rsidR="00D61282" w:rsidRPr="00AC6D18" w:rsidRDefault="00D61282" w:rsidP="001D595E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المدر</w:t>
            </w:r>
            <w:r>
              <w:rPr>
                <w:rtl/>
              </w:rPr>
              <w:t>سة الشب</w:t>
            </w:r>
            <w:r w:rsidR="001D595E">
              <w:rPr>
                <w:rtl/>
              </w:rPr>
              <w:t>ّ</w:t>
            </w:r>
            <w:r>
              <w:rPr>
                <w:rtl/>
              </w:rPr>
              <w:t>رية في النجف الأشرف</w:t>
            </w:r>
            <w:r w:rsidR="007E0241">
              <w:rPr>
                <w:rtl/>
              </w:rPr>
              <w:t xml:space="preserve"> ،</w:t>
            </w:r>
            <w:r>
              <w:rPr>
                <w:rtl/>
              </w:rPr>
              <w:t xml:space="preserve"> في</w:t>
            </w:r>
            <w:r w:rsidR="001D595E">
              <w:rPr>
                <w:rtl/>
              </w:rPr>
              <w:t xml:space="preserve"> </w:t>
            </w:r>
            <w:r w:rsidR="001D595E">
              <w:rPr>
                <w:rtl/>
              </w:rPr>
              <w:br/>
            </w:r>
            <w:r w:rsidRPr="00AC6D18">
              <w:rPr>
                <w:rtl/>
              </w:rPr>
              <w:t>136 صفحة</w:t>
            </w:r>
            <w:r w:rsidR="00095AA9">
              <w:rPr>
                <w:rtl/>
              </w:rPr>
              <w:t xml:space="preserve"> .</w:t>
            </w:r>
          </w:p>
          <w:p w:rsidR="00D61282" w:rsidRPr="00AC6D18" w:rsidRDefault="00D61282" w:rsidP="00820692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مكتبة فحول في قزوين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ضمن مجموعة</w:t>
            </w:r>
            <w:r w:rsidR="00095AA9">
              <w:rPr>
                <w:rtl/>
              </w:rPr>
              <w:t xml:space="preserve"> .</w:t>
            </w:r>
          </w:p>
          <w:p w:rsidR="00D61282" w:rsidRDefault="00D61282" w:rsidP="001D595E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المكتبة</w:t>
            </w:r>
            <w:r>
              <w:rPr>
                <w:rtl/>
              </w:rPr>
              <w:t xml:space="preserve"> الرضوية في مشهد</w:t>
            </w:r>
            <w:r w:rsidR="007E0241">
              <w:rPr>
                <w:rtl/>
              </w:rPr>
              <w:t xml:space="preserve"> ،</w:t>
            </w:r>
            <w:r>
              <w:rPr>
                <w:rtl/>
              </w:rPr>
              <w:t xml:space="preserve"> برقم 13754</w:t>
            </w:r>
            <w:r w:rsidR="007E0241">
              <w:rPr>
                <w:rtl/>
              </w:rPr>
              <w:t xml:space="preserve"> ،</w:t>
            </w:r>
            <w:r w:rsidR="001D595E">
              <w:rPr>
                <w:rtl/>
              </w:rPr>
              <w:t xml:space="preserve"> </w:t>
            </w:r>
            <w:r w:rsidR="001D595E">
              <w:rPr>
                <w:rtl/>
              </w:rPr>
              <w:br/>
            </w:r>
            <w:r w:rsidRPr="00AC6D18">
              <w:rPr>
                <w:rtl/>
              </w:rPr>
              <w:t>في 36 صف</w:t>
            </w:r>
            <w:r>
              <w:rPr>
                <w:rtl/>
              </w:rPr>
              <w:t>حة</w:t>
            </w:r>
            <w:r w:rsidR="007E0241">
              <w:rPr>
                <w:rtl/>
              </w:rPr>
              <w:t xml:space="preserve"> ،</w:t>
            </w:r>
            <w:r>
              <w:rPr>
                <w:rtl/>
              </w:rPr>
              <w:t xml:space="preserve"> وبرقم 12416</w:t>
            </w:r>
            <w:r w:rsidR="007E0241">
              <w:rPr>
                <w:rtl/>
              </w:rPr>
              <w:t xml:space="preserve"> ،</w:t>
            </w:r>
            <w:r>
              <w:rPr>
                <w:rtl/>
              </w:rPr>
              <w:t xml:space="preserve"> في 88 ورقة</w:t>
            </w:r>
            <w:r w:rsidR="007E0241">
              <w:rPr>
                <w:rtl/>
              </w:rPr>
              <w:t xml:space="preserve"> ،</w:t>
            </w:r>
            <w:r w:rsidR="001D595E">
              <w:rPr>
                <w:rtl/>
              </w:rPr>
              <w:t xml:space="preserve"> </w:t>
            </w:r>
            <w:r w:rsidR="001D595E">
              <w:rPr>
                <w:rtl/>
              </w:rPr>
              <w:br/>
            </w:r>
            <w:r w:rsidRPr="00AC6D18">
              <w:rPr>
                <w:rtl/>
              </w:rPr>
              <w:t>وبرقم 15336 أيضا</w:t>
            </w:r>
            <w:r w:rsidR="001D595E">
              <w:rPr>
                <w:rtl/>
              </w:rPr>
              <w:t>ً</w:t>
            </w:r>
            <w:r w:rsidR="00095AA9">
              <w:rPr>
                <w:rtl/>
              </w:rPr>
              <w:t xml:space="preserve"> .</w:t>
            </w:r>
          </w:p>
          <w:p w:rsidR="002B171C" w:rsidRDefault="00D61282" w:rsidP="00820692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مكتب</w:t>
            </w:r>
            <w:r>
              <w:rPr>
                <w:rtl/>
              </w:rPr>
              <w:t>ة الوزيري بيزد</w:t>
            </w:r>
            <w:r w:rsidR="007E0241">
              <w:rPr>
                <w:rtl/>
              </w:rPr>
              <w:t xml:space="preserve"> ،</w:t>
            </w:r>
            <w:r>
              <w:rPr>
                <w:rtl/>
              </w:rPr>
              <w:t xml:space="preserve"> برقم 1443</w:t>
            </w:r>
            <w:r w:rsidR="007E0241">
              <w:rPr>
                <w:rtl/>
              </w:rPr>
              <w:t xml:space="preserve"> ،</w:t>
            </w:r>
            <w:r>
              <w:rPr>
                <w:rtl/>
              </w:rPr>
              <w:t xml:space="preserve"> في</w:t>
            </w:r>
            <w:r w:rsidR="001D595E">
              <w:rPr>
                <w:rtl/>
              </w:rPr>
              <w:t xml:space="preserve"> </w:t>
            </w:r>
            <w:r w:rsidR="001D595E">
              <w:rPr>
                <w:rtl/>
              </w:rPr>
              <w:br/>
            </w:r>
          </w:p>
        </w:tc>
        <w:tc>
          <w:tcPr>
            <w:tcW w:w="200" w:type="pct"/>
            <w:shd w:val="clear" w:color="auto" w:fill="auto"/>
          </w:tcPr>
          <w:p w:rsidR="002B171C" w:rsidRDefault="002B171C" w:rsidP="00A65328">
            <w:pPr>
              <w:pStyle w:val="rfdNormal0"/>
              <w:rPr>
                <w:rtl/>
              </w:rPr>
            </w:pPr>
          </w:p>
        </w:tc>
        <w:tc>
          <w:tcPr>
            <w:tcW w:w="2400" w:type="pct"/>
            <w:shd w:val="clear" w:color="auto" w:fill="auto"/>
          </w:tcPr>
          <w:p w:rsidR="00D61282" w:rsidRPr="00AC6D18" w:rsidRDefault="00D61282" w:rsidP="00CC6364">
            <w:pPr>
              <w:pStyle w:val="rfdVar0"/>
              <w:rPr>
                <w:rtl/>
              </w:rPr>
            </w:pPr>
            <w:r w:rsidRPr="00AC6D18">
              <w:rPr>
                <w:rtl/>
              </w:rPr>
              <w:t>93 ورقة</w:t>
            </w:r>
            <w:r w:rsidR="007E0241">
              <w:rPr>
                <w:rtl/>
              </w:rPr>
              <w:t xml:space="preserve"> ،</w:t>
            </w:r>
            <w:r>
              <w:rPr>
                <w:rtl/>
              </w:rPr>
              <w:t xml:space="preserve"> تاريخها سنة 1059 ه</w:t>
            </w:r>
            <w:r w:rsidR="00CC6364">
              <w:rPr>
                <w:rtl/>
              </w:rPr>
              <w:t>ـ</w:t>
            </w:r>
            <w:r w:rsidR="007E0241">
              <w:rPr>
                <w:rtl/>
              </w:rPr>
              <w:t xml:space="preserve"> ،</w:t>
            </w:r>
            <w:r>
              <w:rPr>
                <w:rtl/>
              </w:rPr>
              <w:t xml:space="preserve"> ومجموعة</w:t>
            </w:r>
            <w:r w:rsidR="00CC6364">
              <w:rPr>
                <w:rtl/>
              </w:rPr>
              <w:t xml:space="preserve"> </w:t>
            </w:r>
            <w:r w:rsidR="00CC6364">
              <w:rPr>
                <w:rtl/>
              </w:rPr>
              <w:br/>
            </w:r>
            <w:r w:rsidRPr="00AC6D18">
              <w:rPr>
                <w:rtl/>
              </w:rPr>
              <w:t>17322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ومجموعة 9492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الأوراق 38</w:t>
            </w:r>
            <w:r>
              <w:rPr>
                <w:rtl/>
              </w:rPr>
              <w:t xml:space="preserve"> ـ 127</w:t>
            </w:r>
            <w:r w:rsidR="007E0241">
              <w:rPr>
                <w:rtl/>
              </w:rPr>
              <w:t xml:space="preserve"> ،</w:t>
            </w:r>
            <w:r w:rsidR="00CC6364">
              <w:rPr>
                <w:rtl/>
              </w:rPr>
              <w:t xml:space="preserve"> </w:t>
            </w:r>
            <w:r w:rsidR="00CC6364">
              <w:rPr>
                <w:rtl/>
              </w:rPr>
              <w:br/>
            </w:r>
            <w:r w:rsidRPr="00AC6D18">
              <w:rPr>
                <w:rtl/>
              </w:rPr>
              <w:t>ومجموعة 16215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الأوراق 22</w:t>
            </w:r>
            <w:r>
              <w:rPr>
                <w:rtl/>
              </w:rPr>
              <w:t xml:space="preserve"> ـ </w:t>
            </w:r>
            <w:r w:rsidRPr="00AC6D18">
              <w:rPr>
                <w:rtl/>
              </w:rPr>
              <w:t>95</w:t>
            </w:r>
            <w:r w:rsidR="00095AA9">
              <w:rPr>
                <w:rtl/>
              </w:rPr>
              <w:t xml:space="preserve"> .</w:t>
            </w:r>
          </w:p>
          <w:p w:rsidR="00D61282" w:rsidRPr="00AC6D18" w:rsidRDefault="00D61282" w:rsidP="00CC6364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م</w:t>
            </w:r>
            <w:r>
              <w:rPr>
                <w:rtl/>
              </w:rPr>
              <w:t>كتبة السيد المرعشي بقم</w:t>
            </w:r>
            <w:r w:rsidR="007E0241">
              <w:rPr>
                <w:rtl/>
              </w:rPr>
              <w:t xml:space="preserve"> ،</w:t>
            </w:r>
            <w:r>
              <w:rPr>
                <w:rtl/>
              </w:rPr>
              <w:t xml:space="preserve"> مجموعة </w:t>
            </w:r>
            <w:r w:rsidR="00CC6364">
              <w:rPr>
                <w:rtl/>
              </w:rPr>
              <w:br/>
            </w:r>
            <w:r w:rsidRPr="00AC6D18">
              <w:rPr>
                <w:rtl/>
              </w:rPr>
              <w:t>49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الأوراق 20 ب</w:t>
            </w:r>
            <w:r>
              <w:rPr>
                <w:rtl/>
              </w:rPr>
              <w:t xml:space="preserve"> ـ 74 ب</w:t>
            </w:r>
            <w:r w:rsidR="007E0241">
              <w:rPr>
                <w:rtl/>
              </w:rPr>
              <w:t xml:space="preserve"> ،</w:t>
            </w:r>
            <w:r w:rsidR="00CC6364">
              <w:rPr>
                <w:rtl/>
              </w:rPr>
              <w:t xml:space="preserve"> </w:t>
            </w:r>
            <w:r w:rsidR="001D7D66">
              <w:rPr>
                <w:rtl/>
              </w:rPr>
              <w:t>ومجموعة 620</w:t>
            </w:r>
            <w:r w:rsidR="007E0241">
              <w:rPr>
                <w:rtl/>
              </w:rPr>
              <w:t xml:space="preserve"> ،</w:t>
            </w:r>
            <w:r w:rsidR="00CC6364">
              <w:rPr>
                <w:rtl/>
              </w:rPr>
              <w:t xml:space="preserve"> </w:t>
            </w:r>
            <w:r w:rsidR="00CC6364">
              <w:rPr>
                <w:rtl/>
              </w:rPr>
              <w:br/>
            </w:r>
            <w:r w:rsidRPr="00AC6D18">
              <w:rPr>
                <w:rtl/>
              </w:rPr>
              <w:t>الأوراق 92 ب</w:t>
            </w:r>
            <w:r w:rsidR="001D7D66">
              <w:rPr>
                <w:rtl/>
              </w:rPr>
              <w:t xml:space="preserve"> </w:t>
            </w:r>
            <w:r>
              <w:rPr>
                <w:rtl/>
              </w:rPr>
              <w:t>ـ 172</w:t>
            </w:r>
            <w:r w:rsidR="007E0241">
              <w:rPr>
                <w:rtl/>
              </w:rPr>
              <w:t xml:space="preserve"> ،</w:t>
            </w:r>
            <w:r>
              <w:rPr>
                <w:rtl/>
              </w:rPr>
              <w:t xml:space="preserve"> وبرقم 895</w:t>
            </w:r>
            <w:r w:rsidR="007E0241">
              <w:rPr>
                <w:rtl/>
              </w:rPr>
              <w:t xml:space="preserve"> ،</w:t>
            </w:r>
            <w:r>
              <w:rPr>
                <w:rtl/>
              </w:rPr>
              <w:t xml:space="preserve"> في 120</w:t>
            </w:r>
            <w:r w:rsidR="00CC6364">
              <w:rPr>
                <w:rtl/>
              </w:rPr>
              <w:t xml:space="preserve"> </w:t>
            </w:r>
            <w:r w:rsidR="00CC6364">
              <w:rPr>
                <w:rtl/>
              </w:rPr>
              <w:br/>
            </w:r>
            <w:r w:rsidRPr="00AC6D18">
              <w:rPr>
                <w:rtl/>
              </w:rPr>
              <w:t>ورقة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ومجموعة 2523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الأوراق 1 ب</w:t>
            </w:r>
            <w:r>
              <w:rPr>
                <w:rtl/>
              </w:rPr>
              <w:t xml:space="preserve"> ـ </w:t>
            </w:r>
            <w:r w:rsidRPr="00AC6D18">
              <w:rPr>
                <w:rtl/>
              </w:rPr>
              <w:t xml:space="preserve">67 </w:t>
            </w:r>
            <w:r>
              <w:rPr>
                <w:rtl/>
              </w:rPr>
              <w:t>ر</w:t>
            </w:r>
            <w:r w:rsidR="007E0241">
              <w:rPr>
                <w:rtl/>
              </w:rPr>
              <w:t xml:space="preserve"> ،</w:t>
            </w:r>
            <w:r w:rsidR="00CC6364">
              <w:rPr>
                <w:rtl/>
              </w:rPr>
              <w:t xml:space="preserve"> </w:t>
            </w:r>
            <w:r w:rsidR="00CC6364">
              <w:rPr>
                <w:rtl/>
              </w:rPr>
              <w:br/>
            </w:r>
            <w:r>
              <w:rPr>
                <w:rtl/>
              </w:rPr>
              <w:t xml:space="preserve">ومجموعة </w:t>
            </w:r>
            <w:r w:rsidRPr="00AC6D18">
              <w:rPr>
                <w:rtl/>
              </w:rPr>
              <w:t>2843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الأوراق 51 ب</w:t>
            </w:r>
            <w:r w:rsidR="001D7D66">
              <w:rPr>
                <w:rtl/>
              </w:rPr>
              <w:t xml:space="preserve"> </w:t>
            </w:r>
            <w:r>
              <w:rPr>
                <w:rtl/>
              </w:rPr>
              <w:t xml:space="preserve">ـ </w:t>
            </w:r>
            <w:r w:rsidR="001D7D66">
              <w:rPr>
                <w:rtl/>
              </w:rPr>
              <w:t>113 ب</w:t>
            </w:r>
            <w:r w:rsidR="007E0241">
              <w:rPr>
                <w:rtl/>
              </w:rPr>
              <w:t xml:space="preserve"> ،</w:t>
            </w:r>
            <w:r w:rsidR="00CC6364">
              <w:rPr>
                <w:rtl/>
              </w:rPr>
              <w:t xml:space="preserve"> </w:t>
            </w:r>
            <w:r w:rsidR="00CC6364">
              <w:rPr>
                <w:rtl/>
              </w:rPr>
              <w:br/>
            </w:r>
            <w:r>
              <w:rPr>
                <w:rtl/>
              </w:rPr>
              <w:t>ومجموعة 3160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الأوراق 1 ب</w:t>
            </w:r>
            <w:r>
              <w:rPr>
                <w:rtl/>
              </w:rPr>
              <w:t xml:space="preserve"> ـ </w:t>
            </w:r>
            <w:r w:rsidR="001D7D66">
              <w:rPr>
                <w:rtl/>
              </w:rPr>
              <w:t>30 ر</w:t>
            </w:r>
            <w:r w:rsidR="007E0241">
              <w:rPr>
                <w:rtl/>
              </w:rPr>
              <w:t xml:space="preserve"> ،</w:t>
            </w:r>
            <w:r>
              <w:rPr>
                <w:rtl/>
              </w:rPr>
              <w:t xml:space="preserve"> </w:t>
            </w:r>
            <w:r w:rsidR="00CC6364">
              <w:rPr>
                <w:rtl/>
              </w:rPr>
              <w:br/>
            </w:r>
            <w:r w:rsidR="00AB3A9F">
              <w:rPr>
                <w:rtl/>
              </w:rPr>
              <w:t xml:space="preserve">و </w:t>
            </w:r>
            <w:r w:rsidR="001D7D66">
              <w:rPr>
                <w:rtl/>
              </w:rPr>
              <w:t>6048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في 74 ورقة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تاريخها سنة 1112 ه</w:t>
            </w:r>
            <w:r w:rsidR="00CC6364">
              <w:rPr>
                <w:rtl/>
              </w:rPr>
              <w:t>ـ</w:t>
            </w:r>
            <w:r w:rsidR="00095AA9">
              <w:rPr>
                <w:rtl/>
              </w:rPr>
              <w:t xml:space="preserve"> .</w:t>
            </w:r>
          </w:p>
          <w:p w:rsidR="00D61282" w:rsidRPr="00AC6D18" w:rsidRDefault="00D61282" w:rsidP="001D7D66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ط</w:t>
            </w:r>
            <w:r w:rsidR="00CC6364">
              <w:rPr>
                <w:rtl/>
              </w:rPr>
              <w:t>ُ</w:t>
            </w:r>
            <w:r w:rsidRPr="00AC6D18">
              <w:rPr>
                <w:rtl/>
              </w:rPr>
              <w:t>بع في</w:t>
            </w:r>
            <w:r w:rsidR="007E0241">
              <w:rPr>
                <w:rtl/>
              </w:rPr>
              <w:t xml:space="preserve"> :</w:t>
            </w:r>
          </w:p>
          <w:p w:rsidR="00D61282" w:rsidRPr="00AC6D18" w:rsidRDefault="001D7D66" w:rsidP="001D7D66">
            <w:pPr>
              <w:pStyle w:val="rfdVar"/>
              <w:rPr>
                <w:rtl/>
              </w:rPr>
            </w:pPr>
            <w:r>
              <w:rPr>
                <w:rtl/>
              </w:rPr>
              <w:t>تبريز</w:t>
            </w:r>
            <w:r w:rsidR="007E0241">
              <w:rPr>
                <w:rtl/>
              </w:rPr>
              <w:t xml:space="preserve"> :</w:t>
            </w:r>
            <w:r>
              <w:rPr>
                <w:rtl/>
              </w:rPr>
              <w:t xml:space="preserve"> 1290 ه</w:t>
            </w:r>
            <w:r w:rsidR="00CC6364">
              <w:rPr>
                <w:rtl/>
              </w:rPr>
              <w:t>ـ</w:t>
            </w:r>
            <w:r w:rsidR="007E0241">
              <w:rPr>
                <w:rtl/>
              </w:rPr>
              <w:t xml:space="preserve"> ،</w:t>
            </w:r>
            <w:r>
              <w:rPr>
                <w:rtl/>
              </w:rPr>
              <w:t xml:space="preserve"> 189 ص</w:t>
            </w:r>
            <w:r w:rsidR="007E0241">
              <w:rPr>
                <w:rtl/>
              </w:rPr>
              <w:t xml:space="preserve"> ،</w:t>
            </w:r>
            <w:r>
              <w:rPr>
                <w:rtl/>
              </w:rPr>
              <w:t xml:space="preserve"> حجرية</w:t>
            </w:r>
            <w:r w:rsidR="00095AA9">
              <w:rPr>
                <w:rtl/>
              </w:rPr>
              <w:t xml:space="preserve"> .</w:t>
            </w:r>
          </w:p>
          <w:p w:rsidR="00D61282" w:rsidRPr="00AC6D18" w:rsidRDefault="001D7D66" w:rsidP="001D7D66">
            <w:pPr>
              <w:pStyle w:val="rfdVar"/>
              <w:rPr>
                <w:rtl/>
              </w:rPr>
            </w:pPr>
            <w:r>
              <w:rPr>
                <w:rtl/>
              </w:rPr>
              <w:t>تبريز</w:t>
            </w:r>
            <w:r w:rsidR="007E0241">
              <w:rPr>
                <w:rtl/>
              </w:rPr>
              <w:t xml:space="preserve"> :</w:t>
            </w:r>
            <w:r>
              <w:rPr>
                <w:rtl/>
              </w:rPr>
              <w:t xml:space="preserve"> 1296 ه</w:t>
            </w:r>
            <w:r w:rsidR="00CC6364">
              <w:rPr>
                <w:rtl/>
              </w:rPr>
              <w:t>ـ</w:t>
            </w:r>
            <w:r w:rsidR="007E0241">
              <w:rPr>
                <w:rtl/>
              </w:rPr>
              <w:t xml:space="preserve"> ،</w:t>
            </w:r>
            <w:r>
              <w:rPr>
                <w:rtl/>
              </w:rPr>
              <w:t xml:space="preserve"> 191 ص</w:t>
            </w:r>
            <w:r w:rsidR="007E0241">
              <w:rPr>
                <w:rtl/>
              </w:rPr>
              <w:t xml:space="preserve"> ،</w:t>
            </w:r>
            <w:r>
              <w:rPr>
                <w:rtl/>
              </w:rPr>
              <w:t xml:space="preserve"> حجرية</w:t>
            </w:r>
            <w:r w:rsidR="00095AA9">
              <w:rPr>
                <w:rtl/>
              </w:rPr>
              <w:t xml:space="preserve"> .</w:t>
            </w:r>
          </w:p>
          <w:p w:rsidR="00D61282" w:rsidRPr="00AC6D18" w:rsidRDefault="00D61282" w:rsidP="00CC6364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إيران</w:t>
            </w:r>
            <w:r w:rsidR="007E0241">
              <w:rPr>
                <w:rtl/>
              </w:rPr>
              <w:t xml:space="preserve"> :</w:t>
            </w:r>
            <w:r w:rsidRPr="00AC6D18">
              <w:rPr>
                <w:rtl/>
              </w:rPr>
              <w:t xml:space="preserve"> 1298 ه</w:t>
            </w:r>
            <w:r w:rsidR="00CC6364">
              <w:rPr>
                <w:rtl/>
              </w:rPr>
              <w:t>ـ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حجرية </w:t>
            </w:r>
            <w:r w:rsidR="00773F9D">
              <w:rPr>
                <w:rtl/>
              </w:rPr>
              <w:t>(</w:t>
            </w:r>
            <w:r w:rsidR="00084BE8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في هامش</w:t>
            </w:r>
            <w:r w:rsidR="00CC6364">
              <w:rPr>
                <w:rtl/>
              </w:rPr>
              <w:t xml:space="preserve"> </w:t>
            </w:r>
            <w:r w:rsidR="00CC6364">
              <w:rPr>
                <w:rtl/>
              </w:rPr>
              <w:br/>
            </w:r>
            <w:r w:rsidRPr="00AC6D18">
              <w:rPr>
                <w:rtl/>
              </w:rPr>
              <w:t>كتاب الألفين</w:t>
            </w:r>
            <w:r w:rsidR="00084BE8">
              <w:rPr>
                <w:rFonts w:hint="cs"/>
                <w:rtl/>
              </w:rPr>
              <w:t xml:space="preserve"> </w:t>
            </w:r>
            <w:r w:rsidR="00773F9D">
              <w:rPr>
                <w:rtl/>
              </w:rPr>
              <w:t>)</w:t>
            </w:r>
            <w:r w:rsidR="00095AA9">
              <w:rPr>
                <w:rtl/>
              </w:rPr>
              <w:t xml:space="preserve"> .</w:t>
            </w:r>
          </w:p>
          <w:p w:rsidR="00D61282" w:rsidRPr="00AC6D18" w:rsidRDefault="00D61282" w:rsidP="001D7D66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القاهرة</w:t>
            </w:r>
            <w:r w:rsidR="007E0241">
              <w:rPr>
                <w:rtl/>
              </w:rPr>
              <w:t xml:space="preserve"> :</w:t>
            </w:r>
            <w:r w:rsidRPr="00AC6D18">
              <w:rPr>
                <w:rtl/>
              </w:rPr>
              <w:t xml:space="preserve"> 1962 م</w:t>
            </w:r>
            <w:r w:rsidR="00095AA9">
              <w:rPr>
                <w:rtl/>
              </w:rPr>
              <w:t xml:space="preserve"> .</w:t>
            </w:r>
          </w:p>
          <w:p w:rsidR="00D61282" w:rsidRPr="00AC6D18" w:rsidRDefault="00D61282" w:rsidP="00CC6364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مصر</w:t>
            </w:r>
            <w:r w:rsidR="007E0241">
              <w:rPr>
                <w:rtl/>
              </w:rPr>
              <w:t xml:space="preserve"> :</w:t>
            </w:r>
            <w:r w:rsidRPr="00AC6D18">
              <w:rPr>
                <w:rtl/>
              </w:rPr>
              <w:t xml:space="preserve"> </w:t>
            </w:r>
            <w:r w:rsidR="00773F9D">
              <w:rPr>
                <w:rtl/>
              </w:rPr>
              <w:t>(</w:t>
            </w:r>
            <w:r w:rsidR="00084BE8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في مقد</w:t>
            </w:r>
            <w:r w:rsidR="00CC6364">
              <w:rPr>
                <w:rtl/>
              </w:rPr>
              <w:t>ّ</w:t>
            </w:r>
            <w:r>
              <w:rPr>
                <w:rtl/>
              </w:rPr>
              <w:t>مة منهاج الس</w:t>
            </w:r>
            <w:r w:rsidR="00CC6364">
              <w:rPr>
                <w:rtl/>
              </w:rPr>
              <w:t>ُ</w:t>
            </w:r>
            <w:r>
              <w:rPr>
                <w:rtl/>
              </w:rPr>
              <w:t>ن</w:t>
            </w:r>
            <w:r w:rsidR="00CC6364">
              <w:rPr>
                <w:rtl/>
              </w:rPr>
              <w:t>ّ</w:t>
            </w:r>
            <w:r>
              <w:rPr>
                <w:rtl/>
              </w:rPr>
              <w:t>ة لابن</w:t>
            </w:r>
            <w:r w:rsidR="00CC6364">
              <w:rPr>
                <w:rtl/>
              </w:rPr>
              <w:t xml:space="preserve"> </w:t>
            </w:r>
            <w:r w:rsidR="00CC6364">
              <w:rPr>
                <w:rtl/>
              </w:rPr>
              <w:br/>
            </w:r>
            <w:r w:rsidRPr="00AC6D18">
              <w:rPr>
                <w:rtl/>
              </w:rPr>
              <w:t>تيمية</w:t>
            </w:r>
            <w:r w:rsidR="00084BE8">
              <w:rPr>
                <w:rFonts w:hint="cs"/>
                <w:rtl/>
              </w:rPr>
              <w:t xml:space="preserve"> </w:t>
            </w:r>
            <w:r w:rsidR="00773F9D">
              <w:rPr>
                <w:rtl/>
              </w:rPr>
              <w:t>)</w:t>
            </w:r>
            <w:r w:rsidR="00095AA9">
              <w:rPr>
                <w:rtl/>
              </w:rPr>
              <w:t xml:space="preserve"> .</w:t>
            </w:r>
          </w:p>
          <w:p w:rsidR="00D61282" w:rsidRPr="00AC6D18" w:rsidRDefault="00D61282" w:rsidP="00CC6364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ي</w:t>
            </w:r>
            <w:r>
              <w:rPr>
                <w:rtl/>
              </w:rPr>
              <w:t>قوم بتحقيقه</w:t>
            </w:r>
            <w:r w:rsidR="007E0241">
              <w:rPr>
                <w:rtl/>
              </w:rPr>
              <w:t xml:space="preserve"> :</w:t>
            </w:r>
            <w:r>
              <w:rPr>
                <w:rtl/>
              </w:rPr>
              <w:t xml:space="preserve"> السيد علي الحسيني </w:t>
            </w:r>
            <w:r w:rsidR="00CC6364">
              <w:rPr>
                <w:rtl/>
              </w:rPr>
              <w:br/>
            </w:r>
            <w:r w:rsidRPr="00AC6D18">
              <w:rPr>
                <w:rtl/>
              </w:rPr>
              <w:t>الميلاني</w:t>
            </w:r>
            <w:r w:rsidR="00095AA9">
              <w:rPr>
                <w:rtl/>
              </w:rPr>
              <w:t xml:space="preserve"> .</w:t>
            </w:r>
          </w:p>
          <w:p w:rsidR="002B171C" w:rsidRPr="00084BE8" w:rsidRDefault="00CC6364" w:rsidP="00084BE8">
            <w:pPr>
              <w:rPr>
                <w:rStyle w:val="rfdFootnote"/>
                <w:rtl/>
              </w:rPr>
            </w:pPr>
            <w:r w:rsidRPr="00084BE8">
              <w:rPr>
                <w:rStyle w:val="rfdFootnote"/>
                <w:rtl/>
              </w:rPr>
              <w:t>اُ</w:t>
            </w:r>
            <w:r w:rsidR="00D61282" w:rsidRPr="00084BE8">
              <w:rPr>
                <w:rStyle w:val="rfdFootnote"/>
                <w:rtl/>
              </w:rPr>
              <w:t>نظر</w:t>
            </w:r>
            <w:r w:rsidR="007E0241" w:rsidRPr="00084BE8">
              <w:rPr>
                <w:rStyle w:val="rfdFootnote"/>
                <w:rtl/>
              </w:rPr>
              <w:t xml:space="preserve"> :</w:t>
            </w:r>
            <w:r w:rsidR="00D61282" w:rsidRPr="00084BE8">
              <w:rPr>
                <w:rStyle w:val="rfdFootnote"/>
                <w:rtl/>
              </w:rPr>
              <w:t xml:space="preserve"> كشف الحجب والأستار</w:t>
            </w:r>
            <w:r w:rsidR="007E0241" w:rsidRPr="00084BE8">
              <w:rPr>
                <w:rStyle w:val="rfdFootnote"/>
                <w:rtl/>
              </w:rPr>
              <w:t xml:space="preserve"> :</w:t>
            </w:r>
            <w:r w:rsidR="00D61282" w:rsidRPr="00084BE8">
              <w:rPr>
                <w:rStyle w:val="rfdFootnote"/>
                <w:rtl/>
              </w:rPr>
              <w:t xml:space="preserve"> 566</w:t>
            </w:r>
            <w:r w:rsidRPr="00084BE8">
              <w:rPr>
                <w:rStyle w:val="rfdFootnote"/>
                <w:rtl/>
              </w:rPr>
              <w:t xml:space="preserve"> </w:t>
            </w:r>
            <w:r w:rsidRPr="00084BE8">
              <w:rPr>
                <w:rStyle w:val="rfdFootnote"/>
                <w:rtl/>
              </w:rPr>
              <w:br/>
            </w:r>
            <w:r w:rsidR="00D61282" w:rsidRPr="00084BE8">
              <w:rPr>
                <w:rStyle w:val="rfdFootnote"/>
                <w:rtl/>
              </w:rPr>
              <w:t>الذريعة 23</w:t>
            </w:r>
            <w:r w:rsidR="005C5FDB" w:rsidRPr="00084BE8">
              <w:rPr>
                <w:rStyle w:val="rfdFootnote"/>
                <w:rtl/>
              </w:rPr>
              <w:t xml:space="preserve"> / </w:t>
            </w:r>
            <w:r w:rsidR="00D61282" w:rsidRPr="00084BE8">
              <w:rPr>
                <w:rStyle w:val="rfdFootnote"/>
                <w:rtl/>
              </w:rPr>
              <w:t xml:space="preserve">162 </w:t>
            </w:r>
            <w:r w:rsidR="00AB3A9F" w:rsidRPr="00084BE8">
              <w:rPr>
                <w:rStyle w:val="rfdFootnote"/>
                <w:rtl/>
              </w:rPr>
              <w:t xml:space="preserve">و </w:t>
            </w:r>
            <w:r w:rsidR="00D61282" w:rsidRPr="00084BE8">
              <w:rPr>
                <w:rStyle w:val="rfdFootnote"/>
                <w:rtl/>
              </w:rPr>
              <w:t>172</w:t>
            </w:r>
            <w:r w:rsidR="007E0241" w:rsidRPr="00084BE8">
              <w:rPr>
                <w:rStyle w:val="rfdFootnote"/>
                <w:rtl/>
              </w:rPr>
              <w:t xml:space="preserve"> ،</w:t>
            </w:r>
            <w:r w:rsidR="00D61282" w:rsidRPr="00084BE8">
              <w:rPr>
                <w:rStyle w:val="rfdFootnote"/>
                <w:rtl/>
              </w:rPr>
              <w:t xml:space="preserve"> ريحانة الأدب</w:t>
            </w:r>
            <w:r w:rsidRPr="00084BE8">
              <w:rPr>
                <w:rStyle w:val="rfdFootnote"/>
                <w:rtl/>
              </w:rPr>
              <w:t xml:space="preserve"> </w:t>
            </w:r>
            <w:r w:rsidRPr="00084BE8">
              <w:rPr>
                <w:rStyle w:val="rfdFootnote"/>
                <w:rtl/>
              </w:rPr>
              <w:br/>
            </w:r>
            <w:r w:rsidR="00D61282" w:rsidRPr="00084BE8">
              <w:rPr>
                <w:rStyle w:val="rfdFootnote"/>
                <w:rtl/>
              </w:rPr>
              <w:t>4</w:t>
            </w:r>
            <w:r w:rsidR="005C5FDB" w:rsidRPr="00084BE8">
              <w:rPr>
                <w:rStyle w:val="rfdFootnote"/>
                <w:rtl/>
              </w:rPr>
              <w:t xml:space="preserve"> / </w:t>
            </w:r>
            <w:r w:rsidR="00D61282" w:rsidRPr="00084BE8">
              <w:rPr>
                <w:rStyle w:val="rfdFootnote"/>
                <w:rtl/>
              </w:rPr>
              <w:t>178</w:t>
            </w:r>
            <w:r w:rsidR="007E0241" w:rsidRPr="00084BE8">
              <w:rPr>
                <w:rStyle w:val="rfdFootnote"/>
                <w:rtl/>
              </w:rPr>
              <w:t xml:space="preserve"> ،</w:t>
            </w:r>
            <w:r w:rsidR="00D61282" w:rsidRPr="00084BE8">
              <w:rPr>
                <w:rStyle w:val="rfdFootnote"/>
                <w:rtl/>
              </w:rPr>
              <w:t xml:space="preserve"> هدي</w:t>
            </w:r>
            <w:r w:rsidRPr="00084BE8">
              <w:rPr>
                <w:rStyle w:val="rfdFootnote"/>
                <w:rtl/>
              </w:rPr>
              <w:t>ّ</w:t>
            </w:r>
            <w:r w:rsidR="00D61282" w:rsidRPr="00084BE8">
              <w:rPr>
                <w:rStyle w:val="rfdFootnote"/>
                <w:rtl/>
              </w:rPr>
              <w:t>ة العارفين 1</w:t>
            </w:r>
            <w:r w:rsidR="005C5FDB" w:rsidRPr="00084BE8">
              <w:rPr>
                <w:rStyle w:val="rfdFootnote"/>
                <w:rtl/>
              </w:rPr>
              <w:t xml:space="preserve"> / </w:t>
            </w:r>
            <w:r w:rsidR="00D61282" w:rsidRPr="00084BE8">
              <w:rPr>
                <w:rStyle w:val="rfdFootnote"/>
                <w:rtl/>
              </w:rPr>
              <w:t>285</w:t>
            </w:r>
            <w:r w:rsidR="007E0241" w:rsidRPr="00084BE8">
              <w:rPr>
                <w:rStyle w:val="rfdFootnote"/>
                <w:rtl/>
              </w:rPr>
              <w:t xml:space="preserve"> ،</w:t>
            </w:r>
            <w:r w:rsidR="00D61282" w:rsidRPr="00084BE8">
              <w:rPr>
                <w:rStyle w:val="rfdFootnote"/>
                <w:rtl/>
              </w:rPr>
              <w:t xml:space="preserve"> المورد</w:t>
            </w:r>
            <w:r w:rsidR="007E0241" w:rsidRPr="00084BE8">
              <w:rPr>
                <w:rStyle w:val="rfdFootnote"/>
                <w:rtl/>
              </w:rPr>
              <w:t xml:space="preserve"> :</w:t>
            </w:r>
            <w:r w:rsidR="00D61282" w:rsidRPr="00084BE8">
              <w:rPr>
                <w:rStyle w:val="rfdFootnote"/>
                <w:rtl/>
              </w:rPr>
              <w:t xml:space="preserve"> مج</w:t>
            </w:r>
            <w:r w:rsidRPr="00084BE8">
              <w:rPr>
                <w:rStyle w:val="rfdFootnote"/>
                <w:rtl/>
              </w:rPr>
              <w:t xml:space="preserve"> </w:t>
            </w:r>
            <w:r w:rsidR="00D61282" w:rsidRPr="00084BE8">
              <w:rPr>
                <w:rStyle w:val="rfdFootnote"/>
                <w:rtl/>
              </w:rPr>
              <w:t>4</w:t>
            </w:r>
            <w:r w:rsidR="005C5FDB" w:rsidRPr="00084BE8">
              <w:rPr>
                <w:rStyle w:val="rfdFootnote"/>
                <w:rtl/>
              </w:rPr>
              <w:t xml:space="preserve"> / </w:t>
            </w:r>
            <w:r w:rsidRPr="00084BE8">
              <w:rPr>
                <w:rStyle w:val="rfdFootnote"/>
                <w:rtl/>
              </w:rPr>
              <w:br/>
            </w:r>
            <w:r w:rsidR="00D61282" w:rsidRPr="00084BE8">
              <w:rPr>
                <w:rStyle w:val="rfdFootnote"/>
                <w:rtl/>
              </w:rPr>
              <w:t xml:space="preserve">ع 1 </w:t>
            </w:r>
            <w:r w:rsidR="00773F9D" w:rsidRPr="00084BE8">
              <w:rPr>
                <w:rStyle w:val="rfdFootnote"/>
                <w:rtl/>
              </w:rPr>
              <w:t>(</w:t>
            </w:r>
            <w:r w:rsidR="00D61282" w:rsidRPr="00084BE8">
              <w:rPr>
                <w:rStyle w:val="rfdFootnote"/>
                <w:rtl/>
              </w:rPr>
              <w:t>1975 م</w:t>
            </w:r>
            <w:r w:rsidR="00773F9D" w:rsidRPr="00084BE8">
              <w:rPr>
                <w:rStyle w:val="rfdFootnote"/>
                <w:rtl/>
              </w:rPr>
              <w:t>)</w:t>
            </w:r>
            <w:r w:rsidR="00D61282" w:rsidRPr="00084BE8">
              <w:rPr>
                <w:rStyle w:val="rfdFootnote"/>
                <w:rtl/>
              </w:rPr>
              <w:t xml:space="preserve"> ص 183</w:t>
            </w:r>
            <w:r w:rsidR="007E0241" w:rsidRPr="00084BE8">
              <w:rPr>
                <w:rStyle w:val="rfdFootnote"/>
                <w:rtl/>
              </w:rPr>
              <w:t xml:space="preserve"> ،</w:t>
            </w:r>
            <w:r w:rsidR="00D61282" w:rsidRPr="00084BE8">
              <w:rPr>
                <w:rStyle w:val="rfdFootnote"/>
                <w:rtl/>
              </w:rPr>
              <w:t xml:space="preserve"> تراثنا</w:t>
            </w:r>
            <w:r w:rsidR="007E0241" w:rsidRPr="00084BE8">
              <w:rPr>
                <w:rStyle w:val="rfdFootnote"/>
                <w:rtl/>
              </w:rPr>
              <w:t xml:space="preserve"> :</w:t>
            </w:r>
            <w:r w:rsidR="00D61282" w:rsidRPr="00084BE8">
              <w:rPr>
                <w:rStyle w:val="rfdFootnote"/>
                <w:rtl/>
              </w:rPr>
              <w:t xml:space="preserve"> ع 2 </w:t>
            </w:r>
            <w:r w:rsidR="00773F9D" w:rsidRPr="00084BE8">
              <w:rPr>
                <w:rStyle w:val="rfdFootnote"/>
                <w:rtl/>
              </w:rPr>
              <w:t>(</w:t>
            </w:r>
            <w:r w:rsidR="00D61282" w:rsidRPr="00084BE8">
              <w:rPr>
                <w:rStyle w:val="rfdFootnote"/>
                <w:rtl/>
              </w:rPr>
              <w:t>1406 ه</w:t>
            </w:r>
            <w:r w:rsidRPr="00084BE8">
              <w:rPr>
                <w:rStyle w:val="rfdFootnote"/>
                <w:rtl/>
              </w:rPr>
              <w:t>ـ</w:t>
            </w:r>
            <w:r w:rsidR="00773F9D" w:rsidRPr="00084BE8">
              <w:rPr>
                <w:rStyle w:val="rfdFootnote"/>
                <w:rtl/>
              </w:rPr>
              <w:t>)</w:t>
            </w:r>
            <w:r w:rsidRPr="00084BE8">
              <w:rPr>
                <w:rStyle w:val="rfdFootnote"/>
                <w:rtl/>
              </w:rPr>
              <w:t xml:space="preserve"> </w:t>
            </w:r>
            <w:r w:rsidRPr="00084BE8">
              <w:rPr>
                <w:rStyle w:val="rfdFootnote"/>
                <w:rtl/>
              </w:rPr>
              <w:br/>
            </w:r>
            <w:r w:rsidR="00D61282" w:rsidRPr="00084BE8">
              <w:rPr>
                <w:rStyle w:val="rfdFootnote"/>
                <w:rtl/>
              </w:rPr>
              <w:t>ص 83</w:t>
            </w:r>
            <w:r w:rsidR="007E0241" w:rsidRPr="00084BE8">
              <w:rPr>
                <w:rStyle w:val="rfdFootnote"/>
                <w:rtl/>
              </w:rPr>
              <w:t xml:space="preserve"> ،</w:t>
            </w:r>
            <w:r w:rsidR="00D61282" w:rsidRPr="00084BE8">
              <w:rPr>
                <w:rStyle w:val="rfdFootnote"/>
                <w:rtl/>
              </w:rPr>
              <w:t xml:space="preserve"> فهرس مشار العربي</w:t>
            </w:r>
            <w:r w:rsidR="007E0241" w:rsidRPr="00084BE8">
              <w:rPr>
                <w:rStyle w:val="rfdFootnote"/>
                <w:rtl/>
              </w:rPr>
              <w:t xml:space="preserve"> :</w:t>
            </w:r>
            <w:r w:rsidR="00D61282" w:rsidRPr="00084BE8">
              <w:rPr>
                <w:rStyle w:val="rfdFootnote"/>
                <w:rtl/>
              </w:rPr>
              <w:t xml:space="preserve"> 929</w:t>
            </w:r>
            <w:r w:rsidR="007E0241" w:rsidRPr="00084BE8">
              <w:rPr>
                <w:rStyle w:val="rfdFootnote"/>
                <w:rtl/>
              </w:rPr>
              <w:t xml:space="preserve"> ،</w:t>
            </w:r>
            <w:r w:rsidR="00D61282" w:rsidRPr="00084BE8">
              <w:rPr>
                <w:rStyle w:val="rfdFootnote"/>
                <w:rtl/>
              </w:rPr>
              <w:t xml:space="preserve"> </w:t>
            </w:r>
            <w:r w:rsidRPr="00084BE8">
              <w:rPr>
                <w:rStyle w:val="rfdFootnote"/>
                <w:rtl/>
              </w:rPr>
              <w:br/>
            </w:r>
            <w:r w:rsidR="00D61282" w:rsidRPr="00084BE8">
              <w:rPr>
                <w:rStyle w:val="rfdFootnote"/>
                <w:rtl/>
              </w:rPr>
              <w:t>فهرس الرضوية 11</w:t>
            </w:r>
            <w:r w:rsidR="005C5FDB" w:rsidRPr="00084BE8">
              <w:rPr>
                <w:rStyle w:val="rfdFootnote"/>
                <w:rtl/>
              </w:rPr>
              <w:t xml:space="preserve"> / </w:t>
            </w:r>
            <w:r w:rsidR="00D61282" w:rsidRPr="00084BE8">
              <w:rPr>
                <w:rStyle w:val="rfdFootnote"/>
                <w:rtl/>
              </w:rPr>
              <w:t>403 ـ 404</w:t>
            </w:r>
            <w:r w:rsidR="007E0241" w:rsidRPr="00084BE8">
              <w:rPr>
                <w:rStyle w:val="rfdFootnote"/>
                <w:rtl/>
              </w:rPr>
              <w:t xml:space="preserve"> ،</w:t>
            </w:r>
            <w:r w:rsidR="00D61282" w:rsidRPr="00084BE8">
              <w:rPr>
                <w:rStyle w:val="rfdFootnote"/>
                <w:rtl/>
              </w:rPr>
              <w:t xml:space="preserve"> فهرس</w:t>
            </w:r>
            <w:r w:rsidR="00B64A0E" w:rsidRPr="00084BE8">
              <w:rPr>
                <w:rStyle w:val="rfdFootnote"/>
                <w:rtl/>
              </w:rPr>
              <w:t xml:space="preserve"> </w:t>
            </w:r>
            <w:r w:rsidR="00B64A0E" w:rsidRPr="00084BE8">
              <w:rPr>
                <w:rStyle w:val="rfdFootnote"/>
                <w:rtl/>
              </w:rPr>
              <w:br/>
            </w:r>
          </w:p>
        </w:tc>
      </w:tr>
    </w:tbl>
    <w:p w:rsidR="001D63D0" w:rsidRDefault="001D63D0">
      <w:pPr>
        <w:rPr>
          <w:rtl/>
        </w:rPr>
        <w:sectPr w:rsidR="001D63D0" w:rsidSect="00107863">
          <w:headerReference w:type="even" r:id="rId240"/>
          <w:headerReference w:type="default" r:id="rId241"/>
          <w:headerReference w:type="first" r:id="rId242"/>
          <w:type w:val="continuous"/>
          <w:pgSz w:w="11907" w:h="16840" w:code="9"/>
          <w:pgMar w:top="1247" w:right="1361" w:bottom="1247" w:left="1361" w:header="720" w:footer="720" w:gutter="0"/>
          <w:cols w:space="720"/>
          <w:titlePg/>
          <w:bidi/>
          <w:rtlGutter/>
          <w:docGrid w:linePitch="360"/>
        </w:sectPr>
      </w:pPr>
    </w:p>
    <w:p w:rsidR="001D7D66" w:rsidRDefault="001D7D66">
      <w:r>
        <w:lastRenderedPageBreak/>
        <w:br w:type="page"/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4409"/>
        <w:gridCol w:w="367"/>
        <w:gridCol w:w="4409"/>
      </w:tblGrid>
      <w:tr w:rsidR="002B171C" w:rsidTr="00F80636">
        <w:tc>
          <w:tcPr>
            <w:tcW w:w="2400" w:type="pct"/>
            <w:shd w:val="clear" w:color="auto" w:fill="auto"/>
          </w:tcPr>
          <w:p w:rsidR="001D7D66" w:rsidRDefault="001D7D66" w:rsidP="00084BE8">
            <w:pPr>
              <w:pStyle w:val="rfdFootnote0"/>
              <w:rPr>
                <w:rtl/>
              </w:rPr>
            </w:pPr>
            <w:r w:rsidRPr="00084BE8">
              <w:rPr>
                <w:rtl/>
              </w:rPr>
              <w:lastRenderedPageBreak/>
              <w:t>المرعشي 1</w:t>
            </w:r>
            <w:r w:rsidR="005C5FDB" w:rsidRPr="00084BE8">
              <w:rPr>
                <w:rtl/>
              </w:rPr>
              <w:t xml:space="preserve"> / </w:t>
            </w:r>
            <w:r w:rsidRPr="00084BE8">
              <w:rPr>
                <w:rtl/>
              </w:rPr>
              <w:t xml:space="preserve">60 </w:t>
            </w:r>
            <w:r w:rsidR="00AB3A9F" w:rsidRPr="00084BE8">
              <w:rPr>
                <w:rtl/>
              </w:rPr>
              <w:t xml:space="preserve">و </w:t>
            </w:r>
            <w:r w:rsidRPr="00084BE8">
              <w:rPr>
                <w:rtl/>
              </w:rPr>
              <w:t>71</w:t>
            </w:r>
            <w:r w:rsidR="007E0241" w:rsidRPr="00084BE8">
              <w:rPr>
                <w:rtl/>
              </w:rPr>
              <w:t xml:space="preserve"> ،</w:t>
            </w:r>
            <w:r w:rsidRPr="00084BE8">
              <w:rPr>
                <w:rtl/>
              </w:rPr>
              <w:t xml:space="preserve"> 2</w:t>
            </w:r>
            <w:r w:rsidR="005C5FDB" w:rsidRPr="00084BE8">
              <w:rPr>
                <w:rtl/>
              </w:rPr>
              <w:t xml:space="preserve"> / </w:t>
            </w:r>
            <w:r w:rsidRPr="00084BE8">
              <w:rPr>
                <w:rtl/>
              </w:rPr>
              <w:t>220</w:t>
            </w:r>
            <w:r w:rsidR="007E0241" w:rsidRPr="00084BE8">
              <w:rPr>
                <w:rtl/>
              </w:rPr>
              <w:t xml:space="preserve"> ،</w:t>
            </w:r>
            <w:r w:rsidRPr="00084BE8">
              <w:rPr>
                <w:rtl/>
              </w:rPr>
              <w:t xml:space="preserve"> 3</w:t>
            </w:r>
            <w:r w:rsidR="005C5FDB" w:rsidRPr="00084BE8">
              <w:rPr>
                <w:rtl/>
              </w:rPr>
              <w:t xml:space="preserve"> / </w:t>
            </w:r>
            <w:r w:rsidRPr="00084BE8">
              <w:rPr>
                <w:rtl/>
              </w:rPr>
              <w:t>90</w:t>
            </w:r>
            <w:r w:rsidR="007E0241" w:rsidRPr="00084BE8">
              <w:rPr>
                <w:rtl/>
              </w:rPr>
              <w:t xml:space="preserve"> ،</w:t>
            </w:r>
            <w:r w:rsidRPr="00084BE8">
              <w:rPr>
                <w:rtl/>
              </w:rPr>
              <w:t xml:space="preserve"> </w:t>
            </w:r>
            <w:r w:rsidR="00B64A0E" w:rsidRPr="00084BE8">
              <w:rPr>
                <w:rtl/>
              </w:rPr>
              <w:t xml:space="preserve">7 </w:t>
            </w:r>
            <w:r w:rsidR="00F80636" w:rsidRPr="00084BE8">
              <w:rPr>
                <w:rtl/>
              </w:rPr>
              <w:br/>
            </w:r>
            <w:r w:rsidR="005C5FDB" w:rsidRPr="00084BE8">
              <w:rPr>
                <w:rtl/>
              </w:rPr>
              <w:t xml:space="preserve">/ </w:t>
            </w:r>
            <w:r w:rsidR="00B64A0E" w:rsidRPr="00084BE8">
              <w:rPr>
                <w:rtl/>
              </w:rPr>
              <w:t>109</w:t>
            </w:r>
            <w:r w:rsidR="007E0241" w:rsidRPr="00084BE8">
              <w:rPr>
                <w:rtl/>
              </w:rPr>
              <w:t xml:space="preserve"> ،</w:t>
            </w:r>
            <w:r w:rsidRPr="00084BE8">
              <w:rPr>
                <w:rtl/>
              </w:rPr>
              <w:t xml:space="preserve"> 8</w:t>
            </w:r>
            <w:r w:rsidR="005C5FDB" w:rsidRPr="00084BE8">
              <w:rPr>
                <w:rtl/>
              </w:rPr>
              <w:t xml:space="preserve"> / </w:t>
            </w:r>
            <w:r w:rsidRPr="00084BE8">
              <w:rPr>
                <w:rtl/>
              </w:rPr>
              <w:t xml:space="preserve">46 </w:t>
            </w:r>
            <w:r w:rsidR="00AB3A9F" w:rsidRPr="00084BE8">
              <w:rPr>
                <w:rtl/>
              </w:rPr>
              <w:t xml:space="preserve">و </w:t>
            </w:r>
            <w:r w:rsidRPr="00084BE8">
              <w:rPr>
                <w:rtl/>
              </w:rPr>
              <w:t>391</w:t>
            </w:r>
            <w:r w:rsidR="007E0241" w:rsidRPr="00084BE8">
              <w:rPr>
                <w:rtl/>
              </w:rPr>
              <w:t xml:space="preserve"> ،</w:t>
            </w:r>
            <w:r w:rsidRPr="00084BE8">
              <w:rPr>
                <w:rtl/>
              </w:rPr>
              <w:t xml:space="preserve"> 16</w:t>
            </w:r>
            <w:r w:rsidR="005C5FDB" w:rsidRPr="00084BE8">
              <w:rPr>
                <w:rtl/>
              </w:rPr>
              <w:t xml:space="preserve"> / </w:t>
            </w:r>
            <w:r w:rsidRPr="00084BE8">
              <w:rPr>
                <w:rtl/>
              </w:rPr>
              <w:t>51 ـ 52</w:t>
            </w:r>
            <w:r w:rsidR="00095AA9" w:rsidRPr="00084BE8">
              <w:rPr>
                <w:rtl/>
              </w:rPr>
              <w:t xml:space="preserve"> .</w:t>
            </w:r>
          </w:p>
          <w:p w:rsidR="00084BE8" w:rsidRPr="00084BE8" w:rsidRDefault="00084BE8" w:rsidP="00084BE8">
            <w:pPr>
              <w:pStyle w:val="rfdVar0"/>
              <w:rPr>
                <w:rtl/>
              </w:rPr>
            </w:pPr>
          </w:p>
          <w:p w:rsidR="001D7D66" w:rsidRPr="002B171C" w:rsidRDefault="001D7D66" w:rsidP="00CF5CC6">
            <w:pPr>
              <w:pStyle w:val="rfdNormal0"/>
              <w:rPr>
                <w:rStyle w:val="rfdBold2"/>
                <w:rtl/>
              </w:rPr>
            </w:pPr>
            <w:r w:rsidRPr="002B171C">
              <w:rPr>
                <w:rStyle w:val="rfdBold2"/>
                <w:rtl/>
              </w:rPr>
              <w:t xml:space="preserve">1288 ـ </w:t>
            </w:r>
            <w:r>
              <w:rPr>
                <w:rStyle w:val="rfdBold2"/>
                <w:rtl/>
              </w:rPr>
              <w:t>منهاج الكرامة في معرفة الإ</w:t>
            </w:r>
            <w:r w:rsidR="00B64A0E">
              <w:rPr>
                <w:rStyle w:val="rfdBold2"/>
                <w:rtl/>
              </w:rPr>
              <w:t>ِ</w:t>
            </w:r>
            <w:r>
              <w:rPr>
                <w:rStyle w:val="rfdBold2"/>
                <w:rtl/>
              </w:rPr>
              <w:t>مامة</w:t>
            </w:r>
            <w:r w:rsidR="00095AA9">
              <w:rPr>
                <w:rStyle w:val="rfdBold2"/>
                <w:rtl/>
              </w:rPr>
              <w:t xml:space="preserve"> .</w:t>
            </w:r>
          </w:p>
          <w:p w:rsidR="001D7D66" w:rsidRPr="00AC6D18" w:rsidRDefault="001D7D66" w:rsidP="00B64A0E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للعل</w:t>
            </w:r>
            <w:r w:rsidR="00B64A0E">
              <w:rPr>
                <w:rtl/>
              </w:rPr>
              <w:t>ّ</w:t>
            </w:r>
            <w:r w:rsidRPr="00AC6D18">
              <w:rPr>
                <w:rtl/>
              </w:rPr>
              <w:t>امة الحل</w:t>
            </w:r>
            <w:r w:rsidR="00B64A0E">
              <w:rPr>
                <w:rtl/>
              </w:rPr>
              <w:t>ّ</w:t>
            </w:r>
            <w:r w:rsidRPr="00AC6D18">
              <w:rPr>
                <w:rtl/>
              </w:rPr>
              <w:t>ي</w:t>
            </w:r>
            <w:r w:rsidR="00095AA9">
              <w:rPr>
                <w:rtl/>
              </w:rPr>
              <w:t xml:space="preserve"> .</w:t>
            </w:r>
          </w:p>
          <w:p w:rsidR="001D7D66" w:rsidRDefault="001D7D66" w:rsidP="00B64A0E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تقد</w:t>
            </w:r>
            <w:r w:rsidR="00B64A0E">
              <w:rPr>
                <w:rtl/>
              </w:rPr>
              <w:t>ّ</w:t>
            </w:r>
            <w:r w:rsidRPr="00AC6D18">
              <w:rPr>
                <w:rtl/>
              </w:rPr>
              <w:t xml:space="preserve">م </w:t>
            </w:r>
            <w:r>
              <w:rPr>
                <w:rtl/>
              </w:rPr>
              <w:t>بعنوان</w:t>
            </w:r>
            <w:r w:rsidR="007E0241">
              <w:rPr>
                <w:rtl/>
              </w:rPr>
              <w:t xml:space="preserve"> :</w:t>
            </w:r>
            <w:r>
              <w:rPr>
                <w:rtl/>
              </w:rPr>
              <w:t xml:space="preserve"> منهاج الكرامة في إثبات </w:t>
            </w:r>
            <w:r w:rsidR="00F80636">
              <w:rPr>
                <w:rtl/>
              </w:rPr>
              <w:br/>
            </w:r>
            <w:r w:rsidRPr="00AC6D18">
              <w:rPr>
                <w:rtl/>
              </w:rPr>
              <w:t>الإ</w:t>
            </w:r>
            <w:r w:rsidR="00F80636">
              <w:rPr>
                <w:rtl/>
              </w:rPr>
              <w:t>ِ</w:t>
            </w:r>
            <w:r w:rsidRPr="00AC6D18">
              <w:rPr>
                <w:rtl/>
              </w:rPr>
              <w:t>مامة</w:t>
            </w:r>
            <w:r w:rsidR="00095AA9">
              <w:rPr>
                <w:rtl/>
              </w:rPr>
              <w:t xml:space="preserve"> .</w:t>
            </w:r>
          </w:p>
          <w:p w:rsidR="00084BE8" w:rsidRPr="00AC6D18" w:rsidRDefault="00084BE8" w:rsidP="00084BE8">
            <w:pPr>
              <w:pStyle w:val="rfdVar0"/>
              <w:rPr>
                <w:rtl/>
              </w:rPr>
            </w:pPr>
          </w:p>
          <w:p w:rsidR="001D7D66" w:rsidRPr="002B171C" w:rsidRDefault="001D7D66" w:rsidP="00CF5CC6">
            <w:pPr>
              <w:pStyle w:val="rfdNormal0"/>
              <w:rPr>
                <w:rStyle w:val="rfdBold2"/>
                <w:rtl/>
              </w:rPr>
            </w:pPr>
            <w:r w:rsidRPr="002B171C">
              <w:rPr>
                <w:rStyle w:val="rfdBold2"/>
                <w:rtl/>
              </w:rPr>
              <w:t xml:space="preserve">1289 ـ </w:t>
            </w:r>
            <w:r>
              <w:rPr>
                <w:rStyle w:val="rfdBold2"/>
                <w:rtl/>
              </w:rPr>
              <w:t>منهاج الكرامة في معرفة الإ</w:t>
            </w:r>
            <w:r w:rsidR="00F80636">
              <w:rPr>
                <w:rStyle w:val="rfdBold2"/>
                <w:rtl/>
              </w:rPr>
              <w:t>ِ</w:t>
            </w:r>
            <w:r>
              <w:rPr>
                <w:rStyle w:val="rfdBold2"/>
                <w:rtl/>
              </w:rPr>
              <w:t>مامة</w:t>
            </w:r>
            <w:r w:rsidR="00095AA9">
              <w:rPr>
                <w:rStyle w:val="rfdBold2"/>
                <w:rtl/>
              </w:rPr>
              <w:t xml:space="preserve"> .</w:t>
            </w:r>
          </w:p>
          <w:p w:rsidR="001D7D66" w:rsidRPr="00AC6D18" w:rsidRDefault="001D7D66" w:rsidP="00B64A0E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لنعمة الله الرضوي المشهدي</w:t>
            </w:r>
            <w:r w:rsidR="00095AA9">
              <w:rPr>
                <w:rtl/>
              </w:rPr>
              <w:t xml:space="preserve"> .</w:t>
            </w:r>
          </w:p>
          <w:p w:rsidR="001D7D66" w:rsidRPr="00AC6D18" w:rsidRDefault="001D7D66" w:rsidP="00B64A0E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نس</w:t>
            </w:r>
            <w:r>
              <w:rPr>
                <w:rtl/>
              </w:rPr>
              <w:t>خة في الآصفية</w:t>
            </w:r>
            <w:r w:rsidR="007E0241">
              <w:rPr>
                <w:rtl/>
              </w:rPr>
              <w:t xml:space="preserve"> ،</w:t>
            </w:r>
            <w:r>
              <w:rPr>
                <w:rtl/>
              </w:rPr>
              <w:t xml:space="preserve"> رقم 1388 كلام</w:t>
            </w:r>
            <w:r w:rsidR="007E0241">
              <w:rPr>
                <w:rtl/>
              </w:rPr>
              <w:t xml:space="preserve"> ،</w:t>
            </w:r>
            <w:r>
              <w:rPr>
                <w:rtl/>
              </w:rPr>
              <w:t xml:space="preserve"> </w:t>
            </w:r>
            <w:r w:rsidR="00F80636">
              <w:rPr>
                <w:rtl/>
              </w:rPr>
              <w:br/>
            </w:r>
            <w:r w:rsidRPr="00AC6D18">
              <w:rPr>
                <w:rtl/>
              </w:rPr>
              <w:t>حدود 1270 ه</w:t>
            </w:r>
            <w:r w:rsidR="00F80636">
              <w:rPr>
                <w:rtl/>
              </w:rPr>
              <w:t>ـ</w:t>
            </w:r>
            <w:r w:rsidR="00095AA9">
              <w:rPr>
                <w:rtl/>
              </w:rPr>
              <w:t xml:space="preserve"> .</w:t>
            </w:r>
          </w:p>
          <w:p w:rsidR="001D7D66" w:rsidRDefault="00F80636" w:rsidP="00B64A0E">
            <w:pPr>
              <w:pStyle w:val="rfdVar"/>
              <w:rPr>
                <w:rtl/>
              </w:rPr>
            </w:pPr>
            <w:r>
              <w:rPr>
                <w:rtl/>
              </w:rPr>
              <w:t>اُ</w:t>
            </w:r>
            <w:r w:rsidR="001D7D66" w:rsidRPr="00AC6D18">
              <w:rPr>
                <w:rtl/>
              </w:rPr>
              <w:t>نظر</w:t>
            </w:r>
            <w:r w:rsidR="007E0241">
              <w:rPr>
                <w:rtl/>
              </w:rPr>
              <w:t xml:space="preserve"> :</w:t>
            </w:r>
            <w:r w:rsidR="001D7D66" w:rsidRPr="00AC6D18">
              <w:rPr>
                <w:rtl/>
              </w:rPr>
              <w:t xml:space="preserve"> الذريعة</w:t>
            </w:r>
            <w:r w:rsidR="001D7D66">
              <w:rPr>
                <w:rtl/>
              </w:rPr>
              <w:t xml:space="preserve"> </w:t>
            </w:r>
            <w:r w:rsidR="001D7D66" w:rsidRPr="00AC6D18">
              <w:rPr>
                <w:rtl/>
              </w:rPr>
              <w:t>23</w:t>
            </w:r>
            <w:r w:rsidR="005C5FDB">
              <w:rPr>
                <w:rtl/>
              </w:rPr>
              <w:t xml:space="preserve"> / </w:t>
            </w:r>
            <w:r w:rsidR="001D7D66" w:rsidRPr="00AC6D18">
              <w:rPr>
                <w:rtl/>
              </w:rPr>
              <w:t>173</w:t>
            </w:r>
            <w:r w:rsidR="00095AA9">
              <w:rPr>
                <w:rtl/>
              </w:rPr>
              <w:t xml:space="preserve"> .</w:t>
            </w:r>
          </w:p>
          <w:p w:rsidR="00084BE8" w:rsidRPr="00AC6D18" w:rsidRDefault="00084BE8" w:rsidP="00084BE8">
            <w:pPr>
              <w:pStyle w:val="rfdVar0"/>
              <w:rPr>
                <w:rtl/>
              </w:rPr>
            </w:pPr>
          </w:p>
          <w:p w:rsidR="001D7D66" w:rsidRPr="002B171C" w:rsidRDefault="001D7D66" w:rsidP="00CF5CC6">
            <w:pPr>
              <w:pStyle w:val="rfdNormal0"/>
              <w:rPr>
                <w:rStyle w:val="rfdBold2"/>
                <w:rtl/>
              </w:rPr>
            </w:pPr>
            <w:r w:rsidRPr="002B171C">
              <w:rPr>
                <w:rStyle w:val="rfdBold2"/>
                <w:rtl/>
              </w:rPr>
              <w:t>1290 ـ منهاج المناهج</w:t>
            </w:r>
            <w:r w:rsidR="00095AA9">
              <w:rPr>
                <w:rStyle w:val="rfdBold2"/>
                <w:rtl/>
              </w:rPr>
              <w:t xml:space="preserve"> .</w:t>
            </w:r>
          </w:p>
          <w:p w:rsidR="00C64862" w:rsidRDefault="001D7D66" w:rsidP="00B64A0E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في إثبات الإ</w:t>
            </w:r>
            <w:r w:rsidR="00F80636">
              <w:rPr>
                <w:rtl/>
              </w:rPr>
              <w:t>ِ</w:t>
            </w:r>
            <w:r w:rsidRPr="00AC6D18">
              <w:rPr>
                <w:rtl/>
              </w:rPr>
              <w:t>مامة</w:t>
            </w:r>
            <w:r w:rsidR="00095AA9">
              <w:rPr>
                <w:rtl/>
              </w:rPr>
              <w:t xml:space="preserve"> .</w:t>
            </w:r>
          </w:p>
          <w:p w:rsidR="001D7D66" w:rsidRPr="00AC6D18" w:rsidRDefault="00773F9D" w:rsidP="00B64A0E">
            <w:pPr>
              <w:pStyle w:val="rfdVar"/>
              <w:rPr>
                <w:rtl/>
              </w:rPr>
            </w:pPr>
            <w:r>
              <w:rPr>
                <w:rtl/>
              </w:rPr>
              <w:t>(</w:t>
            </w:r>
            <w:r w:rsidR="00084BE8">
              <w:rPr>
                <w:rFonts w:hint="cs"/>
                <w:rtl/>
              </w:rPr>
              <w:t xml:space="preserve"> </w:t>
            </w:r>
            <w:r w:rsidR="001D7D66" w:rsidRPr="00AC6D18">
              <w:rPr>
                <w:rtl/>
              </w:rPr>
              <w:t>بالفارسية</w:t>
            </w:r>
            <w:r w:rsidR="00084BE8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)</w:t>
            </w:r>
            <w:r w:rsidR="00095AA9">
              <w:rPr>
                <w:rtl/>
              </w:rPr>
              <w:t xml:space="preserve"> .</w:t>
            </w:r>
          </w:p>
          <w:p w:rsidR="001D7D66" w:rsidRPr="00AC6D18" w:rsidRDefault="001D7D66" w:rsidP="00F80636">
            <w:pPr>
              <w:pStyle w:val="rfdVar"/>
              <w:rPr>
                <w:rtl/>
              </w:rPr>
            </w:pPr>
            <w:r>
              <w:rPr>
                <w:rtl/>
              </w:rPr>
              <w:t>ليوحن</w:t>
            </w:r>
            <w:r w:rsidR="00F80636">
              <w:rPr>
                <w:rtl/>
              </w:rPr>
              <w:t>ّ</w:t>
            </w:r>
            <w:r>
              <w:rPr>
                <w:rtl/>
              </w:rPr>
              <w:t>ا بن إسرائيل المصري</w:t>
            </w:r>
            <w:r w:rsidR="007E0241">
              <w:rPr>
                <w:rtl/>
              </w:rPr>
              <w:t xml:space="preserve"> ،</w:t>
            </w:r>
            <w:r>
              <w:rPr>
                <w:rtl/>
              </w:rPr>
              <w:t xml:space="preserve"> وقد </w:t>
            </w:r>
            <w:r w:rsidR="00F80636">
              <w:rPr>
                <w:rtl/>
              </w:rPr>
              <w:br/>
            </w:r>
            <w:r w:rsidRPr="00AC6D18">
              <w:rPr>
                <w:rtl/>
              </w:rPr>
              <w:t>نسبه البعض إلى الشيخ أبي الفتوح الحسين</w:t>
            </w:r>
            <w:r w:rsidR="00375CD3">
              <w:rPr>
                <w:rtl/>
              </w:rPr>
              <w:t xml:space="preserve"> </w:t>
            </w:r>
            <w:r w:rsidR="00F80636">
              <w:rPr>
                <w:rtl/>
              </w:rPr>
              <w:br/>
            </w:r>
            <w:r w:rsidRPr="00AC6D18">
              <w:rPr>
                <w:rtl/>
              </w:rPr>
              <w:t>ابن علي بن محمد الخزاعي الرازي المفس</w:t>
            </w:r>
            <w:r w:rsidR="00F80636">
              <w:rPr>
                <w:rtl/>
              </w:rPr>
              <w:t>ّ</w:t>
            </w:r>
            <w:r w:rsidRPr="00AC6D18">
              <w:rPr>
                <w:rtl/>
              </w:rPr>
              <w:t>ر</w:t>
            </w:r>
            <w:r w:rsidR="00095AA9">
              <w:rPr>
                <w:rtl/>
              </w:rPr>
              <w:t xml:space="preserve"> .</w:t>
            </w:r>
          </w:p>
          <w:p w:rsidR="001D7D66" w:rsidRPr="00AC6D18" w:rsidRDefault="001D7D66" w:rsidP="00B64A0E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 xml:space="preserve">نسخة </w:t>
            </w:r>
            <w:r>
              <w:rPr>
                <w:rtl/>
              </w:rPr>
              <w:t>في مكتبة آية الله المرعشي بقم</w:t>
            </w:r>
            <w:r w:rsidR="007E0241">
              <w:rPr>
                <w:rtl/>
              </w:rPr>
              <w:t xml:space="preserve"> ،</w:t>
            </w:r>
            <w:r>
              <w:rPr>
                <w:rtl/>
              </w:rPr>
              <w:t xml:space="preserve"> </w:t>
            </w:r>
            <w:r w:rsidR="00F80636">
              <w:rPr>
                <w:rtl/>
              </w:rPr>
              <w:br/>
            </w:r>
            <w:r w:rsidRPr="00AC6D18">
              <w:rPr>
                <w:rtl/>
              </w:rPr>
              <w:t>مجموعة 3008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من 234 ر</w:t>
            </w:r>
            <w:r>
              <w:rPr>
                <w:rtl/>
              </w:rPr>
              <w:t xml:space="preserve"> ـ </w:t>
            </w:r>
            <w:r w:rsidRPr="00AC6D18">
              <w:rPr>
                <w:rtl/>
              </w:rPr>
              <w:t>237 ر</w:t>
            </w:r>
            <w:r w:rsidR="00095AA9">
              <w:rPr>
                <w:rtl/>
              </w:rPr>
              <w:t xml:space="preserve"> .</w:t>
            </w:r>
          </w:p>
          <w:p w:rsidR="002B171C" w:rsidRDefault="00F80636" w:rsidP="00084BE8">
            <w:pPr>
              <w:pStyle w:val="rfdVar"/>
              <w:rPr>
                <w:rtl/>
              </w:rPr>
            </w:pPr>
            <w:r>
              <w:rPr>
                <w:rtl/>
              </w:rPr>
              <w:t>اُ</w:t>
            </w:r>
            <w:r w:rsidR="001D7D66" w:rsidRPr="00AC6D18">
              <w:rPr>
                <w:rtl/>
              </w:rPr>
              <w:t>نظر</w:t>
            </w:r>
            <w:r w:rsidR="007E0241">
              <w:rPr>
                <w:rtl/>
              </w:rPr>
              <w:t xml:space="preserve"> :</w:t>
            </w:r>
            <w:r w:rsidR="001D7D66" w:rsidRPr="00AC6D18">
              <w:rPr>
                <w:rtl/>
              </w:rPr>
              <w:t xml:space="preserve"> الذريعة</w:t>
            </w:r>
            <w:r w:rsidR="001D7D66">
              <w:rPr>
                <w:rtl/>
              </w:rPr>
              <w:t xml:space="preserve"> </w:t>
            </w:r>
            <w:r w:rsidR="001D7D66" w:rsidRPr="00AC6D18">
              <w:rPr>
                <w:rtl/>
              </w:rPr>
              <w:t>23</w:t>
            </w:r>
            <w:r w:rsidR="005C5FDB">
              <w:rPr>
                <w:rtl/>
              </w:rPr>
              <w:t xml:space="preserve"> / </w:t>
            </w:r>
            <w:r w:rsidR="001D7D66" w:rsidRPr="00AC6D18">
              <w:rPr>
                <w:rtl/>
              </w:rPr>
              <w:t>177</w:t>
            </w:r>
            <w:r w:rsidR="007E0241">
              <w:rPr>
                <w:rtl/>
              </w:rPr>
              <w:t xml:space="preserve"> ،</w:t>
            </w:r>
            <w:r w:rsidR="001D7D66" w:rsidRPr="00AC6D18">
              <w:rPr>
                <w:rtl/>
              </w:rPr>
              <w:t xml:space="preserve"> مرآة</w:t>
            </w:r>
            <w:r w:rsidR="001D7D66">
              <w:rPr>
                <w:rtl/>
              </w:rPr>
              <w:t xml:space="preserve"> </w:t>
            </w:r>
            <w:r w:rsidR="00B55939">
              <w:rPr>
                <w:rtl/>
              </w:rPr>
              <w:br/>
            </w:r>
            <w:r w:rsidR="001D7D66" w:rsidRPr="00AC6D18">
              <w:rPr>
                <w:rtl/>
              </w:rPr>
              <w:t>الكتب</w:t>
            </w:r>
            <w:r w:rsidR="001D7D66">
              <w:rPr>
                <w:rtl/>
              </w:rPr>
              <w:t xml:space="preserve"> 2</w:t>
            </w:r>
            <w:r w:rsidR="005C5FDB">
              <w:rPr>
                <w:rtl/>
              </w:rPr>
              <w:t xml:space="preserve"> / </w:t>
            </w:r>
            <w:r w:rsidR="001D7D66">
              <w:rPr>
                <w:rtl/>
              </w:rPr>
              <w:t>67</w:t>
            </w:r>
            <w:r w:rsidR="007E0241">
              <w:rPr>
                <w:rtl/>
              </w:rPr>
              <w:t xml:space="preserve"> ،</w:t>
            </w:r>
            <w:r w:rsidR="001D7D66">
              <w:rPr>
                <w:rtl/>
              </w:rPr>
              <w:t xml:space="preserve"> فهرس مخطوطات مكتبة آية </w:t>
            </w:r>
            <w:r w:rsidR="00B55939">
              <w:rPr>
                <w:rtl/>
              </w:rPr>
              <w:br/>
            </w:r>
            <w:r w:rsidR="001D7D66" w:rsidRPr="00AC6D18">
              <w:rPr>
                <w:rtl/>
              </w:rPr>
              <w:t>الله المرعشي</w:t>
            </w:r>
            <w:r w:rsidR="001D7D66">
              <w:rPr>
                <w:rtl/>
              </w:rPr>
              <w:t xml:space="preserve"> 8</w:t>
            </w:r>
            <w:r w:rsidR="005C5FDB">
              <w:rPr>
                <w:rtl/>
              </w:rPr>
              <w:t xml:space="preserve"> / </w:t>
            </w:r>
            <w:r w:rsidR="001D7D66">
              <w:rPr>
                <w:rtl/>
              </w:rPr>
              <w:t>191</w:t>
            </w:r>
            <w:r w:rsidR="007E0241">
              <w:rPr>
                <w:rtl/>
              </w:rPr>
              <w:t xml:space="preserve"> ،</w:t>
            </w:r>
            <w:r w:rsidR="001D7D66">
              <w:rPr>
                <w:rtl/>
              </w:rPr>
              <w:t xml:space="preserve"> فهرست نسخه</w:t>
            </w:r>
            <w:r w:rsidR="00084BE8">
              <w:rPr>
                <w:rFonts w:hint="cs"/>
                <w:rtl/>
              </w:rPr>
              <w:t>‌</w:t>
            </w:r>
            <w:r w:rsidR="001D7D66">
              <w:rPr>
                <w:rtl/>
              </w:rPr>
              <w:t xml:space="preserve">هاى </w:t>
            </w:r>
            <w:r w:rsidR="00B55939">
              <w:rPr>
                <w:rtl/>
              </w:rPr>
              <w:br/>
            </w:r>
            <w:r w:rsidR="001D7D66" w:rsidRPr="00AC6D18">
              <w:rPr>
                <w:rtl/>
              </w:rPr>
              <w:t xml:space="preserve">خطي فارسي </w:t>
            </w:r>
            <w:r w:rsidR="00773F9D">
              <w:rPr>
                <w:rtl/>
              </w:rPr>
              <w:t>(</w:t>
            </w:r>
            <w:r w:rsidR="00084BE8">
              <w:rPr>
                <w:rFonts w:hint="cs"/>
                <w:rtl/>
              </w:rPr>
              <w:t xml:space="preserve"> </w:t>
            </w:r>
            <w:r w:rsidR="001D7D66" w:rsidRPr="00AC6D18">
              <w:rPr>
                <w:rtl/>
              </w:rPr>
              <w:t>حيث عر</w:t>
            </w:r>
            <w:r w:rsidR="00B55939">
              <w:rPr>
                <w:rtl/>
              </w:rPr>
              <w:t>ّ</w:t>
            </w:r>
            <w:r w:rsidR="001D7D66" w:rsidRPr="00AC6D18">
              <w:rPr>
                <w:rtl/>
              </w:rPr>
              <w:t>ف فيه 12 نسخة</w:t>
            </w:r>
            <w:r w:rsidR="00B55939">
              <w:rPr>
                <w:rtl/>
              </w:rPr>
              <w:t xml:space="preserve"> </w:t>
            </w:r>
            <w:r w:rsidR="00B55939">
              <w:rPr>
                <w:rtl/>
              </w:rPr>
              <w:br/>
            </w:r>
          </w:p>
        </w:tc>
        <w:tc>
          <w:tcPr>
            <w:tcW w:w="200" w:type="pct"/>
            <w:shd w:val="clear" w:color="auto" w:fill="auto"/>
          </w:tcPr>
          <w:p w:rsidR="002B171C" w:rsidRDefault="002B171C" w:rsidP="00A65328">
            <w:pPr>
              <w:pStyle w:val="rfdNormal0"/>
              <w:rPr>
                <w:rtl/>
              </w:rPr>
            </w:pPr>
          </w:p>
        </w:tc>
        <w:tc>
          <w:tcPr>
            <w:tcW w:w="2400" w:type="pct"/>
            <w:shd w:val="clear" w:color="auto" w:fill="auto"/>
          </w:tcPr>
          <w:p w:rsidR="001D7D66" w:rsidRDefault="001D7D66" w:rsidP="00B64A0E">
            <w:pPr>
              <w:pStyle w:val="rfdVar0"/>
              <w:rPr>
                <w:rtl/>
              </w:rPr>
            </w:pPr>
            <w:r w:rsidRPr="00AC6D18">
              <w:rPr>
                <w:rtl/>
              </w:rPr>
              <w:t>مخطوطة</w:t>
            </w:r>
            <w:r w:rsidR="00084BE8">
              <w:rPr>
                <w:rFonts w:hint="cs"/>
                <w:rtl/>
              </w:rPr>
              <w:t xml:space="preserve"> </w:t>
            </w:r>
            <w:r w:rsidR="00773F9D">
              <w:rPr>
                <w:rtl/>
              </w:rPr>
              <w:t>)</w:t>
            </w:r>
            <w:r w:rsidRPr="00AC6D18">
              <w:rPr>
                <w:rtl/>
              </w:rPr>
              <w:t xml:space="preserve"> 890 </w:t>
            </w:r>
            <w:r w:rsidR="00AB3A9F">
              <w:rPr>
                <w:rtl/>
              </w:rPr>
              <w:t xml:space="preserve">و </w:t>
            </w:r>
            <w:r w:rsidRPr="00AC6D18">
              <w:rPr>
                <w:rtl/>
              </w:rPr>
              <w:t xml:space="preserve">950 </w:t>
            </w:r>
            <w:r w:rsidR="00AB3A9F">
              <w:rPr>
                <w:rtl/>
              </w:rPr>
              <w:t xml:space="preserve">و </w:t>
            </w:r>
            <w:r w:rsidRPr="00AC6D18">
              <w:rPr>
                <w:rtl/>
              </w:rPr>
              <w:t>997</w:t>
            </w:r>
            <w:r w:rsidR="00095AA9">
              <w:rPr>
                <w:rtl/>
              </w:rPr>
              <w:t xml:space="preserve"> .</w:t>
            </w:r>
          </w:p>
          <w:p w:rsidR="00084BE8" w:rsidRPr="00AC6D18" w:rsidRDefault="00084BE8" w:rsidP="00B64A0E">
            <w:pPr>
              <w:pStyle w:val="rfdVar0"/>
              <w:rPr>
                <w:rtl/>
              </w:rPr>
            </w:pPr>
          </w:p>
          <w:p w:rsidR="001D7D66" w:rsidRPr="00AC6D18" w:rsidRDefault="001D7D66" w:rsidP="00CF5CC6">
            <w:pPr>
              <w:pStyle w:val="rfdNormal0"/>
              <w:rPr>
                <w:rtl/>
              </w:rPr>
            </w:pPr>
            <w:r w:rsidRPr="002B171C">
              <w:rPr>
                <w:rStyle w:val="rfdBold2"/>
                <w:rtl/>
              </w:rPr>
              <w:t xml:space="preserve">1291 ـ منهج الفاضلين في معرفة </w:t>
            </w:r>
            <w:r w:rsidR="00B64A0E">
              <w:rPr>
                <w:rStyle w:val="rfdBold2"/>
                <w:rtl/>
              </w:rPr>
              <w:br/>
            </w:r>
            <w:r w:rsidRPr="002B171C">
              <w:rPr>
                <w:rStyle w:val="rfdBold2"/>
                <w:rtl/>
              </w:rPr>
              <w:t>الأئمة الكاملين</w:t>
            </w:r>
            <w:r w:rsidR="00095AA9">
              <w:rPr>
                <w:rStyle w:val="rfdBold2"/>
                <w:rtl/>
              </w:rPr>
              <w:t xml:space="preserve"> .</w:t>
            </w:r>
          </w:p>
          <w:p w:rsidR="001D7D66" w:rsidRPr="00AC6D18" w:rsidRDefault="001D7D66" w:rsidP="00B64A0E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فارسي</w:t>
            </w:r>
            <w:r w:rsidR="00095AA9">
              <w:rPr>
                <w:rtl/>
              </w:rPr>
              <w:t xml:space="preserve"> .</w:t>
            </w:r>
          </w:p>
          <w:p w:rsidR="001D7D66" w:rsidRPr="00AC6D18" w:rsidRDefault="001D7D66" w:rsidP="00B64A0E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في</w:t>
            </w:r>
            <w:r>
              <w:rPr>
                <w:rtl/>
              </w:rPr>
              <w:t xml:space="preserve"> الدليل على إمامة أمير المؤمنين </w:t>
            </w:r>
            <w:r w:rsidR="00B64A0E">
              <w:rPr>
                <w:rtl/>
              </w:rPr>
              <w:br/>
            </w:r>
            <w:r w:rsidRPr="00AC6D18">
              <w:rPr>
                <w:rtl/>
              </w:rPr>
              <w:t>والأئمة</w:t>
            </w:r>
            <w:r w:rsidR="00B64A0E">
              <w:rPr>
                <w:rtl/>
              </w:rPr>
              <w:t xml:space="preserve"> عليهم السلام</w:t>
            </w:r>
            <w:r w:rsidR="00095AA9">
              <w:rPr>
                <w:rtl/>
              </w:rPr>
              <w:t xml:space="preserve"> .</w:t>
            </w:r>
          </w:p>
          <w:p w:rsidR="001D7D66" w:rsidRPr="00AC6D18" w:rsidRDefault="001D7D66" w:rsidP="00B64A0E">
            <w:pPr>
              <w:pStyle w:val="rfdVar"/>
              <w:rPr>
                <w:rtl/>
              </w:rPr>
            </w:pPr>
            <w:r>
              <w:rPr>
                <w:rtl/>
              </w:rPr>
              <w:t xml:space="preserve">للشيخ محمد بن إسحاق بن محمد </w:t>
            </w:r>
            <w:r w:rsidR="002B0400">
              <w:rPr>
                <w:rtl/>
              </w:rPr>
              <w:br/>
            </w:r>
            <w:r w:rsidRPr="00AC6D18">
              <w:rPr>
                <w:rtl/>
              </w:rPr>
              <w:t>الحموي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المدعو</w:t>
            </w:r>
            <w:r w:rsidR="002B0400">
              <w:rPr>
                <w:rtl/>
              </w:rPr>
              <w:t>ّ</w:t>
            </w:r>
            <w:r w:rsidRPr="00AC6D18">
              <w:rPr>
                <w:rtl/>
              </w:rPr>
              <w:t xml:space="preserve"> بفاضل الدين الأبهري</w:t>
            </w:r>
            <w:r w:rsidR="00095AA9">
              <w:rPr>
                <w:rtl/>
              </w:rPr>
              <w:t xml:space="preserve"> .</w:t>
            </w:r>
          </w:p>
          <w:p w:rsidR="001D7D66" w:rsidRPr="00AC6D18" w:rsidRDefault="001D7D66" w:rsidP="00B64A0E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فرغ منه سنة 937 ه</w:t>
            </w:r>
            <w:r w:rsidR="002B0400">
              <w:rPr>
                <w:rtl/>
              </w:rPr>
              <w:t>ـ</w:t>
            </w:r>
            <w:r w:rsidR="00095AA9">
              <w:rPr>
                <w:rtl/>
              </w:rPr>
              <w:t xml:space="preserve"> .</w:t>
            </w:r>
          </w:p>
          <w:p w:rsidR="001D7D66" w:rsidRPr="00AC6D18" w:rsidRDefault="001D7D66" w:rsidP="00B64A0E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نسخة في مكتبة آية ا</w:t>
            </w:r>
            <w:r>
              <w:rPr>
                <w:rtl/>
              </w:rPr>
              <w:t>لله المرعشي بقم</w:t>
            </w:r>
            <w:r w:rsidR="007E0241">
              <w:rPr>
                <w:rtl/>
              </w:rPr>
              <w:t xml:space="preserve"> ،</w:t>
            </w:r>
            <w:r>
              <w:rPr>
                <w:rtl/>
              </w:rPr>
              <w:t xml:space="preserve"> </w:t>
            </w:r>
            <w:r w:rsidR="002B0400">
              <w:rPr>
                <w:rtl/>
              </w:rPr>
              <w:br/>
            </w:r>
            <w:r w:rsidRPr="00AC6D18">
              <w:rPr>
                <w:rtl/>
              </w:rPr>
              <w:t>رقم 3735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في 190 ورقة</w:t>
            </w:r>
            <w:r w:rsidR="00095AA9">
              <w:rPr>
                <w:rtl/>
              </w:rPr>
              <w:t xml:space="preserve"> .</w:t>
            </w:r>
          </w:p>
          <w:p w:rsidR="001D7D66" w:rsidRPr="00AC6D18" w:rsidRDefault="001D7D66" w:rsidP="002B0400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و</w:t>
            </w:r>
            <w:r w:rsidR="002B0400">
              <w:rPr>
                <w:rtl/>
              </w:rPr>
              <w:t>اُ</w:t>
            </w:r>
            <w:r>
              <w:rPr>
                <w:rtl/>
              </w:rPr>
              <w:t xml:space="preserve">خرى في مشهد عند الشيخ علي </w:t>
            </w:r>
            <w:r w:rsidR="002B0400">
              <w:rPr>
                <w:rtl/>
              </w:rPr>
              <w:t>ا</w:t>
            </w:r>
            <w:r>
              <w:rPr>
                <w:rtl/>
              </w:rPr>
              <w:t>كبر</w:t>
            </w:r>
            <w:r w:rsidR="002B0400">
              <w:rPr>
                <w:rtl/>
              </w:rPr>
              <w:t xml:space="preserve"> </w:t>
            </w:r>
            <w:r w:rsidR="002B0400">
              <w:rPr>
                <w:rtl/>
              </w:rPr>
              <w:br/>
            </w:r>
            <w:r w:rsidRPr="00AC6D18">
              <w:rPr>
                <w:rtl/>
              </w:rPr>
              <w:t>النهاوندي</w:t>
            </w:r>
            <w:r w:rsidR="00095AA9">
              <w:rPr>
                <w:rtl/>
              </w:rPr>
              <w:t xml:space="preserve"> .</w:t>
            </w:r>
          </w:p>
          <w:p w:rsidR="001D7D66" w:rsidRPr="00AC6D18" w:rsidRDefault="001D7D66" w:rsidP="00B64A0E">
            <w:pPr>
              <w:pStyle w:val="rfdVar"/>
              <w:rPr>
                <w:rtl/>
              </w:rPr>
            </w:pPr>
            <w:r>
              <w:rPr>
                <w:rtl/>
              </w:rPr>
              <w:t xml:space="preserve">وثالثة في كربلاء عند ذاكر حسين </w:t>
            </w:r>
            <w:r w:rsidR="002B0400">
              <w:rPr>
                <w:rtl/>
              </w:rPr>
              <w:br/>
            </w:r>
            <w:r w:rsidRPr="00AC6D18">
              <w:rPr>
                <w:rtl/>
              </w:rPr>
              <w:t>اللكهنوي</w:t>
            </w:r>
            <w:r w:rsidR="00095AA9">
              <w:rPr>
                <w:rtl/>
              </w:rPr>
              <w:t xml:space="preserve"> .</w:t>
            </w:r>
          </w:p>
          <w:p w:rsidR="001D7D66" w:rsidRPr="00AC6D18" w:rsidRDefault="001D7D66" w:rsidP="00B64A0E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ور</w:t>
            </w:r>
            <w:r>
              <w:rPr>
                <w:rtl/>
              </w:rPr>
              <w:t xml:space="preserve">ابعة عند السيد محمد رضا بن كاظم </w:t>
            </w:r>
            <w:r w:rsidR="002B0400">
              <w:rPr>
                <w:rtl/>
              </w:rPr>
              <w:br/>
            </w:r>
            <w:r w:rsidRPr="00AC6D18">
              <w:rPr>
                <w:rtl/>
              </w:rPr>
              <w:t>الطبسي</w:t>
            </w:r>
            <w:r w:rsidR="00095AA9">
              <w:rPr>
                <w:rtl/>
              </w:rPr>
              <w:t xml:space="preserve"> .</w:t>
            </w:r>
          </w:p>
          <w:p w:rsidR="001D7D66" w:rsidRDefault="002B0400" w:rsidP="00B64A0E">
            <w:pPr>
              <w:pStyle w:val="rfdVar"/>
              <w:rPr>
                <w:rtl/>
              </w:rPr>
            </w:pPr>
            <w:r>
              <w:rPr>
                <w:rtl/>
              </w:rPr>
              <w:t>اُ</w:t>
            </w:r>
            <w:r w:rsidR="001D7D66" w:rsidRPr="00AC6D18">
              <w:rPr>
                <w:rtl/>
              </w:rPr>
              <w:t>نظر</w:t>
            </w:r>
            <w:r w:rsidR="007E0241">
              <w:rPr>
                <w:rtl/>
              </w:rPr>
              <w:t xml:space="preserve"> :</w:t>
            </w:r>
            <w:r w:rsidR="001D7D66" w:rsidRPr="00AC6D18">
              <w:rPr>
                <w:rtl/>
              </w:rPr>
              <w:t xml:space="preserve"> الذريعة</w:t>
            </w:r>
            <w:r w:rsidR="001D7D66">
              <w:rPr>
                <w:rtl/>
              </w:rPr>
              <w:t xml:space="preserve"> </w:t>
            </w:r>
            <w:r w:rsidR="001D7D66" w:rsidRPr="00AC6D18">
              <w:rPr>
                <w:rtl/>
              </w:rPr>
              <w:t>23</w:t>
            </w:r>
            <w:r w:rsidR="005C5FDB">
              <w:rPr>
                <w:rtl/>
              </w:rPr>
              <w:t xml:space="preserve"> / </w:t>
            </w:r>
            <w:r w:rsidR="001D7D66" w:rsidRPr="00AC6D18">
              <w:rPr>
                <w:rtl/>
              </w:rPr>
              <w:t>195</w:t>
            </w:r>
            <w:r w:rsidR="007E0241">
              <w:rPr>
                <w:rtl/>
              </w:rPr>
              <w:t xml:space="preserve"> ،</w:t>
            </w:r>
            <w:r w:rsidR="001D7D66" w:rsidRPr="00AC6D18">
              <w:rPr>
                <w:rtl/>
              </w:rPr>
              <w:t xml:space="preserve"> فهرس</w:t>
            </w:r>
            <w:r w:rsidR="001D7D66">
              <w:rPr>
                <w:rtl/>
              </w:rPr>
              <w:t xml:space="preserve"> </w:t>
            </w:r>
            <w:r>
              <w:rPr>
                <w:rtl/>
              </w:rPr>
              <w:br/>
            </w:r>
            <w:r w:rsidR="001D7D66" w:rsidRPr="00AC6D18">
              <w:rPr>
                <w:rtl/>
              </w:rPr>
              <w:t>مخطوطات مكتبة آية الله المرعشي النجفي</w:t>
            </w:r>
            <w:r w:rsidR="001D7D66">
              <w:rPr>
                <w:rtl/>
              </w:rPr>
              <w:t xml:space="preserve"> </w:t>
            </w:r>
            <w:r>
              <w:rPr>
                <w:rtl/>
              </w:rPr>
              <w:br/>
            </w:r>
            <w:r w:rsidR="001D7D66" w:rsidRPr="00AC6D18">
              <w:rPr>
                <w:rtl/>
              </w:rPr>
              <w:t>10</w:t>
            </w:r>
            <w:r w:rsidR="005C5FDB">
              <w:rPr>
                <w:rtl/>
              </w:rPr>
              <w:t xml:space="preserve"> / </w:t>
            </w:r>
            <w:r w:rsidR="001D7D66" w:rsidRPr="00AC6D18">
              <w:rPr>
                <w:rtl/>
              </w:rPr>
              <w:t>132</w:t>
            </w:r>
            <w:r w:rsidR="001D7D66">
              <w:rPr>
                <w:rtl/>
              </w:rPr>
              <w:t xml:space="preserve"> ـ </w:t>
            </w:r>
            <w:r w:rsidR="001D7D66" w:rsidRPr="00AC6D18">
              <w:rPr>
                <w:rtl/>
              </w:rPr>
              <w:t>133</w:t>
            </w:r>
            <w:r w:rsidR="00095AA9">
              <w:rPr>
                <w:rtl/>
              </w:rPr>
              <w:t xml:space="preserve"> .</w:t>
            </w:r>
          </w:p>
          <w:p w:rsidR="00084BE8" w:rsidRPr="00AC6D18" w:rsidRDefault="00084BE8" w:rsidP="00084BE8">
            <w:pPr>
              <w:pStyle w:val="rfdVar0"/>
              <w:rPr>
                <w:rtl/>
              </w:rPr>
            </w:pPr>
          </w:p>
          <w:p w:rsidR="001D7D66" w:rsidRPr="002B171C" w:rsidRDefault="001D7D66" w:rsidP="00CF5CC6">
            <w:pPr>
              <w:pStyle w:val="rfdNormal0"/>
              <w:rPr>
                <w:rStyle w:val="rfdBold2"/>
                <w:rtl/>
              </w:rPr>
            </w:pPr>
            <w:r w:rsidRPr="002B171C">
              <w:rPr>
                <w:rStyle w:val="rfdBold2"/>
                <w:rtl/>
              </w:rPr>
              <w:t>1292</w:t>
            </w:r>
            <w:r>
              <w:rPr>
                <w:rStyle w:val="rfdBold2"/>
                <w:rtl/>
              </w:rPr>
              <w:t xml:space="preserve"> </w:t>
            </w:r>
            <w:r w:rsidRPr="002B171C">
              <w:rPr>
                <w:rStyle w:val="rfdBold2"/>
                <w:rtl/>
              </w:rPr>
              <w:t xml:space="preserve">ـ المنهج القويم في تسليم </w:t>
            </w:r>
            <w:r w:rsidR="002B0400">
              <w:rPr>
                <w:rStyle w:val="rfdBold2"/>
                <w:rtl/>
              </w:rPr>
              <w:br/>
            </w:r>
            <w:r>
              <w:rPr>
                <w:rStyle w:val="rfdBold2"/>
                <w:rtl/>
              </w:rPr>
              <w:t>التقديم</w:t>
            </w:r>
            <w:r w:rsidR="00095AA9">
              <w:rPr>
                <w:rStyle w:val="rfdBold2"/>
                <w:rtl/>
              </w:rPr>
              <w:t xml:space="preserve"> .</w:t>
            </w:r>
          </w:p>
          <w:p w:rsidR="001D7D66" w:rsidRDefault="001D7D66" w:rsidP="002B0400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يعني تقديم أمير المؤمنين</w:t>
            </w:r>
            <w:r w:rsidR="002B0400">
              <w:rPr>
                <w:rtl/>
              </w:rPr>
              <w:t xml:space="preserve"> عليه السلام</w:t>
            </w:r>
            <w:r w:rsidR="00095AA9">
              <w:rPr>
                <w:rtl/>
              </w:rPr>
              <w:t xml:space="preserve"> .</w:t>
            </w:r>
          </w:p>
          <w:p w:rsidR="002B171C" w:rsidRDefault="001D7D66" w:rsidP="002B0400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منظومة في الإ</w:t>
            </w:r>
            <w:r w:rsidR="002B0400">
              <w:rPr>
                <w:rtl/>
              </w:rPr>
              <w:t>ِ</w:t>
            </w:r>
            <w:r w:rsidRPr="00AC6D18">
              <w:rPr>
                <w:rtl/>
              </w:rPr>
              <w:t>مامة و</w:t>
            </w:r>
            <w:r w:rsidR="002B0400">
              <w:rPr>
                <w:rtl/>
              </w:rPr>
              <w:t>ا</w:t>
            </w:r>
            <w:r w:rsidRPr="00AC6D18">
              <w:rPr>
                <w:rtl/>
              </w:rPr>
              <w:t xml:space="preserve">ثبات </w:t>
            </w:r>
            <w:r w:rsidR="002B0400">
              <w:rPr>
                <w:rtl/>
              </w:rPr>
              <w:t>ا</w:t>
            </w:r>
            <w:r w:rsidRPr="00AC6D18">
              <w:rPr>
                <w:rtl/>
              </w:rPr>
              <w:t>مامة أمير</w:t>
            </w:r>
            <w:r w:rsidR="002B0400">
              <w:rPr>
                <w:rtl/>
              </w:rPr>
              <w:t xml:space="preserve"> </w:t>
            </w:r>
            <w:r w:rsidR="002B0400">
              <w:rPr>
                <w:rtl/>
              </w:rPr>
              <w:br/>
            </w:r>
          </w:p>
        </w:tc>
      </w:tr>
    </w:tbl>
    <w:p w:rsidR="001D7D66" w:rsidRDefault="001D7D66">
      <w:r>
        <w:br w:type="page"/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4409"/>
        <w:gridCol w:w="367"/>
        <w:gridCol w:w="4409"/>
      </w:tblGrid>
      <w:tr w:rsidR="002B171C" w:rsidTr="00B55939">
        <w:tc>
          <w:tcPr>
            <w:tcW w:w="2400" w:type="pct"/>
            <w:shd w:val="clear" w:color="auto" w:fill="auto"/>
          </w:tcPr>
          <w:p w:rsidR="001D7D66" w:rsidRPr="00AC6D18" w:rsidRDefault="001D7D66" w:rsidP="00945364">
            <w:pPr>
              <w:pStyle w:val="rfdVar0"/>
              <w:rPr>
                <w:rtl/>
              </w:rPr>
            </w:pPr>
            <w:r w:rsidRPr="00AC6D18">
              <w:rPr>
                <w:rtl/>
              </w:rPr>
              <w:lastRenderedPageBreak/>
              <w:t>المؤمنين</w:t>
            </w:r>
            <w:r w:rsidR="00945364">
              <w:rPr>
                <w:rtl/>
              </w:rPr>
              <w:t xml:space="preserve"> عليه السلام</w:t>
            </w:r>
            <w:r w:rsidR="00095AA9">
              <w:rPr>
                <w:rtl/>
              </w:rPr>
              <w:t xml:space="preserve"> .</w:t>
            </w:r>
          </w:p>
          <w:p w:rsidR="001D7D66" w:rsidRPr="00AC6D18" w:rsidRDefault="001D7D66" w:rsidP="00945364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لابن داود الحلي</w:t>
            </w:r>
            <w:r w:rsidR="00095AA9">
              <w:rPr>
                <w:rtl/>
              </w:rPr>
              <w:t xml:space="preserve"> .</w:t>
            </w:r>
          </w:p>
          <w:p w:rsidR="001D7D66" w:rsidRDefault="00945364" w:rsidP="00945364">
            <w:pPr>
              <w:pStyle w:val="rfdVar"/>
              <w:rPr>
                <w:rtl/>
              </w:rPr>
            </w:pPr>
            <w:r>
              <w:rPr>
                <w:rtl/>
              </w:rPr>
              <w:t>اُ</w:t>
            </w:r>
            <w:r w:rsidR="001D7D66" w:rsidRPr="00AC6D18">
              <w:rPr>
                <w:rtl/>
              </w:rPr>
              <w:t>نظر</w:t>
            </w:r>
            <w:r w:rsidR="007E0241">
              <w:rPr>
                <w:rtl/>
              </w:rPr>
              <w:t xml:space="preserve"> :</w:t>
            </w:r>
            <w:r w:rsidR="001D7D66" w:rsidRPr="00AC6D18">
              <w:rPr>
                <w:rtl/>
              </w:rPr>
              <w:t xml:space="preserve"> الذريعة</w:t>
            </w:r>
            <w:r w:rsidR="001D7D66">
              <w:rPr>
                <w:rtl/>
              </w:rPr>
              <w:t xml:space="preserve"> </w:t>
            </w:r>
            <w:r w:rsidR="001D7D66" w:rsidRPr="00AC6D18">
              <w:rPr>
                <w:rtl/>
              </w:rPr>
              <w:t>23</w:t>
            </w:r>
            <w:r w:rsidR="005C5FDB">
              <w:rPr>
                <w:rtl/>
              </w:rPr>
              <w:t xml:space="preserve"> / </w:t>
            </w:r>
            <w:r w:rsidR="001D7D66" w:rsidRPr="00AC6D18">
              <w:rPr>
                <w:rtl/>
              </w:rPr>
              <w:t>196</w:t>
            </w:r>
            <w:r w:rsidR="00095AA9">
              <w:rPr>
                <w:rtl/>
              </w:rPr>
              <w:t xml:space="preserve"> .</w:t>
            </w:r>
          </w:p>
          <w:p w:rsidR="005D05C9" w:rsidRPr="00AC6D18" w:rsidRDefault="005D05C9" w:rsidP="005D05C9">
            <w:pPr>
              <w:pStyle w:val="rfdVar0"/>
              <w:rPr>
                <w:rtl/>
              </w:rPr>
            </w:pPr>
          </w:p>
          <w:p w:rsidR="001D7D66" w:rsidRPr="001D7D66" w:rsidRDefault="001D7D66" w:rsidP="00C82ADA">
            <w:pPr>
              <w:pStyle w:val="rfdNormal0"/>
              <w:rPr>
                <w:rStyle w:val="rfdBold2"/>
                <w:rtl/>
              </w:rPr>
            </w:pPr>
            <w:r w:rsidRPr="00C82ADA">
              <w:rPr>
                <w:rStyle w:val="rfdBold2"/>
                <w:rtl/>
              </w:rPr>
              <w:t>1293 ـ المن</w:t>
            </w:r>
            <w:r w:rsidR="00945364" w:rsidRPr="00C82ADA">
              <w:rPr>
                <w:rStyle w:val="rfdBold2"/>
                <w:rtl/>
              </w:rPr>
              <w:t>ه</w:t>
            </w:r>
            <w:r w:rsidRPr="00C82ADA">
              <w:rPr>
                <w:rStyle w:val="rfdBold2"/>
                <w:rtl/>
              </w:rPr>
              <w:t>ج القويم في تفضيل الصراط</w:t>
            </w:r>
            <w:r w:rsidR="00945364" w:rsidRPr="00C82ADA">
              <w:rPr>
                <w:rStyle w:val="rfdBold2"/>
                <w:rtl/>
              </w:rPr>
              <w:t xml:space="preserve"> </w:t>
            </w:r>
            <w:r w:rsidR="00C82ADA" w:rsidRPr="00C82ADA">
              <w:rPr>
                <w:rStyle w:val="rfdBold2"/>
              </w:rPr>
              <w:br/>
            </w:r>
            <w:r w:rsidRPr="00C82ADA">
              <w:rPr>
                <w:rStyle w:val="rfdBold2"/>
                <w:rtl/>
              </w:rPr>
              <w:t>المستقيم علي</w:t>
            </w:r>
            <w:r w:rsidR="00945364" w:rsidRPr="00C82ADA">
              <w:rPr>
                <w:rStyle w:val="rfdBold2"/>
                <w:rtl/>
              </w:rPr>
              <w:t xml:space="preserve"> عليه </w:t>
            </w:r>
            <w:r w:rsidR="00945364">
              <w:rPr>
                <w:rStyle w:val="rfdBold2"/>
                <w:rtl/>
              </w:rPr>
              <w:t xml:space="preserve">السلام </w:t>
            </w:r>
            <w:r w:rsidRPr="001D7D66">
              <w:rPr>
                <w:rStyle w:val="rfdBold2"/>
                <w:rtl/>
              </w:rPr>
              <w:t>على سائر الأنبياء</w:t>
            </w:r>
            <w:r w:rsidR="00945364">
              <w:rPr>
                <w:rStyle w:val="rfdBold2"/>
                <w:rtl/>
              </w:rPr>
              <w:t xml:space="preserve"> </w:t>
            </w:r>
            <w:r w:rsidR="00C82ADA">
              <w:rPr>
                <w:rStyle w:val="rfdBold2"/>
              </w:rPr>
              <w:br/>
            </w:r>
            <w:r w:rsidRPr="001D7D66">
              <w:rPr>
                <w:rStyle w:val="rfdBold2"/>
                <w:rtl/>
              </w:rPr>
              <w:t>والمرسلين سوى نبينا ذي الفضل العميم</w:t>
            </w:r>
            <w:r w:rsidR="00095AA9">
              <w:rPr>
                <w:rStyle w:val="rfdBold2"/>
                <w:rtl/>
              </w:rPr>
              <w:t xml:space="preserve"> .</w:t>
            </w:r>
          </w:p>
          <w:p w:rsidR="001D7D66" w:rsidRPr="00AC6D18" w:rsidRDefault="001D7D66" w:rsidP="00C82ADA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ل</w:t>
            </w:r>
            <w:r>
              <w:rPr>
                <w:rtl/>
              </w:rPr>
              <w:t>لشيخ مهذ</w:t>
            </w:r>
            <w:r w:rsidR="00945364">
              <w:rPr>
                <w:rtl/>
              </w:rPr>
              <w:t>ّ</w:t>
            </w:r>
            <w:r>
              <w:rPr>
                <w:rtl/>
              </w:rPr>
              <w:t>ب الدين أحمد</w:t>
            </w:r>
            <w:r w:rsidR="007E0241">
              <w:rPr>
                <w:rtl/>
              </w:rPr>
              <w:t xml:space="preserve"> ،</w:t>
            </w:r>
            <w:r>
              <w:rPr>
                <w:rtl/>
              </w:rPr>
              <w:t xml:space="preserve"> من أفاضل </w:t>
            </w:r>
            <w:r w:rsidR="00C82ADA">
              <w:rPr>
                <w:rtl/>
              </w:rPr>
              <w:br/>
            </w:r>
            <w:r w:rsidRPr="00AC6D18">
              <w:rPr>
                <w:rtl/>
              </w:rPr>
              <w:t>تلاميذ الحر</w:t>
            </w:r>
            <w:r w:rsidR="00945364">
              <w:rPr>
                <w:rtl/>
              </w:rPr>
              <w:t>ّ</w:t>
            </w:r>
            <w:r w:rsidRPr="00AC6D18">
              <w:rPr>
                <w:rtl/>
              </w:rPr>
              <w:t xml:space="preserve"> العاملي</w:t>
            </w:r>
            <w:r w:rsidR="00095AA9">
              <w:rPr>
                <w:rtl/>
              </w:rPr>
              <w:t xml:space="preserve"> .</w:t>
            </w:r>
          </w:p>
          <w:p w:rsidR="001D7D66" w:rsidRDefault="00945364" w:rsidP="00945364">
            <w:pPr>
              <w:pStyle w:val="rfdVar"/>
              <w:rPr>
                <w:rtl/>
              </w:rPr>
            </w:pPr>
            <w:r>
              <w:rPr>
                <w:rtl/>
              </w:rPr>
              <w:t>اُ</w:t>
            </w:r>
            <w:r w:rsidR="001D7D66" w:rsidRPr="00AC6D18">
              <w:rPr>
                <w:rtl/>
              </w:rPr>
              <w:t>نظر</w:t>
            </w:r>
            <w:r w:rsidR="007E0241">
              <w:rPr>
                <w:rtl/>
              </w:rPr>
              <w:t xml:space="preserve"> :</w:t>
            </w:r>
            <w:r w:rsidR="001D7D66" w:rsidRPr="00AC6D18">
              <w:rPr>
                <w:rtl/>
              </w:rPr>
              <w:t xml:space="preserve"> الذريعة</w:t>
            </w:r>
            <w:r w:rsidR="001D7D66">
              <w:rPr>
                <w:rtl/>
              </w:rPr>
              <w:t xml:space="preserve"> </w:t>
            </w:r>
            <w:r w:rsidR="001D7D66" w:rsidRPr="00AC6D18">
              <w:rPr>
                <w:rtl/>
              </w:rPr>
              <w:t>23</w:t>
            </w:r>
            <w:r w:rsidR="005C5FDB">
              <w:rPr>
                <w:rtl/>
              </w:rPr>
              <w:t xml:space="preserve"> / </w:t>
            </w:r>
            <w:r w:rsidR="001D7D66" w:rsidRPr="00AC6D18">
              <w:rPr>
                <w:rtl/>
              </w:rPr>
              <w:t>197</w:t>
            </w:r>
            <w:r w:rsidR="00095AA9">
              <w:rPr>
                <w:rtl/>
              </w:rPr>
              <w:t xml:space="preserve"> .</w:t>
            </w:r>
          </w:p>
          <w:p w:rsidR="005D05C9" w:rsidRPr="00AC6D18" w:rsidRDefault="005D05C9" w:rsidP="005D05C9">
            <w:pPr>
              <w:pStyle w:val="rfdVar0"/>
              <w:rPr>
                <w:rtl/>
              </w:rPr>
            </w:pPr>
          </w:p>
          <w:p w:rsidR="001D7D66" w:rsidRPr="002B171C" w:rsidRDefault="001D7D66" w:rsidP="00CF5CC6">
            <w:pPr>
              <w:pStyle w:val="rfdNormal0"/>
              <w:rPr>
                <w:rStyle w:val="rfdBold2"/>
                <w:rtl/>
              </w:rPr>
            </w:pPr>
            <w:r w:rsidRPr="002B171C">
              <w:rPr>
                <w:rStyle w:val="rfdBold2"/>
                <w:rtl/>
              </w:rPr>
              <w:t>1294 ـ من وحي الغدير</w:t>
            </w:r>
            <w:r w:rsidR="00095AA9">
              <w:rPr>
                <w:rStyle w:val="rfdBold2"/>
                <w:rtl/>
              </w:rPr>
              <w:t xml:space="preserve"> .</w:t>
            </w:r>
          </w:p>
          <w:p w:rsidR="001D7D66" w:rsidRPr="00AC6D18" w:rsidRDefault="001D7D66" w:rsidP="00945364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قصيدة</w:t>
            </w:r>
            <w:r w:rsidR="00095AA9">
              <w:rPr>
                <w:rtl/>
              </w:rPr>
              <w:t xml:space="preserve"> .</w:t>
            </w:r>
          </w:p>
          <w:p w:rsidR="001D7D66" w:rsidRPr="00AC6D18" w:rsidRDefault="001D7D66" w:rsidP="00945364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لصادق اليعقوبي</w:t>
            </w:r>
            <w:r w:rsidR="00095AA9">
              <w:rPr>
                <w:rtl/>
              </w:rPr>
              <w:t xml:space="preserve"> .</w:t>
            </w:r>
          </w:p>
          <w:p w:rsidR="001D7D66" w:rsidRDefault="001D7D66" w:rsidP="00C82ADA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الإ</w:t>
            </w:r>
            <w:r w:rsidR="00945364">
              <w:rPr>
                <w:rtl/>
              </w:rPr>
              <w:t>ِ</w:t>
            </w:r>
            <w:r w:rsidRPr="00AC6D18">
              <w:rPr>
                <w:rtl/>
              </w:rPr>
              <w:t xml:space="preserve">يمان </w:t>
            </w:r>
            <w:r w:rsidR="00773F9D">
              <w:rPr>
                <w:rtl/>
              </w:rPr>
              <w:t>(</w:t>
            </w:r>
            <w:r w:rsidR="005D05C9">
              <w:rPr>
                <w:rFonts w:hint="cs"/>
                <w:rtl/>
              </w:rPr>
              <w:t xml:space="preserve"> </w:t>
            </w:r>
            <w:r w:rsidRPr="00AC6D18">
              <w:rPr>
                <w:rtl/>
              </w:rPr>
              <w:t>النجف</w:t>
            </w:r>
            <w:r w:rsidR="005D05C9">
              <w:rPr>
                <w:rFonts w:hint="cs"/>
                <w:rtl/>
              </w:rPr>
              <w:t xml:space="preserve"> </w:t>
            </w:r>
            <w:r w:rsidR="00773F9D">
              <w:rPr>
                <w:rtl/>
              </w:rPr>
              <w:t>)</w:t>
            </w:r>
            <w:r w:rsidRPr="00AC6D18">
              <w:rPr>
                <w:rtl/>
              </w:rPr>
              <w:t xml:space="preserve"> س 1 ع 7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8 </w:t>
            </w:r>
            <w:r>
              <w:rPr>
                <w:rtl/>
              </w:rPr>
              <w:t>(</w:t>
            </w:r>
            <w:r w:rsidR="005D05C9">
              <w:rPr>
                <w:rFonts w:hint="cs"/>
                <w:rtl/>
              </w:rPr>
              <w:t xml:space="preserve"> </w:t>
            </w:r>
            <w:r w:rsidRPr="00AC6D18">
              <w:rPr>
                <w:rtl/>
              </w:rPr>
              <w:t>11</w:t>
            </w:r>
            <w:r w:rsidR="008B5EBB">
              <w:rPr>
                <w:rtl/>
              </w:rPr>
              <w:t xml:space="preserve"> </w:t>
            </w:r>
            <w:r>
              <w:rPr>
                <w:rtl/>
              </w:rPr>
              <w:t xml:space="preserve">ـ </w:t>
            </w:r>
            <w:r w:rsidR="00C82ADA">
              <w:rPr>
                <w:rtl/>
              </w:rPr>
              <w:br/>
            </w:r>
            <w:r w:rsidRPr="00AC6D18">
              <w:rPr>
                <w:rtl/>
              </w:rPr>
              <w:t>12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1384 ه</w:t>
            </w:r>
            <w:r w:rsidR="00945364">
              <w:rPr>
                <w:rtl/>
              </w:rPr>
              <w:t>ـ</w:t>
            </w:r>
            <w:r w:rsidR="005D05C9">
              <w:rPr>
                <w:rFonts w:hint="cs"/>
                <w:rtl/>
              </w:rPr>
              <w:t xml:space="preserve"> </w:t>
            </w:r>
            <w:r w:rsidR="00773F9D">
              <w:rPr>
                <w:rtl/>
              </w:rPr>
              <w:t>)</w:t>
            </w:r>
            <w:r w:rsidRPr="00AC6D18">
              <w:rPr>
                <w:rtl/>
              </w:rPr>
              <w:t xml:space="preserve"> ص 58</w:t>
            </w:r>
            <w:r>
              <w:rPr>
                <w:rtl/>
              </w:rPr>
              <w:t xml:space="preserve"> ـ 59</w:t>
            </w:r>
            <w:r w:rsidR="00095AA9">
              <w:rPr>
                <w:rtl/>
              </w:rPr>
              <w:t xml:space="preserve"> .</w:t>
            </w:r>
          </w:p>
          <w:p w:rsidR="005D05C9" w:rsidRPr="00AC6D18" w:rsidRDefault="005D05C9" w:rsidP="005D05C9">
            <w:pPr>
              <w:pStyle w:val="rfdVar0"/>
              <w:rPr>
                <w:rtl/>
              </w:rPr>
            </w:pPr>
          </w:p>
          <w:p w:rsidR="001D7D66" w:rsidRPr="002B171C" w:rsidRDefault="001D7D66" w:rsidP="00CF5CC6">
            <w:pPr>
              <w:pStyle w:val="rfdNormal0"/>
              <w:rPr>
                <w:rStyle w:val="rfdBold2"/>
                <w:rtl/>
              </w:rPr>
            </w:pPr>
            <w:r w:rsidRPr="002B171C">
              <w:rPr>
                <w:rStyle w:val="rfdBold2"/>
                <w:rtl/>
              </w:rPr>
              <w:t>1295</w:t>
            </w:r>
            <w:r w:rsidR="00945364">
              <w:rPr>
                <w:rStyle w:val="rfdBold2"/>
                <w:rtl/>
              </w:rPr>
              <w:t xml:space="preserve"> ـ</w:t>
            </w:r>
            <w:r w:rsidRPr="002B171C">
              <w:rPr>
                <w:rStyle w:val="rfdBold2"/>
                <w:rtl/>
              </w:rPr>
              <w:t xml:space="preserve"> من وحي الغدير</w:t>
            </w:r>
            <w:r w:rsidR="00095AA9">
              <w:rPr>
                <w:rStyle w:val="rfdBold2"/>
                <w:rtl/>
              </w:rPr>
              <w:t xml:space="preserve"> .</w:t>
            </w:r>
          </w:p>
          <w:p w:rsidR="00C82ADA" w:rsidRDefault="00C82ADA" w:rsidP="00945364">
            <w:pPr>
              <w:pStyle w:val="rfdVar"/>
              <w:rPr>
                <w:rtl/>
              </w:rPr>
            </w:pPr>
            <w:r>
              <w:rPr>
                <w:rtl/>
              </w:rPr>
              <w:t>قصيدة</w:t>
            </w:r>
            <w:r w:rsidR="00095AA9">
              <w:rPr>
                <w:rtl/>
              </w:rPr>
              <w:t xml:space="preserve"> .</w:t>
            </w:r>
          </w:p>
          <w:p w:rsidR="001D7D66" w:rsidRPr="00AC6D18" w:rsidRDefault="001D7D66" w:rsidP="00945364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للشيخ محمد علي اليعقوبي</w:t>
            </w:r>
            <w:r w:rsidR="00095AA9">
              <w:rPr>
                <w:rtl/>
              </w:rPr>
              <w:t xml:space="preserve"> .</w:t>
            </w:r>
          </w:p>
          <w:p w:rsidR="001D7D66" w:rsidRDefault="001D7D66" w:rsidP="00945364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الإ</w:t>
            </w:r>
            <w:r w:rsidR="00C82ADA">
              <w:rPr>
                <w:rtl/>
              </w:rPr>
              <w:t>ِ</w:t>
            </w:r>
            <w:r w:rsidRPr="00AC6D18">
              <w:rPr>
                <w:rtl/>
              </w:rPr>
              <w:t xml:space="preserve">يمان </w:t>
            </w:r>
            <w:r w:rsidR="00773F9D">
              <w:rPr>
                <w:rtl/>
              </w:rPr>
              <w:t>(</w:t>
            </w:r>
            <w:r w:rsidR="005D05C9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النجف</w:t>
            </w:r>
            <w:r w:rsidR="005D05C9">
              <w:rPr>
                <w:rFonts w:hint="cs"/>
                <w:rtl/>
              </w:rPr>
              <w:t xml:space="preserve"> </w:t>
            </w:r>
            <w:r w:rsidR="00773F9D">
              <w:rPr>
                <w:rtl/>
              </w:rPr>
              <w:t>)</w:t>
            </w:r>
            <w:r>
              <w:rPr>
                <w:rtl/>
              </w:rPr>
              <w:t xml:space="preserve"> س 2</w:t>
            </w:r>
            <w:r w:rsidR="007E0241">
              <w:rPr>
                <w:rtl/>
              </w:rPr>
              <w:t xml:space="preserve"> :</w:t>
            </w:r>
            <w:r>
              <w:rPr>
                <w:rtl/>
              </w:rPr>
              <w:t xml:space="preserve"> ع 3</w:t>
            </w:r>
            <w:r w:rsidR="007E0241">
              <w:rPr>
                <w:rtl/>
              </w:rPr>
              <w:t xml:space="preserve"> ،</w:t>
            </w:r>
            <w:r>
              <w:rPr>
                <w:rtl/>
              </w:rPr>
              <w:t xml:space="preserve"> 4 </w:t>
            </w:r>
            <w:r w:rsidR="00C82ADA">
              <w:rPr>
                <w:rtl/>
              </w:rPr>
              <w:br/>
            </w:r>
            <w:r w:rsidR="00773F9D">
              <w:rPr>
                <w:rtl/>
              </w:rPr>
              <w:t>(</w:t>
            </w:r>
            <w:r w:rsidR="005D05C9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1385 ه</w:t>
            </w:r>
            <w:r w:rsidR="00C82ADA">
              <w:rPr>
                <w:rtl/>
              </w:rPr>
              <w:t>ـ ـ</w:t>
            </w:r>
            <w:r>
              <w:rPr>
                <w:rtl/>
              </w:rPr>
              <w:t xml:space="preserve"> 1965 م</w:t>
            </w:r>
            <w:r w:rsidR="005D05C9">
              <w:rPr>
                <w:rFonts w:hint="cs"/>
                <w:rtl/>
              </w:rPr>
              <w:t xml:space="preserve"> </w:t>
            </w:r>
            <w:r w:rsidRPr="00AC6D18">
              <w:rPr>
                <w:rtl/>
              </w:rPr>
              <w:t>) ص 89</w:t>
            </w:r>
            <w:r>
              <w:rPr>
                <w:rtl/>
              </w:rPr>
              <w:t xml:space="preserve"> ـ 91</w:t>
            </w:r>
            <w:r w:rsidR="00095AA9">
              <w:rPr>
                <w:rtl/>
              </w:rPr>
              <w:t xml:space="preserve"> .</w:t>
            </w:r>
          </w:p>
          <w:p w:rsidR="005D05C9" w:rsidRPr="00AC6D18" w:rsidRDefault="005D05C9" w:rsidP="005D05C9">
            <w:pPr>
              <w:pStyle w:val="rfdVar0"/>
              <w:rPr>
                <w:rtl/>
              </w:rPr>
            </w:pPr>
          </w:p>
          <w:p w:rsidR="001D7D66" w:rsidRPr="002B171C" w:rsidRDefault="001D7D66" w:rsidP="00CF5CC6">
            <w:pPr>
              <w:pStyle w:val="rfdNormal0"/>
              <w:rPr>
                <w:rStyle w:val="rfdBold2"/>
                <w:rtl/>
              </w:rPr>
            </w:pPr>
            <w:r w:rsidRPr="002B171C">
              <w:rPr>
                <w:rStyle w:val="rfdBold2"/>
                <w:rtl/>
              </w:rPr>
              <w:t xml:space="preserve">1296 </w:t>
            </w:r>
            <w:r>
              <w:rPr>
                <w:rStyle w:val="rfdBold2"/>
                <w:rtl/>
              </w:rPr>
              <w:t xml:space="preserve">ـ </w:t>
            </w:r>
            <w:r w:rsidRPr="002B171C">
              <w:rPr>
                <w:rStyle w:val="rfdBold2"/>
                <w:rtl/>
              </w:rPr>
              <w:t>من وحي الغدير</w:t>
            </w:r>
            <w:r w:rsidR="00095AA9">
              <w:rPr>
                <w:rStyle w:val="rfdBold2"/>
                <w:rtl/>
              </w:rPr>
              <w:t xml:space="preserve"> .</w:t>
            </w:r>
          </w:p>
          <w:p w:rsidR="001D7D66" w:rsidRPr="00AC6D18" w:rsidRDefault="001D7D66" w:rsidP="00945364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للسيد محمد حسين فضل الله</w:t>
            </w:r>
            <w:r w:rsidR="00095AA9">
              <w:rPr>
                <w:rtl/>
              </w:rPr>
              <w:t xml:space="preserve"> .</w:t>
            </w:r>
          </w:p>
          <w:p w:rsidR="002B171C" w:rsidRDefault="001D7D66" w:rsidP="00945364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 xml:space="preserve">الأضواء </w:t>
            </w:r>
            <w:r w:rsidR="00773F9D">
              <w:rPr>
                <w:rtl/>
              </w:rPr>
              <w:t>(</w:t>
            </w:r>
            <w:r w:rsidR="005D05C9">
              <w:rPr>
                <w:rFonts w:hint="cs"/>
                <w:rtl/>
              </w:rPr>
              <w:t xml:space="preserve"> </w:t>
            </w:r>
            <w:r w:rsidRPr="00AC6D18">
              <w:rPr>
                <w:rtl/>
              </w:rPr>
              <w:t>النجف</w:t>
            </w:r>
            <w:r w:rsidR="005D05C9">
              <w:rPr>
                <w:rFonts w:hint="cs"/>
                <w:rtl/>
              </w:rPr>
              <w:t xml:space="preserve"> </w:t>
            </w:r>
            <w:r w:rsidR="00773F9D">
              <w:rPr>
                <w:rtl/>
              </w:rPr>
              <w:t>)</w:t>
            </w:r>
            <w:r w:rsidRPr="00AC6D18">
              <w:rPr>
                <w:rtl/>
              </w:rPr>
              <w:t xml:space="preserve"> س 1</w:t>
            </w:r>
            <w:r w:rsidR="007E0241">
              <w:rPr>
                <w:rtl/>
              </w:rPr>
              <w:t xml:space="preserve"> :</w:t>
            </w:r>
            <w:r w:rsidRPr="00AC6D18">
              <w:rPr>
                <w:rtl/>
              </w:rPr>
              <w:t xml:space="preserve"> ع 1 </w:t>
            </w:r>
            <w:r w:rsidR="00773F9D">
              <w:rPr>
                <w:rtl/>
              </w:rPr>
              <w:t>(</w:t>
            </w:r>
            <w:r w:rsidR="005D05C9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12</w:t>
            </w:r>
            <w:r w:rsidR="005C5FDB">
              <w:rPr>
                <w:rtl/>
              </w:rPr>
              <w:t xml:space="preserve"> / </w:t>
            </w:r>
            <w:r w:rsidR="00C82ADA">
              <w:rPr>
                <w:rtl/>
              </w:rPr>
              <w:br/>
            </w:r>
          </w:p>
        </w:tc>
        <w:tc>
          <w:tcPr>
            <w:tcW w:w="200" w:type="pct"/>
            <w:shd w:val="clear" w:color="auto" w:fill="auto"/>
          </w:tcPr>
          <w:p w:rsidR="002B171C" w:rsidRDefault="002B171C" w:rsidP="00A65328">
            <w:pPr>
              <w:pStyle w:val="rfdNormal0"/>
              <w:rPr>
                <w:rtl/>
              </w:rPr>
            </w:pPr>
          </w:p>
        </w:tc>
        <w:tc>
          <w:tcPr>
            <w:tcW w:w="2400" w:type="pct"/>
            <w:shd w:val="clear" w:color="auto" w:fill="auto"/>
          </w:tcPr>
          <w:p w:rsidR="001D7D66" w:rsidRDefault="001D7D66" w:rsidP="00945364">
            <w:pPr>
              <w:pStyle w:val="rfdVar0"/>
              <w:rPr>
                <w:rtl/>
              </w:rPr>
            </w:pPr>
            <w:r w:rsidRPr="00AC6D18">
              <w:rPr>
                <w:rtl/>
              </w:rPr>
              <w:t>1379 ه</w:t>
            </w:r>
            <w:r w:rsidR="00C82ADA">
              <w:rPr>
                <w:rtl/>
              </w:rPr>
              <w:t>ـ</w:t>
            </w:r>
            <w:r w:rsidR="008B5EBB">
              <w:rPr>
                <w:rtl/>
              </w:rPr>
              <w:t xml:space="preserve"> </w:t>
            </w:r>
            <w:r>
              <w:rPr>
                <w:rtl/>
              </w:rPr>
              <w:t xml:space="preserve">ـ </w:t>
            </w:r>
            <w:r w:rsidRPr="00AC6D18">
              <w:rPr>
                <w:rtl/>
              </w:rPr>
              <w:t>6</w:t>
            </w:r>
            <w:r w:rsidR="005C5FDB">
              <w:rPr>
                <w:rtl/>
              </w:rPr>
              <w:t xml:space="preserve"> / </w:t>
            </w:r>
            <w:r w:rsidRPr="00AC6D18">
              <w:rPr>
                <w:rtl/>
              </w:rPr>
              <w:t>1960 م</w:t>
            </w:r>
            <w:r w:rsidR="005D05C9">
              <w:rPr>
                <w:rFonts w:hint="cs"/>
                <w:rtl/>
              </w:rPr>
              <w:t xml:space="preserve"> </w:t>
            </w:r>
            <w:r w:rsidR="00773F9D">
              <w:rPr>
                <w:rtl/>
              </w:rPr>
              <w:t>)</w:t>
            </w:r>
            <w:r w:rsidRPr="00AC6D18">
              <w:rPr>
                <w:rtl/>
              </w:rPr>
              <w:t xml:space="preserve"> ص 23</w:t>
            </w:r>
            <w:r>
              <w:rPr>
                <w:rtl/>
              </w:rPr>
              <w:t xml:space="preserve"> ـ </w:t>
            </w:r>
            <w:r w:rsidRPr="00AC6D18">
              <w:rPr>
                <w:rtl/>
              </w:rPr>
              <w:t>24</w:t>
            </w:r>
            <w:r w:rsidR="00095AA9">
              <w:rPr>
                <w:rtl/>
              </w:rPr>
              <w:t xml:space="preserve"> .</w:t>
            </w:r>
          </w:p>
          <w:p w:rsidR="005D05C9" w:rsidRPr="00AC6D18" w:rsidRDefault="005D05C9" w:rsidP="00945364">
            <w:pPr>
              <w:pStyle w:val="rfdVar0"/>
              <w:rPr>
                <w:rtl/>
              </w:rPr>
            </w:pPr>
          </w:p>
          <w:p w:rsidR="001D7D66" w:rsidRPr="002B171C" w:rsidRDefault="001D7D66" w:rsidP="00CF5CC6">
            <w:pPr>
              <w:pStyle w:val="rfdNormal0"/>
              <w:rPr>
                <w:rStyle w:val="rfdBold2"/>
                <w:rtl/>
              </w:rPr>
            </w:pPr>
            <w:r w:rsidRPr="002B171C">
              <w:rPr>
                <w:rStyle w:val="rfdBold2"/>
                <w:rtl/>
              </w:rPr>
              <w:t>1297 ـ المنير</w:t>
            </w:r>
            <w:r w:rsidR="00095AA9">
              <w:rPr>
                <w:rStyle w:val="rfdBold2"/>
                <w:rtl/>
              </w:rPr>
              <w:t xml:space="preserve"> .</w:t>
            </w:r>
          </w:p>
          <w:p w:rsidR="001D7D66" w:rsidRPr="00AC6D18" w:rsidRDefault="001D7D66" w:rsidP="00945364">
            <w:pPr>
              <w:pStyle w:val="rfdVar"/>
              <w:rPr>
                <w:rtl/>
              </w:rPr>
            </w:pPr>
            <w:r>
              <w:rPr>
                <w:rtl/>
              </w:rPr>
              <w:t xml:space="preserve">فهرس كتاب </w:t>
            </w:r>
            <w:r w:rsidR="00AB3A9F">
              <w:rPr>
                <w:rtl/>
              </w:rPr>
              <w:t>«</w:t>
            </w:r>
            <w:r w:rsidR="005D05C9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الغدير</w:t>
            </w:r>
            <w:r w:rsidR="005D05C9">
              <w:rPr>
                <w:rFonts w:hint="cs"/>
                <w:rtl/>
              </w:rPr>
              <w:t xml:space="preserve"> </w:t>
            </w:r>
            <w:r w:rsidR="00AB3A9F">
              <w:rPr>
                <w:rtl/>
              </w:rPr>
              <w:t>»</w:t>
            </w:r>
            <w:r>
              <w:rPr>
                <w:rtl/>
              </w:rPr>
              <w:t xml:space="preserve"> للشيخ </w:t>
            </w:r>
            <w:r w:rsidR="00C82ADA">
              <w:rPr>
                <w:rtl/>
              </w:rPr>
              <w:br/>
            </w:r>
            <w:r w:rsidRPr="00AC6D18">
              <w:rPr>
                <w:rtl/>
              </w:rPr>
              <w:t>الأميني</w:t>
            </w:r>
            <w:r w:rsidR="00095AA9">
              <w:rPr>
                <w:rtl/>
              </w:rPr>
              <w:t xml:space="preserve"> .</w:t>
            </w:r>
          </w:p>
          <w:p w:rsidR="001D7D66" w:rsidRPr="00AC6D18" w:rsidRDefault="001D7D66" w:rsidP="00945364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إعداد وتنظيم</w:t>
            </w:r>
            <w:r w:rsidR="007E0241">
              <w:rPr>
                <w:rtl/>
              </w:rPr>
              <w:t xml:space="preserve"> :</w:t>
            </w:r>
            <w:r w:rsidRPr="00AC6D18">
              <w:rPr>
                <w:rtl/>
              </w:rPr>
              <w:t xml:space="preserve"> قسم الدراسات</w:t>
            </w:r>
            <w:r>
              <w:rPr>
                <w:rtl/>
              </w:rPr>
              <w:t xml:space="preserve"> </w:t>
            </w:r>
            <w:r w:rsidR="00C82ADA">
              <w:rPr>
                <w:rtl/>
              </w:rPr>
              <w:br/>
            </w:r>
            <w:r w:rsidRPr="00AC6D18">
              <w:rPr>
                <w:rtl/>
              </w:rPr>
              <w:t>الإ</w:t>
            </w:r>
            <w:r w:rsidR="00C82ADA">
              <w:rPr>
                <w:rtl/>
              </w:rPr>
              <w:t>ِ</w:t>
            </w:r>
            <w:r w:rsidRPr="00AC6D18">
              <w:rPr>
                <w:rtl/>
              </w:rPr>
              <w:t>سلامية في مؤسسة البعثة</w:t>
            </w:r>
            <w:r w:rsidR="00095AA9">
              <w:rPr>
                <w:rtl/>
              </w:rPr>
              <w:t xml:space="preserve"> .</w:t>
            </w:r>
          </w:p>
          <w:p w:rsidR="001D7D66" w:rsidRDefault="001D7D66" w:rsidP="00945364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طهران</w:t>
            </w:r>
            <w:r w:rsidR="007E0241">
              <w:rPr>
                <w:rtl/>
              </w:rPr>
              <w:t xml:space="preserve"> :</w:t>
            </w:r>
            <w:r w:rsidRPr="00AC6D18">
              <w:rPr>
                <w:rtl/>
              </w:rPr>
              <w:t xml:space="preserve"> مؤسسة البعثة</w:t>
            </w:r>
            <w:r w:rsidR="00095AA9">
              <w:rPr>
                <w:rtl/>
              </w:rPr>
              <w:t xml:space="preserve"> .</w:t>
            </w:r>
            <w:r w:rsidRPr="00AC6D18">
              <w:rPr>
                <w:rtl/>
              </w:rPr>
              <w:t xml:space="preserve"> سنة 1409 ه</w:t>
            </w:r>
            <w:r w:rsidR="00C82ADA">
              <w:rPr>
                <w:rtl/>
              </w:rPr>
              <w:t>ـ</w:t>
            </w:r>
            <w:r w:rsidR="00095AA9">
              <w:rPr>
                <w:rtl/>
              </w:rPr>
              <w:t xml:space="preserve"> .</w:t>
            </w:r>
          </w:p>
          <w:p w:rsidR="005D05C9" w:rsidRPr="00AC6D18" w:rsidRDefault="005D05C9" w:rsidP="005D05C9">
            <w:pPr>
              <w:pStyle w:val="rfdVar0"/>
              <w:rPr>
                <w:rtl/>
              </w:rPr>
            </w:pPr>
          </w:p>
          <w:p w:rsidR="001D7D66" w:rsidRPr="002B171C" w:rsidRDefault="001D7D66" w:rsidP="00CF5CC6">
            <w:pPr>
              <w:pStyle w:val="rfdNormal0"/>
              <w:rPr>
                <w:rStyle w:val="rfdBold2"/>
                <w:rtl/>
              </w:rPr>
            </w:pPr>
            <w:r w:rsidRPr="002B171C">
              <w:rPr>
                <w:rStyle w:val="rfdBold2"/>
                <w:rtl/>
              </w:rPr>
              <w:t>1298 ـ كتاب المنير في الإ</w:t>
            </w:r>
            <w:r w:rsidR="00C82ADA">
              <w:rPr>
                <w:rStyle w:val="rfdBold2"/>
                <w:rtl/>
              </w:rPr>
              <w:t>ِ</w:t>
            </w:r>
            <w:r w:rsidRPr="002B171C">
              <w:rPr>
                <w:rStyle w:val="rfdBold2"/>
                <w:rtl/>
              </w:rPr>
              <w:t>مامة</w:t>
            </w:r>
            <w:r w:rsidR="00095AA9">
              <w:rPr>
                <w:rStyle w:val="rfdBold2"/>
                <w:rtl/>
              </w:rPr>
              <w:t xml:space="preserve"> .</w:t>
            </w:r>
          </w:p>
          <w:p w:rsidR="001D7D66" w:rsidRPr="00AC6D18" w:rsidRDefault="001D7D66" w:rsidP="00945364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للشيخ ا</w:t>
            </w:r>
            <w:r>
              <w:rPr>
                <w:rtl/>
              </w:rPr>
              <w:t>لمفيد محمد بن محمد بن النعمان</w:t>
            </w:r>
            <w:r w:rsidR="007E0241">
              <w:rPr>
                <w:rtl/>
              </w:rPr>
              <w:t xml:space="preserve"> ،</w:t>
            </w:r>
            <w:r>
              <w:rPr>
                <w:rtl/>
              </w:rPr>
              <w:t xml:space="preserve"> </w:t>
            </w:r>
            <w:r w:rsidR="00C82ADA">
              <w:rPr>
                <w:rtl/>
              </w:rPr>
              <w:br/>
            </w:r>
            <w:r w:rsidRPr="00AC6D18">
              <w:rPr>
                <w:rtl/>
              </w:rPr>
              <w:t>المتوف</w:t>
            </w:r>
            <w:r w:rsidR="00C82ADA">
              <w:rPr>
                <w:rtl/>
              </w:rPr>
              <w:t>ّ</w:t>
            </w:r>
            <w:r w:rsidRPr="00AC6D18">
              <w:rPr>
                <w:rtl/>
              </w:rPr>
              <w:t>ى سنة 413 ه</w:t>
            </w:r>
            <w:r w:rsidR="00C82ADA">
              <w:rPr>
                <w:rtl/>
              </w:rPr>
              <w:t>ـ</w:t>
            </w:r>
            <w:r w:rsidR="00095AA9">
              <w:rPr>
                <w:rtl/>
              </w:rPr>
              <w:t xml:space="preserve"> .</w:t>
            </w:r>
          </w:p>
          <w:p w:rsidR="001D7D66" w:rsidRDefault="001D7D66" w:rsidP="00945364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أ</w:t>
            </w:r>
            <w:r w:rsidR="00C82ADA">
              <w:rPr>
                <w:rtl/>
              </w:rPr>
              <w:t>ُ</w:t>
            </w:r>
            <w:r w:rsidRPr="00AC6D18">
              <w:rPr>
                <w:rtl/>
              </w:rPr>
              <w:t>نظر</w:t>
            </w:r>
            <w:r w:rsidR="007E0241">
              <w:rPr>
                <w:rtl/>
              </w:rPr>
              <w:t xml:space="preserve"> :</w:t>
            </w:r>
            <w:r>
              <w:rPr>
                <w:rtl/>
              </w:rPr>
              <w:t xml:space="preserve"> الفهرست للشيخ الطوسي</w:t>
            </w:r>
            <w:r w:rsidR="007E0241">
              <w:rPr>
                <w:rtl/>
              </w:rPr>
              <w:t xml:space="preserve"> :</w:t>
            </w:r>
            <w:r>
              <w:rPr>
                <w:rtl/>
              </w:rPr>
              <w:t xml:space="preserve"> 158</w:t>
            </w:r>
            <w:r w:rsidR="007E0241">
              <w:rPr>
                <w:rtl/>
              </w:rPr>
              <w:t xml:space="preserve"> ،</w:t>
            </w:r>
            <w:r>
              <w:rPr>
                <w:rtl/>
              </w:rPr>
              <w:t xml:space="preserve"> </w:t>
            </w:r>
            <w:r w:rsidR="00527259">
              <w:rPr>
                <w:rtl/>
              </w:rPr>
              <w:br/>
            </w:r>
            <w:r w:rsidRPr="00AC6D18">
              <w:rPr>
                <w:rtl/>
              </w:rPr>
              <w:t>معالم العلماء</w:t>
            </w:r>
            <w:r w:rsidR="007E0241">
              <w:rPr>
                <w:rtl/>
              </w:rPr>
              <w:t xml:space="preserve"> :</w:t>
            </w:r>
            <w:r w:rsidRPr="00AC6D18">
              <w:rPr>
                <w:rtl/>
              </w:rPr>
              <w:t xml:space="preserve"> 113 وعب</w:t>
            </w:r>
            <w:r w:rsidR="00527259">
              <w:rPr>
                <w:rtl/>
              </w:rPr>
              <w:t>ّ</w:t>
            </w:r>
            <w:r w:rsidRPr="00AC6D18">
              <w:rPr>
                <w:rtl/>
              </w:rPr>
              <w:t>ر عنه بكتاب</w:t>
            </w:r>
            <w:r w:rsidR="007E0241">
              <w:rPr>
                <w:rtl/>
              </w:rPr>
              <w:t xml:space="preserve"> :</w:t>
            </w:r>
            <w:r>
              <w:rPr>
                <w:rtl/>
              </w:rPr>
              <w:t xml:space="preserve"> المبير في </w:t>
            </w:r>
            <w:r w:rsidR="00527259">
              <w:rPr>
                <w:rtl/>
              </w:rPr>
              <w:br/>
            </w:r>
            <w:r w:rsidRPr="00AC6D18">
              <w:rPr>
                <w:rtl/>
              </w:rPr>
              <w:t>الإ</w:t>
            </w:r>
            <w:r w:rsidR="00527259">
              <w:rPr>
                <w:rtl/>
              </w:rPr>
              <w:t>ِ</w:t>
            </w:r>
            <w:r w:rsidRPr="00AC6D18">
              <w:rPr>
                <w:rtl/>
              </w:rPr>
              <w:t xml:space="preserve">مامة </w:t>
            </w:r>
            <w:r w:rsidR="00773F9D">
              <w:rPr>
                <w:rtl/>
              </w:rPr>
              <w:t>(</w:t>
            </w:r>
            <w:r w:rsidR="005D05C9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ولعل</w:t>
            </w:r>
            <w:r w:rsidR="00527259">
              <w:rPr>
                <w:rtl/>
              </w:rPr>
              <w:t>ّ</w:t>
            </w:r>
            <w:r>
              <w:rPr>
                <w:rtl/>
              </w:rPr>
              <w:t xml:space="preserve"> الصحيح</w:t>
            </w:r>
            <w:r w:rsidR="007E0241">
              <w:rPr>
                <w:rtl/>
              </w:rPr>
              <w:t xml:space="preserve"> :</w:t>
            </w:r>
            <w:r>
              <w:rPr>
                <w:rtl/>
              </w:rPr>
              <w:t xml:space="preserve"> كتاب المبين في </w:t>
            </w:r>
            <w:r w:rsidR="00527259">
              <w:rPr>
                <w:rtl/>
              </w:rPr>
              <w:br/>
            </w:r>
            <w:r w:rsidRPr="00AC6D18">
              <w:rPr>
                <w:rtl/>
              </w:rPr>
              <w:t>الإ</w:t>
            </w:r>
            <w:r w:rsidR="00527259">
              <w:rPr>
                <w:rtl/>
              </w:rPr>
              <w:t>ِ</w:t>
            </w:r>
            <w:r w:rsidRPr="00AC6D18">
              <w:rPr>
                <w:rtl/>
              </w:rPr>
              <w:t>مامة</w:t>
            </w:r>
            <w:r w:rsidR="005D05C9">
              <w:rPr>
                <w:rFonts w:hint="cs"/>
                <w:rtl/>
              </w:rPr>
              <w:t xml:space="preserve"> </w:t>
            </w:r>
            <w:r w:rsidR="00773F9D">
              <w:rPr>
                <w:rtl/>
              </w:rPr>
              <w:t>)</w:t>
            </w:r>
            <w:r w:rsidR="00095AA9">
              <w:rPr>
                <w:rtl/>
              </w:rPr>
              <w:t xml:space="preserve"> .</w:t>
            </w:r>
          </w:p>
          <w:p w:rsidR="005D05C9" w:rsidRPr="00AC6D18" w:rsidRDefault="005D05C9" w:rsidP="005D05C9">
            <w:pPr>
              <w:pStyle w:val="rfdVar0"/>
              <w:rPr>
                <w:rtl/>
              </w:rPr>
            </w:pPr>
          </w:p>
          <w:p w:rsidR="001D7D66" w:rsidRPr="002B171C" w:rsidRDefault="001D7D66" w:rsidP="00CF5CC6">
            <w:pPr>
              <w:pStyle w:val="rfdNormal0"/>
              <w:rPr>
                <w:rStyle w:val="rfdBold2"/>
                <w:rtl/>
              </w:rPr>
            </w:pPr>
            <w:r w:rsidRPr="002B171C">
              <w:rPr>
                <w:rStyle w:val="rfdBold2"/>
                <w:rtl/>
              </w:rPr>
              <w:t>1299 ـ منية البصير في بيان كيفي</w:t>
            </w:r>
            <w:r w:rsidR="00527259">
              <w:rPr>
                <w:rStyle w:val="rfdBold2"/>
                <w:rtl/>
              </w:rPr>
              <w:t>ّ</w:t>
            </w:r>
            <w:r w:rsidRPr="002B171C">
              <w:rPr>
                <w:rStyle w:val="rfdBold2"/>
                <w:rtl/>
              </w:rPr>
              <w:t xml:space="preserve">ة </w:t>
            </w:r>
            <w:r w:rsidR="00527259">
              <w:rPr>
                <w:rStyle w:val="rfdBold2"/>
                <w:rtl/>
              </w:rPr>
              <w:br/>
            </w:r>
            <w:r>
              <w:rPr>
                <w:rStyle w:val="rfdBold2"/>
                <w:rtl/>
              </w:rPr>
              <w:t>الغدير</w:t>
            </w:r>
            <w:r w:rsidR="00095AA9">
              <w:rPr>
                <w:rStyle w:val="rfdBold2"/>
                <w:rtl/>
              </w:rPr>
              <w:t xml:space="preserve"> .</w:t>
            </w:r>
          </w:p>
          <w:p w:rsidR="001D7D66" w:rsidRPr="00AC6D18" w:rsidRDefault="001D7D66" w:rsidP="00527259">
            <w:pPr>
              <w:pStyle w:val="rfdVar"/>
              <w:rPr>
                <w:rtl/>
              </w:rPr>
            </w:pPr>
            <w:r>
              <w:rPr>
                <w:rtl/>
              </w:rPr>
              <w:t xml:space="preserve">لأبي الفضل الميرزا أحمد بن أبي </w:t>
            </w:r>
            <w:r w:rsidR="00527259">
              <w:rPr>
                <w:rtl/>
              </w:rPr>
              <w:br/>
            </w:r>
            <w:r w:rsidRPr="00AC6D18">
              <w:rPr>
                <w:rtl/>
              </w:rPr>
              <w:t>القاسم بن محمد علي النوري الطهراني</w:t>
            </w:r>
            <w:r w:rsidR="007E0241">
              <w:rPr>
                <w:rtl/>
              </w:rPr>
              <w:t xml:space="preserve"> ،</w:t>
            </w:r>
            <w:r w:rsidR="00375CD3">
              <w:rPr>
                <w:rtl/>
              </w:rPr>
              <w:t xml:space="preserve"> </w:t>
            </w:r>
            <w:r w:rsidR="00527259">
              <w:rPr>
                <w:rtl/>
              </w:rPr>
              <w:br/>
            </w:r>
            <w:r w:rsidRPr="00AC6D18">
              <w:rPr>
                <w:rtl/>
              </w:rPr>
              <w:t xml:space="preserve">المعروف بكلنتري </w:t>
            </w:r>
            <w:r w:rsidR="00773F9D">
              <w:rPr>
                <w:rtl/>
              </w:rPr>
              <w:t>(</w:t>
            </w:r>
            <w:r w:rsidR="005D05C9">
              <w:rPr>
                <w:rFonts w:hint="cs"/>
                <w:rtl/>
              </w:rPr>
              <w:t xml:space="preserve"> </w:t>
            </w:r>
            <w:r w:rsidRPr="00AC6D18">
              <w:rPr>
                <w:rtl/>
              </w:rPr>
              <w:t>1273</w:t>
            </w:r>
            <w:r>
              <w:rPr>
                <w:rtl/>
              </w:rPr>
              <w:t xml:space="preserve"> ـ 1316 ه</w:t>
            </w:r>
            <w:r w:rsidR="00527259">
              <w:rPr>
                <w:rtl/>
              </w:rPr>
              <w:t>ـ</w:t>
            </w:r>
            <w:r w:rsidR="005D05C9">
              <w:rPr>
                <w:rFonts w:hint="cs"/>
                <w:rtl/>
              </w:rPr>
              <w:t xml:space="preserve"> </w:t>
            </w:r>
            <w:r w:rsidR="00773F9D">
              <w:rPr>
                <w:rtl/>
              </w:rPr>
              <w:t>)</w:t>
            </w:r>
            <w:r w:rsidR="00095AA9">
              <w:rPr>
                <w:rtl/>
              </w:rPr>
              <w:t xml:space="preserve"> .</w:t>
            </w:r>
          </w:p>
          <w:p w:rsidR="002B171C" w:rsidRDefault="001D7D66" w:rsidP="00945364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أ</w:t>
            </w:r>
            <w:r w:rsidR="00527259">
              <w:rPr>
                <w:rtl/>
              </w:rPr>
              <w:t>ُ</w:t>
            </w:r>
            <w:r w:rsidRPr="00AC6D18">
              <w:rPr>
                <w:rtl/>
              </w:rPr>
              <w:t>نظر</w:t>
            </w:r>
            <w:r w:rsidR="007E0241">
              <w:rPr>
                <w:rtl/>
              </w:rPr>
              <w:t xml:space="preserve"> :</w:t>
            </w:r>
            <w:r w:rsidRPr="00AC6D18">
              <w:rPr>
                <w:rtl/>
              </w:rPr>
              <w:t xml:space="preserve"> شعراء الغري</w:t>
            </w:r>
            <w:r w:rsidR="00527259">
              <w:rPr>
                <w:rtl/>
              </w:rPr>
              <w:t>ّ</w:t>
            </w:r>
            <w:r>
              <w:rPr>
                <w:rtl/>
              </w:rPr>
              <w:t xml:space="preserve"> </w:t>
            </w:r>
            <w:r w:rsidRPr="00AC6D18">
              <w:rPr>
                <w:rtl/>
              </w:rPr>
              <w:t>1</w:t>
            </w:r>
            <w:r w:rsidR="005C5FDB">
              <w:rPr>
                <w:rtl/>
              </w:rPr>
              <w:t xml:space="preserve"> / </w:t>
            </w:r>
            <w:r w:rsidRPr="00AC6D18">
              <w:rPr>
                <w:rtl/>
              </w:rPr>
              <w:t>336</w:t>
            </w:r>
            <w:r w:rsidR="00095AA9">
              <w:rPr>
                <w:rtl/>
              </w:rPr>
              <w:t xml:space="preserve"> .</w:t>
            </w:r>
          </w:p>
          <w:p w:rsidR="00527259" w:rsidRPr="00527259" w:rsidRDefault="005D05C9" w:rsidP="00527259">
            <w:pPr>
              <w:pStyle w:val="rfdCenter"/>
              <w:rPr>
                <w:rtl/>
              </w:rPr>
            </w:pPr>
            <w:r w:rsidRPr="00854C77">
              <w:sym w:font="Wingdings 2" w:char="F0F5"/>
            </w:r>
            <w:r w:rsidRPr="00854C77">
              <w:rPr>
                <w:rFonts w:hint="cs"/>
                <w:rtl/>
              </w:rPr>
              <w:t xml:space="preserve"> </w:t>
            </w:r>
            <w:r w:rsidRPr="00854C77">
              <w:rPr>
                <w:rtl/>
              </w:rPr>
              <w:tab/>
            </w:r>
            <w:r w:rsidRPr="00854C77">
              <w:rPr>
                <w:rFonts w:hint="cs"/>
                <w:rtl/>
              </w:rPr>
              <w:t xml:space="preserve"> </w:t>
            </w:r>
            <w:r w:rsidRPr="00854C77">
              <w:rPr>
                <w:rFonts w:hint="cs"/>
              </w:rPr>
              <w:sym w:font="Wingdings 2" w:char="F0F5"/>
            </w:r>
            <w:r w:rsidRPr="00854C77">
              <w:rPr>
                <w:rFonts w:hint="cs"/>
                <w:rtl/>
              </w:rPr>
              <w:t xml:space="preserve"> </w:t>
            </w:r>
            <w:r w:rsidRPr="00854C77">
              <w:rPr>
                <w:rtl/>
              </w:rPr>
              <w:tab/>
            </w:r>
            <w:r w:rsidRPr="00854C77">
              <w:rPr>
                <w:rFonts w:hint="cs"/>
                <w:rtl/>
              </w:rPr>
              <w:t xml:space="preserve"> </w:t>
            </w:r>
            <w:r w:rsidRPr="00854C77">
              <w:rPr>
                <w:rFonts w:hint="cs"/>
              </w:rPr>
              <w:sym w:font="Wingdings 2" w:char="F0F5"/>
            </w:r>
          </w:p>
        </w:tc>
      </w:tr>
    </w:tbl>
    <w:p w:rsidR="001D63D0" w:rsidRDefault="001D63D0" w:rsidP="00AC6D18">
      <w:pPr>
        <w:rPr>
          <w:rtl/>
        </w:rPr>
        <w:sectPr w:rsidR="001D63D0" w:rsidSect="00107863">
          <w:headerReference w:type="even" r:id="rId243"/>
          <w:headerReference w:type="default" r:id="rId244"/>
          <w:headerReference w:type="first" r:id="rId245"/>
          <w:type w:val="continuous"/>
          <w:pgSz w:w="11907" w:h="16840" w:code="9"/>
          <w:pgMar w:top="1247" w:right="1361" w:bottom="1247" w:left="1361" w:header="720" w:footer="720" w:gutter="0"/>
          <w:cols w:space="720"/>
          <w:titlePg/>
          <w:bidi/>
          <w:rtlGutter/>
          <w:docGrid w:linePitch="360"/>
        </w:sectPr>
      </w:pPr>
    </w:p>
    <w:p w:rsidR="002B171C" w:rsidRDefault="00AC6D18" w:rsidP="00AC6D18">
      <w:pPr>
        <w:rPr>
          <w:rtl/>
        </w:rPr>
      </w:pPr>
      <w:r>
        <w:rPr>
          <w:rtl/>
        </w:rPr>
        <w:lastRenderedPageBreak/>
        <w:br w:type="page"/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4409"/>
        <w:gridCol w:w="367"/>
        <w:gridCol w:w="4409"/>
      </w:tblGrid>
      <w:tr w:rsidR="002B171C" w:rsidTr="00B55939">
        <w:tc>
          <w:tcPr>
            <w:tcW w:w="2400" w:type="pct"/>
            <w:shd w:val="clear" w:color="auto" w:fill="auto"/>
          </w:tcPr>
          <w:p w:rsidR="005D05C9" w:rsidRPr="005D05C9" w:rsidRDefault="005D05C9" w:rsidP="005D05C9">
            <w:pPr>
              <w:pStyle w:val="rfdVar0"/>
              <w:rPr>
                <w:rtl/>
              </w:rPr>
            </w:pPr>
          </w:p>
          <w:p w:rsidR="001D7D66" w:rsidRPr="002B171C" w:rsidRDefault="001D7D66" w:rsidP="00CF5CC6">
            <w:pPr>
              <w:pStyle w:val="rfdNormal0"/>
              <w:rPr>
                <w:rStyle w:val="rfdBold2"/>
                <w:rtl/>
              </w:rPr>
            </w:pPr>
            <w:r w:rsidRPr="002B171C">
              <w:rPr>
                <w:rStyle w:val="rfdBold2"/>
                <w:rtl/>
              </w:rPr>
              <w:t>1300 ـ مهجة البرهان</w:t>
            </w:r>
            <w:r w:rsidR="00095AA9">
              <w:rPr>
                <w:rStyle w:val="rfdBold2"/>
                <w:rtl/>
              </w:rPr>
              <w:t xml:space="preserve"> .</w:t>
            </w:r>
          </w:p>
          <w:p w:rsidR="001D7D66" w:rsidRPr="00AC6D18" w:rsidRDefault="001D7D66" w:rsidP="009502AA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بالفارسية</w:t>
            </w:r>
            <w:r w:rsidR="00095AA9">
              <w:rPr>
                <w:rtl/>
              </w:rPr>
              <w:t xml:space="preserve"> .</w:t>
            </w:r>
          </w:p>
          <w:p w:rsidR="001D7D66" w:rsidRPr="00AC6D18" w:rsidRDefault="001D7D66" w:rsidP="009502AA">
            <w:pPr>
              <w:pStyle w:val="rfdVar"/>
              <w:rPr>
                <w:rtl/>
              </w:rPr>
            </w:pPr>
            <w:r>
              <w:rPr>
                <w:rtl/>
              </w:rPr>
              <w:t xml:space="preserve">في جواب الباب السابع من التحفة </w:t>
            </w:r>
            <w:r w:rsidR="009502AA">
              <w:rPr>
                <w:rtl/>
              </w:rPr>
              <w:br/>
            </w:r>
            <w:r w:rsidRPr="00AC6D18">
              <w:rPr>
                <w:rtl/>
              </w:rPr>
              <w:t>الاثني عشرية حول الإ</w:t>
            </w:r>
            <w:r w:rsidR="009502AA">
              <w:rPr>
                <w:rtl/>
              </w:rPr>
              <w:t>ِ</w:t>
            </w:r>
            <w:r w:rsidRPr="00AC6D18">
              <w:rPr>
                <w:rtl/>
              </w:rPr>
              <w:t>مامية</w:t>
            </w:r>
            <w:r w:rsidR="00095AA9">
              <w:rPr>
                <w:rtl/>
              </w:rPr>
              <w:t xml:space="preserve"> .</w:t>
            </w:r>
          </w:p>
          <w:p w:rsidR="001D7D66" w:rsidRPr="00AC6D18" w:rsidRDefault="001D7D66" w:rsidP="009502AA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لل</w:t>
            </w:r>
            <w:r>
              <w:rPr>
                <w:rtl/>
              </w:rPr>
              <w:t>سيد جعفر</w:t>
            </w:r>
            <w:r w:rsidR="007E0241">
              <w:rPr>
                <w:rtl/>
              </w:rPr>
              <w:t xml:space="preserve"> ،</w:t>
            </w:r>
            <w:r>
              <w:rPr>
                <w:rtl/>
              </w:rPr>
              <w:t xml:space="preserve"> المعروف بأبي علي خان </w:t>
            </w:r>
            <w:r w:rsidR="00C70272">
              <w:rPr>
                <w:rtl/>
              </w:rPr>
              <w:br/>
            </w:r>
            <w:r w:rsidRPr="00AC6D18">
              <w:rPr>
                <w:rtl/>
              </w:rPr>
              <w:t>الحس</w:t>
            </w:r>
            <w:r>
              <w:rPr>
                <w:rtl/>
              </w:rPr>
              <w:t>يني الموسوي البنارسي ثم</w:t>
            </w:r>
            <w:r w:rsidR="00C70272">
              <w:rPr>
                <w:rtl/>
              </w:rPr>
              <w:t>ّ</w:t>
            </w:r>
            <w:r>
              <w:rPr>
                <w:rtl/>
              </w:rPr>
              <w:t xml:space="preserve"> الدولوي</w:t>
            </w:r>
            <w:r w:rsidR="00095AA9">
              <w:rPr>
                <w:rtl/>
              </w:rPr>
              <w:t xml:space="preserve"> .</w:t>
            </w:r>
          </w:p>
          <w:p w:rsidR="001D7D66" w:rsidRPr="00AC6D18" w:rsidRDefault="001D7D66" w:rsidP="00C70272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وه</w:t>
            </w:r>
            <w:r>
              <w:rPr>
                <w:rtl/>
              </w:rPr>
              <w:t>و مختصر كتابه الكبير في ال</w:t>
            </w:r>
            <w:r w:rsidR="00C70272">
              <w:rPr>
                <w:rtl/>
              </w:rPr>
              <w:t>ا</w:t>
            </w:r>
            <w:r>
              <w:rPr>
                <w:rtl/>
              </w:rPr>
              <w:t xml:space="preserve">مامة </w:t>
            </w:r>
            <w:r w:rsidR="00C70272">
              <w:rPr>
                <w:rtl/>
              </w:rPr>
              <w:br/>
            </w:r>
            <w:r w:rsidRPr="00AC6D18">
              <w:rPr>
                <w:rtl/>
              </w:rPr>
              <w:t>المسمى ببرهان الصادقين</w:t>
            </w:r>
            <w:r w:rsidR="00095AA9">
              <w:rPr>
                <w:rtl/>
              </w:rPr>
              <w:t xml:space="preserve"> .</w:t>
            </w:r>
          </w:p>
          <w:p w:rsidR="001D7D66" w:rsidRDefault="00C70272" w:rsidP="009502AA">
            <w:pPr>
              <w:pStyle w:val="rfdVar"/>
              <w:rPr>
                <w:rtl/>
              </w:rPr>
            </w:pPr>
            <w:r>
              <w:rPr>
                <w:rtl/>
              </w:rPr>
              <w:t>اُ</w:t>
            </w:r>
            <w:r w:rsidR="001D7D66">
              <w:rPr>
                <w:rtl/>
              </w:rPr>
              <w:t>نظر</w:t>
            </w:r>
            <w:r w:rsidR="007E0241">
              <w:rPr>
                <w:rtl/>
              </w:rPr>
              <w:t xml:space="preserve"> :</w:t>
            </w:r>
            <w:r w:rsidR="001D7D66">
              <w:rPr>
                <w:rtl/>
              </w:rPr>
              <w:t xml:space="preserve"> كشف الحجب والأستار</w:t>
            </w:r>
            <w:r w:rsidR="007E0241">
              <w:rPr>
                <w:rtl/>
              </w:rPr>
              <w:t xml:space="preserve"> :</w:t>
            </w:r>
            <w:r w:rsidR="001D7D66">
              <w:rPr>
                <w:rtl/>
              </w:rPr>
              <w:t xml:space="preserve"> 161</w:t>
            </w:r>
          </w:p>
          <w:p w:rsidR="005D05C9" w:rsidRDefault="005D05C9" w:rsidP="005D05C9">
            <w:pPr>
              <w:pStyle w:val="rfdVar0"/>
              <w:rPr>
                <w:rtl/>
              </w:rPr>
            </w:pPr>
          </w:p>
          <w:p w:rsidR="001D7D66" w:rsidRPr="002B171C" w:rsidRDefault="001D7D66" w:rsidP="00CF5CC6">
            <w:pPr>
              <w:pStyle w:val="rfdNormal0"/>
              <w:rPr>
                <w:rStyle w:val="rfdBold2"/>
                <w:rtl/>
              </w:rPr>
            </w:pPr>
            <w:r w:rsidRPr="002B171C">
              <w:rPr>
                <w:rStyle w:val="rfdBold2"/>
                <w:rtl/>
              </w:rPr>
              <w:t>1301 ـ مؤلف في الإ</w:t>
            </w:r>
            <w:r w:rsidR="00C70272">
              <w:rPr>
                <w:rStyle w:val="rfdBold2"/>
                <w:rtl/>
              </w:rPr>
              <w:t>ِ</w:t>
            </w:r>
            <w:r w:rsidRPr="002B171C">
              <w:rPr>
                <w:rStyle w:val="rfdBold2"/>
                <w:rtl/>
              </w:rPr>
              <w:t>مامة</w:t>
            </w:r>
            <w:r w:rsidR="00095AA9">
              <w:rPr>
                <w:rStyle w:val="rfdBold2"/>
                <w:rtl/>
              </w:rPr>
              <w:t xml:space="preserve"> .</w:t>
            </w:r>
          </w:p>
          <w:p w:rsidR="001D7D66" w:rsidRPr="00AC6D18" w:rsidRDefault="001D7D66" w:rsidP="009502AA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لل</w:t>
            </w:r>
            <w:r>
              <w:rPr>
                <w:rtl/>
              </w:rPr>
              <w:t xml:space="preserve">شيخ حسن ميرزا ابن الشيخ عزيز بن </w:t>
            </w:r>
            <w:r w:rsidR="00C70272">
              <w:rPr>
                <w:rtl/>
              </w:rPr>
              <w:br/>
            </w:r>
            <w:r w:rsidRPr="00AC6D18">
              <w:rPr>
                <w:rtl/>
              </w:rPr>
              <w:t>أبي طالب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المتوف</w:t>
            </w:r>
            <w:r w:rsidR="00C70272">
              <w:rPr>
                <w:rtl/>
              </w:rPr>
              <w:t>ّ</w:t>
            </w:r>
            <w:r w:rsidRPr="00AC6D18">
              <w:rPr>
                <w:rtl/>
              </w:rPr>
              <w:t>ى سنة 1313 ه</w:t>
            </w:r>
            <w:r w:rsidR="00C70272">
              <w:rPr>
                <w:rtl/>
              </w:rPr>
              <w:t>ـ</w:t>
            </w:r>
            <w:r w:rsidR="00095AA9">
              <w:rPr>
                <w:rtl/>
              </w:rPr>
              <w:t xml:space="preserve"> .</w:t>
            </w:r>
          </w:p>
          <w:p w:rsidR="001D7D66" w:rsidRDefault="00C70272" w:rsidP="009502AA">
            <w:pPr>
              <w:pStyle w:val="rfdVar"/>
              <w:rPr>
                <w:rtl/>
              </w:rPr>
            </w:pPr>
            <w:r>
              <w:rPr>
                <w:rtl/>
              </w:rPr>
              <w:t>اُ</w:t>
            </w:r>
            <w:r w:rsidR="001D7D66" w:rsidRPr="00AC6D18">
              <w:rPr>
                <w:rtl/>
              </w:rPr>
              <w:t>نظر</w:t>
            </w:r>
            <w:r w:rsidR="007E0241">
              <w:rPr>
                <w:rtl/>
              </w:rPr>
              <w:t xml:space="preserve"> :</w:t>
            </w:r>
            <w:r w:rsidR="001D7D66" w:rsidRPr="00AC6D18">
              <w:rPr>
                <w:rtl/>
              </w:rPr>
              <w:t xml:space="preserve"> مع</w:t>
            </w:r>
            <w:r>
              <w:rPr>
                <w:rtl/>
              </w:rPr>
              <w:t>ا</w:t>
            </w:r>
            <w:r w:rsidR="001D7D66" w:rsidRPr="00AC6D18">
              <w:rPr>
                <w:rtl/>
              </w:rPr>
              <w:t>رف الرجال</w:t>
            </w:r>
            <w:r w:rsidR="001D7D66">
              <w:rPr>
                <w:rtl/>
              </w:rPr>
              <w:t xml:space="preserve"> </w:t>
            </w:r>
            <w:r w:rsidR="001D7D66" w:rsidRPr="00AC6D18">
              <w:rPr>
                <w:rtl/>
              </w:rPr>
              <w:t>1</w:t>
            </w:r>
            <w:r w:rsidR="005C5FDB">
              <w:rPr>
                <w:rtl/>
              </w:rPr>
              <w:t xml:space="preserve"> / </w:t>
            </w:r>
            <w:r w:rsidR="001D7D66" w:rsidRPr="00AC6D18">
              <w:rPr>
                <w:rtl/>
              </w:rPr>
              <w:t>231</w:t>
            </w:r>
            <w:r w:rsidR="00095AA9">
              <w:rPr>
                <w:rtl/>
              </w:rPr>
              <w:t xml:space="preserve"> .</w:t>
            </w:r>
          </w:p>
          <w:p w:rsidR="005D05C9" w:rsidRPr="00AC6D18" w:rsidRDefault="005D05C9" w:rsidP="005D05C9">
            <w:pPr>
              <w:pStyle w:val="rfdVar0"/>
              <w:rPr>
                <w:rtl/>
              </w:rPr>
            </w:pPr>
          </w:p>
          <w:p w:rsidR="001D7D66" w:rsidRPr="00AC6D18" w:rsidRDefault="001D7D66" w:rsidP="00810093">
            <w:pPr>
              <w:pStyle w:val="rfdNormal0"/>
              <w:rPr>
                <w:rtl/>
              </w:rPr>
            </w:pPr>
            <w:r w:rsidRPr="002B171C">
              <w:rPr>
                <w:rStyle w:val="rfdBold2"/>
                <w:rtl/>
              </w:rPr>
              <w:t xml:space="preserve">1302 ـ كتاب الموازنة لمن استبصر في </w:t>
            </w:r>
            <w:r w:rsidR="00C70272">
              <w:rPr>
                <w:rStyle w:val="rfdBold2"/>
                <w:rtl/>
              </w:rPr>
              <w:br/>
            </w:r>
            <w:r w:rsidRPr="002B171C">
              <w:rPr>
                <w:rStyle w:val="rfdBold2"/>
                <w:rtl/>
              </w:rPr>
              <w:t>إمامة الاثني عشر</w:t>
            </w:r>
            <w:r w:rsidR="00810093">
              <w:rPr>
                <w:rStyle w:val="rfdBold2"/>
                <w:rtl/>
              </w:rPr>
              <w:t xml:space="preserve"> عليهم السلام</w:t>
            </w:r>
            <w:r w:rsidR="00095AA9">
              <w:rPr>
                <w:rStyle w:val="rfdBold2"/>
                <w:rtl/>
              </w:rPr>
              <w:t xml:space="preserve"> .</w:t>
            </w:r>
          </w:p>
          <w:p w:rsidR="001D7D66" w:rsidRPr="00AC6D18" w:rsidRDefault="001D7D66" w:rsidP="009502AA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ل</w:t>
            </w:r>
            <w:r>
              <w:rPr>
                <w:rtl/>
              </w:rPr>
              <w:t xml:space="preserve">أبي بكر محمد بن جعفر بن محمد بن </w:t>
            </w:r>
            <w:r w:rsidR="00810093">
              <w:rPr>
                <w:rtl/>
              </w:rPr>
              <w:br/>
              <w:t>عبد</w:t>
            </w:r>
            <w:r w:rsidR="005D05C9">
              <w:rPr>
                <w:rFonts w:hint="cs"/>
                <w:rtl/>
              </w:rPr>
              <w:t xml:space="preserve"> </w:t>
            </w:r>
            <w:r w:rsidRPr="00AC6D18">
              <w:rPr>
                <w:rtl/>
              </w:rPr>
              <w:t>الله النحوي المؤد</w:t>
            </w:r>
            <w:r w:rsidR="00810093">
              <w:rPr>
                <w:rtl/>
              </w:rPr>
              <w:t>ِّ</w:t>
            </w:r>
            <w:r w:rsidRPr="00AC6D18">
              <w:rPr>
                <w:rtl/>
              </w:rPr>
              <w:t>ب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المتوف</w:t>
            </w:r>
            <w:r w:rsidR="00810093">
              <w:rPr>
                <w:rtl/>
              </w:rPr>
              <w:t>ّ</w:t>
            </w:r>
            <w:r w:rsidRPr="00AC6D18">
              <w:rPr>
                <w:rtl/>
              </w:rPr>
              <w:t>ى سنة 350 ه</w:t>
            </w:r>
            <w:r w:rsidR="00810093">
              <w:rPr>
                <w:rtl/>
              </w:rPr>
              <w:t>ـ</w:t>
            </w:r>
            <w:r w:rsidR="00095AA9">
              <w:rPr>
                <w:rtl/>
              </w:rPr>
              <w:t xml:space="preserve"> .</w:t>
            </w:r>
          </w:p>
          <w:p w:rsidR="001D7D66" w:rsidRDefault="00810093" w:rsidP="00810093">
            <w:pPr>
              <w:pStyle w:val="rfdVar"/>
              <w:rPr>
                <w:rtl/>
              </w:rPr>
            </w:pPr>
            <w:r>
              <w:rPr>
                <w:rtl/>
              </w:rPr>
              <w:t>اُ</w:t>
            </w:r>
            <w:r w:rsidR="001D7D66" w:rsidRPr="00AC6D18">
              <w:rPr>
                <w:rtl/>
              </w:rPr>
              <w:t>نظر</w:t>
            </w:r>
            <w:r w:rsidR="007E0241">
              <w:rPr>
                <w:rtl/>
              </w:rPr>
              <w:t xml:space="preserve"> :</w:t>
            </w:r>
            <w:r w:rsidR="001D7D66" w:rsidRPr="00AC6D18">
              <w:rPr>
                <w:rtl/>
              </w:rPr>
              <w:t xml:space="preserve"> رجال النجاشي</w:t>
            </w:r>
            <w:r w:rsidR="007E0241">
              <w:rPr>
                <w:rtl/>
              </w:rPr>
              <w:t xml:space="preserve"> :</w:t>
            </w:r>
            <w:r w:rsidR="001D7D66" w:rsidRPr="00AC6D18">
              <w:rPr>
                <w:rtl/>
              </w:rPr>
              <w:t xml:space="preserve"> 394</w:t>
            </w:r>
            <w:r w:rsidR="00095AA9">
              <w:rPr>
                <w:rtl/>
              </w:rPr>
              <w:t xml:space="preserve"> .</w:t>
            </w:r>
            <w:r w:rsidR="001D7D66" w:rsidRPr="00AC6D18">
              <w:rPr>
                <w:rtl/>
              </w:rPr>
              <w:t xml:space="preserve"> الذريعة</w:t>
            </w:r>
            <w:r w:rsidR="007E0241">
              <w:rPr>
                <w:rtl/>
              </w:rPr>
              <w:t xml:space="preserve"> :</w:t>
            </w:r>
            <w:r>
              <w:rPr>
                <w:rtl/>
              </w:rPr>
              <w:t xml:space="preserve"> </w:t>
            </w:r>
            <w:r>
              <w:rPr>
                <w:rtl/>
              </w:rPr>
              <w:br/>
            </w:r>
            <w:r w:rsidR="001D7D66" w:rsidRPr="00AC6D18">
              <w:rPr>
                <w:rtl/>
              </w:rPr>
              <w:t>23</w:t>
            </w:r>
            <w:r w:rsidR="005C5FDB">
              <w:rPr>
                <w:rtl/>
              </w:rPr>
              <w:t xml:space="preserve"> / </w:t>
            </w:r>
            <w:r w:rsidR="001D7D66" w:rsidRPr="00AC6D18">
              <w:rPr>
                <w:rtl/>
              </w:rPr>
              <w:t>220</w:t>
            </w:r>
            <w:r w:rsidR="00095AA9">
              <w:rPr>
                <w:rtl/>
              </w:rPr>
              <w:t xml:space="preserve"> .</w:t>
            </w:r>
            <w:r w:rsidR="001D7D66" w:rsidRPr="00AC6D18">
              <w:rPr>
                <w:rtl/>
              </w:rPr>
              <w:t xml:space="preserve"> إيضاح المكنون</w:t>
            </w:r>
            <w:r w:rsidR="001D7D66">
              <w:rPr>
                <w:rtl/>
              </w:rPr>
              <w:t xml:space="preserve"> </w:t>
            </w:r>
            <w:r w:rsidR="001D7D66" w:rsidRPr="00AC6D18">
              <w:rPr>
                <w:rtl/>
              </w:rPr>
              <w:t>2</w:t>
            </w:r>
            <w:r w:rsidR="005C5FDB">
              <w:rPr>
                <w:rtl/>
              </w:rPr>
              <w:t xml:space="preserve"> / </w:t>
            </w:r>
            <w:r w:rsidR="001D7D66" w:rsidRPr="00AC6D18">
              <w:rPr>
                <w:rtl/>
              </w:rPr>
              <w:t>599</w:t>
            </w:r>
            <w:r w:rsidR="00095AA9">
              <w:rPr>
                <w:rtl/>
              </w:rPr>
              <w:t xml:space="preserve"> .</w:t>
            </w:r>
          </w:p>
          <w:p w:rsidR="005D05C9" w:rsidRPr="00AC6D18" w:rsidRDefault="005D05C9" w:rsidP="005D05C9">
            <w:pPr>
              <w:pStyle w:val="rfdVar0"/>
              <w:rPr>
                <w:rtl/>
              </w:rPr>
            </w:pPr>
          </w:p>
          <w:p w:rsidR="001D7D66" w:rsidRPr="002B171C" w:rsidRDefault="001D7D66" w:rsidP="00CF5CC6">
            <w:pPr>
              <w:pStyle w:val="rfdNormal0"/>
              <w:rPr>
                <w:rStyle w:val="rfdBold2"/>
                <w:rtl/>
              </w:rPr>
            </w:pPr>
            <w:r w:rsidRPr="002B171C">
              <w:rPr>
                <w:rStyle w:val="rfdBold2"/>
                <w:rtl/>
              </w:rPr>
              <w:t>1303 ـ مواعظ غدير</w:t>
            </w:r>
            <w:r w:rsidR="00095AA9">
              <w:rPr>
                <w:rStyle w:val="rfdBold2"/>
                <w:rtl/>
              </w:rPr>
              <w:t xml:space="preserve"> .</w:t>
            </w:r>
          </w:p>
          <w:p w:rsidR="001D7D66" w:rsidRPr="00AC6D18" w:rsidRDefault="001D7D66" w:rsidP="009502AA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بالأ</w:t>
            </w:r>
            <w:r w:rsidR="00EB257B">
              <w:rPr>
                <w:rtl/>
              </w:rPr>
              <w:t>ُ</w:t>
            </w:r>
            <w:r w:rsidRPr="00AC6D18">
              <w:rPr>
                <w:rtl/>
              </w:rPr>
              <w:t>ردو</w:t>
            </w:r>
            <w:r w:rsidR="00095AA9">
              <w:rPr>
                <w:rtl/>
              </w:rPr>
              <w:t xml:space="preserve"> .</w:t>
            </w:r>
          </w:p>
          <w:p w:rsidR="002B171C" w:rsidRDefault="00EB257B" w:rsidP="009502AA">
            <w:pPr>
              <w:pStyle w:val="rfdVar"/>
              <w:rPr>
                <w:rtl/>
              </w:rPr>
            </w:pPr>
            <w:r>
              <w:rPr>
                <w:rtl/>
              </w:rPr>
              <w:t>اُ</w:t>
            </w:r>
            <w:r w:rsidR="001D7D66" w:rsidRPr="00AC6D18">
              <w:rPr>
                <w:rtl/>
              </w:rPr>
              <w:t>نظر</w:t>
            </w:r>
            <w:r w:rsidR="007E0241">
              <w:rPr>
                <w:rtl/>
              </w:rPr>
              <w:t xml:space="preserve"> :</w:t>
            </w:r>
            <w:r w:rsidR="001D7D66" w:rsidRPr="00AC6D18">
              <w:rPr>
                <w:rtl/>
              </w:rPr>
              <w:t xml:space="preserve"> قاموس الكتب</w:t>
            </w:r>
            <w:r w:rsidR="001D7D66">
              <w:rPr>
                <w:rtl/>
              </w:rPr>
              <w:t xml:space="preserve"> </w:t>
            </w:r>
            <w:r w:rsidR="001D7D66" w:rsidRPr="00AC6D18">
              <w:rPr>
                <w:rtl/>
              </w:rPr>
              <w:t>1</w:t>
            </w:r>
            <w:r w:rsidR="005C5FDB">
              <w:rPr>
                <w:rtl/>
              </w:rPr>
              <w:t xml:space="preserve"> / </w:t>
            </w:r>
            <w:r w:rsidR="001D7D66" w:rsidRPr="00AC6D18">
              <w:rPr>
                <w:rtl/>
              </w:rPr>
              <w:t>963</w:t>
            </w:r>
            <w:r w:rsidR="00095AA9">
              <w:rPr>
                <w:rtl/>
              </w:rPr>
              <w:t xml:space="preserve"> .</w:t>
            </w:r>
          </w:p>
        </w:tc>
        <w:tc>
          <w:tcPr>
            <w:tcW w:w="200" w:type="pct"/>
            <w:shd w:val="clear" w:color="auto" w:fill="auto"/>
          </w:tcPr>
          <w:p w:rsidR="002B171C" w:rsidRDefault="002B171C" w:rsidP="00A65328">
            <w:pPr>
              <w:pStyle w:val="rfdNormal0"/>
              <w:rPr>
                <w:rtl/>
              </w:rPr>
            </w:pPr>
          </w:p>
        </w:tc>
        <w:tc>
          <w:tcPr>
            <w:tcW w:w="2400" w:type="pct"/>
            <w:shd w:val="clear" w:color="auto" w:fill="auto"/>
          </w:tcPr>
          <w:p w:rsidR="005D05C9" w:rsidRPr="005D05C9" w:rsidRDefault="005D05C9" w:rsidP="005D05C9">
            <w:pPr>
              <w:pStyle w:val="rfdVar0"/>
              <w:rPr>
                <w:rtl/>
              </w:rPr>
            </w:pPr>
          </w:p>
          <w:p w:rsidR="001D7D66" w:rsidRPr="002B171C" w:rsidRDefault="001D7D66" w:rsidP="00CF5CC6">
            <w:pPr>
              <w:pStyle w:val="rfdNormal0"/>
              <w:rPr>
                <w:rStyle w:val="rfdBold2"/>
                <w:rtl/>
              </w:rPr>
            </w:pPr>
            <w:r w:rsidRPr="002B171C">
              <w:rPr>
                <w:rStyle w:val="rfdBold2"/>
                <w:rtl/>
              </w:rPr>
              <w:t>1304 ـ مواعظ الغدير</w:t>
            </w:r>
          </w:p>
          <w:p w:rsidR="001D7D66" w:rsidRPr="00AC6D18" w:rsidRDefault="001D7D66" w:rsidP="00EB257B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لل</w:t>
            </w:r>
            <w:r>
              <w:rPr>
                <w:rtl/>
              </w:rPr>
              <w:t xml:space="preserve">سيد علي ابن السيد أبو القاسم بن </w:t>
            </w:r>
            <w:r w:rsidR="00EB257B">
              <w:rPr>
                <w:rtl/>
              </w:rPr>
              <w:br/>
            </w:r>
            <w:r w:rsidRPr="00AC6D18">
              <w:rPr>
                <w:rtl/>
              </w:rPr>
              <w:t>الحسين الرضوي النغدي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القمي</w:t>
            </w:r>
            <w:r w:rsidR="00EB257B">
              <w:rPr>
                <w:rtl/>
              </w:rPr>
              <w:t>ّ</w:t>
            </w:r>
            <w:r w:rsidRPr="00AC6D18">
              <w:rPr>
                <w:rtl/>
              </w:rPr>
              <w:t xml:space="preserve"> الأصل</w:t>
            </w:r>
            <w:r w:rsidR="007E0241">
              <w:rPr>
                <w:rtl/>
              </w:rPr>
              <w:t xml:space="preserve"> ،</w:t>
            </w:r>
            <w:r w:rsidR="00EB257B">
              <w:rPr>
                <w:rtl/>
              </w:rPr>
              <w:t xml:space="preserve"> </w:t>
            </w:r>
            <w:r w:rsidR="00EB257B">
              <w:rPr>
                <w:rtl/>
              </w:rPr>
              <w:br/>
            </w:r>
            <w:r w:rsidRPr="00AC6D18">
              <w:rPr>
                <w:rtl/>
              </w:rPr>
              <w:t xml:space="preserve">اللاهوري </w:t>
            </w:r>
            <w:r w:rsidR="00773F9D">
              <w:rPr>
                <w:rtl/>
              </w:rPr>
              <w:t>(</w:t>
            </w:r>
            <w:r w:rsidR="005D05C9">
              <w:rPr>
                <w:rFonts w:hint="cs"/>
                <w:rtl/>
              </w:rPr>
              <w:t xml:space="preserve"> </w:t>
            </w:r>
            <w:r w:rsidRPr="00AC6D18">
              <w:rPr>
                <w:rtl/>
              </w:rPr>
              <w:t>1288</w:t>
            </w:r>
            <w:r>
              <w:rPr>
                <w:rtl/>
              </w:rPr>
              <w:t xml:space="preserve"> ـ 1360 ه</w:t>
            </w:r>
            <w:r w:rsidR="00EB257B">
              <w:rPr>
                <w:rtl/>
              </w:rPr>
              <w:t>ـ</w:t>
            </w:r>
            <w:r w:rsidR="005D05C9">
              <w:rPr>
                <w:rFonts w:hint="cs"/>
                <w:rtl/>
              </w:rPr>
              <w:t xml:space="preserve"> </w:t>
            </w:r>
            <w:r w:rsidR="00773F9D">
              <w:rPr>
                <w:rtl/>
              </w:rPr>
              <w:t>)</w:t>
            </w:r>
            <w:r w:rsidR="00095AA9">
              <w:rPr>
                <w:rtl/>
              </w:rPr>
              <w:t xml:space="preserve"> .</w:t>
            </w:r>
          </w:p>
          <w:p w:rsidR="001D7D66" w:rsidRPr="00AC6D18" w:rsidRDefault="001D7D66" w:rsidP="009502AA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مطبوع</w:t>
            </w:r>
            <w:r w:rsidR="00095AA9">
              <w:rPr>
                <w:rtl/>
              </w:rPr>
              <w:t xml:space="preserve"> .</w:t>
            </w:r>
          </w:p>
          <w:p w:rsidR="001D7D66" w:rsidRDefault="00EB257B" w:rsidP="005D05C9">
            <w:pPr>
              <w:rPr>
                <w:rStyle w:val="rfdFootnote"/>
                <w:rtl/>
              </w:rPr>
            </w:pPr>
            <w:r w:rsidRPr="005D05C9">
              <w:rPr>
                <w:rStyle w:val="rfdFootnote"/>
                <w:rtl/>
              </w:rPr>
              <w:t>اُ</w:t>
            </w:r>
            <w:r w:rsidR="001D7D66" w:rsidRPr="005D05C9">
              <w:rPr>
                <w:rStyle w:val="rfdFootnote"/>
                <w:rtl/>
              </w:rPr>
              <w:t>نظر</w:t>
            </w:r>
            <w:r w:rsidR="007E0241" w:rsidRPr="005D05C9">
              <w:rPr>
                <w:rStyle w:val="rfdFootnote"/>
                <w:rtl/>
              </w:rPr>
              <w:t xml:space="preserve"> :</w:t>
            </w:r>
            <w:r w:rsidR="001D7D66" w:rsidRPr="005D05C9">
              <w:rPr>
                <w:rStyle w:val="rfdFootnote"/>
                <w:rtl/>
              </w:rPr>
              <w:t xml:space="preserve"> الذريعة 23</w:t>
            </w:r>
            <w:r w:rsidR="005C5FDB" w:rsidRPr="005D05C9">
              <w:rPr>
                <w:rStyle w:val="rfdFootnote"/>
                <w:rtl/>
              </w:rPr>
              <w:t xml:space="preserve"> / </w:t>
            </w:r>
            <w:r w:rsidR="001D7D66" w:rsidRPr="005D05C9">
              <w:rPr>
                <w:rStyle w:val="rfdFootnote"/>
                <w:rtl/>
              </w:rPr>
              <w:t>271</w:t>
            </w:r>
            <w:r w:rsidR="007E0241" w:rsidRPr="005D05C9">
              <w:rPr>
                <w:rStyle w:val="rfdFootnote"/>
                <w:rtl/>
              </w:rPr>
              <w:t xml:space="preserve"> ،</w:t>
            </w:r>
            <w:r w:rsidR="001D7D66" w:rsidRPr="005D05C9">
              <w:rPr>
                <w:rStyle w:val="rfdFootnote"/>
                <w:rtl/>
              </w:rPr>
              <w:t xml:space="preserve"> نقباء البشر</w:t>
            </w:r>
            <w:r w:rsidRPr="005D05C9">
              <w:rPr>
                <w:rStyle w:val="rfdFootnote"/>
                <w:rtl/>
              </w:rPr>
              <w:t xml:space="preserve"> </w:t>
            </w:r>
            <w:r w:rsidRPr="005D05C9">
              <w:rPr>
                <w:rStyle w:val="rfdFootnote"/>
                <w:rtl/>
              </w:rPr>
              <w:br/>
            </w:r>
            <w:r w:rsidR="001D7D66" w:rsidRPr="005D05C9">
              <w:rPr>
                <w:rStyle w:val="rfdFootnote"/>
                <w:rtl/>
              </w:rPr>
              <w:t>4</w:t>
            </w:r>
            <w:r w:rsidR="005C5FDB" w:rsidRPr="005D05C9">
              <w:rPr>
                <w:rStyle w:val="rfdFootnote"/>
                <w:rtl/>
              </w:rPr>
              <w:t xml:space="preserve"> / </w:t>
            </w:r>
            <w:r w:rsidR="001D7D66" w:rsidRPr="005D05C9">
              <w:rPr>
                <w:rStyle w:val="rfdFootnote"/>
                <w:rtl/>
              </w:rPr>
              <w:t>1339</w:t>
            </w:r>
            <w:r w:rsidR="007E0241" w:rsidRPr="005D05C9">
              <w:rPr>
                <w:rStyle w:val="rfdFootnote"/>
                <w:rtl/>
              </w:rPr>
              <w:t xml:space="preserve"> ،</w:t>
            </w:r>
            <w:r w:rsidR="001D7D66" w:rsidRPr="005D05C9">
              <w:rPr>
                <w:rStyle w:val="rfdFootnote"/>
                <w:rtl/>
              </w:rPr>
              <w:t xml:space="preserve"> تذكرة علماي إمامية باكستان</w:t>
            </w:r>
            <w:r w:rsidR="007E0241" w:rsidRPr="005D05C9">
              <w:rPr>
                <w:rStyle w:val="rfdFootnote"/>
                <w:rtl/>
              </w:rPr>
              <w:t xml:space="preserve"> :</w:t>
            </w:r>
            <w:r w:rsidR="001D7D66" w:rsidRPr="005D05C9">
              <w:rPr>
                <w:rStyle w:val="rfdFootnote"/>
                <w:rtl/>
              </w:rPr>
              <w:t xml:space="preserve"> 181</w:t>
            </w:r>
            <w:r w:rsidR="007E0241" w:rsidRPr="005D05C9">
              <w:rPr>
                <w:rStyle w:val="rfdFootnote"/>
                <w:rtl/>
              </w:rPr>
              <w:t xml:space="preserve"> ،</w:t>
            </w:r>
            <w:r w:rsidR="001D7D66" w:rsidRPr="005D05C9">
              <w:rPr>
                <w:rStyle w:val="rfdFootnote"/>
                <w:rtl/>
              </w:rPr>
              <w:t xml:space="preserve"> </w:t>
            </w:r>
            <w:r w:rsidRPr="005D05C9">
              <w:rPr>
                <w:rStyle w:val="rfdFootnote"/>
                <w:rtl/>
              </w:rPr>
              <w:br/>
            </w:r>
            <w:r w:rsidR="001D7D66" w:rsidRPr="005D05C9">
              <w:rPr>
                <w:rStyle w:val="rfdFootnote"/>
                <w:rtl/>
              </w:rPr>
              <w:t xml:space="preserve">تراثنا ع 21 </w:t>
            </w:r>
            <w:r w:rsidR="00773F9D" w:rsidRPr="005D05C9">
              <w:rPr>
                <w:rStyle w:val="rfdFootnote"/>
                <w:rtl/>
              </w:rPr>
              <w:t>(</w:t>
            </w:r>
            <w:r w:rsidR="005D05C9" w:rsidRPr="005D05C9">
              <w:rPr>
                <w:rStyle w:val="rfdFootnote"/>
                <w:rFonts w:hint="cs"/>
                <w:rtl/>
              </w:rPr>
              <w:t xml:space="preserve"> </w:t>
            </w:r>
            <w:r w:rsidR="001D7D66" w:rsidRPr="005D05C9">
              <w:rPr>
                <w:rStyle w:val="rfdFootnote"/>
                <w:rtl/>
              </w:rPr>
              <w:t>1410 ه</w:t>
            </w:r>
            <w:r w:rsidRPr="005D05C9">
              <w:rPr>
                <w:rStyle w:val="rfdFootnote"/>
                <w:rtl/>
              </w:rPr>
              <w:t>ـ</w:t>
            </w:r>
            <w:r w:rsidR="005D05C9" w:rsidRPr="005D05C9">
              <w:rPr>
                <w:rStyle w:val="rfdFootnote"/>
                <w:rFonts w:hint="cs"/>
                <w:rtl/>
              </w:rPr>
              <w:t xml:space="preserve"> </w:t>
            </w:r>
            <w:r w:rsidR="00773F9D" w:rsidRPr="005D05C9">
              <w:rPr>
                <w:rStyle w:val="rfdFootnote"/>
                <w:rtl/>
              </w:rPr>
              <w:t>)</w:t>
            </w:r>
            <w:r w:rsidR="001D7D66" w:rsidRPr="005D05C9">
              <w:rPr>
                <w:rStyle w:val="rfdFootnote"/>
                <w:rtl/>
              </w:rPr>
              <w:t xml:space="preserve"> ص 277 ـ 278</w:t>
            </w:r>
            <w:r w:rsidR="00095AA9" w:rsidRPr="005D05C9">
              <w:rPr>
                <w:rStyle w:val="rfdFootnote"/>
                <w:rtl/>
              </w:rPr>
              <w:t xml:space="preserve"> .</w:t>
            </w:r>
          </w:p>
          <w:p w:rsidR="005D05C9" w:rsidRPr="005D05C9" w:rsidRDefault="005D05C9" w:rsidP="005D05C9">
            <w:pPr>
              <w:pStyle w:val="rfdVar0"/>
              <w:rPr>
                <w:rtl/>
              </w:rPr>
            </w:pPr>
          </w:p>
          <w:p w:rsidR="001D7D66" w:rsidRPr="002B171C" w:rsidRDefault="001D7D66" w:rsidP="00EB257B">
            <w:pPr>
              <w:pStyle w:val="rfdNormal0"/>
              <w:rPr>
                <w:rStyle w:val="rfdBold2"/>
                <w:rtl/>
              </w:rPr>
            </w:pPr>
            <w:r w:rsidRPr="002B171C">
              <w:rPr>
                <w:rStyle w:val="rfdBold2"/>
                <w:rtl/>
              </w:rPr>
              <w:t>1305</w:t>
            </w:r>
            <w:r>
              <w:rPr>
                <w:rStyle w:val="rfdBold2"/>
                <w:rtl/>
              </w:rPr>
              <w:t xml:space="preserve"> </w:t>
            </w:r>
            <w:r w:rsidRPr="002B171C">
              <w:rPr>
                <w:rStyle w:val="rfdBold2"/>
                <w:rtl/>
              </w:rPr>
              <w:t>ـ موقف الشيعة من هجمات الخصوم</w:t>
            </w:r>
            <w:r w:rsidR="00EB257B">
              <w:rPr>
                <w:rStyle w:val="rfdBold2"/>
                <w:rtl/>
              </w:rPr>
              <w:t xml:space="preserve"> </w:t>
            </w:r>
            <w:r w:rsidR="00EB257B">
              <w:rPr>
                <w:rStyle w:val="rfdBold2"/>
                <w:rtl/>
              </w:rPr>
              <w:br/>
            </w:r>
            <w:r>
              <w:rPr>
                <w:rStyle w:val="rfdBold2"/>
                <w:rtl/>
              </w:rPr>
              <w:t>وخلاصة عن كتاب عبقات الأنوار</w:t>
            </w:r>
            <w:r w:rsidR="00095AA9">
              <w:rPr>
                <w:rStyle w:val="rfdBold2"/>
                <w:rtl/>
              </w:rPr>
              <w:t xml:space="preserve"> .</w:t>
            </w:r>
          </w:p>
          <w:p w:rsidR="001D7D66" w:rsidRPr="00AC6D18" w:rsidRDefault="001D7D66" w:rsidP="009502AA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للسيد عبد العزيز الطباطبائي</w:t>
            </w:r>
            <w:r w:rsidR="00095AA9">
              <w:rPr>
                <w:rtl/>
              </w:rPr>
              <w:t xml:space="preserve"> .</w:t>
            </w:r>
          </w:p>
          <w:p w:rsidR="001D7D66" w:rsidRDefault="001D7D66" w:rsidP="005D05C9">
            <w:pPr>
              <w:rPr>
                <w:rStyle w:val="rfdFootnote"/>
                <w:rtl/>
              </w:rPr>
            </w:pPr>
            <w:r w:rsidRPr="005D05C9">
              <w:rPr>
                <w:rStyle w:val="rfdFootnote"/>
                <w:rtl/>
              </w:rPr>
              <w:t xml:space="preserve">تراثنا ع 6 </w:t>
            </w:r>
            <w:r w:rsidR="00773F9D" w:rsidRPr="005D05C9">
              <w:rPr>
                <w:rStyle w:val="rfdFootnote"/>
                <w:rtl/>
              </w:rPr>
              <w:t>(</w:t>
            </w:r>
            <w:r w:rsidRPr="005D05C9">
              <w:rPr>
                <w:rStyle w:val="rfdFootnote"/>
                <w:rtl/>
              </w:rPr>
              <w:t>1407 ه</w:t>
            </w:r>
            <w:r w:rsidR="00EB257B" w:rsidRPr="005D05C9">
              <w:rPr>
                <w:rStyle w:val="rfdFootnote"/>
                <w:rtl/>
              </w:rPr>
              <w:t>ـ</w:t>
            </w:r>
            <w:r w:rsidR="00773F9D" w:rsidRPr="005D05C9">
              <w:rPr>
                <w:rStyle w:val="rfdFootnote"/>
                <w:rtl/>
              </w:rPr>
              <w:t>)</w:t>
            </w:r>
            <w:r w:rsidRPr="005D05C9">
              <w:rPr>
                <w:rStyle w:val="rfdFootnote"/>
                <w:rtl/>
              </w:rPr>
              <w:t xml:space="preserve"> ص 32 ـ 61</w:t>
            </w:r>
            <w:r w:rsidR="00095AA9" w:rsidRPr="005D05C9">
              <w:rPr>
                <w:rStyle w:val="rfdFootnote"/>
                <w:rtl/>
              </w:rPr>
              <w:t xml:space="preserve"> .</w:t>
            </w:r>
            <w:r w:rsidRPr="005D05C9">
              <w:rPr>
                <w:rStyle w:val="rfdFootnote"/>
                <w:rtl/>
              </w:rPr>
              <w:t xml:space="preserve"> وع 12</w:t>
            </w:r>
            <w:r w:rsidR="00EB257B" w:rsidRPr="005D05C9">
              <w:rPr>
                <w:rStyle w:val="rfdFootnote"/>
                <w:rtl/>
              </w:rPr>
              <w:t xml:space="preserve"> </w:t>
            </w:r>
            <w:r w:rsidR="00EB257B" w:rsidRPr="005D05C9">
              <w:rPr>
                <w:rStyle w:val="rfdFootnote"/>
                <w:rtl/>
              </w:rPr>
              <w:br/>
            </w:r>
            <w:r w:rsidR="00773F9D" w:rsidRPr="005D05C9">
              <w:rPr>
                <w:rStyle w:val="rfdFootnote"/>
                <w:rtl/>
              </w:rPr>
              <w:t>(</w:t>
            </w:r>
            <w:r w:rsidR="005D05C9">
              <w:rPr>
                <w:rStyle w:val="rfdFootnote"/>
                <w:rFonts w:hint="cs"/>
                <w:rtl/>
              </w:rPr>
              <w:t xml:space="preserve"> </w:t>
            </w:r>
            <w:r w:rsidRPr="005D05C9">
              <w:rPr>
                <w:rStyle w:val="rfdFootnote"/>
                <w:rtl/>
              </w:rPr>
              <w:t>رجب 1408 ه</w:t>
            </w:r>
            <w:r w:rsidR="00EB257B" w:rsidRPr="005D05C9">
              <w:rPr>
                <w:rStyle w:val="rfdFootnote"/>
                <w:rtl/>
              </w:rPr>
              <w:t>ـ</w:t>
            </w:r>
            <w:r w:rsidR="005D05C9">
              <w:rPr>
                <w:rStyle w:val="rfdFootnote"/>
                <w:rFonts w:hint="cs"/>
                <w:rtl/>
              </w:rPr>
              <w:t xml:space="preserve"> </w:t>
            </w:r>
            <w:r w:rsidR="00773F9D" w:rsidRPr="005D05C9">
              <w:rPr>
                <w:rStyle w:val="rfdFootnote"/>
                <w:rtl/>
              </w:rPr>
              <w:t>)</w:t>
            </w:r>
            <w:r w:rsidRPr="005D05C9">
              <w:rPr>
                <w:rStyle w:val="rfdFootnote"/>
                <w:rtl/>
              </w:rPr>
              <w:t xml:space="preserve"> ص 74 ـ 76</w:t>
            </w:r>
            <w:r w:rsidR="00095AA9" w:rsidRPr="005D05C9">
              <w:rPr>
                <w:rStyle w:val="rfdFootnote"/>
                <w:rtl/>
              </w:rPr>
              <w:t xml:space="preserve"> .</w:t>
            </w:r>
          </w:p>
          <w:p w:rsidR="005D05C9" w:rsidRPr="005D05C9" w:rsidRDefault="005D05C9" w:rsidP="005D05C9">
            <w:pPr>
              <w:pStyle w:val="rfdVar0"/>
              <w:rPr>
                <w:rtl/>
              </w:rPr>
            </w:pPr>
          </w:p>
          <w:p w:rsidR="001D7D66" w:rsidRPr="002B171C" w:rsidRDefault="001D7D66" w:rsidP="00EB257B">
            <w:pPr>
              <w:pStyle w:val="rfdNormal0"/>
              <w:rPr>
                <w:rStyle w:val="rfdBold2"/>
                <w:rtl/>
              </w:rPr>
            </w:pPr>
            <w:r w:rsidRPr="002B171C">
              <w:rPr>
                <w:rStyle w:val="rfdBold2"/>
                <w:rtl/>
              </w:rPr>
              <w:t>1306 ـ كتاب المولى</w:t>
            </w:r>
            <w:r w:rsidR="00EB257B" w:rsidRPr="003B2582">
              <w:rPr>
                <w:rStyle w:val="rfdBold2"/>
                <w:rtl/>
              </w:rPr>
              <w:t>ٰ</w:t>
            </w:r>
            <w:r w:rsidRPr="002B171C">
              <w:rPr>
                <w:rStyle w:val="rfdBold2"/>
                <w:rtl/>
              </w:rPr>
              <w:t xml:space="preserve"> وبيان أقسامه وشرح</w:t>
            </w:r>
            <w:r w:rsidR="00EB257B">
              <w:rPr>
                <w:rStyle w:val="rfdBold2"/>
                <w:rtl/>
              </w:rPr>
              <w:t xml:space="preserve"> </w:t>
            </w:r>
            <w:r w:rsidR="00EB257B">
              <w:rPr>
                <w:rStyle w:val="rfdBold2"/>
                <w:rtl/>
              </w:rPr>
              <w:br/>
            </w:r>
            <w:r w:rsidRPr="002B171C">
              <w:rPr>
                <w:rStyle w:val="rfdBold2"/>
                <w:rtl/>
              </w:rPr>
              <w:t>معانيه</w:t>
            </w:r>
            <w:r w:rsidR="00095AA9">
              <w:rPr>
                <w:rStyle w:val="rfdBold2"/>
                <w:rtl/>
              </w:rPr>
              <w:t xml:space="preserve"> .</w:t>
            </w:r>
          </w:p>
          <w:p w:rsidR="001D7D66" w:rsidRPr="00AC6D18" w:rsidRDefault="001D7D66" w:rsidP="009502AA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للشيخ</w:t>
            </w:r>
            <w:r>
              <w:rPr>
                <w:rtl/>
              </w:rPr>
              <w:t xml:space="preserve"> المفيد محمد بن محمد بن النعمان </w:t>
            </w:r>
            <w:r w:rsidR="00EB257B">
              <w:rPr>
                <w:rtl/>
              </w:rPr>
              <w:br/>
            </w:r>
            <w:r w:rsidRPr="00AC6D18">
              <w:rPr>
                <w:rtl/>
              </w:rPr>
              <w:t>المتوف</w:t>
            </w:r>
            <w:r w:rsidR="00EB257B">
              <w:rPr>
                <w:rtl/>
              </w:rPr>
              <w:t>ّ</w:t>
            </w:r>
            <w:r w:rsidRPr="00AC6D18">
              <w:rPr>
                <w:rtl/>
              </w:rPr>
              <w:t>ى سنة 413 ه</w:t>
            </w:r>
            <w:r w:rsidR="00EB257B">
              <w:rPr>
                <w:rtl/>
              </w:rPr>
              <w:t>ـ</w:t>
            </w:r>
            <w:r w:rsidR="00095AA9">
              <w:rPr>
                <w:rtl/>
              </w:rPr>
              <w:t xml:space="preserve"> .</w:t>
            </w:r>
          </w:p>
          <w:p w:rsidR="001D7D66" w:rsidRDefault="001D7D66" w:rsidP="009502AA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تقد</w:t>
            </w:r>
            <w:r w:rsidR="00EB257B">
              <w:rPr>
                <w:rtl/>
              </w:rPr>
              <w:t>ّ</w:t>
            </w:r>
            <w:r w:rsidRPr="00AC6D18">
              <w:rPr>
                <w:rtl/>
              </w:rPr>
              <w:t>م بعنوان</w:t>
            </w:r>
            <w:r w:rsidR="007E0241">
              <w:rPr>
                <w:rtl/>
              </w:rPr>
              <w:t xml:space="preserve"> :</w:t>
            </w:r>
            <w:r w:rsidRPr="00AC6D18">
              <w:rPr>
                <w:rtl/>
              </w:rPr>
              <w:t xml:space="preserve"> أقسام المولى</w:t>
            </w:r>
            <w:r w:rsidR="00857763" w:rsidRPr="00462DA7">
              <w:rPr>
                <w:rtl/>
              </w:rPr>
              <w:t>ٰ</w:t>
            </w:r>
            <w:r w:rsidR="00095AA9">
              <w:rPr>
                <w:rtl/>
              </w:rPr>
              <w:t xml:space="preserve"> .</w:t>
            </w:r>
          </w:p>
          <w:p w:rsidR="005D05C9" w:rsidRPr="005D05C9" w:rsidRDefault="005D05C9" w:rsidP="005D05C9">
            <w:pPr>
              <w:pStyle w:val="rfdVar0"/>
              <w:rPr>
                <w:rtl/>
              </w:rPr>
            </w:pPr>
          </w:p>
          <w:p w:rsidR="001D7D66" w:rsidRPr="002B171C" w:rsidRDefault="001D7D66" w:rsidP="00CF5CC6">
            <w:pPr>
              <w:pStyle w:val="rfdNormal0"/>
              <w:rPr>
                <w:rStyle w:val="rfdBold2"/>
                <w:rtl/>
              </w:rPr>
            </w:pPr>
            <w:r w:rsidRPr="002B171C">
              <w:rPr>
                <w:rStyle w:val="rfdBold2"/>
                <w:rtl/>
              </w:rPr>
              <w:t>1307 ـ المولد والغدير</w:t>
            </w:r>
            <w:r w:rsidR="00095AA9">
              <w:rPr>
                <w:rStyle w:val="rfdBold2"/>
                <w:rtl/>
              </w:rPr>
              <w:t xml:space="preserve"> .</w:t>
            </w:r>
          </w:p>
          <w:p w:rsidR="001D7D66" w:rsidRPr="00AC6D18" w:rsidRDefault="001D7D66" w:rsidP="00857763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 xml:space="preserve">للشيخ </w:t>
            </w:r>
            <w:r>
              <w:rPr>
                <w:rtl/>
              </w:rPr>
              <w:t xml:space="preserve">حبيب آل </w:t>
            </w:r>
            <w:r w:rsidR="00857763">
              <w:rPr>
                <w:rtl/>
              </w:rPr>
              <w:t>ا</w:t>
            </w:r>
            <w:r>
              <w:rPr>
                <w:rtl/>
              </w:rPr>
              <w:t>براهيم المهاجر العاملي</w:t>
            </w:r>
            <w:r w:rsidR="00857763">
              <w:rPr>
                <w:rtl/>
              </w:rPr>
              <w:t xml:space="preserve"> </w:t>
            </w:r>
            <w:r w:rsidR="00857763">
              <w:rPr>
                <w:rtl/>
              </w:rPr>
              <w:br/>
            </w:r>
            <w:r w:rsidR="00773F9D">
              <w:rPr>
                <w:rtl/>
              </w:rPr>
              <w:t>(</w:t>
            </w:r>
            <w:r w:rsidR="005D05C9">
              <w:rPr>
                <w:rFonts w:hint="cs"/>
                <w:rtl/>
              </w:rPr>
              <w:t xml:space="preserve"> </w:t>
            </w:r>
            <w:r w:rsidRPr="00AC6D18">
              <w:rPr>
                <w:rtl/>
              </w:rPr>
              <w:t>1304</w:t>
            </w:r>
            <w:r>
              <w:rPr>
                <w:rtl/>
              </w:rPr>
              <w:t xml:space="preserve"> ـ </w:t>
            </w:r>
            <w:r w:rsidRPr="00AC6D18">
              <w:rPr>
                <w:rtl/>
              </w:rPr>
              <w:t>1384 ه</w:t>
            </w:r>
            <w:r w:rsidR="00857763">
              <w:rPr>
                <w:rtl/>
              </w:rPr>
              <w:t>ـ</w:t>
            </w:r>
            <w:r w:rsidR="005D05C9">
              <w:rPr>
                <w:rFonts w:hint="cs"/>
                <w:rtl/>
              </w:rPr>
              <w:t xml:space="preserve"> </w:t>
            </w:r>
            <w:r w:rsidR="00773F9D">
              <w:rPr>
                <w:rtl/>
              </w:rPr>
              <w:t>)</w:t>
            </w:r>
            <w:r w:rsidR="00095AA9">
              <w:rPr>
                <w:rtl/>
              </w:rPr>
              <w:t xml:space="preserve"> .</w:t>
            </w:r>
          </w:p>
          <w:p w:rsidR="002B171C" w:rsidRPr="005D05C9" w:rsidRDefault="001D7D66" w:rsidP="005D05C9">
            <w:pPr>
              <w:rPr>
                <w:rStyle w:val="rfdFootnote"/>
                <w:rtl/>
              </w:rPr>
            </w:pPr>
            <w:r w:rsidRPr="005D05C9">
              <w:rPr>
                <w:rStyle w:val="rfdFootnote"/>
                <w:rtl/>
              </w:rPr>
              <w:t>صيدا</w:t>
            </w:r>
            <w:r w:rsidR="007E0241" w:rsidRPr="005D05C9">
              <w:rPr>
                <w:rStyle w:val="rfdFootnote"/>
                <w:rtl/>
              </w:rPr>
              <w:t xml:space="preserve"> :</w:t>
            </w:r>
            <w:r w:rsidRPr="005D05C9">
              <w:rPr>
                <w:rStyle w:val="rfdFootnote"/>
                <w:rtl/>
              </w:rPr>
              <w:t xml:space="preserve"> 1366 ه</w:t>
            </w:r>
            <w:r w:rsidR="00857763" w:rsidRPr="005D05C9">
              <w:rPr>
                <w:rStyle w:val="rfdFootnote"/>
                <w:rtl/>
              </w:rPr>
              <w:t>ـ</w:t>
            </w:r>
            <w:r w:rsidR="007E0241" w:rsidRPr="005D05C9">
              <w:rPr>
                <w:rStyle w:val="rfdFootnote"/>
                <w:rtl/>
              </w:rPr>
              <w:t xml:space="preserve"> ،</w:t>
            </w:r>
            <w:r w:rsidRPr="005D05C9">
              <w:rPr>
                <w:rStyle w:val="rfdFootnote"/>
                <w:rtl/>
              </w:rPr>
              <w:t xml:space="preserve"> 16 ص</w:t>
            </w:r>
            <w:r w:rsidR="007E0241" w:rsidRPr="005D05C9">
              <w:rPr>
                <w:rStyle w:val="rfdFootnote"/>
                <w:rtl/>
              </w:rPr>
              <w:t xml:space="preserve"> ،</w:t>
            </w:r>
            <w:r w:rsidRPr="005D05C9">
              <w:rPr>
                <w:rStyle w:val="rfdFootnote"/>
                <w:rtl/>
              </w:rPr>
              <w:t xml:space="preserve"> القطع المتوسط</w:t>
            </w:r>
            <w:r w:rsidR="00095AA9" w:rsidRPr="005D05C9">
              <w:rPr>
                <w:rStyle w:val="rfdFootnote"/>
                <w:rtl/>
              </w:rPr>
              <w:t xml:space="preserve"> .</w:t>
            </w:r>
          </w:p>
        </w:tc>
      </w:tr>
    </w:tbl>
    <w:p w:rsidR="001D7D66" w:rsidRDefault="001D7D66">
      <w:r>
        <w:br w:type="page"/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4409"/>
        <w:gridCol w:w="367"/>
        <w:gridCol w:w="4409"/>
      </w:tblGrid>
      <w:tr w:rsidR="002B171C" w:rsidTr="00B55939">
        <w:tc>
          <w:tcPr>
            <w:tcW w:w="2400" w:type="pct"/>
            <w:shd w:val="clear" w:color="auto" w:fill="auto"/>
          </w:tcPr>
          <w:p w:rsidR="00C6106D" w:rsidRPr="00C6106D" w:rsidRDefault="00C6106D" w:rsidP="00C6106D">
            <w:pPr>
              <w:pStyle w:val="rfdVar0"/>
              <w:rPr>
                <w:rtl/>
              </w:rPr>
            </w:pPr>
          </w:p>
          <w:p w:rsidR="001D7D66" w:rsidRPr="002B171C" w:rsidRDefault="001D7D66" w:rsidP="00CF5CC6">
            <w:pPr>
              <w:pStyle w:val="rfdNormal0"/>
              <w:rPr>
                <w:rStyle w:val="rfdBold2"/>
                <w:rtl/>
              </w:rPr>
            </w:pPr>
            <w:r w:rsidRPr="002B171C">
              <w:rPr>
                <w:rStyle w:val="rfdBold2"/>
                <w:rtl/>
              </w:rPr>
              <w:t>1308 ـ ميثاق الإ</w:t>
            </w:r>
            <w:r w:rsidR="0093349B">
              <w:rPr>
                <w:rStyle w:val="rfdBold2"/>
                <w:rtl/>
              </w:rPr>
              <w:t>ِ</w:t>
            </w:r>
            <w:r w:rsidRPr="002B171C">
              <w:rPr>
                <w:rStyle w:val="rfdBold2"/>
                <w:rtl/>
              </w:rPr>
              <w:t>سلام في يوم الغدير</w:t>
            </w:r>
            <w:r w:rsidR="00095AA9">
              <w:rPr>
                <w:rStyle w:val="rfdBold2"/>
                <w:rtl/>
              </w:rPr>
              <w:t xml:space="preserve"> .</w:t>
            </w:r>
          </w:p>
          <w:p w:rsidR="001D7D66" w:rsidRPr="00AC6D18" w:rsidRDefault="001D7D66" w:rsidP="0093349B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لمحمد علي الطباطبائي</w:t>
            </w:r>
            <w:r w:rsidR="00095AA9">
              <w:rPr>
                <w:rtl/>
              </w:rPr>
              <w:t xml:space="preserve"> .</w:t>
            </w:r>
          </w:p>
          <w:p w:rsidR="001D7D66" w:rsidRDefault="001D7D66" w:rsidP="0093349B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بيروت</w:t>
            </w:r>
            <w:r w:rsidR="007E0241">
              <w:rPr>
                <w:rtl/>
              </w:rPr>
              <w:t xml:space="preserve"> :</w:t>
            </w:r>
            <w:r w:rsidRPr="00AC6D18">
              <w:rPr>
                <w:rtl/>
              </w:rPr>
              <w:t xml:space="preserve"> مؤسسة الوفاء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1404 ه</w:t>
            </w:r>
            <w:r w:rsidR="0093349B">
              <w:rPr>
                <w:rtl/>
              </w:rPr>
              <w:t>ـ</w:t>
            </w:r>
            <w:r w:rsidR="008B5EBB">
              <w:rPr>
                <w:rtl/>
              </w:rPr>
              <w:t xml:space="preserve"> </w:t>
            </w:r>
            <w:r>
              <w:rPr>
                <w:rtl/>
              </w:rPr>
              <w:t xml:space="preserve">ـ </w:t>
            </w:r>
            <w:r w:rsidR="0093349B">
              <w:rPr>
                <w:rtl/>
              </w:rPr>
              <w:br/>
            </w:r>
            <w:r w:rsidRPr="00AC6D18">
              <w:rPr>
                <w:rtl/>
              </w:rPr>
              <w:t>1984 م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64 ص</w:t>
            </w:r>
            <w:r w:rsidR="00095AA9">
              <w:rPr>
                <w:rtl/>
              </w:rPr>
              <w:t xml:space="preserve"> .</w:t>
            </w:r>
          </w:p>
          <w:p w:rsidR="00C6106D" w:rsidRPr="00AC6D18" w:rsidRDefault="00C6106D" w:rsidP="00C6106D">
            <w:pPr>
              <w:pStyle w:val="rfdVar0"/>
              <w:rPr>
                <w:rtl/>
              </w:rPr>
            </w:pPr>
          </w:p>
          <w:p w:rsidR="001D7D66" w:rsidRPr="002B171C" w:rsidRDefault="001D7D66" w:rsidP="00CF5CC6">
            <w:pPr>
              <w:pStyle w:val="rfdNormal0"/>
              <w:rPr>
                <w:rStyle w:val="rfdBold2"/>
                <w:rtl/>
              </w:rPr>
            </w:pPr>
            <w:r w:rsidRPr="002B171C">
              <w:rPr>
                <w:rStyle w:val="rfdBold2"/>
                <w:rtl/>
              </w:rPr>
              <w:t>1309 ـ ميزان الحق</w:t>
            </w:r>
            <w:r w:rsidR="0093349B">
              <w:rPr>
                <w:rStyle w:val="rfdBold2"/>
                <w:rtl/>
              </w:rPr>
              <w:t>ّ</w:t>
            </w:r>
            <w:r w:rsidR="00095AA9">
              <w:rPr>
                <w:rStyle w:val="rfdBold2"/>
                <w:rtl/>
              </w:rPr>
              <w:t xml:space="preserve"> .</w:t>
            </w:r>
          </w:p>
          <w:p w:rsidR="001D7D66" w:rsidRPr="00AC6D18" w:rsidRDefault="001D7D66" w:rsidP="0093349B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في رد</w:t>
            </w:r>
            <w:r w:rsidR="0093349B">
              <w:rPr>
                <w:rtl/>
              </w:rPr>
              <w:t>ّ</w:t>
            </w:r>
            <w:r w:rsidRPr="00AC6D18">
              <w:rPr>
                <w:rtl/>
              </w:rPr>
              <w:t xml:space="preserve"> ال</w:t>
            </w:r>
            <w:r>
              <w:rPr>
                <w:rtl/>
              </w:rPr>
              <w:t>عام</w:t>
            </w:r>
            <w:r w:rsidR="0093349B">
              <w:rPr>
                <w:rtl/>
              </w:rPr>
              <w:t>ّ</w:t>
            </w:r>
            <w:r>
              <w:rPr>
                <w:rtl/>
              </w:rPr>
              <w:t>ة وإبطال خلافة المتقد</w:t>
            </w:r>
            <w:r w:rsidR="0093349B">
              <w:rPr>
                <w:rtl/>
              </w:rPr>
              <w:t>ّ</w:t>
            </w:r>
            <w:r>
              <w:rPr>
                <w:rtl/>
              </w:rPr>
              <w:t xml:space="preserve">مين على </w:t>
            </w:r>
            <w:r w:rsidR="0093349B">
              <w:rPr>
                <w:rtl/>
              </w:rPr>
              <w:br/>
            </w:r>
            <w:r w:rsidRPr="00AC6D18">
              <w:rPr>
                <w:rtl/>
              </w:rPr>
              <w:t>علي</w:t>
            </w:r>
            <w:r w:rsidR="0093349B">
              <w:rPr>
                <w:rtl/>
              </w:rPr>
              <w:t xml:space="preserve"> عليه السلام</w:t>
            </w:r>
            <w:r w:rsidR="00095AA9">
              <w:rPr>
                <w:rtl/>
              </w:rPr>
              <w:t xml:space="preserve"> .</w:t>
            </w:r>
          </w:p>
          <w:p w:rsidR="001D7D66" w:rsidRPr="00AC6D18" w:rsidRDefault="001D7D66" w:rsidP="0093349B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بالفارسية</w:t>
            </w:r>
            <w:r w:rsidR="007E0241">
              <w:rPr>
                <w:rtl/>
              </w:rPr>
              <w:t xml:space="preserve"> :</w:t>
            </w:r>
          </w:p>
          <w:p w:rsidR="001D7D66" w:rsidRPr="00AC6D18" w:rsidRDefault="001D7D66" w:rsidP="0093349B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ل</w:t>
            </w:r>
            <w:r>
              <w:rPr>
                <w:rtl/>
              </w:rPr>
              <w:t>لمولى</w:t>
            </w:r>
            <w:r w:rsidR="0093349B" w:rsidRPr="00462DA7">
              <w:rPr>
                <w:rtl/>
              </w:rPr>
              <w:t>ٰ</w:t>
            </w:r>
            <w:r>
              <w:rPr>
                <w:rtl/>
              </w:rPr>
              <w:t xml:space="preserve"> حسن بن علي الكثنوي اليزدي </w:t>
            </w:r>
            <w:r w:rsidR="0093349B">
              <w:rPr>
                <w:rtl/>
              </w:rPr>
              <w:br/>
            </w:r>
            <w:r w:rsidRPr="00AC6D18">
              <w:rPr>
                <w:rtl/>
              </w:rPr>
              <w:t>الحائري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المتوف</w:t>
            </w:r>
            <w:r w:rsidR="0093349B">
              <w:rPr>
                <w:rtl/>
              </w:rPr>
              <w:t>ّ</w:t>
            </w:r>
            <w:r w:rsidRPr="00AC6D18">
              <w:rPr>
                <w:rtl/>
              </w:rPr>
              <w:t>ى سنة 1297 ه</w:t>
            </w:r>
            <w:r w:rsidR="0093349B">
              <w:rPr>
                <w:rtl/>
              </w:rPr>
              <w:t>ـ</w:t>
            </w:r>
            <w:r w:rsidR="00095AA9">
              <w:rPr>
                <w:rtl/>
              </w:rPr>
              <w:t xml:space="preserve"> .</w:t>
            </w:r>
          </w:p>
          <w:p w:rsidR="001D7D66" w:rsidRPr="00AC6D18" w:rsidRDefault="001D7D66" w:rsidP="0093349B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 xml:space="preserve">نسخة </w:t>
            </w:r>
            <w:r>
              <w:rPr>
                <w:rtl/>
              </w:rPr>
              <w:t xml:space="preserve">عند الشيخ علي </w:t>
            </w:r>
            <w:r w:rsidR="0093349B">
              <w:rPr>
                <w:rtl/>
              </w:rPr>
              <w:t>ا</w:t>
            </w:r>
            <w:r>
              <w:rPr>
                <w:rtl/>
              </w:rPr>
              <w:t>كبر النهاوندي في</w:t>
            </w:r>
            <w:r w:rsidR="0093349B">
              <w:rPr>
                <w:rtl/>
              </w:rPr>
              <w:t xml:space="preserve"> </w:t>
            </w:r>
            <w:r w:rsidR="0093349B">
              <w:rPr>
                <w:rtl/>
              </w:rPr>
              <w:br/>
            </w:r>
            <w:r w:rsidRPr="00AC6D18">
              <w:rPr>
                <w:rtl/>
              </w:rPr>
              <w:t>مشهد</w:t>
            </w:r>
            <w:r w:rsidR="00095AA9">
              <w:rPr>
                <w:rtl/>
              </w:rPr>
              <w:t xml:space="preserve"> .</w:t>
            </w:r>
          </w:p>
          <w:p w:rsidR="001D7D66" w:rsidRDefault="0093349B" w:rsidP="0093349B">
            <w:pPr>
              <w:pStyle w:val="rfdVar"/>
              <w:rPr>
                <w:rtl/>
              </w:rPr>
            </w:pPr>
            <w:r>
              <w:rPr>
                <w:rtl/>
              </w:rPr>
              <w:t>اُ</w:t>
            </w:r>
            <w:r w:rsidR="001D7D66" w:rsidRPr="00AC6D18">
              <w:rPr>
                <w:rtl/>
              </w:rPr>
              <w:t>نظر</w:t>
            </w:r>
            <w:r w:rsidR="007E0241">
              <w:rPr>
                <w:rtl/>
              </w:rPr>
              <w:t xml:space="preserve"> :</w:t>
            </w:r>
            <w:r w:rsidR="001D7D66" w:rsidRPr="00AC6D18">
              <w:rPr>
                <w:rtl/>
              </w:rPr>
              <w:t xml:space="preserve"> الذريعة</w:t>
            </w:r>
            <w:r>
              <w:rPr>
                <w:rtl/>
              </w:rPr>
              <w:t xml:space="preserve"> 10</w:t>
            </w:r>
            <w:r w:rsidR="005C5FDB">
              <w:rPr>
                <w:rtl/>
              </w:rPr>
              <w:t xml:space="preserve"> / </w:t>
            </w:r>
            <w:r>
              <w:rPr>
                <w:rtl/>
              </w:rPr>
              <w:t>211</w:t>
            </w:r>
            <w:r w:rsidR="00095AA9">
              <w:rPr>
                <w:rtl/>
              </w:rPr>
              <w:t xml:space="preserve"> .</w:t>
            </w:r>
            <w:r w:rsidR="001D7D66">
              <w:rPr>
                <w:rtl/>
              </w:rPr>
              <w:t xml:space="preserve"> </w:t>
            </w:r>
            <w:r w:rsidR="001D7D66" w:rsidRPr="00AC6D18">
              <w:rPr>
                <w:rtl/>
              </w:rPr>
              <w:t>23</w:t>
            </w:r>
            <w:r w:rsidR="005C5FDB">
              <w:rPr>
                <w:rtl/>
              </w:rPr>
              <w:t xml:space="preserve"> / </w:t>
            </w:r>
            <w:r w:rsidR="001D7D66" w:rsidRPr="00AC6D18">
              <w:rPr>
                <w:rtl/>
              </w:rPr>
              <w:t>309</w:t>
            </w:r>
            <w:r w:rsidR="00095AA9">
              <w:rPr>
                <w:rtl/>
              </w:rPr>
              <w:t xml:space="preserve"> .</w:t>
            </w:r>
          </w:p>
          <w:p w:rsidR="00C6106D" w:rsidRPr="00AC6D18" w:rsidRDefault="00C6106D" w:rsidP="00C6106D">
            <w:pPr>
              <w:pStyle w:val="rfdVar0"/>
              <w:rPr>
                <w:rtl/>
              </w:rPr>
            </w:pPr>
          </w:p>
          <w:p w:rsidR="001D7D66" w:rsidRPr="002B171C" w:rsidRDefault="001D7D66" w:rsidP="00CF5CC6">
            <w:pPr>
              <w:pStyle w:val="rfdNormal0"/>
              <w:rPr>
                <w:rStyle w:val="rfdBold2"/>
                <w:rtl/>
              </w:rPr>
            </w:pPr>
            <w:r w:rsidRPr="002B171C">
              <w:rPr>
                <w:rStyle w:val="rfdBold2"/>
                <w:rtl/>
              </w:rPr>
              <w:t>1310 ـ ميزان الحق</w:t>
            </w:r>
            <w:r w:rsidR="0093349B">
              <w:rPr>
                <w:rStyle w:val="rfdBold2"/>
                <w:rtl/>
              </w:rPr>
              <w:t>ّ</w:t>
            </w:r>
            <w:r w:rsidRPr="002B171C">
              <w:rPr>
                <w:rStyle w:val="rfdBold2"/>
                <w:rtl/>
              </w:rPr>
              <w:t xml:space="preserve"> لاختيار مذهب الأحق</w:t>
            </w:r>
            <w:r w:rsidR="0093349B">
              <w:rPr>
                <w:rStyle w:val="rfdBold2"/>
                <w:rtl/>
              </w:rPr>
              <w:t>ّ</w:t>
            </w:r>
            <w:r w:rsidR="00095AA9">
              <w:rPr>
                <w:rStyle w:val="rfdBold2"/>
                <w:rtl/>
              </w:rPr>
              <w:t xml:space="preserve"> .</w:t>
            </w:r>
          </w:p>
          <w:p w:rsidR="001D7D66" w:rsidRPr="00AC6D18" w:rsidRDefault="001D7D66" w:rsidP="0093349B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في الك</w:t>
            </w:r>
            <w:r>
              <w:rPr>
                <w:rtl/>
              </w:rPr>
              <w:t>لام وبسط القول في الإ</w:t>
            </w:r>
            <w:r w:rsidR="0093349B">
              <w:rPr>
                <w:rtl/>
              </w:rPr>
              <w:t>ِ</w:t>
            </w:r>
            <w:r>
              <w:rPr>
                <w:rtl/>
              </w:rPr>
              <w:t>مامة والرد</w:t>
            </w:r>
            <w:r w:rsidR="0093349B">
              <w:rPr>
                <w:rtl/>
              </w:rPr>
              <w:t>ّ</w:t>
            </w:r>
            <w:r>
              <w:rPr>
                <w:rtl/>
              </w:rPr>
              <w:t xml:space="preserve"> </w:t>
            </w:r>
            <w:r w:rsidR="0093349B">
              <w:rPr>
                <w:rtl/>
              </w:rPr>
              <w:br/>
            </w:r>
            <w:r w:rsidRPr="00AC6D18">
              <w:rPr>
                <w:rtl/>
              </w:rPr>
              <w:t>على العامة من طرقهم</w:t>
            </w:r>
            <w:r w:rsidR="00095AA9">
              <w:rPr>
                <w:rtl/>
              </w:rPr>
              <w:t xml:space="preserve"> .</w:t>
            </w:r>
          </w:p>
          <w:p w:rsidR="001D7D66" w:rsidRPr="00AC6D18" w:rsidRDefault="001D7D66" w:rsidP="0093349B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للش</w:t>
            </w:r>
            <w:r>
              <w:rPr>
                <w:rtl/>
              </w:rPr>
              <w:t>يخ محمد باقر بن حسن بن أسد الله</w:t>
            </w:r>
            <w:r w:rsidR="0093349B">
              <w:rPr>
                <w:rtl/>
              </w:rPr>
              <w:t xml:space="preserve"> </w:t>
            </w:r>
            <w:r w:rsidR="0093349B">
              <w:rPr>
                <w:rtl/>
              </w:rPr>
              <w:br/>
            </w:r>
            <w:r w:rsidRPr="00AC6D18">
              <w:rPr>
                <w:rtl/>
              </w:rPr>
              <w:t>الدزفولي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المتوف</w:t>
            </w:r>
            <w:r w:rsidR="0093349B">
              <w:rPr>
                <w:rtl/>
              </w:rPr>
              <w:t>ّ</w:t>
            </w:r>
            <w:r w:rsidRPr="00AC6D18">
              <w:rPr>
                <w:rtl/>
              </w:rPr>
              <w:t>ى سنة 1326 ه</w:t>
            </w:r>
            <w:r w:rsidR="0093349B">
              <w:rPr>
                <w:rtl/>
              </w:rPr>
              <w:t>ـ</w:t>
            </w:r>
            <w:r w:rsidR="00095AA9">
              <w:rPr>
                <w:rtl/>
              </w:rPr>
              <w:t xml:space="preserve"> .</w:t>
            </w:r>
          </w:p>
          <w:p w:rsidR="001D7D66" w:rsidRDefault="0093349B" w:rsidP="0093349B">
            <w:pPr>
              <w:pStyle w:val="rfdVar"/>
              <w:rPr>
                <w:rtl/>
              </w:rPr>
            </w:pPr>
            <w:r>
              <w:rPr>
                <w:rtl/>
              </w:rPr>
              <w:t>اُ</w:t>
            </w:r>
            <w:r w:rsidR="001D7D66" w:rsidRPr="00AC6D18">
              <w:rPr>
                <w:rtl/>
              </w:rPr>
              <w:t>نظر</w:t>
            </w:r>
            <w:r w:rsidR="007E0241">
              <w:rPr>
                <w:rtl/>
              </w:rPr>
              <w:t xml:space="preserve"> :</w:t>
            </w:r>
            <w:r w:rsidR="001D7D66" w:rsidRPr="00AC6D18">
              <w:rPr>
                <w:rtl/>
              </w:rPr>
              <w:t xml:space="preserve"> الذريعة</w:t>
            </w:r>
            <w:r w:rsidR="001D7D66">
              <w:rPr>
                <w:rtl/>
              </w:rPr>
              <w:t xml:space="preserve"> </w:t>
            </w:r>
            <w:r w:rsidR="001D7D66" w:rsidRPr="00AC6D18">
              <w:rPr>
                <w:rtl/>
              </w:rPr>
              <w:t>23</w:t>
            </w:r>
            <w:r w:rsidR="005C5FDB">
              <w:rPr>
                <w:rtl/>
              </w:rPr>
              <w:t xml:space="preserve"> / </w:t>
            </w:r>
            <w:r w:rsidR="001D7D66" w:rsidRPr="00AC6D18">
              <w:rPr>
                <w:rtl/>
              </w:rPr>
              <w:t>309</w:t>
            </w:r>
            <w:r w:rsidR="00095AA9">
              <w:rPr>
                <w:rtl/>
              </w:rPr>
              <w:t xml:space="preserve"> .</w:t>
            </w:r>
          </w:p>
          <w:p w:rsidR="00C6106D" w:rsidRPr="00AC6D18" w:rsidRDefault="00C6106D" w:rsidP="00C6106D">
            <w:pPr>
              <w:pStyle w:val="rfdVar0"/>
              <w:rPr>
                <w:rtl/>
              </w:rPr>
            </w:pPr>
          </w:p>
          <w:p w:rsidR="001D7D66" w:rsidRPr="002B171C" w:rsidRDefault="001D7D66" w:rsidP="00CF5CC6">
            <w:pPr>
              <w:pStyle w:val="rfdNormal0"/>
              <w:rPr>
                <w:rStyle w:val="rfdBold2"/>
                <w:rtl/>
              </w:rPr>
            </w:pPr>
            <w:r w:rsidRPr="002B171C">
              <w:rPr>
                <w:rStyle w:val="rfdBold2"/>
                <w:rtl/>
              </w:rPr>
              <w:t>1311 ـ ميزان القرآن</w:t>
            </w:r>
            <w:r w:rsidR="00095AA9">
              <w:rPr>
                <w:rStyle w:val="rfdBold2"/>
                <w:rtl/>
              </w:rPr>
              <w:t xml:space="preserve"> .</w:t>
            </w:r>
          </w:p>
          <w:p w:rsidR="001D7D66" w:rsidRPr="00AC6D18" w:rsidRDefault="001D7D66" w:rsidP="0093349B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الجزء الرابع من بيان الفرقان</w:t>
            </w:r>
            <w:r w:rsidR="007E0241">
              <w:rPr>
                <w:rtl/>
              </w:rPr>
              <w:t xml:space="preserve"> :</w:t>
            </w:r>
            <w:r w:rsidRPr="00AC6D18">
              <w:rPr>
                <w:rtl/>
              </w:rPr>
              <w:t xml:space="preserve"> الإ</w:t>
            </w:r>
            <w:r w:rsidR="0093349B">
              <w:rPr>
                <w:rtl/>
              </w:rPr>
              <w:t>ِ</w:t>
            </w:r>
            <w:r w:rsidRPr="00AC6D18">
              <w:rPr>
                <w:rtl/>
              </w:rPr>
              <w:t>مامة</w:t>
            </w:r>
            <w:r w:rsidR="00095AA9">
              <w:rPr>
                <w:rtl/>
              </w:rPr>
              <w:t xml:space="preserve"> .</w:t>
            </w:r>
          </w:p>
          <w:p w:rsidR="002B171C" w:rsidRDefault="001D7D66" w:rsidP="0093349B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باهتمام</w:t>
            </w:r>
            <w:r w:rsidR="007E0241">
              <w:rPr>
                <w:rtl/>
              </w:rPr>
              <w:t xml:space="preserve"> :</w:t>
            </w:r>
            <w:r w:rsidR="00FB7845">
              <w:rPr>
                <w:rtl/>
              </w:rPr>
              <w:t xml:space="preserve"> عبد الله</w:t>
            </w:r>
            <w:r w:rsidRPr="00AC6D18">
              <w:rPr>
                <w:rtl/>
              </w:rPr>
              <w:t xml:space="preserve"> واعظ اليزدي</w:t>
            </w:r>
            <w:r w:rsidR="00095AA9">
              <w:rPr>
                <w:rtl/>
              </w:rPr>
              <w:t xml:space="preserve"> .</w:t>
            </w:r>
          </w:p>
        </w:tc>
        <w:tc>
          <w:tcPr>
            <w:tcW w:w="200" w:type="pct"/>
            <w:shd w:val="clear" w:color="auto" w:fill="auto"/>
          </w:tcPr>
          <w:p w:rsidR="002B171C" w:rsidRDefault="002B171C" w:rsidP="00A65328">
            <w:pPr>
              <w:pStyle w:val="rfdNormal0"/>
              <w:rPr>
                <w:rtl/>
              </w:rPr>
            </w:pPr>
          </w:p>
        </w:tc>
        <w:tc>
          <w:tcPr>
            <w:tcW w:w="2400" w:type="pct"/>
            <w:shd w:val="clear" w:color="auto" w:fill="auto"/>
          </w:tcPr>
          <w:p w:rsidR="001D7D66" w:rsidRDefault="001D7D66" w:rsidP="0093349B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مشهد</w:t>
            </w:r>
            <w:r w:rsidR="007E0241">
              <w:rPr>
                <w:rtl/>
              </w:rPr>
              <w:t xml:space="preserve"> :</w:t>
            </w:r>
            <w:r w:rsidRPr="00AC6D18">
              <w:rPr>
                <w:rtl/>
              </w:rPr>
              <w:t xml:space="preserve"> مطبعة زوار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1375 ه</w:t>
            </w:r>
            <w:r w:rsidR="0093349B">
              <w:rPr>
                <w:rtl/>
              </w:rPr>
              <w:t>ـ</w:t>
            </w:r>
            <w:r w:rsidR="00095AA9">
              <w:rPr>
                <w:rtl/>
              </w:rPr>
              <w:t xml:space="preserve"> .</w:t>
            </w:r>
          </w:p>
          <w:p w:rsidR="00C6106D" w:rsidRPr="00AC6D18" w:rsidRDefault="00C6106D" w:rsidP="00C6106D">
            <w:pPr>
              <w:pStyle w:val="rfdVar0"/>
              <w:rPr>
                <w:rtl/>
              </w:rPr>
            </w:pPr>
          </w:p>
          <w:p w:rsidR="001D7D66" w:rsidRPr="002B171C" w:rsidRDefault="001D7D66" w:rsidP="00CF5CC6">
            <w:pPr>
              <w:pStyle w:val="rfdNormal0"/>
              <w:rPr>
                <w:rStyle w:val="rfdBold2"/>
                <w:rtl/>
              </w:rPr>
            </w:pPr>
            <w:r w:rsidRPr="002B171C">
              <w:rPr>
                <w:rStyle w:val="rfdBold2"/>
                <w:rtl/>
              </w:rPr>
              <w:t>1312 ـ ميعاد با</w:t>
            </w:r>
            <w:r w:rsidR="00893184">
              <w:rPr>
                <w:rStyle w:val="rfdBold2"/>
                <w:rtl/>
              </w:rPr>
              <w:t xml:space="preserve"> </w:t>
            </w:r>
            <w:r w:rsidRPr="002B171C">
              <w:rPr>
                <w:rStyle w:val="rfdBold2"/>
                <w:rtl/>
              </w:rPr>
              <w:t>خورشيد</w:t>
            </w:r>
            <w:r w:rsidR="00095AA9">
              <w:rPr>
                <w:rStyle w:val="rfdBold2"/>
                <w:rtl/>
              </w:rPr>
              <w:t xml:space="preserve"> .</w:t>
            </w:r>
          </w:p>
          <w:p w:rsidR="001D7D66" w:rsidRPr="00AC6D18" w:rsidRDefault="001D7D66" w:rsidP="0093349B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في الإ</w:t>
            </w:r>
            <w:r w:rsidR="00893184">
              <w:rPr>
                <w:rtl/>
              </w:rPr>
              <w:t>ِ</w:t>
            </w:r>
            <w:r w:rsidRPr="00AC6D18">
              <w:rPr>
                <w:rtl/>
              </w:rPr>
              <w:t>مامة بالفارسية</w:t>
            </w:r>
            <w:r w:rsidR="00095AA9">
              <w:rPr>
                <w:rtl/>
              </w:rPr>
              <w:t xml:space="preserve"> .</w:t>
            </w:r>
          </w:p>
          <w:p w:rsidR="001D7D66" w:rsidRPr="00AC6D18" w:rsidRDefault="001D7D66" w:rsidP="0093349B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بقلم</w:t>
            </w:r>
            <w:r w:rsidR="007E0241">
              <w:rPr>
                <w:rtl/>
              </w:rPr>
              <w:t xml:space="preserve"> :</w:t>
            </w:r>
            <w:r w:rsidRPr="00AC6D18">
              <w:rPr>
                <w:rtl/>
              </w:rPr>
              <w:t xml:space="preserve"> ج</w:t>
            </w:r>
            <w:r w:rsidR="00095AA9">
              <w:rPr>
                <w:rtl/>
              </w:rPr>
              <w:t xml:space="preserve"> .</w:t>
            </w:r>
            <w:r w:rsidRPr="00AC6D18">
              <w:rPr>
                <w:rtl/>
              </w:rPr>
              <w:t xml:space="preserve"> حجازي</w:t>
            </w:r>
            <w:r w:rsidR="00095AA9">
              <w:rPr>
                <w:rtl/>
              </w:rPr>
              <w:t xml:space="preserve"> .</w:t>
            </w:r>
          </w:p>
          <w:p w:rsidR="001D7D66" w:rsidRDefault="001D7D66" w:rsidP="00893184">
            <w:pPr>
              <w:pStyle w:val="rfdVar"/>
              <w:rPr>
                <w:rStyle w:val="rfdFootnote"/>
                <w:rtl/>
              </w:rPr>
            </w:pPr>
            <w:r w:rsidRPr="00C6106D">
              <w:rPr>
                <w:rStyle w:val="rfdFootnote"/>
                <w:rtl/>
              </w:rPr>
              <w:t>طهران</w:t>
            </w:r>
            <w:r w:rsidR="007E0241" w:rsidRPr="00C6106D">
              <w:rPr>
                <w:rStyle w:val="rfdFootnote"/>
                <w:rtl/>
              </w:rPr>
              <w:t xml:space="preserve"> :</w:t>
            </w:r>
            <w:r w:rsidRPr="00C6106D">
              <w:rPr>
                <w:rStyle w:val="rfdFootnote"/>
                <w:rtl/>
              </w:rPr>
              <w:t xml:space="preserve"> حامد</w:t>
            </w:r>
            <w:r w:rsidR="007E0241" w:rsidRPr="00C6106D">
              <w:rPr>
                <w:rStyle w:val="rfdFootnote"/>
                <w:rtl/>
              </w:rPr>
              <w:t xml:space="preserve"> ،</w:t>
            </w:r>
            <w:r w:rsidRPr="00C6106D">
              <w:rPr>
                <w:rStyle w:val="rfdFootnote"/>
                <w:rtl/>
              </w:rPr>
              <w:t xml:space="preserve"> 1363 ش</w:t>
            </w:r>
            <w:r w:rsidR="005C5FDB" w:rsidRPr="00C6106D">
              <w:rPr>
                <w:rStyle w:val="rfdFootnote"/>
                <w:rtl/>
              </w:rPr>
              <w:t xml:space="preserve"> / </w:t>
            </w:r>
            <w:r w:rsidRPr="00C6106D">
              <w:rPr>
                <w:rStyle w:val="rfdFootnote"/>
                <w:rtl/>
              </w:rPr>
              <w:t>1984 م</w:t>
            </w:r>
            <w:r w:rsidR="007E0241" w:rsidRPr="00C6106D">
              <w:rPr>
                <w:rStyle w:val="rfdFootnote"/>
                <w:rtl/>
              </w:rPr>
              <w:t xml:space="preserve"> ،</w:t>
            </w:r>
            <w:r w:rsidRPr="00C6106D">
              <w:rPr>
                <w:rStyle w:val="rfdFootnote"/>
                <w:rtl/>
              </w:rPr>
              <w:t xml:space="preserve"> 40</w:t>
            </w:r>
            <w:r w:rsidR="00893184" w:rsidRPr="00C6106D">
              <w:rPr>
                <w:rStyle w:val="rfdFootnote"/>
                <w:rtl/>
              </w:rPr>
              <w:t xml:space="preserve"> </w:t>
            </w:r>
            <w:r w:rsidR="00893184" w:rsidRPr="00C6106D">
              <w:rPr>
                <w:rStyle w:val="rfdFootnote"/>
                <w:rtl/>
              </w:rPr>
              <w:br/>
            </w:r>
            <w:r w:rsidRPr="00C6106D">
              <w:rPr>
                <w:rStyle w:val="rfdFootnote"/>
                <w:rtl/>
              </w:rPr>
              <w:t>ص</w:t>
            </w:r>
            <w:r w:rsidR="007E0241" w:rsidRPr="00C6106D">
              <w:rPr>
                <w:rStyle w:val="rfdFootnote"/>
                <w:rtl/>
              </w:rPr>
              <w:t xml:space="preserve"> ،</w:t>
            </w:r>
            <w:r w:rsidRPr="00C6106D">
              <w:rPr>
                <w:rStyle w:val="rfdFootnote"/>
                <w:rtl/>
              </w:rPr>
              <w:t xml:space="preserve"> 18 سم</w:t>
            </w:r>
            <w:r w:rsidR="00095AA9" w:rsidRPr="00C6106D">
              <w:rPr>
                <w:rStyle w:val="rfdFootnote"/>
                <w:rtl/>
              </w:rPr>
              <w:t xml:space="preserve"> .</w:t>
            </w:r>
          </w:p>
          <w:p w:rsidR="00C6106D" w:rsidRPr="00C6106D" w:rsidRDefault="00C6106D" w:rsidP="00C6106D">
            <w:pPr>
              <w:pStyle w:val="rfdVar0"/>
              <w:rPr>
                <w:rtl/>
              </w:rPr>
            </w:pPr>
          </w:p>
          <w:p w:rsidR="001D7D66" w:rsidRPr="002B171C" w:rsidRDefault="001D7D66" w:rsidP="00C6106D">
            <w:pPr>
              <w:pStyle w:val="rfdNormal0"/>
              <w:rPr>
                <w:rStyle w:val="rfdBold2"/>
                <w:rtl/>
              </w:rPr>
            </w:pPr>
            <w:r w:rsidRPr="002B171C">
              <w:rPr>
                <w:rStyle w:val="rfdBold2"/>
                <w:rtl/>
              </w:rPr>
              <w:t>1313 ـ النار الدفين على</w:t>
            </w:r>
            <w:r w:rsidR="00893184" w:rsidRPr="003B2582">
              <w:rPr>
                <w:rStyle w:val="rfdBold2"/>
                <w:rtl/>
              </w:rPr>
              <w:t>ٰ</w:t>
            </w:r>
            <w:r w:rsidRPr="002B171C">
              <w:rPr>
                <w:rStyle w:val="rfdBold2"/>
                <w:rtl/>
              </w:rPr>
              <w:t xml:space="preserve"> عاجزتي المخالفين</w:t>
            </w:r>
            <w:r w:rsidR="00095AA9">
              <w:rPr>
                <w:rStyle w:val="rfdBold2"/>
                <w:rtl/>
              </w:rPr>
              <w:t>.</w:t>
            </w:r>
          </w:p>
          <w:p w:rsidR="001D7D66" w:rsidRPr="00AC6D18" w:rsidRDefault="001D7D66" w:rsidP="0093349B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في الإ</w:t>
            </w:r>
            <w:r w:rsidR="00893184">
              <w:rPr>
                <w:rtl/>
              </w:rPr>
              <w:t>ِ</w:t>
            </w:r>
            <w:r w:rsidRPr="00AC6D18">
              <w:rPr>
                <w:rtl/>
              </w:rPr>
              <w:t>مامة</w:t>
            </w:r>
            <w:r w:rsidR="00095AA9">
              <w:rPr>
                <w:rtl/>
              </w:rPr>
              <w:t xml:space="preserve"> .</w:t>
            </w:r>
          </w:p>
          <w:p w:rsidR="001D7D66" w:rsidRDefault="001D7D66" w:rsidP="0093349B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نسخة ف</w:t>
            </w:r>
            <w:r>
              <w:rPr>
                <w:rtl/>
              </w:rPr>
              <w:t>ي مكتبة</w:t>
            </w:r>
            <w:r w:rsidR="007E0241">
              <w:rPr>
                <w:rtl/>
              </w:rPr>
              <w:t xml:space="preserve"> :</w:t>
            </w:r>
            <w:r>
              <w:rPr>
                <w:rtl/>
              </w:rPr>
              <w:t xml:space="preserve"> الوزيري</w:t>
            </w:r>
            <w:r w:rsidR="007E0241">
              <w:rPr>
                <w:rtl/>
              </w:rPr>
              <w:t xml:space="preserve"> ،</w:t>
            </w:r>
            <w:r>
              <w:rPr>
                <w:rtl/>
              </w:rPr>
              <w:t xml:space="preserve"> برقم 9436</w:t>
            </w:r>
            <w:r w:rsidR="007E0241">
              <w:rPr>
                <w:rtl/>
              </w:rPr>
              <w:t xml:space="preserve"> ،</w:t>
            </w:r>
            <w:r>
              <w:rPr>
                <w:rtl/>
              </w:rPr>
              <w:t xml:space="preserve"> </w:t>
            </w:r>
            <w:r w:rsidR="00893184">
              <w:rPr>
                <w:rtl/>
              </w:rPr>
              <w:br/>
            </w:r>
            <w:r w:rsidRPr="00AC6D18">
              <w:rPr>
                <w:rtl/>
              </w:rPr>
              <w:t>في 27 ورقة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تاريخها سنة 1041 ه</w:t>
            </w:r>
            <w:r w:rsidR="00893184">
              <w:rPr>
                <w:rtl/>
              </w:rPr>
              <w:t>ـ</w:t>
            </w:r>
            <w:r w:rsidR="00095AA9">
              <w:rPr>
                <w:rtl/>
              </w:rPr>
              <w:t xml:space="preserve"> .</w:t>
            </w:r>
          </w:p>
          <w:p w:rsidR="00C6106D" w:rsidRPr="00C6106D" w:rsidRDefault="00C6106D" w:rsidP="00C6106D">
            <w:pPr>
              <w:pStyle w:val="rfdVar0"/>
              <w:rPr>
                <w:rtl/>
              </w:rPr>
            </w:pPr>
          </w:p>
          <w:p w:rsidR="001D7D66" w:rsidRPr="002B171C" w:rsidRDefault="001D7D66" w:rsidP="00893184">
            <w:pPr>
              <w:pStyle w:val="rfdNormal0"/>
              <w:rPr>
                <w:rStyle w:val="rfdBold2"/>
                <w:rtl/>
              </w:rPr>
            </w:pPr>
            <w:r w:rsidRPr="002B171C">
              <w:rPr>
                <w:rStyle w:val="rfdBold2"/>
                <w:rtl/>
              </w:rPr>
              <w:t>1314 ـ النافع يوم القيامة في شرح منهاج</w:t>
            </w:r>
            <w:r w:rsidR="00893184">
              <w:rPr>
                <w:rStyle w:val="rfdBold2"/>
                <w:rtl/>
              </w:rPr>
              <w:t xml:space="preserve"> </w:t>
            </w:r>
            <w:r w:rsidR="00893184">
              <w:rPr>
                <w:rStyle w:val="rfdBold2"/>
                <w:rtl/>
              </w:rPr>
              <w:br/>
            </w:r>
            <w:r w:rsidRPr="002B171C">
              <w:rPr>
                <w:rStyle w:val="rfdBold2"/>
                <w:rtl/>
              </w:rPr>
              <w:t>الكرامة</w:t>
            </w:r>
            <w:r w:rsidR="00095AA9">
              <w:rPr>
                <w:rStyle w:val="rfdBold2"/>
                <w:rtl/>
              </w:rPr>
              <w:t xml:space="preserve"> .</w:t>
            </w:r>
          </w:p>
          <w:p w:rsidR="001D7D66" w:rsidRPr="00AC6D18" w:rsidRDefault="001D7D66" w:rsidP="0093349B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تحق</w:t>
            </w:r>
            <w:r>
              <w:rPr>
                <w:rtl/>
              </w:rPr>
              <w:t xml:space="preserve">يق وشرح لمنهاج الكرامة في إثبات </w:t>
            </w:r>
            <w:r w:rsidR="00893184">
              <w:rPr>
                <w:rtl/>
              </w:rPr>
              <w:br/>
            </w:r>
            <w:r w:rsidRPr="00AC6D18">
              <w:rPr>
                <w:rtl/>
              </w:rPr>
              <w:t>الإ</w:t>
            </w:r>
            <w:r w:rsidR="00893184">
              <w:rPr>
                <w:rtl/>
              </w:rPr>
              <w:t>ِ</w:t>
            </w:r>
            <w:r w:rsidRPr="00AC6D18">
              <w:rPr>
                <w:rtl/>
              </w:rPr>
              <w:t>مامة للعل</w:t>
            </w:r>
            <w:r w:rsidR="00893184">
              <w:rPr>
                <w:rtl/>
              </w:rPr>
              <w:t>ّ</w:t>
            </w:r>
            <w:r w:rsidRPr="00AC6D18">
              <w:rPr>
                <w:rtl/>
              </w:rPr>
              <w:t>امة الحل</w:t>
            </w:r>
            <w:r w:rsidR="00893184">
              <w:rPr>
                <w:rtl/>
              </w:rPr>
              <w:t>ّ</w:t>
            </w:r>
            <w:r w:rsidRPr="00AC6D18">
              <w:rPr>
                <w:rtl/>
              </w:rPr>
              <w:t>ي</w:t>
            </w:r>
            <w:r w:rsidR="00095AA9">
              <w:rPr>
                <w:rtl/>
              </w:rPr>
              <w:t xml:space="preserve"> .</w:t>
            </w:r>
          </w:p>
          <w:p w:rsidR="001D7D66" w:rsidRDefault="001D7D66" w:rsidP="0093349B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للسيد علي الحسيني الميلاني</w:t>
            </w:r>
            <w:r w:rsidR="00095AA9">
              <w:rPr>
                <w:rtl/>
              </w:rPr>
              <w:t xml:space="preserve"> .</w:t>
            </w:r>
          </w:p>
          <w:p w:rsidR="00C6106D" w:rsidRPr="00C6106D" w:rsidRDefault="00C6106D" w:rsidP="00C6106D">
            <w:pPr>
              <w:pStyle w:val="rfdVar0"/>
              <w:rPr>
                <w:rtl/>
              </w:rPr>
            </w:pPr>
          </w:p>
          <w:p w:rsidR="001D7D66" w:rsidRPr="002B171C" w:rsidRDefault="001D7D66" w:rsidP="00CF5CC6">
            <w:pPr>
              <w:pStyle w:val="rfdNormal0"/>
              <w:rPr>
                <w:rStyle w:val="rfdBold2"/>
                <w:rtl/>
              </w:rPr>
            </w:pPr>
            <w:r w:rsidRPr="002B171C">
              <w:rPr>
                <w:rStyle w:val="rfdBold2"/>
                <w:rtl/>
              </w:rPr>
              <w:t>1315 ـ النبأ العظيم</w:t>
            </w:r>
            <w:r w:rsidR="00095AA9">
              <w:rPr>
                <w:rStyle w:val="rfdBold2"/>
                <w:rtl/>
              </w:rPr>
              <w:t xml:space="preserve"> .</w:t>
            </w:r>
          </w:p>
          <w:p w:rsidR="001D7D66" w:rsidRPr="00AC6D18" w:rsidRDefault="001D7D66" w:rsidP="0093349B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 xml:space="preserve">للسيد </w:t>
            </w:r>
            <w:r>
              <w:rPr>
                <w:rtl/>
              </w:rPr>
              <w:t>جواد الكشميري الحائري</w:t>
            </w:r>
            <w:r w:rsidR="007E0241">
              <w:rPr>
                <w:rtl/>
              </w:rPr>
              <w:t xml:space="preserve"> ،</w:t>
            </w:r>
            <w:r>
              <w:rPr>
                <w:rtl/>
              </w:rPr>
              <w:t xml:space="preserve"> المتوفى </w:t>
            </w:r>
            <w:r w:rsidR="00893184">
              <w:rPr>
                <w:rtl/>
              </w:rPr>
              <w:br/>
            </w:r>
            <w:r w:rsidRPr="00AC6D18">
              <w:rPr>
                <w:rtl/>
              </w:rPr>
              <w:t>سنة 1333 ه</w:t>
            </w:r>
            <w:r w:rsidR="00893184">
              <w:rPr>
                <w:rtl/>
              </w:rPr>
              <w:t>ـ</w:t>
            </w:r>
            <w:r w:rsidR="00095AA9">
              <w:rPr>
                <w:rtl/>
              </w:rPr>
              <w:t xml:space="preserve"> .</w:t>
            </w:r>
          </w:p>
          <w:p w:rsidR="001D7D66" w:rsidRDefault="00893184" w:rsidP="0093349B">
            <w:pPr>
              <w:pStyle w:val="rfdVar"/>
              <w:rPr>
                <w:rtl/>
              </w:rPr>
            </w:pPr>
            <w:r>
              <w:rPr>
                <w:rtl/>
              </w:rPr>
              <w:t>اُ</w:t>
            </w:r>
            <w:r w:rsidR="001D7D66" w:rsidRPr="00AC6D18">
              <w:rPr>
                <w:rtl/>
              </w:rPr>
              <w:t>نظر</w:t>
            </w:r>
            <w:r w:rsidR="007E0241">
              <w:rPr>
                <w:rtl/>
              </w:rPr>
              <w:t xml:space="preserve"> :</w:t>
            </w:r>
            <w:r w:rsidR="001D7D66" w:rsidRPr="00AC6D18">
              <w:rPr>
                <w:rtl/>
              </w:rPr>
              <w:t xml:space="preserve"> الذريعة</w:t>
            </w:r>
            <w:r w:rsidR="001D7D66">
              <w:rPr>
                <w:rtl/>
              </w:rPr>
              <w:t xml:space="preserve"> </w:t>
            </w:r>
            <w:r w:rsidR="001D7D66" w:rsidRPr="00AC6D18">
              <w:rPr>
                <w:rtl/>
              </w:rPr>
              <w:t>24</w:t>
            </w:r>
            <w:r w:rsidR="005C5FDB">
              <w:rPr>
                <w:rtl/>
              </w:rPr>
              <w:t xml:space="preserve"> / </w:t>
            </w:r>
            <w:r w:rsidR="001D7D66" w:rsidRPr="00AC6D18">
              <w:rPr>
                <w:rtl/>
              </w:rPr>
              <w:t>33</w:t>
            </w:r>
            <w:r w:rsidR="00095AA9">
              <w:rPr>
                <w:rtl/>
              </w:rPr>
              <w:t xml:space="preserve"> .</w:t>
            </w:r>
          </w:p>
          <w:p w:rsidR="00C6106D" w:rsidRPr="00C6106D" w:rsidRDefault="00C6106D" w:rsidP="00C6106D">
            <w:pPr>
              <w:pStyle w:val="rfdFootnote0"/>
              <w:rPr>
                <w:rtl/>
              </w:rPr>
            </w:pPr>
          </w:p>
          <w:p w:rsidR="001D7D66" w:rsidRPr="002B171C" w:rsidRDefault="001D7D66" w:rsidP="00CF5CC6">
            <w:pPr>
              <w:pStyle w:val="rfdNormal0"/>
              <w:rPr>
                <w:rStyle w:val="rfdBold2"/>
                <w:rtl/>
              </w:rPr>
            </w:pPr>
            <w:r w:rsidRPr="002B171C">
              <w:rPr>
                <w:rStyle w:val="rfdBold2"/>
                <w:rtl/>
              </w:rPr>
              <w:t>1316 ـ نبو</w:t>
            </w:r>
            <w:r w:rsidR="00893184">
              <w:rPr>
                <w:rStyle w:val="rfdBold2"/>
                <w:rtl/>
              </w:rPr>
              <w:t>ّ</w:t>
            </w:r>
            <w:r w:rsidRPr="002B171C">
              <w:rPr>
                <w:rStyle w:val="rfdBold2"/>
                <w:rtl/>
              </w:rPr>
              <w:t>ت وإمامت</w:t>
            </w:r>
            <w:r w:rsidR="00095AA9">
              <w:rPr>
                <w:rStyle w:val="rfdBold2"/>
                <w:rtl/>
              </w:rPr>
              <w:t xml:space="preserve"> .</w:t>
            </w:r>
          </w:p>
          <w:p w:rsidR="002B171C" w:rsidRDefault="001D7D66" w:rsidP="0093349B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بالفارسية</w:t>
            </w:r>
            <w:r w:rsidR="00095AA9">
              <w:rPr>
                <w:rtl/>
              </w:rPr>
              <w:t xml:space="preserve"> .</w:t>
            </w:r>
          </w:p>
        </w:tc>
      </w:tr>
    </w:tbl>
    <w:p w:rsidR="001D63D0" w:rsidRDefault="001D63D0" w:rsidP="00AC6D18">
      <w:pPr>
        <w:rPr>
          <w:rtl/>
        </w:rPr>
        <w:sectPr w:rsidR="001D63D0" w:rsidSect="00107863">
          <w:headerReference w:type="even" r:id="rId246"/>
          <w:headerReference w:type="default" r:id="rId247"/>
          <w:headerReference w:type="first" r:id="rId248"/>
          <w:type w:val="continuous"/>
          <w:pgSz w:w="11907" w:h="16840" w:code="9"/>
          <w:pgMar w:top="1247" w:right="1361" w:bottom="1247" w:left="1361" w:header="720" w:footer="720" w:gutter="0"/>
          <w:cols w:space="720"/>
          <w:titlePg/>
          <w:bidi/>
          <w:rtlGutter/>
          <w:docGrid w:linePitch="360"/>
        </w:sectPr>
      </w:pPr>
    </w:p>
    <w:p w:rsidR="002B171C" w:rsidRDefault="00AC6D18" w:rsidP="00AC6D18">
      <w:pPr>
        <w:rPr>
          <w:rtl/>
        </w:rPr>
      </w:pPr>
      <w:r>
        <w:rPr>
          <w:rtl/>
        </w:rPr>
        <w:lastRenderedPageBreak/>
        <w:br w:type="page"/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4409"/>
        <w:gridCol w:w="367"/>
        <w:gridCol w:w="4409"/>
      </w:tblGrid>
      <w:tr w:rsidR="002B171C" w:rsidTr="00B55939">
        <w:tc>
          <w:tcPr>
            <w:tcW w:w="2400" w:type="pct"/>
            <w:shd w:val="clear" w:color="auto" w:fill="auto"/>
          </w:tcPr>
          <w:p w:rsidR="001D7D66" w:rsidRPr="00AC6D18" w:rsidRDefault="001D7D66" w:rsidP="00462DA7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lastRenderedPageBreak/>
              <w:t>لحسن روحاني</w:t>
            </w:r>
            <w:r w:rsidR="00095AA9">
              <w:rPr>
                <w:rtl/>
              </w:rPr>
              <w:t xml:space="preserve"> .</w:t>
            </w:r>
          </w:p>
          <w:p w:rsidR="001D7D66" w:rsidRDefault="001D7D66" w:rsidP="00462DA7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جامعة</w:t>
            </w:r>
            <w:r>
              <w:rPr>
                <w:rtl/>
              </w:rPr>
              <w:t xml:space="preserve"> طهران</w:t>
            </w:r>
            <w:r w:rsidR="007E0241">
              <w:rPr>
                <w:rtl/>
              </w:rPr>
              <w:t xml:space="preserve"> :</w:t>
            </w:r>
            <w:r>
              <w:rPr>
                <w:rtl/>
              </w:rPr>
              <w:t xml:space="preserve"> كلية الإ</w:t>
            </w:r>
            <w:r w:rsidR="00462DA7">
              <w:rPr>
                <w:rtl/>
              </w:rPr>
              <w:t>ِ</w:t>
            </w:r>
            <w:r>
              <w:rPr>
                <w:rtl/>
              </w:rPr>
              <w:t>لهي</w:t>
            </w:r>
            <w:r w:rsidR="00462DA7" w:rsidRPr="003B2582">
              <w:rPr>
                <w:rtl/>
              </w:rPr>
              <w:t>ٰ</w:t>
            </w:r>
            <w:r>
              <w:rPr>
                <w:rtl/>
              </w:rPr>
              <w:t>ات والمعارف</w:t>
            </w:r>
            <w:r w:rsidR="00462DA7">
              <w:rPr>
                <w:rtl/>
              </w:rPr>
              <w:t xml:space="preserve"> </w:t>
            </w:r>
            <w:r w:rsidR="00462DA7">
              <w:rPr>
                <w:rtl/>
              </w:rPr>
              <w:br/>
            </w:r>
            <w:r w:rsidRPr="00AC6D18">
              <w:rPr>
                <w:rtl/>
              </w:rPr>
              <w:t>الإ</w:t>
            </w:r>
            <w:r w:rsidR="00462DA7">
              <w:rPr>
                <w:rtl/>
              </w:rPr>
              <w:t>ِ</w:t>
            </w:r>
            <w:r w:rsidRPr="00AC6D18">
              <w:rPr>
                <w:rtl/>
              </w:rPr>
              <w:t>سلامية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1348 ش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126 ص </w:t>
            </w:r>
            <w:r w:rsidR="00773F9D">
              <w:rPr>
                <w:rtl/>
              </w:rPr>
              <w:t>(</w:t>
            </w:r>
            <w:r w:rsidR="00F946CE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 xml:space="preserve">رسالة </w:t>
            </w:r>
            <w:r w:rsidR="00462DA7">
              <w:rPr>
                <w:rtl/>
              </w:rPr>
              <w:br/>
            </w:r>
            <w:r w:rsidRPr="00AC6D18">
              <w:rPr>
                <w:rtl/>
              </w:rPr>
              <w:t>ماجستير</w:t>
            </w:r>
            <w:r w:rsidR="00F946CE">
              <w:rPr>
                <w:rFonts w:hint="cs"/>
                <w:rtl/>
              </w:rPr>
              <w:t xml:space="preserve"> </w:t>
            </w:r>
            <w:r w:rsidR="00773F9D">
              <w:rPr>
                <w:rtl/>
              </w:rPr>
              <w:t>)</w:t>
            </w:r>
            <w:r w:rsidR="00095AA9">
              <w:rPr>
                <w:rtl/>
              </w:rPr>
              <w:t xml:space="preserve"> .</w:t>
            </w:r>
          </w:p>
          <w:p w:rsidR="00F946CE" w:rsidRPr="00AC6D18" w:rsidRDefault="00F946CE" w:rsidP="00F946CE">
            <w:pPr>
              <w:pStyle w:val="rfdVar0"/>
              <w:rPr>
                <w:rtl/>
              </w:rPr>
            </w:pPr>
          </w:p>
          <w:p w:rsidR="001D7D66" w:rsidRPr="002B171C" w:rsidRDefault="001D7D66" w:rsidP="00CF5CC6">
            <w:pPr>
              <w:pStyle w:val="rfdNormal0"/>
              <w:rPr>
                <w:rStyle w:val="rfdBold2"/>
                <w:rtl/>
              </w:rPr>
            </w:pPr>
            <w:r w:rsidRPr="002B171C">
              <w:rPr>
                <w:rStyle w:val="rfdBold2"/>
                <w:rtl/>
              </w:rPr>
              <w:t>1317 ـ النبو</w:t>
            </w:r>
            <w:r w:rsidR="00462DA7">
              <w:rPr>
                <w:rStyle w:val="rfdBold2"/>
                <w:rtl/>
              </w:rPr>
              <w:t>ّ</w:t>
            </w:r>
            <w:r w:rsidRPr="002B171C">
              <w:rPr>
                <w:rStyle w:val="rfdBold2"/>
                <w:rtl/>
              </w:rPr>
              <w:t>ة والإ</w:t>
            </w:r>
            <w:r w:rsidR="00462DA7">
              <w:rPr>
                <w:rStyle w:val="rfdBold2"/>
                <w:rtl/>
              </w:rPr>
              <w:t>ِ</w:t>
            </w:r>
            <w:r w:rsidRPr="002B171C">
              <w:rPr>
                <w:rStyle w:val="rfdBold2"/>
                <w:rtl/>
              </w:rPr>
              <w:t>مامة</w:t>
            </w:r>
            <w:r w:rsidR="00095AA9">
              <w:rPr>
                <w:rStyle w:val="rfdBold2"/>
                <w:rtl/>
              </w:rPr>
              <w:t xml:space="preserve"> .</w:t>
            </w:r>
          </w:p>
          <w:p w:rsidR="001D7D66" w:rsidRPr="00AC6D18" w:rsidRDefault="001D7D66" w:rsidP="00462DA7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للسي</w:t>
            </w:r>
            <w:r>
              <w:rPr>
                <w:rtl/>
              </w:rPr>
              <w:t xml:space="preserve">د محمد رضا بن محمد محسن الحسيني </w:t>
            </w:r>
            <w:r w:rsidR="00462DA7">
              <w:rPr>
                <w:rtl/>
              </w:rPr>
              <w:br/>
            </w:r>
            <w:r w:rsidR="00773F9D">
              <w:rPr>
                <w:rtl/>
              </w:rPr>
              <w:t>(</w:t>
            </w:r>
            <w:r w:rsidR="00FC3AFD">
              <w:rPr>
                <w:rFonts w:hint="cs"/>
                <w:rtl/>
              </w:rPr>
              <w:t xml:space="preserve"> </w:t>
            </w:r>
            <w:r w:rsidRPr="00AC6D18">
              <w:rPr>
                <w:rtl/>
              </w:rPr>
              <w:t>ق 12</w:t>
            </w:r>
            <w:r w:rsidR="00FC3AFD">
              <w:rPr>
                <w:rFonts w:hint="cs"/>
                <w:rtl/>
              </w:rPr>
              <w:t xml:space="preserve"> </w:t>
            </w:r>
            <w:r w:rsidR="00773F9D">
              <w:rPr>
                <w:rtl/>
              </w:rPr>
              <w:t>)</w:t>
            </w:r>
            <w:r w:rsidR="00095AA9">
              <w:rPr>
                <w:rtl/>
              </w:rPr>
              <w:t xml:space="preserve"> .</w:t>
            </w:r>
          </w:p>
          <w:p w:rsidR="001D7D66" w:rsidRPr="00AC6D18" w:rsidRDefault="001D7D66" w:rsidP="00462DA7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رسالة في النب</w:t>
            </w:r>
            <w:r>
              <w:rPr>
                <w:rtl/>
              </w:rPr>
              <w:t>و</w:t>
            </w:r>
            <w:r w:rsidR="00462DA7">
              <w:rPr>
                <w:rtl/>
              </w:rPr>
              <w:t>ّ</w:t>
            </w:r>
            <w:r>
              <w:rPr>
                <w:rtl/>
              </w:rPr>
              <w:t>ة الخاصة والإ</w:t>
            </w:r>
            <w:r w:rsidR="00462DA7">
              <w:rPr>
                <w:rtl/>
              </w:rPr>
              <w:t>ِ</w:t>
            </w:r>
            <w:r>
              <w:rPr>
                <w:rtl/>
              </w:rPr>
              <w:t>مامة</w:t>
            </w:r>
            <w:r w:rsidR="007E0241">
              <w:rPr>
                <w:rtl/>
              </w:rPr>
              <w:t xml:space="preserve"> ،</w:t>
            </w:r>
            <w:r>
              <w:rPr>
                <w:rtl/>
              </w:rPr>
              <w:t xml:space="preserve"> ثم</w:t>
            </w:r>
            <w:r w:rsidR="00462DA7">
              <w:rPr>
                <w:rtl/>
              </w:rPr>
              <w:t>ّ</w:t>
            </w:r>
            <w:r>
              <w:rPr>
                <w:rtl/>
              </w:rPr>
              <w:t xml:space="preserve"> تأليفها </w:t>
            </w:r>
            <w:r w:rsidR="00462DA7">
              <w:rPr>
                <w:rtl/>
              </w:rPr>
              <w:br/>
            </w:r>
            <w:r w:rsidRPr="00AC6D18">
              <w:rPr>
                <w:rtl/>
              </w:rPr>
              <w:t>في سنة 1114</w:t>
            </w:r>
            <w:r w:rsidR="00095AA9">
              <w:rPr>
                <w:rtl/>
              </w:rPr>
              <w:t xml:space="preserve"> .</w:t>
            </w:r>
          </w:p>
          <w:p w:rsidR="001D7D66" w:rsidRPr="00AC6D18" w:rsidRDefault="001D7D66" w:rsidP="00462DA7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نسخة</w:t>
            </w:r>
            <w:r w:rsidR="007E0241">
              <w:rPr>
                <w:rtl/>
              </w:rPr>
              <w:t xml:space="preserve"> :</w:t>
            </w:r>
            <w:r w:rsidRPr="00AC6D18">
              <w:rPr>
                <w:rtl/>
              </w:rPr>
              <w:t xml:space="preserve"> في </w:t>
            </w:r>
            <w:r>
              <w:rPr>
                <w:rtl/>
              </w:rPr>
              <w:t>منكبة الإ</w:t>
            </w:r>
            <w:r w:rsidR="00462DA7">
              <w:rPr>
                <w:rtl/>
              </w:rPr>
              <w:t>ِ</w:t>
            </w:r>
            <w:r>
              <w:rPr>
                <w:rtl/>
              </w:rPr>
              <w:t xml:space="preserve">مام البروجردي في </w:t>
            </w:r>
            <w:r w:rsidR="00462DA7">
              <w:rPr>
                <w:rtl/>
              </w:rPr>
              <w:br/>
            </w:r>
            <w:r>
              <w:rPr>
                <w:rtl/>
              </w:rPr>
              <w:t xml:space="preserve">النجف </w:t>
            </w:r>
            <w:r w:rsidRPr="00AC6D18">
              <w:rPr>
                <w:rtl/>
              </w:rPr>
              <w:t>الأشرف بخط</w:t>
            </w:r>
            <w:r w:rsidR="00462DA7">
              <w:rPr>
                <w:rtl/>
              </w:rPr>
              <w:t>ّ</w:t>
            </w:r>
            <w:r w:rsidRPr="00AC6D18">
              <w:rPr>
                <w:rtl/>
              </w:rPr>
              <w:t xml:space="preserve"> المؤلف</w:t>
            </w:r>
            <w:r w:rsidR="00095AA9">
              <w:rPr>
                <w:rtl/>
              </w:rPr>
              <w:t xml:space="preserve"> .</w:t>
            </w:r>
          </w:p>
          <w:p w:rsidR="001D7D66" w:rsidRDefault="00462DA7" w:rsidP="00462DA7">
            <w:pPr>
              <w:pStyle w:val="rfdVar"/>
              <w:rPr>
                <w:rtl/>
              </w:rPr>
            </w:pPr>
            <w:r>
              <w:rPr>
                <w:rtl/>
              </w:rPr>
              <w:t>اُ</w:t>
            </w:r>
            <w:r w:rsidR="001D7D66" w:rsidRPr="00AC6D18">
              <w:rPr>
                <w:rtl/>
              </w:rPr>
              <w:t>نظر</w:t>
            </w:r>
            <w:r w:rsidR="007E0241">
              <w:rPr>
                <w:rtl/>
              </w:rPr>
              <w:t xml:space="preserve"> :</w:t>
            </w:r>
            <w:r w:rsidR="001D7D66" w:rsidRPr="00AC6D18">
              <w:rPr>
                <w:rtl/>
              </w:rPr>
              <w:t xml:space="preserve"> دليل المخطوطات</w:t>
            </w:r>
            <w:r w:rsidR="007E0241">
              <w:rPr>
                <w:rtl/>
              </w:rPr>
              <w:t xml:space="preserve"> :</w:t>
            </w:r>
            <w:r w:rsidR="001D7D66">
              <w:rPr>
                <w:rtl/>
              </w:rPr>
              <w:t xml:space="preserve"> </w:t>
            </w:r>
            <w:r w:rsidR="001D7D66" w:rsidRPr="00AC6D18">
              <w:rPr>
                <w:rtl/>
              </w:rPr>
              <w:t>1</w:t>
            </w:r>
            <w:r w:rsidR="005C5FDB">
              <w:rPr>
                <w:rtl/>
              </w:rPr>
              <w:t xml:space="preserve"> / </w:t>
            </w:r>
            <w:r w:rsidR="001D7D66" w:rsidRPr="00AC6D18">
              <w:rPr>
                <w:rtl/>
              </w:rPr>
              <w:t>41</w:t>
            </w:r>
            <w:r w:rsidR="00095AA9">
              <w:rPr>
                <w:rtl/>
              </w:rPr>
              <w:t xml:space="preserve"> .</w:t>
            </w:r>
          </w:p>
          <w:p w:rsidR="00FC3AFD" w:rsidRPr="00AC6D18" w:rsidRDefault="00FC3AFD" w:rsidP="00FC3AFD">
            <w:pPr>
              <w:pStyle w:val="rfdVar0"/>
              <w:rPr>
                <w:rtl/>
              </w:rPr>
            </w:pPr>
          </w:p>
          <w:p w:rsidR="001D7D66" w:rsidRPr="002B171C" w:rsidRDefault="001D7D66" w:rsidP="00CF5CC6">
            <w:pPr>
              <w:pStyle w:val="rfdNormal0"/>
              <w:rPr>
                <w:rStyle w:val="rfdBold2"/>
                <w:rtl/>
              </w:rPr>
            </w:pPr>
            <w:r w:rsidRPr="002B171C">
              <w:rPr>
                <w:rStyle w:val="rfdBold2"/>
                <w:rtl/>
              </w:rPr>
              <w:t>1318 ـ النبو</w:t>
            </w:r>
            <w:r w:rsidR="00462DA7">
              <w:rPr>
                <w:rStyle w:val="rfdBold2"/>
                <w:rtl/>
              </w:rPr>
              <w:t>ّ</w:t>
            </w:r>
            <w:r w:rsidRPr="002B171C">
              <w:rPr>
                <w:rStyle w:val="rfdBold2"/>
                <w:rtl/>
              </w:rPr>
              <w:t>ة والإ</w:t>
            </w:r>
            <w:r w:rsidR="00462DA7">
              <w:rPr>
                <w:rStyle w:val="rfdBold2"/>
                <w:rtl/>
              </w:rPr>
              <w:t>ِ</w:t>
            </w:r>
            <w:r w:rsidRPr="002B171C">
              <w:rPr>
                <w:rStyle w:val="rfdBold2"/>
                <w:rtl/>
              </w:rPr>
              <w:t>مامة والوصي والإ</w:t>
            </w:r>
            <w:r w:rsidR="00462DA7">
              <w:rPr>
                <w:rStyle w:val="rfdBold2"/>
                <w:rtl/>
              </w:rPr>
              <w:t>ِ</w:t>
            </w:r>
            <w:r w:rsidRPr="002B171C">
              <w:rPr>
                <w:rStyle w:val="rfdBold2"/>
                <w:rtl/>
              </w:rPr>
              <w:t>لهام</w:t>
            </w:r>
            <w:r w:rsidR="00095AA9">
              <w:rPr>
                <w:rStyle w:val="rfdBold2"/>
                <w:rtl/>
              </w:rPr>
              <w:t xml:space="preserve"> .</w:t>
            </w:r>
          </w:p>
          <w:p w:rsidR="001D7D66" w:rsidRPr="00AC6D18" w:rsidRDefault="001D7D66" w:rsidP="00462DA7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لل</w:t>
            </w:r>
            <w:r>
              <w:rPr>
                <w:rtl/>
              </w:rPr>
              <w:t>شيخ عزيز النسفي</w:t>
            </w:r>
            <w:r w:rsidR="007E0241">
              <w:rPr>
                <w:rtl/>
              </w:rPr>
              <w:t xml:space="preserve"> ،</w:t>
            </w:r>
            <w:r>
              <w:rPr>
                <w:rtl/>
              </w:rPr>
              <w:t xml:space="preserve"> من تلاميذ سعد </w:t>
            </w:r>
            <w:r w:rsidR="00462DA7">
              <w:rPr>
                <w:rtl/>
              </w:rPr>
              <w:br/>
            </w:r>
            <w:r w:rsidRPr="00AC6D18">
              <w:rPr>
                <w:rtl/>
              </w:rPr>
              <w:t>الحموي الجويني</w:t>
            </w:r>
            <w:r w:rsidR="00095AA9">
              <w:rPr>
                <w:rtl/>
              </w:rPr>
              <w:t xml:space="preserve"> .</w:t>
            </w:r>
          </w:p>
          <w:p w:rsidR="001D7D66" w:rsidRPr="00AC6D18" w:rsidRDefault="001D7D66" w:rsidP="00462DA7">
            <w:pPr>
              <w:pStyle w:val="rfdVar"/>
              <w:rPr>
                <w:rtl/>
              </w:rPr>
            </w:pPr>
            <w:r>
              <w:rPr>
                <w:rtl/>
              </w:rPr>
              <w:t>نسخة في مكتبة</w:t>
            </w:r>
            <w:r w:rsidR="007E0241">
              <w:rPr>
                <w:rtl/>
              </w:rPr>
              <w:t xml:space="preserve"> :</w:t>
            </w:r>
            <w:r>
              <w:rPr>
                <w:rtl/>
              </w:rPr>
              <w:t xml:space="preserve"> المشكاة بطهران</w:t>
            </w:r>
            <w:r w:rsidR="00095AA9">
              <w:rPr>
                <w:rtl/>
              </w:rPr>
              <w:t xml:space="preserve"> .</w:t>
            </w:r>
          </w:p>
          <w:p w:rsidR="001D7D66" w:rsidRDefault="00462DA7" w:rsidP="00462DA7">
            <w:pPr>
              <w:pStyle w:val="rfdVar"/>
              <w:rPr>
                <w:rtl/>
              </w:rPr>
            </w:pPr>
            <w:r>
              <w:rPr>
                <w:rtl/>
              </w:rPr>
              <w:t>اُ</w:t>
            </w:r>
            <w:r w:rsidR="001D7D66" w:rsidRPr="00AC6D18">
              <w:rPr>
                <w:rtl/>
              </w:rPr>
              <w:t>نظر</w:t>
            </w:r>
            <w:r w:rsidR="007E0241">
              <w:rPr>
                <w:rtl/>
              </w:rPr>
              <w:t xml:space="preserve"> :</w:t>
            </w:r>
            <w:r w:rsidR="001D7D66" w:rsidRPr="00AC6D18">
              <w:rPr>
                <w:rtl/>
              </w:rPr>
              <w:t xml:space="preserve"> الذريعة</w:t>
            </w:r>
            <w:r w:rsidR="001D7D66">
              <w:rPr>
                <w:rtl/>
              </w:rPr>
              <w:t xml:space="preserve"> </w:t>
            </w:r>
            <w:r w:rsidR="001D7D66" w:rsidRPr="00AC6D18">
              <w:rPr>
                <w:rtl/>
              </w:rPr>
              <w:t>24</w:t>
            </w:r>
            <w:r w:rsidR="005C5FDB">
              <w:rPr>
                <w:rtl/>
              </w:rPr>
              <w:t xml:space="preserve"> / </w:t>
            </w:r>
            <w:r w:rsidR="001D7D66" w:rsidRPr="00AC6D18">
              <w:rPr>
                <w:rtl/>
              </w:rPr>
              <w:t>41</w:t>
            </w:r>
            <w:r w:rsidR="00095AA9">
              <w:rPr>
                <w:rtl/>
              </w:rPr>
              <w:t xml:space="preserve"> .</w:t>
            </w:r>
          </w:p>
          <w:p w:rsidR="00FC3AFD" w:rsidRPr="00AC6D18" w:rsidRDefault="00FC3AFD" w:rsidP="00FC3AFD">
            <w:pPr>
              <w:pStyle w:val="rfdVar0"/>
              <w:rPr>
                <w:rtl/>
              </w:rPr>
            </w:pPr>
          </w:p>
          <w:p w:rsidR="001D7D66" w:rsidRPr="002B171C" w:rsidRDefault="001D7D66" w:rsidP="00CF5CC6">
            <w:pPr>
              <w:pStyle w:val="rfdNormal0"/>
              <w:rPr>
                <w:rStyle w:val="rfdBold2"/>
                <w:rtl/>
              </w:rPr>
            </w:pPr>
            <w:r w:rsidRPr="002B171C">
              <w:rPr>
                <w:rStyle w:val="rfdBold2"/>
                <w:rtl/>
              </w:rPr>
              <w:t>1319 ـ النبو</w:t>
            </w:r>
            <w:r w:rsidR="00462DA7">
              <w:rPr>
                <w:rStyle w:val="rfdBold2"/>
                <w:rtl/>
              </w:rPr>
              <w:t>ّ</w:t>
            </w:r>
            <w:r w:rsidRPr="002B171C">
              <w:rPr>
                <w:rStyle w:val="rfdBold2"/>
                <w:rtl/>
              </w:rPr>
              <w:t>ة والخلافة</w:t>
            </w:r>
            <w:r w:rsidR="00095AA9">
              <w:rPr>
                <w:rStyle w:val="rfdBold2"/>
                <w:rtl/>
              </w:rPr>
              <w:t xml:space="preserve"> .</w:t>
            </w:r>
          </w:p>
          <w:p w:rsidR="001D7D66" w:rsidRPr="00462DA7" w:rsidRDefault="001D7D66" w:rsidP="00462DA7">
            <w:pPr>
              <w:pStyle w:val="rfdVar"/>
              <w:rPr>
                <w:rtl/>
              </w:rPr>
            </w:pPr>
            <w:r w:rsidRPr="00462DA7">
              <w:rPr>
                <w:rtl/>
              </w:rPr>
              <w:t>في إثبات النبو</w:t>
            </w:r>
            <w:r w:rsidR="00462DA7">
              <w:rPr>
                <w:rtl/>
              </w:rPr>
              <w:t>ّ</w:t>
            </w:r>
            <w:r w:rsidRPr="00462DA7">
              <w:rPr>
                <w:rtl/>
              </w:rPr>
              <w:t>ة والإ</w:t>
            </w:r>
            <w:r w:rsidR="00462DA7">
              <w:rPr>
                <w:rtl/>
              </w:rPr>
              <w:t>ِ</w:t>
            </w:r>
            <w:r w:rsidRPr="00462DA7">
              <w:rPr>
                <w:rtl/>
              </w:rPr>
              <w:t>مامة</w:t>
            </w:r>
            <w:r w:rsidR="00095AA9">
              <w:rPr>
                <w:rtl/>
              </w:rPr>
              <w:t xml:space="preserve"> .</w:t>
            </w:r>
          </w:p>
          <w:p w:rsidR="001D7D66" w:rsidRPr="00462DA7" w:rsidRDefault="001D7D66" w:rsidP="00462DA7">
            <w:pPr>
              <w:pStyle w:val="rfdVar"/>
              <w:rPr>
                <w:rtl/>
              </w:rPr>
            </w:pPr>
            <w:r w:rsidRPr="00462DA7">
              <w:rPr>
                <w:rtl/>
              </w:rPr>
              <w:t>بالأردو</w:t>
            </w:r>
            <w:r w:rsidR="00095AA9">
              <w:rPr>
                <w:rtl/>
              </w:rPr>
              <w:t xml:space="preserve"> .</w:t>
            </w:r>
          </w:p>
          <w:p w:rsidR="001D7D66" w:rsidRPr="00462DA7" w:rsidRDefault="001D7D66" w:rsidP="00462DA7">
            <w:pPr>
              <w:pStyle w:val="rfdVar"/>
              <w:rPr>
                <w:rtl/>
              </w:rPr>
            </w:pPr>
            <w:r w:rsidRPr="00462DA7">
              <w:rPr>
                <w:rtl/>
              </w:rPr>
              <w:t xml:space="preserve">للسيد نجم الحسن بن سيد </w:t>
            </w:r>
            <w:r w:rsidR="00462DA7">
              <w:rPr>
                <w:rtl/>
              </w:rPr>
              <w:t>ا</w:t>
            </w:r>
            <w:r w:rsidRPr="00462DA7">
              <w:rPr>
                <w:rtl/>
              </w:rPr>
              <w:t xml:space="preserve">كبر حسين </w:t>
            </w:r>
            <w:r w:rsidR="00462DA7">
              <w:rPr>
                <w:rtl/>
              </w:rPr>
              <w:br/>
            </w:r>
            <w:r w:rsidRPr="00462DA7">
              <w:rPr>
                <w:rtl/>
              </w:rPr>
              <w:t xml:space="preserve">الرضوي </w:t>
            </w:r>
            <w:r w:rsidR="00773F9D" w:rsidRPr="00462DA7">
              <w:rPr>
                <w:rtl/>
              </w:rPr>
              <w:t>(</w:t>
            </w:r>
            <w:r w:rsidR="00FC3AFD">
              <w:rPr>
                <w:rFonts w:hint="cs"/>
                <w:rtl/>
              </w:rPr>
              <w:t xml:space="preserve"> </w:t>
            </w:r>
            <w:r w:rsidRPr="00462DA7">
              <w:rPr>
                <w:rtl/>
              </w:rPr>
              <w:t>1279 ـ 1357 ه</w:t>
            </w:r>
            <w:r w:rsidR="00462DA7">
              <w:rPr>
                <w:rtl/>
              </w:rPr>
              <w:t>ـ</w:t>
            </w:r>
            <w:r w:rsidR="00FC3AFD">
              <w:rPr>
                <w:rFonts w:hint="cs"/>
                <w:rtl/>
              </w:rPr>
              <w:t xml:space="preserve"> </w:t>
            </w:r>
            <w:r w:rsidR="00773F9D" w:rsidRPr="00462DA7">
              <w:rPr>
                <w:rtl/>
              </w:rPr>
              <w:t>)</w:t>
            </w:r>
            <w:r w:rsidR="00095AA9">
              <w:rPr>
                <w:rtl/>
              </w:rPr>
              <w:t xml:space="preserve"> .</w:t>
            </w:r>
          </w:p>
          <w:p w:rsidR="002B171C" w:rsidRDefault="001D7D66" w:rsidP="00462DA7">
            <w:pPr>
              <w:pStyle w:val="rfdVar"/>
              <w:rPr>
                <w:rtl/>
              </w:rPr>
            </w:pPr>
            <w:r w:rsidRPr="00462DA7">
              <w:rPr>
                <w:rtl/>
              </w:rPr>
              <w:t>مطبوع</w:t>
            </w:r>
            <w:r w:rsidR="007E0241">
              <w:rPr>
                <w:rtl/>
              </w:rPr>
              <w:t xml:space="preserve"> ،</w:t>
            </w:r>
            <w:r w:rsidRPr="00462DA7">
              <w:rPr>
                <w:rtl/>
              </w:rPr>
              <w:t xml:space="preserve"> ثم طبعت ترجمته ال</w:t>
            </w:r>
            <w:r w:rsidR="00462DA7">
              <w:rPr>
                <w:rtl/>
              </w:rPr>
              <w:t>إِ</w:t>
            </w:r>
            <w:r w:rsidRPr="00462DA7">
              <w:rPr>
                <w:rtl/>
              </w:rPr>
              <w:t>نكليزية</w:t>
            </w:r>
            <w:r w:rsidR="00462DA7">
              <w:rPr>
                <w:rtl/>
              </w:rPr>
              <w:t xml:space="preserve"> </w:t>
            </w:r>
            <w:r w:rsidR="00462DA7">
              <w:rPr>
                <w:rtl/>
              </w:rPr>
              <w:br/>
            </w:r>
          </w:p>
        </w:tc>
        <w:tc>
          <w:tcPr>
            <w:tcW w:w="200" w:type="pct"/>
            <w:shd w:val="clear" w:color="auto" w:fill="auto"/>
          </w:tcPr>
          <w:p w:rsidR="002B171C" w:rsidRDefault="002B171C" w:rsidP="00A65328">
            <w:pPr>
              <w:pStyle w:val="rfdNormal0"/>
              <w:rPr>
                <w:rtl/>
              </w:rPr>
            </w:pPr>
          </w:p>
        </w:tc>
        <w:tc>
          <w:tcPr>
            <w:tcW w:w="2400" w:type="pct"/>
            <w:shd w:val="clear" w:color="auto" w:fill="auto"/>
          </w:tcPr>
          <w:p w:rsidR="001D7D66" w:rsidRPr="00AC6D18" w:rsidRDefault="001D7D66" w:rsidP="00462DA7">
            <w:pPr>
              <w:pStyle w:val="rfdVar0"/>
              <w:rPr>
                <w:rtl/>
              </w:rPr>
            </w:pPr>
            <w:r w:rsidRPr="00AC6D18">
              <w:rPr>
                <w:rtl/>
              </w:rPr>
              <w:t>سنة 1343 ه</w:t>
            </w:r>
            <w:r w:rsidR="00462DA7">
              <w:rPr>
                <w:rtl/>
              </w:rPr>
              <w:t>ـ</w:t>
            </w:r>
            <w:r w:rsidRPr="00AC6D18">
              <w:rPr>
                <w:rtl/>
              </w:rPr>
              <w:t xml:space="preserve"> = 1924 م</w:t>
            </w:r>
            <w:r w:rsidR="00095AA9">
              <w:rPr>
                <w:rtl/>
              </w:rPr>
              <w:t xml:space="preserve"> .</w:t>
            </w:r>
          </w:p>
          <w:p w:rsidR="001D7D66" w:rsidRPr="00FC3AFD" w:rsidRDefault="00462DA7" w:rsidP="00FC3AFD">
            <w:pPr>
              <w:rPr>
                <w:rStyle w:val="rfdFootnote"/>
                <w:rtl/>
              </w:rPr>
            </w:pPr>
            <w:r w:rsidRPr="00FC3AFD">
              <w:rPr>
                <w:rStyle w:val="rfdFootnote"/>
                <w:rtl/>
              </w:rPr>
              <w:t>اُ</w:t>
            </w:r>
            <w:r w:rsidR="001D7D66" w:rsidRPr="00FC3AFD">
              <w:rPr>
                <w:rStyle w:val="rfdFootnote"/>
                <w:rtl/>
              </w:rPr>
              <w:t>نظر</w:t>
            </w:r>
            <w:r w:rsidR="007E0241" w:rsidRPr="00FC3AFD">
              <w:rPr>
                <w:rStyle w:val="rfdFootnote"/>
                <w:rtl/>
              </w:rPr>
              <w:t>:</w:t>
            </w:r>
            <w:r w:rsidR="001D7D66" w:rsidRPr="00FC3AFD">
              <w:rPr>
                <w:rStyle w:val="rfdFootnote"/>
                <w:rtl/>
              </w:rPr>
              <w:t xml:space="preserve"> مطلع أنوار</w:t>
            </w:r>
            <w:r w:rsidR="007E0241" w:rsidRPr="00FC3AFD">
              <w:rPr>
                <w:rStyle w:val="rfdFootnote"/>
                <w:rtl/>
              </w:rPr>
              <w:t xml:space="preserve"> :</w:t>
            </w:r>
            <w:r w:rsidR="001D7D66" w:rsidRPr="00FC3AFD">
              <w:rPr>
                <w:rStyle w:val="rfdFootnote"/>
                <w:rtl/>
              </w:rPr>
              <w:t xml:space="preserve"> 678</w:t>
            </w:r>
            <w:r w:rsidR="007E0241" w:rsidRPr="00FC3AFD">
              <w:rPr>
                <w:rStyle w:val="rfdFootnote"/>
                <w:rtl/>
              </w:rPr>
              <w:t xml:space="preserve"> ،</w:t>
            </w:r>
            <w:r w:rsidR="001D7D66" w:rsidRPr="00FC3AFD">
              <w:rPr>
                <w:rStyle w:val="rfdFootnote"/>
                <w:rtl/>
              </w:rPr>
              <w:t xml:space="preserve"> الذريعة</w:t>
            </w:r>
            <w:r w:rsidR="007E0241" w:rsidRPr="00FC3AFD">
              <w:rPr>
                <w:rStyle w:val="rfdFootnote"/>
                <w:rtl/>
              </w:rPr>
              <w:t xml:space="preserve"> :</w:t>
            </w:r>
            <w:r w:rsidR="001D7D66" w:rsidRPr="00FC3AFD">
              <w:rPr>
                <w:rStyle w:val="rfdFootnote"/>
                <w:rtl/>
              </w:rPr>
              <w:t xml:space="preserve"> 40 ـ 41</w:t>
            </w:r>
            <w:r w:rsidR="00095AA9" w:rsidRPr="00FC3AFD">
              <w:rPr>
                <w:rStyle w:val="rfdFootnote"/>
                <w:rtl/>
              </w:rPr>
              <w:t>.</w:t>
            </w:r>
          </w:p>
          <w:p w:rsidR="00FC3AFD" w:rsidRPr="00AC6D18" w:rsidRDefault="00FC3AFD" w:rsidP="00FC3AFD">
            <w:pPr>
              <w:pStyle w:val="rfdVar0"/>
              <w:rPr>
                <w:rtl/>
              </w:rPr>
            </w:pPr>
          </w:p>
          <w:p w:rsidR="001D7D66" w:rsidRPr="002B171C" w:rsidRDefault="001D7D66" w:rsidP="00CF5CC6">
            <w:pPr>
              <w:pStyle w:val="rfdNormal0"/>
              <w:rPr>
                <w:rStyle w:val="rfdBold2"/>
                <w:rtl/>
              </w:rPr>
            </w:pPr>
            <w:r w:rsidRPr="002B171C">
              <w:rPr>
                <w:rStyle w:val="rfdBold2"/>
                <w:rtl/>
              </w:rPr>
              <w:t>1320 ـ نتائج فكرية</w:t>
            </w:r>
            <w:r w:rsidR="00095AA9">
              <w:rPr>
                <w:rStyle w:val="rfdBold2"/>
                <w:rtl/>
              </w:rPr>
              <w:t xml:space="preserve"> .</w:t>
            </w:r>
          </w:p>
          <w:p w:rsidR="001D7D66" w:rsidRPr="00AC6D18" w:rsidRDefault="001D7D66" w:rsidP="00462DA7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في إبطال الخلافة</w:t>
            </w:r>
            <w:r w:rsidR="00095AA9">
              <w:rPr>
                <w:rtl/>
              </w:rPr>
              <w:t xml:space="preserve"> .</w:t>
            </w:r>
          </w:p>
          <w:p w:rsidR="001D7D66" w:rsidRPr="00AC6D18" w:rsidRDefault="001D7D66" w:rsidP="00462DA7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بالأ</w:t>
            </w:r>
            <w:r w:rsidR="00892804">
              <w:rPr>
                <w:rtl/>
              </w:rPr>
              <w:t>ُ</w:t>
            </w:r>
            <w:r w:rsidRPr="00AC6D18">
              <w:rPr>
                <w:rtl/>
              </w:rPr>
              <w:t>ردو</w:t>
            </w:r>
            <w:r w:rsidR="00095AA9">
              <w:rPr>
                <w:rtl/>
              </w:rPr>
              <w:t xml:space="preserve"> .</w:t>
            </w:r>
          </w:p>
          <w:p w:rsidR="001D7D66" w:rsidRPr="00AC6D18" w:rsidRDefault="001D7D66" w:rsidP="00462DA7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 xml:space="preserve">لحاجي أصغر حسين آل محمد </w:t>
            </w:r>
            <w:r w:rsidR="00773F9D">
              <w:rPr>
                <w:rtl/>
              </w:rPr>
              <w:t>(</w:t>
            </w:r>
            <w:r w:rsidR="00FC3AFD">
              <w:rPr>
                <w:rFonts w:hint="cs"/>
                <w:rtl/>
              </w:rPr>
              <w:t xml:space="preserve"> </w:t>
            </w:r>
            <w:r w:rsidRPr="00AC6D18">
              <w:rPr>
                <w:rtl/>
              </w:rPr>
              <w:t>1234</w:t>
            </w:r>
            <w:r w:rsidR="008B5EBB">
              <w:rPr>
                <w:rtl/>
              </w:rPr>
              <w:t xml:space="preserve"> </w:t>
            </w:r>
            <w:r>
              <w:rPr>
                <w:rtl/>
              </w:rPr>
              <w:t>ـ</w:t>
            </w:r>
            <w:r w:rsidR="008B5EBB">
              <w:rPr>
                <w:rtl/>
              </w:rPr>
              <w:t xml:space="preserve"> </w:t>
            </w:r>
            <w:r w:rsidR="00892804">
              <w:rPr>
                <w:rtl/>
              </w:rPr>
              <w:br/>
            </w:r>
            <w:r w:rsidRPr="00AC6D18">
              <w:rPr>
                <w:rtl/>
              </w:rPr>
              <w:t>حدود 1325 ه</w:t>
            </w:r>
            <w:r w:rsidR="00892804">
              <w:rPr>
                <w:rtl/>
              </w:rPr>
              <w:t>ـ</w:t>
            </w:r>
            <w:r w:rsidR="00FC3AFD">
              <w:rPr>
                <w:rFonts w:hint="cs"/>
                <w:rtl/>
              </w:rPr>
              <w:t xml:space="preserve"> </w:t>
            </w:r>
            <w:r w:rsidR="00773F9D">
              <w:rPr>
                <w:rtl/>
              </w:rPr>
              <w:t>)</w:t>
            </w:r>
            <w:r w:rsidR="00095AA9">
              <w:rPr>
                <w:rtl/>
              </w:rPr>
              <w:t xml:space="preserve"> .</w:t>
            </w:r>
          </w:p>
          <w:p w:rsidR="001D7D66" w:rsidRDefault="00892804" w:rsidP="00462DA7">
            <w:pPr>
              <w:pStyle w:val="rfdVar"/>
              <w:rPr>
                <w:rtl/>
              </w:rPr>
            </w:pPr>
            <w:r>
              <w:rPr>
                <w:rtl/>
              </w:rPr>
              <w:t>اُ</w:t>
            </w:r>
            <w:r w:rsidR="001D7D66" w:rsidRPr="00AC6D18">
              <w:rPr>
                <w:rtl/>
              </w:rPr>
              <w:t>نظر</w:t>
            </w:r>
            <w:r w:rsidR="007E0241">
              <w:rPr>
                <w:rtl/>
              </w:rPr>
              <w:t xml:space="preserve"> :</w:t>
            </w:r>
            <w:r w:rsidR="001D7D66" w:rsidRPr="00AC6D18">
              <w:rPr>
                <w:rtl/>
              </w:rPr>
              <w:t xml:space="preserve"> مطلع أنوار</w:t>
            </w:r>
            <w:r w:rsidR="007E0241">
              <w:rPr>
                <w:rtl/>
              </w:rPr>
              <w:t xml:space="preserve"> :</w:t>
            </w:r>
            <w:r w:rsidR="001D7D66" w:rsidRPr="00AC6D18">
              <w:rPr>
                <w:rtl/>
              </w:rPr>
              <w:t xml:space="preserve"> 41</w:t>
            </w:r>
            <w:r w:rsidR="00095AA9">
              <w:rPr>
                <w:rtl/>
              </w:rPr>
              <w:t xml:space="preserve"> .</w:t>
            </w:r>
          </w:p>
          <w:p w:rsidR="00FC3AFD" w:rsidRPr="00AC6D18" w:rsidRDefault="00FC3AFD" w:rsidP="00FC3AFD">
            <w:pPr>
              <w:pStyle w:val="rfdVar0"/>
              <w:rPr>
                <w:rtl/>
              </w:rPr>
            </w:pPr>
          </w:p>
          <w:p w:rsidR="001D7D66" w:rsidRPr="002B171C" w:rsidRDefault="001D7D66" w:rsidP="00892804">
            <w:pPr>
              <w:pStyle w:val="rfdNormal0"/>
              <w:rPr>
                <w:rStyle w:val="rfdBold2"/>
                <w:rtl/>
              </w:rPr>
            </w:pPr>
            <w:r w:rsidRPr="002B171C">
              <w:rPr>
                <w:rStyle w:val="rfdBold2"/>
                <w:rtl/>
              </w:rPr>
              <w:t>1321 ـ نجاة ال</w:t>
            </w:r>
            <w:r w:rsidR="00892804">
              <w:rPr>
                <w:rStyle w:val="rfdBold2"/>
                <w:rtl/>
              </w:rPr>
              <w:t>اُ</w:t>
            </w:r>
            <w:r w:rsidRPr="002B171C">
              <w:rPr>
                <w:rStyle w:val="rfdBold2"/>
                <w:rtl/>
              </w:rPr>
              <w:t>م</w:t>
            </w:r>
            <w:r w:rsidR="00892804">
              <w:rPr>
                <w:rStyle w:val="rfdBold2"/>
                <w:rtl/>
              </w:rPr>
              <w:t>ّ</w:t>
            </w:r>
            <w:r w:rsidRPr="002B171C">
              <w:rPr>
                <w:rStyle w:val="rfdBold2"/>
                <w:rtl/>
              </w:rPr>
              <w:t>ة</w:t>
            </w:r>
            <w:r w:rsidR="00095AA9">
              <w:rPr>
                <w:rStyle w:val="rfdBold2"/>
                <w:rtl/>
              </w:rPr>
              <w:t xml:space="preserve"> .</w:t>
            </w:r>
          </w:p>
          <w:p w:rsidR="001D7D66" w:rsidRPr="00AC6D18" w:rsidRDefault="001D7D66" w:rsidP="00462DA7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في معرفة الأئمة</w:t>
            </w:r>
            <w:r w:rsidR="00095AA9">
              <w:rPr>
                <w:rtl/>
              </w:rPr>
              <w:t xml:space="preserve"> .</w:t>
            </w:r>
          </w:p>
          <w:p w:rsidR="001D7D66" w:rsidRPr="00AC6D18" w:rsidRDefault="001D7D66" w:rsidP="00462DA7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بالفارسية</w:t>
            </w:r>
            <w:r w:rsidR="00095AA9">
              <w:rPr>
                <w:rtl/>
              </w:rPr>
              <w:t xml:space="preserve"> .</w:t>
            </w:r>
          </w:p>
          <w:p w:rsidR="001D7D66" w:rsidRPr="00AC6D18" w:rsidRDefault="001D7D66" w:rsidP="00892804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للشي</w:t>
            </w:r>
            <w:r>
              <w:rPr>
                <w:rtl/>
              </w:rPr>
              <w:t>خ حبيب الله القمي</w:t>
            </w:r>
            <w:r w:rsidR="007E0241">
              <w:rPr>
                <w:rtl/>
              </w:rPr>
              <w:t xml:space="preserve"> ،</w:t>
            </w:r>
            <w:r>
              <w:rPr>
                <w:rtl/>
              </w:rPr>
              <w:t xml:space="preserve"> المتوف</w:t>
            </w:r>
            <w:r w:rsidR="00892804">
              <w:rPr>
                <w:rtl/>
              </w:rPr>
              <w:t>ّ</w:t>
            </w:r>
            <w:r>
              <w:rPr>
                <w:rtl/>
              </w:rPr>
              <w:t xml:space="preserve">ى سنة </w:t>
            </w:r>
            <w:r w:rsidR="00892804">
              <w:rPr>
                <w:rtl/>
              </w:rPr>
              <w:br/>
            </w:r>
            <w:r w:rsidRPr="00AC6D18">
              <w:rPr>
                <w:rtl/>
              </w:rPr>
              <w:t>1359 ه</w:t>
            </w:r>
            <w:r w:rsidR="00892804">
              <w:rPr>
                <w:rtl/>
              </w:rPr>
              <w:t>ـ</w:t>
            </w:r>
            <w:r w:rsidR="00095AA9">
              <w:rPr>
                <w:rtl/>
              </w:rPr>
              <w:t xml:space="preserve"> .</w:t>
            </w:r>
          </w:p>
          <w:p w:rsidR="001D7D66" w:rsidRDefault="001D7D66" w:rsidP="00892804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نسخة ف</w:t>
            </w:r>
            <w:r>
              <w:rPr>
                <w:rtl/>
              </w:rPr>
              <w:t>ي المكتبة</w:t>
            </w:r>
            <w:r w:rsidR="007E0241">
              <w:rPr>
                <w:rtl/>
              </w:rPr>
              <w:t xml:space="preserve"> :</w:t>
            </w:r>
            <w:r>
              <w:rPr>
                <w:rtl/>
              </w:rPr>
              <w:t xml:space="preserve"> الرضوية</w:t>
            </w:r>
            <w:r w:rsidR="007E0241">
              <w:rPr>
                <w:rtl/>
              </w:rPr>
              <w:t xml:space="preserve"> ،</w:t>
            </w:r>
            <w:r>
              <w:rPr>
                <w:rtl/>
              </w:rPr>
              <w:t xml:space="preserve"> رقم 676</w:t>
            </w:r>
            <w:r w:rsidR="007E0241">
              <w:rPr>
                <w:rtl/>
              </w:rPr>
              <w:t xml:space="preserve"> ،</w:t>
            </w:r>
            <w:r>
              <w:rPr>
                <w:rtl/>
              </w:rPr>
              <w:t xml:space="preserve"> </w:t>
            </w:r>
            <w:r w:rsidR="00892804">
              <w:rPr>
                <w:rtl/>
              </w:rPr>
              <w:br/>
            </w:r>
            <w:r w:rsidRPr="00AC6D18">
              <w:rPr>
                <w:rtl/>
              </w:rPr>
              <w:t>تاريخها سنة 1341 ه</w:t>
            </w:r>
            <w:r w:rsidR="00892804">
              <w:rPr>
                <w:rtl/>
              </w:rPr>
              <w:t>ـ</w:t>
            </w:r>
            <w:r>
              <w:rPr>
                <w:rtl/>
              </w:rPr>
              <w:t xml:space="preserve"> </w:t>
            </w:r>
            <w:r w:rsidRPr="00AC6D18">
              <w:rPr>
                <w:rtl/>
              </w:rPr>
              <w:t>بخط</w:t>
            </w:r>
            <w:r w:rsidR="00892804">
              <w:rPr>
                <w:rtl/>
              </w:rPr>
              <w:t>ّ</w:t>
            </w:r>
            <w:r w:rsidRPr="00AC6D18">
              <w:rPr>
                <w:rtl/>
              </w:rPr>
              <w:t xml:space="preserve"> المؤلف</w:t>
            </w:r>
            <w:r w:rsidR="00095AA9">
              <w:rPr>
                <w:rtl/>
              </w:rPr>
              <w:t xml:space="preserve"> .</w:t>
            </w:r>
          </w:p>
          <w:p w:rsidR="00FC3AFD" w:rsidRPr="00AC6D18" w:rsidRDefault="00FC3AFD" w:rsidP="00FC3AFD">
            <w:pPr>
              <w:pStyle w:val="rfdVar0"/>
              <w:rPr>
                <w:rtl/>
              </w:rPr>
            </w:pPr>
          </w:p>
          <w:p w:rsidR="001D7D66" w:rsidRPr="002B171C" w:rsidRDefault="001D7D66" w:rsidP="00892804">
            <w:pPr>
              <w:pStyle w:val="rfdNormal0"/>
              <w:rPr>
                <w:rStyle w:val="rfdBold2"/>
                <w:rtl/>
              </w:rPr>
            </w:pPr>
            <w:r w:rsidRPr="002B171C">
              <w:rPr>
                <w:rStyle w:val="rfdBold2"/>
                <w:rtl/>
              </w:rPr>
              <w:t>1322 ـ النجاة في القيامة في تحقيق أمر</w:t>
            </w:r>
            <w:r w:rsidR="00892804">
              <w:rPr>
                <w:rStyle w:val="rfdBold2"/>
                <w:rtl/>
              </w:rPr>
              <w:t xml:space="preserve"> </w:t>
            </w:r>
            <w:r w:rsidR="00892804">
              <w:rPr>
                <w:rStyle w:val="rfdBold2"/>
                <w:rtl/>
              </w:rPr>
              <w:br/>
            </w:r>
            <w:r w:rsidRPr="002B171C">
              <w:rPr>
                <w:rStyle w:val="rfdBold2"/>
                <w:rtl/>
              </w:rPr>
              <w:t>الإ</w:t>
            </w:r>
            <w:r w:rsidR="00892804">
              <w:rPr>
                <w:rStyle w:val="rfdBold2"/>
                <w:rtl/>
              </w:rPr>
              <w:t>ِ</w:t>
            </w:r>
            <w:r w:rsidRPr="002B171C">
              <w:rPr>
                <w:rStyle w:val="rfdBold2"/>
                <w:rtl/>
              </w:rPr>
              <w:t>مامة</w:t>
            </w:r>
            <w:r w:rsidR="00095AA9">
              <w:rPr>
                <w:rStyle w:val="rfdBold2"/>
                <w:rtl/>
              </w:rPr>
              <w:t xml:space="preserve"> .</w:t>
            </w:r>
          </w:p>
          <w:p w:rsidR="001D7D66" w:rsidRPr="00AC6D18" w:rsidRDefault="001D7D66" w:rsidP="00462DA7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ل</w:t>
            </w:r>
            <w:r w:rsidR="00892804">
              <w:rPr>
                <w:rtl/>
              </w:rPr>
              <w:t>ل</w:t>
            </w:r>
            <w:r w:rsidRPr="00AC6D18">
              <w:rPr>
                <w:rtl/>
              </w:rPr>
              <w:t>شيخ ابن ميثم البحراني</w:t>
            </w:r>
            <w:r w:rsidR="00095AA9">
              <w:rPr>
                <w:rtl/>
              </w:rPr>
              <w:t xml:space="preserve"> .</w:t>
            </w:r>
          </w:p>
          <w:p w:rsidR="001D7D66" w:rsidRDefault="001D7D66" w:rsidP="00462DA7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يأتي بعنوان</w:t>
            </w:r>
            <w:r w:rsidR="007E0241">
              <w:rPr>
                <w:rtl/>
              </w:rPr>
              <w:t xml:space="preserve"> :</w:t>
            </w:r>
            <w:r w:rsidRPr="00AC6D18">
              <w:rPr>
                <w:rtl/>
              </w:rPr>
              <w:t xml:space="preserve"> النجاة يوم القيامة في الإ</w:t>
            </w:r>
            <w:r w:rsidR="00892804">
              <w:rPr>
                <w:rtl/>
              </w:rPr>
              <w:t>ِ</w:t>
            </w:r>
            <w:r w:rsidRPr="00AC6D18">
              <w:rPr>
                <w:rtl/>
              </w:rPr>
              <w:t>مامة</w:t>
            </w:r>
            <w:r w:rsidR="00095AA9">
              <w:rPr>
                <w:rtl/>
              </w:rPr>
              <w:t xml:space="preserve"> .</w:t>
            </w:r>
          </w:p>
          <w:p w:rsidR="00FC3AFD" w:rsidRPr="00AC6D18" w:rsidRDefault="00FC3AFD" w:rsidP="00FC3AFD">
            <w:pPr>
              <w:pStyle w:val="rfdVar0"/>
              <w:rPr>
                <w:rtl/>
              </w:rPr>
            </w:pPr>
          </w:p>
          <w:p w:rsidR="00C64862" w:rsidRDefault="001D7D66" w:rsidP="00CF5CC6">
            <w:pPr>
              <w:pStyle w:val="rfdNormal0"/>
              <w:rPr>
                <w:rStyle w:val="rfdBold2"/>
                <w:rtl/>
              </w:rPr>
            </w:pPr>
            <w:r w:rsidRPr="002B171C">
              <w:rPr>
                <w:rStyle w:val="rfdBold2"/>
                <w:rtl/>
              </w:rPr>
              <w:t>1323 ـ النجاة يوم القيامة في الإ</w:t>
            </w:r>
            <w:r w:rsidR="00892804">
              <w:rPr>
                <w:rStyle w:val="rfdBold2"/>
                <w:rtl/>
              </w:rPr>
              <w:t>ِ</w:t>
            </w:r>
            <w:r w:rsidRPr="002B171C">
              <w:rPr>
                <w:rStyle w:val="rfdBold2"/>
                <w:rtl/>
              </w:rPr>
              <w:t>مامة</w:t>
            </w:r>
          </w:p>
          <w:p w:rsidR="002B171C" w:rsidRDefault="001D7D66" w:rsidP="00892804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للشيخ</w:t>
            </w:r>
            <w:r>
              <w:rPr>
                <w:rtl/>
              </w:rPr>
              <w:t xml:space="preserve"> ابن ميثم البحراني</w:t>
            </w:r>
            <w:r w:rsidR="007E0241">
              <w:rPr>
                <w:rtl/>
              </w:rPr>
              <w:t xml:space="preserve"> ،</w:t>
            </w:r>
            <w:r>
              <w:rPr>
                <w:rtl/>
              </w:rPr>
              <w:t xml:space="preserve"> كمال الدين </w:t>
            </w:r>
            <w:r w:rsidR="00892804">
              <w:rPr>
                <w:rtl/>
              </w:rPr>
              <w:br/>
            </w:r>
            <w:r w:rsidRPr="00AC6D18">
              <w:rPr>
                <w:rtl/>
              </w:rPr>
              <w:t xml:space="preserve">ميثم بن </w:t>
            </w:r>
            <w:r>
              <w:rPr>
                <w:rtl/>
              </w:rPr>
              <w:t>علي بن ميثم</w:t>
            </w:r>
            <w:r w:rsidR="007E0241">
              <w:rPr>
                <w:rtl/>
              </w:rPr>
              <w:t xml:space="preserve"> ،</w:t>
            </w:r>
            <w:r>
              <w:rPr>
                <w:rtl/>
              </w:rPr>
              <w:t xml:space="preserve"> المتوف</w:t>
            </w:r>
            <w:r w:rsidR="00892804">
              <w:rPr>
                <w:rtl/>
              </w:rPr>
              <w:t>ّ</w:t>
            </w:r>
            <w:r>
              <w:rPr>
                <w:rtl/>
              </w:rPr>
              <w:t>ى سنة 679 ه</w:t>
            </w:r>
            <w:r w:rsidR="00892804">
              <w:rPr>
                <w:rtl/>
              </w:rPr>
              <w:t>ـ</w:t>
            </w:r>
            <w:r w:rsidR="00095AA9">
              <w:rPr>
                <w:rtl/>
              </w:rPr>
              <w:t xml:space="preserve"> .</w:t>
            </w:r>
          </w:p>
        </w:tc>
      </w:tr>
    </w:tbl>
    <w:p w:rsidR="001D7D66" w:rsidRDefault="00AC6D18" w:rsidP="00AC6D18">
      <w:pPr>
        <w:rPr>
          <w:rtl/>
        </w:rPr>
      </w:pPr>
      <w:r>
        <w:rPr>
          <w:rtl/>
        </w:rPr>
        <w:br w:type="page"/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4409"/>
        <w:gridCol w:w="367"/>
        <w:gridCol w:w="4409"/>
      </w:tblGrid>
      <w:tr w:rsidR="001D7D66" w:rsidTr="00B55939">
        <w:tc>
          <w:tcPr>
            <w:tcW w:w="2400" w:type="pct"/>
            <w:shd w:val="clear" w:color="auto" w:fill="auto"/>
          </w:tcPr>
          <w:p w:rsidR="001D7D66" w:rsidRPr="00AC6D18" w:rsidRDefault="001D7D66" w:rsidP="00D63B7C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lastRenderedPageBreak/>
              <w:t>نسخة في</w:t>
            </w:r>
            <w:r>
              <w:rPr>
                <w:rtl/>
              </w:rPr>
              <w:t xml:space="preserve"> المكتبة</w:t>
            </w:r>
            <w:r w:rsidR="007E0241">
              <w:rPr>
                <w:rtl/>
              </w:rPr>
              <w:t xml:space="preserve"> :</w:t>
            </w:r>
            <w:r>
              <w:rPr>
                <w:rtl/>
              </w:rPr>
              <w:t xml:space="preserve"> الرضوية</w:t>
            </w:r>
            <w:r w:rsidR="007E0241">
              <w:rPr>
                <w:rtl/>
              </w:rPr>
              <w:t xml:space="preserve"> ،</w:t>
            </w:r>
            <w:r>
              <w:rPr>
                <w:rtl/>
              </w:rPr>
              <w:t xml:space="preserve"> رقم 8041</w:t>
            </w:r>
            <w:r w:rsidR="007E0241">
              <w:rPr>
                <w:rtl/>
              </w:rPr>
              <w:t xml:space="preserve"> ،</w:t>
            </w:r>
            <w:r w:rsidR="00D63B7C">
              <w:rPr>
                <w:rtl/>
              </w:rPr>
              <w:t xml:space="preserve"> </w:t>
            </w:r>
            <w:r w:rsidR="00D63B7C">
              <w:rPr>
                <w:rtl/>
              </w:rPr>
              <w:br/>
            </w:r>
            <w:r w:rsidRPr="00AC6D18">
              <w:rPr>
                <w:rtl/>
              </w:rPr>
              <w:t>تاريخها سنة 852 ه</w:t>
            </w:r>
            <w:r w:rsidR="00D63B7C">
              <w:rPr>
                <w:rtl/>
              </w:rPr>
              <w:t>ـ</w:t>
            </w:r>
            <w:r w:rsidR="00095AA9">
              <w:rPr>
                <w:rtl/>
              </w:rPr>
              <w:t xml:space="preserve"> .</w:t>
            </w:r>
          </w:p>
          <w:p w:rsidR="001D7D66" w:rsidRPr="00AC6D18" w:rsidRDefault="001D7D66" w:rsidP="00D63B7C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يقوم بتحق</w:t>
            </w:r>
            <w:r>
              <w:rPr>
                <w:rtl/>
              </w:rPr>
              <w:t>يقه</w:t>
            </w:r>
            <w:r w:rsidR="007E0241">
              <w:rPr>
                <w:rtl/>
              </w:rPr>
              <w:t xml:space="preserve"> :</w:t>
            </w:r>
            <w:r>
              <w:rPr>
                <w:rtl/>
              </w:rPr>
              <w:t xml:space="preserve"> السيد عبد الزهراء الحسيني</w:t>
            </w:r>
            <w:r w:rsidR="00D63B7C">
              <w:rPr>
                <w:rtl/>
              </w:rPr>
              <w:t xml:space="preserve"> </w:t>
            </w:r>
            <w:r w:rsidR="00D63B7C">
              <w:rPr>
                <w:rtl/>
              </w:rPr>
              <w:br/>
            </w:r>
            <w:r w:rsidRPr="00AC6D18">
              <w:rPr>
                <w:rtl/>
              </w:rPr>
              <w:t>الخطيب</w:t>
            </w:r>
            <w:r w:rsidR="00095AA9">
              <w:rPr>
                <w:rtl/>
              </w:rPr>
              <w:t xml:space="preserve"> .</w:t>
            </w:r>
          </w:p>
          <w:p w:rsidR="001D7D66" w:rsidRDefault="00D63B7C" w:rsidP="00892804">
            <w:pPr>
              <w:pStyle w:val="rfdVar"/>
              <w:rPr>
                <w:rtl/>
              </w:rPr>
            </w:pPr>
            <w:r>
              <w:rPr>
                <w:rtl/>
              </w:rPr>
              <w:t>اُ</w:t>
            </w:r>
            <w:r w:rsidR="001D7D66" w:rsidRPr="00AC6D18">
              <w:rPr>
                <w:rtl/>
              </w:rPr>
              <w:t>نظر</w:t>
            </w:r>
            <w:r w:rsidR="007E0241">
              <w:rPr>
                <w:rtl/>
              </w:rPr>
              <w:t xml:space="preserve"> :</w:t>
            </w:r>
            <w:r w:rsidR="001D7D66" w:rsidRPr="00AC6D18">
              <w:rPr>
                <w:rtl/>
              </w:rPr>
              <w:t xml:space="preserve"> ف</w:t>
            </w:r>
            <w:r w:rsidR="001D7D66">
              <w:rPr>
                <w:rtl/>
              </w:rPr>
              <w:t>هرست آل بابويه وعلماء البحرين</w:t>
            </w:r>
            <w:r w:rsidR="007E0241">
              <w:rPr>
                <w:rtl/>
              </w:rPr>
              <w:t xml:space="preserve"> :</w:t>
            </w:r>
            <w:r w:rsidR="001D7D66">
              <w:rPr>
                <w:rtl/>
              </w:rPr>
              <w:t xml:space="preserve"> </w:t>
            </w:r>
            <w:r>
              <w:rPr>
                <w:rtl/>
              </w:rPr>
              <w:br/>
            </w:r>
            <w:r w:rsidR="001D7D66" w:rsidRPr="00AC6D18">
              <w:rPr>
                <w:rtl/>
              </w:rPr>
              <w:t>69</w:t>
            </w:r>
            <w:r w:rsidR="007E0241">
              <w:rPr>
                <w:rtl/>
              </w:rPr>
              <w:t xml:space="preserve"> ،</w:t>
            </w:r>
            <w:r w:rsidR="001D7D66" w:rsidRPr="00AC6D18">
              <w:rPr>
                <w:rtl/>
              </w:rPr>
              <w:t xml:space="preserve"> تاري</w:t>
            </w:r>
            <w:r w:rsidR="001D7D66">
              <w:rPr>
                <w:rtl/>
              </w:rPr>
              <w:t>خ البحرين المخطوط</w:t>
            </w:r>
            <w:r w:rsidR="007E0241">
              <w:rPr>
                <w:rtl/>
              </w:rPr>
              <w:t xml:space="preserve"> :</w:t>
            </w:r>
            <w:r w:rsidR="001D7D66">
              <w:rPr>
                <w:rtl/>
              </w:rPr>
              <w:t xml:space="preserve"> 188</w:t>
            </w:r>
            <w:r w:rsidR="00095AA9">
              <w:rPr>
                <w:rtl/>
              </w:rPr>
              <w:t xml:space="preserve"> .</w:t>
            </w:r>
            <w:r w:rsidR="001D7D66">
              <w:rPr>
                <w:rtl/>
              </w:rPr>
              <w:t xml:space="preserve"> إيضاح </w:t>
            </w:r>
            <w:r>
              <w:rPr>
                <w:rtl/>
              </w:rPr>
              <w:br/>
            </w:r>
            <w:r w:rsidR="001D7D66" w:rsidRPr="00AC6D18">
              <w:rPr>
                <w:rtl/>
              </w:rPr>
              <w:t>المكنون</w:t>
            </w:r>
            <w:r w:rsidR="001D7D66">
              <w:rPr>
                <w:rtl/>
              </w:rPr>
              <w:t xml:space="preserve"> </w:t>
            </w:r>
            <w:r w:rsidR="001D7D66" w:rsidRPr="00AC6D18">
              <w:rPr>
                <w:rtl/>
              </w:rPr>
              <w:t>2</w:t>
            </w:r>
            <w:r w:rsidR="005C5FDB">
              <w:rPr>
                <w:rtl/>
              </w:rPr>
              <w:t xml:space="preserve"> / </w:t>
            </w:r>
            <w:r w:rsidR="001D7D66" w:rsidRPr="00AC6D18">
              <w:rPr>
                <w:rtl/>
              </w:rPr>
              <w:t>625</w:t>
            </w:r>
            <w:r w:rsidR="007E0241">
              <w:rPr>
                <w:rtl/>
              </w:rPr>
              <w:t xml:space="preserve"> ،</w:t>
            </w:r>
            <w:r w:rsidR="001D7D66" w:rsidRPr="00AC6D18">
              <w:rPr>
                <w:rtl/>
              </w:rPr>
              <w:t xml:space="preserve"> الذريعة</w:t>
            </w:r>
            <w:r w:rsidR="001D7D66">
              <w:rPr>
                <w:rtl/>
              </w:rPr>
              <w:t xml:space="preserve"> </w:t>
            </w:r>
            <w:r w:rsidR="001D7D66" w:rsidRPr="00AC6D18">
              <w:rPr>
                <w:rtl/>
              </w:rPr>
              <w:t>24</w:t>
            </w:r>
            <w:r w:rsidR="005C5FDB">
              <w:rPr>
                <w:rtl/>
              </w:rPr>
              <w:t xml:space="preserve"> / </w:t>
            </w:r>
            <w:r w:rsidR="001D7D66" w:rsidRPr="00AC6D18">
              <w:rPr>
                <w:rtl/>
              </w:rPr>
              <w:t>61</w:t>
            </w:r>
            <w:r w:rsidR="007E0241">
              <w:rPr>
                <w:rtl/>
              </w:rPr>
              <w:t xml:space="preserve"> ،</w:t>
            </w:r>
            <w:r w:rsidR="001D7D66" w:rsidRPr="00AC6D18">
              <w:rPr>
                <w:rtl/>
              </w:rPr>
              <w:t xml:space="preserve"> كشف</w:t>
            </w:r>
            <w:r w:rsidR="001D7D66">
              <w:rPr>
                <w:rtl/>
              </w:rPr>
              <w:t xml:space="preserve"> </w:t>
            </w:r>
            <w:r>
              <w:rPr>
                <w:rtl/>
              </w:rPr>
              <w:br/>
            </w:r>
            <w:r w:rsidR="001D7D66" w:rsidRPr="00AC6D18">
              <w:rPr>
                <w:rtl/>
              </w:rPr>
              <w:t>الحجب والأستار</w:t>
            </w:r>
            <w:r w:rsidR="007E0241">
              <w:rPr>
                <w:rtl/>
              </w:rPr>
              <w:t xml:space="preserve"> :</w:t>
            </w:r>
            <w:r w:rsidR="001D7D66" w:rsidRPr="00AC6D18">
              <w:rPr>
                <w:rtl/>
              </w:rPr>
              <w:t xml:space="preserve"> 577</w:t>
            </w:r>
            <w:r w:rsidR="007E0241">
              <w:rPr>
                <w:rtl/>
              </w:rPr>
              <w:t xml:space="preserve"> ،</w:t>
            </w:r>
            <w:r w:rsidR="001D7D66" w:rsidRPr="00AC6D18">
              <w:rPr>
                <w:rtl/>
              </w:rPr>
              <w:t xml:space="preserve"> مرآة الكتب</w:t>
            </w:r>
            <w:r w:rsidR="001D7D66">
              <w:rPr>
                <w:rtl/>
              </w:rPr>
              <w:t xml:space="preserve"> </w:t>
            </w:r>
            <w:r w:rsidR="001D7D66" w:rsidRPr="00AC6D18">
              <w:rPr>
                <w:rtl/>
              </w:rPr>
              <w:t>4</w:t>
            </w:r>
            <w:r w:rsidR="005C5FDB">
              <w:rPr>
                <w:rtl/>
              </w:rPr>
              <w:t xml:space="preserve"> / </w:t>
            </w:r>
            <w:r w:rsidR="001D7D66" w:rsidRPr="00AC6D18">
              <w:rPr>
                <w:rtl/>
              </w:rPr>
              <w:t>118</w:t>
            </w:r>
            <w:r w:rsidR="00095AA9">
              <w:rPr>
                <w:rtl/>
              </w:rPr>
              <w:t xml:space="preserve"> .</w:t>
            </w:r>
          </w:p>
          <w:p w:rsidR="00FC3AFD" w:rsidRPr="00FC3AFD" w:rsidRDefault="00FC3AFD" w:rsidP="00FC3AFD">
            <w:pPr>
              <w:pStyle w:val="rfdVar0"/>
              <w:rPr>
                <w:rtl/>
              </w:rPr>
            </w:pPr>
          </w:p>
          <w:p w:rsidR="001D7D66" w:rsidRPr="002B171C" w:rsidRDefault="001D7D66" w:rsidP="00CF5CC6">
            <w:pPr>
              <w:pStyle w:val="rfdNormal0"/>
              <w:rPr>
                <w:rStyle w:val="rfdBold2"/>
                <w:rtl/>
              </w:rPr>
            </w:pPr>
            <w:r w:rsidRPr="002B171C">
              <w:rPr>
                <w:rStyle w:val="rfdBold2"/>
                <w:rtl/>
              </w:rPr>
              <w:t>1324 ـ النجوم الزاهرات</w:t>
            </w:r>
            <w:r w:rsidR="00095AA9">
              <w:rPr>
                <w:rStyle w:val="rfdBold2"/>
                <w:rtl/>
              </w:rPr>
              <w:t xml:space="preserve"> .</w:t>
            </w:r>
          </w:p>
          <w:p w:rsidR="001D7D66" w:rsidRPr="00AC6D18" w:rsidRDefault="001D7D66" w:rsidP="00D63B7C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 xml:space="preserve">في إثبات </w:t>
            </w:r>
            <w:r>
              <w:rPr>
                <w:rtl/>
              </w:rPr>
              <w:t>إمامة الأئمة الهداة بطريق العقل</w:t>
            </w:r>
            <w:r w:rsidR="00D63B7C">
              <w:rPr>
                <w:rtl/>
              </w:rPr>
              <w:t xml:space="preserve"> </w:t>
            </w:r>
            <w:r w:rsidR="00D63B7C">
              <w:rPr>
                <w:rtl/>
              </w:rPr>
              <w:br/>
            </w:r>
            <w:r w:rsidRPr="00AC6D18">
              <w:rPr>
                <w:rtl/>
              </w:rPr>
              <w:t>والنقل من كتب الفريقين</w:t>
            </w:r>
            <w:r w:rsidR="00095AA9">
              <w:rPr>
                <w:rtl/>
              </w:rPr>
              <w:t xml:space="preserve"> .</w:t>
            </w:r>
          </w:p>
          <w:p w:rsidR="001D7D66" w:rsidRPr="00AC6D18" w:rsidRDefault="001D7D66" w:rsidP="00892804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بق</w:t>
            </w:r>
            <w:r>
              <w:rPr>
                <w:rtl/>
              </w:rPr>
              <w:t xml:space="preserve">لم السيد أبو تراب الخونساري ابن </w:t>
            </w:r>
            <w:r w:rsidR="00D63B7C">
              <w:rPr>
                <w:rtl/>
              </w:rPr>
              <w:br/>
            </w:r>
            <w:r w:rsidRPr="00AC6D18">
              <w:rPr>
                <w:rtl/>
              </w:rPr>
              <w:t>السيد</w:t>
            </w:r>
            <w:r>
              <w:rPr>
                <w:rtl/>
              </w:rPr>
              <w:t xml:space="preserve"> أبو القاسم بن محمد مهدي بن حسن </w:t>
            </w:r>
            <w:r w:rsidR="00D63B7C">
              <w:rPr>
                <w:rtl/>
              </w:rPr>
              <w:br/>
            </w:r>
            <w:r w:rsidRPr="00AC6D18">
              <w:rPr>
                <w:rtl/>
              </w:rPr>
              <w:t xml:space="preserve">ابن حسين </w:t>
            </w:r>
            <w:r>
              <w:rPr>
                <w:rtl/>
              </w:rPr>
              <w:t>(</w:t>
            </w:r>
            <w:r w:rsidR="00FC3AFD">
              <w:rPr>
                <w:rFonts w:hint="cs"/>
                <w:rtl/>
              </w:rPr>
              <w:t xml:space="preserve"> </w:t>
            </w:r>
            <w:r w:rsidRPr="00AC6D18">
              <w:rPr>
                <w:rtl/>
              </w:rPr>
              <w:t>1271</w:t>
            </w:r>
            <w:r>
              <w:rPr>
                <w:rtl/>
              </w:rPr>
              <w:t xml:space="preserve"> ـ 1346 ه</w:t>
            </w:r>
            <w:r w:rsidR="00D63B7C">
              <w:rPr>
                <w:rtl/>
              </w:rPr>
              <w:t>ـ</w:t>
            </w:r>
            <w:r w:rsidR="00FC3AFD">
              <w:rPr>
                <w:rFonts w:hint="cs"/>
                <w:rtl/>
              </w:rPr>
              <w:t xml:space="preserve"> </w:t>
            </w:r>
            <w:r w:rsidR="00773F9D">
              <w:rPr>
                <w:rtl/>
              </w:rPr>
              <w:t>)</w:t>
            </w:r>
            <w:r w:rsidR="00095AA9">
              <w:rPr>
                <w:rtl/>
              </w:rPr>
              <w:t xml:space="preserve"> .</w:t>
            </w:r>
          </w:p>
          <w:p w:rsidR="001D7D66" w:rsidRDefault="00D63B7C" w:rsidP="00892804">
            <w:pPr>
              <w:pStyle w:val="rfdVar"/>
              <w:rPr>
                <w:rtl/>
              </w:rPr>
            </w:pPr>
            <w:r>
              <w:rPr>
                <w:rtl/>
              </w:rPr>
              <w:t>اُ</w:t>
            </w:r>
            <w:r w:rsidR="001D7D66" w:rsidRPr="00AC6D18">
              <w:rPr>
                <w:rtl/>
              </w:rPr>
              <w:t>نظر</w:t>
            </w:r>
            <w:r w:rsidR="007E0241">
              <w:rPr>
                <w:rtl/>
              </w:rPr>
              <w:t xml:space="preserve"> :</w:t>
            </w:r>
            <w:r w:rsidR="001D7D66" w:rsidRPr="00AC6D18">
              <w:rPr>
                <w:rtl/>
              </w:rPr>
              <w:t xml:space="preserve"> ريحانة الأدب</w:t>
            </w:r>
            <w:r w:rsidR="001D7D66">
              <w:rPr>
                <w:rtl/>
              </w:rPr>
              <w:t xml:space="preserve"> </w:t>
            </w:r>
            <w:r w:rsidR="001D7D66" w:rsidRPr="00AC6D18">
              <w:rPr>
                <w:rtl/>
              </w:rPr>
              <w:t>2</w:t>
            </w:r>
            <w:r w:rsidR="005C5FDB">
              <w:rPr>
                <w:rtl/>
              </w:rPr>
              <w:t xml:space="preserve"> / </w:t>
            </w:r>
            <w:r w:rsidR="001D7D66" w:rsidRPr="00AC6D18">
              <w:rPr>
                <w:rtl/>
              </w:rPr>
              <w:t>189 الذريعة</w:t>
            </w:r>
            <w:r w:rsidR="001D7D66">
              <w:rPr>
                <w:rtl/>
              </w:rPr>
              <w:t xml:space="preserve"> </w:t>
            </w:r>
            <w:r>
              <w:rPr>
                <w:rtl/>
              </w:rPr>
              <w:br/>
            </w:r>
            <w:r w:rsidR="001D7D66" w:rsidRPr="00AC6D18">
              <w:rPr>
                <w:rtl/>
              </w:rPr>
              <w:t>24</w:t>
            </w:r>
            <w:r w:rsidR="005C5FDB">
              <w:rPr>
                <w:rtl/>
              </w:rPr>
              <w:t xml:space="preserve"> / </w:t>
            </w:r>
            <w:r w:rsidR="001D7D66" w:rsidRPr="00AC6D18">
              <w:rPr>
                <w:rtl/>
              </w:rPr>
              <w:t>80</w:t>
            </w:r>
            <w:r w:rsidR="007E0241">
              <w:rPr>
                <w:rtl/>
              </w:rPr>
              <w:t xml:space="preserve"> ،</w:t>
            </w:r>
            <w:r w:rsidR="001D7D66" w:rsidRPr="00AC6D18">
              <w:rPr>
                <w:rtl/>
              </w:rPr>
              <w:t xml:space="preserve"> معارف الرجال</w:t>
            </w:r>
            <w:r w:rsidR="001D7D66">
              <w:rPr>
                <w:rtl/>
              </w:rPr>
              <w:t xml:space="preserve"> </w:t>
            </w:r>
            <w:r w:rsidR="001D7D66" w:rsidRPr="00AC6D18">
              <w:rPr>
                <w:rtl/>
              </w:rPr>
              <w:t>3</w:t>
            </w:r>
            <w:r w:rsidR="005C5FDB">
              <w:rPr>
                <w:rtl/>
              </w:rPr>
              <w:t xml:space="preserve"> / </w:t>
            </w:r>
            <w:r w:rsidR="001D7D66" w:rsidRPr="00AC6D18">
              <w:rPr>
                <w:rtl/>
              </w:rPr>
              <w:t>310</w:t>
            </w:r>
            <w:r w:rsidR="007E0241">
              <w:rPr>
                <w:rtl/>
              </w:rPr>
              <w:t xml:space="preserve"> ،</w:t>
            </w:r>
            <w:r w:rsidR="001D7D66" w:rsidRPr="00AC6D18">
              <w:rPr>
                <w:rtl/>
              </w:rPr>
              <w:t xml:space="preserve"> أحسن</w:t>
            </w:r>
            <w:r w:rsidR="001D7D66">
              <w:rPr>
                <w:rtl/>
              </w:rPr>
              <w:t xml:space="preserve"> </w:t>
            </w:r>
            <w:r>
              <w:rPr>
                <w:rtl/>
              </w:rPr>
              <w:br/>
            </w:r>
            <w:r w:rsidR="001D7D66" w:rsidRPr="00AC6D18">
              <w:rPr>
                <w:rtl/>
              </w:rPr>
              <w:t xml:space="preserve">الوديعة </w:t>
            </w:r>
            <w:r w:rsidR="001D7D66">
              <w:rPr>
                <w:rtl/>
              </w:rPr>
              <w:t>في تراجم مشاهير مجتهدي الشيعة</w:t>
            </w:r>
            <w:r w:rsidR="007E0241">
              <w:rPr>
                <w:rtl/>
              </w:rPr>
              <w:t xml:space="preserve"> :</w:t>
            </w:r>
            <w:r w:rsidR="001D7D66">
              <w:rPr>
                <w:rtl/>
              </w:rPr>
              <w:t xml:space="preserve"> </w:t>
            </w:r>
            <w:r>
              <w:rPr>
                <w:rtl/>
              </w:rPr>
              <w:br/>
            </w:r>
            <w:r w:rsidR="001D7D66" w:rsidRPr="00AC6D18">
              <w:rPr>
                <w:rtl/>
              </w:rPr>
              <w:t>194</w:t>
            </w:r>
            <w:r w:rsidR="00095AA9">
              <w:rPr>
                <w:rtl/>
              </w:rPr>
              <w:t xml:space="preserve"> .</w:t>
            </w:r>
          </w:p>
          <w:p w:rsidR="00FC3AFD" w:rsidRPr="00AC6D18" w:rsidRDefault="00FC3AFD" w:rsidP="00FC3AFD">
            <w:pPr>
              <w:pStyle w:val="rfdVar0"/>
              <w:rPr>
                <w:rtl/>
              </w:rPr>
            </w:pPr>
          </w:p>
          <w:p w:rsidR="001D7D66" w:rsidRPr="002B171C" w:rsidRDefault="001D7D66" w:rsidP="00CF5CC6">
            <w:pPr>
              <w:pStyle w:val="rfdNormal0"/>
              <w:rPr>
                <w:rStyle w:val="rfdBold2"/>
                <w:rtl/>
              </w:rPr>
            </w:pPr>
            <w:r w:rsidRPr="002B171C">
              <w:rPr>
                <w:rStyle w:val="rfdBold2"/>
                <w:rtl/>
              </w:rPr>
              <w:t>1325 ـ نخبة الكلام في معرفة الإ</w:t>
            </w:r>
            <w:r w:rsidR="00D63B7C">
              <w:rPr>
                <w:rStyle w:val="rfdBold2"/>
                <w:rtl/>
              </w:rPr>
              <w:t>ِ</w:t>
            </w:r>
            <w:r w:rsidRPr="002B171C">
              <w:rPr>
                <w:rStyle w:val="rfdBold2"/>
                <w:rtl/>
              </w:rPr>
              <w:t>مام</w:t>
            </w:r>
            <w:r w:rsidR="00095AA9">
              <w:rPr>
                <w:rStyle w:val="rfdBold2"/>
                <w:rtl/>
              </w:rPr>
              <w:t xml:space="preserve"> .</w:t>
            </w:r>
          </w:p>
          <w:p w:rsidR="001D7D66" w:rsidRPr="00AC6D18" w:rsidRDefault="001D7D66" w:rsidP="00892804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بالفارسية</w:t>
            </w:r>
            <w:r w:rsidR="00095AA9">
              <w:rPr>
                <w:rtl/>
              </w:rPr>
              <w:t xml:space="preserve"> .</w:t>
            </w:r>
          </w:p>
          <w:p w:rsidR="001D7D66" w:rsidRPr="00AC6D18" w:rsidRDefault="001D7D66" w:rsidP="00892804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لمحمد حسين خراساني</w:t>
            </w:r>
            <w:r w:rsidR="00095AA9">
              <w:rPr>
                <w:rtl/>
              </w:rPr>
              <w:t xml:space="preserve"> .</w:t>
            </w:r>
          </w:p>
          <w:p w:rsidR="001D7D66" w:rsidRPr="00FC3AFD" w:rsidRDefault="001D7D66" w:rsidP="00FC3AFD">
            <w:pPr>
              <w:rPr>
                <w:rStyle w:val="rfdFootnote"/>
                <w:rtl/>
              </w:rPr>
            </w:pPr>
            <w:r w:rsidRPr="00FC3AFD">
              <w:rPr>
                <w:rStyle w:val="rfdFootnote"/>
                <w:rtl/>
              </w:rPr>
              <w:t>طهران</w:t>
            </w:r>
            <w:r w:rsidR="007E0241" w:rsidRPr="00FC3AFD">
              <w:rPr>
                <w:rStyle w:val="rfdFootnote"/>
                <w:rtl/>
              </w:rPr>
              <w:t xml:space="preserve"> :</w:t>
            </w:r>
            <w:r w:rsidRPr="00FC3AFD">
              <w:rPr>
                <w:rStyle w:val="rfdFootnote"/>
                <w:rtl/>
              </w:rPr>
              <w:t xml:space="preserve"> 1351 ش</w:t>
            </w:r>
            <w:r w:rsidR="007E0241" w:rsidRPr="00FC3AFD">
              <w:rPr>
                <w:rStyle w:val="rfdFootnote"/>
                <w:rtl/>
              </w:rPr>
              <w:t xml:space="preserve"> ،</w:t>
            </w:r>
            <w:r w:rsidRPr="00FC3AFD">
              <w:rPr>
                <w:rStyle w:val="rfdFootnote"/>
                <w:rtl/>
              </w:rPr>
              <w:t xml:space="preserve"> 158 ص</w:t>
            </w:r>
            <w:r w:rsidR="007E0241" w:rsidRPr="00FC3AFD">
              <w:rPr>
                <w:rStyle w:val="rfdFootnote"/>
                <w:rtl/>
              </w:rPr>
              <w:t xml:space="preserve"> ،</w:t>
            </w:r>
            <w:r w:rsidRPr="00FC3AFD">
              <w:rPr>
                <w:rStyle w:val="rfdFootnote"/>
                <w:rtl/>
              </w:rPr>
              <w:t xml:space="preserve"> 21 سم</w:t>
            </w:r>
            <w:r w:rsidR="00095AA9" w:rsidRPr="00FC3AFD">
              <w:rPr>
                <w:rStyle w:val="rfdFootnote"/>
                <w:rtl/>
              </w:rPr>
              <w:t xml:space="preserve"> .</w:t>
            </w:r>
          </w:p>
          <w:p w:rsidR="00D63B7C" w:rsidRDefault="00FC3AFD" w:rsidP="00D63B7C">
            <w:pPr>
              <w:pStyle w:val="rfdCenter"/>
              <w:rPr>
                <w:rtl/>
              </w:rPr>
            </w:pPr>
            <w:r w:rsidRPr="00854C77">
              <w:sym w:font="Wingdings 2" w:char="F0F5"/>
            </w:r>
            <w:r w:rsidRPr="00854C77">
              <w:rPr>
                <w:rFonts w:hint="cs"/>
                <w:rtl/>
              </w:rPr>
              <w:t xml:space="preserve"> </w:t>
            </w:r>
            <w:r w:rsidRPr="00854C77">
              <w:rPr>
                <w:rtl/>
              </w:rPr>
              <w:tab/>
            </w:r>
            <w:r w:rsidRPr="00854C77">
              <w:rPr>
                <w:rFonts w:hint="cs"/>
                <w:rtl/>
              </w:rPr>
              <w:t xml:space="preserve"> </w:t>
            </w:r>
            <w:r w:rsidRPr="00854C77">
              <w:rPr>
                <w:rFonts w:hint="cs"/>
              </w:rPr>
              <w:sym w:font="Wingdings 2" w:char="F0F5"/>
            </w:r>
            <w:r w:rsidRPr="00854C77">
              <w:rPr>
                <w:rFonts w:hint="cs"/>
                <w:rtl/>
              </w:rPr>
              <w:t xml:space="preserve"> </w:t>
            </w:r>
            <w:r w:rsidRPr="00854C77">
              <w:rPr>
                <w:rtl/>
              </w:rPr>
              <w:tab/>
            </w:r>
            <w:r w:rsidRPr="00854C77">
              <w:rPr>
                <w:rFonts w:hint="cs"/>
                <w:rtl/>
              </w:rPr>
              <w:t xml:space="preserve"> </w:t>
            </w:r>
            <w:r w:rsidRPr="00854C77">
              <w:rPr>
                <w:rFonts w:hint="cs"/>
              </w:rPr>
              <w:sym w:font="Wingdings 2" w:char="F0F5"/>
            </w:r>
          </w:p>
        </w:tc>
        <w:tc>
          <w:tcPr>
            <w:tcW w:w="200" w:type="pct"/>
            <w:shd w:val="clear" w:color="auto" w:fill="auto"/>
          </w:tcPr>
          <w:p w:rsidR="001D7D66" w:rsidRDefault="001D7D66" w:rsidP="00CF5CC6">
            <w:pPr>
              <w:pStyle w:val="rfdNormal0"/>
              <w:rPr>
                <w:rtl/>
              </w:rPr>
            </w:pPr>
          </w:p>
        </w:tc>
        <w:tc>
          <w:tcPr>
            <w:tcW w:w="2400" w:type="pct"/>
            <w:shd w:val="clear" w:color="auto" w:fill="auto"/>
          </w:tcPr>
          <w:p w:rsidR="00FC3AFD" w:rsidRPr="00FC3AFD" w:rsidRDefault="00FC3AFD" w:rsidP="00FC3AFD">
            <w:pPr>
              <w:pStyle w:val="rfdVar0"/>
              <w:rPr>
                <w:rtl/>
              </w:rPr>
            </w:pPr>
          </w:p>
          <w:p w:rsidR="001D7D66" w:rsidRPr="002B171C" w:rsidRDefault="001D7D66" w:rsidP="00CF5CC6">
            <w:pPr>
              <w:pStyle w:val="rfdNormal0"/>
              <w:rPr>
                <w:rStyle w:val="rfdBold2"/>
                <w:rtl/>
              </w:rPr>
            </w:pPr>
            <w:r w:rsidRPr="002B171C">
              <w:rPr>
                <w:rStyle w:val="rfdBold2"/>
                <w:rtl/>
              </w:rPr>
              <w:t xml:space="preserve">1326 ـ نداي حق به ولايت علي عليه </w:t>
            </w:r>
            <w:r w:rsidR="00D63B7C">
              <w:rPr>
                <w:rStyle w:val="rfdBold2"/>
                <w:rtl/>
              </w:rPr>
              <w:br/>
            </w:r>
            <w:r w:rsidRPr="002B171C">
              <w:rPr>
                <w:rStyle w:val="rfdBold2"/>
                <w:rtl/>
              </w:rPr>
              <w:t>السلام در تفسير سورة آل عمران</w:t>
            </w:r>
            <w:r w:rsidR="00095AA9">
              <w:rPr>
                <w:rStyle w:val="rfdBold2"/>
                <w:rtl/>
              </w:rPr>
              <w:t xml:space="preserve"> .</w:t>
            </w:r>
          </w:p>
          <w:p w:rsidR="001D7D66" w:rsidRPr="00AC6D18" w:rsidRDefault="001D7D66" w:rsidP="00892804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فارسي</w:t>
            </w:r>
            <w:r w:rsidR="00095AA9">
              <w:rPr>
                <w:rtl/>
              </w:rPr>
              <w:t xml:space="preserve"> .</w:t>
            </w:r>
          </w:p>
          <w:p w:rsidR="001D7D66" w:rsidRPr="00AC6D18" w:rsidRDefault="001D7D66" w:rsidP="00892804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لمالك بانوف</w:t>
            </w:r>
            <w:r w:rsidR="00095AA9">
              <w:rPr>
                <w:rtl/>
              </w:rPr>
              <w:t xml:space="preserve"> .</w:t>
            </w:r>
          </w:p>
          <w:p w:rsidR="001D7D66" w:rsidRDefault="001D7D66" w:rsidP="00892804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طهران</w:t>
            </w:r>
            <w:r w:rsidR="007E0241">
              <w:rPr>
                <w:rtl/>
              </w:rPr>
              <w:t xml:space="preserve"> :</w:t>
            </w:r>
            <w:r w:rsidRPr="00AC6D18">
              <w:rPr>
                <w:rtl/>
              </w:rPr>
              <w:t xml:space="preserve"> 1392 ه</w:t>
            </w:r>
            <w:r w:rsidR="00D63B7C">
              <w:rPr>
                <w:rtl/>
              </w:rPr>
              <w:t>ـ</w:t>
            </w:r>
            <w:r w:rsidRPr="00AC6D18">
              <w:rPr>
                <w:rtl/>
              </w:rPr>
              <w:t xml:space="preserve"> 232 ص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21 سم</w:t>
            </w:r>
            <w:r w:rsidR="00095AA9">
              <w:rPr>
                <w:rtl/>
              </w:rPr>
              <w:t xml:space="preserve"> .</w:t>
            </w:r>
          </w:p>
          <w:p w:rsidR="00FC3AFD" w:rsidRPr="00AC6D18" w:rsidRDefault="00FC3AFD" w:rsidP="00FC3AFD">
            <w:pPr>
              <w:pStyle w:val="rfdVar0"/>
              <w:rPr>
                <w:rtl/>
              </w:rPr>
            </w:pPr>
          </w:p>
          <w:p w:rsidR="001D7D66" w:rsidRPr="002B171C" w:rsidRDefault="001D7D66" w:rsidP="00CF5CC6">
            <w:pPr>
              <w:pStyle w:val="rfdNormal0"/>
              <w:rPr>
                <w:rStyle w:val="rfdBold2"/>
                <w:rtl/>
              </w:rPr>
            </w:pPr>
            <w:r w:rsidRPr="002B171C">
              <w:rPr>
                <w:rStyle w:val="rfdBold2"/>
                <w:rtl/>
              </w:rPr>
              <w:t>1327 ـ النزهة الاثني عشر</w:t>
            </w:r>
            <w:r w:rsidR="00D63B7C">
              <w:rPr>
                <w:rStyle w:val="rfdBold2"/>
                <w:rtl/>
              </w:rPr>
              <w:t>ي</w:t>
            </w:r>
            <w:r w:rsidRPr="002B171C">
              <w:rPr>
                <w:rStyle w:val="rfdBold2"/>
                <w:rtl/>
              </w:rPr>
              <w:t xml:space="preserve">ة في نقض </w:t>
            </w:r>
            <w:r w:rsidR="00D63B7C">
              <w:rPr>
                <w:rStyle w:val="rfdBold2"/>
                <w:rtl/>
              </w:rPr>
              <w:br/>
            </w:r>
            <w:r w:rsidRPr="002B171C">
              <w:rPr>
                <w:rStyle w:val="rfdBold2"/>
                <w:rtl/>
              </w:rPr>
              <w:t>التحفة الاثني عشرية</w:t>
            </w:r>
            <w:r w:rsidR="00095AA9">
              <w:rPr>
                <w:rStyle w:val="rfdBold2"/>
                <w:rtl/>
              </w:rPr>
              <w:t xml:space="preserve"> .</w:t>
            </w:r>
          </w:p>
          <w:p w:rsidR="001D7D66" w:rsidRPr="00AC6D18" w:rsidRDefault="001D7D66" w:rsidP="00D63B7C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 xml:space="preserve">لميرزا </w:t>
            </w:r>
            <w:r>
              <w:rPr>
                <w:rtl/>
              </w:rPr>
              <w:t>محمد عناية ابن أحمد خان الدهلوي</w:t>
            </w:r>
            <w:r w:rsidR="00D63B7C">
              <w:rPr>
                <w:rtl/>
              </w:rPr>
              <w:t xml:space="preserve"> </w:t>
            </w:r>
            <w:r w:rsidR="00D63B7C">
              <w:rPr>
                <w:rtl/>
              </w:rPr>
              <w:br/>
            </w:r>
            <w:r w:rsidRPr="00AC6D18">
              <w:rPr>
                <w:rtl/>
              </w:rPr>
              <w:t>الكشميري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المتوف</w:t>
            </w:r>
            <w:r w:rsidR="00D63B7C">
              <w:rPr>
                <w:rtl/>
              </w:rPr>
              <w:t>ّ</w:t>
            </w:r>
            <w:r w:rsidRPr="00AC6D18">
              <w:rPr>
                <w:rtl/>
              </w:rPr>
              <w:t>ى سنة 1235 ه</w:t>
            </w:r>
            <w:r w:rsidR="00D63B7C">
              <w:rPr>
                <w:rtl/>
              </w:rPr>
              <w:t>ـ</w:t>
            </w:r>
            <w:r w:rsidR="00095AA9">
              <w:rPr>
                <w:rtl/>
              </w:rPr>
              <w:t xml:space="preserve"> .</w:t>
            </w:r>
          </w:p>
          <w:p w:rsidR="001D7D66" w:rsidRPr="00AC6D18" w:rsidRDefault="001D7D66" w:rsidP="00892804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طبع منه عد</w:t>
            </w:r>
            <w:r w:rsidR="00D63B7C">
              <w:rPr>
                <w:rtl/>
              </w:rPr>
              <w:t>ّ</w:t>
            </w:r>
            <w:r w:rsidRPr="00AC6D18">
              <w:rPr>
                <w:rtl/>
              </w:rPr>
              <w:t>ة مجل</w:t>
            </w:r>
            <w:r w:rsidR="00D63B7C">
              <w:rPr>
                <w:rtl/>
              </w:rPr>
              <w:t>ّ</w:t>
            </w:r>
            <w:r w:rsidRPr="00AC6D18">
              <w:rPr>
                <w:rtl/>
              </w:rPr>
              <w:t>دات</w:t>
            </w:r>
            <w:r w:rsidR="00095AA9">
              <w:rPr>
                <w:rtl/>
              </w:rPr>
              <w:t xml:space="preserve"> .</w:t>
            </w:r>
          </w:p>
          <w:p w:rsidR="001D7D66" w:rsidRDefault="00D63B7C" w:rsidP="00FC3AFD">
            <w:pPr>
              <w:rPr>
                <w:rStyle w:val="rfdFootnote"/>
                <w:rtl/>
              </w:rPr>
            </w:pPr>
            <w:r w:rsidRPr="00FC3AFD">
              <w:rPr>
                <w:rStyle w:val="rfdFootnote"/>
                <w:rtl/>
              </w:rPr>
              <w:t>اُ</w:t>
            </w:r>
            <w:r w:rsidR="001D7D66" w:rsidRPr="00FC3AFD">
              <w:rPr>
                <w:rStyle w:val="rfdFootnote"/>
                <w:rtl/>
              </w:rPr>
              <w:t>نظر</w:t>
            </w:r>
            <w:r w:rsidR="007E0241" w:rsidRPr="00FC3AFD">
              <w:rPr>
                <w:rStyle w:val="rfdFootnote"/>
                <w:rtl/>
              </w:rPr>
              <w:t xml:space="preserve"> :</w:t>
            </w:r>
            <w:r w:rsidR="001D7D66" w:rsidRPr="00FC3AFD">
              <w:rPr>
                <w:rStyle w:val="rfdFootnote"/>
                <w:rtl/>
              </w:rPr>
              <w:t xml:space="preserve"> الثقافة الإ</w:t>
            </w:r>
            <w:r w:rsidRPr="00FC3AFD">
              <w:rPr>
                <w:rStyle w:val="rfdFootnote"/>
                <w:rtl/>
              </w:rPr>
              <w:t>ِ</w:t>
            </w:r>
            <w:r w:rsidR="001D7D66" w:rsidRPr="00FC3AFD">
              <w:rPr>
                <w:rStyle w:val="rfdFootnote"/>
                <w:rtl/>
              </w:rPr>
              <w:t>سلامية في الهند</w:t>
            </w:r>
            <w:r w:rsidR="007E0241" w:rsidRPr="00FC3AFD">
              <w:rPr>
                <w:rStyle w:val="rfdFootnote"/>
                <w:rtl/>
              </w:rPr>
              <w:t xml:space="preserve"> :</w:t>
            </w:r>
            <w:r w:rsidR="001D7D66" w:rsidRPr="00FC3AFD">
              <w:rPr>
                <w:rStyle w:val="rfdFootnote"/>
                <w:rtl/>
              </w:rPr>
              <w:t xml:space="preserve"> 220</w:t>
            </w:r>
            <w:r w:rsidR="007E0241" w:rsidRPr="00FC3AFD">
              <w:rPr>
                <w:rStyle w:val="rfdFootnote"/>
                <w:rtl/>
              </w:rPr>
              <w:t xml:space="preserve"> ،</w:t>
            </w:r>
            <w:r w:rsidR="001D7D66" w:rsidRPr="00FC3AFD">
              <w:rPr>
                <w:rStyle w:val="rfdFootnote"/>
                <w:rtl/>
              </w:rPr>
              <w:t xml:space="preserve"> </w:t>
            </w:r>
            <w:r w:rsidRPr="00FC3AFD">
              <w:rPr>
                <w:rStyle w:val="rfdFootnote"/>
                <w:rtl/>
              </w:rPr>
              <w:br/>
            </w:r>
            <w:r w:rsidR="001D7D66" w:rsidRPr="00FC3AFD">
              <w:rPr>
                <w:rStyle w:val="rfdFootnote"/>
                <w:rtl/>
              </w:rPr>
              <w:t>الذريعة 24</w:t>
            </w:r>
            <w:r w:rsidR="005C5FDB" w:rsidRPr="00FC3AFD">
              <w:rPr>
                <w:rStyle w:val="rfdFootnote"/>
                <w:rtl/>
              </w:rPr>
              <w:t xml:space="preserve"> / </w:t>
            </w:r>
            <w:r w:rsidR="001D7D66" w:rsidRPr="00FC3AFD">
              <w:rPr>
                <w:rStyle w:val="rfdFootnote"/>
                <w:rtl/>
              </w:rPr>
              <w:t xml:space="preserve">108 </w:t>
            </w:r>
            <w:r w:rsidR="00AB3A9F" w:rsidRPr="00FC3AFD">
              <w:rPr>
                <w:rStyle w:val="rfdFootnote"/>
                <w:rtl/>
              </w:rPr>
              <w:t xml:space="preserve">و </w:t>
            </w:r>
            <w:r w:rsidR="001D7D66" w:rsidRPr="00FC3AFD">
              <w:rPr>
                <w:rStyle w:val="rfdFootnote"/>
                <w:rtl/>
              </w:rPr>
              <w:t>125</w:t>
            </w:r>
            <w:r w:rsidR="007E0241" w:rsidRPr="00FC3AFD">
              <w:rPr>
                <w:rStyle w:val="rfdFootnote"/>
                <w:rtl/>
              </w:rPr>
              <w:t xml:space="preserve"> ،</w:t>
            </w:r>
            <w:r w:rsidR="001D7D66" w:rsidRPr="00FC3AFD">
              <w:rPr>
                <w:rStyle w:val="rfdFootnote"/>
                <w:rtl/>
              </w:rPr>
              <w:t xml:space="preserve"> مرآة الكتب 2</w:t>
            </w:r>
            <w:r w:rsidR="005C5FDB" w:rsidRPr="00FC3AFD">
              <w:rPr>
                <w:rStyle w:val="rfdFootnote"/>
                <w:rtl/>
              </w:rPr>
              <w:t xml:space="preserve"> / </w:t>
            </w:r>
            <w:r w:rsidR="001D7D66" w:rsidRPr="00FC3AFD">
              <w:rPr>
                <w:rStyle w:val="rfdFootnote"/>
                <w:rtl/>
              </w:rPr>
              <w:t>129</w:t>
            </w:r>
            <w:r w:rsidR="007E0241" w:rsidRPr="00FC3AFD">
              <w:rPr>
                <w:rStyle w:val="rfdFootnote"/>
                <w:rtl/>
              </w:rPr>
              <w:t xml:space="preserve"> ،</w:t>
            </w:r>
            <w:r w:rsidRPr="00FC3AFD">
              <w:rPr>
                <w:rStyle w:val="rfdFootnote"/>
                <w:rtl/>
              </w:rPr>
              <w:t xml:space="preserve"> </w:t>
            </w:r>
            <w:r w:rsidRPr="00FC3AFD">
              <w:rPr>
                <w:rStyle w:val="rfdFootnote"/>
                <w:rtl/>
              </w:rPr>
              <w:br/>
            </w:r>
            <w:r w:rsidR="001D7D66" w:rsidRPr="00FC3AFD">
              <w:rPr>
                <w:rStyle w:val="rfdFootnote"/>
                <w:rtl/>
              </w:rPr>
              <w:t>كشف الحجب والأستار</w:t>
            </w:r>
            <w:r w:rsidR="007E0241" w:rsidRPr="00FC3AFD">
              <w:rPr>
                <w:rStyle w:val="rfdFootnote"/>
                <w:rtl/>
              </w:rPr>
              <w:t xml:space="preserve"> :</w:t>
            </w:r>
            <w:r w:rsidR="001D7D66" w:rsidRPr="00FC3AFD">
              <w:rPr>
                <w:rStyle w:val="rfdFootnote"/>
                <w:rtl/>
              </w:rPr>
              <w:t xml:space="preserve"> 579</w:t>
            </w:r>
            <w:r w:rsidR="007E0241" w:rsidRPr="00FC3AFD">
              <w:rPr>
                <w:rStyle w:val="rfdFootnote"/>
                <w:rtl/>
              </w:rPr>
              <w:t xml:space="preserve"> ،</w:t>
            </w:r>
            <w:r w:rsidR="001D7D66" w:rsidRPr="00FC3AFD">
              <w:rPr>
                <w:rStyle w:val="rfdFootnote"/>
                <w:rtl/>
              </w:rPr>
              <w:t xml:space="preserve"> أحسن الوديعة</w:t>
            </w:r>
            <w:r w:rsidR="00375CD3" w:rsidRPr="00FC3AFD">
              <w:rPr>
                <w:rStyle w:val="rfdFootnote"/>
                <w:rtl/>
              </w:rPr>
              <w:t xml:space="preserve"> </w:t>
            </w:r>
            <w:r w:rsidRPr="00FC3AFD">
              <w:rPr>
                <w:rStyle w:val="rfdFootnote"/>
                <w:rtl/>
              </w:rPr>
              <w:br/>
            </w:r>
            <w:r w:rsidR="001D7D66" w:rsidRPr="00FC3AFD">
              <w:rPr>
                <w:rStyle w:val="rfdFootnote"/>
                <w:rtl/>
              </w:rPr>
              <w:t>في تراجم مشاهير مجتهدي الشيعة</w:t>
            </w:r>
            <w:r w:rsidR="007E0241" w:rsidRPr="00FC3AFD">
              <w:rPr>
                <w:rStyle w:val="rfdFootnote"/>
                <w:rtl/>
              </w:rPr>
              <w:t xml:space="preserve"> :</w:t>
            </w:r>
            <w:r w:rsidR="001D7D66" w:rsidRPr="00FC3AFD">
              <w:rPr>
                <w:rStyle w:val="rfdFootnote"/>
                <w:rtl/>
              </w:rPr>
              <w:t xml:space="preserve"> 10</w:t>
            </w:r>
            <w:r w:rsidR="00095AA9" w:rsidRPr="00FC3AFD">
              <w:rPr>
                <w:rStyle w:val="rfdFootnote"/>
                <w:rtl/>
              </w:rPr>
              <w:t xml:space="preserve"> .</w:t>
            </w:r>
          </w:p>
          <w:p w:rsidR="00FC3AFD" w:rsidRPr="00FC3AFD" w:rsidRDefault="00FC3AFD" w:rsidP="00FC3AFD">
            <w:pPr>
              <w:pStyle w:val="rfdVar0"/>
              <w:rPr>
                <w:rtl/>
              </w:rPr>
            </w:pPr>
          </w:p>
          <w:p w:rsidR="001D7D66" w:rsidRPr="002B171C" w:rsidRDefault="001D7D66" w:rsidP="00D63B7C">
            <w:pPr>
              <w:pStyle w:val="rfdNormal0"/>
              <w:rPr>
                <w:rStyle w:val="rfdBold2"/>
                <w:rtl/>
              </w:rPr>
            </w:pPr>
            <w:r w:rsidRPr="002B171C">
              <w:rPr>
                <w:rStyle w:val="rfdBold2"/>
                <w:rtl/>
              </w:rPr>
              <w:t>1328 ـ النزهة في الرد</w:t>
            </w:r>
            <w:r w:rsidR="00D63B7C">
              <w:rPr>
                <w:rStyle w:val="rfdBold2"/>
                <w:rtl/>
              </w:rPr>
              <w:t>ّ</w:t>
            </w:r>
            <w:r w:rsidRPr="002B171C">
              <w:rPr>
                <w:rStyle w:val="rfdBold2"/>
                <w:rtl/>
              </w:rPr>
              <w:t xml:space="preserve"> على التحفة الاثني</w:t>
            </w:r>
            <w:r w:rsidR="00D63B7C">
              <w:rPr>
                <w:rStyle w:val="rfdBold2"/>
                <w:rtl/>
              </w:rPr>
              <w:t xml:space="preserve"> </w:t>
            </w:r>
            <w:r w:rsidR="00D63B7C">
              <w:rPr>
                <w:rStyle w:val="rfdBold2"/>
                <w:rtl/>
              </w:rPr>
              <w:br/>
            </w:r>
            <w:r w:rsidRPr="002B171C">
              <w:rPr>
                <w:rStyle w:val="rfdBold2"/>
                <w:rtl/>
              </w:rPr>
              <w:t>عشرية</w:t>
            </w:r>
            <w:r w:rsidR="00095AA9">
              <w:rPr>
                <w:rStyle w:val="rfdBold2"/>
                <w:rtl/>
              </w:rPr>
              <w:t xml:space="preserve"> .</w:t>
            </w:r>
          </w:p>
          <w:p w:rsidR="001D7D66" w:rsidRPr="00AC6D18" w:rsidRDefault="001D7D66" w:rsidP="00892804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لميرزا محمد عناية الدهلوي</w:t>
            </w:r>
            <w:r w:rsidR="00095AA9">
              <w:rPr>
                <w:rtl/>
              </w:rPr>
              <w:t xml:space="preserve"> .</w:t>
            </w:r>
          </w:p>
          <w:p w:rsidR="001D7D66" w:rsidRPr="00AC6D18" w:rsidRDefault="001D7D66" w:rsidP="00892804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تقد</w:t>
            </w:r>
            <w:r w:rsidR="00D63B7C">
              <w:rPr>
                <w:rtl/>
              </w:rPr>
              <w:t>ّ</w:t>
            </w:r>
            <w:r w:rsidRPr="00AC6D18">
              <w:rPr>
                <w:rtl/>
              </w:rPr>
              <w:t>م بعنوان</w:t>
            </w:r>
            <w:r w:rsidR="007E0241">
              <w:rPr>
                <w:rtl/>
              </w:rPr>
              <w:t xml:space="preserve"> :</w:t>
            </w:r>
          </w:p>
          <w:p w:rsidR="001D7D66" w:rsidRDefault="001D7D66" w:rsidP="00892804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ال</w:t>
            </w:r>
            <w:r>
              <w:rPr>
                <w:rtl/>
              </w:rPr>
              <w:t xml:space="preserve">نزهة الاثني عشرية في نقض التحفة </w:t>
            </w:r>
            <w:r w:rsidR="00D63B7C">
              <w:rPr>
                <w:rtl/>
              </w:rPr>
              <w:br/>
            </w:r>
            <w:r w:rsidRPr="00AC6D18">
              <w:rPr>
                <w:rtl/>
              </w:rPr>
              <w:t>الاثني عشرية</w:t>
            </w:r>
            <w:r w:rsidR="00095AA9">
              <w:rPr>
                <w:rtl/>
              </w:rPr>
              <w:t xml:space="preserve"> .</w:t>
            </w:r>
          </w:p>
          <w:p w:rsidR="00FC3AFD" w:rsidRPr="00AC6D18" w:rsidRDefault="00FC3AFD" w:rsidP="00FC3AFD">
            <w:pPr>
              <w:pStyle w:val="rfdVar0"/>
              <w:rPr>
                <w:rtl/>
              </w:rPr>
            </w:pPr>
          </w:p>
          <w:p w:rsidR="001D7D66" w:rsidRPr="002B171C" w:rsidRDefault="001D7D66" w:rsidP="00CF5CC6">
            <w:pPr>
              <w:pStyle w:val="rfdNormal0"/>
              <w:rPr>
                <w:rStyle w:val="rfdBold2"/>
                <w:rtl/>
              </w:rPr>
            </w:pPr>
            <w:r w:rsidRPr="002B171C">
              <w:rPr>
                <w:rStyle w:val="rfdBold2"/>
                <w:rtl/>
              </w:rPr>
              <w:t>1329 ـ نزهة الكرام وبستان العوام</w:t>
            </w:r>
            <w:r w:rsidR="00095AA9">
              <w:rPr>
                <w:rStyle w:val="rfdBold2"/>
                <w:rtl/>
              </w:rPr>
              <w:t xml:space="preserve"> .</w:t>
            </w:r>
          </w:p>
          <w:p w:rsidR="001D7D66" w:rsidRDefault="001D7D66" w:rsidP="00892804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في الإ</w:t>
            </w:r>
            <w:r w:rsidR="00D63B7C">
              <w:rPr>
                <w:rtl/>
              </w:rPr>
              <w:t>ِ</w:t>
            </w:r>
            <w:r w:rsidRPr="00AC6D18">
              <w:rPr>
                <w:rtl/>
              </w:rPr>
              <w:t>مامة والولاية</w:t>
            </w:r>
            <w:r w:rsidR="00095AA9">
              <w:rPr>
                <w:rtl/>
              </w:rPr>
              <w:t xml:space="preserve"> .</w:t>
            </w:r>
          </w:p>
        </w:tc>
      </w:tr>
    </w:tbl>
    <w:p w:rsidR="001D63D0" w:rsidRDefault="001D63D0">
      <w:pPr>
        <w:rPr>
          <w:rtl/>
        </w:rPr>
        <w:sectPr w:rsidR="001D63D0" w:rsidSect="00107863">
          <w:headerReference w:type="even" r:id="rId249"/>
          <w:headerReference w:type="default" r:id="rId250"/>
          <w:headerReference w:type="first" r:id="rId251"/>
          <w:type w:val="continuous"/>
          <w:pgSz w:w="11907" w:h="16840" w:code="9"/>
          <w:pgMar w:top="1247" w:right="1361" w:bottom="1247" w:left="1361" w:header="720" w:footer="720" w:gutter="0"/>
          <w:cols w:space="720"/>
          <w:titlePg/>
          <w:bidi/>
          <w:rtlGutter/>
          <w:docGrid w:linePitch="360"/>
        </w:sectPr>
      </w:pPr>
    </w:p>
    <w:p w:rsidR="001D7D66" w:rsidRDefault="001D7D66">
      <w:r>
        <w:lastRenderedPageBreak/>
        <w:br w:type="page"/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4409"/>
        <w:gridCol w:w="367"/>
        <w:gridCol w:w="4409"/>
      </w:tblGrid>
      <w:tr w:rsidR="002B171C" w:rsidTr="00A64556">
        <w:tc>
          <w:tcPr>
            <w:tcW w:w="2400" w:type="pct"/>
            <w:shd w:val="clear" w:color="auto" w:fill="auto"/>
          </w:tcPr>
          <w:p w:rsidR="00A878D0" w:rsidRPr="00AC6D18" w:rsidRDefault="00A878D0" w:rsidP="00D63B7C">
            <w:pPr>
              <w:pStyle w:val="rfdVar0"/>
              <w:rPr>
                <w:rtl/>
              </w:rPr>
            </w:pPr>
            <w:r w:rsidRPr="00AC6D18">
              <w:rPr>
                <w:rtl/>
              </w:rPr>
              <w:lastRenderedPageBreak/>
              <w:t>بالفارسية</w:t>
            </w:r>
            <w:r w:rsidR="00095AA9">
              <w:rPr>
                <w:rtl/>
              </w:rPr>
              <w:t xml:space="preserve"> .</w:t>
            </w:r>
          </w:p>
          <w:p w:rsidR="00A878D0" w:rsidRPr="00AC6D18" w:rsidRDefault="00A878D0" w:rsidP="0043571F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لجما</w:t>
            </w:r>
            <w:r>
              <w:rPr>
                <w:rtl/>
              </w:rPr>
              <w:t>ل الدين المرتضى محمد بن حسين بن</w:t>
            </w:r>
            <w:r w:rsidR="0043571F">
              <w:rPr>
                <w:rtl/>
              </w:rPr>
              <w:t xml:space="preserve"> </w:t>
            </w:r>
            <w:r w:rsidR="0043571F">
              <w:rPr>
                <w:rtl/>
              </w:rPr>
              <w:br/>
            </w:r>
            <w:r w:rsidRPr="00AC6D18">
              <w:rPr>
                <w:rtl/>
              </w:rPr>
              <w:t>حسن الرازي</w:t>
            </w:r>
            <w:r w:rsidR="00095AA9">
              <w:rPr>
                <w:rtl/>
              </w:rPr>
              <w:t xml:space="preserve"> .</w:t>
            </w:r>
          </w:p>
          <w:p w:rsidR="00A878D0" w:rsidRPr="00AC6D18" w:rsidRDefault="00A878D0" w:rsidP="00D63B7C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باهتما</w:t>
            </w:r>
            <w:r>
              <w:rPr>
                <w:rtl/>
              </w:rPr>
              <w:t>م وتصحيح</w:t>
            </w:r>
            <w:r w:rsidR="007E0241">
              <w:rPr>
                <w:rtl/>
              </w:rPr>
              <w:t xml:space="preserve"> :</w:t>
            </w:r>
            <w:r>
              <w:rPr>
                <w:rtl/>
              </w:rPr>
              <w:t xml:space="preserve"> محمد شيرواني</w:t>
            </w:r>
            <w:r w:rsidR="007E0241">
              <w:rPr>
                <w:rtl/>
              </w:rPr>
              <w:t xml:space="preserve"> ،</w:t>
            </w:r>
            <w:r>
              <w:rPr>
                <w:rtl/>
              </w:rPr>
              <w:t xml:space="preserve"> وباقر </w:t>
            </w:r>
            <w:r w:rsidR="0043571F">
              <w:rPr>
                <w:rtl/>
              </w:rPr>
              <w:br/>
            </w:r>
            <w:r w:rsidRPr="00AC6D18">
              <w:rPr>
                <w:rtl/>
              </w:rPr>
              <w:t>ترقي</w:t>
            </w:r>
            <w:r w:rsidR="00095AA9">
              <w:rPr>
                <w:rtl/>
              </w:rPr>
              <w:t xml:space="preserve"> .</w:t>
            </w:r>
          </w:p>
          <w:p w:rsidR="00A878D0" w:rsidRPr="00AC6D18" w:rsidRDefault="00A878D0" w:rsidP="00D63B7C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طهران</w:t>
            </w:r>
            <w:r w:rsidR="007E0241">
              <w:rPr>
                <w:rtl/>
              </w:rPr>
              <w:t xml:space="preserve"> :</w:t>
            </w:r>
            <w:r w:rsidRPr="00AC6D18">
              <w:rPr>
                <w:rtl/>
              </w:rPr>
              <w:t xml:space="preserve"> 1360 ش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ج 1</w:t>
            </w:r>
            <w:r w:rsidR="00095AA9">
              <w:rPr>
                <w:rtl/>
              </w:rPr>
              <w:t xml:space="preserve"> .</w:t>
            </w:r>
          </w:p>
          <w:p w:rsidR="00A878D0" w:rsidRDefault="00A878D0" w:rsidP="00D63B7C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طهران</w:t>
            </w:r>
            <w:r w:rsidR="007E0241">
              <w:rPr>
                <w:rtl/>
              </w:rPr>
              <w:t xml:space="preserve"> :</w:t>
            </w:r>
            <w:r w:rsidRPr="00AC6D18">
              <w:rPr>
                <w:rtl/>
              </w:rPr>
              <w:t xml:space="preserve"> 1362 ق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ج 2</w:t>
            </w:r>
            <w:r w:rsidR="00095AA9">
              <w:rPr>
                <w:rtl/>
              </w:rPr>
              <w:t xml:space="preserve"> .</w:t>
            </w:r>
          </w:p>
          <w:p w:rsidR="00FC3AFD" w:rsidRPr="00AC6D18" w:rsidRDefault="00FC3AFD" w:rsidP="00FC3AFD">
            <w:pPr>
              <w:pStyle w:val="rfdVar0"/>
              <w:rPr>
                <w:rtl/>
              </w:rPr>
            </w:pPr>
          </w:p>
          <w:p w:rsidR="00A878D0" w:rsidRPr="00A878D0" w:rsidRDefault="00A878D0" w:rsidP="00CF5CC6">
            <w:pPr>
              <w:pStyle w:val="rfdNormal0"/>
              <w:rPr>
                <w:rStyle w:val="rfdBold2"/>
                <w:rtl/>
              </w:rPr>
            </w:pPr>
            <w:r w:rsidRPr="00A878D0">
              <w:rPr>
                <w:rStyle w:val="rfdBold2"/>
                <w:rtl/>
              </w:rPr>
              <w:t>1330 ـ نزهة المؤمنين</w:t>
            </w:r>
            <w:r w:rsidR="00095AA9">
              <w:rPr>
                <w:rStyle w:val="rfdBold2"/>
                <w:rtl/>
              </w:rPr>
              <w:t xml:space="preserve"> .</w:t>
            </w:r>
          </w:p>
          <w:p w:rsidR="00A878D0" w:rsidRPr="00AC6D18" w:rsidRDefault="00A878D0" w:rsidP="00D63B7C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في الرد</w:t>
            </w:r>
            <w:r w:rsidR="0043571F">
              <w:rPr>
                <w:rtl/>
              </w:rPr>
              <w:t>ّ</w:t>
            </w:r>
            <w:r w:rsidRPr="00AC6D18">
              <w:rPr>
                <w:rtl/>
              </w:rPr>
              <w:t xml:space="preserve"> على التحفة الاثني عشرية</w:t>
            </w:r>
            <w:r w:rsidR="00095AA9">
              <w:rPr>
                <w:rtl/>
              </w:rPr>
              <w:t xml:space="preserve"> .</w:t>
            </w:r>
          </w:p>
          <w:p w:rsidR="00A878D0" w:rsidRPr="00AC6D18" w:rsidRDefault="00A878D0" w:rsidP="00D63B7C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 xml:space="preserve">احتمل </w:t>
            </w:r>
            <w:r>
              <w:rPr>
                <w:rtl/>
              </w:rPr>
              <w:t>صاحب الذريعة اتحاده مع</w:t>
            </w:r>
            <w:r w:rsidR="007E0241">
              <w:rPr>
                <w:rtl/>
              </w:rPr>
              <w:t xml:space="preserve"> :</w:t>
            </w:r>
            <w:r>
              <w:rPr>
                <w:rtl/>
              </w:rPr>
              <w:t xml:space="preserve"> النزهة </w:t>
            </w:r>
            <w:r w:rsidR="0043571F">
              <w:rPr>
                <w:rtl/>
              </w:rPr>
              <w:br/>
            </w:r>
            <w:r w:rsidRPr="00AC6D18">
              <w:rPr>
                <w:rtl/>
              </w:rPr>
              <w:t>ال</w:t>
            </w:r>
            <w:r>
              <w:rPr>
                <w:rtl/>
              </w:rPr>
              <w:t xml:space="preserve">اثني عشرية في نقض التحفة الاثني </w:t>
            </w:r>
            <w:r w:rsidR="0043571F">
              <w:rPr>
                <w:rtl/>
              </w:rPr>
              <w:br/>
            </w:r>
            <w:r w:rsidRPr="00AC6D18">
              <w:rPr>
                <w:rtl/>
              </w:rPr>
              <w:t>عشرية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لميرزا محمد عناية الدهلوي</w:t>
            </w:r>
            <w:r w:rsidR="00095AA9">
              <w:rPr>
                <w:rtl/>
              </w:rPr>
              <w:t xml:space="preserve"> .</w:t>
            </w:r>
          </w:p>
          <w:p w:rsidR="00A878D0" w:rsidRDefault="0043571F" w:rsidP="00D63B7C">
            <w:pPr>
              <w:pStyle w:val="rfdVar"/>
              <w:rPr>
                <w:rtl/>
              </w:rPr>
            </w:pPr>
            <w:r>
              <w:rPr>
                <w:rtl/>
              </w:rPr>
              <w:t>اُ</w:t>
            </w:r>
            <w:r w:rsidR="00A878D0" w:rsidRPr="00AC6D18">
              <w:rPr>
                <w:rtl/>
              </w:rPr>
              <w:t>نظر</w:t>
            </w:r>
            <w:r w:rsidR="007E0241">
              <w:rPr>
                <w:rtl/>
              </w:rPr>
              <w:t xml:space="preserve"> :</w:t>
            </w:r>
            <w:r w:rsidR="00A878D0" w:rsidRPr="00AC6D18">
              <w:rPr>
                <w:rtl/>
              </w:rPr>
              <w:t xml:space="preserve"> الذريعة</w:t>
            </w:r>
            <w:r w:rsidR="00A878D0">
              <w:rPr>
                <w:rtl/>
              </w:rPr>
              <w:t xml:space="preserve"> </w:t>
            </w:r>
            <w:r w:rsidR="00A878D0" w:rsidRPr="00AC6D18">
              <w:rPr>
                <w:rtl/>
              </w:rPr>
              <w:t>24</w:t>
            </w:r>
            <w:r w:rsidR="005C5FDB">
              <w:rPr>
                <w:rtl/>
              </w:rPr>
              <w:t xml:space="preserve"> / </w:t>
            </w:r>
            <w:r w:rsidR="00A878D0" w:rsidRPr="00AC6D18">
              <w:rPr>
                <w:rtl/>
              </w:rPr>
              <w:t xml:space="preserve">108 </w:t>
            </w:r>
            <w:r w:rsidR="00AB3A9F">
              <w:rPr>
                <w:rtl/>
              </w:rPr>
              <w:t xml:space="preserve">و </w:t>
            </w:r>
            <w:r w:rsidR="00A878D0" w:rsidRPr="00AC6D18">
              <w:rPr>
                <w:rtl/>
              </w:rPr>
              <w:t>125</w:t>
            </w:r>
            <w:r w:rsidR="00095AA9">
              <w:rPr>
                <w:rtl/>
              </w:rPr>
              <w:t xml:space="preserve"> .</w:t>
            </w:r>
          </w:p>
          <w:p w:rsidR="00FC3AFD" w:rsidRPr="00AC6D18" w:rsidRDefault="00FC3AFD" w:rsidP="00FC3AFD">
            <w:pPr>
              <w:pStyle w:val="rfdVar0"/>
              <w:rPr>
                <w:rtl/>
              </w:rPr>
            </w:pPr>
          </w:p>
          <w:p w:rsidR="00A878D0" w:rsidRPr="00A878D0" w:rsidRDefault="00A878D0" w:rsidP="00CF5CC6">
            <w:pPr>
              <w:pStyle w:val="rfdNormal0"/>
              <w:rPr>
                <w:rStyle w:val="rfdBold2"/>
                <w:rtl/>
              </w:rPr>
            </w:pPr>
            <w:r w:rsidRPr="00A878D0">
              <w:rPr>
                <w:rStyle w:val="rfdBold2"/>
                <w:rtl/>
              </w:rPr>
              <w:t>1331 ـ نسيم غدير</w:t>
            </w:r>
          </w:p>
          <w:p w:rsidR="00A878D0" w:rsidRPr="00AC6D18" w:rsidRDefault="00A878D0" w:rsidP="0043571F">
            <w:pPr>
              <w:pStyle w:val="rfdVar"/>
              <w:rPr>
                <w:rtl/>
              </w:rPr>
            </w:pPr>
            <w:r>
              <w:rPr>
                <w:rtl/>
              </w:rPr>
              <w:t xml:space="preserve">للشيخ حسين </w:t>
            </w:r>
            <w:r w:rsidR="0043571F">
              <w:rPr>
                <w:rtl/>
              </w:rPr>
              <w:t>إ</w:t>
            </w:r>
            <w:r>
              <w:rPr>
                <w:rtl/>
              </w:rPr>
              <w:t>ثنى عشر</w:t>
            </w:r>
            <w:r w:rsidR="0043571F">
              <w:rPr>
                <w:rtl/>
              </w:rPr>
              <w:t>ی</w:t>
            </w:r>
            <w:r>
              <w:rPr>
                <w:rtl/>
              </w:rPr>
              <w:t xml:space="preserve"> الطهراني</w:t>
            </w:r>
            <w:r w:rsidR="00095AA9">
              <w:rPr>
                <w:rtl/>
              </w:rPr>
              <w:t xml:space="preserve"> .</w:t>
            </w:r>
          </w:p>
          <w:p w:rsidR="00A878D0" w:rsidRPr="00AC6D18" w:rsidRDefault="00A878D0" w:rsidP="00D63B7C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 xml:space="preserve">جمع </w:t>
            </w:r>
            <w:r>
              <w:rPr>
                <w:rtl/>
              </w:rPr>
              <w:t>فيه عد</w:t>
            </w:r>
            <w:r w:rsidR="0043571F">
              <w:rPr>
                <w:rtl/>
              </w:rPr>
              <w:t>ّ</w:t>
            </w:r>
            <w:r>
              <w:rPr>
                <w:rtl/>
              </w:rPr>
              <w:t>ة أحاديث مم</w:t>
            </w:r>
            <w:r w:rsidR="0043571F">
              <w:rPr>
                <w:rtl/>
              </w:rPr>
              <w:t>ّ</w:t>
            </w:r>
            <w:r>
              <w:rPr>
                <w:rtl/>
              </w:rPr>
              <w:t xml:space="preserve">ا ورد في واقعة </w:t>
            </w:r>
            <w:r w:rsidR="0043571F">
              <w:rPr>
                <w:rtl/>
              </w:rPr>
              <w:br/>
            </w:r>
            <w:r w:rsidRPr="00AC6D18">
              <w:rPr>
                <w:rtl/>
              </w:rPr>
              <w:t>الغدير مع ترجمتها إلى الفارسية</w:t>
            </w:r>
            <w:r w:rsidR="00095AA9">
              <w:rPr>
                <w:rtl/>
              </w:rPr>
              <w:t xml:space="preserve"> .</w:t>
            </w:r>
          </w:p>
          <w:p w:rsidR="00A878D0" w:rsidRDefault="00A878D0" w:rsidP="00FC3AFD">
            <w:pPr>
              <w:rPr>
                <w:rStyle w:val="rfdFootnote"/>
                <w:rtl/>
              </w:rPr>
            </w:pPr>
            <w:r w:rsidRPr="00FC3AFD">
              <w:rPr>
                <w:rStyle w:val="rfdFootnote"/>
                <w:rtl/>
              </w:rPr>
              <w:t>مشهد</w:t>
            </w:r>
            <w:r w:rsidR="007E0241" w:rsidRPr="00FC3AFD">
              <w:rPr>
                <w:rStyle w:val="rfdFootnote"/>
                <w:rtl/>
              </w:rPr>
              <w:t xml:space="preserve"> :</w:t>
            </w:r>
            <w:r w:rsidRPr="00FC3AFD">
              <w:rPr>
                <w:rStyle w:val="rfdFootnote"/>
                <w:rtl/>
              </w:rPr>
              <w:t xml:space="preserve"> 1366 ش</w:t>
            </w:r>
            <w:r w:rsidR="007E0241" w:rsidRPr="00FC3AFD">
              <w:rPr>
                <w:rStyle w:val="rfdFootnote"/>
                <w:rtl/>
              </w:rPr>
              <w:t xml:space="preserve"> ،</w:t>
            </w:r>
            <w:r w:rsidRPr="00FC3AFD">
              <w:rPr>
                <w:rStyle w:val="rfdFootnote"/>
                <w:rtl/>
              </w:rPr>
              <w:t xml:space="preserve"> 46 ص القطع المتوس</w:t>
            </w:r>
            <w:r w:rsidR="0043571F" w:rsidRPr="00FC3AFD">
              <w:rPr>
                <w:rStyle w:val="rfdFootnote"/>
                <w:rtl/>
              </w:rPr>
              <w:t>ّ</w:t>
            </w:r>
            <w:r w:rsidRPr="00FC3AFD">
              <w:rPr>
                <w:rStyle w:val="rfdFootnote"/>
                <w:rtl/>
              </w:rPr>
              <w:t>ط</w:t>
            </w:r>
            <w:r w:rsidR="00095AA9" w:rsidRPr="00FC3AFD">
              <w:rPr>
                <w:rStyle w:val="rfdFootnote"/>
                <w:rtl/>
              </w:rPr>
              <w:t xml:space="preserve"> .</w:t>
            </w:r>
          </w:p>
          <w:p w:rsidR="00FC3AFD" w:rsidRPr="00FC3AFD" w:rsidRDefault="00FC3AFD" w:rsidP="00FC3AFD">
            <w:pPr>
              <w:pStyle w:val="rfdVar0"/>
              <w:rPr>
                <w:rtl/>
              </w:rPr>
            </w:pPr>
          </w:p>
          <w:p w:rsidR="00A878D0" w:rsidRPr="00A878D0" w:rsidRDefault="00A878D0" w:rsidP="00CF5CC6">
            <w:pPr>
              <w:pStyle w:val="rfdNormal0"/>
              <w:rPr>
                <w:rStyle w:val="rfdBold2"/>
                <w:rtl/>
              </w:rPr>
            </w:pPr>
            <w:r w:rsidRPr="00A878D0">
              <w:rPr>
                <w:rStyle w:val="rfdBold2"/>
                <w:rtl/>
              </w:rPr>
              <w:t>1332 ـ نشأة الأئمة في صنعاء</w:t>
            </w:r>
            <w:r w:rsidR="00095AA9">
              <w:rPr>
                <w:rStyle w:val="rfdBold2"/>
                <w:rtl/>
              </w:rPr>
              <w:t xml:space="preserve"> .</w:t>
            </w:r>
          </w:p>
          <w:p w:rsidR="00A878D0" w:rsidRPr="00AC6D18" w:rsidRDefault="00A878D0" w:rsidP="00D63B7C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للمستشرق الإ</w:t>
            </w:r>
            <w:r w:rsidR="0043571F">
              <w:rPr>
                <w:rtl/>
              </w:rPr>
              <w:t>ِ</w:t>
            </w:r>
            <w:r w:rsidRPr="00AC6D18">
              <w:rPr>
                <w:rtl/>
              </w:rPr>
              <w:t>نجليزي</w:t>
            </w:r>
            <w:r w:rsidR="007E0241">
              <w:rPr>
                <w:rtl/>
              </w:rPr>
              <w:t xml:space="preserve"> :</w:t>
            </w:r>
            <w:r w:rsidRPr="00AC6D18">
              <w:rPr>
                <w:rtl/>
              </w:rPr>
              <w:t xml:space="preserve"> ترتون</w:t>
            </w:r>
            <w:r w:rsidR="00095AA9">
              <w:rPr>
                <w:rtl/>
              </w:rPr>
              <w:t xml:space="preserve"> .</w:t>
            </w:r>
          </w:p>
          <w:p w:rsidR="00A878D0" w:rsidRPr="00AC6D18" w:rsidRDefault="00A878D0" w:rsidP="00D63B7C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رسالة دكتوراه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1925 م</w:t>
            </w:r>
            <w:r w:rsidR="00095AA9">
              <w:rPr>
                <w:rtl/>
              </w:rPr>
              <w:t xml:space="preserve"> .</w:t>
            </w:r>
          </w:p>
          <w:p w:rsidR="002B171C" w:rsidRDefault="0043571F" w:rsidP="00FC3AFD">
            <w:pPr>
              <w:pStyle w:val="rfdVar"/>
              <w:rPr>
                <w:rtl/>
              </w:rPr>
            </w:pPr>
            <w:r>
              <w:rPr>
                <w:rtl/>
              </w:rPr>
              <w:t>اُ</w:t>
            </w:r>
            <w:r w:rsidR="00A878D0" w:rsidRPr="00AC6D18">
              <w:rPr>
                <w:rtl/>
              </w:rPr>
              <w:t>نظر</w:t>
            </w:r>
            <w:r w:rsidR="007E0241">
              <w:rPr>
                <w:rtl/>
              </w:rPr>
              <w:t xml:space="preserve"> :</w:t>
            </w:r>
            <w:r w:rsidR="00A878D0" w:rsidRPr="00AC6D18">
              <w:rPr>
                <w:rtl/>
              </w:rPr>
              <w:t xml:space="preserve"> موسوعة المستشرقين</w:t>
            </w:r>
            <w:r w:rsidR="007E0241">
              <w:rPr>
                <w:rtl/>
              </w:rPr>
              <w:t xml:space="preserve"> ،</w:t>
            </w:r>
            <w:r w:rsidR="00A878D0" w:rsidRPr="00AC6D18">
              <w:rPr>
                <w:rtl/>
              </w:rPr>
              <w:t xml:space="preserve"> لبدوي</w:t>
            </w:r>
            <w:r w:rsidR="007E0241">
              <w:rPr>
                <w:rtl/>
              </w:rPr>
              <w:t xml:space="preserve"> :</w:t>
            </w:r>
            <w:r w:rsidR="00A878D0" w:rsidRPr="00AC6D18">
              <w:rPr>
                <w:rtl/>
              </w:rPr>
              <w:t xml:space="preserve"> 95</w:t>
            </w:r>
            <w:r w:rsidR="00095AA9">
              <w:rPr>
                <w:rtl/>
              </w:rPr>
              <w:t xml:space="preserve"> .</w:t>
            </w:r>
          </w:p>
        </w:tc>
        <w:tc>
          <w:tcPr>
            <w:tcW w:w="200" w:type="pct"/>
            <w:shd w:val="clear" w:color="auto" w:fill="auto"/>
          </w:tcPr>
          <w:p w:rsidR="002B171C" w:rsidRDefault="002B171C" w:rsidP="00A65328">
            <w:pPr>
              <w:pStyle w:val="rfdNormal0"/>
              <w:rPr>
                <w:rtl/>
              </w:rPr>
            </w:pPr>
          </w:p>
        </w:tc>
        <w:tc>
          <w:tcPr>
            <w:tcW w:w="2400" w:type="pct"/>
            <w:shd w:val="clear" w:color="auto" w:fill="auto"/>
          </w:tcPr>
          <w:p w:rsidR="00FC3AFD" w:rsidRPr="00FC3AFD" w:rsidRDefault="00FC3AFD" w:rsidP="00FC3AFD">
            <w:pPr>
              <w:pStyle w:val="rfdVar0"/>
              <w:rPr>
                <w:rtl/>
              </w:rPr>
            </w:pPr>
          </w:p>
          <w:p w:rsidR="00A878D0" w:rsidRPr="00A878D0" w:rsidRDefault="00A878D0" w:rsidP="00CF5CC6">
            <w:pPr>
              <w:pStyle w:val="rfdNormal0"/>
              <w:rPr>
                <w:rStyle w:val="rfdBold2"/>
                <w:rtl/>
              </w:rPr>
            </w:pPr>
            <w:r w:rsidRPr="00A878D0">
              <w:rPr>
                <w:rStyle w:val="rfdBold2"/>
                <w:rtl/>
              </w:rPr>
              <w:t>133</w:t>
            </w:r>
            <w:r>
              <w:rPr>
                <w:rStyle w:val="rfdBold2"/>
                <w:rtl/>
              </w:rPr>
              <w:t>3</w:t>
            </w:r>
            <w:r w:rsidRPr="00A878D0">
              <w:rPr>
                <w:rStyle w:val="rfdBold2"/>
                <w:rtl/>
              </w:rPr>
              <w:t xml:space="preserve"> ـ نشأة الشيعة الإ</w:t>
            </w:r>
            <w:r w:rsidR="0043571F">
              <w:rPr>
                <w:rStyle w:val="rfdBold2"/>
                <w:rtl/>
              </w:rPr>
              <w:t>ِ</w:t>
            </w:r>
            <w:r w:rsidRPr="00A878D0">
              <w:rPr>
                <w:rStyle w:val="rfdBold2"/>
                <w:rtl/>
              </w:rPr>
              <w:t>مامية</w:t>
            </w:r>
            <w:r w:rsidR="00095AA9">
              <w:rPr>
                <w:rStyle w:val="rfdBold2"/>
                <w:rtl/>
              </w:rPr>
              <w:t xml:space="preserve"> .</w:t>
            </w:r>
          </w:p>
          <w:p w:rsidR="00A878D0" w:rsidRPr="00AC6D18" w:rsidRDefault="00A878D0" w:rsidP="00D63B7C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 xml:space="preserve">لنبيلة عبد المنعم داود </w:t>
            </w:r>
            <w:r w:rsidR="00773F9D">
              <w:rPr>
                <w:rtl/>
              </w:rPr>
              <w:t>(</w:t>
            </w:r>
            <w:r w:rsidR="00FC3AFD">
              <w:rPr>
                <w:rFonts w:hint="cs"/>
                <w:rtl/>
              </w:rPr>
              <w:t xml:space="preserve"> </w:t>
            </w:r>
            <w:r w:rsidRPr="00AC6D18">
              <w:rPr>
                <w:rtl/>
              </w:rPr>
              <w:t>1939 م</w:t>
            </w:r>
            <w:r>
              <w:rPr>
                <w:rtl/>
              </w:rPr>
              <w:t xml:space="preserve"> ـ</w:t>
            </w:r>
            <w:r w:rsidR="00FC3AFD">
              <w:rPr>
                <w:rFonts w:hint="cs"/>
                <w:rtl/>
              </w:rPr>
              <w:t xml:space="preserve"> </w:t>
            </w:r>
            <w:r w:rsidR="00773F9D">
              <w:rPr>
                <w:rtl/>
              </w:rPr>
              <w:t>؟</w:t>
            </w:r>
            <w:r w:rsidR="00FC3AFD">
              <w:rPr>
                <w:rFonts w:hint="cs"/>
                <w:rtl/>
              </w:rPr>
              <w:t xml:space="preserve"> </w:t>
            </w:r>
            <w:r w:rsidR="00773F9D">
              <w:rPr>
                <w:rtl/>
              </w:rPr>
              <w:t>)</w:t>
            </w:r>
            <w:r w:rsidR="00095AA9">
              <w:rPr>
                <w:rtl/>
              </w:rPr>
              <w:t xml:space="preserve"> .</w:t>
            </w:r>
          </w:p>
          <w:p w:rsidR="00A878D0" w:rsidRPr="00AC6D18" w:rsidRDefault="00A878D0" w:rsidP="00D63B7C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بغداد</w:t>
            </w:r>
            <w:r w:rsidR="007E0241">
              <w:rPr>
                <w:rtl/>
              </w:rPr>
              <w:t xml:space="preserve"> :</w:t>
            </w:r>
            <w:r w:rsidRPr="00AC6D18">
              <w:rPr>
                <w:rtl/>
              </w:rPr>
              <w:t xml:space="preserve"> 1968 م</w:t>
            </w:r>
            <w:r w:rsidR="00095AA9">
              <w:rPr>
                <w:rtl/>
              </w:rPr>
              <w:t xml:space="preserve"> .</w:t>
            </w:r>
          </w:p>
          <w:p w:rsidR="00A878D0" w:rsidRDefault="0043571F" w:rsidP="00FC3AFD">
            <w:pPr>
              <w:rPr>
                <w:rStyle w:val="rfdFootnote"/>
                <w:rtl/>
              </w:rPr>
            </w:pPr>
            <w:r w:rsidRPr="00FC3AFD">
              <w:rPr>
                <w:rStyle w:val="rfdFootnote"/>
                <w:rtl/>
              </w:rPr>
              <w:t>اُ</w:t>
            </w:r>
            <w:r w:rsidR="00A878D0" w:rsidRPr="00FC3AFD">
              <w:rPr>
                <w:rStyle w:val="rfdFootnote"/>
                <w:rtl/>
              </w:rPr>
              <w:t>نظر</w:t>
            </w:r>
            <w:r w:rsidR="007E0241" w:rsidRPr="00FC3AFD">
              <w:rPr>
                <w:rStyle w:val="rfdFootnote"/>
                <w:rtl/>
              </w:rPr>
              <w:t xml:space="preserve"> :</w:t>
            </w:r>
            <w:r w:rsidR="00A878D0" w:rsidRPr="00FC3AFD">
              <w:rPr>
                <w:rStyle w:val="rfdFootnote"/>
                <w:rtl/>
              </w:rPr>
              <w:t xml:space="preserve"> معجم المؤلفين العراقيين</w:t>
            </w:r>
            <w:r w:rsidR="007E0241" w:rsidRPr="00FC3AFD">
              <w:rPr>
                <w:rStyle w:val="rfdFootnote"/>
                <w:rtl/>
              </w:rPr>
              <w:t xml:space="preserve"> :</w:t>
            </w:r>
            <w:r w:rsidR="00A878D0" w:rsidRPr="00FC3AFD">
              <w:rPr>
                <w:rStyle w:val="rfdFootnote"/>
                <w:rtl/>
              </w:rPr>
              <w:t xml:space="preserve"> 3</w:t>
            </w:r>
            <w:r w:rsidR="005C5FDB" w:rsidRPr="00FC3AFD">
              <w:rPr>
                <w:rStyle w:val="rfdFootnote"/>
                <w:rtl/>
              </w:rPr>
              <w:t xml:space="preserve"> / </w:t>
            </w:r>
            <w:r w:rsidR="00A878D0" w:rsidRPr="00FC3AFD">
              <w:rPr>
                <w:rStyle w:val="rfdFootnote"/>
                <w:rtl/>
              </w:rPr>
              <w:t>384</w:t>
            </w:r>
            <w:r w:rsidR="00095AA9" w:rsidRPr="00FC3AFD">
              <w:rPr>
                <w:rStyle w:val="rfdFootnote"/>
                <w:rtl/>
              </w:rPr>
              <w:t xml:space="preserve"> .</w:t>
            </w:r>
          </w:p>
          <w:p w:rsidR="00FC3AFD" w:rsidRPr="00FC3AFD" w:rsidRDefault="00FC3AFD" w:rsidP="00FC3AFD">
            <w:pPr>
              <w:pStyle w:val="rfdVar0"/>
              <w:rPr>
                <w:rtl/>
              </w:rPr>
            </w:pPr>
          </w:p>
          <w:p w:rsidR="00A878D0" w:rsidRPr="00AC6D18" w:rsidRDefault="00A878D0" w:rsidP="0043571F">
            <w:pPr>
              <w:pStyle w:val="rfdNormal0"/>
              <w:rPr>
                <w:rtl/>
              </w:rPr>
            </w:pPr>
            <w:r w:rsidRPr="00A878D0">
              <w:rPr>
                <w:rStyle w:val="rfdBold2"/>
                <w:rtl/>
              </w:rPr>
              <w:t>1334 ـ النص</w:t>
            </w:r>
            <w:r w:rsidR="0043571F">
              <w:rPr>
                <w:rStyle w:val="rfdBold2"/>
                <w:rtl/>
              </w:rPr>
              <w:t>ّ</w:t>
            </w:r>
            <w:r w:rsidRPr="00A878D0">
              <w:rPr>
                <w:rStyle w:val="rfdBold2"/>
                <w:rtl/>
              </w:rPr>
              <w:t xml:space="preserve"> الجلي</w:t>
            </w:r>
            <w:r w:rsidR="0043571F">
              <w:rPr>
                <w:rStyle w:val="rfdBold2"/>
                <w:rtl/>
              </w:rPr>
              <w:t>ّ</w:t>
            </w:r>
            <w:r w:rsidRPr="00A878D0">
              <w:rPr>
                <w:rStyle w:val="rfdBold2"/>
                <w:rtl/>
              </w:rPr>
              <w:t xml:space="preserve"> في إمامة أمير المؤمنين</w:t>
            </w:r>
            <w:r w:rsidR="0043571F">
              <w:rPr>
                <w:rStyle w:val="rfdBold2"/>
                <w:rtl/>
              </w:rPr>
              <w:t xml:space="preserve"> </w:t>
            </w:r>
            <w:r w:rsidR="0043571F">
              <w:rPr>
                <w:rStyle w:val="rfdBold2"/>
                <w:rtl/>
              </w:rPr>
              <w:br/>
            </w:r>
            <w:r w:rsidRPr="00A878D0">
              <w:rPr>
                <w:rStyle w:val="rfdBold2"/>
                <w:rtl/>
              </w:rPr>
              <w:t>علي</w:t>
            </w:r>
            <w:r w:rsidR="0043571F">
              <w:rPr>
                <w:rStyle w:val="rfdBold2"/>
                <w:rtl/>
              </w:rPr>
              <w:t>ّ عليه السلام</w:t>
            </w:r>
            <w:r w:rsidR="00095AA9">
              <w:rPr>
                <w:rtl/>
              </w:rPr>
              <w:t xml:space="preserve"> .</w:t>
            </w:r>
          </w:p>
          <w:p w:rsidR="00A878D0" w:rsidRPr="00AC6D18" w:rsidRDefault="00A878D0" w:rsidP="00D63B7C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للسيد هاشم البحراني</w:t>
            </w:r>
            <w:r w:rsidR="00095AA9">
              <w:rPr>
                <w:rtl/>
              </w:rPr>
              <w:t xml:space="preserve"> .</w:t>
            </w:r>
          </w:p>
          <w:p w:rsidR="00A878D0" w:rsidRDefault="00A878D0" w:rsidP="0043571F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يقوم بت</w:t>
            </w:r>
            <w:r>
              <w:rPr>
                <w:rtl/>
              </w:rPr>
              <w:t>حقيقه</w:t>
            </w:r>
            <w:r w:rsidR="007E0241">
              <w:rPr>
                <w:rtl/>
              </w:rPr>
              <w:t xml:space="preserve"> :</w:t>
            </w:r>
            <w:r>
              <w:rPr>
                <w:rtl/>
              </w:rPr>
              <w:t xml:space="preserve"> السيد محمد منير الحسيني</w:t>
            </w:r>
            <w:r w:rsidR="0043571F">
              <w:rPr>
                <w:rtl/>
              </w:rPr>
              <w:t xml:space="preserve"> </w:t>
            </w:r>
            <w:r w:rsidR="0043571F">
              <w:rPr>
                <w:rtl/>
              </w:rPr>
              <w:br/>
            </w:r>
            <w:r w:rsidRPr="00AC6D18">
              <w:rPr>
                <w:rtl/>
              </w:rPr>
              <w:t>الميلاني</w:t>
            </w:r>
            <w:r w:rsidR="00095AA9">
              <w:rPr>
                <w:rtl/>
              </w:rPr>
              <w:t xml:space="preserve"> .</w:t>
            </w:r>
          </w:p>
          <w:p w:rsidR="00FC3AFD" w:rsidRPr="00AC6D18" w:rsidRDefault="00FC3AFD" w:rsidP="00FC3AFD">
            <w:pPr>
              <w:pStyle w:val="rfdVar0"/>
              <w:rPr>
                <w:rtl/>
              </w:rPr>
            </w:pPr>
          </w:p>
          <w:p w:rsidR="00A878D0" w:rsidRPr="00AC6D18" w:rsidRDefault="00A878D0" w:rsidP="0043571F">
            <w:pPr>
              <w:pStyle w:val="rfdNormal0"/>
              <w:rPr>
                <w:rtl/>
              </w:rPr>
            </w:pPr>
            <w:r w:rsidRPr="00A878D0">
              <w:rPr>
                <w:rStyle w:val="rfdBold2"/>
                <w:rtl/>
              </w:rPr>
              <w:t>1335 ـ النص</w:t>
            </w:r>
            <w:r w:rsidR="0043571F">
              <w:rPr>
                <w:rStyle w:val="rfdBold2"/>
                <w:rtl/>
              </w:rPr>
              <w:t>ّ</w:t>
            </w:r>
            <w:r w:rsidRPr="00A878D0">
              <w:rPr>
                <w:rStyle w:val="rfdBold2"/>
                <w:rtl/>
              </w:rPr>
              <w:t xml:space="preserve"> الجلي</w:t>
            </w:r>
            <w:r w:rsidR="0043571F">
              <w:rPr>
                <w:rStyle w:val="rfdBold2"/>
                <w:rtl/>
              </w:rPr>
              <w:t>ّ</w:t>
            </w:r>
            <w:r w:rsidRPr="00A878D0">
              <w:rPr>
                <w:rStyle w:val="rfdBold2"/>
                <w:rtl/>
              </w:rPr>
              <w:t xml:space="preserve"> في إمامة مولانا علي</w:t>
            </w:r>
            <w:r w:rsidR="0043571F">
              <w:rPr>
                <w:rStyle w:val="rfdBold2"/>
                <w:rtl/>
              </w:rPr>
              <w:t xml:space="preserve">ّ </w:t>
            </w:r>
            <w:r w:rsidR="0043571F">
              <w:rPr>
                <w:rStyle w:val="rfdBold2"/>
                <w:rtl/>
              </w:rPr>
              <w:br/>
              <w:t>عليه السلام</w:t>
            </w:r>
            <w:r w:rsidR="00095AA9">
              <w:rPr>
                <w:rStyle w:val="rfdBold2"/>
                <w:rtl/>
              </w:rPr>
              <w:t xml:space="preserve"> .</w:t>
            </w:r>
          </w:p>
          <w:p w:rsidR="00A878D0" w:rsidRPr="00AC6D18" w:rsidRDefault="00A878D0" w:rsidP="00D63B7C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لأحم</w:t>
            </w:r>
            <w:r>
              <w:rPr>
                <w:rtl/>
              </w:rPr>
              <w:t>د بن المقد</w:t>
            </w:r>
            <w:r w:rsidR="0043571F">
              <w:rPr>
                <w:rtl/>
              </w:rPr>
              <w:t>ّ</w:t>
            </w:r>
            <w:r>
              <w:rPr>
                <w:rtl/>
              </w:rPr>
              <w:t>س الأردبيلي</w:t>
            </w:r>
            <w:r w:rsidR="007E0241">
              <w:rPr>
                <w:rtl/>
              </w:rPr>
              <w:t xml:space="preserve"> ،</w:t>
            </w:r>
            <w:r>
              <w:rPr>
                <w:rtl/>
              </w:rPr>
              <w:t xml:space="preserve"> المتوف</w:t>
            </w:r>
            <w:r w:rsidR="0043571F">
              <w:rPr>
                <w:rtl/>
              </w:rPr>
              <w:t>ّ</w:t>
            </w:r>
            <w:r>
              <w:rPr>
                <w:rtl/>
              </w:rPr>
              <w:t xml:space="preserve">ى </w:t>
            </w:r>
            <w:r w:rsidR="0043571F">
              <w:rPr>
                <w:rtl/>
              </w:rPr>
              <w:br/>
            </w:r>
            <w:r w:rsidRPr="00AC6D18">
              <w:rPr>
                <w:rtl/>
              </w:rPr>
              <w:t>سنة 993 ه</w:t>
            </w:r>
            <w:r w:rsidR="00E77820">
              <w:rPr>
                <w:rtl/>
              </w:rPr>
              <w:t>ـ</w:t>
            </w:r>
            <w:r w:rsidR="00095AA9">
              <w:rPr>
                <w:rtl/>
              </w:rPr>
              <w:t xml:space="preserve"> .</w:t>
            </w:r>
          </w:p>
          <w:p w:rsidR="00A878D0" w:rsidRDefault="00E77820" w:rsidP="00D63B7C">
            <w:pPr>
              <w:pStyle w:val="rfdVar"/>
              <w:rPr>
                <w:rtl/>
              </w:rPr>
            </w:pPr>
            <w:r>
              <w:rPr>
                <w:rtl/>
              </w:rPr>
              <w:t>اُ</w:t>
            </w:r>
            <w:r w:rsidR="00A878D0" w:rsidRPr="00AC6D18">
              <w:rPr>
                <w:rtl/>
              </w:rPr>
              <w:t>نظر</w:t>
            </w:r>
            <w:r w:rsidR="007E0241">
              <w:rPr>
                <w:rtl/>
              </w:rPr>
              <w:t xml:space="preserve"> :</w:t>
            </w:r>
            <w:r w:rsidR="00A878D0" w:rsidRPr="00AC6D18">
              <w:rPr>
                <w:rtl/>
              </w:rPr>
              <w:t xml:space="preserve"> مرآة الكتب</w:t>
            </w:r>
            <w:r w:rsidR="00A878D0">
              <w:rPr>
                <w:rtl/>
              </w:rPr>
              <w:t xml:space="preserve"> </w:t>
            </w:r>
            <w:r w:rsidR="00A878D0" w:rsidRPr="00AC6D18">
              <w:rPr>
                <w:rtl/>
              </w:rPr>
              <w:t>4</w:t>
            </w:r>
            <w:r w:rsidR="005C5FDB">
              <w:rPr>
                <w:rtl/>
              </w:rPr>
              <w:t xml:space="preserve"> / </w:t>
            </w:r>
            <w:r w:rsidR="00A878D0" w:rsidRPr="00AC6D18">
              <w:rPr>
                <w:rtl/>
              </w:rPr>
              <w:t>125</w:t>
            </w:r>
            <w:r w:rsidR="007E0241">
              <w:rPr>
                <w:rtl/>
              </w:rPr>
              <w:t xml:space="preserve"> ،</w:t>
            </w:r>
            <w:r w:rsidR="00A878D0" w:rsidRPr="00AC6D18">
              <w:rPr>
                <w:rtl/>
              </w:rPr>
              <w:t xml:space="preserve"> الذريعة</w:t>
            </w:r>
            <w:r w:rsidR="00A878D0">
              <w:rPr>
                <w:rtl/>
              </w:rPr>
              <w:t xml:space="preserve"> </w:t>
            </w:r>
            <w:r>
              <w:rPr>
                <w:rtl/>
              </w:rPr>
              <w:br/>
            </w:r>
            <w:r w:rsidR="00A878D0" w:rsidRPr="00AC6D18">
              <w:rPr>
                <w:rtl/>
              </w:rPr>
              <w:t>24</w:t>
            </w:r>
            <w:r w:rsidR="005C5FDB">
              <w:rPr>
                <w:rtl/>
              </w:rPr>
              <w:t xml:space="preserve"> / </w:t>
            </w:r>
            <w:r w:rsidR="00A878D0" w:rsidRPr="00AC6D18">
              <w:rPr>
                <w:rtl/>
              </w:rPr>
              <w:t>172</w:t>
            </w:r>
            <w:r w:rsidR="00095AA9">
              <w:rPr>
                <w:rtl/>
              </w:rPr>
              <w:t xml:space="preserve"> .</w:t>
            </w:r>
          </w:p>
          <w:p w:rsidR="00FC3AFD" w:rsidRPr="00AC6D18" w:rsidRDefault="00FC3AFD" w:rsidP="00FC3AFD">
            <w:pPr>
              <w:pStyle w:val="rfdVar0"/>
              <w:rPr>
                <w:rtl/>
              </w:rPr>
            </w:pPr>
          </w:p>
          <w:p w:rsidR="00A878D0" w:rsidRPr="00AC6D18" w:rsidRDefault="00A878D0" w:rsidP="00E77820">
            <w:pPr>
              <w:pStyle w:val="rfdNormal0"/>
              <w:rPr>
                <w:rtl/>
              </w:rPr>
            </w:pPr>
            <w:r w:rsidRPr="00A878D0">
              <w:rPr>
                <w:rStyle w:val="rfdBold2"/>
                <w:rtl/>
              </w:rPr>
              <w:t>1336 ـ النص</w:t>
            </w:r>
            <w:r w:rsidR="00E77820">
              <w:rPr>
                <w:rStyle w:val="rfdBold2"/>
                <w:rtl/>
              </w:rPr>
              <w:t>ّ</w:t>
            </w:r>
            <w:r w:rsidRPr="00A878D0">
              <w:rPr>
                <w:rStyle w:val="rfdBold2"/>
                <w:rtl/>
              </w:rPr>
              <w:t xml:space="preserve"> الجلي</w:t>
            </w:r>
            <w:r w:rsidR="00E77820">
              <w:rPr>
                <w:rStyle w:val="rfdBold2"/>
                <w:rtl/>
              </w:rPr>
              <w:t>ّ</w:t>
            </w:r>
            <w:r w:rsidRPr="00A878D0">
              <w:rPr>
                <w:rStyle w:val="rfdBold2"/>
                <w:rtl/>
              </w:rPr>
              <w:t xml:space="preserve"> في إمامة مولانا </w:t>
            </w:r>
            <w:r w:rsidR="00E77820">
              <w:rPr>
                <w:rStyle w:val="rfdBold2"/>
                <w:rtl/>
              </w:rPr>
              <w:t>عل</w:t>
            </w:r>
            <w:r w:rsidRPr="00A878D0">
              <w:rPr>
                <w:rStyle w:val="rfdBold2"/>
                <w:rtl/>
              </w:rPr>
              <w:t>ي</w:t>
            </w:r>
            <w:r w:rsidR="00E77820">
              <w:rPr>
                <w:rStyle w:val="rfdBold2"/>
                <w:rtl/>
              </w:rPr>
              <w:t xml:space="preserve">ّ </w:t>
            </w:r>
            <w:r w:rsidR="00E77820">
              <w:rPr>
                <w:rStyle w:val="rfdBold2"/>
                <w:rtl/>
              </w:rPr>
              <w:br/>
              <w:t>عليه السلام</w:t>
            </w:r>
            <w:r w:rsidR="00095AA9">
              <w:rPr>
                <w:rStyle w:val="rfdBold2"/>
                <w:rtl/>
              </w:rPr>
              <w:t xml:space="preserve"> .</w:t>
            </w:r>
          </w:p>
          <w:p w:rsidR="00A878D0" w:rsidRDefault="00A878D0" w:rsidP="00D63B7C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لمل</w:t>
            </w:r>
            <w:r w:rsidR="00E77820">
              <w:rPr>
                <w:rtl/>
              </w:rPr>
              <w:t>ّ</w:t>
            </w:r>
            <w:r w:rsidRPr="00AC6D18">
              <w:rPr>
                <w:rtl/>
              </w:rPr>
              <w:t>ا حسين بن باقر البروجردي</w:t>
            </w:r>
            <w:r w:rsidR="00095AA9">
              <w:rPr>
                <w:rtl/>
              </w:rPr>
              <w:t xml:space="preserve"> .</w:t>
            </w:r>
          </w:p>
          <w:p w:rsidR="002B171C" w:rsidRDefault="00A878D0" w:rsidP="00E77820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مرت</w:t>
            </w:r>
            <w:r w:rsidR="00E77820">
              <w:rPr>
                <w:rtl/>
              </w:rPr>
              <w:t>ّ</w:t>
            </w:r>
            <w:r>
              <w:rPr>
                <w:rtl/>
              </w:rPr>
              <w:t>ب على مقد</w:t>
            </w:r>
            <w:r w:rsidR="00E77820">
              <w:rPr>
                <w:rtl/>
              </w:rPr>
              <w:t>ّ</w:t>
            </w:r>
            <w:r>
              <w:rPr>
                <w:rtl/>
              </w:rPr>
              <w:t>مة و</w:t>
            </w:r>
            <w:r w:rsidR="00E77820">
              <w:rPr>
                <w:rtl/>
              </w:rPr>
              <w:t>ا</w:t>
            </w:r>
            <w:r>
              <w:rPr>
                <w:rtl/>
              </w:rPr>
              <w:t xml:space="preserve">ربعين آية من </w:t>
            </w:r>
            <w:r w:rsidR="00E77820">
              <w:rPr>
                <w:rtl/>
              </w:rPr>
              <w:t>ا</w:t>
            </w:r>
            <w:r>
              <w:rPr>
                <w:rtl/>
              </w:rPr>
              <w:t xml:space="preserve">يات </w:t>
            </w:r>
            <w:r w:rsidR="00E77820">
              <w:rPr>
                <w:rtl/>
              </w:rPr>
              <w:br/>
            </w:r>
            <w:r w:rsidRPr="00AC6D18">
              <w:rPr>
                <w:rtl/>
              </w:rPr>
              <w:t xml:space="preserve">القرآن مع </w:t>
            </w:r>
            <w:r>
              <w:rPr>
                <w:rtl/>
              </w:rPr>
              <w:t xml:space="preserve">التفسير والبيان الواردة في أمير </w:t>
            </w:r>
            <w:r w:rsidR="00E77820">
              <w:rPr>
                <w:rtl/>
              </w:rPr>
              <w:br/>
            </w:r>
            <w:r w:rsidRPr="00AC6D18">
              <w:rPr>
                <w:rtl/>
              </w:rPr>
              <w:t>المؤمنين والت</w:t>
            </w:r>
            <w:r>
              <w:rPr>
                <w:rtl/>
              </w:rPr>
              <w:t>نصيص بإمامته بأسانيد الفريقين</w:t>
            </w:r>
            <w:r w:rsidR="00FC3AFD">
              <w:rPr>
                <w:rFonts w:hint="cs"/>
                <w:rtl/>
              </w:rPr>
              <w:t xml:space="preserve"> </w:t>
            </w:r>
            <w:r w:rsidR="00E77820">
              <w:rPr>
                <w:rtl/>
              </w:rPr>
              <w:t>؛</w:t>
            </w:r>
            <w:r>
              <w:rPr>
                <w:rtl/>
              </w:rPr>
              <w:t xml:space="preserve"> </w:t>
            </w:r>
            <w:r w:rsidR="00E77820">
              <w:rPr>
                <w:rtl/>
              </w:rPr>
              <w:br/>
            </w:r>
            <w:r w:rsidRPr="00AC6D18">
              <w:rPr>
                <w:rtl/>
              </w:rPr>
              <w:t>فرغ منه سنة 1273 ه</w:t>
            </w:r>
            <w:r w:rsidR="00E77820">
              <w:rPr>
                <w:rtl/>
              </w:rPr>
              <w:t>ـ</w:t>
            </w:r>
            <w:r w:rsidR="00095AA9">
              <w:rPr>
                <w:rtl/>
              </w:rPr>
              <w:t xml:space="preserve"> .</w:t>
            </w:r>
          </w:p>
        </w:tc>
      </w:tr>
    </w:tbl>
    <w:p w:rsidR="00A878D0" w:rsidRDefault="00AC6D18" w:rsidP="00AC6D18">
      <w:pPr>
        <w:rPr>
          <w:rtl/>
        </w:rPr>
      </w:pPr>
      <w:r>
        <w:rPr>
          <w:rtl/>
        </w:rPr>
        <w:br w:type="page"/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4409"/>
        <w:gridCol w:w="367"/>
        <w:gridCol w:w="4409"/>
      </w:tblGrid>
      <w:tr w:rsidR="00A878D0" w:rsidRPr="00A878D0" w:rsidTr="00A64556">
        <w:tc>
          <w:tcPr>
            <w:tcW w:w="2400" w:type="pct"/>
            <w:shd w:val="clear" w:color="auto" w:fill="auto"/>
          </w:tcPr>
          <w:p w:rsidR="00A878D0" w:rsidRPr="00AC6D18" w:rsidRDefault="00A878D0" w:rsidP="0050489C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lastRenderedPageBreak/>
              <w:t>طهران</w:t>
            </w:r>
            <w:r w:rsidR="007E0241">
              <w:rPr>
                <w:rtl/>
              </w:rPr>
              <w:t xml:space="preserve"> :</w:t>
            </w:r>
            <w:r w:rsidRPr="00AC6D18">
              <w:rPr>
                <w:rtl/>
              </w:rPr>
              <w:t xml:space="preserve"> 1320 ه</w:t>
            </w:r>
            <w:r w:rsidR="00E77820">
              <w:rPr>
                <w:rtl/>
              </w:rPr>
              <w:t>ـ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300 ص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17 سم</w:t>
            </w:r>
            <w:r w:rsidR="00095AA9">
              <w:rPr>
                <w:rtl/>
              </w:rPr>
              <w:t xml:space="preserve"> .</w:t>
            </w:r>
            <w:r w:rsidR="00E77820">
              <w:rPr>
                <w:rtl/>
              </w:rPr>
              <w:t xml:space="preserve"> </w:t>
            </w:r>
            <w:r w:rsidR="0050489C">
              <w:rPr>
                <w:rtl/>
              </w:rPr>
              <w:br/>
            </w:r>
            <w:r w:rsidRPr="00AC6D18">
              <w:rPr>
                <w:rtl/>
              </w:rPr>
              <w:t>حجرية</w:t>
            </w:r>
            <w:r w:rsidR="00095AA9">
              <w:rPr>
                <w:rtl/>
              </w:rPr>
              <w:t xml:space="preserve"> .</w:t>
            </w:r>
          </w:p>
          <w:p w:rsidR="00A878D0" w:rsidRDefault="00E77820" w:rsidP="00E77820">
            <w:pPr>
              <w:pStyle w:val="rfdVar"/>
              <w:rPr>
                <w:rtl/>
              </w:rPr>
            </w:pPr>
            <w:r>
              <w:rPr>
                <w:rtl/>
              </w:rPr>
              <w:t>اُ</w:t>
            </w:r>
            <w:r w:rsidR="00A878D0" w:rsidRPr="00AC6D18">
              <w:rPr>
                <w:rtl/>
              </w:rPr>
              <w:t>نظر</w:t>
            </w:r>
            <w:r w:rsidR="007E0241">
              <w:rPr>
                <w:rtl/>
              </w:rPr>
              <w:t xml:space="preserve"> :</w:t>
            </w:r>
            <w:r w:rsidR="00A878D0" w:rsidRPr="00AC6D18">
              <w:rPr>
                <w:rtl/>
              </w:rPr>
              <w:t xml:space="preserve"> الذريعة</w:t>
            </w:r>
            <w:r w:rsidR="00A878D0">
              <w:rPr>
                <w:rtl/>
              </w:rPr>
              <w:t xml:space="preserve"> </w:t>
            </w:r>
            <w:r w:rsidR="00A878D0" w:rsidRPr="00AC6D18">
              <w:rPr>
                <w:rtl/>
              </w:rPr>
              <w:t>24</w:t>
            </w:r>
            <w:r w:rsidR="005C5FDB">
              <w:rPr>
                <w:rtl/>
              </w:rPr>
              <w:t xml:space="preserve"> / </w:t>
            </w:r>
            <w:r w:rsidR="00A878D0" w:rsidRPr="00AC6D18">
              <w:rPr>
                <w:rtl/>
              </w:rPr>
              <w:t>172</w:t>
            </w:r>
            <w:r w:rsidR="00095AA9">
              <w:rPr>
                <w:rtl/>
              </w:rPr>
              <w:t xml:space="preserve"> .</w:t>
            </w:r>
          </w:p>
          <w:p w:rsidR="00FC3AFD" w:rsidRPr="00AC6D18" w:rsidRDefault="00FC3AFD" w:rsidP="00FC3AFD">
            <w:pPr>
              <w:pStyle w:val="rfdVar0"/>
              <w:rPr>
                <w:rtl/>
              </w:rPr>
            </w:pPr>
          </w:p>
          <w:p w:rsidR="00A878D0" w:rsidRPr="00A878D0" w:rsidRDefault="00A878D0" w:rsidP="00CF5CC6">
            <w:pPr>
              <w:pStyle w:val="rfdNormal0"/>
              <w:rPr>
                <w:rStyle w:val="rfdBold2"/>
                <w:rtl/>
              </w:rPr>
            </w:pPr>
            <w:r w:rsidRPr="00A878D0">
              <w:rPr>
                <w:rStyle w:val="rfdBold2"/>
                <w:rtl/>
              </w:rPr>
              <w:t>1337 ـ النص</w:t>
            </w:r>
            <w:r w:rsidR="00E77820">
              <w:rPr>
                <w:rStyle w:val="rfdBold2"/>
                <w:rtl/>
              </w:rPr>
              <w:t>ّ</w:t>
            </w:r>
            <w:r w:rsidRPr="00A878D0">
              <w:rPr>
                <w:rStyle w:val="rfdBold2"/>
                <w:rtl/>
              </w:rPr>
              <w:t xml:space="preserve"> الجلي</w:t>
            </w:r>
            <w:r w:rsidR="00E77820">
              <w:rPr>
                <w:rStyle w:val="rfdBold2"/>
                <w:rtl/>
              </w:rPr>
              <w:t>ّ</w:t>
            </w:r>
            <w:r w:rsidRPr="00A878D0">
              <w:rPr>
                <w:rStyle w:val="rfdBold2"/>
                <w:rtl/>
              </w:rPr>
              <w:t xml:space="preserve"> في معرفة الوصي</w:t>
            </w:r>
            <w:r w:rsidR="00E77820">
              <w:rPr>
                <w:rStyle w:val="rfdBold2"/>
                <w:rtl/>
              </w:rPr>
              <w:t>ّ</w:t>
            </w:r>
            <w:r w:rsidR="00095AA9">
              <w:rPr>
                <w:rStyle w:val="rfdBold2"/>
                <w:rtl/>
              </w:rPr>
              <w:t xml:space="preserve"> .</w:t>
            </w:r>
          </w:p>
          <w:p w:rsidR="00A878D0" w:rsidRPr="00AC6D18" w:rsidRDefault="00A878D0" w:rsidP="00E77820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رد</w:t>
            </w:r>
            <w:r w:rsidR="00E77820">
              <w:rPr>
                <w:rtl/>
              </w:rPr>
              <w:t>ّ</w:t>
            </w:r>
            <w:r w:rsidRPr="00AC6D18">
              <w:rPr>
                <w:rtl/>
              </w:rPr>
              <w:t xml:space="preserve"> فيه على ابن حجر الهيثمي</w:t>
            </w:r>
            <w:r w:rsidR="00095AA9">
              <w:rPr>
                <w:rtl/>
              </w:rPr>
              <w:t xml:space="preserve"> .</w:t>
            </w:r>
          </w:p>
          <w:p w:rsidR="00A878D0" w:rsidRPr="00AC6D18" w:rsidRDefault="00A878D0" w:rsidP="00E77820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للسيد مهدي بن صالح القزويني</w:t>
            </w:r>
            <w:r w:rsidR="00E77820">
              <w:rPr>
                <w:rtl/>
              </w:rPr>
              <w:t xml:space="preserve"> </w:t>
            </w:r>
            <w:r w:rsidR="00E77820">
              <w:rPr>
                <w:rtl/>
              </w:rPr>
              <w:br/>
            </w:r>
            <w:r w:rsidR="00EC24A1">
              <w:rPr>
                <w:rtl/>
              </w:rPr>
              <w:t>الكاظمي</w:t>
            </w:r>
            <w:r w:rsidR="007E0241">
              <w:rPr>
                <w:rtl/>
              </w:rPr>
              <w:t xml:space="preserve"> ،</w:t>
            </w:r>
            <w:r>
              <w:rPr>
                <w:rtl/>
              </w:rPr>
              <w:t xml:space="preserve"> فرغ منه سنة 1334 ه</w:t>
            </w:r>
            <w:r w:rsidR="00E77820">
              <w:rPr>
                <w:rtl/>
              </w:rPr>
              <w:t>ـ</w:t>
            </w:r>
            <w:r w:rsidR="00095AA9">
              <w:rPr>
                <w:rtl/>
              </w:rPr>
              <w:t xml:space="preserve"> .</w:t>
            </w:r>
          </w:p>
          <w:p w:rsidR="00A878D0" w:rsidRDefault="00E77820" w:rsidP="00E77820">
            <w:pPr>
              <w:pStyle w:val="rfdVar"/>
              <w:rPr>
                <w:rtl/>
              </w:rPr>
            </w:pPr>
            <w:r>
              <w:rPr>
                <w:rtl/>
              </w:rPr>
              <w:t>اُ</w:t>
            </w:r>
            <w:r w:rsidR="00EC24A1">
              <w:rPr>
                <w:rtl/>
              </w:rPr>
              <w:t>نظر</w:t>
            </w:r>
            <w:r w:rsidR="007E0241">
              <w:rPr>
                <w:rtl/>
              </w:rPr>
              <w:t xml:space="preserve"> :</w:t>
            </w:r>
            <w:r w:rsidR="00A878D0" w:rsidRPr="00AC6D18">
              <w:rPr>
                <w:rtl/>
              </w:rPr>
              <w:t xml:space="preserve"> الذريعة</w:t>
            </w:r>
            <w:r w:rsidR="00A878D0">
              <w:rPr>
                <w:rtl/>
              </w:rPr>
              <w:t xml:space="preserve"> </w:t>
            </w:r>
            <w:r w:rsidR="00EC24A1">
              <w:rPr>
                <w:rtl/>
              </w:rPr>
              <w:t>24</w:t>
            </w:r>
            <w:r w:rsidR="005C5FDB">
              <w:rPr>
                <w:rtl/>
              </w:rPr>
              <w:t xml:space="preserve"> / </w:t>
            </w:r>
            <w:r w:rsidR="00EC24A1">
              <w:rPr>
                <w:rtl/>
              </w:rPr>
              <w:t xml:space="preserve">172 </w:t>
            </w:r>
            <w:r w:rsidR="00AB3A9F">
              <w:rPr>
                <w:rtl/>
              </w:rPr>
              <w:t xml:space="preserve">و </w:t>
            </w:r>
            <w:r w:rsidR="00EC24A1">
              <w:rPr>
                <w:rtl/>
              </w:rPr>
              <w:t>180</w:t>
            </w:r>
            <w:r w:rsidR="00095AA9">
              <w:rPr>
                <w:rtl/>
              </w:rPr>
              <w:t xml:space="preserve"> .</w:t>
            </w:r>
          </w:p>
          <w:p w:rsidR="00FC3AFD" w:rsidRPr="00AC6D18" w:rsidRDefault="00FC3AFD" w:rsidP="00FC3AFD">
            <w:pPr>
              <w:pStyle w:val="rfdVar0"/>
              <w:rPr>
                <w:rtl/>
              </w:rPr>
            </w:pPr>
          </w:p>
          <w:p w:rsidR="00A878D0" w:rsidRPr="00A878D0" w:rsidRDefault="00A878D0" w:rsidP="00CF5CC6">
            <w:pPr>
              <w:pStyle w:val="rfdNormal0"/>
              <w:rPr>
                <w:rStyle w:val="rfdBold2"/>
                <w:rtl/>
              </w:rPr>
            </w:pPr>
            <w:r w:rsidRPr="00A878D0">
              <w:rPr>
                <w:rStyle w:val="rfdBold2"/>
                <w:rtl/>
              </w:rPr>
              <w:t>1338 ـ نص</w:t>
            </w:r>
            <w:r w:rsidR="00E77820">
              <w:rPr>
                <w:rStyle w:val="rfdBold2"/>
                <w:rtl/>
              </w:rPr>
              <w:t>ّ</w:t>
            </w:r>
            <w:r w:rsidRPr="00A878D0">
              <w:rPr>
                <w:rStyle w:val="rfdBold2"/>
                <w:rtl/>
              </w:rPr>
              <w:t xml:space="preserve"> خلافت</w:t>
            </w:r>
            <w:r w:rsidR="00095AA9">
              <w:rPr>
                <w:rStyle w:val="rfdBold2"/>
                <w:rtl/>
              </w:rPr>
              <w:t xml:space="preserve"> .</w:t>
            </w:r>
          </w:p>
          <w:p w:rsidR="00A878D0" w:rsidRPr="00AC6D18" w:rsidRDefault="00A878D0" w:rsidP="00E77820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بالأ</w:t>
            </w:r>
            <w:r w:rsidR="00E77820">
              <w:rPr>
                <w:rtl/>
              </w:rPr>
              <w:t>ُ</w:t>
            </w:r>
            <w:r w:rsidRPr="00AC6D18">
              <w:rPr>
                <w:rtl/>
              </w:rPr>
              <w:t>ردو</w:t>
            </w:r>
            <w:r w:rsidR="00095AA9">
              <w:rPr>
                <w:rtl/>
              </w:rPr>
              <w:t xml:space="preserve"> .</w:t>
            </w:r>
          </w:p>
          <w:p w:rsidR="00A878D0" w:rsidRPr="00AC6D18" w:rsidRDefault="00A878D0" w:rsidP="00E77820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 xml:space="preserve">للسيد نجم الحسن كراروي </w:t>
            </w:r>
            <w:r w:rsidR="00773F9D">
              <w:rPr>
                <w:rtl/>
              </w:rPr>
              <w:t>(</w:t>
            </w:r>
            <w:r w:rsidR="00FC3AFD">
              <w:rPr>
                <w:rFonts w:hint="cs"/>
                <w:rtl/>
              </w:rPr>
              <w:t xml:space="preserve"> </w:t>
            </w:r>
            <w:r w:rsidRPr="00AC6D18">
              <w:rPr>
                <w:rtl/>
              </w:rPr>
              <w:t>1918</w:t>
            </w:r>
            <w:r w:rsidR="008B5EBB">
              <w:rPr>
                <w:rtl/>
              </w:rPr>
              <w:t xml:space="preserve"> </w:t>
            </w:r>
            <w:r>
              <w:rPr>
                <w:rtl/>
              </w:rPr>
              <w:t>ـ</w:t>
            </w:r>
            <w:r w:rsidR="008B5EBB">
              <w:rPr>
                <w:rtl/>
              </w:rPr>
              <w:t xml:space="preserve"> </w:t>
            </w:r>
            <w:r w:rsidR="00E77820">
              <w:rPr>
                <w:rtl/>
              </w:rPr>
              <w:br/>
            </w:r>
            <w:r w:rsidRPr="00AC6D18">
              <w:rPr>
                <w:rtl/>
              </w:rPr>
              <w:t>1982 م</w:t>
            </w:r>
            <w:r w:rsidR="00FC3AFD">
              <w:rPr>
                <w:rFonts w:hint="cs"/>
                <w:rtl/>
              </w:rPr>
              <w:t xml:space="preserve"> </w:t>
            </w:r>
            <w:r w:rsidR="00773F9D">
              <w:rPr>
                <w:rtl/>
              </w:rPr>
              <w:t>)</w:t>
            </w:r>
            <w:r w:rsidR="00095AA9">
              <w:rPr>
                <w:rtl/>
              </w:rPr>
              <w:t xml:space="preserve"> .</w:t>
            </w:r>
          </w:p>
          <w:p w:rsidR="00A878D0" w:rsidRDefault="00E77820" w:rsidP="00FC3AFD">
            <w:pPr>
              <w:rPr>
                <w:rStyle w:val="rfdFootnote"/>
                <w:rtl/>
              </w:rPr>
            </w:pPr>
            <w:r w:rsidRPr="00FC3AFD">
              <w:rPr>
                <w:rStyle w:val="rfdFootnote"/>
                <w:rtl/>
              </w:rPr>
              <w:t>اُ</w:t>
            </w:r>
            <w:r w:rsidR="00A878D0" w:rsidRPr="00FC3AFD">
              <w:rPr>
                <w:rStyle w:val="rfdFootnote"/>
                <w:rtl/>
              </w:rPr>
              <w:t>نظر</w:t>
            </w:r>
            <w:r w:rsidR="007E0241" w:rsidRPr="00FC3AFD">
              <w:rPr>
                <w:rStyle w:val="rfdFootnote"/>
                <w:rtl/>
              </w:rPr>
              <w:t xml:space="preserve"> :</w:t>
            </w:r>
            <w:r w:rsidR="00A878D0" w:rsidRPr="00FC3AFD">
              <w:rPr>
                <w:rStyle w:val="rfdFootnote"/>
                <w:rtl/>
              </w:rPr>
              <w:t xml:space="preserve"> تذكرة علماء إمامية باكستان</w:t>
            </w:r>
            <w:r w:rsidR="007E0241" w:rsidRPr="00FC3AFD">
              <w:rPr>
                <w:rStyle w:val="rfdFootnote"/>
                <w:rtl/>
              </w:rPr>
              <w:t xml:space="preserve"> :</w:t>
            </w:r>
            <w:r w:rsidR="00A878D0" w:rsidRPr="00FC3AFD">
              <w:rPr>
                <w:rStyle w:val="rfdFootnote"/>
                <w:rtl/>
              </w:rPr>
              <w:t xml:space="preserve"> 408</w:t>
            </w:r>
            <w:r w:rsidR="00095AA9" w:rsidRPr="00FC3AFD">
              <w:rPr>
                <w:rStyle w:val="rfdFootnote"/>
                <w:rtl/>
              </w:rPr>
              <w:t xml:space="preserve"> .</w:t>
            </w:r>
          </w:p>
          <w:p w:rsidR="00FC3AFD" w:rsidRPr="00FC3AFD" w:rsidRDefault="00FC3AFD" w:rsidP="00FC3AFD">
            <w:pPr>
              <w:pStyle w:val="rfdVar0"/>
              <w:rPr>
                <w:rtl/>
              </w:rPr>
            </w:pPr>
          </w:p>
          <w:p w:rsidR="00A878D0" w:rsidRPr="00AC6D18" w:rsidRDefault="00A878D0" w:rsidP="00E77820">
            <w:pPr>
              <w:pStyle w:val="rfdNormal0"/>
              <w:rPr>
                <w:rtl/>
              </w:rPr>
            </w:pPr>
            <w:r w:rsidRPr="00A878D0">
              <w:rPr>
                <w:rStyle w:val="rfdBold2"/>
                <w:rtl/>
              </w:rPr>
              <w:t>1339 ـ النص</w:t>
            </w:r>
            <w:r w:rsidR="00E77820">
              <w:rPr>
                <w:rStyle w:val="rfdBold2"/>
                <w:rtl/>
              </w:rPr>
              <w:t>ّ</w:t>
            </w:r>
            <w:r w:rsidRPr="00A878D0">
              <w:rPr>
                <w:rStyle w:val="rfdBold2"/>
                <w:rtl/>
              </w:rPr>
              <w:t xml:space="preserve"> على علي</w:t>
            </w:r>
            <w:r w:rsidR="00E77820">
              <w:rPr>
                <w:rStyle w:val="rfdBold2"/>
                <w:rtl/>
              </w:rPr>
              <w:t>ّ عليه السلام</w:t>
            </w:r>
            <w:r w:rsidR="00095AA9">
              <w:rPr>
                <w:rStyle w:val="rfdBold2"/>
                <w:rtl/>
              </w:rPr>
              <w:t xml:space="preserve"> .</w:t>
            </w:r>
          </w:p>
          <w:p w:rsidR="00A878D0" w:rsidRPr="00AC6D18" w:rsidRDefault="00A878D0" w:rsidP="00E77820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للشيخ المفيد محمد بن محمد بن النعمان</w:t>
            </w:r>
            <w:r w:rsidR="00095AA9">
              <w:rPr>
                <w:rtl/>
              </w:rPr>
              <w:t xml:space="preserve"> .</w:t>
            </w:r>
          </w:p>
          <w:p w:rsidR="00A878D0" w:rsidRDefault="00A878D0" w:rsidP="00E77820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تقد</w:t>
            </w:r>
            <w:r w:rsidR="00E77820">
              <w:rPr>
                <w:rtl/>
              </w:rPr>
              <w:t>ّ</w:t>
            </w:r>
            <w:r w:rsidRPr="00AC6D18">
              <w:rPr>
                <w:rtl/>
              </w:rPr>
              <w:t>م بعنوان</w:t>
            </w:r>
            <w:r w:rsidR="007E0241">
              <w:rPr>
                <w:rtl/>
              </w:rPr>
              <w:t xml:space="preserve"> :</w:t>
            </w:r>
            <w:r w:rsidRPr="00AC6D18">
              <w:rPr>
                <w:rtl/>
              </w:rPr>
              <w:t xml:space="preserve"> كتاب مسألة في النص</w:t>
            </w:r>
            <w:r w:rsidR="00E77820">
              <w:rPr>
                <w:rtl/>
              </w:rPr>
              <w:t>ّ</w:t>
            </w:r>
            <w:r w:rsidRPr="00AC6D18">
              <w:rPr>
                <w:rtl/>
              </w:rPr>
              <w:t xml:space="preserve"> الجلي</w:t>
            </w:r>
            <w:r w:rsidR="00095AA9">
              <w:rPr>
                <w:rtl/>
              </w:rPr>
              <w:t xml:space="preserve"> .</w:t>
            </w:r>
          </w:p>
          <w:p w:rsidR="00FC3AFD" w:rsidRPr="00AC6D18" w:rsidRDefault="00FC3AFD" w:rsidP="00FC3AFD">
            <w:pPr>
              <w:pStyle w:val="rfdVar0"/>
              <w:rPr>
                <w:rtl/>
              </w:rPr>
            </w:pPr>
          </w:p>
          <w:p w:rsidR="00A878D0" w:rsidRPr="00A878D0" w:rsidRDefault="00A878D0" w:rsidP="00CF5CC6">
            <w:pPr>
              <w:pStyle w:val="rfdNormal0"/>
              <w:rPr>
                <w:rStyle w:val="rfdBold2"/>
                <w:rtl/>
              </w:rPr>
            </w:pPr>
            <w:r w:rsidRPr="00A878D0">
              <w:rPr>
                <w:rStyle w:val="rfdBold2"/>
                <w:rtl/>
              </w:rPr>
              <w:t>1340 ـ نص</w:t>
            </w:r>
            <w:r w:rsidR="00E77820">
              <w:rPr>
                <w:rStyle w:val="rfdBold2"/>
                <w:rtl/>
              </w:rPr>
              <w:t>ّ</w:t>
            </w:r>
            <w:r w:rsidRPr="00A878D0">
              <w:rPr>
                <w:rStyle w:val="rfdBold2"/>
                <w:rtl/>
              </w:rPr>
              <w:t xml:space="preserve"> الغدير</w:t>
            </w:r>
            <w:r w:rsidR="00095AA9">
              <w:rPr>
                <w:rStyle w:val="rfdBold2"/>
                <w:rtl/>
              </w:rPr>
              <w:t xml:space="preserve"> .</w:t>
            </w:r>
          </w:p>
          <w:p w:rsidR="00A878D0" w:rsidRPr="00AC6D18" w:rsidRDefault="00A878D0" w:rsidP="00E77820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لعز</w:t>
            </w:r>
            <w:r w:rsidR="00E77820">
              <w:rPr>
                <w:rtl/>
              </w:rPr>
              <w:t>ّ</w:t>
            </w:r>
            <w:r w:rsidRPr="00AC6D18">
              <w:rPr>
                <w:rtl/>
              </w:rPr>
              <w:t xml:space="preserve"> الدين آل ياسين</w:t>
            </w:r>
            <w:r w:rsidR="00095AA9">
              <w:rPr>
                <w:rtl/>
              </w:rPr>
              <w:t xml:space="preserve"> .</w:t>
            </w:r>
          </w:p>
          <w:p w:rsidR="00A878D0" w:rsidRDefault="00A878D0" w:rsidP="00E77820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في</w:t>
            </w:r>
            <w:r w:rsidR="007E0241">
              <w:rPr>
                <w:rtl/>
              </w:rPr>
              <w:t xml:space="preserve"> :</w:t>
            </w:r>
            <w:r w:rsidRPr="00AC6D18">
              <w:rPr>
                <w:rtl/>
              </w:rPr>
              <w:t xml:space="preserve"> أ</w:t>
            </w:r>
            <w:r w:rsidR="00E77820">
              <w:rPr>
                <w:rtl/>
              </w:rPr>
              <w:t>ُ</w:t>
            </w:r>
            <w:r w:rsidRPr="00AC6D18">
              <w:rPr>
                <w:rtl/>
              </w:rPr>
              <w:t>سبوع الإ</w:t>
            </w:r>
            <w:r w:rsidR="00E77820">
              <w:rPr>
                <w:rtl/>
              </w:rPr>
              <w:t>ِ</w:t>
            </w:r>
            <w:r w:rsidRPr="00AC6D18">
              <w:rPr>
                <w:rtl/>
              </w:rPr>
              <w:t>مام علي</w:t>
            </w:r>
            <w:r w:rsidR="00E77820">
              <w:rPr>
                <w:rtl/>
              </w:rPr>
              <w:t>ّ</w:t>
            </w:r>
            <w:r w:rsidRPr="00AC6D18">
              <w:rPr>
                <w:rtl/>
              </w:rPr>
              <w:t xml:space="preserve"> </w:t>
            </w:r>
            <w:r w:rsidR="00E77820">
              <w:rPr>
                <w:rtl/>
              </w:rPr>
              <w:t>عليه السلام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81</w:t>
            </w:r>
            <w:r w:rsidR="008B5EBB">
              <w:rPr>
                <w:rtl/>
              </w:rPr>
              <w:t xml:space="preserve"> </w:t>
            </w:r>
            <w:r>
              <w:rPr>
                <w:rtl/>
              </w:rPr>
              <w:t>ـ</w:t>
            </w:r>
            <w:r w:rsidR="00E77820">
              <w:rPr>
                <w:rtl/>
              </w:rPr>
              <w:t xml:space="preserve"> </w:t>
            </w:r>
            <w:r w:rsidR="00E77820">
              <w:rPr>
                <w:rtl/>
              </w:rPr>
              <w:br/>
            </w:r>
            <w:r>
              <w:rPr>
                <w:rtl/>
              </w:rPr>
              <w:t>100</w:t>
            </w:r>
            <w:r w:rsidR="00095AA9">
              <w:rPr>
                <w:rtl/>
              </w:rPr>
              <w:t xml:space="preserve"> .</w:t>
            </w:r>
          </w:p>
          <w:p w:rsidR="00A878D0" w:rsidRPr="00AC6D18" w:rsidRDefault="00A878D0" w:rsidP="00E77820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الن</w:t>
            </w:r>
            <w:r>
              <w:rPr>
                <w:rtl/>
              </w:rPr>
              <w:t>جف الأشرف</w:t>
            </w:r>
            <w:r w:rsidR="007E0241">
              <w:rPr>
                <w:rtl/>
              </w:rPr>
              <w:t xml:space="preserve"> :</w:t>
            </w:r>
            <w:r>
              <w:rPr>
                <w:rtl/>
              </w:rPr>
              <w:t xml:space="preserve"> لجنة المجمع الثقافي </w:t>
            </w:r>
            <w:r w:rsidR="00E77820">
              <w:rPr>
                <w:rtl/>
              </w:rPr>
              <w:br/>
            </w:r>
            <w:r w:rsidRPr="00AC6D18">
              <w:rPr>
                <w:rtl/>
              </w:rPr>
              <w:t>الديني لمنتدى النشر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1364 ه</w:t>
            </w:r>
            <w:r w:rsidR="00E77820">
              <w:rPr>
                <w:rtl/>
              </w:rPr>
              <w:t>ـ</w:t>
            </w:r>
            <w:r w:rsidR="00095AA9">
              <w:rPr>
                <w:rtl/>
              </w:rPr>
              <w:t xml:space="preserve"> .</w:t>
            </w:r>
          </w:p>
        </w:tc>
        <w:tc>
          <w:tcPr>
            <w:tcW w:w="200" w:type="pct"/>
            <w:shd w:val="clear" w:color="auto" w:fill="auto"/>
          </w:tcPr>
          <w:p w:rsidR="00A878D0" w:rsidRDefault="00A878D0" w:rsidP="00CF5CC6">
            <w:pPr>
              <w:pStyle w:val="rfdNormal0"/>
              <w:rPr>
                <w:rtl/>
              </w:rPr>
            </w:pPr>
          </w:p>
        </w:tc>
        <w:tc>
          <w:tcPr>
            <w:tcW w:w="2400" w:type="pct"/>
            <w:shd w:val="clear" w:color="auto" w:fill="auto"/>
          </w:tcPr>
          <w:p w:rsidR="00A878D0" w:rsidRDefault="00A878D0" w:rsidP="00FC3AFD">
            <w:pPr>
              <w:rPr>
                <w:rStyle w:val="rfdFootnote"/>
                <w:rtl/>
              </w:rPr>
            </w:pPr>
            <w:r w:rsidRPr="00FC3AFD">
              <w:rPr>
                <w:rStyle w:val="rfdFootnote"/>
                <w:rtl/>
              </w:rPr>
              <w:t xml:space="preserve">البلاغ </w:t>
            </w:r>
            <w:r w:rsidR="00773F9D" w:rsidRPr="00FC3AFD">
              <w:rPr>
                <w:rStyle w:val="rfdFootnote"/>
                <w:rtl/>
              </w:rPr>
              <w:t>(</w:t>
            </w:r>
            <w:r w:rsidRPr="00FC3AFD">
              <w:rPr>
                <w:rStyle w:val="rfdFootnote"/>
                <w:rtl/>
              </w:rPr>
              <w:t>بغداد</w:t>
            </w:r>
            <w:r w:rsidR="00773F9D" w:rsidRPr="00FC3AFD">
              <w:rPr>
                <w:rStyle w:val="rfdFootnote"/>
                <w:rtl/>
              </w:rPr>
              <w:t>)</w:t>
            </w:r>
            <w:r w:rsidRPr="00FC3AFD">
              <w:rPr>
                <w:rStyle w:val="rfdFootnote"/>
                <w:rtl/>
              </w:rPr>
              <w:t xml:space="preserve"> ع 8 </w:t>
            </w:r>
            <w:r w:rsidR="00773F9D" w:rsidRPr="00FC3AFD">
              <w:rPr>
                <w:rStyle w:val="rfdFootnote"/>
                <w:rtl/>
              </w:rPr>
              <w:t>(</w:t>
            </w:r>
            <w:r w:rsidRPr="00FC3AFD">
              <w:rPr>
                <w:rStyle w:val="rfdFootnote"/>
                <w:rtl/>
              </w:rPr>
              <w:t>4</w:t>
            </w:r>
            <w:r w:rsidR="005C5FDB" w:rsidRPr="00FC3AFD">
              <w:rPr>
                <w:rStyle w:val="rfdFootnote"/>
                <w:rtl/>
              </w:rPr>
              <w:t xml:space="preserve"> / </w:t>
            </w:r>
            <w:r w:rsidRPr="00FC3AFD">
              <w:rPr>
                <w:rStyle w:val="rfdFootnote"/>
                <w:rtl/>
              </w:rPr>
              <w:t>1967 م</w:t>
            </w:r>
            <w:r w:rsidR="00773F9D" w:rsidRPr="00FC3AFD">
              <w:rPr>
                <w:rStyle w:val="rfdFootnote"/>
                <w:rtl/>
              </w:rPr>
              <w:t>)</w:t>
            </w:r>
            <w:r w:rsidRPr="00FC3AFD">
              <w:rPr>
                <w:rStyle w:val="rfdFootnote"/>
                <w:rtl/>
              </w:rPr>
              <w:t xml:space="preserve"> ص 58 ـ </w:t>
            </w:r>
            <w:r w:rsidR="0050489C" w:rsidRPr="00FC3AFD">
              <w:rPr>
                <w:rStyle w:val="rfdFootnote"/>
                <w:rtl/>
              </w:rPr>
              <w:br/>
            </w:r>
            <w:r w:rsidRPr="00FC3AFD">
              <w:rPr>
                <w:rStyle w:val="rfdFootnote"/>
                <w:rtl/>
              </w:rPr>
              <w:t>65</w:t>
            </w:r>
            <w:r w:rsidR="00095AA9" w:rsidRPr="00FC3AFD">
              <w:rPr>
                <w:rStyle w:val="rfdFootnote"/>
                <w:rtl/>
              </w:rPr>
              <w:t xml:space="preserve"> .</w:t>
            </w:r>
          </w:p>
          <w:p w:rsidR="00FC3AFD" w:rsidRPr="00FC3AFD" w:rsidRDefault="00FC3AFD" w:rsidP="00FC3AFD">
            <w:pPr>
              <w:pStyle w:val="rfdVar0"/>
              <w:rPr>
                <w:rtl/>
              </w:rPr>
            </w:pPr>
          </w:p>
          <w:p w:rsidR="00A878D0" w:rsidRPr="00A878D0" w:rsidRDefault="00A878D0" w:rsidP="00CF5CC6">
            <w:pPr>
              <w:pStyle w:val="rfdNormal0"/>
              <w:rPr>
                <w:rStyle w:val="rfdBold2"/>
                <w:rtl/>
              </w:rPr>
            </w:pPr>
            <w:r w:rsidRPr="00A878D0">
              <w:rPr>
                <w:rStyle w:val="rfdBold2"/>
                <w:rtl/>
              </w:rPr>
              <w:t>1341 ـ نص</w:t>
            </w:r>
            <w:r w:rsidR="00E77820">
              <w:rPr>
                <w:rStyle w:val="rfdBold2"/>
                <w:rtl/>
              </w:rPr>
              <w:t>ّ</w:t>
            </w:r>
            <w:r w:rsidRPr="00A878D0">
              <w:rPr>
                <w:rStyle w:val="rfdBold2"/>
                <w:rtl/>
              </w:rPr>
              <w:t xml:space="preserve"> النبيي</w:t>
            </w:r>
            <w:r w:rsidR="00E77820">
              <w:rPr>
                <w:rStyle w:val="rfdBold2"/>
                <w:rtl/>
              </w:rPr>
              <w:t>ّ</w:t>
            </w:r>
            <w:r w:rsidRPr="00A878D0">
              <w:rPr>
                <w:rStyle w:val="rfdBold2"/>
                <w:rtl/>
              </w:rPr>
              <w:t>ن على الوصي</w:t>
            </w:r>
            <w:r w:rsidR="00E77820">
              <w:rPr>
                <w:rStyle w:val="rfdBold2"/>
                <w:rtl/>
              </w:rPr>
              <w:t>ّ</w:t>
            </w:r>
            <w:r w:rsidRPr="00A878D0">
              <w:rPr>
                <w:rStyle w:val="rfdBold2"/>
                <w:rtl/>
              </w:rPr>
              <w:t>ين</w:t>
            </w:r>
            <w:r w:rsidR="00095AA9">
              <w:rPr>
                <w:rStyle w:val="rfdBold2"/>
                <w:rtl/>
              </w:rPr>
              <w:t xml:space="preserve"> .</w:t>
            </w:r>
          </w:p>
          <w:p w:rsidR="00A878D0" w:rsidRPr="00AC6D18" w:rsidRDefault="00A878D0" w:rsidP="00CE492A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من</w:t>
            </w:r>
            <w:r>
              <w:rPr>
                <w:rtl/>
              </w:rPr>
              <w:t xml:space="preserve"> كتب الأ</w:t>
            </w:r>
            <w:r w:rsidR="00CE492A">
              <w:rPr>
                <w:rtl/>
              </w:rPr>
              <w:t>ُ</w:t>
            </w:r>
            <w:r>
              <w:rPr>
                <w:rtl/>
              </w:rPr>
              <w:t xml:space="preserve">صول </w:t>
            </w:r>
            <w:r w:rsidR="00CE492A">
              <w:rPr>
                <w:rtl/>
              </w:rPr>
              <w:t>ا</w:t>
            </w:r>
            <w:r>
              <w:rPr>
                <w:rtl/>
              </w:rPr>
              <w:t>ل</w:t>
            </w:r>
            <w:r w:rsidR="00CE492A">
              <w:rPr>
                <w:rtl/>
              </w:rPr>
              <w:t>ت</w:t>
            </w:r>
            <w:r>
              <w:rPr>
                <w:rtl/>
              </w:rPr>
              <w:t>ي كانت موجودة عند</w:t>
            </w:r>
            <w:r w:rsidR="00CE492A">
              <w:rPr>
                <w:rtl/>
              </w:rPr>
              <w:t xml:space="preserve"> </w:t>
            </w:r>
            <w:r w:rsidR="00CE492A">
              <w:rPr>
                <w:rtl/>
              </w:rPr>
              <w:br/>
            </w:r>
            <w:r w:rsidRPr="00AC6D18">
              <w:rPr>
                <w:rtl/>
              </w:rPr>
              <w:t xml:space="preserve">تأليف </w:t>
            </w:r>
            <w:r w:rsidR="00AB3A9F" w:rsidRPr="00AC6D18">
              <w:rPr>
                <w:rtl/>
              </w:rPr>
              <w:t>«</w:t>
            </w:r>
            <w:r w:rsidR="00FC3AFD">
              <w:rPr>
                <w:rFonts w:hint="cs"/>
                <w:rtl/>
              </w:rPr>
              <w:t xml:space="preserve"> </w:t>
            </w:r>
            <w:r w:rsidRPr="00AC6D18">
              <w:rPr>
                <w:rtl/>
              </w:rPr>
              <w:t>نخب المناقب</w:t>
            </w:r>
            <w:r w:rsidR="00FC3AFD">
              <w:rPr>
                <w:rFonts w:hint="cs"/>
                <w:rtl/>
              </w:rPr>
              <w:t xml:space="preserve"> </w:t>
            </w:r>
            <w:r w:rsidR="00AB3A9F" w:rsidRPr="00AC6D18">
              <w:rPr>
                <w:rtl/>
              </w:rPr>
              <w:t>»</w:t>
            </w:r>
          </w:p>
          <w:p w:rsidR="00A878D0" w:rsidRDefault="00CE492A" w:rsidP="00E77820">
            <w:pPr>
              <w:pStyle w:val="rfdVar"/>
              <w:rPr>
                <w:rtl/>
              </w:rPr>
            </w:pPr>
            <w:r>
              <w:rPr>
                <w:rtl/>
              </w:rPr>
              <w:t>اُ</w:t>
            </w:r>
            <w:r w:rsidR="00A878D0" w:rsidRPr="00AC6D18">
              <w:rPr>
                <w:rtl/>
              </w:rPr>
              <w:t>نظر</w:t>
            </w:r>
            <w:r w:rsidR="007E0241">
              <w:rPr>
                <w:rtl/>
              </w:rPr>
              <w:t xml:space="preserve"> :</w:t>
            </w:r>
            <w:r w:rsidR="00A878D0" w:rsidRPr="00AC6D18">
              <w:rPr>
                <w:rtl/>
              </w:rPr>
              <w:t xml:space="preserve"> الذريعة</w:t>
            </w:r>
            <w:r w:rsidR="00A878D0">
              <w:rPr>
                <w:rtl/>
              </w:rPr>
              <w:t xml:space="preserve"> </w:t>
            </w:r>
            <w:r w:rsidR="00A878D0" w:rsidRPr="00AC6D18">
              <w:rPr>
                <w:rtl/>
              </w:rPr>
              <w:t>24</w:t>
            </w:r>
            <w:r w:rsidR="005C5FDB">
              <w:rPr>
                <w:rtl/>
              </w:rPr>
              <w:t xml:space="preserve"> / </w:t>
            </w:r>
            <w:r w:rsidR="00A878D0" w:rsidRPr="00AC6D18">
              <w:rPr>
                <w:rtl/>
              </w:rPr>
              <w:t>173</w:t>
            </w:r>
            <w:r w:rsidR="00095AA9">
              <w:rPr>
                <w:rtl/>
              </w:rPr>
              <w:t xml:space="preserve"> .</w:t>
            </w:r>
          </w:p>
          <w:p w:rsidR="00FC3AFD" w:rsidRPr="00FC3AFD" w:rsidRDefault="00FC3AFD" w:rsidP="00FC3AFD">
            <w:pPr>
              <w:pStyle w:val="rfdVar0"/>
              <w:rPr>
                <w:rtl/>
              </w:rPr>
            </w:pPr>
          </w:p>
          <w:p w:rsidR="00A878D0" w:rsidRPr="00A878D0" w:rsidRDefault="00A878D0" w:rsidP="00CF5CC6">
            <w:pPr>
              <w:pStyle w:val="rfdNormal0"/>
              <w:rPr>
                <w:rStyle w:val="rfdBold2"/>
                <w:rtl/>
              </w:rPr>
            </w:pPr>
            <w:r w:rsidRPr="00A878D0">
              <w:rPr>
                <w:rStyle w:val="rfdBold2"/>
                <w:rtl/>
              </w:rPr>
              <w:t xml:space="preserve">1342 ـ </w:t>
            </w:r>
            <w:r>
              <w:rPr>
                <w:rStyle w:val="rfdBold2"/>
                <w:rtl/>
              </w:rPr>
              <w:t>نصب الإ</w:t>
            </w:r>
            <w:r w:rsidR="00CE492A">
              <w:rPr>
                <w:rStyle w:val="rfdBold2"/>
                <w:rtl/>
              </w:rPr>
              <w:t>ِ</w:t>
            </w:r>
            <w:r>
              <w:rPr>
                <w:rStyle w:val="rfdBold2"/>
                <w:rtl/>
              </w:rPr>
              <w:t>مام وملابسات الرسالة</w:t>
            </w:r>
            <w:r w:rsidR="00095AA9">
              <w:rPr>
                <w:rStyle w:val="rfdBold2"/>
                <w:rtl/>
              </w:rPr>
              <w:t xml:space="preserve"> .</w:t>
            </w:r>
          </w:p>
          <w:p w:rsidR="00A878D0" w:rsidRPr="00AC6D18" w:rsidRDefault="00A878D0" w:rsidP="00E77820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للشيخ جعفر السبحاني</w:t>
            </w:r>
            <w:r w:rsidR="00095AA9">
              <w:rPr>
                <w:rtl/>
              </w:rPr>
              <w:t xml:space="preserve"> .</w:t>
            </w:r>
          </w:p>
          <w:p w:rsidR="00A878D0" w:rsidRPr="00AC6D18" w:rsidRDefault="00A878D0" w:rsidP="0050489C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في مهرجان الإ</w:t>
            </w:r>
            <w:r w:rsidR="00CE492A">
              <w:rPr>
                <w:rtl/>
              </w:rPr>
              <w:t>ِ</w:t>
            </w:r>
            <w:r w:rsidRPr="00AC6D18">
              <w:rPr>
                <w:rtl/>
              </w:rPr>
              <w:t xml:space="preserve">مام علي </w:t>
            </w:r>
            <w:r w:rsidR="00CE492A">
              <w:rPr>
                <w:rtl/>
              </w:rPr>
              <w:t>عليه السلام</w:t>
            </w:r>
            <w:r>
              <w:rPr>
                <w:rtl/>
              </w:rPr>
              <w:t xml:space="preserve"> </w:t>
            </w:r>
            <w:r w:rsidR="0050489C">
              <w:rPr>
                <w:rtl/>
              </w:rPr>
              <w:br/>
            </w:r>
            <w:r w:rsidRPr="00AC6D18">
              <w:rPr>
                <w:rtl/>
              </w:rPr>
              <w:t>بمناسبة مرور 14 ق</w:t>
            </w:r>
            <w:r>
              <w:rPr>
                <w:rtl/>
              </w:rPr>
              <w:t>رنا</w:t>
            </w:r>
            <w:r w:rsidR="00CE492A">
              <w:rPr>
                <w:rtl/>
              </w:rPr>
              <w:t>ً</w:t>
            </w:r>
            <w:r>
              <w:rPr>
                <w:rtl/>
              </w:rPr>
              <w:t xml:space="preserve"> على يوم الغدير الأغر </w:t>
            </w:r>
            <w:r w:rsidR="0050489C">
              <w:rPr>
                <w:rtl/>
              </w:rPr>
              <w:br/>
            </w:r>
            <w:r w:rsidRPr="00AC6D18">
              <w:rPr>
                <w:rtl/>
              </w:rPr>
              <w:t>ذو الحجة 1410 ه</w:t>
            </w:r>
            <w:r w:rsidR="00CE492A">
              <w:rPr>
                <w:rtl/>
              </w:rPr>
              <w:t>ـ</w:t>
            </w:r>
            <w:r>
              <w:rPr>
                <w:rtl/>
              </w:rPr>
              <w:t xml:space="preserve"> ـ </w:t>
            </w:r>
            <w:r w:rsidRPr="00AC6D18">
              <w:rPr>
                <w:rtl/>
              </w:rPr>
              <w:t>تموز 1990 م</w:t>
            </w:r>
            <w:r w:rsidR="007E0241">
              <w:rPr>
                <w:rtl/>
              </w:rPr>
              <w:t xml:space="preserve"> :</w:t>
            </w:r>
            <w:r w:rsidRPr="00AC6D18">
              <w:rPr>
                <w:rtl/>
              </w:rPr>
              <w:t xml:space="preserve"> لندن</w:t>
            </w:r>
            <w:r w:rsidR="00095AA9">
              <w:rPr>
                <w:rtl/>
              </w:rPr>
              <w:t xml:space="preserve"> .</w:t>
            </w:r>
          </w:p>
          <w:p w:rsidR="00A878D0" w:rsidRDefault="00A878D0" w:rsidP="00FC3AFD">
            <w:pPr>
              <w:rPr>
                <w:rStyle w:val="rfdFootnote"/>
                <w:rtl/>
              </w:rPr>
            </w:pPr>
            <w:r w:rsidRPr="00FC3AFD">
              <w:rPr>
                <w:rStyle w:val="rfdFootnote"/>
                <w:rtl/>
              </w:rPr>
              <w:t>الغدير</w:t>
            </w:r>
            <w:r w:rsidR="00FC3AFD">
              <w:rPr>
                <w:rStyle w:val="rfdFootnote"/>
                <w:rFonts w:hint="cs"/>
                <w:rtl/>
              </w:rPr>
              <w:t xml:space="preserve"> </w:t>
            </w:r>
            <w:r w:rsidR="007E0241" w:rsidRPr="00FC3AFD">
              <w:rPr>
                <w:rStyle w:val="rfdFootnote"/>
                <w:rtl/>
              </w:rPr>
              <w:t>:</w:t>
            </w:r>
            <w:r w:rsidR="00FC3AFD">
              <w:rPr>
                <w:rStyle w:val="rfdFootnote"/>
                <w:rtl/>
              </w:rPr>
              <w:t>ع</w:t>
            </w:r>
            <w:r w:rsidRPr="00FC3AFD">
              <w:rPr>
                <w:rStyle w:val="rfdFootnote"/>
                <w:rtl/>
              </w:rPr>
              <w:t xml:space="preserve">8 </w:t>
            </w:r>
            <w:r w:rsidR="00AB3A9F" w:rsidRPr="00FC3AFD">
              <w:rPr>
                <w:rStyle w:val="rfdFootnote"/>
                <w:rtl/>
              </w:rPr>
              <w:t>و</w:t>
            </w:r>
            <w:r w:rsidRPr="00FC3AFD">
              <w:rPr>
                <w:rStyle w:val="rfdFootnote"/>
                <w:rtl/>
              </w:rPr>
              <w:t>9 (3</w:t>
            </w:r>
            <w:r w:rsidR="005C5FDB" w:rsidRPr="00FC3AFD">
              <w:rPr>
                <w:rStyle w:val="rfdFootnote"/>
                <w:rtl/>
              </w:rPr>
              <w:t>/</w:t>
            </w:r>
            <w:r w:rsidR="00FC3AFD">
              <w:rPr>
                <w:rStyle w:val="rfdFootnote"/>
                <w:rtl/>
              </w:rPr>
              <w:t>1411</w:t>
            </w:r>
            <w:r w:rsidRPr="00FC3AFD">
              <w:rPr>
                <w:rStyle w:val="rfdFootnote"/>
                <w:rtl/>
              </w:rPr>
              <w:t>ه</w:t>
            </w:r>
            <w:r w:rsidR="00CE492A" w:rsidRPr="00FC3AFD">
              <w:rPr>
                <w:rStyle w:val="rfdFootnote"/>
                <w:rtl/>
              </w:rPr>
              <w:t>ـ</w:t>
            </w:r>
            <w:r w:rsidRPr="00FC3AFD">
              <w:rPr>
                <w:rStyle w:val="rfdFootnote"/>
                <w:rtl/>
              </w:rPr>
              <w:t>=10</w:t>
            </w:r>
            <w:r w:rsidR="005C5FDB" w:rsidRPr="00FC3AFD">
              <w:rPr>
                <w:rStyle w:val="rfdFootnote"/>
                <w:rtl/>
              </w:rPr>
              <w:t>/</w:t>
            </w:r>
            <w:r w:rsidR="00FC3AFD">
              <w:rPr>
                <w:rStyle w:val="rfdFootnote"/>
                <w:rtl/>
              </w:rPr>
              <w:t>1990</w:t>
            </w:r>
            <w:r w:rsidRPr="00FC3AFD">
              <w:rPr>
                <w:rStyle w:val="rfdFootnote"/>
                <w:rtl/>
              </w:rPr>
              <w:t>م)</w:t>
            </w:r>
            <w:r w:rsidR="00FC3AFD">
              <w:rPr>
                <w:rStyle w:val="rfdFootnote"/>
                <w:rFonts w:hint="cs"/>
                <w:rtl/>
              </w:rPr>
              <w:t xml:space="preserve"> </w:t>
            </w:r>
            <w:r w:rsidR="007E0241" w:rsidRPr="00FC3AFD">
              <w:rPr>
                <w:rStyle w:val="rfdFootnote"/>
                <w:rtl/>
              </w:rPr>
              <w:t>،</w:t>
            </w:r>
            <w:r w:rsidR="0050489C" w:rsidRPr="00FC3AFD">
              <w:rPr>
                <w:rStyle w:val="rfdFootnote"/>
                <w:rtl/>
              </w:rPr>
              <w:t xml:space="preserve"> </w:t>
            </w:r>
            <w:r w:rsidR="0050489C" w:rsidRPr="00FC3AFD">
              <w:rPr>
                <w:rStyle w:val="rfdFootnote"/>
                <w:rtl/>
              </w:rPr>
              <w:br/>
            </w:r>
            <w:r w:rsidRPr="00FC3AFD">
              <w:rPr>
                <w:rStyle w:val="rfdFootnote"/>
                <w:rtl/>
              </w:rPr>
              <w:t>ص 113 ـ 120</w:t>
            </w:r>
            <w:r w:rsidR="00095AA9" w:rsidRPr="00FC3AFD">
              <w:rPr>
                <w:rStyle w:val="rfdFootnote"/>
                <w:rtl/>
              </w:rPr>
              <w:t xml:space="preserve"> .</w:t>
            </w:r>
          </w:p>
          <w:p w:rsidR="00FC3AFD" w:rsidRPr="00FC3AFD" w:rsidRDefault="00FC3AFD" w:rsidP="00FC3AFD">
            <w:pPr>
              <w:pStyle w:val="rfdVar0"/>
              <w:rPr>
                <w:rtl/>
              </w:rPr>
            </w:pPr>
          </w:p>
          <w:p w:rsidR="00A878D0" w:rsidRPr="00A878D0" w:rsidRDefault="00A878D0" w:rsidP="0050489C">
            <w:pPr>
              <w:pStyle w:val="rfdNormal0"/>
              <w:rPr>
                <w:rStyle w:val="rfdBold2"/>
                <w:rtl/>
              </w:rPr>
            </w:pPr>
            <w:r w:rsidRPr="00A878D0">
              <w:rPr>
                <w:rStyle w:val="rfdBold2"/>
                <w:rtl/>
              </w:rPr>
              <w:t>1343 ـ نصرة الشريعة في الاستنصار لمذهب</w:t>
            </w:r>
            <w:r w:rsidR="0050489C">
              <w:rPr>
                <w:rStyle w:val="rfdBold2"/>
                <w:rtl/>
              </w:rPr>
              <w:t xml:space="preserve"> </w:t>
            </w:r>
            <w:r w:rsidR="0050489C">
              <w:rPr>
                <w:rStyle w:val="rfdBold2"/>
                <w:rtl/>
              </w:rPr>
              <w:br/>
            </w:r>
            <w:r w:rsidRPr="00A878D0">
              <w:rPr>
                <w:rStyle w:val="rfdBold2"/>
                <w:rtl/>
              </w:rPr>
              <w:t>الشيعة</w:t>
            </w:r>
            <w:r w:rsidR="00095AA9">
              <w:rPr>
                <w:rStyle w:val="rfdBold2"/>
                <w:rtl/>
              </w:rPr>
              <w:t xml:space="preserve"> .</w:t>
            </w:r>
          </w:p>
          <w:p w:rsidR="00A878D0" w:rsidRPr="00AC6D18" w:rsidRDefault="00A878D0" w:rsidP="00E77820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في الرد</w:t>
            </w:r>
            <w:r w:rsidR="0050489C">
              <w:rPr>
                <w:rtl/>
              </w:rPr>
              <w:t>ّ</w:t>
            </w:r>
            <w:r w:rsidRPr="00AC6D18">
              <w:rPr>
                <w:rtl/>
              </w:rPr>
              <w:t xml:space="preserve"> على نصيحة الشيعة</w:t>
            </w:r>
            <w:r w:rsidR="00095AA9">
              <w:rPr>
                <w:rtl/>
              </w:rPr>
              <w:t xml:space="preserve"> .</w:t>
            </w:r>
          </w:p>
          <w:p w:rsidR="00A878D0" w:rsidRPr="00AC6D18" w:rsidRDefault="00A878D0" w:rsidP="00E77820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بالفارسية</w:t>
            </w:r>
            <w:r w:rsidR="00095AA9">
              <w:rPr>
                <w:rtl/>
              </w:rPr>
              <w:t xml:space="preserve"> .</w:t>
            </w:r>
          </w:p>
          <w:p w:rsidR="00A878D0" w:rsidRPr="00AC6D18" w:rsidRDefault="00A878D0" w:rsidP="00E77820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لل</w:t>
            </w:r>
            <w:r>
              <w:rPr>
                <w:rtl/>
              </w:rPr>
              <w:t xml:space="preserve">سيد علي بن محمد حسين الشهرستاني </w:t>
            </w:r>
            <w:r w:rsidR="0050489C">
              <w:rPr>
                <w:rtl/>
              </w:rPr>
              <w:br/>
            </w:r>
            <w:r w:rsidRPr="00AC6D18">
              <w:rPr>
                <w:rtl/>
              </w:rPr>
              <w:t>المتوف</w:t>
            </w:r>
            <w:r w:rsidR="0050489C">
              <w:rPr>
                <w:rtl/>
              </w:rPr>
              <w:t>ّ</w:t>
            </w:r>
            <w:r w:rsidRPr="00AC6D18">
              <w:rPr>
                <w:rtl/>
              </w:rPr>
              <w:t>ى سنة 1344 ه</w:t>
            </w:r>
            <w:r w:rsidR="0050489C">
              <w:rPr>
                <w:rtl/>
              </w:rPr>
              <w:t>ـ</w:t>
            </w:r>
            <w:r w:rsidR="00095AA9">
              <w:rPr>
                <w:rtl/>
              </w:rPr>
              <w:t xml:space="preserve"> .</w:t>
            </w:r>
          </w:p>
          <w:p w:rsidR="00A878D0" w:rsidRPr="00AC6D18" w:rsidRDefault="00A878D0" w:rsidP="00E77820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نسخة في كلية الإ</w:t>
            </w:r>
            <w:r w:rsidR="00CF22C9">
              <w:rPr>
                <w:rtl/>
              </w:rPr>
              <w:t>ِ</w:t>
            </w:r>
            <w:r w:rsidRPr="00AC6D18">
              <w:rPr>
                <w:rtl/>
              </w:rPr>
              <w:t>لهي</w:t>
            </w:r>
            <w:r w:rsidR="00CF22C9">
              <w:rPr>
                <w:rtl/>
              </w:rPr>
              <w:t>ّ</w:t>
            </w:r>
            <w:r w:rsidRPr="00AC6D18">
              <w:rPr>
                <w:rtl/>
              </w:rPr>
              <w:t>ات في طهران</w:t>
            </w:r>
            <w:r w:rsidR="00095AA9">
              <w:rPr>
                <w:rtl/>
              </w:rPr>
              <w:t xml:space="preserve"> .</w:t>
            </w:r>
          </w:p>
          <w:p w:rsidR="00A878D0" w:rsidRDefault="00CF22C9" w:rsidP="00E77820">
            <w:pPr>
              <w:pStyle w:val="rfdVar"/>
              <w:rPr>
                <w:rtl/>
              </w:rPr>
            </w:pPr>
            <w:r>
              <w:rPr>
                <w:rtl/>
              </w:rPr>
              <w:t>اُ</w:t>
            </w:r>
            <w:r w:rsidR="00A878D0" w:rsidRPr="00AC6D18">
              <w:rPr>
                <w:rtl/>
              </w:rPr>
              <w:t>نظر</w:t>
            </w:r>
            <w:r w:rsidR="007E0241">
              <w:rPr>
                <w:rtl/>
              </w:rPr>
              <w:t xml:space="preserve"> :</w:t>
            </w:r>
            <w:r w:rsidR="00A878D0" w:rsidRPr="00AC6D18">
              <w:rPr>
                <w:rtl/>
              </w:rPr>
              <w:t xml:space="preserve"> الذريعة</w:t>
            </w:r>
            <w:r w:rsidR="00A878D0">
              <w:rPr>
                <w:rtl/>
              </w:rPr>
              <w:t xml:space="preserve"> </w:t>
            </w:r>
            <w:r w:rsidR="00A878D0" w:rsidRPr="00AC6D18">
              <w:rPr>
                <w:rtl/>
              </w:rPr>
              <w:t>24</w:t>
            </w:r>
            <w:r w:rsidR="005C5FDB">
              <w:rPr>
                <w:rtl/>
              </w:rPr>
              <w:t xml:space="preserve"> / </w:t>
            </w:r>
            <w:r w:rsidR="00A878D0" w:rsidRPr="00AC6D18">
              <w:rPr>
                <w:rtl/>
              </w:rPr>
              <w:t>175</w:t>
            </w:r>
            <w:r w:rsidR="00095AA9">
              <w:rPr>
                <w:rtl/>
              </w:rPr>
              <w:t xml:space="preserve"> .</w:t>
            </w:r>
          </w:p>
          <w:p w:rsidR="00CF22C9" w:rsidRPr="00A878D0" w:rsidRDefault="00FC3AFD" w:rsidP="00CF22C9">
            <w:pPr>
              <w:pStyle w:val="rfdCenter"/>
              <w:rPr>
                <w:rStyle w:val="rfdBold2"/>
                <w:rtl/>
              </w:rPr>
            </w:pPr>
            <w:r w:rsidRPr="00854C77">
              <w:sym w:font="Wingdings 2" w:char="F0F5"/>
            </w:r>
            <w:r w:rsidRPr="00854C77">
              <w:rPr>
                <w:rFonts w:hint="cs"/>
                <w:rtl/>
              </w:rPr>
              <w:t xml:space="preserve"> </w:t>
            </w:r>
            <w:r w:rsidRPr="00854C77">
              <w:rPr>
                <w:rtl/>
              </w:rPr>
              <w:tab/>
            </w:r>
            <w:r w:rsidRPr="00854C77">
              <w:rPr>
                <w:rFonts w:hint="cs"/>
                <w:rtl/>
              </w:rPr>
              <w:t xml:space="preserve"> </w:t>
            </w:r>
            <w:r w:rsidRPr="00854C77">
              <w:rPr>
                <w:rFonts w:hint="cs"/>
              </w:rPr>
              <w:sym w:font="Wingdings 2" w:char="F0F5"/>
            </w:r>
            <w:r w:rsidRPr="00854C77">
              <w:rPr>
                <w:rFonts w:hint="cs"/>
                <w:rtl/>
              </w:rPr>
              <w:t xml:space="preserve"> </w:t>
            </w:r>
            <w:r w:rsidRPr="00854C77">
              <w:rPr>
                <w:rtl/>
              </w:rPr>
              <w:tab/>
            </w:r>
            <w:r w:rsidRPr="00854C77">
              <w:rPr>
                <w:rFonts w:hint="cs"/>
                <w:rtl/>
              </w:rPr>
              <w:t xml:space="preserve"> </w:t>
            </w:r>
            <w:r w:rsidRPr="00854C77">
              <w:rPr>
                <w:rFonts w:hint="cs"/>
              </w:rPr>
              <w:sym w:font="Wingdings 2" w:char="F0F5"/>
            </w:r>
          </w:p>
        </w:tc>
      </w:tr>
    </w:tbl>
    <w:p w:rsidR="001D63D0" w:rsidRDefault="001D63D0" w:rsidP="001D63D0">
      <w:pPr>
        <w:rPr>
          <w:rtl/>
        </w:rPr>
        <w:sectPr w:rsidR="001D63D0" w:rsidSect="00107863">
          <w:headerReference w:type="even" r:id="rId252"/>
          <w:headerReference w:type="default" r:id="rId253"/>
          <w:headerReference w:type="first" r:id="rId254"/>
          <w:type w:val="continuous"/>
          <w:pgSz w:w="11907" w:h="16840" w:code="9"/>
          <w:pgMar w:top="1247" w:right="1361" w:bottom="1247" w:left="1361" w:header="720" w:footer="720" w:gutter="0"/>
          <w:cols w:space="720"/>
          <w:titlePg/>
          <w:bidi/>
          <w:rtlGutter/>
          <w:docGrid w:linePitch="360"/>
        </w:sectPr>
      </w:pPr>
    </w:p>
    <w:p w:rsidR="001A35A6" w:rsidRPr="001D63D0" w:rsidRDefault="001A35A6" w:rsidP="001D63D0">
      <w:r w:rsidRPr="001D63D0">
        <w:lastRenderedPageBreak/>
        <w:br w:type="page"/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4409"/>
        <w:gridCol w:w="367"/>
        <w:gridCol w:w="4409"/>
      </w:tblGrid>
      <w:tr w:rsidR="00A878D0" w:rsidRPr="00A878D0" w:rsidTr="00A64556">
        <w:tc>
          <w:tcPr>
            <w:tcW w:w="2400" w:type="pct"/>
            <w:shd w:val="clear" w:color="auto" w:fill="auto"/>
          </w:tcPr>
          <w:p w:rsidR="00126866" w:rsidRPr="00126866" w:rsidRDefault="00126866" w:rsidP="00126866">
            <w:pPr>
              <w:pStyle w:val="rfdVar0"/>
              <w:rPr>
                <w:rtl/>
              </w:rPr>
            </w:pPr>
          </w:p>
          <w:p w:rsidR="00222C90" w:rsidRPr="00A878D0" w:rsidRDefault="00222C90" w:rsidP="00CF22C9">
            <w:pPr>
              <w:pStyle w:val="rfdNormal0"/>
              <w:rPr>
                <w:rStyle w:val="rfdBold2"/>
                <w:rtl/>
              </w:rPr>
            </w:pPr>
            <w:r w:rsidRPr="00A878D0">
              <w:rPr>
                <w:rStyle w:val="rfdBold2"/>
                <w:rtl/>
              </w:rPr>
              <w:t>1344 ـ نصرة المؤمنين في كشف شبهات</w:t>
            </w:r>
            <w:r w:rsidR="00CF22C9">
              <w:rPr>
                <w:rStyle w:val="rfdBold2"/>
                <w:rtl/>
              </w:rPr>
              <w:t xml:space="preserve"> </w:t>
            </w:r>
            <w:r w:rsidR="00CF22C9">
              <w:rPr>
                <w:rStyle w:val="rfdBold2"/>
                <w:rtl/>
              </w:rPr>
              <w:br/>
            </w:r>
            <w:r w:rsidRPr="00A878D0">
              <w:rPr>
                <w:rStyle w:val="rfdBold2"/>
                <w:rtl/>
              </w:rPr>
              <w:t>المعاندين</w:t>
            </w:r>
            <w:r w:rsidR="00095AA9">
              <w:rPr>
                <w:rStyle w:val="rfdBold2"/>
                <w:rtl/>
              </w:rPr>
              <w:t xml:space="preserve"> .</w:t>
            </w:r>
          </w:p>
          <w:p w:rsidR="00222C90" w:rsidRPr="00AC6D18" w:rsidRDefault="00222C90" w:rsidP="00CF22C9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بالفارسية</w:t>
            </w:r>
            <w:r w:rsidR="00095AA9">
              <w:rPr>
                <w:rtl/>
              </w:rPr>
              <w:t xml:space="preserve"> .</w:t>
            </w:r>
          </w:p>
          <w:p w:rsidR="00222C90" w:rsidRPr="00AC6D18" w:rsidRDefault="00222C90" w:rsidP="00CF22C9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لميرزا كاظم علي بن غلام علي اللكهنوي</w:t>
            </w:r>
            <w:r w:rsidR="00095AA9">
              <w:rPr>
                <w:rtl/>
              </w:rPr>
              <w:t xml:space="preserve"> .</w:t>
            </w:r>
          </w:p>
          <w:p w:rsidR="00222C90" w:rsidRPr="00AC6D18" w:rsidRDefault="00222C90" w:rsidP="00CF22C9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رد</w:t>
            </w:r>
            <w:r w:rsidR="00CF22C9">
              <w:rPr>
                <w:rtl/>
              </w:rPr>
              <w:t>ّ</w:t>
            </w:r>
            <w:r w:rsidRPr="00AC6D18">
              <w:rPr>
                <w:rtl/>
              </w:rPr>
              <w:t xml:space="preserve"> فيه على شبهات أوردها أهل الس</w:t>
            </w:r>
            <w:r w:rsidR="00CF22C9">
              <w:rPr>
                <w:rtl/>
              </w:rPr>
              <w:t>ُ</w:t>
            </w:r>
            <w:r w:rsidRPr="00AC6D18">
              <w:rPr>
                <w:rtl/>
              </w:rPr>
              <w:t>ن</w:t>
            </w:r>
            <w:r w:rsidR="00CF22C9">
              <w:rPr>
                <w:rtl/>
              </w:rPr>
              <w:t>ّ</w:t>
            </w:r>
            <w:r w:rsidRPr="00AC6D18">
              <w:rPr>
                <w:rtl/>
              </w:rPr>
              <w:t>ة على</w:t>
            </w:r>
            <w:r>
              <w:rPr>
                <w:rtl/>
              </w:rPr>
              <w:t xml:space="preserve"> </w:t>
            </w:r>
            <w:r w:rsidR="00CF22C9">
              <w:rPr>
                <w:rtl/>
              </w:rPr>
              <w:br/>
            </w:r>
            <w:r w:rsidRPr="00AC6D18">
              <w:rPr>
                <w:rtl/>
              </w:rPr>
              <w:t xml:space="preserve">دلالة الآية </w:t>
            </w:r>
            <w:r w:rsidR="00773F9D" w:rsidRPr="00CF22C9">
              <w:rPr>
                <w:rStyle w:val="rfdAlaem"/>
                <w:rtl/>
              </w:rPr>
              <w:t>(</w:t>
            </w:r>
            <w:r w:rsidR="00126866" w:rsidRPr="00126866">
              <w:rPr>
                <w:rStyle w:val="rfdFootnoteAie"/>
                <w:rFonts w:hint="cs"/>
                <w:rtl/>
              </w:rPr>
              <w:t xml:space="preserve"> </w:t>
            </w:r>
            <w:r w:rsidR="00CF22C9" w:rsidRPr="00CF22C9">
              <w:rPr>
                <w:rStyle w:val="rfdFootnoteAie"/>
                <w:rtl/>
              </w:rPr>
              <w:t xml:space="preserve">وَعَدَ اللَّهُ الَّذِينَ آمَنُوا مِنكُمْ </w:t>
            </w:r>
            <w:r w:rsidR="003F0169">
              <w:rPr>
                <w:rStyle w:val="rfdFootnoteAie"/>
                <w:rtl/>
              </w:rPr>
              <w:br/>
            </w:r>
            <w:r w:rsidR="00CF22C9" w:rsidRPr="00CF22C9">
              <w:rPr>
                <w:rStyle w:val="rfdFootnoteAie"/>
                <w:rtl/>
              </w:rPr>
              <w:t xml:space="preserve">وَعَمِلُوا الصَّالِحَاتِ لَيَسْتَخْلِفَنَّهُمْ فِي </w:t>
            </w:r>
            <w:r w:rsidR="003F0169">
              <w:rPr>
                <w:rStyle w:val="rfdFootnoteAie"/>
                <w:rtl/>
              </w:rPr>
              <w:br/>
            </w:r>
            <w:r w:rsidR="00CF22C9" w:rsidRPr="00CF22C9">
              <w:rPr>
                <w:rStyle w:val="rfdFootnoteAie"/>
                <w:rtl/>
              </w:rPr>
              <w:t>الْأَرْضِ</w:t>
            </w:r>
            <w:r w:rsidR="00095AA9">
              <w:rPr>
                <w:rStyle w:val="rfdFootnoteAie"/>
                <w:rtl/>
              </w:rPr>
              <w:t xml:space="preserve"> . . .</w:t>
            </w:r>
            <w:r w:rsidR="00126866">
              <w:rPr>
                <w:rStyle w:val="rfdFootnoteAie"/>
                <w:rFonts w:hint="cs"/>
                <w:rtl/>
              </w:rPr>
              <w:t xml:space="preserve"> </w:t>
            </w:r>
            <w:r w:rsidR="00773F9D" w:rsidRPr="00CF22C9">
              <w:rPr>
                <w:rStyle w:val="rfdAlaem"/>
                <w:rtl/>
              </w:rPr>
              <w:t>)</w:t>
            </w:r>
            <w:r w:rsidRPr="00AC6D18">
              <w:rPr>
                <w:rtl/>
              </w:rPr>
              <w:t xml:space="preserve"> على أن</w:t>
            </w:r>
            <w:r w:rsidR="003F0169">
              <w:rPr>
                <w:rtl/>
              </w:rPr>
              <w:t>ّ</w:t>
            </w:r>
            <w:r w:rsidRPr="00AC6D18">
              <w:rPr>
                <w:rtl/>
              </w:rPr>
              <w:t xml:space="preserve"> الإ</w:t>
            </w:r>
            <w:r w:rsidR="003F0169">
              <w:rPr>
                <w:rtl/>
              </w:rPr>
              <w:t>ِ</w:t>
            </w:r>
            <w:r w:rsidRPr="00AC6D18">
              <w:rPr>
                <w:rtl/>
              </w:rPr>
              <w:t>مامة إل</w:t>
            </w:r>
            <w:r w:rsidR="003F0169" w:rsidRPr="003B2582">
              <w:rPr>
                <w:rtl/>
              </w:rPr>
              <w:t>ٰ</w:t>
            </w:r>
            <w:r w:rsidRPr="00AC6D18">
              <w:rPr>
                <w:rtl/>
              </w:rPr>
              <w:t>هي</w:t>
            </w:r>
            <w:r w:rsidR="003F0169">
              <w:rPr>
                <w:rtl/>
              </w:rPr>
              <w:t>ّ</w:t>
            </w:r>
            <w:r w:rsidRPr="00AC6D18">
              <w:rPr>
                <w:rtl/>
              </w:rPr>
              <w:t>ة مثل النبو</w:t>
            </w:r>
            <w:r w:rsidR="003F0169">
              <w:rPr>
                <w:rtl/>
              </w:rPr>
              <w:t>ّ</w:t>
            </w:r>
            <w:r w:rsidRPr="00AC6D18">
              <w:rPr>
                <w:rtl/>
              </w:rPr>
              <w:t>ة</w:t>
            </w:r>
            <w:r w:rsidR="00095AA9">
              <w:rPr>
                <w:rtl/>
              </w:rPr>
              <w:t xml:space="preserve"> .</w:t>
            </w:r>
          </w:p>
          <w:p w:rsidR="00222C90" w:rsidRPr="00AC6D18" w:rsidRDefault="00222C90" w:rsidP="00CF22C9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نس</w:t>
            </w:r>
            <w:r>
              <w:rPr>
                <w:rtl/>
              </w:rPr>
              <w:t xml:space="preserve">خة في مكتبة راجه فيض آبادي سميت </w:t>
            </w:r>
            <w:r w:rsidR="003F0169">
              <w:rPr>
                <w:rtl/>
              </w:rPr>
              <w:br/>
            </w:r>
            <w:r w:rsidR="00AB3A9F" w:rsidRPr="00AC6D18">
              <w:rPr>
                <w:rtl/>
              </w:rPr>
              <w:t>«</w:t>
            </w:r>
            <w:r w:rsidR="00126866">
              <w:rPr>
                <w:rFonts w:hint="cs"/>
                <w:rtl/>
              </w:rPr>
              <w:t xml:space="preserve"> </w:t>
            </w:r>
            <w:r w:rsidRPr="00AC6D18">
              <w:rPr>
                <w:rtl/>
              </w:rPr>
              <w:t>نصر المؤمنين</w:t>
            </w:r>
            <w:r w:rsidR="00126866">
              <w:rPr>
                <w:rFonts w:hint="cs"/>
                <w:rtl/>
              </w:rPr>
              <w:t xml:space="preserve"> </w:t>
            </w:r>
            <w:r w:rsidR="00AB3A9F" w:rsidRPr="00AC6D18">
              <w:rPr>
                <w:rtl/>
              </w:rPr>
              <w:t>»</w:t>
            </w:r>
            <w:r w:rsidR="00095AA9">
              <w:rPr>
                <w:rtl/>
              </w:rPr>
              <w:t xml:space="preserve"> .</w:t>
            </w:r>
          </w:p>
          <w:p w:rsidR="00222C90" w:rsidRDefault="003F0169" w:rsidP="00CF22C9">
            <w:pPr>
              <w:pStyle w:val="rfdVar"/>
              <w:rPr>
                <w:rtl/>
              </w:rPr>
            </w:pPr>
            <w:r>
              <w:rPr>
                <w:rtl/>
              </w:rPr>
              <w:t>اُ</w:t>
            </w:r>
            <w:r w:rsidR="00222C90" w:rsidRPr="00AC6D18">
              <w:rPr>
                <w:rtl/>
              </w:rPr>
              <w:t>نظر</w:t>
            </w:r>
            <w:r w:rsidR="007E0241">
              <w:rPr>
                <w:rtl/>
              </w:rPr>
              <w:t xml:space="preserve"> :</w:t>
            </w:r>
            <w:r w:rsidR="00222C90" w:rsidRPr="00AC6D18">
              <w:rPr>
                <w:rtl/>
              </w:rPr>
              <w:t xml:space="preserve"> الذريعة</w:t>
            </w:r>
            <w:r w:rsidR="00222C90">
              <w:rPr>
                <w:rtl/>
              </w:rPr>
              <w:t xml:space="preserve"> 24</w:t>
            </w:r>
            <w:r w:rsidR="005C5FDB">
              <w:rPr>
                <w:rtl/>
              </w:rPr>
              <w:t xml:space="preserve"> / </w:t>
            </w:r>
            <w:r w:rsidR="00222C90">
              <w:rPr>
                <w:rtl/>
              </w:rPr>
              <w:t>178</w:t>
            </w:r>
            <w:r w:rsidR="007E0241">
              <w:rPr>
                <w:rtl/>
              </w:rPr>
              <w:t xml:space="preserve"> ،</w:t>
            </w:r>
            <w:r w:rsidR="00222C90">
              <w:rPr>
                <w:rtl/>
              </w:rPr>
              <w:t xml:space="preserve"> كشف الحجب </w:t>
            </w:r>
            <w:r>
              <w:rPr>
                <w:rtl/>
              </w:rPr>
              <w:br/>
            </w:r>
            <w:r w:rsidR="00222C90" w:rsidRPr="00AC6D18">
              <w:rPr>
                <w:rtl/>
              </w:rPr>
              <w:t>والأستار</w:t>
            </w:r>
            <w:r w:rsidR="007E0241">
              <w:rPr>
                <w:rtl/>
              </w:rPr>
              <w:t xml:space="preserve"> :</w:t>
            </w:r>
            <w:r w:rsidR="00222C90" w:rsidRPr="00AC6D18">
              <w:rPr>
                <w:rtl/>
              </w:rPr>
              <w:t xml:space="preserve"> 581</w:t>
            </w:r>
            <w:r w:rsidR="00095AA9">
              <w:rPr>
                <w:rtl/>
              </w:rPr>
              <w:t xml:space="preserve"> .</w:t>
            </w:r>
          </w:p>
          <w:p w:rsidR="00126866" w:rsidRPr="00AC6D18" w:rsidRDefault="00126866" w:rsidP="00126866">
            <w:pPr>
              <w:pStyle w:val="rfdVar0"/>
              <w:rPr>
                <w:rtl/>
              </w:rPr>
            </w:pPr>
          </w:p>
          <w:p w:rsidR="00222C90" w:rsidRPr="00A878D0" w:rsidRDefault="00222C90" w:rsidP="00222C90">
            <w:pPr>
              <w:pStyle w:val="rfdNormal0"/>
              <w:rPr>
                <w:rStyle w:val="rfdBold2"/>
                <w:rtl/>
              </w:rPr>
            </w:pPr>
            <w:r w:rsidRPr="00A878D0">
              <w:rPr>
                <w:rStyle w:val="rfdBold2"/>
                <w:rtl/>
              </w:rPr>
              <w:t>1345 ـ النصوص</w:t>
            </w:r>
          </w:p>
          <w:p w:rsidR="003F0169" w:rsidRDefault="00222C90" w:rsidP="00CF22C9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للشيخ أ</w:t>
            </w:r>
            <w:r>
              <w:rPr>
                <w:rtl/>
              </w:rPr>
              <w:t>بي الفتح الكراجكي</w:t>
            </w:r>
            <w:r w:rsidR="007E0241">
              <w:rPr>
                <w:rtl/>
              </w:rPr>
              <w:t xml:space="preserve"> ،</w:t>
            </w:r>
            <w:r>
              <w:rPr>
                <w:rtl/>
              </w:rPr>
              <w:t xml:space="preserve"> المتوفى</w:t>
            </w:r>
            <w:r w:rsidR="003F0169">
              <w:rPr>
                <w:rtl/>
              </w:rPr>
              <w:t>ّ</w:t>
            </w:r>
            <w:r>
              <w:rPr>
                <w:rtl/>
              </w:rPr>
              <w:t xml:space="preserve"> سنة</w:t>
            </w:r>
            <w:r w:rsidR="003F0169">
              <w:rPr>
                <w:rtl/>
              </w:rPr>
              <w:t xml:space="preserve"> </w:t>
            </w:r>
            <w:r w:rsidR="003F0169">
              <w:rPr>
                <w:rtl/>
              </w:rPr>
              <w:br/>
              <w:t>449 هـ</w:t>
            </w:r>
            <w:r w:rsidR="00095AA9">
              <w:rPr>
                <w:rtl/>
              </w:rPr>
              <w:t xml:space="preserve"> .</w:t>
            </w:r>
          </w:p>
          <w:p w:rsidR="00222C90" w:rsidRPr="00AC6D18" w:rsidRDefault="00222C90" w:rsidP="00CF22C9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احت</w:t>
            </w:r>
            <w:r>
              <w:rPr>
                <w:rtl/>
              </w:rPr>
              <w:t>مل الشيخ صاحب الذريعة ات</w:t>
            </w:r>
            <w:r w:rsidR="003F0169">
              <w:rPr>
                <w:rtl/>
              </w:rPr>
              <w:t>ّ</w:t>
            </w:r>
            <w:r>
              <w:rPr>
                <w:rtl/>
              </w:rPr>
              <w:t xml:space="preserve">حاده مع </w:t>
            </w:r>
            <w:r w:rsidR="003F0169">
              <w:rPr>
                <w:rtl/>
              </w:rPr>
              <w:br/>
            </w:r>
            <w:r w:rsidRPr="00AC6D18">
              <w:rPr>
                <w:rtl/>
              </w:rPr>
              <w:t>كتاب المصن</w:t>
            </w:r>
            <w:r w:rsidR="003F0169">
              <w:rPr>
                <w:rtl/>
              </w:rPr>
              <w:t>ّ</w:t>
            </w:r>
            <w:r w:rsidRPr="00AC6D18">
              <w:rPr>
                <w:rtl/>
              </w:rPr>
              <w:t>ف</w:t>
            </w:r>
            <w:r w:rsidR="00095AA9">
              <w:rPr>
                <w:rtl/>
              </w:rPr>
              <w:t xml:space="preserve"> .</w:t>
            </w:r>
          </w:p>
          <w:p w:rsidR="00222C90" w:rsidRPr="00AC6D18" w:rsidRDefault="00222C90" w:rsidP="00CF22C9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الاست</w:t>
            </w:r>
            <w:r>
              <w:rPr>
                <w:rtl/>
              </w:rPr>
              <w:t>نصار في النص على الأئم</w:t>
            </w:r>
            <w:r w:rsidR="003F0169">
              <w:rPr>
                <w:rtl/>
              </w:rPr>
              <w:t>ّ</w:t>
            </w:r>
            <w:r>
              <w:rPr>
                <w:rtl/>
              </w:rPr>
              <w:t>ة الأطهار</w:t>
            </w:r>
            <w:r w:rsidR="007E0241">
              <w:rPr>
                <w:rtl/>
              </w:rPr>
              <w:t xml:space="preserve"> ،</w:t>
            </w:r>
            <w:r>
              <w:rPr>
                <w:rtl/>
              </w:rPr>
              <w:t xml:space="preserve"> </w:t>
            </w:r>
            <w:r w:rsidR="003F0169">
              <w:rPr>
                <w:rtl/>
              </w:rPr>
              <w:br/>
            </w:r>
            <w:r w:rsidRPr="00AC6D18">
              <w:rPr>
                <w:rtl/>
              </w:rPr>
              <w:t>المتقد</w:t>
            </w:r>
            <w:r w:rsidR="00126866">
              <w:rPr>
                <w:rFonts w:hint="cs"/>
                <w:rtl/>
              </w:rPr>
              <w:t>ّ</w:t>
            </w:r>
            <w:r w:rsidRPr="00AC6D18">
              <w:rPr>
                <w:rtl/>
              </w:rPr>
              <w:t>م</w:t>
            </w:r>
            <w:r w:rsidR="00095AA9">
              <w:rPr>
                <w:rtl/>
              </w:rPr>
              <w:t xml:space="preserve"> .</w:t>
            </w:r>
          </w:p>
          <w:p w:rsidR="00222C90" w:rsidRDefault="003F0169" w:rsidP="00CF22C9">
            <w:pPr>
              <w:pStyle w:val="rfdVar"/>
              <w:rPr>
                <w:rtl/>
              </w:rPr>
            </w:pPr>
            <w:r>
              <w:rPr>
                <w:rtl/>
              </w:rPr>
              <w:t>اُ</w:t>
            </w:r>
            <w:r w:rsidR="00222C90" w:rsidRPr="00AC6D18">
              <w:rPr>
                <w:rtl/>
              </w:rPr>
              <w:t>نظر</w:t>
            </w:r>
            <w:r w:rsidR="007E0241">
              <w:rPr>
                <w:rtl/>
              </w:rPr>
              <w:t xml:space="preserve"> :</w:t>
            </w:r>
            <w:r w:rsidR="00222C90" w:rsidRPr="00AC6D18">
              <w:rPr>
                <w:rtl/>
              </w:rPr>
              <w:t xml:space="preserve"> الذريعة</w:t>
            </w:r>
            <w:r w:rsidR="00222C90">
              <w:rPr>
                <w:rtl/>
              </w:rPr>
              <w:t xml:space="preserve"> </w:t>
            </w:r>
            <w:r w:rsidR="00222C90" w:rsidRPr="00AC6D18">
              <w:rPr>
                <w:rtl/>
              </w:rPr>
              <w:t>24</w:t>
            </w:r>
            <w:r w:rsidR="005C5FDB">
              <w:rPr>
                <w:rtl/>
              </w:rPr>
              <w:t xml:space="preserve"> / </w:t>
            </w:r>
            <w:r w:rsidR="00222C90" w:rsidRPr="00AC6D18">
              <w:rPr>
                <w:rtl/>
              </w:rPr>
              <w:t>179</w:t>
            </w:r>
            <w:r w:rsidR="00095AA9">
              <w:rPr>
                <w:rtl/>
              </w:rPr>
              <w:t xml:space="preserve"> .</w:t>
            </w:r>
          </w:p>
          <w:p w:rsidR="00126866" w:rsidRPr="00AC6D18" w:rsidRDefault="00126866" w:rsidP="00126866">
            <w:pPr>
              <w:pStyle w:val="rfdVar0"/>
              <w:rPr>
                <w:rtl/>
              </w:rPr>
            </w:pPr>
          </w:p>
          <w:p w:rsidR="00222C90" w:rsidRPr="00A878D0" w:rsidRDefault="00222C90" w:rsidP="00222C90">
            <w:pPr>
              <w:pStyle w:val="rfdNormal0"/>
              <w:rPr>
                <w:rStyle w:val="rfdBold2"/>
                <w:rtl/>
              </w:rPr>
            </w:pPr>
            <w:r w:rsidRPr="00A878D0">
              <w:rPr>
                <w:rStyle w:val="rfdBold2"/>
                <w:rtl/>
              </w:rPr>
              <w:t>1346 ـ نصوص الأئمة</w:t>
            </w:r>
            <w:r w:rsidR="00095AA9">
              <w:rPr>
                <w:rStyle w:val="rfdBold2"/>
                <w:rtl/>
              </w:rPr>
              <w:t xml:space="preserve"> .</w:t>
            </w:r>
          </w:p>
          <w:p w:rsidR="00222C90" w:rsidRPr="00AC6D18" w:rsidRDefault="00222C90" w:rsidP="00CF22C9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للسيد هاشم البحراني</w:t>
            </w:r>
            <w:r w:rsidR="00095AA9">
              <w:rPr>
                <w:rtl/>
              </w:rPr>
              <w:t xml:space="preserve"> .</w:t>
            </w:r>
          </w:p>
          <w:p w:rsidR="00A878D0" w:rsidRPr="00AC6D18" w:rsidRDefault="00222C90" w:rsidP="00CF22C9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تق</w:t>
            </w:r>
            <w:r>
              <w:rPr>
                <w:rtl/>
              </w:rPr>
              <w:t>د</w:t>
            </w:r>
            <w:r w:rsidR="003F0169">
              <w:rPr>
                <w:rtl/>
              </w:rPr>
              <w:t>ّ</w:t>
            </w:r>
            <w:r>
              <w:rPr>
                <w:rtl/>
              </w:rPr>
              <w:t>م بعنوان</w:t>
            </w:r>
            <w:r w:rsidR="007E0241">
              <w:rPr>
                <w:rtl/>
              </w:rPr>
              <w:t xml:space="preserve"> :</w:t>
            </w:r>
            <w:r>
              <w:rPr>
                <w:rtl/>
              </w:rPr>
              <w:t xml:space="preserve"> الإ</w:t>
            </w:r>
            <w:r w:rsidR="003F0169">
              <w:rPr>
                <w:rtl/>
              </w:rPr>
              <w:t>ِ</w:t>
            </w:r>
            <w:r>
              <w:rPr>
                <w:rtl/>
              </w:rPr>
              <w:t>نصاف في النص</w:t>
            </w:r>
            <w:r w:rsidR="003F0169">
              <w:rPr>
                <w:rtl/>
              </w:rPr>
              <w:t>ّ</w:t>
            </w:r>
            <w:r>
              <w:rPr>
                <w:rtl/>
              </w:rPr>
              <w:t xml:space="preserve"> على</w:t>
            </w:r>
            <w:r w:rsidR="003F0169">
              <w:rPr>
                <w:rtl/>
              </w:rPr>
              <w:t xml:space="preserve"> </w:t>
            </w:r>
            <w:r w:rsidR="003F0169">
              <w:rPr>
                <w:rtl/>
              </w:rPr>
              <w:br/>
            </w:r>
          </w:p>
        </w:tc>
        <w:tc>
          <w:tcPr>
            <w:tcW w:w="200" w:type="pct"/>
            <w:shd w:val="clear" w:color="auto" w:fill="auto"/>
          </w:tcPr>
          <w:p w:rsidR="00A878D0" w:rsidRDefault="00A878D0" w:rsidP="00CF5CC6">
            <w:pPr>
              <w:pStyle w:val="rfdNormal0"/>
              <w:rPr>
                <w:rtl/>
              </w:rPr>
            </w:pPr>
          </w:p>
        </w:tc>
        <w:tc>
          <w:tcPr>
            <w:tcW w:w="2400" w:type="pct"/>
            <w:shd w:val="clear" w:color="auto" w:fill="auto"/>
          </w:tcPr>
          <w:p w:rsidR="00222C90" w:rsidRDefault="00222C90" w:rsidP="00CF22C9">
            <w:pPr>
              <w:pStyle w:val="rfdVar0"/>
              <w:rPr>
                <w:rtl/>
              </w:rPr>
            </w:pPr>
            <w:r w:rsidRPr="00AC6D18">
              <w:rPr>
                <w:rtl/>
              </w:rPr>
              <w:t>الأئم</w:t>
            </w:r>
            <w:r w:rsidR="003F0169">
              <w:rPr>
                <w:rtl/>
              </w:rPr>
              <w:t>ّ</w:t>
            </w:r>
            <w:r w:rsidRPr="00AC6D18">
              <w:rPr>
                <w:rtl/>
              </w:rPr>
              <w:t>ة الأشراف</w:t>
            </w:r>
            <w:r w:rsidR="00095AA9">
              <w:rPr>
                <w:rtl/>
              </w:rPr>
              <w:t xml:space="preserve"> .</w:t>
            </w:r>
          </w:p>
          <w:p w:rsidR="00126866" w:rsidRPr="00AC6D18" w:rsidRDefault="00126866" w:rsidP="00CF22C9">
            <w:pPr>
              <w:pStyle w:val="rfdVar0"/>
              <w:rPr>
                <w:rtl/>
              </w:rPr>
            </w:pPr>
          </w:p>
          <w:p w:rsidR="00222C90" w:rsidRPr="00A878D0" w:rsidRDefault="00222C90" w:rsidP="003F0169">
            <w:pPr>
              <w:pStyle w:val="rfdNormal0"/>
              <w:rPr>
                <w:rStyle w:val="rfdBold2"/>
                <w:rtl/>
              </w:rPr>
            </w:pPr>
            <w:r w:rsidRPr="00A878D0">
              <w:rPr>
                <w:rStyle w:val="rfdBold2"/>
                <w:rtl/>
              </w:rPr>
              <w:t>1347 ـ النصوص الجلي</w:t>
            </w:r>
            <w:r w:rsidR="003F0169">
              <w:rPr>
                <w:rStyle w:val="rfdBold2"/>
                <w:rtl/>
              </w:rPr>
              <w:t>ّ</w:t>
            </w:r>
            <w:r w:rsidRPr="00A878D0">
              <w:rPr>
                <w:rStyle w:val="rfdBold2"/>
                <w:rtl/>
              </w:rPr>
              <w:t>ة في إمامة العترة</w:t>
            </w:r>
            <w:r w:rsidR="003F0169">
              <w:rPr>
                <w:rStyle w:val="rfdBold2"/>
                <w:rtl/>
              </w:rPr>
              <w:t xml:space="preserve"> </w:t>
            </w:r>
            <w:r w:rsidR="003F0169">
              <w:rPr>
                <w:rStyle w:val="rfdBold2"/>
                <w:rtl/>
              </w:rPr>
              <w:br/>
            </w:r>
            <w:r w:rsidRPr="00A878D0">
              <w:rPr>
                <w:rStyle w:val="rfdBold2"/>
                <w:rtl/>
              </w:rPr>
              <w:t>الزكية</w:t>
            </w:r>
            <w:r w:rsidR="00095AA9">
              <w:rPr>
                <w:rStyle w:val="rfdBold2"/>
                <w:rtl/>
              </w:rPr>
              <w:t xml:space="preserve"> .</w:t>
            </w:r>
          </w:p>
          <w:p w:rsidR="00222C90" w:rsidRPr="00AC6D18" w:rsidRDefault="00222C90" w:rsidP="00CF22C9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 xml:space="preserve">يشتمل </w:t>
            </w:r>
            <w:r>
              <w:rPr>
                <w:rtl/>
              </w:rPr>
              <w:t>عل ثمانين نص</w:t>
            </w:r>
            <w:r w:rsidR="003F0169">
              <w:rPr>
                <w:rtl/>
              </w:rPr>
              <w:t>ّ</w:t>
            </w:r>
            <w:r>
              <w:rPr>
                <w:rtl/>
              </w:rPr>
              <w:t>ا</w:t>
            </w:r>
            <w:r w:rsidR="003F0169">
              <w:rPr>
                <w:rtl/>
              </w:rPr>
              <w:t>ً</w:t>
            </w:r>
            <w:r w:rsidR="007E0241">
              <w:rPr>
                <w:rtl/>
              </w:rPr>
              <w:t xml:space="preserve"> ،</w:t>
            </w:r>
            <w:r>
              <w:rPr>
                <w:rtl/>
              </w:rPr>
              <w:t xml:space="preserve"> أربعين مما أجمع </w:t>
            </w:r>
            <w:r w:rsidR="003F0169">
              <w:rPr>
                <w:rtl/>
              </w:rPr>
              <w:br/>
            </w:r>
            <w:r w:rsidRPr="00AC6D18">
              <w:rPr>
                <w:rtl/>
              </w:rPr>
              <w:t>على صح</w:t>
            </w:r>
            <w:r w:rsidR="003F0169">
              <w:rPr>
                <w:rtl/>
              </w:rPr>
              <w:t>ّ</w:t>
            </w:r>
            <w:r w:rsidRPr="00AC6D18">
              <w:rPr>
                <w:rtl/>
              </w:rPr>
              <w:t>ته ا</w:t>
            </w:r>
            <w:r>
              <w:rPr>
                <w:rtl/>
              </w:rPr>
              <w:t>لمسلمون</w:t>
            </w:r>
            <w:r w:rsidR="007E0241">
              <w:rPr>
                <w:rtl/>
              </w:rPr>
              <w:t xml:space="preserve"> ،</w:t>
            </w:r>
            <w:r>
              <w:rPr>
                <w:rtl/>
              </w:rPr>
              <w:t xml:space="preserve"> وأربعين مما انفردت به </w:t>
            </w:r>
            <w:r w:rsidR="003F0169">
              <w:rPr>
                <w:rtl/>
              </w:rPr>
              <w:br/>
            </w:r>
            <w:r w:rsidRPr="00AC6D18">
              <w:rPr>
                <w:rtl/>
              </w:rPr>
              <w:t>الإ</w:t>
            </w:r>
            <w:r w:rsidR="003F0169">
              <w:rPr>
                <w:rtl/>
              </w:rPr>
              <w:t>ِ</w:t>
            </w:r>
            <w:r w:rsidRPr="00AC6D18">
              <w:rPr>
                <w:rtl/>
              </w:rPr>
              <w:t>مام</w:t>
            </w:r>
            <w:r>
              <w:rPr>
                <w:rtl/>
              </w:rPr>
              <w:t>ية وفيه أدل</w:t>
            </w:r>
            <w:r w:rsidR="003F0169">
              <w:rPr>
                <w:rtl/>
              </w:rPr>
              <w:t>ّ</w:t>
            </w:r>
            <w:r>
              <w:rPr>
                <w:rtl/>
              </w:rPr>
              <w:t xml:space="preserve">ة عقلية ونقلية وحكمة </w:t>
            </w:r>
            <w:r w:rsidR="003F0169">
              <w:rPr>
                <w:rtl/>
              </w:rPr>
              <w:br/>
            </w:r>
            <w:r w:rsidRPr="00AC6D18">
              <w:rPr>
                <w:rtl/>
              </w:rPr>
              <w:t>فلسفية</w:t>
            </w:r>
            <w:r w:rsidR="00095AA9">
              <w:rPr>
                <w:rtl/>
              </w:rPr>
              <w:t xml:space="preserve"> .</w:t>
            </w:r>
          </w:p>
          <w:p w:rsidR="00222C90" w:rsidRPr="00AC6D18" w:rsidRDefault="00222C90" w:rsidP="00CF22C9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للسيد عبد الحسين شرف الدين الموسوي</w:t>
            </w:r>
            <w:r w:rsidR="00095AA9">
              <w:rPr>
                <w:rtl/>
              </w:rPr>
              <w:t xml:space="preserve"> .</w:t>
            </w:r>
          </w:p>
          <w:p w:rsidR="00222C90" w:rsidRPr="00AC6D18" w:rsidRDefault="00222C90" w:rsidP="00CF22C9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وهو م</w:t>
            </w:r>
            <w:r>
              <w:rPr>
                <w:rtl/>
              </w:rPr>
              <w:t>ن الكتب التي ن</w:t>
            </w:r>
            <w:r w:rsidR="003F0169">
              <w:rPr>
                <w:rtl/>
              </w:rPr>
              <w:t>ُ</w:t>
            </w:r>
            <w:r>
              <w:rPr>
                <w:rtl/>
              </w:rPr>
              <w:t xml:space="preserve">هبت من المؤلف سنة </w:t>
            </w:r>
            <w:r w:rsidR="003F0169">
              <w:rPr>
                <w:rtl/>
              </w:rPr>
              <w:br/>
            </w:r>
            <w:r w:rsidRPr="00AC6D18">
              <w:rPr>
                <w:rtl/>
              </w:rPr>
              <w:t>1329 ه</w:t>
            </w:r>
            <w:r w:rsidR="003F0169">
              <w:rPr>
                <w:rtl/>
              </w:rPr>
              <w:t>ـ</w:t>
            </w:r>
            <w:r w:rsidR="00095AA9">
              <w:rPr>
                <w:rtl/>
              </w:rPr>
              <w:t xml:space="preserve"> .</w:t>
            </w:r>
          </w:p>
          <w:p w:rsidR="00222C90" w:rsidRDefault="003F0169" w:rsidP="003F0169">
            <w:pPr>
              <w:pStyle w:val="rfdVar"/>
              <w:rPr>
                <w:rtl/>
              </w:rPr>
            </w:pPr>
            <w:r>
              <w:rPr>
                <w:rtl/>
              </w:rPr>
              <w:t>اُ</w:t>
            </w:r>
            <w:r w:rsidR="00222C90" w:rsidRPr="00AC6D18">
              <w:rPr>
                <w:rtl/>
              </w:rPr>
              <w:t>نظر</w:t>
            </w:r>
            <w:r w:rsidR="007E0241">
              <w:rPr>
                <w:rtl/>
              </w:rPr>
              <w:t xml:space="preserve"> :</w:t>
            </w:r>
            <w:r w:rsidR="00222C90">
              <w:rPr>
                <w:rtl/>
              </w:rPr>
              <w:t xml:space="preserve"> تكملة أمل الآمل</w:t>
            </w:r>
            <w:r w:rsidR="007E0241">
              <w:rPr>
                <w:rtl/>
              </w:rPr>
              <w:t xml:space="preserve"> :</w:t>
            </w:r>
            <w:r w:rsidR="00222C90">
              <w:rPr>
                <w:rtl/>
              </w:rPr>
              <w:t xml:space="preserve"> 257</w:t>
            </w:r>
            <w:r w:rsidR="007E0241">
              <w:rPr>
                <w:rtl/>
              </w:rPr>
              <w:t xml:space="preserve"> ،</w:t>
            </w:r>
            <w:r w:rsidR="00222C90">
              <w:rPr>
                <w:rtl/>
              </w:rPr>
              <w:t xml:space="preserve"> معارف </w:t>
            </w:r>
            <w:r>
              <w:rPr>
                <w:rtl/>
              </w:rPr>
              <w:br/>
            </w:r>
            <w:r w:rsidR="00222C90" w:rsidRPr="00AC6D18">
              <w:rPr>
                <w:rtl/>
              </w:rPr>
              <w:t>الرجال</w:t>
            </w:r>
            <w:r w:rsidR="00222C90">
              <w:rPr>
                <w:rtl/>
              </w:rPr>
              <w:t xml:space="preserve"> 2</w:t>
            </w:r>
            <w:r w:rsidR="005C5FDB">
              <w:rPr>
                <w:rtl/>
              </w:rPr>
              <w:t xml:space="preserve"> / </w:t>
            </w:r>
            <w:r w:rsidR="00222C90" w:rsidRPr="00AC6D18">
              <w:rPr>
                <w:rtl/>
              </w:rPr>
              <w:t>53</w:t>
            </w:r>
            <w:r w:rsidR="007E0241">
              <w:rPr>
                <w:rtl/>
              </w:rPr>
              <w:t xml:space="preserve"> ،</w:t>
            </w:r>
            <w:r w:rsidR="00222C90" w:rsidRPr="00AC6D18">
              <w:rPr>
                <w:rtl/>
              </w:rPr>
              <w:t xml:space="preserve"> الذريعة</w:t>
            </w:r>
            <w:r w:rsidR="00222C90">
              <w:rPr>
                <w:rtl/>
              </w:rPr>
              <w:t xml:space="preserve"> 24</w:t>
            </w:r>
            <w:r w:rsidR="005C5FDB">
              <w:rPr>
                <w:rtl/>
              </w:rPr>
              <w:t xml:space="preserve"> / </w:t>
            </w:r>
            <w:r w:rsidR="00222C90" w:rsidRPr="00AC6D18">
              <w:rPr>
                <w:rtl/>
              </w:rPr>
              <w:t>180</w:t>
            </w:r>
            <w:r w:rsidR="00095AA9">
              <w:rPr>
                <w:rtl/>
              </w:rPr>
              <w:t xml:space="preserve"> .</w:t>
            </w:r>
          </w:p>
          <w:p w:rsidR="00126866" w:rsidRPr="00AC6D18" w:rsidRDefault="00126866" w:rsidP="00126866">
            <w:pPr>
              <w:pStyle w:val="rfdVar0"/>
              <w:rPr>
                <w:rtl/>
              </w:rPr>
            </w:pPr>
          </w:p>
          <w:p w:rsidR="00C64862" w:rsidRDefault="00222C90" w:rsidP="00222C90">
            <w:pPr>
              <w:pStyle w:val="rfdNormal0"/>
              <w:rPr>
                <w:rStyle w:val="rfdBold2"/>
                <w:rtl/>
              </w:rPr>
            </w:pPr>
            <w:r w:rsidRPr="00222C90">
              <w:rPr>
                <w:rStyle w:val="rfdBold2"/>
                <w:rtl/>
              </w:rPr>
              <w:t>1348 ـ النصوص على الأئمة الاثني عشر</w:t>
            </w:r>
            <w:r w:rsidR="00095AA9">
              <w:rPr>
                <w:rStyle w:val="rfdBold2"/>
                <w:rtl/>
              </w:rPr>
              <w:t xml:space="preserve"> .</w:t>
            </w:r>
          </w:p>
          <w:p w:rsidR="00222C90" w:rsidRPr="00AC6D18" w:rsidRDefault="00222C90" w:rsidP="00CF22C9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ل</w:t>
            </w:r>
            <w:r>
              <w:rPr>
                <w:rtl/>
              </w:rPr>
              <w:t>محمد جواد بن موسى</w:t>
            </w:r>
            <w:r w:rsidR="003F0169" w:rsidRPr="003B2582">
              <w:rPr>
                <w:rtl/>
              </w:rPr>
              <w:t>ٰ</w:t>
            </w:r>
            <w:r>
              <w:rPr>
                <w:rtl/>
              </w:rPr>
              <w:t xml:space="preserve"> بن حسين محفوظ </w:t>
            </w:r>
            <w:r w:rsidR="003F0169">
              <w:rPr>
                <w:rtl/>
              </w:rPr>
              <w:br/>
            </w:r>
            <w:r w:rsidRPr="00AC6D18">
              <w:rPr>
                <w:rtl/>
              </w:rPr>
              <w:t>العاملي الهرملي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المتوف</w:t>
            </w:r>
            <w:r w:rsidR="003F0169">
              <w:rPr>
                <w:rtl/>
              </w:rPr>
              <w:t>ّ</w:t>
            </w:r>
            <w:r w:rsidRPr="00AC6D18">
              <w:rPr>
                <w:rtl/>
              </w:rPr>
              <w:t>ى سنة 1358 ه</w:t>
            </w:r>
            <w:r w:rsidR="003F0169">
              <w:rPr>
                <w:rtl/>
              </w:rPr>
              <w:t>ـ</w:t>
            </w:r>
            <w:r w:rsidR="00095AA9">
              <w:rPr>
                <w:rtl/>
              </w:rPr>
              <w:t xml:space="preserve"> .</w:t>
            </w:r>
          </w:p>
          <w:p w:rsidR="00222C90" w:rsidRPr="00AC6D18" w:rsidRDefault="00222C90" w:rsidP="00CF22C9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والنسخة التي بعضها بخط</w:t>
            </w:r>
            <w:r w:rsidR="003F0169">
              <w:rPr>
                <w:rtl/>
              </w:rPr>
              <w:t>ّ</w:t>
            </w:r>
            <w:r w:rsidRPr="00AC6D18">
              <w:rPr>
                <w:rtl/>
              </w:rPr>
              <w:t xml:space="preserve"> المصن</w:t>
            </w:r>
            <w:r w:rsidR="003F0169">
              <w:rPr>
                <w:rtl/>
              </w:rPr>
              <w:t>ّ</w:t>
            </w:r>
            <w:r w:rsidRPr="00AC6D18">
              <w:rPr>
                <w:rtl/>
              </w:rPr>
              <w:t>ف</w:t>
            </w:r>
            <w:r>
              <w:rPr>
                <w:rtl/>
              </w:rPr>
              <w:t xml:space="preserve"> </w:t>
            </w:r>
            <w:r w:rsidR="003F0169">
              <w:rPr>
                <w:rtl/>
              </w:rPr>
              <w:br/>
            </w:r>
            <w:r w:rsidRPr="00AC6D18">
              <w:rPr>
                <w:rtl/>
              </w:rPr>
              <w:t>موجودة</w:t>
            </w:r>
            <w:r>
              <w:rPr>
                <w:rtl/>
              </w:rPr>
              <w:t xml:space="preserve"> عند حفيده الدكتور حسين علي </w:t>
            </w:r>
            <w:r w:rsidR="003F0169">
              <w:rPr>
                <w:rtl/>
              </w:rPr>
              <w:br/>
            </w:r>
            <w:r w:rsidRPr="00AC6D18">
              <w:rPr>
                <w:rtl/>
              </w:rPr>
              <w:t>محفوظ بالكاظمية</w:t>
            </w:r>
            <w:r w:rsidR="00095AA9">
              <w:rPr>
                <w:rtl/>
              </w:rPr>
              <w:t xml:space="preserve"> .</w:t>
            </w:r>
          </w:p>
          <w:p w:rsidR="00222C90" w:rsidRDefault="003F0169" w:rsidP="00CF22C9">
            <w:pPr>
              <w:pStyle w:val="rfdVar"/>
              <w:rPr>
                <w:rtl/>
              </w:rPr>
            </w:pPr>
            <w:r>
              <w:rPr>
                <w:rtl/>
              </w:rPr>
              <w:t>اُ</w:t>
            </w:r>
            <w:r w:rsidR="00222C90" w:rsidRPr="00AC6D18">
              <w:rPr>
                <w:rtl/>
              </w:rPr>
              <w:t>نظر</w:t>
            </w:r>
            <w:r w:rsidR="007E0241">
              <w:rPr>
                <w:rtl/>
              </w:rPr>
              <w:t xml:space="preserve"> :</w:t>
            </w:r>
            <w:r w:rsidR="00222C90" w:rsidRPr="00AC6D18">
              <w:rPr>
                <w:rtl/>
              </w:rPr>
              <w:t xml:space="preserve"> الذريعة</w:t>
            </w:r>
            <w:r w:rsidR="00222C90">
              <w:rPr>
                <w:rtl/>
              </w:rPr>
              <w:t xml:space="preserve"> </w:t>
            </w:r>
            <w:r w:rsidR="00222C90" w:rsidRPr="00AC6D18">
              <w:rPr>
                <w:rtl/>
              </w:rPr>
              <w:t>24</w:t>
            </w:r>
            <w:r w:rsidR="005C5FDB">
              <w:rPr>
                <w:rtl/>
              </w:rPr>
              <w:t xml:space="preserve"> / </w:t>
            </w:r>
            <w:r w:rsidR="00222C90" w:rsidRPr="00AC6D18">
              <w:rPr>
                <w:rtl/>
              </w:rPr>
              <w:t>180</w:t>
            </w:r>
            <w:r w:rsidR="00095AA9">
              <w:rPr>
                <w:rtl/>
              </w:rPr>
              <w:t xml:space="preserve"> .</w:t>
            </w:r>
          </w:p>
          <w:p w:rsidR="00126866" w:rsidRPr="00AC6D18" w:rsidRDefault="00126866" w:rsidP="00126866">
            <w:pPr>
              <w:pStyle w:val="rfdVar0"/>
              <w:rPr>
                <w:rtl/>
              </w:rPr>
            </w:pPr>
          </w:p>
          <w:p w:rsidR="00222C90" w:rsidRPr="00A878D0" w:rsidRDefault="00222C90" w:rsidP="00222C90">
            <w:pPr>
              <w:pStyle w:val="rfdNormal0"/>
              <w:rPr>
                <w:rStyle w:val="rfdBold2"/>
                <w:rtl/>
              </w:rPr>
            </w:pPr>
            <w:r w:rsidRPr="00A878D0">
              <w:rPr>
                <w:rStyle w:val="rfdBold2"/>
                <w:rtl/>
              </w:rPr>
              <w:t>1349</w:t>
            </w:r>
            <w:r>
              <w:rPr>
                <w:rStyle w:val="rfdBold2"/>
                <w:rtl/>
              </w:rPr>
              <w:t xml:space="preserve"> </w:t>
            </w:r>
            <w:r w:rsidRPr="00A878D0">
              <w:rPr>
                <w:rStyle w:val="rfdBold2"/>
                <w:rtl/>
              </w:rPr>
              <w:t xml:space="preserve">ـ </w:t>
            </w:r>
            <w:r>
              <w:rPr>
                <w:rStyle w:val="rfdBold2"/>
                <w:rtl/>
              </w:rPr>
              <w:t>النصوص على الأئمة الاثني عشر</w:t>
            </w:r>
            <w:r w:rsidR="00095AA9">
              <w:rPr>
                <w:rStyle w:val="rfdBold2"/>
                <w:rtl/>
              </w:rPr>
              <w:t xml:space="preserve"> .</w:t>
            </w:r>
          </w:p>
          <w:p w:rsidR="00222C90" w:rsidRPr="00AC6D18" w:rsidRDefault="00222C90" w:rsidP="003F0169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مرت</w:t>
            </w:r>
            <w:r w:rsidR="003F0169">
              <w:rPr>
                <w:rtl/>
              </w:rPr>
              <w:t>ّ</w:t>
            </w:r>
            <w:r w:rsidRPr="00AC6D18">
              <w:rPr>
                <w:rtl/>
              </w:rPr>
              <w:t>ب عل</w:t>
            </w:r>
            <w:r>
              <w:rPr>
                <w:rtl/>
              </w:rPr>
              <w:t xml:space="preserve">ى أربعة </w:t>
            </w:r>
            <w:r w:rsidR="003F0169">
              <w:rPr>
                <w:rtl/>
              </w:rPr>
              <w:t>ا</w:t>
            </w:r>
            <w:r>
              <w:rPr>
                <w:rtl/>
              </w:rPr>
              <w:t>بواب الأول في الآيات</w:t>
            </w:r>
            <w:r w:rsidR="007E0241">
              <w:rPr>
                <w:rtl/>
              </w:rPr>
              <w:t xml:space="preserve"> ،</w:t>
            </w:r>
            <w:r>
              <w:rPr>
                <w:rtl/>
              </w:rPr>
              <w:t xml:space="preserve"> </w:t>
            </w:r>
            <w:r w:rsidR="003F0169">
              <w:rPr>
                <w:rtl/>
              </w:rPr>
              <w:br/>
            </w:r>
            <w:r w:rsidRPr="00AC6D18">
              <w:rPr>
                <w:rtl/>
              </w:rPr>
              <w:t>وفيه فص</w:t>
            </w:r>
            <w:r>
              <w:rPr>
                <w:rtl/>
              </w:rPr>
              <w:t>لان الثاني في الأخبار وفيه فصول</w:t>
            </w:r>
            <w:r w:rsidR="00095AA9">
              <w:rPr>
                <w:rtl/>
              </w:rPr>
              <w:t xml:space="preserve"> .</w:t>
            </w:r>
          </w:p>
          <w:p w:rsidR="00A878D0" w:rsidRPr="00126866" w:rsidRDefault="00222C90" w:rsidP="00126866">
            <w:pPr>
              <w:pStyle w:val="rfdVar"/>
              <w:rPr>
                <w:rtl/>
              </w:rPr>
            </w:pPr>
            <w:r w:rsidRPr="00126866">
              <w:rPr>
                <w:rtl/>
              </w:rPr>
              <w:t>والنسخة بخط</w:t>
            </w:r>
            <w:r w:rsidR="003F0169" w:rsidRPr="00126866">
              <w:rPr>
                <w:rtl/>
              </w:rPr>
              <w:t>ّ</w:t>
            </w:r>
            <w:r w:rsidRPr="00126866">
              <w:rPr>
                <w:rtl/>
              </w:rPr>
              <w:t xml:space="preserve"> شمس الدين الحسيني</w:t>
            </w:r>
            <w:r w:rsidR="003F0169" w:rsidRPr="00126866">
              <w:rPr>
                <w:rtl/>
              </w:rPr>
              <w:t xml:space="preserve"> </w:t>
            </w:r>
            <w:r w:rsidR="003F0169" w:rsidRPr="00126866">
              <w:rPr>
                <w:rtl/>
              </w:rPr>
              <w:br/>
            </w:r>
          </w:p>
        </w:tc>
      </w:tr>
    </w:tbl>
    <w:p w:rsidR="001A35A6" w:rsidRPr="008D65E1" w:rsidRDefault="001A35A6" w:rsidP="008D65E1">
      <w:r w:rsidRPr="008D65E1">
        <w:br w:type="page"/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4409"/>
        <w:gridCol w:w="367"/>
        <w:gridCol w:w="4409"/>
      </w:tblGrid>
      <w:tr w:rsidR="00A878D0" w:rsidRPr="00A878D0" w:rsidTr="00AF486E">
        <w:tc>
          <w:tcPr>
            <w:tcW w:w="2400" w:type="pct"/>
            <w:shd w:val="clear" w:color="auto" w:fill="auto"/>
          </w:tcPr>
          <w:p w:rsidR="00222C90" w:rsidRPr="00AC6D18" w:rsidRDefault="00222C90" w:rsidP="00EA4878">
            <w:pPr>
              <w:pStyle w:val="rfdVar0"/>
              <w:rPr>
                <w:rtl/>
              </w:rPr>
            </w:pPr>
            <w:r w:rsidRPr="00AC6D18">
              <w:rPr>
                <w:rtl/>
              </w:rPr>
              <w:lastRenderedPageBreak/>
              <w:t>كتبها في سنة 872 ه</w:t>
            </w:r>
            <w:r w:rsidR="003F0169">
              <w:rPr>
                <w:rtl/>
              </w:rPr>
              <w:t>ـ</w:t>
            </w:r>
            <w:r w:rsidRPr="00AC6D18">
              <w:rPr>
                <w:rtl/>
              </w:rPr>
              <w:t xml:space="preserve"> كانت عند الخوانساري</w:t>
            </w:r>
            <w:r w:rsidR="00095AA9">
              <w:rPr>
                <w:rtl/>
              </w:rPr>
              <w:t xml:space="preserve"> .</w:t>
            </w:r>
          </w:p>
          <w:p w:rsidR="00222C90" w:rsidRDefault="00EA4878" w:rsidP="00EA4878">
            <w:pPr>
              <w:pStyle w:val="rfdVar"/>
              <w:rPr>
                <w:rtl/>
              </w:rPr>
            </w:pPr>
            <w:r>
              <w:rPr>
                <w:rtl/>
              </w:rPr>
              <w:t>اُ</w:t>
            </w:r>
            <w:r w:rsidR="00222C90" w:rsidRPr="00AC6D18">
              <w:rPr>
                <w:rtl/>
              </w:rPr>
              <w:t>نظر</w:t>
            </w:r>
            <w:r w:rsidR="007E0241">
              <w:rPr>
                <w:rtl/>
              </w:rPr>
              <w:t xml:space="preserve"> :</w:t>
            </w:r>
            <w:r w:rsidR="00222C90" w:rsidRPr="00AC6D18">
              <w:rPr>
                <w:rtl/>
              </w:rPr>
              <w:t xml:space="preserve"> الذريعة</w:t>
            </w:r>
            <w:r w:rsidR="007E0241">
              <w:rPr>
                <w:rtl/>
              </w:rPr>
              <w:t xml:space="preserve"> :</w:t>
            </w:r>
            <w:r w:rsidR="00222C90">
              <w:rPr>
                <w:rtl/>
              </w:rPr>
              <w:t xml:space="preserve"> </w:t>
            </w:r>
            <w:r w:rsidR="00222C90" w:rsidRPr="00AC6D18">
              <w:rPr>
                <w:rtl/>
              </w:rPr>
              <w:t>24</w:t>
            </w:r>
            <w:r w:rsidR="005C5FDB">
              <w:rPr>
                <w:rtl/>
              </w:rPr>
              <w:t xml:space="preserve"> / </w:t>
            </w:r>
            <w:r w:rsidR="00222C90" w:rsidRPr="00AC6D18">
              <w:rPr>
                <w:rtl/>
              </w:rPr>
              <w:t>180</w:t>
            </w:r>
            <w:r w:rsidR="00095AA9">
              <w:rPr>
                <w:rtl/>
              </w:rPr>
              <w:t xml:space="preserve"> .</w:t>
            </w:r>
          </w:p>
          <w:p w:rsidR="009F5165" w:rsidRPr="00AC6D18" w:rsidRDefault="009F5165" w:rsidP="009F5165">
            <w:pPr>
              <w:pStyle w:val="rfdVar0"/>
              <w:rPr>
                <w:rtl/>
              </w:rPr>
            </w:pPr>
          </w:p>
          <w:p w:rsidR="00222C90" w:rsidRPr="00A878D0" w:rsidRDefault="00222C90" w:rsidP="00222C90">
            <w:pPr>
              <w:pStyle w:val="rfdNormal0"/>
              <w:rPr>
                <w:rStyle w:val="rfdBold2"/>
                <w:rtl/>
              </w:rPr>
            </w:pPr>
            <w:r w:rsidRPr="00A878D0">
              <w:rPr>
                <w:rStyle w:val="rfdBold2"/>
                <w:rtl/>
              </w:rPr>
              <w:t>1350 ـ نصيحة الضال</w:t>
            </w:r>
            <w:r w:rsidR="00EA4878">
              <w:rPr>
                <w:rStyle w:val="rfdBold2"/>
                <w:rtl/>
              </w:rPr>
              <w:t>ّ</w:t>
            </w:r>
            <w:r w:rsidR="00095AA9">
              <w:rPr>
                <w:rStyle w:val="rfdBold2"/>
                <w:rtl/>
              </w:rPr>
              <w:t xml:space="preserve"> .</w:t>
            </w:r>
          </w:p>
          <w:p w:rsidR="00222C90" w:rsidRPr="00AC6D18" w:rsidRDefault="00222C90" w:rsidP="00EA4878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في الإ</w:t>
            </w:r>
            <w:r w:rsidR="00EA4878">
              <w:rPr>
                <w:rtl/>
              </w:rPr>
              <w:t>ِ</w:t>
            </w:r>
            <w:r w:rsidRPr="00AC6D18">
              <w:rPr>
                <w:rtl/>
              </w:rPr>
              <w:t>مامة</w:t>
            </w:r>
            <w:r w:rsidR="00095AA9">
              <w:rPr>
                <w:rtl/>
              </w:rPr>
              <w:t xml:space="preserve"> .</w:t>
            </w:r>
          </w:p>
          <w:p w:rsidR="00222C90" w:rsidRPr="00AC6D18" w:rsidRDefault="00222C90" w:rsidP="00EA4878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للشيخ محمد رضا بن قا</w:t>
            </w:r>
            <w:r>
              <w:rPr>
                <w:rtl/>
              </w:rPr>
              <w:t xml:space="preserve">سم بن محمد آل </w:t>
            </w:r>
            <w:r w:rsidR="00EA4878">
              <w:rPr>
                <w:rtl/>
              </w:rPr>
              <w:br/>
            </w:r>
            <w:r w:rsidRPr="00AC6D18">
              <w:rPr>
                <w:rtl/>
              </w:rPr>
              <w:t xml:space="preserve">عزاوي </w:t>
            </w:r>
            <w:r w:rsidR="00773F9D">
              <w:rPr>
                <w:rtl/>
              </w:rPr>
              <w:t>(</w:t>
            </w:r>
            <w:r w:rsidR="009F5165">
              <w:rPr>
                <w:rFonts w:hint="cs"/>
                <w:rtl/>
              </w:rPr>
              <w:t xml:space="preserve"> </w:t>
            </w:r>
            <w:r w:rsidRPr="00AC6D18">
              <w:rPr>
                <w:rtl/>
              </w:rPr>
              <w:t>1304 ه</w:t>
            </w:r>
            <w:r w:rsidR="00EA4878">
              <w:rPr>
                <w:rtl/>
              </w:rPr>
              <w:t>ـ</w:t>
            </w:r>
            <w:r>
              <w:rPr>
                <w:rtl/>
              </w:rPr>
              <w:t xml:space="preserve"> ـ</w:t>
            </w:r>
            <w:r w:rsidR="00EA4878">
              <w:rPr>
                <w:rtl/>
              </w:rPr>
              <w:t xml:space="preserve"> </w:t>
            </w:r>
            <w:r w:rsidR="00773F9D">
              <w:rPr>
                <w:rtl/>
              </w:rPr>
              <w:t>؟</w:t>
            </w:r>
            <w:r w:rsidR="009F5165">
              <w:rPr>
                <w:rFonts w:hint="cs"/>
                <w:rtl/>
              </w:rPr>
              <w:t xml:space="preserve"> </w:t>
            </w:r>
            <w:r w:rsidR="00773F9D">
              <w:rPr>
                <w:rtl/>
              </w:rPr>
              <w:t>)</w:t>
            </w:r>
            <w:r w:rsidR="00095AA9">
              <w:rPr>
                <w:rtl/>
              </w:rPr>
              <w:t xml:space="preserve"> .</w:t>
            </w:r>
          </w:p>
          <w:p w:rsidR="00222C90" w:rsidRPr="00AC6D18" w:rsidRDefault="00222C90" w:rsidP="00EA4878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ألفه سنة 1325 ه</w:t>
            </w:r>
            <w:r w:rsidR="00EA4878">
              <w:rPr>
                <w:rtl/>
              </w:rPr>
              <w:t>ـ</w:t>
            </w:r>
            <w:r w:rsidR="00095AA9">
              <w:rPr>
                <w:rtl/>
              </w:rPr>
              <w:t xml:space="preserve"> .</w:t>
            </w:r>
          </w:p>
          <w:p w:rsidR="00222C90" w:rsidRDefault="00EA4878" w:rsidP="00EA4878">
            <w:pPr>
              <w:pStyle w:val="rfdVar"/>
              <w:rPr>
                <w:rtl/>
              </w:rPr>
            </w:pPr>
            <w:r>
              <w:rPr>
                <w:rtl/>
              </w:rPr>
              <w:t>اُ</w:t>
            </w:r>
            <w:r w:rsidR="00222C90" w:rsidRPr="00AC6D18">
              <w:rPr>
                <w:rtl/>
              </w:rPr>
              <w:t>نظر</w:t>
            </w:r>
            <w:r w:rsidR="007E0241">
              <w:rPr>
                <w:rtl/>
              </w:rPr>
              <w:t xml:space="preserve"> :</w:t>
            </w:r>
            <w:r w:rsidR="00222C90" w:rsidRPr="00AC6D18">
              <w:rPr>
                <w:rtl/>
              </w:rPr>
              <w:t xml:space="preserve"> ماضي النجف وحاضرها</w:t>
            </w:r>
            <w:r w:rsidR="00222C90">
              <w:rPr>
                <w:rtl/>
              </w:rPr>
              <w:t xml:space="preserve"> </w:t>
            </w:r>
            <w:r w:rsidR="00222C90" w:rsidRPr="00AC6D18">
              <w:rPr>
                <w:rtl/>
              </w:rPr>
              <w:t>3</w:t>
            </w:r>
            <w:r w:rsidR="005C5FDB">
              <w:rPr>
                <w:rtl/>
              </w:rPr>
              <w:t xml:space="preserve"> / </w:t>
            </w:r>
            <w:r w:rsidR="00222C90" w:rsidRPr="00AC6D18">
              <w:rPr>
                <w:rtl/>
              </w:rPr>
              <w:t>38</w:t>
            </w:r>
            <w:r w:rsidR="007E0241">
              <w:rPr>
                <w:rtl/>
              </w:rPr>
              <w:t xml:space="preserve"> ،</w:t>
            </w:r>
            <w:r w:rsidR="00222C90">
              <w:rPr>
                <w:rtl/>
              </w:rPr>
              <w:t xml:space="preserve"> </w:t>
            </w:r>
            <w:r>
              <w:rPr>
                <w:rtl/>
              </w:rPr>
              <w:br/>
            </w:r>
            <w:r w:rsidR="00222C90" w:rsidRPr="00AC6D18">
              <w:rPr>
                <w:rtl/>
              </w:rPr>
              <w:t>معارف الرجال</w:t>
            </w:r>
            <w:r w:rsidR="00222C90">
              <w:rPr>
                <w:rtl/>
              </w:rPr>
              <w:t xml:space="preserve"> </w:t>
            </w:r>
            <w:r w:rsidR="00222C90" w:rsidRPr="00AC6D18">
              <w:rPr>
                <w:rtl/>
              </w:rPr>
              <w:t>2</w:t>
            </w:r>
            <w:r w:rsidR="005C5FDB">
              <w:rPr>
                <w:rtl/>
              </w:rPr>
              <w:t xml:space="preserve"> / </w:t>
            </w:r>
            <w:r w:rsidR="00222C90" w:rsidRPr="00AC6D18">
              <w:rPr>
                <w:rtl/>
              </w:rPr>
              <w:t>287</w:t>
            </w:r>
            <w:r w:rsidR="007E0241">
              <w:rPr>
                <w:rtl/>
              </w:rPr>
              <w:t xml:space="preserve"> ،</w:t>
            </w:r>
            <w:r w:rsidR="00222C90" w:rsidRPr="00AC6D18">
              <w:rPr>
                <w:rtl/>
              </w:rPr>
              <w:t xml:space="preserve"> شعراء الغري</w:t>
            </w:r>
            <w:r w:rsidR="00222C90">
              <w:rPr>
                <w:rtl/>
              </w:rPr>
              <w:t xml:space="preserve"> </w:t>
            </w:r>
            <w:r>
              <w:rPr>
                <w:rtl/>
              </w:rPr>
              <w:br/>
            </w:r>
            <w:r w:rsidR="00222C90" w:rsidRPr="00AC6D18">
              <w:rPr>
                <w:rtl/>
              </w:rPr>
              <w:t>8</w:t>
            </w:r>
            <w:r w:rsidR="005C5FDB">
              <w:rPr>
                <w:rtl/>
              </w:rPr>
              <w:t xml:space="preserve"> / </w:t>
            </w:r>
            <w:r w:rsidR="00222C90" w:rsidRPr="00AC6D18">
              <w:rPr>
                <w:rtl/>
              </w:rPr>
              <w:t>401</w:t>
            </w:r>
            <w:r w:rsidR="007E0241">
              <w:rPr>
                <w:rtl/>
              </w:rPr>
              <w:t xml:space="preserve"> ،</w:t>
            </w:r>
            <w:r w:rsidR="00222C90" w:rsidRPr="00AC6D18">
              <w:rPr>
                <w:rtl/>
              </w:rPr>
              <w:t xml:space="preserve"> الذريعة</w:t>
            </w:r>
            <w:r w:rsidR="00222C90">
              <w:rPr>
                <w:rtl/>
              </w:rPr>
              <w:t xml:space="preserve"> </w:t>
            </w:r>
            <w:r w:rsidR="00222C90" w:rsidRPr="00AC6D18">
              <w:rPr>
                <w:rtl/>
              </w:rPr>
              <w:t>24</w:t>
            </w:r>
            <w:r w:rsidR="005C5FDB">
              <w:rPr>
                <w:rtl/>
              </w:rPr>
              <w:t xml:space="preserve"> / </w:t>
            </w:r>
            <w:r w:rsidR="00222C90" w:rsidRPr="00AC6D18">
              <w:rPr>
                <w:rtl/>
              </w:rPr>
              <w:t>182</w:t>
            </w:r>
            <w:r w:rsidR="00095AA9">
              <w:rPr>
                <w:rtl/>
              </w:rPr>
              <w:t xml:space="preserve"> .</w:t>
            </w:r>
          </w:p>
          <w:p w:rsidR="009F5165" w:rsidRPr="00AC6D18" w:rsidRDefault="009F5165" w:rsidP="009F5165">
            <w:pPr>
              <w:pStyle w:val="rfdVar0"/>
              <w:rPr>
                <w:rtl/>
              </w:rPr>
            </w:pPr>
          </w:p>
          <w:p w:rsidR="00222C90" w:rsidRPr="00A878D0" w:rsidRDefault="00222C90" w:rsidP="00222C90">
            <w:pPr>
              <w:pStyle w:val="rfdNormal0"/>
              <w:rPr>
                <w:rStyle w:val="rfdBold2"/>
                <w:rtl/>
              </w:rPr>
            </w:pPr>
            <w:r w:rsidRPr="00A878D0">
              <w:rPr>
                <w:rStyle w:val="rfdBold2"/>
                <w:rtl/>
              </w:rPr>
              <w:t>1351 ـ نصيحة المتعص</w:t>
            </w:r>
            <w:r w:rsidR="00EA4878">
              <w:rPr>
                <w:rStyle w:val="rfdBold2"/>
                <w:rtl/>
              </w:rPr>
              <w:t>ّ</w:t>
            </w:r>
            <w:r w:rsidRPr="00A878D0">
              <w:rPr>
                <w:rStyle w:val="rfdBold2"/>
                <w:rtl/>
              </w:rPr>
              <w:t>بين</w:t>
            </w:r>
            <w:r w:rsidR="00095AA9">
              <w:rPr>
                <w:rStyle w:val="rfdBold2"/>
                <w:rtl/>
              </w:rPr>
              <w:t xml:space="preserve"> .</w:t>
            </w:r>
          </w:p>
          <w:p w:rsidR="00222C90" w:rsidRPr="00AC6D18" w:rsidRDefault="00222C90" w:rsidP="00EA4878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في الرد</w:t>
            </w:r>
            <w:r w:rsidR="00EA4878">
              <w:rPr>
                <w:rtl/>
              </w:rPr>
              <w:t>ّ</w:t>
            </w:r>
            <w:r w:rsidRPr="00AC6D18">
              <w:rPr>
                <w:rtl/>
              </w:rPr>
              <w:t xml:space="preserve"> على ابن حزم</w:t>
            </w:r>
            <w:r w:rsidR="00095AA9">
              <w:rPr>
                <w:rtl/>
              </w:rPr>
              <w:t xml:space="preserve"> .</w:t>
            </w:r>
          </w:p>
          <w:p w:rsidR="00222C90" w:rsidRPr="00AC6D18" w:rsidRDefault="00222C90" w:rsidP="00EA4878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للسيد مهدي الكاظمي القزويني</w:t>
            </w:r>
            <w:r w:rsidR="00095AA9">
              <w:rPr>
                <w:rtl/>
              </w:rPr>
              <w:t xml:space="preserve"> .</w:t>
            </w:r>
          </w:p>
          <w:p w:rsidR="00222C90" w:rsidRDefault="00222C90" w:rsidP="00EA4878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يأتي بعنوان</w:t>
            </w:r>
            <w:r w:rsidR="007E0241">
              <w:rPr>
                <w:rtl/>
              </w:rPr>
              <w:t xml:space="preserve"> :</w:t>
            </w:r>
            <w:r w:rsidRPr="00AC6D18">
              <w:rPr>
                <w:rtl/>
              </w:rPr>
              <w:t xml:space="preserve"> هدى الغافلي</w:t>
            </w:r>
            <w:r>
              <w:rPr>
                <w:rtl/>
              </w:rPr>
              <w:t xml:space="preserve">ن إلى الدين </w:t>
            </w:r>
            <w:r w:rsidR="00EA4878">
              <w:rPr>
                <w:rtl/>
              </w:rPr>
              <w:br/>
            </w:r>
            <w:r w:rsidRPr="00AC6D18">
              <w:rPr>
                <w:rtl/>
              </w:rPr>
              <w:t>المبين</w:t>
            </w:r>
            <w:r w:rsidR="00095AA9">
              <w:rPr>
                <w:rtl/>
              </w:rPr>
              <w:t xml:space="preserve"> .</w:t>
            </w:r>
          </w:p>
          <w:p w:rsidR="009F5165" w:rsidRPr="00AC6D18" w:rsidRDefault="009F5165" w:rsidP="009F5165">
            <w:pPr>
              <w:pStyle w:val="rfdVar0"/>
              <w:rPr>
                <w:rtl/>
              </w:rPr>
            </w:pPr>
          </w:p>
          <w:p w:rsidR="00222C90" w:rsidRPr="00A878D0" w:rsidRDefault="00222C90" w:rsidP="00222C90">
            <w:pPr>
              <w:pStyle w:val="rfdNormal0"/>
              <w:rPr>
                <w:rStyle w:val="rfdBold2"/>
                <w:rtl/>
              </w:rPr>
            </w:pPr>
            <w:r w:rsidRPr="00A878D0">
              <w:rPr>
                <w:rStyle w:val="rfdBold2"/>
                <w:rtl/>
              </w:rPr>
              <w:t>1352 ـ نطق الحق</w:t>
            </w:r>
            <w:r w:rsidR="00EA4878">
              <w:rPr>
                <w:rStyle w:val="rfdBold2"/>
                <w:rtl/>
              </w:rPr>
              <w:t>ّ</w:t>
            </w:r>
            <w:r w:rsidRPr="00A878D0">
              <w:rPr>
                <w:rStyle w:val="rfdBold2"/>
                <w:rtl/>
              </w:rPr>
              <w:t xml:space="preserve"> ولسان الصدق</w:t>
            </w:r>
            <w:r w:rsidR="00095AA9">
              <w:rPr>
                <w:rStyle w:val="rfdBold2"/>
                <w:rtl/>
              </w:rPr>
              <w:t xml:space="preserve"> .</w:t>
            </w:r>
          </w:p>
          <w:p w:rsidR="00222C90" w:rsidRPr="00AC6D18" w:rsidRDefault="00222C90" w:rsidP="00EA4878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في الإ</w:t>
            </w:r>
            <w:r w:rsidR="00EA4878">
              <w:rPr>
                <w:rtl/>
              </w:rPr>
              <w:t>ِ</w:t>
            </w:r>
            <w:r w:rsidRPr="00AC6D18">
              <w:rPr>
                <w:rtl/>
              </w:rPr>
              <w:t>مامة</w:t>
            </w:r>
            <w:r w:rsidR="00095AA9">
              <w:rPr>
                <w:rtl/>
              </w:rPr>
              <w:t xml:space="preserve"> .</w:t>
            </w:r>
            <w:r w:rsidRPr="00AC6D18">
              <w:rPr>
                <w:rtl/>
              </w:rPr>
              <w:t xml:space="preserve"> بالفارسية</w:t>
            </w:r>
            <w:r w:rsidR="00095AA9">
              <w:rPr>
                <w:rtl/>
              </w:rPr>
              <w:t xml:space="preserve"> .</w:t>
            </w:r>
          </w:p>
          <w:p w:rsidR="00222C90" w:rsidRPr="00AC6D18" w:rsidRDefault="00222C90" w:rsidP="00EA4878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للسيد</w:t>
            </w:r>
            <w:r>
              <w:rPr>
                <w:rtl/>
              </w:rPr>
              <w:t xml:space="preserve"> محمد هادي بن علي بن السيد محمد </w:t>
            </w:r>
            <w:r w:rsidR="00EA4878">
              <w:rPr>
                <w:rtl/>
              </w:rPr>
              <w:br/>
            </w:r>
            <w:r w:rsidRPr="00AC6D18">
              <w:rPr>
                <w:rtl/>
              </w:rPr>
              <w:t>الحسيني الهروي البجستاني الخراساني</w:t>
            </w:r>
            <w:r w:rsidR="00095AA9">
              <w:rPr>
                <w:rtl/>
              </w:rPr>
              <w:t xml:space="preserve"> .</w:t>
            </w:r>
          </w:p>
          <w:p w:rsidR="00222C90" w:rsidRPr="00AC6D18" w:rsidRDefault="00222C90" w:rsidP="00EA4878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مخطوط</w:t>
            </w:r>
            <w:r w:rsidR="00095AA9">
              <w:rPr>
                <w:rtl/>
              </w:rPr>
              <w:t xml:space="preserve"> .</w:t>
            </w:r>
          </w:p>
          <w:p w:rsidR="00A878D0" w:rsidRPr="00AC6D18" w:rsidRDefault="00EA4878" w:rsidP="00EA4878">
            <w:pPr>
              <w:pStyle w:val="rfdVar"/>
              <w:rPr>
                <w:rtl/>
              </w:rPr>
            </w:pPr>
            <w:r>
              <w:rPr>
                <w:rtl/>
              </w:rPr>
              <w:t>اُ</w:t>
            </w:r>
            <w:r w:rsidR="00222C90" w:rsidRPr="00AC6D18">
              <w:rPr>
                <w:rtl/>
              </w:rPr>
              <w:t>نظر</w:t>
            </w:r>
            <w:r w:rsidR="007E0241">
              <w:rPr>
                <w:rtl/>
              </w:rPr>
              <w:t xml:space="preserve"> :</w:t>
            </w:r>
            <w:r w:rsidR="00222C90" w:rsidRPr="00AC6D18">
              <w:rPr>
                <w:rtl/>
              </w:rPr>
              <w:t xml:space="preserve"> سيرة آية الله الخراساني </w:t>
            </w:r>
            <w:r w:rsidR="00773F9D">
              <w:rPr>
                <w:rtl/>
              </w:rPr>
              <w:t>(</w:t>
            </w:r>
            <w:r w:rsidR="009F5165">
              <w:rPr>
                <w:rFonts w:hint="cs"/>
                <w:rtl/>
              </w:rPr>
              <w:t xml:space="preserve"> </w:t>
            </w:r>
            <w:r w:rsidR="00222C90">
              <w:rPr>
                <w:rtl/>
              </w:rPr>
              <w:t>مخطوط</w:t>
            </w:r>
            <w:r w:rsidR="009F5165">
              <w:rPr>
                <w:rFonts w:hint="cs"/>
                <w:rtl/>
              </w:rPr>
              <w:t xml:space="preserve"> </w:t>
            </w:r>
            <w:r w:rsidR="00773F9D">
              <w:rPr>
                <w:rtl/>
              </w:rPr>
              <w:t>)</w:t>
            </w:r>
            <w:r w:rsidR="007E0241">
              <w:rPr>
                <w:rtl/>
              </w:rPr>
              <w:t xml:space="preserve"> :</w:t>
            </w:r>
            <w:r w:rsidR="00222C90">
              <w:rPr>
                <w:rtl/>
              </w:rPr>
              <w:t xml:space="preserve"> </w:t>
            </w:r>
            <w:r>
              <w:rPr>
                <w:rtl/>
              </w:rPr>
              <w:br/>
            </w:r>
            <w:r w:rsidR="00222C90" w:rsidRPr="00AC6D18">
              <w:rPr>
                <w:rtl/>
              </w:rPr>
              <w:t>60</w:t>
            </w:r>
            <w:r w:rsidR="007E0241">
              <w:rPr>
                <w:rtl/>
              </w:rPr>
              <w:t xml:space="preserve"> ،</w:t>
            </w:r>
            <w:r w:rsidR="00222C90" w:rsidRPr="00AC6D18">
              <w:rPr>
                <w:rtl/>
              </w:rPr>
              <w:t xml:space="preserve"> معجم المؤلفين</w:t>
            </w:r>
            <w:r w:rsidR="00222C90">
              <w:rPr>
                <w:rtl/>
              </w:rPr>
              <w:t xml:space="preserve"> </w:t>
            </w:r>
            <w:r w:rsidR="00222C90" w:rsidRPr="00AC6D18">
              <w:rPr>
                <w:rtl/>
              </w:rPr>
              <w:t>13</w:t>
            </w:r>
            <w:r w:rsidR="005C5FDB">
              <w:rPr>
                <w:rtl/>
              </w:rPr>
              <w:t xml:space="preserve"> / </w:t>
            </w:r>
            <w:r w:rsidR="00222C90" w:rsidRPr="00AC6D18">
              <w:rPr>
                <w:rtl/>
              </w:rPr>
              <w:t>126</w:t>
            </w:r>
            <w:r w:rsidR="007E0241">
              <w:rPr>
                <w:rtl/>
              </w:rPr>
              <w:t xml:space="preserve"> ،</w:t>
            </w:r>
            <w:r w:rsidR="00222C90" w:rsidRPr="00AC6D18">
              <w:rPr>
                <w:rtl/>
              </w:rPr>
              <w:t xml:space="preserve"> معارف الرجال</w:t>
            </w:r>
            <w:r w:rsidR="00222C90">
              <w:rPr>
                <w:rtl/>
              </w:rPr>
              <w:t xml:space="preserve"> </w:t>
            </w:r>
            <w:r>
              <w:rPr>
                <w:rtl/>
              </w:rPr>
              <w:br/>
            </w:r>
            <w:r w:rsidR="00222C90" w:rsidRPr="00AC6D18">
              <w:rPr>
                <w:rtl/>
              </w:rPr>
              <w:t>3</w:t>
            </w:r>
            <w:r w:rsidR="005C5FDB">
              <w:rPr>
                <w:rtl/>
              </w:rPr>
              <w:t xml:space="preserve"> / </w:t>
            </w:r>
            <w:r w:rsidR="00222C90" w:rsidRPr="00AC6D18">
              <w:rPr>
                <w:rtl/>
              </w:rPr>
              <w:t>233</w:t>
            </w:r>
            <w:r w:rsidR="007E0241">
              <w:rPr>
                <w:rtl/>
              </w:rPr>
              <w:t xml:space="preserve"> ،</w:t>
            </w:r>
            <w:r w:rsidR="00222C90" w:rsidRPr="00AC6D18">
              <w:rPr>
                <w:rtl/>
              </w:rPr>
              <w:t xml:space="preserve"> الذريعة</w:t>
            </w:r>
            <w:r w:rsidR="00222C90">
              <w:rPr>
                <w:rtl/>
              </w:rPr>
              <w:t xml:space="preserve"> </w:t>
            </w:r>
            <w:r w:rsidR="00222C90" w:rsidRPr="00AC6D18">
              <w:rPr>
                <w:rtl/>
              </w:rPr>
              <w:t>24</w:t>
            </w:r>
            <w:r w:rsidR="005C5FDB">
              <w:rPr>
                <w:rtl/>
              </w:rPr>
              <w:t xml:space="preserve"> / </w:t>
            </w:r>
            <w:r w:rsidR="00222C90" w:rsidRPr="00AC6D18">
              <w:rPr>
                <w:rtl/>
              </w:rPr>
              <w:t>190</w:t>
            </w:r>
            <w:r w:rsidR="00095AA9">
              <w:rPr>
                <w:rtl/>
              </w:rPr>
              <w:t xml:space="preserve"> .</w:t>
            </w:r>
          </w:p>
        </w:tc>
        <w:tc>
          <w:tcPr>
            <w:tcW w:w="200" w:type="pct"/>
            <w:shd w:val="clear" w:color="auto" w:fill="auto"/>
          </w:tcPr>
          <w:p w:rsidR="00A878D0" w:rsidRDefault="00A878D0" w:rsidP="00CF5CC6">
            <w:pPr>
              <w:pStyle w:val="rfdNormal0"/>
              <w:rPr>
                <w:rtl/>
              </w:rPr>
            </w:pPr>
          </w:p>
        </w:tc>
        <w:tc>
          <w:tcPr>
            <w:tcW w:w="2400" w:type="pct"/>
            <w:shd w:val="clear" w:color="auto" w:fill="auto"/>
          </w:tcPr>
          <w:p w:rsidR="009F5165" w:rsidRPr="009F5165" w:rsidRDefault="009F5165" w:rsidP="009F5165">
            <w:pPr>
              <w:pStyle w:val="rfdVar0"/>
              <w:rPr>
                <w:rtl/>
              </w:rPr>
            </w:pPr>
          </w:p>
          <w:p w:rsidR="00222C90" w:rsidRPr="00A878D0" w:rsidRDefault="00222C90" w:rsidP="00AF486E">
            <w:pPr>
              <w:pStyle w:val="rfdNormal0"/>
              <w:rPr>
                <w:rStyle w:val="rfdBold2"/>
                <w:rtl/>
              </w:rPr>
            </w:pPr>
            <w:r w:rsidRPr="00A878D0">
              <w:rPr>
                <w:rStyle w:val="rfdBold2"/>
                <w:rtl/>
              </w:rPr>
              <w:t>1353 ـ نظام إمامت ورهبر</w:t>
            </w:r>
            <w:r w:rsidR="00AF486E">
              <w:rPr>
                <w:rStyle w:val="rfdBold2"/>
                <w:rtl/>
              </w:rPr>
              <w:t>ي</w:t>
            </w:r>
            <w:r w:rsidR="00095AA9">
              <w:rPr>
                <w:rStyle w:val="rfdBold2"/>
                <w:rtl/>
              </w:rPr>
              <w:t xml:space="preserve"> .</w:t>
            </w:r>
          </w:p>
          <w:p w:rsidR="00222C90" w:rsidRPr="00AC6D18" w:rsidRDefault="00222C90" w:rsidP="00EA4878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فارسي</w:t>
            </w:r>
            <w:r w:rsidR="00095AA9">
              <w:rPr>
                <w:rtl/>
              </w:rPr>
              <w:t xml:space="preserve"> .</w:t>
            </w:r>
          </w:p>
          <w:p w:rsidR="00222C90" w:rsidRPr="00AC6D18" w:rsidRDefault="00222C90" w:rsidP="00EA4878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للشيخ لطف الله الصافي</w:t>
            </w:r>
            <w:r w:rsidR="00095AA9">
              <w:rPr>
                <w:rtl/>
              </w:rPr>
              <w:t xml:space="preserve"> .</w:t>
            </w:r>
          </w:p>
          <w:p w:rsidR="00222C90" w:rsidRDefault="00222C90" w:rsidP="00EA4878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طه</w:t>
            </w:r>
            <w:r>
              <w:rPr>
                <w:rtl/>
              </w:rPr>
              <w:t>ران</w:t>
            </w:r>
            <w:r w:rsidR="007E0241">
              <w:rPr>
                <w:rtl/>
              </w:rPr>
              <w:t xml:space="preserve"> :</w:t>
            </w:r>
            <w:r>
              <w:rPr>
                <w:rtl/>
              </w:rPr>
              <w:t xml:space="preserve"> بنياد بعثت</w:t>
            </w:r>
            <w:r w:rsidR="007E0241">
              <w:rPr>
                <w:rtl/>
              </w:rPr>
              <w:t xml:space="preserve"> ،</w:t>
            </w:r>
            <w:r>
              <w:rPr>
                <w:rtl/>
              </w:rPr>
              <w:t xml:space="preserve"> مؤسسة الإ</w:t>
            </w:r>
            <w:r w:rsidR="00AF486E">
              <w:rPr>
                <w:rtl/>
              </w:rPr>
              <w:t>ِ</w:t>
            </w:r>
            <w:r>
              <w:rPr>
                <w:rtl/>
              </w:rPr>
              <w:t xml:space="preserve">مام </w:t>
            </w:r>
            <w:r w:rsidR="00AF486E">
              <w:rPr>
                <w:rtl/>
              </w:rPr>
              <w:br/>
            </w:r>
            <w:r w:rsidRPr="00AC6D18">
              <w:rPr>
                <w:rtl/>
              </w:rPr>
              <w:t>المهدي</w:t>
            </w:r>
            <w:r w:rsidR="00AF486E">
              <w:rPr>
                <w:rtl/>
              </w:rPr>
              <w:t>ّ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1361 ش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82 ص </w:t>
            </w:r>
            <w:r w:rsidR="00773F9D">
              <w:rPr>
                <w:rtl/>
              </w:rPr>
              <w:t>(</w:t>
            </w:r>
            <w:r w:rsidR="009F5165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مؤسسة الإ</w:t>
            </w:r>
            <w:r w:rsidR="00AF486E">
              <w:rPr>
                <w:rtl/>
              </w:rPr>
              <w:t>ِ</w:t>
            </w:r>
            <w:r>
              <w:rPr>
                <w:rtl/>
              </w:rPr>
              <w:t xml:space="preserve">مام </w:t>
            </w:r>
            <w:r w:rsidR="00AF486E">
              <w:rPr>
                <w:rtl/>
              </w:rPr>
              <w:br/>
            </w:r>
            <w:r w:rsidRPr="00AC6D18">
              <w:rPr>
                <w:rtl/>
              </w:rPr>
              <w:t>المهدي</w:t>
            </w:r>
            <w:r w:rsidR="00AF486E">
              <w:rPr>
                <w:rtl/>
              </w:rPr>
              <w:t>ّ</w:t>
            </w:r>
            <w:r>
              <w:rPr>
                <w:rtl/>
              </w:rPr>
              <w:t xml:space="preserve"> ـ </w:t>
            </w:r>
            <w:r w:rsidRPr="00AC6D18">
              <w:rPr>
                <w:rtl/>
              </w:rPr>
              <w:t>7</w:t>
            </w:r>
            <w:r w:rsidR="009F5165">
              <w:rPr>
                <w:rFonts w:hint="cs"/>
                <w:rtl/>
              </w:rPr>
              <w:t xml:space="preserve"> </w:t>
            </w:r>
            <w:r w:rsidR="00773F9D">
              <w:rPr>
                <w:rtl/>
              </w:rPr>
              <w:t>)</w:t>
            </w:r>
            <w:r w:rsidR="00095AA9">
              <w:rPr>
                <w:rtl/>
              </w:rPr>
              <w:t xml:space="preserve"> .</w:t>
            </w:r>
          </w:p>
          <w:p w:rsidR="009F5165" w:rsidRPr="00AC6D18" w:rsidRDefault="009F5165" w:rsidP="009F5165">
            <w:pPr>
              <w:pStyle w:val="rfdVar0"/>
              <w:rPr>
                <w:rtl/>
              </w:rPr>
            </w:pPr>
          </w:p>
          <w:p w:rsidR="00222C90" w:rsidRPr="00A878D0" w:rsidRDefault="00222C90" w:rsidP="00222C90">
            <w:pPr>
              <w:pStyle w:val="rfdNormal0"/>
              <w:rPr>
                <w:rStyle w:val="rfdBold2"/>
                <w:rtl/>
              </w:rPr>
            </w:pPr>
            <w:r w:rsidRPr="00A878D0">
              <w:rPr>
                <w:rStyle w:val="rfdBold2"/>
                <w:rtl/>
              </w:rPr>
              <w:t>1354 ـ نظام الحكم في الإ</w:t>
            </w:r>
            <w:r w:rsidR="00AF486E">
              <w:rPr>
                <w:rStyle w:val="rfdBold2"/>
                <w:rtl/>
              </w:rPr>
              <w:t>ِ</w:t>
            </w:r>
            <w:r w:rsidRPr="00A878D0">
              <w:rPr>
                <w:rStyle w:val="rfdBold2"/>
                <w:rtl/>
              </w:rPr>
              <w:t>سلام</w:t>
            </w:r>
            <w:r w:rsidR="00095AA9">
              <w:rPr>
                <w:rStyle w:val="rfdBold2"/>
                <w:rtl/>
              </w:rPr>
              <w:t xml:space="preserve"> .</w:t>
            </w:r>
          </w:p>
          <w:p w:rsidR="00222C90" w:rsidRPr="00AC6D18" w:rsidRDefault="00222C90" w:rsidP="00EA4878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أو</w:t>
            </w:r>
            <w:r>
              <w:rPr>
                <w:rtl/>
              </w:rPr>
              <w:t xml:space="preserve"> النبو</w:t>
            </w:r>
            <w:r w:rsidR="00AF486E">
              <w:rPr>
                <w:rtl/>
              </w:rPr>
              <w:t>ّ</w:t>
            </w:r>
            <w:r>
              <w:rPr>
                <w:rtl/>
              </w:rPr>
              <w:t>ة والإ</w:t>
            </w:r>
            <w:r w:rsidR="00AF486E">
              <w:rPr>
                <w:rtl/>
              </w:rPr>
              <w:t>ِ</w:t>
            </w:r>
            <w:r>
              <w:rPr>
                <w:rtl/>
              </w:rPr>
              <w:t xml:space="preserve">مامة عند نصير الدين </w:t>
            </w:r>
            <w:r w:rsidR="00AF486E">
              <w:rPr>
                <w:rtl/>
              </w:rPr>
              <w:br/>
            </w:r>
            <w:r w:rsidRPr="00AC6D18">
              <w:rPr>
                <w:rtl/>
              </w:rPr>
              <w:t>الطوسي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المتوف</w:t>
            </w:r>
            <w:r w:rsidR="00AF486E">
              <w:rPr>
                <w:rtl/>
              </w:rPr>
              <w:t>ّ</w:t>
            </w:r>
            <w:r w:rsidRPr="00AC6D18">
              <w:rPr>
                <w:rtl/>
              </w:rPr>
              <w:t>ى سنة 672 ه</w:t>
            </w:r>
            <w:r w:rsidR="00AF486E">
              <w:rPr>
                <w:rtl/>
              </w:rPr>
              <w:t>ـ</w:t>
            </w:r>
            <w:r w:rsidR="00095AA9">
              <w:rPr>
                <w:rtl/>
              </w:rPr>
              <w:t xml:space="preserve"> .</w:t>
            </w:r>
          </w:p>
          <w:p w:rsidR="00222C90" w:rsidRPr="00AC6D18" w:rsidRDefault="00222C90" w:rsidP="00EA4878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للدكتور علي</w:t>
            </w:r>
            <w:r w:rsidR="00AF486E">
              <w:rPr>
                <w:rtl/>
              </w:rPr>
              <w:t>ّ</w:t>
            </w:r>
            <w:r w:rsidRPr="00AC6D18">
              <w:rPr>
                <w:rtl/>
              </w:rPr>
              <w:t xml:space="preserve"> مقل</w:t>
            </w:r>
            <w:r w:rsidR="00AF486E">
              <w:rPr>
                <w:rtl/>
              </w:rPr>
              <w:t>ّ</w:t>
            </w:r>
            <w:r w:rsidRPr="00AC6D18">
              <w:rPr>
                <w:rtl/>
              </w:rPr>
              <w:t>د</w:t>
            </w:r>
            <w:r w:rsidR="00095AA9">
              <w:rPr>
                <w:rtl/>
              </w:rPr>
              <w:t xml:space="preserve"> .</w:t>
            </w:r>
          </w:p>
          <w:p w:rsidR="00222C90" w:rsidRPr="00AC6D18" w:rsidRDefault="00222C90" w:rsidP="00EA4878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رسا</w:t>
            </w:r>
            <w:r>
              <w:rPr>
                <w:rtl/>
              </w:rPr>
              <w:t>لة دكتوراه مقد</w:t>
            </w:r>
            <w:r w:rsidR="00AF486E">
              <w:rPr>
                <w:rtl/>
              </w:rPr>
              <w:t>ّ</w:t>
            </w:r>
            <w:r>
              <w:rPr>
                <w:rtl/>
              </w:rPr>
              <w:t xml:space="preserve">مة في كلية الآداب </w:t>
            </w:r>
            <w:r w:rsidR="00AF486E">
              <w:rPr>
                <w:rtl/>
              </w:rPr>
              <w:br/>
            </w:r>
            <w:r w:rsidRPr="00AC6D18">
              <w:rPr>
                <w:rtl/>
              </w:rPr>
              <w:t>والعلوم الإ</w:t>
            </w:r>
            <w:r w:rsidR="00AF486E">
              <w:rPr>
                <w:rtl/>
              </w:rPr>
              <w:t>ِ</w:t>
            </w:r>
            <w:r w:rsidRPr="00AC6D18">
              <w:rPr>
                <w:rtl/>
              </w:rPr>
              <w:t>نسانية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جامعة القد</w:t>
            </w:r>
            <w:r w:rsidR="00AF486E">
              <w:rPr>
                <w:rtl/>
              </w:rPr>
              <w:t>ّ</w:t>
            </w:r>
            <w:r w:rsidRPr="00AC6D18">
              <w:rPr>
                <w:rtl/>
              </w:rPr>
              <w:t>يس يوسف</w:t>
            </w:r>
            <w:r w:rsidR="00095AA9">
              <w:rPr>
                <w:rtl/>
              </w:rPr>
              <w:t xml:space="preserve"> .</w:t>
            </w:r>
          </w:p>
          <w:p w:rsidR="00222C90" w:rsidRPr="00AC6D18" w:rsidRDefault="00222C90" w:rsidP="00AF486E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طبع في</w:t>
            </w:r>
            <w:r>
              <w:rPr>
                <w:rtl/>
              </w:rPr>
              <w:t xml:space="preserve"> بيروت</w:t>
            </w:r>
            <w:r w:rsidR="007E0241">
              <w:rPr>
                <w:rtl/>
              </w:rPr>
              <w:t xml:space="preserve"> :</w:t>
            </w:r>
            <w:r>
              <w:rPr>
                <w:rtl/>
              </w:rPr>
              <w:t xml:space="preserve"> دار الأضواء</w:t>
            </w:r>
            <w:r w:rsidR="007E0241">
              <w:rPr>
                <w:rtl/>
              </w:rPr>
              <w:t xml:space="preserve"> ،</w:t>
            </w:r>
            <w:r>
              <w:rPr>
                <w:rtl/>
              </w:rPr>
              <w:t xml:space="preserve"> 1406 ه</w:t>
            </w:r>
            <w:r w:rsidR="00AF486E">
              <w:rPr>
                <w:rtl/>
              </w:rPr>
              <w:t>ـ</w:t>
            </w:r>
            <w:r w:rsidR="007E0241">
              <w:rPr>
                <w:rtl/>
              </w:rPr>
              <w:t xml:space="preserve"> ،</w:t>
            </w:r>
            <w:r>
              <w:rPr>
                <w:rtl/>
              </w:rPr>
              <w:t xml:space="preserve"> </w:t>
            </w:r>
            <w:r w:rsidR="00AF486E">
              <w:rPr>
                <w:rtl/>
              </w:rPr>
              <w:br/>
            </w:r>
            <w:r w:rsidRPr="00AC6D18">
              <w:rPr>
                <w:rtl/>
              </w:rPr>
              <w:t>536 ص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24 سم</w:t>
            </w:r>
            <w:r w:rsidR="00095AA9">
              <w:rPr>
                <w:rtl/>
              </w:rPr>
              <w:t xml:space="preserve"> .</w:t>
            </w:r>
          </w:p>
          <w:p w:rsidR="00222C90" w:rsidRDefault="00AF486E" w:rsidP="00EA4878">
            <w:pPr>
              <w:pStyle w:val="rfdVar"/>
              <w:rPr>
                <w:rtl/>
              </w:rPr>
            </w:pPr>
            <w:r>
              <w:rPr>
                <w:rtl/>
              </w:rPr>
              <w:t>اُ</w:t>
            </w:r>
            <w:r w:rsidR="00222C90" w:rsidRPr="00AC6D18">
              <w:rPr>
                <w:rtl/>
              </w:rPr>
              <w:t>نظر</w:t>
            </w:r>
            <w:r w:rsidR="007E0241">
              <w:rPr>
                <w:rtl/>
              </w:rPr>
              <w:t xml:space="preserve"> :</w:t>
            </w:r>
            <w:r w:rsidR="00222C90">
              <w:rPr>
                <w:rtl/>
              </w:rPr>
              <w:t xml:space="preserve"> نشرة أخبار التراث العربي ع 2 </w:t>
            </w:r>
            <w:r>
              <w:rPr>
                <w:rtl/>
              </w:rPr>
              <w:br/>
            </w:r>
            <w:r w:rsidR="00773F9D">
              <w:rPr>
                <w:rtl/>
              </w:rPr>
              <w:t>(</w:t>
            </w:r>
            <w:r w:rsidR="009F5165">
              <w:rPr>
                <w:rFonts w:hint="cs"/>
                <w:rtl/>
              </w:rPr>
              <w:t xml:space="preserve"> </w:t>
            </w:r>
            <w:r w:rsidR="00222C90" w:rsidRPr="00AC6D18">
              <w:rPr>
                <w:rtl/>
              </w:rPr>
              <w:t>7</w:t>
            </w:r>
            <w:r w:rsidR="008B5EBB">
              <w:rPr>
                <w:rtl/>
              </w:rPr>
              <w:t xml:space="preserve"> </w:t>
            </w:r>
            <w:r w:rsidR="00222C90">
              <w:rPr>
                <w:rtl/>
              </w:rPr>
              <w:t>ـ</w:t>
            </w:r>
            <w:r w:rsidR="008B5EBB">
              <w:rPr>
                <w:rtl/>
              </w:rPr>
              <w:t xml:space="preserve"> </w:t>
            </w:r>
            <w:r w:rsidR="00222C90" w:rsidRPr="00AC6D18">
              <w:rPr>
                <w:rtl/>
              </w:rPr>
              <w:t>8</w:t>
            </w:r>
            <w:r w:rsidR="005C5FDB">
              <w:rPr>
                <w:rtl/>
              </w:rPr>
              <w:t xml:space="preserve"> / </w:t>
            </w:r>
            <w:r w:rsidR="00222C90" w:rsidRPr="00AC6D18">
              <w:rPr>
                <w:rtl/>
              </w:rPr>
              <w:t>1985 م</w:t>
            </w:r>
            <w:r w:rsidR="009F5165">
              <w:rPr>
                <w:rFonts w:hint="cs"/>
                <w:rtl/>
              </w:rPr>
              <w:t xml:space="preserve"> </w:t>
            </w:r>
            <w:r w:rsidR="00773F9D">
              <w:rPr>
                <w:rtl/>
              </w:rPr>
              <w:t>)</w:t>
            </w:r>
            <w:r w:rsidR="00222C90" w:rsidRPr="00AC6D18">
              <w:rPr>
                <w:rtl/>
              </w:rPr>
              <w:t xml:space="preserve"> ص 24</w:t>
            </w:r>
            <w:r w:rsidR="00095AA9">
              <w:rPr>
                <w:rtl/>
              </w:rPr>
              <w:t xml:space="preserve"> .</w:t>
            </w:r>
          </w:p>
          <w:p w:rsidR="009F5165" w:rsidRPr="00AC6D18" w:rsidRDefault="009F5165" w:rsidP="009F5165">
            <w:pPr>
              <w:pStyle w:val="rfdVar0"/>
              <w:rPr>
                <w:rtl/>
              </w:rPr>
            </w:pPr>
          </w:p>
          <w:p w:rsidR="00222C90" w:rsidRPr="00A878D0" w:rsidRDefault="00222C90" w:rsidP="00222C90">
            <w:pPr>
              <w:pStyle w:val="rfdNormal0"/>
              <w:rPr>
                <w:rStyle w:val="rfdBold2"/>
                <w:rtl/>
              </w:rPr>
            </w:pPr>
            <w:r w:rsidRPr="00A878D0">
              <w:rPr>
                <w:rStyle w:val="rfdBold2"/>
                <w:rtl/>
              </w:rPr>
              <w:t>1355 ـ نظام الحكم في الإ</w:t>
            </w:r>
            <w:r w:rsidR="00AF486E">
              <w:rPr>
                <w:rStyle w:val="rfdBold2"/>
                <w:rtl/>
              </w:rPr>
              <w:t>ِ</w:t>
            </w:r>
            <w:r w:rsidRPr="00A878D0">
              <w:rPr>
                <w:rStyle w:val="rfdBold2"/>
                <w:rtl/>
              </w:rPr>
              <w:t>سلام</w:t>
            </w:r>
            <w:r w:rsidR="007E0241">
              <w:rPr>
                <w:rStyle w:val="rfdBold2"/>
                <w:rtl/>
              </w:rPr>
              <w:t xml:space="preserve"> :</w:t>
            </w:r>
            <w:r w:rsidRPr="00A878D0">
              <w:rPr>
                <w:rStyle w:val="rfdBold2"/>
                <w:rtl/>
              </w:rPr>
              <w:t xml:space="preserve"> الإ</w:t>
            </w:r>
            <w:r w:rsidR="00AF486E">
              <w:rPr>
                <w:rStyle w:val="rfdBold2"/>
                <w:rtl/>
              </w:rPr>
              <w:t>ِ</w:t>
            </w:r>
            <w:r w:rsidRPr="00A878D0">
              <w:rPr>
                <w:rStyle w:val="rfdBold2"/>
                <w:rtl/>
              </w:rPr>
              <w:t>مامة</w:t>
            </w:r>
            <w:r w:rsidR="00095AA9">
              <w:rPr>
                <w:rStyle w:val="rfdBold2"/>
                <w:rtl/>
              </w:rPr>
              <w:t xml:space="preserve"> .</w:t>
            </w:r>
          </w:p>
          <w:p w:rsidR="00222C90" w:rsidRPr="00AC6D18" w:rsidRDefault="00222C90" w:rsidP="00EA4878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لغازي منير قانصو</w:t>
            </w:r>
            <w:r w:rsidR="00095AA9">
              <w:rPr>
                <w:rtl/>
              </w:rPr>
              <w:t xml:space="preserve"> .</w:t>
            </w:r>
          </w:p>
          <w:p w:rsidR="00222C90" w:rsidRDefault="00222C90" w:rsidP="009F5165">
            <w:pPr>
              <w:rPr>
                <w:rStyle w:val="rfdFootnote"/>
                <w:rtl/>
              </w:rPr>
            </w:pPr>
            <w:r w:rsidRPr="009F5165">
              <w:rPr>
                <w:rStyle w:val="rfdFootnote"/>
                <w:rtl/>
              </w:rPr>
              <w:t xml:space="preserve">الغدير </w:t>
            </w:r>
            <w:r w:rsidR="00773F9D" w:rsidRPr="009F5165">
              <w:rPr>
                <w:rStyle w:val="rfdFootnote"/>
                <w:rtl/>
              </w:rPr>
              <w:t>(</w:t>
            </w:r>
            <w:r w:rsidRPr="009F5165">
              <w:rPr>
                <w:rStyle w:val="rfdFootnote"/>
                <w:rtl/>
              </w:rPr>
              <w:t>بيروت</w:t>
            </w:r>
            <w:r w:rsidR="00773F9D" w:rsidRPr="009F5165">
              <w:rPr>
                <w:rStyle w:val="rfdFootnote"/>
                <w:rtl/>
              </w:rPr>
              <w:t>)</w:t>
            </w:r>
            <w:r w:rsidRPr="009F5165">
              <w:rPr>
                <w:rStyle w:val="rfdFootnote"/>
                <w:rtl/>
              </w:rPr>
              <w:t xml:space="preserve"> مج 2 ع 14</w:t>
            </w:r>
            <w:r w:rsidR="007E0241" w:rsidRPr="009F5165">
              <w:rPr>
                <w:rStyle w:val="rfdFootnote"/>
                <w:rtl/>
              </w:rPr>
              <w:t xml:space="preserve"> ،</w:t>
            </w:r>
            <w:r w:rsidRPr="009F5165">
              <w:rPr>
                <w:rStyle w:val="rfdFootnote"/>
                <w:rtl/>
              </w:rPr>
              <w:t xml:space="preserve"> 15</w:t>
            </w:r>
            <w:r w:rsidR="007E0241" w:rsidRPr="009F5165">
              <w:rPr>
                <w:rStyle w:val="rfdFootnote"/>
                <w:rtl/>
              </w:rPr>
              <w:t xml:space="preserve"> ،</w:t>
            </w:r>
            <w:r w:rsidRPr="009F5165">
              <w:rPr>
                <w:rStyle w:val="rfdFootnote"/>
                <w:rtl/>
              </w:rPr>
              <w:t xml:space="preserve"> 16 </w:t>
            </w:r>
            <w:r w:rsidR="00773F9D" w:rsidRPr="009F5165">
              <w:rPr>
                <w:rStyle w:val="rfdFootnote"/>
                <w:rtl/>
              </w:rPr>
              <w:t>(</w:t>
            </w:r>
            <w:r w:rsidR="009F5165">
              <w:rPr>
                <w:rStyle w:val="rfdFootnote"/>
                <w:rFonts w:hint="cs"/>
                <w:rtl/>
              </w:rPr>
              <w:t xml:space="preserve"> </w:t>
            </w:r>
            <w:r w:rsidRPr="009F5165">
              <w:rPr>
                <w:rStyle w:val="rfdFootnote"/>
                <w:rtl/>
              </w:rPr>
              <w:t>ذو</w:t>
            </w:r>
            <w:r w:rsidR="00AF486E" w:rsidRPr="009F5165">
              <w:rPr>
                <w:rStyle w:val="rfdFootnote"/>
                <w:rtl/>
              </w:rPr>
              <w:t xml:space="preserve"> </w:t>
            </w:r>
            <w:r w:rsidR="00AF486E" w:rsidRPr="009F5165">
              <w:rPr>
                <w:rStyle w:val="rfdFootnote"/>
                <w:rtl/>
              </w:rPr>
              <w:br/>
            </w:r>
            <w:r w:rsidRPr="009F5165">
              <w:rPr>
                <w:rStyle w:val="rfdFootnote"/>
                <w:rtl/>
              </w:rPr>
              <w:t>الحج</w:t>
            </w:r>
            <w:r w:rsidR="00AF486E" w:rsidRPr="009F5165">
              <w:rPr>
                <w:rStyle w:val="rfdFootnote"/>
                <w:rtl/>
              </w:rPr>
              <w:t>ّ</w:t>
            </w:r>
            <w:r w:rsidRPr="009F5165">
              <w:rPr>
                <w:rStyle w:val="rfdFootnote"/>
                <w:rtl/>
              </w:rPr>
              <w:t>ة 1411 ه</w:t>
            </w:r>
            <w:r w:rsidR="00AF486E" w:rsidRPr="009F5165">
              <w:rPr>
                <w:rStyle w:val="rfdFootnote"/>
                <w:rtl/>
              </w:rPr>
              <w:t>ـ</w:t>
            </w:r>
            <w:r w:rsidR="009F5165">
              <w:rPr>
                <w:rStyle w:val="rfdFootnote"/>
                <w:rFonts w:hint="cs"/>
                <w:rtl/>
              </w:rPr>
              <w:t xml:space="preserve"> </w:t>
            </w:r>
            <w:r w:rsidR="00773F9D" w:rsidRPr="009F5165">
              <w:rPr>
                <w:rStyle w:val="rfdFootnote"/>
                <w:rtl/>
              </w:rPr>
              <w:t>)</w:t>
            </w:r>
            <w:r w:rsidRPr="009F5165">
              <w:rPr>
                <w:rStyle w:val="rfdFootnote"/>
                <w:rtl/>
              </w:rPr>
              <w:t xml:space="preserve"> ص 230 ـ 247</w:t>
            </w:r>
            <w:r w:rsidR="00095AA9" w:rsidRPr="009F5165">
              <w:rPr>
                <w:rStyle w:val="rfdFootnote"/>
                <w:rtl/>
              </w:rPr>
              <w:t xml:space="preserve"> .</w:t>
            </w:r>
          </w:p>
          <w:p w:rsidR="009F5165" w:rsidRPr="009F5165" w:rsidRDefault="009F5165" w:rsidP="009F5165">
            <w:pPr>
              <w:pStyle w:val="rfdVar0"/>
              <w:rPr>
                <w:rtl/>
              </w:rPr>
            </w:pPr>
          </w:p>
          <w:p w:rsidR="00222C90" w:rsidRDefault="00222C90" w:rsidP="00222C90">
            <w:pPr>
              <w:pStyle w:val="rfdNormal0"/>
              <w:rPr>
                <w:rStyle w:val="rfdBold2"/>
                <w:rtl/>
              </w:rPr>
            </w:pPr>
            <w:r w:rsidRPr="00A878D0">
              <w:rPr>
                <w:rStyle w:val="rfdBold2"/>
                <w:rtl/>
              </w:rPr>
              <w:t>1356 ـ النظر</w:t>
            </w:r>
            <w:r w:rsidR="00095AA9">
              <w:rPr>
                <w:rStyle w:val="rfdBold2"/>
                <w:rtl/>
              </w:rPr>
              <w:t xml:space="preserve"> .</w:t>
            </w:r>
          </w:p>
          <w:p w:rsidR="00A878D0" w:rsidRPr="009F5165" w:rsidRDefault="00222C90" w:rsidP="009F5165">
            <w:pPr>
              <w:pStyle w:val="rfdVar"/>
              <w:rPr>
                <w:rtl/>
              </w:rPr>
            </w:pPr>
            <w:r w:rsidRPr="009F5165">
              <w:rPr>
                <w:rtl/>
              </w:rPr>
              <w:t>في الرد</w:t>
            </w:r>
            <w:r w:rsidR="00AF486E" w:rsidRPr="009F5165">
              <w:rPr>
                <w:rtl/>
              </w:rPr>
              <w:t>ّ</w:t>
            </w:r>
            <w:r w:rsidRPr="009F5165">
              <w:rPr>
                <w:rtl/>
              </w:rPr>
              <w:t xml:space="preserve"> على العام</w:t>
            </w:r>
            <w:r w:rsidR="00AF486E" w:rsidRPr="009F5165">
              <w:rPr>
                <w:rtl/>
              </w:rPr>
              <w:t>ّ</w:t>
            </w:r>
            <w:r w:rsidRPr="009F5165">
              <w:rPr>
                <w:rtl/>
              </w:rPr>
              <w:t>ة وأهل الس</w:t>
            </w:r>
            <w:r w:rsidR="00AF486E" w:rsidRPr="009F5165">
              <w:rPr>
                <w:rtl/>
              </w:rPr>
              <w:t>ُ</w:t>
            </w:r>
            <w:r w:rsidRPr="009F5165">
              <w:rPr>
                <w:rtl/>
              </w:rPr>
              <w:t>ن</w:t>
            </w:r>
            <w:r w:rsidR="00AF486E" w:rsidRPr="009F5165">
              <w:rPr>
                <w:rtl/>
              </w:rPr>
              <w:t>ّ</w:t>
            </w:r>
            <w:r w:rsidRPr="009F5165">
              <w:rPr>
                <w:rtl/>
              </w:rPr>
              <w:t>ة</w:t>
            </w:r>
            <w:r w:rsidR="00095AA9" w:rsidRPr="009F5165">
              <w:rPr>
                <w:rtl/>
              </w:rPr>
              <w:t xml:space="preserve"> .</w:t>
            </w:r>
          </w:p>
        </w:tc>
      </w:tr>
    </w:tbl>
    <w:p w:rsidR="001D63D0" w:rsidRDefault="001D63D0" w:rsidP="001D63D0">
      <w:pPr>
        <w:rPr>
          <w:rtl/>
        </w:rPr>
        <w:sectPr w:rsidR="001D63D0" w:rsidSect="00107863">
          <w:headerReference w:type="even" r:id="rId255"/>
          <w:headerReference w:type="default" r:id="rId256"/>
          <w:headerReference w:type="first" r:id="rId257"/>
          <w:type w:val="continuous"/>
          <w:pgSz w:w="11907" w:h="16840" w:code="9"/>
          <w:pgMar w:top="1247" w:right="1361" w:bottom="1247" w:left="1361" w:header="720" w:footer="720" w:gutter="0"/>
          <w:cols w:space="720"/>
          <w:titlePg/>
          <w:bidi/>
          <w:rtlGutter/>
          <w:docGrid w:linePitch="360"/>
        </w:sectPr>
      </w:pPr>
    </w:p>
    <w:p w:rsidR="00C64862" w:rsidRPr="001D63D0" w:rsidRDefault="00C64862" w:rsidP="001D63D0">
      <w:r w:rsidRPr="001D63D0">
        <w:lastRenderedPageBreak/>
        <w:br w:type="page"/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4409"/>
        <w:gridCol w:w="367"/>
        <w:gridCol w:w="4409"/>
      </w:tblGrid>
      <w:tr w:rsidR="00A878D0" w:rsidRPr="00A878D0" w:rsidTr="0001027A">
        <w:tc>
          <w:tcPr>
            <w:tcW w:w="2400" w:type="pct"/>
            <w:shd w:val="clear" w:color="auto" w:fill="auto"/>
          </w:tcPr>
          <w:p w:rsidR="00222C90" w:rsidRPr="00AC6D18" w:rsidRDefault="00222C90" w:rsidP="006E3E03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lastRenderedPageBreak/>
              <w:t>بالأ</w:t>
            </w:r>
            <w:r w:rsidR="006E3E03">
              <w:rPr>
                <w:rtl/>
              </w:rPr>
              <w:t>ُ</w:t>
            </w:r>
            <w:r w:rsidRPr="00AC6D18">
              <w:rPr>
                <w:rtl/>
              </w:rPr>
              <w:t>ردية</w:t>
            </w:r>
            <w:r w:rsidR="00095AA9">
              <w:rPr>
                <w:rtl/>
              </w:rPr>
              <w:t xml:space="preserve"> .</w:t>
            </w:r>
          </w:p>
          <w:p w:rsidR="00222C90" w:rsidRPr="00AC6D18" w:rsidRDefault="00222C90" w:rsidP="006E3E03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مطبوع</w:t>
            </w:r>
          </w:p>
          <w:p w:rsidR="00222C90" w:rsidRDefault="006E3E03" w:rsidP="006E3E03">
            <w:pPr>
              <w:pStyle w:val="rfdVar"/>
              <w:rPr>
                <w:rtl/>
              </w:rPr>
            </w:pPr>
            <w:r>
              <w:rPr>
                <w:rtl/>
              </w:rPr>
              <w:t>اُ</w:t>
            </w:r>
            <w:r w:rsidR="00222C90" w:rsidRPr="00AC6D18">
              <w:rPr>
                <w:rtl/>
              </w:rPr>
              <w:t>نظر</w:t>
            </w:r>
            <w:r w:rsidR="007E0241">
              <w:rPr>
                <w:rtl/>
              </w:rPr>
              <w:t xml:space="preserve"> :</w:t>
            </w:r>
            <w:r w:rsidR="00222C90" w:rsidRPr="00AC6D18">
              <w:rPr>
                <w:rtl/>
              </w:rPr>
              <w:t xml:space="preserve"> الذريعة</w:t>
            </w:r>
            <w:r w:rsidR="00222C90">
              <w:rPr>
                <w:rtl/>
              </w:rPr>
              <w:t xml:space="preserve"> </w:t>
            </w:r>
            <w:r w:rsidR="00222C90" w:rsidRPr="00AC6D18">
              <w:rPr>
                <w:rtl/>
              </w:rPr>
              <w:t>24</w:t>
            </w:r>
            <w:r w:rsidR="005C5FDB">
              <w:rPr>
                <w:rtl/>
              </w:rPr>
              <w:t xml:space="preserve"> / </w:t>
            </w:r>
            <w:r w:rsidR="00222C90" w:rsidRPr="00AC6D18">
              <w:rPr>
                <w:rtl/>
              </w:rPr>
              <w:t>195</w:t>
            </w:r>
            <w:r w:rsidR="00095AA9">
              <w:rPr>
                <w:rtl/>
              </w:rPr>
              <w:t xml:space="preserve"> .</w:t>
            </w:r>
          </w:p>
          <w:p w:rsidR="009451A8" w:rsidRPr="00AC6D18" w:rsidRDefault="009451A8" w:rsidP="009451A8">
            <w:pPr>
              <w:pStyle w:val="rfdVar0"/>
              <w:rPr>
                <w:rtl/>
              </w:rPr>
            </w:pPr>
          </w:p>
          <w:p w:rsidR="00222C90" w:rsidRPr="00222C90" w:rsidRDefault="00222C90" w:rsidP="00222C90">
            <w:pPr>
              <w:pStyle w:val="rfdNormal0"/>
              <w:rPr>
                <w:rStyle w:val="rfdBold2"/>
                <w:rtl/>
              </w:rPr>
            </w:pPr>
            <w:r w:rsidRPr="00222C90">
              <w:rPr>
                <w:rStyle w:val="rfdBold2"/>
                <w:rtl/>
              </w:rPr>
              <w:t>1357 ـ نظرة إلى</w:t>
            </w:r>
            <w:r w:rsidR="006E3E03" w:rsidRPr="003B2582">
              <w:rPr>
                <w:rStyle w:val="rfdBold2"/>
                <w:rtl/>
              </w:rPr>
              <w:t>ٰ</w:t>
            </w:r>
            <w:r w:rsidRPr="00222C90">
              <w:rPr>
                <w:rStyle w:val="rfdBold2"/>
                <w:rtl/>
              </w:rPr>
              <w:t xml:space="preserve"> الغدير</w:t>
            </w:r>
            <w:r w:rsidR="00095AA9">
              <w:rPr>
                <w:rStyle w:val="rfdBold2"/>
                <w:rtl/>
              </w:rPr>
              <w:t xml:space="preserve"> .</w:t>
            </w:r>
          </w:p>
          <w:p w:rsidR="00222C90" w:rsidRPr="00AC6D18" w:rsidRDefault="00222C90" w:rsidP="006E3E03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وهو تلخيص لأجزاء الغدير كل</w:t>
            </w:r>
            <w:r w:rsidR="006E3E03">
              <w:rPr>
                <w:rtl/>
              </w:rPr>
              <w:t>ّ</w:t>
            </w:r>
            <w:r w:rsidRPr="00AC6D18">
              <w:rPr>
                <w:rtl/>
              </w:rPr>
              <w:t>ها</w:t>
            </w:r>
            <w:r w:rsidR="00095AA9">
              <w:rPr>
                <w:rtl/>
              </w:rPr>
              <w:t xml:space="preserve"> .</w:t>
            </w:r>
          </w:p>
          <w:p w:rsidR="00222C90" w:rsidRPr="00AC6D18" w:rsidRDefault="00222C90" w:rsidP="006E3E03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ل</w:t>
            </w:r>
            <w:r>
              <w:rPr>
                <w:rtl/>
              </w:rPr>
              <w:t>لشيخ علي</w:t>
            </w:r>
            <w:r w:rsidR="006E3E03">
              <w:rPr>
                <w:rtl/>
              </w:rPr>
              <w:t>ّ</w:t>
            </w:r>
            <w:r>
              <w:rPr>
                <w:rtl/>
              </w:rPr>
              <w:t xml:space="preserve"> أصغر ابن الشيخ محمد بن </w:t>
            </w:r>
            <w:r w:rsidR="006E3E03">
              <w:rPr>
                <w:rtl/>
              </w:rPr>
              <w:br/>
            </w:r>
            <w:r w:rsidRPr="00AC6D18">
              <w:rPr>
                <w:rtl/>
              </w:rPr>
              <w:t>أصغر الكرماني الأصل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الخراساني المشهدي</w:t>
            </w:r>
            <w:r w:rsidR="007E0241">
              <w:rPr>
                <w:rtl/>
              </w:rPr>
              <w:t xml:space="preserve"> ،</w:t>
            </w:r>
            <w:r>
              <w:rPr>
                <w:rtl/>
              </w:rPr>
              <w:t xml:space="preserve"> </w:t>
            </w:r>
            <w:r w:rsidR="006E3E03">
              <w:rPr>
                <w:rtl/>
              </w:rPr>
              <w:br/>
            </w:r>
            <w:r w:rsidRPr="00AC6D18">
              <w:rPr>
                <w:rtl/>
              </w:rPr>
              <w:t>الملق</w:t>
            </w:r>
            <w:r w:rsidR="006E3E03">
              <w:rPr>
                <w:rtl/>
              </w:rPr>
              <w:t>ّ</w:t>
            </w:r>
            <w:r w:rsidRPr="00AC6D18">
              <w:rPr>
                <w:rtl/>
              </w:rPr>
              <w:t>ب بمرو</w:t>
            </w:r>
            <w:r w:rsidR="006E3E03">
              <w:rPr>
                <w:rtl/>
              </w:rPr>
              <w:t>ّ</w:t>
            </w:r>
            <w:r w:rsidRPr="00AC6D18">
              <w:rPr>
                <w:rtl/>
              </w:rPr>
              <w:t>ج الشريعة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المولود سنة 1376 ه</w:t>
            </w:r>
            <w:r w:rsidR="006E3E03">
              <w:rPr>
                <w:rtl/>
              </w:rPr>
              <w:t>ـ</w:t>
            </w:r>
            <w:r w:rsidR="00095AA9">
              <w:rPr>
                <w:rtl/>
              </w:rPr>
              <w:t xml:space="preserve"> .</w:t>
            </w:r>
          </w:p>
          <w:p w:rsidR="00222C90" w:rsidRDefault="006E3E03" w:rsidP="006E3E03">
            <w:pPr>
              <w:pStyle w:val="rfdVar"/>
              <w:rPr>
                <w:rtl/>
              </w:rPr>
            </w:pPr>
            <w:r>
              <w:rPr>
                <w:rtl/>
              </w:rPr>
              <w:t>اُ</w:t>
            </w:r>
            <w:r w:rsidR="00222C90" w:rsidRPr="00AC6D18">
              <w:rPr>
                <w:rtl/>
              </w:rPr>
              <w:t>نظر</w:t>
            </w:r>
            <w:r w:rsidR="007E0241">
              <w:rPr>
                <w:rtl/>
              </w:rPr>
              <w:t xml:space="preserve"> :</w:t>
            </w:r>
            <w:r w:rsidR="00222C90" w:rsidRPr="00AC6D18">
              <w:rPr>
                <w:rtl/>
              </w:rPr>
              <w:t xml:space="preserve"> تراثنا ع 21 </w:t>
            </w:r>
            <w:r w:rsidR="00773F9D">
              <w:rPr>
                <w:rtl/>
              </w:rPr>
              <w:t>(</w:t>
            </w:r>
            <w:r w:rsidR="00222C90" w:rsidRPr="00AC6D18">
              <w:rPr>
                <w:rtl/>
              </w:rPr>
              <w:t>1410 ه</w:t>
            </w:r>
            <w:r>
              <w:rPr>
                <w:rtl/>
              </w:rPr>
              <w:t>ـ</w:t>
            </w:r>
            <w:r w:rsidR="00773F9D">
              <w:rPr>
                <w:rtl/>
              </w:rPr>
              <w:t>)</w:t>
            </w:r>
            <w:r w:rsidR="00222C90" w:rsidRPr="00AC6D18">
              <w:rPr>
                <w:rtl/>
              </w:rPr>
              <w:t xml:space="preserve"> ص 313</w:t>
            </w:r>
            <w:r w:rsidR="00095AA9">
              <w:rPr>
                <w:rtl/>
              </w:rPr>
              <w:t xml:space="preserve"> .</w:t>
            </w:r>
          </w:p>
          <w:p w:rsidR="009451A8" w:rsidRPr="00AC6D18" w:rsidRDefault="009451A8" w:rsidP="009451A8">
            <w:pPr>
              <w:pStyle w:val="rfdVar0"/>
              <w:rPr>
                <w:rtl/>
              </w:rPr>
            </w:pPr>
          </w:p>
          <w:p w:rsidR="00222C90" w:rsidRPr="00222C90" w:rsidRDefault="00222C90" w:rsidP="00222C90">
            <w:pPr>
              <w:pStyle w:val="rfdNormal0"/>
              <w:rPr>
                <w:rStyle w:val="rfdBold2"/>
                <w:rtl/>
              </w:rPr>
            </w:pPr>
            <w:r w:rsidRPr="00222C90">
              <w:rPr>
                <w:rStyle w:val="rfdBold2"/>
                <w:rtl/>
              </w:rPr>
              <w:t>1358 ـ نظرية الإ</w:t>
            </w:r>
            <w:r w:rsidR="006E3E03">
              <w:rPr>
                <w:rStyle w:val="rfdBold2"/>
                <w:rtl/>
              </w:rPr>
              <w:t>ِ</w:t>
            </w:r>
            <w:r w:rsidRPr="00222C90">
              <w:rPr>
                <w:rStyle w:val="rfdBold2"/>
                <w:rtl/>
              </w:rPr>
              <w:t>مامة وتحديث الثقافة</w:t>
            </w:r>
            <w:r w:rsidR="00095AA9">
              <w:rPr>
                <w:rStyle w:val="rfdBold2"/>
                <w:rtl/>
              </w:rPr>
              <w:t xml:space="preserve"> .</w:t>
            </w:r>
          </w:p>
          <w:p w:rsidR="00222C90" w:rsidRPr="00AC6D18" w:rsidRDefault="00222C90" w:rsidP="006E3E03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للدكتور عل</w:t>
            </w:r>
            <w:r w:rsidR="006E3E03">
              <w:rPr>
                <w:rtl/>
              </w:rPr>
              <w:t>يّ</w:t>
            </w:r>
            <w:r w:rsidRPr="00AC6D18">
              <w:rPr>
                <w:rtl/>
              </w:rPr>
              <w:t xml:space="preserve"> التميمي</w:t>
            </w:r>
            <w:r w:rsidR="00095AA9">
              <w:rPr>
                <w:rtl/>
              </w:rPr>
              <w:t xml:space="preserve"> .</w:t>
            </w:r>
          </w:p>
          <w:p w:rsidR="00222C90" w:rsidRDefault="00222C90" w:rsidP="009451A8">
            <w:pPr>
              <w:rPr>
                <w:rStyle w:val="rfdFootnote"/>
                <w:rtl/>
              </w:rPr>
            </w:pPr>
            <w:r w:rsidRPr="009451A8">
              <w:rPr>
                <w:rStyle w:val="rfdFootnote"/>
                <w:rtl/>
              </w:rPr>
              <w:t>الثقافة الإ</w:t>
            </w:r>
            <w:r w:rsidR="006E3E03" w:rsidRPr="009451A8">
              <w:rPr>
                <w:rStyle w:val="rfdFootnote"/>
                <w:rtl/>
              </w:rPr>
              <w:t>ِ</w:t>
            </w:r>
            <w:r w:rsidRPr="009451A8">
              <w:rPr>
                <w:rStyle w:val="rfdFootnote"/>
                <w:rtl/>
              </w:rPr>
              <w:t xml:space="preserve">سلامية </w:t>
            </w:r>
            <w:r w:rsidR="00773F9D" w:rsidRPr="009451A8">
              <w:rPr>
                <w:rStyle w:val="rfdFootnote"/>
                <w:rtl/>
              </w:rPr>
              <w:t>(</w:t>
            </w:r>
            <w:r w:rsidR="009451A8" w:rsidRPr="009451A8">
              <w:rPr>
                <w:rStyle w:val="rfdFootnote"/>
                <w:rFonts w:hint="cs"/>
                <w:rtl/>
              </w:rPr>
              <w:t xml:space="preserve"> </w:t>
            </w:r>
            <w:r w:rsidRPr="009451A8">
              <w:rPr>
                <w:rStyle w:val="rfdFootnote"/>
                <w:rtl/>
              </w:rPr>
              <w:t>دمشق</w:t>
            </w:r>
            <w:r w:rsidR="009451A8" w:rsidRPr="009451A8">
              <w:rPr>
                <w:rStyle w:val="rfdFootnote"/>
                <w:rFonts w:hint="cs"/>
                <w:rtl/>
              </w:rPr>
              <w:t xml:space="preserve"> </w:t>
            </w:r>
            <w:r w:rsidR="00773F9D" w:rsidRPr="009451A8">
              <w:rPr>
                <w:rStyle w:val="rfdFootnote"/>
                <w:rtl/>
              </w:rPr>
              <w:t>)</w:t>
            </w:r>
            <w:r w:rsidRPr="009451A8">
              <w:rPr>
                <w:rStyle w:val="rfdFootnote"/>
                <w:rtl/>
              </w:rPr>
              <w:t xml:space="preserve"> ع 29 </w:t>
            </w:r>
            <w:r w:rsidR="00773F9D" w:rsidRPr="009451A8">
              <w:rPr>
                <w:rStyle w:val="rfdFootnote"/>
                <w:rtl/>
              </w:rPr>
              <w:t>(</w:t>
            </w:r>
            <w:r w:rsidR="009451A8">
              <w:rPr>
                <w:rStyle w:val="rfdFootnote"/>
                <w:rFonts w:hint="cs"/>
                <w:rtl/>
              </w:rPr>
              <w:t xml:space="preserve"> </w:t>
            </w:r>
            <w:r w:rsidRPr="009451A8">
              <w:rPr>
                <w:rStyle w:val="rfdFootnote"/>
                <w:rtl/>
              </w:rPr>
              <w:t>رجب</w:t>
            </w:r>
            <w:r w:rsidR="007E0241" w:rsidRPr="009451A8">
              <w:rPr>
                <w:rStyle w:val="rfdFootnote"/>
                <w:rtl/>
              </w:rPr>
              <w:t xml:space="preserve"> ،</w:t>
            </w:r>
            <w:r w:rsidRPr="009451A8">
              <w:rPr>
                <w:rStyle w:val="rfdFootnote"/>
                <w:rtl/>
              </w:rPr>
              <w:t xml:space="preserve"> </w:t>
            </w:r>
            <w:r w:rsidR="006E3E03" w:rsidRPr="009451A8">
              <w:rPr>
                <w:rStyle w:val="rfdFootnote"/>
                <w:rtl/>
              </w:rPr>
              <w:br/>
            </w:r>
            <w:r w:rsidRPr="009451A8">
              <w:rPr>
                <w:rStyle w:val="rfdFootnote"/>
                <w:rtl/>
              </w:rPr>
              <w:t>شعبان 1410 ه</w:t>
            </w:r>
            <w:r w:rsidR="006E3E03" w:rsidRPr="009451A8">
              <w:rPr>
                <w:rStyle w:val="rfdFootnote"/>
                <w:rtl/>
              </w:rPr>
              <w:t>ـ</w:t>
            </w:r>
            <w:r w:rsidR="005C5FDB" w:rsidRPr="009451A8">
              <w:rPr>
                <w:rStyle w:val="rfdFootnote"/>
                <w:rtl/>
              </w:rPr>
              <w:t xml:space="preserve"> / </w:t>
            </w:r>
            <w:r w:rsidRPr="009451A8">
              <w:rPr>
                <w:rStyle w:val="rfdFootnote"/>
                <w:rtl/>
              </w:rPr>
              <w:t>شباط</w:t>
            </w:r>
            <w:r w:rsidR="007E0241" w:rsidRPr="009451A8">
              <w:rPr>
                <w:rStyle w:val="rfdFootnote"/>
                <w:rtl/>
              </w:rPr>
              <w:t xml:space="preserve"> ،</w:t>
            </w:r>
            <w:r w:rsidRPr="009451A8">
              <w:rPr>
                <w:rStyle w:val="rfdFootnote"/>
                <w:rtl/>
              </w:rPr>
              <w:t xml:space="preserve"> آذار 1990 م</w:t>
            </w:r>
            <w:r w:rsidR="009451A8">
              <w:rPr>
                <w:rStyle w:val="rfdFootnote"/>
                <w:rFonts w:hint="cs"/>
                <w:rtl/>
              </w:rPr>
              <w:t xml:space="preserve"> </w:t>
            </w:r>
            <w:r w:rsidR="00773F9D" w:rsidRPr="009451A8">
              <w:rPr>
                <w:rStyle w:val="rfdFootnote"/>
                <w:rtl/>
              </w:rPr>
              <w:t>)</w:t>
            </w:r>
            <w:r w:rsidRPr="009451A8">
              <w:rPr>
                <w:rStyle w:val="rfdFootnote"/>
                <w:rtl/>
              </w:rPr>
              <w:t xml:space="preserve"> ص 83</w:t>
            </w:r>
            <w:r w:rsidR="008B5EBB" w:rsidRPr="009451A8">
              <w:rPr>
                <w:rStyle w:val="rfdFootnote"/>
                <w:rtl/>
              </w:rPr>
              <w:t xml:space="preserve"> </w:t>
            </w:r>
            <w:r w:rsidRPr="009451A8">
              <w:rPr>
                <w:rStyle w:val="rfdFootnote"/>
                <w:rtl/>
              </w:rPr>
              <w:t>ـ</w:t>
            </w:r>
            <w:r w:rsidR="008B5EBB" w:rsidRPr="009451A8">
              <w:rPr>
                <w:rStyle w:val="rfdFootnote"/>
                <w:rtl/>
              </w:rPr>
              <w:t xml:space="preserve"> </w:t>
            </w:r>
            <w:r w:rsidR="00943299" w:rsidRPr="009451A8">
              <w:rPr>
                <w:rStyle w:val="rfdFootnote"/>
                <w:rtl/>
              </w:rPr>
              <w:br/>
            </w:r>
            <w:r w:rsidRPr="009451A8">
              <w:rPr>
                <w:rStyle w:val="rfdFootnote"/>
                <w:rtl/>
              </w:rPr>
              <w:t>97</w:t>
            </w:r>
            <w:r w:rsidR="00095AA9" w:rsidRPr="009451A8">
              <w:rPr>
                <w:rStyle w:val="rfdFootnote"/>
                <w:rtl/>
              </w:rPr>
              <w:t xml:space="preserve"> .</w:t>
            </w:r>
          </w:p>
          <w:p w:rsidR="009451A8" w:rsidRPr="009451A8" w:rsidRDefault="009451A8" w:rsidP="009451A8">
            <w:pPr>
              <w:pStyle w:val="rfdVar0"/>
              <w:rPr>
                <w:rtl/>
              </w:rPr>
            </w:pPr>
          </w:p>
          <w:p w:rsidR="00222C90" w:rsidRPr="00222C90" w:rsidRDefault="00222C90" w:rsidP="00222C90">
            <w:pPr>
              <w:pStyle w:val="rfdNormal0"/>
              <w:rPr>
                <w:rStyle w:val="rfdBold2"/>
                <w:rtl/>
              </w:rPr>
            </w:pPr>
            <w:r w:rsidRPr="00222C90">
              <w:rPr>
                <w:rStyle w:val="rfdBold2"/>
                <w:rtl/>
              </w:rPr>
              <w:t>1359 ـ نظم حديث الغدير</w:t>
            </w:r>
            <w:r w:rsidR="00095AA9">
              <w:rPr>
                <w:rStyle w:val="rfdBold2"/>
                <w:rtl/>
              </w:rPr>
              <w:t xml:space="preserve"> .</w:t>
            </w:r>
          </w:p>
          <w:p w:rsidR="00222C90" w:rsidRPr="00AC6D18" w:rsidRDefault="00222C90" w:rsidP="006E3E03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قصيدة في نظم حديث الغدير</w:t>
            </w:r>
            <w:r w:rsidR="00095AA9">
              <w:rPr>
                <w:rtl/>
              </w:rPr>
              <w:t xml:space="preserve"> .</w:t>
            </w:r>
          </w:p>
          <w:p w:rsidR="00222C90" w:rsidRPr="00AC6D18" w:rsidRDefault="00222C90" w:rsidP="006E3E03">
            <w:pPr>
              <w:pStyle w:val="rfdVar"/>
              <w:rPr>
                <w:rtl/>
              </w:rPr>
            </w:pPr>
            <w:r>
              <w:rPr>
                <w:rtl/>
              </w:rPr>
              <w:t>لحس</w:t>
            </w:r>
            <w:r w:rsidR="00943299">
              <w:rPr>
                <w:rtl/>
              </w:rPr>
              <w:t>ّ</w:t>
            </w:r>
            <w:r>
              <w:rPr>
                <w:rtl/>
              </w:rPr>
              <w:t>ان بن ثابت الخزرجي الأنصاري</w:t>
            </w:r>
            <w:r w:rsidR="00095AA9">
              <w:rPr>
                <w:rtl/>
              </w:rPr>
              <w:t xml:space="preserve"> .</w:t>
            </w:r>
          </w:p>
          <w:p w:rsidR="00222C90" w:rsidRPr="00AC6D18" w:rsidRDefault="00222C90" w:rsidP="006E3E03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وهو أول من نظم حديث الغدير</w:t>
            </w:r>
            <w:r w:rsidR="00095AA9">
              <w:rPr>
                <w:rtl/>
              </w:rPr>
              <w:t xml:space="preserve"> .</w:t>
            </w:r>
          </w:p>
          <w:p w:rsidR="00222C90" w:rsidRDefault="00943299" w:rsidP="009451A8">
            <w:pPr>
              <w:rPr>
                <w:rStyle w:val="rfdFootnote"/>
                <w:rtl/>
              </w:rPr>
            </w:pPr>
            <w:r w:rsidRPr="009451A8">
              <w:rPr>
                <w:rStyle w:val="rfdFootnote"/>
                <w:rtl/>
              </w:rPr>
              <w:t>اُ</w:t>
            </w:r>
            <w:r w:rsidR="00222C90" w:rsidRPr="009451A8">
              <w:rPr>
                <w:rStyle w:val="rfdFootnote"/>
                <w:rtl/>
              </w:rPr>
              <w:t>نظر</w:t>
            </w:r>
            <w:r w:rsidR="007E0241" w:rsidRPr="009451A8">
              <w:rPr>
                <w:rStyle w:val="rfdFootnote"/>
                <w:rtl/>
              </w:rPr>
              <w:t xml:space="preserve"> :</w:t>
            </w:r>
            <w:r w:rsidR="00222C90" w:rsidRPr="009451A8">
              <w:rPr>
                <w:rStyle w:val="rfdFootnote"/>
                <w:rtl/>
              </w:rPr>
              <w:t xml:space="preserve"> الذريعة 9</w:t>
            </w:r>
            <w:r w:rsidR="005C5FDB" w:rsidRPr="009451A8">
              <w:rPr>
                <w:rStyle w:val="rfdFootnote"/>
                <w:rtl/>
              </w:rPr>
              <w:t xml:space="preserve"> / </w:t>
            </w:r>
            <w:r w:rsidR="00222C90" w:rsidRPr="009451A8">
              <w:rPr>
                <w:rStyle w:val="rfdFootnote"/>
                <w:rtl/>
              </w:rPr>
              <w:t>237</w:t>
            </w:r>
            <w:r w:rsidR="007E0241" w:rsidRPr="009451A8">
              <w:rPr>
                <w:rStyle w:val="rfdFootnote"/>
                <w:rtl/>
              </w:rPr>
              <w:t xml:space="preserve"> ،</w:t>
            </w:r>
            <w:r w:rsidR="00222C90" w:rsidRPr="009451A8">
              <w:rPr>
                <w:rStyle w:val="rfdFootnote"/>
                <w:rtl/>
              </w:rPr>
              <w:t xml:space="preserve"> الغدير 2</w:t>
            </w:r>
            <w:r w:rsidR="005C5FDB" w:rsidRPr="009451A8">
              <w:rPr>
                <w:rStyle w:val="rfdFootnote"/>
                <w:rtl/>
              </w:rPr>
              <w:t xml:space="preserve"> / </w:t>
            </w:r>
            <w:r w:rsidR="00222C90" w:rsidRPr="009451A8">
              <w:rPr>
                <w:rStyle w:val="rfdFootnote"/>
                <w:rtl/>
              </w:rPr>
              <w:t>32</w:t>
            </w:r>
            <w:r w:rsidR="00095AA9" w:rsidRPr="009451A8">
              <w:rPr>
                <w:rStyle w:val="rfdFootnote"/>
                <w:rtl/>
              </w:rPr>
              <w:t xml:space="preserve"> .</w:t>
            </w:r>
          </w:p>
          <w:p w:rsidR="009451A8" w:rsidRPr="009451A8" w:rsidRDefault="009451A8" w:rsidP="009451A8">
            <w:pPr>
              <w:pStyle w:val="rfdVar0"/>
              <w:rPr>
                <w:rtl/>
              </w:rPr>
            </w:pPr>
          </w:p>
          <w:p w:rsidR="00222C90" w:rsidRPr="00222C90" w:rsidRDefault="00222C90" w:rsidP="00222C90">
            <w:pPr>
              <w:pStyle w:val="rfdNormal0"/>
              <w:rPr>
                <w:rStyle w:val="rfdBold2"/>
                <w:rtl/>
              </w:rPr>
            </w:pPr>
            <w:r w:rsidRPr="00222C90">
              <w:rPr>
                <w:rStyle w:val="rfdBold2"/>
                <w:rtl/>
              </w:rPr>
              <w:t>1360 ـ النعم السابغة والنقم الدامغة</w:t>
            </w:r>
            <w:r w:rsidR="00095AA9">
              <w:rPr>
                <w:rStyle w:val="rfdBold2"/>
                <w:rtl/>
              </w:rPr>
              <w:t xml:space="preserve"> .</w:t>
            </w:r>
          </w:p>
          <w:p w:rsidR="00222C90" w:rsidRPr="00AC6D18" w:rsidRDefault="00222C90" w:rsidP="006E3E03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في الإ</w:t>
            </w:r>
            <w:r w:rsidR="00943299">
              <w:rPr>
                <w:rtl/>
              </w:rPr>
              <w:t>ِ</w:t>
            </w:r>
            <w:r w:rsidRPr="00AC6D18">
              <w:rPr>
                <w:rtl/>
              </w:rPr>
              <w:t>مامة</w:t>
            </w:r>
            <w:r w:rsidR="00095AA9">
              <w:rPr>
                <w:rtl/>
              </w:rPr>
              <w:t xml:space="preserve"> .</w:t>
            </w:r>
          </w:p>
          <w:p w:rsidR="00A878D0" w:rsidRPr="00AC6D18" w:rsidRDefault="00222C90" w:rsidP="006E3E03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للش</w:t>
            </w:r>
            <w:r>
              <w:rPr>
                <w:rtl/>
              </w:rPr>
              <w:t>يخ علي بن حسن البلادي</w:t>
            </w:r>
            <w:r w:rsidR="007E0241">
              <w:rPr>
                <w:rtl/>
              </w:rPr>
              <w:t xml:space="preserve"> ،</w:t>
            </w:r>
            <w:r>
              <w:rPr>
                <w:rtl/>
              </w:rPr>
              <w:t xml:space="preserve"> المتوفى</w:t>
            </w:r>
            <w:r w:rsidR="00943299">
              <w:rPr>
                <w:rtl/>
              </w:rPr>
              <w:t xml:space="preserve"> </w:t>
            </w:r>
            <w:r w:rsidR="00943299">
              <w:rPr>
                <w:rtl/>
              </w:rPr>
              <w:br/>
            </w:r>
          </w:p>
        </w:tc>
        <w:tc>
          <w:tcPr>
            <w:tcW w:w="200" w:type="pct"/>
            <w:shd w:val="clear" w:color="auto" w:fill="auto"/>
          </w:tcPr>
          <w:p w:rsidR="00A878D0" w:rsidRDefault="00A878D0" w:rsidP="00CF5CC6">
            <w:pPr>
              <w:pStyle w:val="rfdNormal0"/>
              <w:rPr>
                <w:rtl/>
              </w:rPr>
            </w:pPr>
          </w:p>
        </w:tc>
        <w:tc>
          <w:tcPr>
            <w:tcW w:w="2400" w:type="pct"/>
            <w:shd w:val="clear" w:color="auto" w:fill="auto"/>
          </w:tcPr>
          <w:p w:rsidR="00222C90" w:rsidRDefault="00222C90" w:rsidP="009451A8">
            <w:pPr>
              <w:pStyle w:val="rfdFootnote0"/>
              <w:rPr>
                <w:rtl/>
              </w:rPr>
            </w:pPr>
            <w:r w:rsidRPr="009451A8">
              <w:rPr>
                <w:rtl/>
              </w:rPr>
              <w:t>سنة 1340 ه</w:t>
            </w:r>
            <w:r w:rsidR="00943299" w:rsidRPr="009451A8">
              <w:rPr>
                <w:rtl/>
              </w:rPr>
              <w:t>ـ</w:t>
            </w:r>
            <w:r w:rsidR="00095AA9" w:rsidRPr="009451A8">
              <w:rPr>
                <w:rtl/>
              </w:rPr>
              <w:t xml:space="preserve"> .</w:t>
            </w:r>
            <w:r w:rsidRPr="009451A8">
              <w:rPr>
                <w:rtl/>
              </w:rPr>
              <w:t xml:space="preserve"> </w:t>
            </w:r>
            <w:r w:rsidR="00943299" w:rsidRPr="009451A8">
              <w:rPr>
                <w:rtl/>
              </w:rPr>
              <w:t>اُ</w:t>
            </w:r>
            <w:r w:rsidRPr="009451A8">
              <w:rPr>
                <w:rtl/>
              </w:rPr>
              <w:t>نظر</w:t>
            </w:r>
            <w:r w:rsidR="007E0241" w:rsidRPr="009451A8">
              <w:rPr>
                <w:rtl/>
              </w:rPr>
              <w:t xml:space="preserve"> :</w:t>
            </w:r>
            <w:r w:rsidRPr="009451A8">
              <w:rPr>
                <w:rtl/>
              </w:rPr>
              <w:t xml:space="preserve"> الموسم</w:t>
            </w:r>
            <w:r w:rsidR="007E0241" w:rsidRPr="009451A8">
              <w:rPr>
                <w:rtl/>
              </w:rPr>
              <w:t xml:space="preserve"> ،</w:t>
            </w:r>
            <w:r w:rsidRPr="009451A8">
              <w:rPr>
                <w:rtl/>
              </w:rPr>
              <w:t xml:space="preserve"> مج 3</w:t>
            </w:r>
            <w:r w:rsidR="007E0241" w:rsidRPr="009451A8">
              <w:rPr>
                <w:rtl/>
              </w:rPr>
              <w:t xml:space="preserve"> :</w:t>
            </w:r>
            <w:r w:rsidRPr="009451A8">
              <w:rPr>
                <w:rtl/>
              </w:rPr>
              <w:t xml:space="preserve"> ع 9</w:t>
            </w:r>
            <w:r w:rsidR="007E0241" w:rsidRPr="009451A8">
              <w:rPr>
                <w:rtl/>
              </w:rPr>
              <w:t xml:space="preserve"> ،</w:t>
            </w:r>
            <w:r w:rsidRPr="009451A8">
              <w:rPr>
                <w:rtl/>
              </w:rPr>
              <w:t xml:space="preserve"> 10 </w:t>
            </w:r>
            <w:r w:rsidR="00943299" w:rsidRPr="009451A8">
              <w:rPr>
                <w:rtl/>
              </w:rPr>
              <w:br/>
            </w:r>
            <w:r w:rsidR="00773F9D" w:rsidRPr="009451A8">
              <w:rPr>
                <w:rtl/>
              </w:rPr>
              <w:t>(</w:t>
            </w:r>
            <w:r w:rsidR="009451A8">
              <w:rPr>
                <w:rFonts w:hint="cs"/>
                <w:rtl/>
              </w:rPr>
              <w:t xml:space="preserve"> </w:t>
            </w:r>
            <w:r w:rsidRPr="009451A8">
              <w:rPr>
                <w:rtl/>
              </w:rPr>
              <w:t>1411 ه</w:t>
            </w:r>
            <w:r w:rsidR="00943299" w:rsidRPr="009451A8">
              <w:rPr>
                <w:rtl/>
              </w:rPr>
              <w:t>ـ</w:t>
            </w:r>
            <w:r w:rsidR="009451A8">
              <w:rPr>
                <w:rFonts w:hint="cs"/>
                <w:rtl/>
              </w:rPr>
              <w:t xml:space="preserve"> </w:t>
            </w:r>
            <w:r w:rsidR="00773F9D" w:rsidRPr="009451A8">
              <w:rPr>
                <w:rtl/>
              </w:rPr>
              <w:t>)</w:t>
            </w:r>
            <w:r w:rsidR="007E0241" w:rsidRPr="009451A8">
              <w:rPr>
                <w:rtl/>
              </w:rPr>
              <w:t xml:space="preserve"> ،</w:t>
            </w:r>
            <w:r w:rsidRPr="009451A8">
              <w:rPr>
                <w:rtl/>
              </w:rPr>
              <w:t xml:space="preserve"> ص 423</w:t>
            </w:r>
            <w:r w:rsidR="00095AA9" w:rsidRPr="009451A8">
              <w:rPr>
                <w:rtl/>
              </w:rPr>
              <w:t xml:space="preserve"> .</w:t>
            </w:r>
          </w:p>
          <w:p w:rsidR="009451A8" w:rsidRPr="009451A8" w:rsidRDefault="009451A8" w:rsidP="009451A8">
            <w:pPr>
              <w:pStyle w:val="rfdVar0"/>
              <w:rPr>
                <w:rtl/>
              </w:rPr>
            </w:pPr>
          </w:p>
          <w:p w:rsidR="00222C90" w:rsidRPr="00222C90" w:rsidRDefault="00222C90" w:rsidP="00222C90">
            <w:pPr>
              <w:pStyle w:val="rfdNormal0"/>
              <w:rPr>
                <w:rStyle w:val="rfdBold2"/>
                <w:rtl/>
              </w:rPr>
            </w:pPr>
            <w:r w:rsidRPr="00222C90">
              <w:rPr>
                <w:rStyle w:val="rfdBold2"/>
                <w:rtl/>
              </w:rPr>
              <w:t xml:space="preserve">1361 ـ نعمة ولاية أهل البيت عليهم </w:t>
            </w:r>
            <w:r w:rsidR="00943299">
              <w:rPr>
                <w:rStyle w:val="rfdBold2"/>
                <w:rtl/>
              </w:rPr>
              <w:br/>
            </w:r>
            <w:r w:rsidRPr="00222C90">
              <w:rPr>
                <w:rStyle w:val="rfdBold2"/>
                <w:rtl/>
              </w:rPr>
              <w:t>السلام</w:t>
            </w:r>
            <w:r w:rsidR="00095AA9">
              <w:rPr>
                <w:rStyle w:val="rfdBold2"/>
                <w:rtl/>
              </w:rPr>
              <w:t xml:space="preserve"> .</w:t>
            </w:r>
          </w:p>
          <w:p w:rsidR="00222C90" w:rsidRPr="00AC6D18" w:rsidRDefault="00222C90" w:rsidP="006E3E03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كلمة</w:t>
            </w:r>
            <w:r w:rsidR="007E0241">
              <w:rPr>
                <w:rtl/>
              </w:rPr>
              <w:t xml:space="preserve"> :</w:t>
            </w:r>
            <w:r w:rsidRPr="00AC6D18">
              <w:rPr>
                <w:rtl/>
              </w:rPr>
              <w:t xml:space="preserve"> ال</w:t>
            </w:r>
            <w:r>
              <w:rPr>
                <w:rtl/>
              </w:rPr>
              <w:t>سيد محمد رضا الكلبايكاني</w:t>
            </w:r>
            <w:r w:rsidR="007E0241">
              <w:rPr>
                <w:rtl/>
              </w:rPr>
              <w:t xml:space="preserve"> ،</w:t>
            </w:r>
            <w:r>
              <w:rPr>
                <w:rtl/>
              </w:rPr>
              <w:t xml:space="preserve"> في</w:t>
            </w:r>
            <w:r w:rsidR="007E0241">
              <w:rPr>
                <w:rtl/>
              </w:rPr>
              <w:t xml:space="preserve"> :</w:t>
            </w:r>
            <w:r>
              <w:rPr>
                <w:rtl/>
              </w:rPr>
              <w:t xml:space="preserve"> </w:t>
            </w:r>
            <w:r w:rsidR="00943299">
              <w:rPr>
                <w:rtl/>
              </w:rPr>
              <w:br/>
            </w:r>
            <w:r w:rsidRPr="00AC6D18">
              <w:rPr>
                <w:rtl/>
              </w:rPr>
              <w:t>مؤتمر الغدير في لندن</w:t>
            </w:r>
            <w:r>
              <w:rPr>
                <w:rtl/>
              </w:rPr>
              <w:t xml:space="preserve"> ـ ذو الحجة 1410 ه</w:t>
            </w:r>
            <w:r w:rsidR="00943299">
              <w:rPr>
                <w:rtl/>
              </w:rPr>
              <w:t>ـ</w:t>
            </w:r>
            <w:r w:rsidR="00095AA9">
              <w:rPr>
                <w:rtl/>
              </w:rPr>
              <w:t xml:space="preserve"> .</w:t>
            </w:r>
          </w:p>
          <w:p w:rsidR="00222C90" w:rsidRPr="00AC6D18" w:rsidRDefault="00222C90" w:rsidP="006E3E03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أل</w:t>
            </w:r>
            <w:r>
              <w:rPr>
                <w:rtl/>
              </w:rPr>
              <w:t>قاها بالنيابة نجله</w:t>
            </w:r>
            <w:r w:rsidR="007E0241">
              <w:rPr>
                <w:rtl/>
              </w:rPr>
              <w:t xml:space="preserve"> :</w:t>
            </w:r>
            <w:r>
              <w:rPr>
                <w:rtl/>
              </w:rPr>
              <w:t xml:space="preserve"> السيد جواد </w:t>
            </w:r>
            <w:r w:rsidR="00943299">
              <w:rPr>
                <w:rtl/>
              </w:rPr>
              <w:br/>
            </w:r>
            <w:r w:rsidRPr="00AC6D18">
              <w:rPr>
                <w:rtl/>
              </w:rPr>
              <w:t>الكلبايكاني</w:t>
            </w:r>
            <w:r w:rsidR="00095AA9">
              <w:rPr>
                <w:rtl/>
              </w:rPr>
              <w:t xml:space="preserve"> .</w:t>
            </w:r>
          </w:p>
          <w:p w:rsidR="00222C90" w:rsidRDefault="00222C90" w:rsidP="006E3E03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قم</w:t>
            </w:r>
            <w:r w:rsidR="007E0241">
              <w:rPr>
                <w:rtl/>
              </w:rPr>
              <w:t xml:space="preserve"> :</w:t>
            </w:r>
            <w:r w:rsidRPr="00AC6D18">
              <w:rPr>
                <w:rtl/>
              </w:rPr>
              <w:t xml:space="preserve"> دار القرآن الكريم</w:t>
            </w:r>
            <w:r>
              <w:rPr>
                <w:rtl/>
              </w:rPr>
              <w:t xml:space="preserve"> ط</w:t>
            </w:r>
            <w:r w:rsidR="007E0241">
              <w:rPr>
                <w:rtl/>
              </w:rPr>
              <w:t xml:space="preserve"> ،</w:t>
            </w:r>
            <w:r>
              <w:rPr>
                <w:rtl/>
              </w:rPr>
              <w:t xml:space="preserve"> 1411 ه</w:t>
            </w:r>
            <w:r w:rsidR="00943299">
              <w:rPr>
                <w:rtl/>
              </w:rPr>
              <w:t>ـ</w:t>
            </w:r>
            <w:r w:rsidR="007E0241">
              <w:rPr>
                <w:rtl/>
              </w:rPr>
              <w:t xml:space="preserve"> ،</w:t>
            </w:r>
            <w:r>
              <w:rPr>
                <w:rtl/>
              </w:rPr>
              <w:t xml:space="preserve"> 19 </w:t>
            </w:r>
            <w:r w:rsidR="00943299">
              <w:rPr>
                <w:rtl/>
              </w:rPr>
              <w:br/>
            </w:r>
            <w:r w:rsidRPr="00AC6D18">
              <w:rPr>
                <w:rtl/>
              </w:rPr>
              <w:t>ص</w:t>
            </w:r>
            <w:r w:rsidR="00095AA9">
              <w:rPr>
                <w:rtl/>
              </w:rPr>
              <w:t xml:space="preserve"> .</w:t>
            </w:r>
          </w:p>
          <w:p w:rsidR="009451A8" w:rsidRPr="00AC6D18" w:rsidRDefault="009451A8" w:rsidP="009451A8">
            <w:pPr>
              <w:pStyle w:val="rfdVar0"/>
              <w:rPr>
                <w:rtl/>
              </w:rPr>
            </w:pPr>
          </w:p>
          <w:p w:rsidR="00222C90" w:rsidRPr="00222C90" w:rsidRDefault="00222C90" w:rsidP="00222C90">
            <w:pPr>
              <w:pStyle w:val="rfdNormal0"/>
              <w:rPr>
                <w:rStyle w:val="rfdBold2"/>
                <w:rtl/>
              </w:rPr>
            </w:pPr>
            <w:r w:rsidRPr="00222C90">
              <w:rPr>
                <w:rStyle w:val="rfdBold2"/>
                <w:rtl/>
              </w:rPr>
              <w:t>1362 ـ نفس المساواة</w:t>
            </w:r>
            <w:r w:rsidR="00095AA9">
              <w:rPr>
                <w:rStyle w:val="rfdBold2"/>
                <w:rtl/>
              </w:rPr>
              <w:t xml:space="preserve"> .</w:t>
            </w:r>
          </w:p>
          <w:p w:rsidR="00222C90" w:rsidRPr="00AC6D18" w:rsidRDefault="00222C90" w:rsidP="006E3E03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في بيان مساواة النبو</w:t>
            </w:r>
            <w:r w:rsidR="00943299">
              <w:rPr>
                <w:rtl/>
              </w:rPr>
              <w:t>ّ</w:t>
            </w:r>
            <w:r w:rsidRPr="00AC6D18">
              <w:rPr>
                <w:rtl/>
              </w:rPr>
              <w:t>ة والإ</w:t>
            </w:r>
            <w:r w:rsidR="00943299">
              <w:rPr>
                <w:rtl/>
              </w:rPr>
              <w:t>ِ</w:t>
            </w:r>
            <w:r w:rsidRPr="00AC6D18">
              <w:rPr>
                <w:rtl/>
              </w:rPr>
              <w:t>مامة</w:t>
            </w:r>
            <w:r w:rsidR="00095AA9">
              <w:rPr>
                <w:rtl/>
              </w:rPr>
              <w:t xml:space="preserve"> .</w:t>
            </w:r>
          </w:p>
          <w:p w:rsidR="00222C90" w:rsidRPr="00AC6D18" w:rsidRDefault="00222C90" w:rsidP="006E3E03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للسيد نثار حسين المعروف بآقا صاحب</w:t>
            </w:r>
            <w:r w:rsidR="00095AA9">
              <w:rPr>
                <w:rtl/>
              </w:rPr>
              <w:t xml:space="preserve"> .</w:t>
            </w:r>
          </w:p>
          <w:p w:rsidR="00222C90" w:rsidRDefault="00943299" w:rsidP="006E3E03">
            <w:pPr>
              <w:pStyle w:val="rfdVar"/>
              <w:rPr>
                <w:rtl/>
              </w:rPr>
            </w:pPr>
            <w:r>
              <w:rPr>
                <w:rtl/>
              </w:rPr>
              <w:t>اُ</w:t>
            </w:r>
            <w:r w:rsidR="00222C90" w:rsidRPr="00AC6D18">
              <w:rPr>
                <w:rtl/>
              </w:rPr>
              <w:t>نظر</w:t>
            </w:r>
            <w:r w:rsidR="007E0241">
              <w:rPr>
                <w:rtl/>
              </w:rPr>
              <w:t xml:space="preserve"> :</w:t>
            </w:r>
            <w:r w:rsidR="00222C90" w:rsidRPr="00AC6D18">
              <w:rPr>
                <w:rtl/>
              </w:rPr>
              <w:t xml:space="preserve"> الذريعة</w:t>
            </w:r>
            <w:r w:rsidR="00222C90">
              <w:rPr>
                <w:rtl/>
              </w:rPr>
              <w:t xml:space="preserve"> </w:t>
            </w:r>
            <w:r w:rsidR="00222C90" w:rsidRPr="00AC6D18">
              <w:rPr>
                <w:rtl/>
              </w:rPr>
              <w:t>24</w:t>
            </w:r>
            <w:r w:rsidR="005C5FDB">
              <w:rPr>
                <w:rtl/>
              </w:rPr>
              <w:t xml:space="preserve"> / </w:t>
            </w:r>
            <w:r w:rsidR="00222C90" w:rsidRPr="00AC6D18">
              <w:rPr>
                <w:rtl/>
              </w:rPr>
              <w:t>265</w:t>
            </w:r>
            <w:r w:rsidR="00095AA9">
              <w:rPr>
                <w:rtl/>
              </w:rPr>
              <w:t xml:space="preserve"> .</w:t>
            </w:r>
          </w:p>
          <w:p w:rsidR="009451A8" w:rsidRPr="00AC6D18" w:rsidRDefault="009451A8" w:rsidP="009451A8">
            <w:pPr>
              <w:pStyle w:val="rfdVar0"/>
              <w:rPr>
                <w:rtl/>
              </w:rPr>
            </w:pPr>
          </w:p>
          <w:p w:rsidR="00222C90" w:rsidRPr="00222C90" w:rsidRDefault="00222C90" w:rsidP="00222C90">
            <w:pPr>
              <w:pStyle w:val="rfdNormal0"/>
              <w:rPr>
                <w:rStyle w:val="rfdBold2"/>
                <w:rtl/>
              </w:rPr>
            </w:pPr>
            <w:r w:rsidRPr="00222C90">
              <w:rPr>
                <w:rStyle w:val="rfdBold2"/>
                <w:rtl/>
              </w:rPr>
              <w:t>1363 ـ نفي الريب عن علم الأئمة بالغيب</w:t>
            </w:r>
            <w:r w:rsidR="00095AA9">
              <w:rPr>
                <w:rStyle w:val="rfdBold2"/>
                <w:rtl/>
              </w:rPr>
              <w:t xml:space="preserve"> .</w:t>
            </w:r>
          </w:p>
          <w:p w:rsidR="00222C90" w:rsidRPr="00AC6D18" w:rsidRDefault="00222C90" w:rsidP="006E3E03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ل</w:t>
            </w:r>
            <w:r>
              <w:rPr>
                <w:rtl/>
              </w:rPr>
              <w:t xml:space="preserve">لشيخ محمد رضا بن القاسم بن محمد </w:t>
            </w:r>
            <w:r w:rsidR="00943299">
              <w:rPr>
                <w:rtl/>
              </w:rPr>
              <w:br/>
            </w:r>
            <w:r w:rsidRPr="00AC6D18">
              <w:rPr>
                <w:rtl/>
              </w:rPr>
              <w:t xml:space="preserve">العزاوي </w:t>
            </w:r>
            <w:r w:rsidR="00773F9D">
              <w:rPr>
                <w:rtl/>
              </w:rPr>
              <w:t>(</w:t>
            </w:r>
            <w:r w:rsidR="009451A8">
              <w:rPr>
                <w:rFonts w:hint="cs"/>
                <w:rtl/>
              </w:rPr>
              <w:t xml:space="preserve"> </w:t>
            </w:r>
            <w:r w:rsidRPr="00AC6D18">
              <w:rPr>
                <w:rtl/>
              </w:rPr>
              <w:t>1350 ه</w:t>
            </w:r>
            <w:r w:rsidR="00943299">
              <w:rPr>
                <w:rtl/>
              </w:rPr>
              <w:t>ـ</w:t>
            </w:r>
            <w:r>
              <w:rPr>
                <w:rtl/>
              </w:rPr>
              <w:t xml:space="preserve"> ـ</w:t>
            </w:r>
            <w:r w:rsidR="00943299">
              <w:rPr>
                <w:rtl/>
              </w:rPr>
              <w:t xml:space="preserve"> </w:t>
            </w:r>
            <w:r w:rsidR="00773F9D">
              <w:rPr>
                <w:rtl/>
              </w:rPr>
              <w:t>؟</w:t>
            </w:r>
            <w:r w:rsidR="009451A8">
              <w:rPr>
                <w:rFonts w:hint="cs"/>
                <w:rtl/>
              </w:rPr>
              <w:t xml:space="preserve"> </w:t>
            </w:r>
            <w:r w:rsidR="00773F9D">
              <w:rPr>
                <w:rtl/>
              </w:rPr>
              <w:t>)</w:t>
            </w:r>
            <w:r w:rsidR="00095AA9">
              <w:rPr>
                <w:rtl/>
              </w:rPr>
              <w:t xml:space="preserve"> .</w:t>
            </w:r>
          </w:p>
          <w:p w:rsidR="00222C90" w:rsidRDefault="00943299" w:rsidP="006E3E03">
            <w:pPr>
              <w:pStyle w:val="rfdVar"/>
              <w:rPr>
                <w:rtl/>
              </w:rPr>
            </w:pPr>
            <w:r>
              <w:rPr>
                <w:rtl/>
              </w:rPr>
              <w:t>اُ</w:t>
            </w:r>
            <w:r w:rsidR="00222C90" w:rsidRPr="00AC6D18">
              <w:rPr>
                <w:rtl/>
              </w:rPr>
              <w:t>نظر</w:t>
            </w:r>
            <w:r w:rsidR="007E0241">
              <w:rPr>
                <w:rtl/>
              </w:rPr>
              <w:t xml:space="preserve"> :</w:t>
            </w:r>
            <w:r w:rsidR="00222C90" w:rsidRPr="00AC6D18">
              <w:rPr>
                <w:rtl/>
              </w:rPr>
              <w:t xml:space="preserve"> شعراء الغري</w:t>
            </w:r>
            <w:r>
              <w:rPr>
                <w:rtl/>
              </w:rPr>
              <w:t>ّ</w:t>
            </w:r>
            <w:r w:rsidR="00222C90">
              <w:rPr>
                <w:rtl/>
              </w:rPr>
              <w:t xml:space="preserve"> </w:t>
            </w:r>
            <w:r w:rsidR="00222C90" w:rsidRPr="00AC6D18">
              <w:rPr>
                <w:rtl/>
              </w:rPr>
              <w:t>8</w:t>
            </w:r>
            <w:r w:rsidR="005C5FDB">
              <w:rPr>
                <w:rtl/>
              </w:rPr>
              <w:t xml:space="preserve"> / </w:t>
            </w:r>
            <w:r w:rsidR="00222C90" w:rsidRPr="00AC6D18">
              <w:rPr>
                <w:rtl/>
              </w:rPr>
              <w:t>403</w:t>
            </w:r>
            <w:r w:rsidR="007E0241">
              <w:rPr>
                <w:rtl/>
              </w:rPr>
              <w:t xml:space="preserve"> ،</w:t>
            </w:r>
            <w:r w:rsidR="00222C90" w:rsidRPr="00AC6D18">
              <w:rPr>
                <w:rtl/>
              </w:rPr>
              <w:t xml:space="preserve"> ماضي</w:t>
            </w:r>
            <w:r w:rsidR="00222C90">
              <w:rPr>
                <w:rtl/>
              </w:rPr>
              <w:t xml:space="preserve"> </w:t>
            </w:r>
            <w:r>
              <w:rPr>
                <w:rtl/>
              </w:rPr>
              <w:br/>
            </w:r>
            <w:r w:rsidR="00222C90" w:rsidRPr="00AC6D18">
              <w:rPr>
                <w:rtl/>
              </w:rPr>
              <w:t>النجف وحاضرها</w:t>
            </w:r>
            <w:r w:rsidR="00222C90">
              <w:rPr>
                <w:rtl/>
              </w:rPr>
              <w:t xml:space="preserve"> </w:t>
            </w:r>
            <w:r w:rsidR="00222C90" w:rsidRPr="00AC6D18">
              <w:rPr>
                <w:rtl/>
              </w:rPr>
              <w:t>3</w:t>
            </w:r>
            <w:r w:rsidR="005C5FDB">
              <w:rPr>
                <w:rtl/>
              </w:rPr>
              <w:t xml:space="preserve"> / </w:t>
            </w:r>
            <w:r w:rsidR="00222C90" w:rsidRPr="00AC6D18">
              <w:rPr>
                <w:rtl/>
              </w:rPr>
              <w:t>40</w:t>
            </w:r>
            <w:r w:rsidR="00095AA9">
              <w:rPr>
                <w:rtl/>
              </w:rPr>
              <w:t xml:space="preserve"> .</w:t>
            </w:r>
          </w:p>
          <w:p w:rsidR="009451A8" w:rsidRPr="00AC6D18" w:rsidRDefault="009451A8" w:rsidP="009451A8">
            <w:pPr>
              <w:pStyle w:val="rfdVar0"/>
              <w:rPr>
                <w:rtl/>
              </w:rPr>
            </w:pPr>
          </w:p>
          <w:p w:rsidR="00222C90" w:rsidRDefault="00222C90" w:rsidP="00943299">
            <w:pPr>
              <w:pStyle w:val="rfdNormal0"/>
              <w:rPr>
                <w:rStyle w:val="rfdBold2"/>
                <w:rtl/>
              </w:rPr>
            </w:pPr>
            <w:r w:rsidRPr="00222C90">
              <w:rPr>
                <w:rStyle w:val="rfdBold2"/>
                <w:rtl/>
              </w:rPr>
              <w:t>1364 ـ النقد السديد على شرح الشقشقية</w:t>
            </w:r>
            <w:r w:rsidR="00943299">
              <w:rPr>
                <w:rStyle w:val="rfdBold2"/>
                <w:rtl/>
              </w:rPr>
              <w:t xml:space="preserve"> </w:t>
            </w:r>
            <w:r w:rsidR="00943299">
              <w:rPr>
                <w:rStyle w:val="rfdBold2"/>
                <w:rtl/>
              </w:rPr>
              <w:br/>
            </w:r>
            <w:r w:rsidRPr="00222C90">
              <w:rPr>
                <w:rStyle w:val="rfdBold2"/>
                <w:rtl/>
              </w:rPr>
              <w:t>العلوي</w:t>
            </w:r>
            <w:r w:rsidR="00943299">
              <w:rPr>
                <w:rStyle w:val="rfdBold2"/>
                <w:rtl/>
              </w:rPr>
              <w:t>ّ</w:t>
            </w:r>
            <w:r w:rsidRPr="00222C90">
              <w:rPr>
                <w:rStyle w:val="rfdBold2"/>
                <w:rtl/>
              </w:rPr>
              <w:t>ة لابن أبي الحديد</w:t>
            </w:r>
            <w:r w:rsidR="00095AA9">
              <w:rPr>
                <w:rStyle w:val="rfdBold2"/>
                <w:rtl/>
              </w:rPr>
              <w:t xml:space="preserve"> .</w:t>
            </w:r>
          </w:p>
          <w:p w:rsidR="00A878D0" w:rsidRPr="009451A8" w:rsidRDefault="00222C90" w:rsidP="009451A8">
            <w:pPr>
              <w:pStyle w:val="rfdVar"/>
              <w:rPr>
                <w:rtl/>
              </w:rPr>
            </w:pPr>
            <w:r w:rsidRPr="009451A8">
              <w:rPr>
                <w:rtl/>
              </w:rPr>
              <w:t>للشيخ محسن بن حسن آل كريم</w:t>
            </w:r>
            <w:r w:rsidR="00943299" w:rsidRPr="009451A8">
              <w:rPr>
                <w:rtl/>
              </w:rPr>
              <w:t xml:space="preserve"> </w:t>
            </w:r>
            <w:r w:rsidR="00943299" w:rsidRPr="009451A8">
              <w:rPr>
                <w:rtl/>
              </w:rPr>
              <w:br/>
            </w:r>
          </w:p>
        </w:tc>
      </w:tr>
    </w:tbl>
    <w:p w:rsidR="00C64862" w:rsidRPr="008D65E1" w:rsidRDefault="00C64862" w:rsidP="008D65E1">
      <w:r w:rsidRPr="008D65E1">
        <w:br w:type="page"/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4409"/>
        <w:gridCol w:w="367"/>
        <w:gridCol w:w="4409"/>
      </w:tblGrid>
      <w:tr w:rsidR="00222C90" w:rsidTr="0001027A">
        <w:tc>
          <w:tcPr>
            <w:tcW w:w="2400" w:type="pct"/>
            <w:shd w:val="clear" w:color="auto" w:fill="auto"/>
          </w:tcPr>
          <w:p w:rsidR="004442A5" w:rsidRPr="00AC6D18" w:rsidRDefault="004442A5" w:rsidP="00943299">
            <w:pPr>
              <w:pStyle w:val="rfdVar0"/>
              <w:rPr>
                <w:rtl/>
              </w:rPr>
            </w:pPr>
            <w:r w:rsidRPr="00AC6D18">
              <w:rPr>
                <w:rtl/>
              </w:rPr>
              <w:lastRenderedPageBreak/>
              <w:t>البزوني</w:t>
            </w:r>
            <w:r w:rsidR="00095AA9">
              <w:rPr>
                <w:rtl/>
              </w:rPr>
              <w:t xml:space="preserve"> .</w:t>
            </w:r>
          </w:p>
          <w:p w:rsidR="004442A5" w:rsidRDefault="004442A5" w:rsidP="0001027A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تقديم</w:t>
            </w:r>
            <w:r w:rsidR="007E0241">
              <w:rPr>
                <w:rtl/>
              </w:rPr>
              <w:t xml:space="preserve"> :</w:t>
            </w:r>
            <w:r w:rsidRPr="00AC6D18">
              <w:rPr>
                <w:rtl/>
              </w:rPr>
              <w:t xml:space="preserve"> السيد محمد صادق بحر العلوم</w:t>
            </w:r>
            <w:r w:rsidR="00095AA9">
              <w:rPr>
                <w:rtl/>
              </w:rPr>
              <w:t xml:space="preserve"> .</w:t>
            </w:r>
            <w:r w:rsidR="0001027A">
              <w:rPr>
                <w:rtl/>
              </w:rPr>
              <w:t xml:space="preserve"> </w:t>
            </w:r>
            <w:r w:rsidR="0001027A">
              <w:rPr>
                <w:rtl/>
              </w:rPr>
              <w:br/>
            </w:r>
            <w:r w:rsidRPr="00AC6D18">
              <w:rPr>
                <w:rtl/>
              </w:rPr>
              <w:t xml:space="preserve">النجف </w:t>
            </w:r>
            <w:r>
              <w:rPr>
                <w:rtl/>
              </w:rPr>
              <w:t>الأشرف</w:t>
            </w:r>
            <w:r w:rsidR="007E0241">
              <w:rPr>
                <w:rtl/>
              </w:rPr>
              <w:t xml:space="preserve"> :</w:t>
            </w:r>
            <w:r>
              <w:rPr>
                <w:rtl/>
              </w:rPr>
              <w:t xml:space="preserve"> مطبعة النجف</w:t>
            </w:r>
            <w:r w:rsidR="007E0241">
              <w:rPr>
                <w:rtl/>
              </w:rPr>
              <w:t xml:space="preserve"> ،</w:t>
            </w:r>
            <w:r>
              <w:rPr>
                <w:rtl/>
              </w:rPr>
              <w:t xml:space="preserve"> 1383 ه</w:t>
            </w:r>
            <w:r w:rsidR="00F21280">
              <w:rPr>
                <w:rtl/>
              </w:rPr>
              <w:t>ـ</w:t>
            </w:r>
            <w:r w:rsidR="007E0241">
              <w:rPr>
                <w:rtl/>
              </w:rPr>
              <w:t xml:space="preserve"> ،</w:t>
            </w:r>
            <w:r>
              <w:rPr>
                <w:rtl/>
              </w:rPr>
              <w:t xml:space="preserve"> </w:t>
            </w:r>
            <w:r w:rsidR="00F21280">
              <w:rPr>
                <w:rtl/>
              </w:rPr>
              <w:br/>
            </w:r>
            <w:r w:rsidRPr="00AC6D18">
              <w:rPr>
                <w:rtl/>
              </w:rPr>
              <w:t>ج 1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324 ص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21 سم</w:t>
            </w:r>
            <w:r w:rsidR="00095AA9">
              <w:rPr>
                <w:rtl/>
              </w:rPr>
              <w:t xml:space="preserve"> .</w:t>
            </w:r>
          </w:p>
          <w:p w:rsidR="001D71FB" w:rsidRPr="00AC6D18" w:rsidRDefault="001D71FB" w:rsidP="001D71FB">
            <w:pPr>
              <w:pStyle w:val="rfdVar0"/>
              <w:rPr>
                <w:rtl/>
              </w:rPr>
            </w:pPr>
          </w:p>
          <w:p w:rsidR="004442A5" w:rsidRPr="00222C90" w:rsidRDefault="004442A5" w:rsidP="00526731">
            <w:pPr>
              <w:pStyle w:val="rfdNormal0"/>
              <w:rPr>
                <w:rStyle w:val="rfdBold2"/>
                <w:rtl/>
              </w:rPr>
            </w:pPr>
            <w:r w:rsidRPr="00222C90">
              <w:rPr>
                <w:rStyle w:val="rfdBold2"/>
                <w:rtl/>
              </w:rPr>
              <w:t>1365 ـ نقش</w:t>
            </w:r>
            <w:r w:rsidR="00526731">
              <w:rPr>
                <w:rStyle w:val="rfdBold2"/>
                <w:rtl/>
              </w:rPr>
              <w:t>ي</w:t>
            </w:r>
            <w:r w:rsidRPr="00222C90">
              <w:rPr>
                <w:rStyle w:val="rfdBold2"/>
                <w:rtl/>
              </w:rPr>
              <w:t xml:space="preserve"> از ولايت</w:t>
            </w:r>
            <w:r w:rsidR="00095AA9">
              <w:rPr>
                <w:rStyle w:val="rfdBold2"/>
                <w:rtl/>
              </w:rPr>
              <w:t xml:space="preserve"> .</w:t>
            </w:r>
          </w:p>
          <w:p w:rsidR="004442A5" w:rsidRPr="00AC6D18" w:rsidRDefault="004442A5" w:rsidP="00943299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بالفارسية</w:t>
            </w:r>
            <w:r w:rsidR="00095AA9">
              <w:rPr>
                <w:rtl/>
              </w:rPr>
              <w:t xml:space="preserve"> .</w:t>
            </w:r>
          </w:p>
          <w:p w:rsidR="004442A5" w:rsidRPr="00AC6D18" w:rsidRDefault="004442A5" w:rsidP="00943299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لمهدي حائري</w:t>
            </w:r>
            <w:r w:rsidR="00095AA9">
              <w:rPr>
                <w:rtl/>
              </w:rPr>
              <w:t xml:space="preserve"> .</w:t>
            </w:r>
          </w:p>
          <w:p w:rsidR="004442A5" w:rsidRDefault="004442A5" w:rsidP="00943299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طهران</w:t>
            </w:r>
            <w:r w:rsidR="007E0241">
              <w:rPr>
                <w:rtl/>
              </w:rPr>
              <w:t xml:space="preserve"> :</w:t>
            </w:r>
            <w:r w:rsidRPr="00AC6D18">
              <w:rPr>
                <w:rtl/>
              </w:rPr>
              <w:t xml:space="preserve"> اعلمي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1359 ش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63 ص</w:t>
            </w:r>
            <w:r w:rsidR="00095AA9">
              <w:rPr>
                <w:rtl/>
              </w:rPr>
              <w:t xml:space="preserve"> .</w:t>
            </w:r>
          </w:p>
          <w:p w:rsidR="001D71FB" w:rsidRPr="00AC6D18" w:rsidRDefault="001D71FB" w:rsidP="001D71FB">
            <w:pPr>
              <w:pStyle w:val="rfdVar0"/>
              <w:rPr>
                <w:rtl/>
              </w:rPr>
            </w:pPr>
          </w:p>
          <w:p w:rsidR="004442A5" w:rsidRPr="00222C90" w:rsidRDefault="004442A5" w:rsidP="00526731">
            <w:pPr>
              <w:pStyle w:val="rfdNormal0"/>
              <w:rPr>
                <w:rStyle w:val="rfdBold2"/>
                <w:rtl/>
              </w:rPr>
            </w:pPr>
            <w:r w:rsidRPr="00222C90">
              <w:rPr>
                <w:rStyle w:val="rfdBold2"/>
                <w:rtl/>
              </w:rPr>
              <w:t xml:space="preserve">1366 ـ نقض </w:t>
            </w:r>
            <w:r w:rsidR="00526731">
              <w:rPr>
                <w:rStyle w:val="rfdBold2"/>
                <w:rtl/>
              </w:rPr>
              <w:t>ا</w:t>
            </w:r>
            <w:r w:rsidRPr="00222C90">
              <w:rPr>
                <w:rStyle w:val="rfdBold2"/>
                <w:rtl/>
              </w:rPr>
              <w:t>ربعين الرازي في الإ</w:t>
            </w:r>
            <w:r w:rsidR="00526731">
              <w:rPr>
                <w:rStyle w:val="rfdBold2"/>
                <w:rtl/>
              </w:rPr>
              <w:t>ِ</w:t>
            </w:r>
            <w:r w:rsidRPr="00222C90">
              <w:rPr>
                <w:rStyle w:val="rfdBold2"/>
                <w:rtl/>
              </w:rPr>
              <w:t>مامة</w:t>
            </w:r>
            <w:r w:rsidR="00095AA9">
              <w:rPr>
                <w:rStyle w:val="rfdBold2"/>
                <w:rtl/>
              </w:rPr>
              <w:t xml:space="preserve"> .</w:t>
            </w:r>
          </w:p>
          <w:p w:rsidR="004442A5" w:rsidRPr="00AC6D18" w:rsidRDefault="004442A5" w:rsidP="00943299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لبرهان الدين محمد بن علي الحلواني</w:t>
            </w:r>
            <w:r w:rsidR="00095AA9">
              <w:rPr>
                <w:rtl/>
              </w:rPr>
              <w:t xml:space="preserve"> .</w:t>
            </w:r>
          </w:p>
          <w:p w:rsidR="004442A5" w:rsidRDefault="004442A5" w:rsidP="00943299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يأتي بعن</w:t>
            </w:r>
            <w:r>
              <w:rPr>
                <w:rtl/>
              </w:rPr>
              <w:t>وان</w:t>
            </w:r>
            <w:r w:rsidR="007E0241">
              <w:rPr>
                <w:rtl/>
              </w:rPr>
              <w:t xml:space="preserve"> :</w:t>
            </w:r>
            <w:r>
              <w:rPr>
                <w:rtl/>
              </w:rPr>
              <w:t xml:space="preserve"> نقض المسألة في الإ</w:t>
            </w:r>
            <w:r w:rsidR="00526731">
              <w:rPr>
                <w:rtl/>
              </w:rPr>
              <w:t>ِ</w:t>
            </w:r>
            <w:r>
              <w:rPr>
                <w:rtl/>
              </w:rPr>
              <w:t xml:space="preserve">مامة في </w:t>
            </w:r>
            <w:r w:rsidR="00526731">
              <w:rPr>
                <w:rtl/>
              </w:rPr>
              <w:br/>
            </w:r>
            <w:r w:rsidRPr="00AC6D18">
              <w:rPr>
                <w:rtl/>
              </w:rPr>
              <w:t>كتاب الأربعين للفخر الرازي</w:t>
            </w:r>
            <w:r w:rsidR="00095AA9">
              <w:rPr>
                <w:rtl/>
              </w:rPr>
              <w:t xml:space="preserve"> .</w:t>
            </w:r>
          </w:p>
          <w:p w:rsidR="001D71FB" w:rsidRPr="00AC6D18" w:rsidRDefault="001D71FB" w:rsidP="001D71FB">
            <w:pPr>
              <w:pStyle w:val="rfdVar0"/>
              <w:rPr>
                <w:rtl/>
              </w:rPr>
            </w:pPr>
          </w:p>
          <w:p w:rsidR="004442A5" w:rsidRPr="00222C90" w:rsidRDefault="004442A5" w:rsidP="004442A5">
            <w:pPr>
              <w:pStyle w:val="rfdNormal0"/>
              <w:rPr>
                <w:rStyle w:val="rfdBold2"/>
                <w:rtl/>
              </w:rPr>
            </w:pPr>
            <w:r w:rsidRPr="00222C90">
              <w:rPr>
                <w:rStyle w:val="rfdBold2"/>
                <w:rtl/>
              </w:rPr>
              <w:t>1367 ـ كتاب نقض الإ</w:t>
            </w:r>
            <w:r w:rsidR="00526731">
              <w:rPr>
                <w:rStyle w:val="rfdBold2"/>
                <w:rtl/>
              </w:rPr>
              <w:t>ِ</w:t>
            </w:r>
            <w:r w:rsidRPr="00222C90">
              <w:rPr>
                <w:rStyle w:val="rfdBold2"/>
                <w:rtl/>
              </w:rPr>
              <w:t>مامة على الجبائي</w:t>
            </w:r>
            <w:r w:rsidR="00095AA9">
              <w:rPr>
                <w:rStyle w:val="rfdBold2"/>
                <w:rtl/>
              </w:rPr>
              <w:t xml:space="preserve"> .</w:t>
            </w:r>
          </w:p>
          <w:p w:rsidR="004442A5" w:rsidRPr="00AC6D18" w:rsidRDefault="004442A5" w:rsidP="00943299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لابن ممل</w:t>
            </w:r>
            <w:r w:rsidR="00526731">
              <w:rPr>
                <w:rtl/>
              </w:rPr>
              <w:t>ّ</w:t>
            </w:r>
            <w:r w:rsidRPr="00AC6D18">
              <w:rPr>
                <w:rtl/>
              </w:rPr>
              <w:t>ك الأصفه</w:t>
            </w:r>
            <w:r>
              <w:rPr>
                <w:rtl/>
              </w:rPr>
              <w:t>اني</w:t>
            </w:r>
            <w:r w:rsidR="007E0241">
              <w:rPr>
                <w:rtl/>
              </w:rPr>
              <w:t xml:space="preserve"> ،</w:t>
            </w:r>
            <w:r>
              <w:rPr>
                <w:rtl/>
              </w:rPr>
              <w:t xml:space="preserve"> المتوف</w:t>
            </w:r>
            <w:r w:rsidR="00526731">
              <w:rPr>
                <w:rtl/>
              </w:rPr>
              <w:t>ّ</w:t>
            </w:r>
            <w:r>
              <w:rPr>
                <w:rtl/>
              </w:rPr>
              <w:t xml:space="preserve">ى سنة 303 </w:t>
            </w:r>
            <w:r w:rsidR="00526731">
              <w:rPr>
                <w:rtl/>
              </w:rPr>
              <w:br/>
            </w:r>
            <w:r w:rsidRPr="00AC6D18">
              <w:rPr>
                <w:rtl/>
              </w:rPr>
              <w:t>هجرية</w:t>
            </w:r>
            <w:r w:rsidR="00095AA9">
              <w:rPr>
                <w:rtl/>
              </w:rPr>
              <w:t xml:space="preserve"> .</w:t>
            </w:r>
          </w:p>
          <w:p w:rsidR="004442A5" w:rsidRPr="00AC6D18" w:rsidRDefault="004442A5" w:rsidP="00943299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 xml:space="preserve">قال </w:t>
            </w:r>
            <w:r>
              <w:rPr>
                <w:rtl/>
              </w:rPr>
              <w:t>الشيخ الطوسي في الفهرست</w:t>
            </w:r>
            <w:r w:rsidR="007E0241">
              <w:rPr>
                <w:rtl/>
              </w:rPr>
              <w:t xml:space="preserve"> :</w:t>
            </w:r>
            <w:r>
              <w:rPr>
                <w:rtl/>
              </w:rPr>
              <w:t xml:space="preserve"> وكتاب </w:t>
            </w:r>
            <w:r w:rsidR="00526731">
              <w:rPr>
                <w:rtl/>
              </w:rPr>
              <w:br/>
            </w:r>
            <w:r w:rsidRPr="00AC6D18">
              <w:rPr>
                <w:rtl/>
              </w:rPr>
              <w:t>نقض الإ</w:t>
            </w:r>
            <w:r w:rsidR="00526731">
              <w:rPr>
                <w:rtl/>
              </w:rPr>
              <w:t>ِ</w:t>
            </w:r>
            <w:r w:rsidRPr="00AC6D18">
              <w:rPr>
                <w:rtl/>
              </w:rPr>
              <w:t>مامة على الجبائي لم يتم</w:t>
            </w:r>
            <w:r w:rsidR="00526731">
              <w:rPr>
                <w:rtl/>
              </w:rPr>
              <w:t>ّ</w:t>
            </w:r>
            <w:r w:rsidRPr="00AC6D18">
              <w:rPr>
                <w:rtl/>
              </w:rPr>
              <w:t>ه</w:t>
            </w:r>
            <w:r w:rsidR="00095AA9">
              <w:rPr>
                <w:rtl/>
              </w:rPr>
              <w:t xml:space="preserve"> .</w:t>
            </w:r>
          </w:p>
          <w:p w:rsidR="004442A5" w:rsidRDefault="00526731" w:rsidP="00943299">
            <w:pPr>
              <w:pStyle w:val="rfdVar"/>
              <w:rPr>
                <w:rtl/>
              </w:rPr>
            </w:pPr>
            <w:r>
              <w:rPr>
                <w:rtl/>
              </w:rPr>
              <w:t>اُ</w:t>
            </w:r>
            <w:r w:rsidR="004442A5" w:rsidRPr="00AC6D18">
              <w:rPr>
                <w:rtl/>
              </w:rPr>
              <w:t>ن</w:t>
            </w:r>
            <w:r w:rsidR="004442A5">
              <w:rPr>
                <w:rtl/>
              </w:rPr>
              <w:t>ظر</w:t>
            </w:r>
            <w:r w:rsidR="007E0241">
              <w:rPr>
                <w:rtl/>
              </w:rPr>
              <w:t xml:space="preserve"> :</w:t>
            </w:r>
            <w:r w:rsidR="004442A5">
              <w:rPr>
                <w:rtl/>
              </w:rPr>
              <w:t xml:space="preserve"> فهرست الشيخ الطوسي</w:t>
            </w:r>
            <w:r w:rsidR="007E0241">
              <w:rPr>
                <w:rtl/>
              </w:rPr>
              <w:t xml:space="preserve"> :</w:t>
            </w:r>
            <w:r w:rsidR="004442A5">
              <w:rPr>
                <w:rtl/>
              </w:rPr>
              <w:t xml:space="preserve"> 193</w:t>
            </w:r>
            <w:r w:rsidR="007E0241">
              <w:rPr>
                <w:rtl/>
              </w:rPr>
              <w:t xml:space="preserve"> ،</w:t>
            </w:r>
            <w:r w:rsidR="004442A5">
              <w:rPr>
                <w:rtl/>
              </w:rPr>
              <w:t xml:space="preserve"> </w:t>
            </w:r>
            <w:r>
              <w:rPr>
                <w:rtl/>
              </w:rPr>
              <w:br/>
            </w:r>
            <w:r w:rsidR="004442A5" w:rsidRPr="00AC6D18">
              <w:rPr>
                <w:rtl/>
              </w:rPr>
              <w:t>الفهرست</w:t>
            </w:r>
            <w:r w:rsidR="004442A5">
              <w:rPr>
                <w:rtl/>
              </w:rPr>
              <w:t xml:space="preserve"> للنديم</w:t>
            </w:r>
            <w:r w:rsidR="007E0241">
              <w:rPr>
                <w:rtl/>
              </w:rPr>
              <w:t xml:space="preserve"> :</w:t>
            </w:r>
            <w:r w:rsidR="004442A5">
              <w:rPr>
                <w:rtl/>
              </w:rPr>
              <w:t xml:space="preserve"> 226 حيث ذكره بعنوان</w:t>
            </w:r>
            <w:r w:rsidR="007E0241">
              <w:rPr>
                <w:rtl/>
              </w:rPr>
              <w:t xml:space="preserve"> :</w:t>
            </w:r>
            <w:r w:rsidR="004442A5">
              <w:rPr>
                <w:rtl/>
              </w:rPr>
              <w:t xml:space="preserve"> </w:t>
            </w:r>
            <w:r>
              <w:rPr>
                <w:rtl/>
              </w:rPr>
              <w:br/>
            </w:r>
            <w:r w:rsidR="004442A5" w:rsidRPr="00AC6D18">
              <w:rPr>
                <w:rtl/>
              </w:rPr>
              <w:t>كتاب نقض الإ</w:t>
            </w:r>
            <w:r>
              <w:rPr>
                <w:rtl/>
              </w:rPr>
              <w:t>ِ</w:t>
            </w:r>
            <w:r w:rsidR="004442A5" w:rsidRPr="00AC6D18">
              <w:rPr>
                <w:rtl/>
              </w:rPr>
              <w:t>مامة على أبي علي</w:t>
            </w:r>
            <w:r w:rsidR="007E0241">
              <w:rPr>
                <w:rtl/>
              </w:rPr>
              <w:t xml:space="preserve"> ،</w:t>
            </w:r>
            <w:r w:rsidR="004442A5" w:rsidRPr="00AC6D18">
              <w:rPr>
                <w:rtl/>
              </w:rPr>
              <w:t xml:space="preserve"> الذريعة</w:t>
            </w:r>
            <w:r w:rsidR="004442A5">
              <w:rPr>
                <w:rtl/>
              </w:rPr>
              <w:t xml:space="preserve"> </w:t>
            </w:r>
            <w:r>
              <w:rPr>
                <w:rtl/>
              </w:rPr>
              <w:br/>
            </w:r>
            <w:r w:rsidR="004442A5" w:rsidRPr="00AC6D18">
              <w:rPr>
                <w:rtl/>
              </w:rPr>
              <w:t>24</w:t>
            </w:r>
            <w:r w:rsidR="005C5FDB">
              <w:rPr>
                <w:rtl/>
              </w:rPr>
              <w:t xml:space="preserve"> / </w:t>
            </w:r>
            <w:r w:rsidR="004442A5" w:rsidRPr="00AC6D18">
              <w:rPr>
                <w:rtl/>
              </w:rPr>
              <w:t>289</w:t>
            </w:r>
            <w:r w:rsidR="00095AA9">
              <w:rPr>
                <w:rtl/>
              </w:rPr>
              <w:t xml:space="preserve"> .</w:t>
            </w:r>
          </w:p>
          <w:p w:rsidR="00222C90" w:rsidRDefault="004442A5" w:rsidP="00943299">
            <w:pPr>
              <w:pStyle w:val="rfdVar"/>
              <w:rPr>
                <w:rtl/>
              </w:rPr>
            </w:pPr>
            <w:r>
              <w:rPr>
                <w:rtl/>
              </w:rPr>
              <w:t>كشف الحجب والأستار</w:t>
            </w:r>
            <w:r w:rsidR="007E0241">
              <w:rPr>
                <w:rtl/>
              </w:rPr>
              <w:t xml:space="preserve"> :</w:t>
            </w:r>
            <w:r>
              <w:rPr>
                <w:rtl/>
              </w:rPr>
              <w:t xml:space="preserve"> 588</w:t>
            </w:r>
            <w:r w:rsidR="00095AA9">
              <w:rPr>
                <w:rtl/>
              </w:rPr>
              <w:t xml:space="preserve"> .</w:t>
            </w:r>
          </w:p>
          <w:p w:rsidR="00526731" w:rsidRDefault="001D71FB" w:rsidP="00526731">
            <w:pPr>
              <w:pStyle w:val="rfdCenter"/>
              <w:rPr>
                <w:rtl/>
              </w:rPr>
            </w:pPr>
            <w:r w:rsidRPr="00854C77">
              <w:sym w:font="Wingdings 2" w:char="F0F5"/>
            </w:r>
            <w:r w:rsidRPr="00854C77">
              <w:rPr>
                <w:rFonts w:hint="cs"/>
                <w:rtl/>
              </w:rPr>
              <w:t xml:space="preserve"> </w:t>
            </w:r>
            <w:r w:rsidRPr="00854C77">
              <w:rPr>
                <w:rtl/>
              </w:rPr>
              <w:tab/>
            </w:r>
            <w:r w:rsidRPr="00854C77">
              <w:rPr>
                <w:rFonts w:hint="cs"/>
                <w:rtl/>
              </w:rPr>
              <w:t xml:space="preserve"> </w:t>
            </w:r>
            <w:r w:rsidRPr="00854C77">
              <w:rPr>
                <w:rFonts w:hint="cs"/>
              </w:rPr>
              <w:sym w:font="Wingdings 2" w:char="F0F5"/>
            </w:r>
            <w:r w:rsidRPr="00854C77">
              <w:rPr>
                <w:rFonts w:hint="cs"/>
                <w:rtl/>
              </w:rPr>
              <w:t xml:space="preserve"> </w:t>
            </w:r>
            <w:r w:rsidRPr="00854C77">
              <w:rPr>
                <w:rtl/>
              </w:rPr>
              <w:tab/>
            </w:r>
            <w:r w:rsidRPr="00854C77">
              <w:rPr>
                <w:rFonts w:hint="cs"/>
                <w:rtl/>
              </w:rPr>
              <w:t xml:space="preserve"> </w:t>
            </w:r>
            <w:r w:rsidRPr="00854C77">
              <w:rPr>
                <w:rFonts w:hint="cs"/>
              </w:rPr>
              <w:sym w:font="Wingdings 2" w:char="F0F5"/>
            </w:r>
          </w:p>
        </w:tc>
        <w:tc>
          <w:tcPr>
            <w:tcW w:w="200" w:type="pct"/>
            <w:shd w:val="clear" w:color="auto" w:fill="auto"/>
          </w:tcPr>
          <w:p w:rsidR="00222C90" w:rsidRDefault="00222C90" w:rsidP="00222C90">
            <w:pPr>
              <w:pStyle w:val="rfdNormal0"/>
              <w:rPr>
                <w:rtl/>
              </w:rPr>
            </w:pPr>
          </w:p>
        </w:tc>
        <w:tc>
          <w:tcPr>
            <w:tcW w:w="2400" w:type="pct"/>
            <w:shd w:val="clear" w:color="auto" w:fill="auto"/>
          </w:tcPr>
          <w:p w:rsidR="001D71FB" w:rsidRPr="001D71FB" w:rsidRDefault="001D71FB" w:rsidP="001D71FB">
            <w:pPr>
              <w:pStyle w:val="rfdVar0"/>
              <w:rPr>
                <w:rtl/>
              </w:rPr>
            </w:pPr>
          </w:p>
          <w:p w:rsidR="004442A5" w:rsidRPr="00222C90" w:rsidRDefault="004442A5" w:rsidP="004442A5">
            <w:pPr>
              <w:pStyle w:val="rfdNormal0"/>
              <w:rPr>
                <w:rStyle w:val="rfdBold2"/>
                <w:rtl/>
              </w:rPr>
            </w:pPr>
            <w:r w:rsidRPr="00222C90">
              <w:rPr>
                <w:rStyle w:val="rfdBold2"/>
                <w:rtl/>
              </w:rPr>
              <w:t>1368 ـ كتاب نقض الإ</w:t>
            </w:r>
            <w:r w:rsidR="00526731">
              <w:rPr>
                <w:rStyle w:val="rfdBold2"/>
                <w:rtl/>
              </w:rPr>
              <w:t>ِ</w:t>
            </w:r>
            <w:r w:rsidRPr="00222C90">
              <w:rPr>
                <w:rStyle w:val="rfdBold2"/>
                <w:rtl/>
              </w:rPr>
              <w:t>مامة على الجبائي</w:t>
            </w:r>
            <w:r w:rsidR="00095AA9">
              <w:rPr>
                <w:rStyle w:val="rfdBold2"/>
                <w:rtl/>
              </w:rPr>
              <w:t xml:space="preserve"> .</w:t>
            </w:r>
          </w:p>
          <w:p w:rsidR="004442A5" w:rsidRPr="00AC6D18" w:rsidRDefault="004442A5" w:rsidP="00943299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للكرجي</w:t>
            </w:r>
            <w:r w:rsidR="00095AA9">
              <w:rPr>
                <w:rtl/>
              </w:rPr>
              <w:t xml:space="preserve"> .</w:t>
            </w:r>
          </w:p>
          <w:p w:rsidR="004442A5" w:rsidRDefault="00526731" w:rsidP="00943299">
            <w:pPr>
              <w:pStyle w:val="rfdVar"/>
              <w:rPr>
                <w:rtl/>
              </w:rPr>
            </w:pPr>
            <w:r>
              <w:rPr>
                <w:rtl/>
              </w:rPr>
              <w:t>اُ</w:t>
            </w:r>
            <w:r w:rsidR="004442A5" w:rsidRPr="00AC6D18">
              <w:rPr>
                <w:rtl/>
              </w:rPr>
              <w:t>نظر</w:t>
            </w:r>
            <w:r w:rsidR="007E0241">
              <w:rPr>
                <w:rtl/>
              </w:rPr>
              <w:t xml:space="preserve"> :</w:t>
            </w:r>
            <w:r w:rsidR="004442A5" w:rsidRPr="00AC6D18">
              <w:rPr>
                <w:rtl/>
              </w:rPr>
              <w:t xml:space="preserve"> معالم العلماء</w:t>
            </w:r>
            <w:r w:rsidR="007E0241">
              <w:rPr>
                <w:rtl/>
              </w:rPr>
              <w:t xml:space="preserve"> :</w:t>
            </w:r>
            <w:r w:rsidR="004442A5" w:rsidRPr="00AC6D18">
              <w:rPr>
                <w:rtl/>
              </w:rPr>
              <w:t xml:space="preserve"> 145</w:t>
            </w:r>
            <w:r w:rsidR="00095AA9">
              <w:rPr>
                <w:rtl/>
              </w:rPr>
              <w:t xml:space="preserve"> .</w:t>
            </w:r>
          </w:p>
          <w:p w:rsidR="001D71FB" w:rsidRPr="00AC6D18" w:rsidRDefault="001D71FB" w:rsidP="001D71FB">
            <w:pPr>
              <w:pStyle w:val="rfdVar0"/>
              <w:rPr>
                <w:rtl/>
              </w:rPr>
            </w:pPr>
          </w:p>
          <w:p w:rsidR="004442A5" w:rsidRPr="00222C90" w:rsidRDefault="004442A5" w:rsidP="00526731">
            <w:pPr>
              <w:pStyle w:val="rfdNormal0"/>
              <w:rPr>
                <w:rStyle w:val="rfdBold2"/>
                <w:rtl/>
              </w:rPr>
            </w:pPr>
            <w:r w:rsidRPr="00222C90">
              <w:rPr>
                <w:rStyle w:val="rfdBold2"/>
                <w:rtl/>
              </w:rPr>
              <w:t>1369 ـ كتاب نقض الإ</w:t>
            </w:r>
            <w:r w:rsidR="00526731">
              <w:rPr>
                <w:rStyle w:val="rfdBold2"/>
                <w:rtl/>
              </w:rPr>
              <w:t>ِ</w:t>
            </w:r>
            <w:r w:rsidRPr="00222C90">
              <w:rPr>
                <w:rStyle w:val="rfdBold2"/>
                <w:rtl/>
              </w:rPr>
              <w:t>مامة على جعفر بن</w:t>
            </w:r>
            <w:r w:rsidR="00526731">
              <w:rPr>
                <w:rStyle w:val="rfdBold2"/>
                <w:rtl/>
              </w:rPr>
              <w:t xml:space="preserve"> </w:t>
            </w:r>
            <w:r w:rsidR="00526731">
              <w:rPr>
                <w:rStyle w:val="rfdBold2"/>
                <w:rtl/>
              </w:rPr>
              <w:br/>
            </w:r>
            <w:r w:rsidRPr="00222C90">
              <w:rPr>
                <w:rStyle w:val="rfdBold2"/>
                <w:rtl/>
              </w:rPr>
              <w:t>ح</w:t>
            </w:r>
            <w:r w:rsidR="00526731">
              <w:rPr>
                <w:rStyle w:val="rfdBold2"/>
                <w:rtl/>
              </w:rPr>
              <w:t>َ</w:t>
            </w:r>
            <w:r w:rsidRPr="00222C90">
              <w:rPr>
                <w:rStyle w:val="rfdBold2"/>
                <w:rtl/>
              </w:rPr>
              <w:t>ر</w:t>
            </w:r>
            <w:r w:rsidR="00526731">
              <w:rPr>
                <w:rStyle w:val="rfdBold2"/>
                <w:rtl/>
              </w:rPr>
              <w:t>ْ</w:t>
            </w:r>
            <w:r w:rsidRPr="00222C90">
              <w:rPr>
                <w:rStyle w:val="rfdBold2"/>
                <w:rtl/>
              </w:rPr>
              <w:t>ب</w:t>
            </w:r>
            <w:r w:rsidR="00095AA9">
              <w:rPr>
                <w:rStyle w:val="rfdBold2"/>
                <w:rtl/>
              </w:rPr>
              <w:t xml:space="preserve"> .</w:t>
            </w:r>
          </w:p>
          <w:p w:rsidR="004442A5" w:rsidRPr="00AC6D18" w:rsidRDefault="004442A5" w:rsidP="00943299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للشيخ ا</w:t>
            </w:r>
            <w:r>
              <w:rPr>
                <w:rtl/>
              </w:rPr>
              <w:t>لمفيد محمد بن محمد بن النعمان</w:t>
            </w:r>
            <w:r w:rsidR="007E0241">
              <w:rPr>
                <w:rtl/>
              </w:rPr>
              <w:t xml:space="preserve"> ،</w:t>
            </w:r>
            <w:r>
              <w:rPr>
                <w:rtl/>
              </w:rPr>
              <w:t xml:space="preserve"> </w:t>
            </w:r>
            <w:r w:rsidR="00526731">
              <w:rPr>
                <w:rtl/>
              </w:rPr>
              <w:br/>
            </w:r>
            <w:r w:rsidRPr="00AC6D18">
              <w:rPr>
                <w:rtl/>
              </w:rPr>
              <w:t>المتوف</w:t>
            </w:r>
            <w:r w:rsidR="00526731">
              <w:rPr>
                <w:rtl/>
              </w:rPr>
              <w:t>ّ</w:t>
            </w:r>
            <w:r w:rsidRPr="00AC6D18">
              <w:rPr>
                <w:rtl/>
              </w:rPr>
              <w:t>ى 413 ه</w:t>
            </w:r>
            <w:r w:rsidR="00526731">
              <w:rPr>
                <w:rtl/>
              </w:rPr>
              <w:t>ـ</w:t>
            </w:r>
            <w:r w:rsidR="00095AA9">
              <w:rPr>
                <w:rtl/>
              </w:rPr>
              <w:t xml:space="preserve"> .</w:t>
            </w:r>
          </w:p>
          <w:p w:rsidR="004442A5" w:rsidRDefault="00526731" w:rsidP="00943299">
            <w:pPr>
              <w:pStyle w:val="rfdVar"/>
              <w:rPr>
                <w:rtl/>
              </w:rPr>
            </w:pPr>
            <w:r>
              <w:rPr>
                <w:rtl/>
              </w:rPr>
              <w:t>اُ</w:t>
            </w:r>
            <w:r w:rsidR="004442A5" w:rsidRPr="00AC6D18">
              <w:rPr>
                <w:rtl/>
              </w:rPr>
              <w:t>نظر</w:t>
            </w:r>
            <w:r w:rsidR="007E0241">
              <w:rPr>
                <w:rtl/>
              </w:rPr>
              <w:t xml:space="preserve"> :</w:t>
            </w:r>
            <w:r w:rsidR="004442A5" w:rsidRPr="00AC6D18">
              <w:rPr>
                <w:rtl/>
              </w:rPr>
              <w:t xml:space="preserve"> رجال النجاشي</w:t>
            </w:r>
            <w:r w:rsidR="007E0241">
              <w:rPr>
                <w:rtl/>
              </w:rPr>
              <w:t xml:space="preserve"> :</w:t>
            </w:r>
            <w:r w:rsidR="004442A5" w:rsidRPr="00AC6D18">
              <w:rPr>
                <w:rtl/>
              </w:rPr>
              <w:t xml:space="preserve"> 400</w:t>
            </w:r>
            <w:r w:rsidR="007E0241">
              <w:rPr>
                <w:rtl/>
              </w:rPr>
              <w:t xml:space="preserve"> ،</w:t>
            </w:r>
            <w:r w:rsidR="004442A5" w:rsidRPr="00AC6D18">
              <w:rPr>
                <w:rtl/>
              </w:rPr>
              <w:t xml:space="preserve"> الذريعة</w:t>
            </w:r>
            <w:r w:rsidR="004442A5">
              <w:rPr>
                <w:rtl/>
              </w:rPr>
              <w:t xml:space="preserve"> </w:t>
            </w:r>
            <w:r>
              <w:rPr>
                <w:rtl/>
              </w:rPr>
              <w:br/>
            </w:r>
            <w:r w:rsidR="004442A5" w:rsidRPr="00AC6D18">
              <w:rPr>
                <w:rtl/>
              </w:rPr>
              <w:t>24</w:t>
            </w:r>
            <w:r w:rsidR="005C5FDB">
              <w:rPr>
                <w:rtl/>
              </w:rPr>
              <w:t xml:space="preserve"> / </w:t>
            </w:r>
            <w:r w:rsidR="004442A5" w:rsidRPr="00AC6D18">
              <w:rPr>
                <w:rtl/>
              </w:rPr>
              <w:t>286</w:t>
            </w:r>
            <w:r w:rsidR="007E0241">
              <w:rPr>
                <w:rtl/>
              </w:rPr>
              <w:t xml:space="preserve"> ،</w:t>
            </w:r>
            <w:r w:rsidR="004442A5" w:rsidRPr="00AC6D18">
              <w:rPr>
                <w:rtl/>
              </w:rPr>
              <w:t xml:space="preserve"> معجم رجال الحديث</w:t>
            </w:r>
            <w:r w:rsidR="004442A5">
              <w:rPr>
                <w:rtl/>
              </w:rPr>
              <w:t xml:space="preserve"> </w:t>
            </w:r>
            <w:r w:rsidR="004442A5" w:rsidRPr="00AC6D18">
              <w:rPr>
                <w:rtl/>
              </w:rPr>
              <w:t>17</w:t>
            </w:r>
            <w:r w:rsidR="005C5FDB">
              <w:rPr>
                <w:rtl/>
              </w:rPr>
              <w:t xml:space="preserve"> / </w:t>
            </w:r>
            <w:r w:rsidR="004442A5" w:rsidRPr="00AC6D18">
              <w:rPr>
                <w:rtl/>
              </w:rPr>
              <w:t>203</w:t>
            </w:r>
            <w:r w:rsidR="007E0241">
              <w:rPr>
                <w:rtl/>
              </w:rPr>
              <w:t xml:space="preserve"> ،</w:t>
            </w:r>
            <w:r w:rsidR="004442A5">
              <w:rPr>
                <w:rtl/>
              </w:rPr>
              <w:t xml:space="preserve"> </w:t>
            </w:r>
            <w:r>
              <w:rPr>
                <w:rtl/>
              </w:rPr>
              <w:br/>
            </w:r>
            <w:r w:rsidR="004442A5" w:rsidRPr="00AC6D18">
              <w:rPr>
                <w:rtl/>
              </w:rPr>
              <w:t>أعيان الشيعة</w:t>
            </w:r>
            <w:r w:rsidR="004442A5">
              <w:rPr>
                <w:rtl/>
              </w:rPr>
              <w:t xml:space="preserve"> </w:t>
            </w:r>
            <w:r w:rsidR="004442A5" w:rsidRPr="00AC6D18">
              <w:rPr>
                <w:rtl/>
              </w:rPr>
              <w:t>9</w:t>
            </w:r>
            <w:r w:rsidR="005C5FDB">
              <w:rPr>
                <w:rtl/>
              </w:rPr>
              <w:t xml:space="preserve"> / </w:t>
            </w:r>
            <w:r w:rsidR="004442A5" w:rsidRPr="00AC6D18">
              <w:rPr>
                <w:rtl/>
              </w:rPr>
              <w:t>423</w:t>
            </w:r>
            <w:r w:rsidR="007E0241">
              <w:rPr>
                <w:rtl/>
              </w:rPr>
              <w:t xml:space="preserve"> ،</w:t>
            </w:r>
            <w:r w:rsidR="004442A5" w:rsidRPr="00AC6D18">
              <w:rPr>
                <w:rtl/>
              </w:rPr>
              <w:t xml:space="preserve"> تراثنا ع 13 </w:t>
            </w:r>
            <w:r w:rsidR="00773F9D">
              <w:rPr>
                <w:rtl/>
              </w:rPr>
              <w:t>(</w:t>
            </w:r>
            <w:r w:rsidR="001D71FB">
              <w:rPr>
                <w:rFonts w:hint="cs"/>
                <w:rtl/>
              </w:rPr>
              <w:t xml:space="preserve"> </w:t>
            </w:r>
            <w:r w:rsidR="004442A5">
              <w:rPr>
                <w:rtl/>
              </w:rPr>
              <w:t xml:space="preserve">1408 </w:t>
            </w:r>
            <w:r>
              <w:rPr>
                <w:rtl/>
              </w:rPr>
              <w:br/>
            </w:r>
            <w:r w:rsidR="004442A5" w:rsidRPr="00AC6D18">
              <w:rPr>
                <w:rtl/>
              </w:rPr>
              <w:t>هجرية</w:t>
            </w:r>
            <w:r w:rsidR="001D71FB">
              <w:rPr>
                <w:rFonts w:hint="cs"/>
                <w:rtl/>
              </w:rPr>
              <w:t xml:space="preserve"> </w:t>
            </w:r>
            <w:r w:rsidR="00773F9D">
              <w:rPr>
                <w:rtl/>
              </w:rPr>
              <w:t>)</w:t>
            </w:r>
            <w:r w:rsidR="004442A5">
              <w:rPr>
                <w:rtl/>
              </w:rPr>
              <w:t xml:space="preserve"> ص 104</w:t>
            </w:r>
            <w:r w:rsidR="007E0241">
              <w:rPr>
                <w:rtl/>
              </w:rPr>
              <w:t xml:space="preserve"> ،</w:t>
            </w:r>
            <w:r w:rsidR="004442A5">
              <w:rPr>
                <w:rtl/>
              </w:rPr>
              <w:t xml:space="preserve"> كشف الحجب والأستار</w:t>
            </w:r>
            <w:r w:rsidR="007E0241">
              <w:rPr>
                <w:rtl/>
              </w:rPr>
              <w:t xml:space="preserve"> :</w:t>
            </w:r>
            <w:r w:rsidR="004442A5">
              <w:rPr>
                <w:rtl/>
              </w:rPr>
              <w:t xml:space="preserve"> </w:t>
            </w:r>
            <w:r>
              <w:rPr>
                <w:rtl/>
              </w:rPr>
              <w:br/>
            </w:r>
            <w:r w:rsidR="004442A5" w:rsidRPr="00AC6D18">
              <w:rPr>
                <w:rtl/>
              </w:rPr>
              <w:t>588</w:t>
            </w:r>
            <w:r w:rsidR="00095AA9">
              <w:rPr>
                <w:rtl/>
              </w:rPr>
              <w:t xml:space="preserve"> .</w:t>
            </w:r>
          </w:p>
          <w:p w:rsidR="001D71FB" w:rsidRPr="00AC6D18" w:rsidRDefault="001D71FB" w:rsidP="001D71FB">
            <w:pPr>
              <w:pStyle w:val="rfdVar0"/>
              <w:rPr>
                <w:rtl/>
              </w:rPr>
            </w:pPr>
          </w:p>
          <w:p w:rsidR="004442A5" w:rsidRPr="00222C90" w:rsidRDefault="004442A5" w:rsidP="004442A5">
            <w:pPr>
              <w:pStyle w:val="rfdNormal0"/>
              <w:rPr>
                <w:rStyle w:val="rfdBold2"/>
                <w:rtl/>
              </w:rPr>
            </w:pPr>
            <w:r w:rsidRPr="00222C90">
              <w:rPr>
                <w:rStyle w:val="rfdBold2"/>
                <w:rtl/>
              </w:rPr>
              <w:t>1370 ـ كتاب نقض العثمانية على الجاحظ</w:t>
            </w:r>
            <w:r w:rsidR="00095AA9">
              <w:rPr>
                <w:rStyle w:val="rfdBold2"/>
                <w:rtl/>
              </w:rPr>
              <w:t xml:space="preserve"> .</w:t>
            </w:r>
          </w:p>
          <w:p w:rsidR="004442A5" w:rsidRPr="00AC6D18" w:rsidRDefault="004442A5" w:rsidP="00943299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في الإ</w:t>
            </w:r>
            <w:r w:rsidR="00526731">
              <w:rPr>
                <w:rtl/>
              </w:rPr>
              <w:t>ِ</w:t>
            </w:r>
            <w:r w:rsidRPr="00AC6D18">
              <w:rPr>
                <w:rtl/>
              </w:rPr>
              <w:t>مامة</w:t>
            </w:r>
            <w:r w:rsidR="00095AA9">
              <w:rPr>
                <w:rtl/>
              </w:rPr>
              <w:t xml:space="preserve"> .</w:t>
            </w:r>
          </w:p>
          <w:p w:rsidR="004442A5" w:rsidRPr="00AC6D18" w:rsidRDefault="004442A5" w:rsidP="00943299">
            <w:pPr>
              <w:pStyle w:val="rfdVar"/>
              <w:rPr>
                <w:rtl/>
              </w:rPr>
            </w:pPr>
            <w:r>
              <w:rPr>
                <w:rtl/>
              </w:rPr>
              <w:t>لأبي الجيش مظف</w:t>
            </w:r>
            <w:r w:rsidR="001F482A">
              <w:rPr>
                <w:rtl/>
              </w:rPr>
              <w:t>ّ</w:t>
            </w:r>
            <w:r>
              <w:rPr>
                <w:rtl/>
              </w:rPr>
              <w:t xml:space="preserve">ر بن محمد بن أحمد </w:t>
            </w:r>
            <w:r w:rsidR="001F482A">
              <w:rPr>
                <w:rtl/>
              </w:rPr>
              <w:br/>
            </w:r>
            <w:r w:rsidRPr="00AC6D18">
              <w:rPr>
                <w:rtl/>
              </w:rPr>
              <w:t>البلخي الخراساني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المتوف</w:t>
            </w:r>
            <w:r w:rsidR="001F482A">
              <w:rPr>
                <w:rtl/>
              </w:rPr>
              <w:t>ّ</w:t>
            </w:r>
            <w:r w:rsidRPr="00AC6D18">
              <w:rPr>
                <w:rtl/>
              </w:rPr>
              <w:t>ى سنة 367 ه</w:t>
            </w:r>
            <w:r w:rsidR="001F482A">
              <w:rPr>
                <w:rtl/>
              </w:rPr>
              <w:t>ـ</w:t>
            </w:r>
            <w:r w:rsidR="00095AA9">
              <w:rPr>
                <w:rtl/>
              </w:rPr>
              <w:t xml:space="preserve"> .</w:t>
            </w:r>
          </w:p>
          <w:p w:rsidR="004442A5" w:rsidRDefault="001F482A" w:rsidP="001D71FB">
            <w:pPr>
              <w:rPr>
                <w:rStyle w:val="rfdFootnote"/>
                <w:rtl/>
              </w:rPr>
            </w:pPr>
            <w:r w:rsidRPr="001D71FB">
              <w:rPr>
                <w:rStyle w:val="rfdFootnote"/>
                <w:rtl/>
              </w:rPr>
              <w:t>اُ</w:t>
            </w:r>
            <w:r w:rsidR="004442A5" w:rsidRPr="001D71FB">
              <w:rPr>
                <w:rStyle w:val="rfdFootnote"/>
                <w:rtl/>
              </w:rPr>
              <w:t>نظر</w:t>
            </w:r>
            <w:r w:rsidR="007E0241" w:rsidRPr="001D71FB">
              <w:rPr>
                <w:rStyle w:val="rfdFootnote"/>
                <w:rtl/>
              </w:rPr>
              <w:t xml:space="preserve"> :</w:t>
            </w:r>
            <w:r w:rsidR="004442A5" w:rsidRPr="001D71FB">
              <w:rPr>
                <w:rStyle w:val="rfdFootnote"/>
                <w:rtl/>
              </w:rPr>
              <w:t xml:space="preserve"> رجال النجاشي</w:t>
            </w:r>
            <w:r w:rsidR="007E0241" w:rsidRPr="001D71FB">
              <w:rPr>
                <w:rStyle w:val="rfdFootnote"/>
                <w:rtl/>
              </w:rPr>
              <w:t xml:space="preserve"> :</w:t>
            </w:r>
            <w:r w:rsidR="004442A5" w:rsidRPr="001D71FB">
              <w:rPr>
                <w:rStyle w:val="rfdFootnote"/>
                <w:rtl/>
              </w:rPr>
              <w:t xml:space="preserve"> 422</w:t>
            </w:r>
            <w:r w:rsidR="007E0241" w:rsidRPr="001D71FB">
              <w:rPr>
                <w:rStyle w:val="rfdFootnote"/>
                <w:rtl/>
              </w:rPr>
              <w:t xml:space="preserve"> ،</w:t>
            </w:r>
            <w:r w:rsidR="004442A5" w:rsidRPr="001D71FB">
              <w:rPr>
                <w:rStyle w:val="rfdFootnote"/>
                <w:rtl/>
              </w:rPr>
              <w:t xml:space="preserve"> معالم العلماء</w:t>
            </w:r>
            <w:r w:rsidR="007E0241" w:rsidRPr="001D71FB">
              <w:rPr>
                <w:rStyle w:val="rfdFootnote"/>
                <w:rtl/>
              </w:rPr>
              <w:t xml:space="preserve"> :</w:t>
            </w:r>
            <w:r w:rsidRPr="001D71FB">
              <w:rPr>
                <w:rStyle w:val="rfdFootnote"/>
                <w:rtl/>
              </w:rPr>
              <w:t xml:space="preserve"> </w:t>
            </w:r>
            <w:r w:rsidRPr="001D71FB">
              <w:rPr>
                <w:rStyle w:val="rfdFootnote"/>
                <w:rtl/>
              </w:rPr>
              <w:br/>
            </w:r>
            <w:r w:rsidR="004442A5" w:rsidRPr="001D71FB">
              <w:rPr>
                <w:rStyle w:val="rfdFootnote"/>
                <w:rtl/>
              </w:rPr>
              <w:t>124</w:t>
            </w:r>
            <w:r w:rsidR="00095AA9" w:rsidRPr="001D71FB">
              <w:rPr>
                <w:rStyle w:val="rfdFootnote"/>
                <w:rtl/>
              </w:rPr>
              <w:t xml:space="preserve"> .</w:t>
            </w:r>
          </w:p>
          <w:p w:rsidR="001D71FB" w:rsidRPr="001D71FB" w:rsidRDefault="001D71FB" w:rsidP="001D71FB">
            <w:pPr>
              <w:pStyle w:val="rfdVar0"/>
              <w:rPr>
                <w:rStyle w:val="rfdFootnote"/>
                <w:rtl/>
              </w:rPr>
            </w:pPr>
          </w:p>
          <w:p w:rsidR="004442A5" w:rsidRDefault="004442A5" w:rsidP="001F482A">
            <w:pPr>
              <w:pStyle w:val="rfdNormal0"/>
              <w:rPr>
                <w:rStyle w:val="rfdBold2"/>
                <w:rtl/>
              </w:rPr>
            </w:pPr>
            <w:r w:rsidRPr="00222C90">
              <w:rPr>
                <w:rStyle w:val="rfdBold2"/>
                <w:rtl/>
              </w:rPr>
              <w:t>1371 ـ كتاب النقض على ابن عب</w:t>
            </w:r>
            <w:r w:rsidR="001F482A">
              <w:rPr>
                <w:rStyle w:val="rfdBold2"/>
                <w:rtl/>
              </w:rPr>
              <w:t>ّ</w:t>
            </w:r>
            <w:r w:rsidRPr="00222C90">
              <w:rPr>
                <w:rStyle w:val="rfdBold2"/>
                <w:rtl/>
              </w:rPr>
              <w:t>اد في</w:t>
            </w:r>
            <w:r w:rsidR="001F482A">
              <w:rPr>
                <w:rStyle w:val="rfdBold2"/>
                <w:rtl/>
              </w:rPr>
              <w:t xml:space="preserve"> </w:t>
            </w:r>
            <w:r w:rsidR="001F482A">
              <w:rPr>
                <w:rStyle w:val="rfdBold2"/>
                <w:rtl/>
              </w:rPr>
              <w:br/>
            </w:r>
            <w:r w:rsidRPr="00222C90">
              <w:rPr>
                <w:rStyle w:val="rfdBold2"/>
                <w:rtl/>
              </w:rPr>
              <w:t>الإ</w:t>
            </w:r>
            <w:r w:rsidR="001F482A">
              <w:rPr>
                <w:rStyle w:val="rfdBold2"/>
                <w:rtl/>
              </w:rPr>
              <w:t>ِ</w:t>
            </w:r>
            <w:r w:rsidRPr="00222C90">
              <w:rPr>
                <w:rStyle w:val="rfdBold2"/>
                <w:rtl/>
              </w:rPr>
              <w:t>مامة</w:t>
            </w:r>
            <w:r w:rsidR="00095AA9">
              <w:rPr>
                <w:rStyle w:val="rfdBold2"/>
                <w:rtl/>
              </w:rPr>
              <w:t xml:space="preserve"> .</w:t>
            </w:r>
          </w:p>
          <w:p w:rsidR="00222C90" w:rsidRPr="00F77265" w:rsidRDefault="004442A5" w:rsidP="00943299">
            <w:pPr>
              <w:pStyle w:val="rfdVar"/>
              <w:rPr>
                <w:bCs/>
                <w:sz w:val="30"/>
                <w:rtl/>
              </w:rPr>
            </w:pPr>
            <w:r w:rsidRPr="00AC6D18">
              <w:rPr>
                <w:rtl/>
              </w:rPr>
              <w:t>للشيخ ا</w:t>
            </w:r>
            <w:r>
              <w:rPr>
                <w:rtl/>
              </w:rPr>
              <w:t>لمفيد محمد بن محمد بن النعمان</w:t>
            </w:r>
            <w:r w:rsidR="007E0241">
              <w:rPr>
                <w:rtl/>
              </w:rPr>
              <w:t xml:space="preserve"> ،</w:t>
            </w:r>
            <w:r>
              <w:rPr>
                <w:rtl/>
              </w:rPr>
              <w:t xml:space="preserve"> </w:t>
            </w:r>
            <w:r w:rsidR="001F482A">
              <w:rPr>
                <w:rtl/>
              </w:rPr>
              <w:br/>
            </w:r>
            <w:r w:rsidRPr="00AC6D18">
              <w:rPr>
                <w:rtl/>
              </w:rPr>
              <w:t>المتوف</w:t>
            </w:r>
            <w:r w:rsidR="001F482A">
              <w:rPr>
                <w:rtl/>
              </w:rPr>
              <w:t>ّ</w:t>
            </w:r>
            <w:r w:rsidRPr="00AC6D18">
              <w:rPr>
                <w:rtl/>
              </w:rPr>
              <w:t>ى سنة 413 ه</w:t>
            </w:r>
            <w:r w:rsidR="001F482A">
              <w:rPr>
                <w:rtl/>
              </w:rPr>
              <w:t>ـ</w:t>
            </w:r>
            <w:r w:rsidR="00095AA9">
              <w:rPr>
                <w:rtl/>
              </w:rPr>
              <w:t xml:space="preserve"> .</w:t>
            </w:r>
          </w:p>
        </w:tc>
      </w:tr>
    </w:tbl>
    <w:p w:rsidR="001D63D0" w:rsidRDefault="001D63D0" w:rsidP="001D71FB">
      <w:pPr>
        <w:rPr>
          <w:rtl/>
        </w:rPr>
        <w:sectPr w:rsidR="001D63D0" w:rsidSect="00107863">
          <w:headerReference w:type="even" r:id="rId258"/>
          <w:headerReference w:type="default" r:id="rId259"/>
          <w:headerReference w:type="first" r:id="rId260"/>
          <w:type w:val="continuous"/>
          <w:pgSz w:w="11907" w:h="16840" w:code="9"/>
          <w:pgMar w:top="1247" w:right="1361" w:bottom="1247" w:left="1361" w:header="720" w:footer="720" w:gutter="0"/>
          <w:cols w:space="720"/>
          <w:titlePg/>
          <w:bidi/>
          <w:rtlGutter/>
          <w:docGrid w:linePitch="360"/>
        </w:sectPr>
      </w:pPr>
    </w:p>
    <w:p w:rsidR="00C64862" w:rsidRPr="001D71FB" w:rsidRDefault="00C64862" w:rsidP="001D71FB">
      <w:r w:rsidRPr="001D71FB">
        <w:lastRenderedPageBreak/>
        <w:br w:type="page"/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4409"/>
        <w:gridCol w:w="367"/>
        <w:gridCol w:w="4409"/>
      </w:tblGrid>
      <w:tr w:rsidR="00222C90" w:rsidTr="0001027A">
        <w:tc>
          <w:tcPr>
            <w:tcW w:w="2400" w:type="pct"/>
            <w:shd w:val="clear" w:color="auto" w:fill="auto"/>
          </w:tcPr>
          <w:p w:rsidR="004442A5" w:rsidRDefault="001F482A" w:rsidP="001D71FB">
            <w:pPr>
              <w:rPr>
                <w:rStyle w:val="rfdFootnote"/>
                <w:rtl/>
              </w:rPr>
            </w:pPr>
            <w:r w:rsidRPr="001D71FB">
              <w:rPr>
                <w:rStyle w:val="rfdFootnote"/>
                <w:rtl/>
              </w:rPr>
              <w:lastRenderedPageBreak/>
              <w:t>اُ</w:t>
            </w:r>
            <w:r w:rsidR="004442A5" w:rsidRPr="001D71FB">
              <w:rPr>
                <w:rStyle w:val="rfdFootnote"/>
                <w:rtl/>
              </w:rPr>
              <w:t>نظر</w:t>
            </w:r>
            <w:r w:rsidR="007E0241" w:rsidRPr="001D71FB">
              <w:rPr>
                <w:rStyle w:val="rfdFootnote"/>
                <w:rtl/>
              </w:rPr>
              <w:t xml:space="preserve"> :</w:t>
            </w:r>
            <w:r w:rsidR="004442A5" w:rsidRPr="001D71FB">
              <w:rPr>
                <w:rStyle w:val="rfdFootnote"/>
                <w:rtl/>
              </w:rPr>
              <w:t xml:space="preserve"> رجال النجاشي</w:t>
            </w:r>
            <w:r w:rsidR="007E0241" w:rsidRPr="001D71FB">
              <w:rPr>
                <w:rStyle w:val="rfdFootnote"/>
                <w:rtl/>
              </w:rPr>
              <w:t xml:space="preserve"> :</w:t>
            </w:r>
            <w:r w:rsidR="004442A5" w:rsidRPr="001D71FB">
              <w:rPr>
                <w:rStyle w:val="rfdFootnote"/>
                <w:rtl/>
              </w:rPr>
              <w:t xml:space="preserve"> 399</w:t>
            </w:r>
            <w:r w:rsidR="007E0241" w:rsidRPr="001D71FB">
              <w:rPr>
                <w:rStyle w:val="rfdFootnote"/>
                <w:rtl/>
              </w:rPr>
              <w:t xml:space="preserve"> ،</w:t>
            </w:r>
            <w:r w:rsidR="004442A5" w:rsidRPr="001D71FB">
              <w:rPr>
                <w:rStyle w:val="rfdFootnote"/>
                <w:rtl/>
              </w:rPr>
              <w:t xml:space="preserve"> الذريعة </w:t>
            </w:r>
            <w:r w:rsidRPr="001D71FB">
              <w:rPr>
                <w:rStyle w:val="rfdFootnote"/>
                <w:rtl/>
              </w:rPr>
              <w:br/>
            </w:r>
            <w:r w:rsidR="004442A5" w:rsidRPr="001D71FB">
              <w:rPr>
                <w:rStyle w:val="rfdFootnote"/>
                <w:rtl/>
              </w:rPr>
              <w:t>24</w:t>
            </w:r>
            <w:r w:rsidR="005C5FDB" w:rsidRPr="001D71FB">
              <w:rPr>
                <w:rStyle w:val="rfdFootnote"/>
                <w:rtl/>
              </w:rPr>
              <w:t xml:space="preserve"> / </w:t>
            </w:r>
            <w:r w:rsidR="004442A5" w:rsidRPr="001D71FB">
              <w:rPr>
                <w:rStyle w:val="rfdFootnote"/>
                <w:rtl/>
              </w:rPr>
              <w:t>288</w:t>
            </w:r>
            <w:r w:rsidR="007E0241" w:rsidRPr="001D71FB">
              <w:rPr>
                <w:rStyle w:val="rfdFootnote"/>
                <w:rtl/>
              </w:rPr>
              <w:t xml:space="preserve"> ،</w:t>
            </w:r>
            <w:r w:rsidR="004442A5" w:rsidRPr="001D71FB">
              <w:rPr>
                <w:rStyle w:val="rfdFootnote"/>
                <w:rtl/>
              </w:rPr>
              <w:t xml:space="preserve"> الفهرست للطوسي</w:t>
            </w:r>
            <w:r w:rsidR="007E0241" w:rsidRPr="001D71FB">
              <w:rPr>
                <w:rStyle w:val="rfdFootnote"/>
                <w:rtl/>
              </w:rPr>
              <w:t xml:space="preserve"> :</w:t>
            </w:r>
            <w:r w:rsidR="004442A5" w:rsidRPr="001D71FB">
              <w:rPr>
                <w:rStyle w:val="rfdFootnote"/>
                <w:rtl/>
              </w:rPr>
              <w:t xml:space="preserve"> 158</w:t>
            </w:r>
            <w:r w:rsidR="007E0241" w:rsidRPr="001D71FB">
              <w:rPr>
                <w:rStyle w:val="rfdFootnote"/>
                <w:rtl/>
              </w:rPr>
              <w:t xml:space="preserve"> ،</w:t>
            </w:r>
            <w:r w:rsidR="004442A5" w:rsidRPr="001D71FB">
              <w:rPr>
                <w:rStyle w:val="rfdFootnote"/>
                <w:rtl/>
              </w:rPr>
              <w:t xml:space="preserve"> أعيان </w:t>
            </w:r>
            <w:r w:rsidRPr="001D71FB">
              <w:rPr>
                <w:rStyle w:val="rfdFootnote"/>
                <w:rtl/>
              </w:rPr>
              <w:br/>
            </w:r>
            <w:r w:rsidR="004442A5" w:rsidRPr="001D71FB">
              <w:rPr>
                <w:rStyle w:val="rfdFootnote"/>
                <w:rtl/>
              </w:rPr>
              <w:t>الشيعة 9</w:t>
            </w:r>
            <w:r w:rsidR="005C5FDB" w:rsidRPr="001D71FB">
              <w:rPr>
                <w:rStyle w:val="rfdFootnote"/>
                <w:rtl/>
              </w:rPr>
              <w:t xml:space="preserve"> / </w:t>
            </w:r>
            <w:r w:rsidR="004442A5" w:rsidRPr="001D71FB">
              <w:rPr>
                <w:rStyle w:val="rfdFootnote"/>
                <w:rtl/>
              </w:rPr>
              <w:t>423</w:t>
            </w:r>
            <w:r w:rsidR="007E0241" w:rsidRPr="001D71FB">
              <w:rPr>
                <w:rStyle w:val="rfdFootnote"/>
                <w:rtl/>
              </w:rPr>
              <w:t xml:space="preserve"> ،</w:t>
            </w:r>
            <w:r w:rsidR="004442A5" w:rsidRPr="001D71FB">
              <w:rPr>
                <w:rStyle w:val="rfdFootnote"/>
                <w:rtl/>
              </w:rPr>
              <w:t xml:space="preserve"> ريحانة الأدب 5</w:t>
            </w:r>
            <w:r w:rsidR="005C5FDB" w:rsidRPr="001D71FB">
              <w:rPr>
                <w:rStyle w:val="rfdFootnote"/>
                <w:rtl/>
              </w:rPr>
              <w:t xml:space="preserve"> / </w:t>
            </w:r>
            <w:r w:rsidR="004442A5" w:rsidRPr="001D71FB">
              <w:rPr>
                <w:rStyle w:val="rfdFootnote"/>
                <w:rtl/>
              </w:rPr>
              <w:t>364</w:t>
            </w:r>
            <w:r w:rsidR="007E0241" w:rsidRPr="001D71FB">
              <w:rPr>
                <w:rStyle w:val="rfdFootnote"/>
                <w:rtl/>
              </w:rPr>
              <w:t xml:space="preserve"> ،</w:t>
            </w:r>
            <w:r w:rsidR="004442A5" w:rsidRPr="001D71FB">
              <w:rPr>
                <w:rStyle w:val="rfdFootnote"/>
                <w:rtl/>
              </w:rPr>
              <w:t xml:space="preserve"> معجم </w:t>
            </w:r>
            <w:r w:rsidRPr="001D71FB">
              <w:rPr>
                <w:rStyle w:val="rfdFootnote"/>
                <w:rtl/>
              </w:rPr>
              <w:br/>
            </w:r>
            <w:r w:rsidR="004442A5" w:rsidRPr="001D71FB">
              <w:rPr>
                <w:rStyle w:val="rfdFootnote"/>
                <w:rtl/>
              </w:rPr>
              <w:t>رجال الحديث 17</w:t>
            </w:r>
            <w:r w:rsidR="005C5FDB" w:rsidRPr="001D71FB">
              <w:rPr>
                <w:rStyle w:val="rfdFootnote"/>
                <w:rtl/>
              </w:rPr>
              <w:t xml:space="preserve"> / </w:t>
            </w:r>
            <w:r w:rsidR="004442A5" w:rsidRPr="001D71FB">
              <w:rPr>
                <w:rStyle w:val="rfdFootnote"/>
                <w:rtl/>
              </w:rPr>
              <w:t>203</w:t>
            </w:r>
            <w:r w:rsidR="007E0241" w:rsidRPr="001D71FB">
              <w:rPr>
                <w:rStyle w:val="rfdFootnote"/>
                <w:rtl/>
              </w:rPr>
              <w:t xml:space="preserve"> ،</w:t>
            </w:r>
            <w:r w:rsidR="004442A5" w:rsidRPr="001D71FB">
              <w:rPr>
                <w:rStyle w:val="rfdFootnote"/>
                <w:rtl/>
              </w:rPr>
              <w:t xml:space="preserve"> تراثنا </w:t>
            </w:r>
            <w:r w:rsidR="00773F9D" w:rsidRPr="001D71FB">
              <w:rPr>
                <w:rStyle w:val="rfdFootnote"/>
                <w:rtl/>
              </w:rPr>
              <w:t>(</w:t>
            </w:r>
            <w:r w:rsidR="001D71FB">
              <w:rPr>
                <w:rStyle w:val="rfdFootnote"/>
                <w:rFonts w:hint="cs"/>
                <w:rtl/>
              </w:rPr>
              <w:t xml:space="preserve"> </w:t>
            </w:r>
            <w:r w:rsidR="004442A5" w:rsidRPr="001D71FB">
              <w:rPr>
                <w:rStyle w:val="rfdFootnote"/>
                <w:rtl/>
              </w:rPr>
              <w:t>قم</w:t>
            </w:r>
            <w:r w:rsidR="001D71FB">
              <w:rPr>
                <w:rStyle w:val="rfdFootnote"/>
                <w:rFonts w:hint="cs"/>
                <w:rtl/>
              </w:rPr>
              <w:t xml:space="preserve"> </w:t>
            </w:r>
            <w:r w:rsidR="00773F9D" w:rsidRPr="001D71FB">
              <w:rPr>
                <w:rStyle w:val="rfdFootnote"/>
                <w:rtl/>
              </w:rPr>
              <w:t>)</w:t>
            </w:r>
            <w:r w:rsidR="004442A5" w:rsidRPr="001D71FB">
              <w:rPr>
                <w:rStyle w:val="rfdFootnote"/>
                <w:rtl/>
              </w:rPr>
              <w:t xml:space="preserve"> ع 13 </w:t>
            </w:r>
            <w:r w:rsidRPr="001D71FB">
              <w:rPr>
                <w:rStyle w:val="rfdFootnote"/>
                <w:rtl/>
              </w:rPr>
              <w:br/>
            </w:r>
            <w:r w:rsidR="00773F9D" w:rsidRPr="001D71FB">
              <w:rPr>
                <w:rStyle w:val="rfdFootnote"/>
                <w:rtl/>
              </w:rPr>
              <w:t>(</w:t>
            </w:r>
            <w:r w:rsidR="001D71FB">
              <w:rPr>
                <w:rStyle w:val="rfdFootnote"/>
                <w:rFonts w:hint="cs"/>
                <w:rtl/>
              </w:rPr>
              <w:t xml:space="preserve"> </w:t>
            </w:r>
            <w:r w:rsidR="004442A5" w:rsidRPr="001D71FB">
              <w:rPr>
                <w:rStyle w:val="rfdFootnote"/>
                <w:rtl/>
              </w:rPr>
              <w:t>1408 ه</w:t>
            </w:r>
            <w:r w:rsidRPr="001D71FB">
              <w:rPr>
                <w:rStyle w:val="rfdFootnote"/>
                <w:rtl/>
              </w:rPr>
              <w:t>ـ</w:t>
            </w:r>
            <w:r w:rsidR="001D71FB">
              <w:rPr>
                <w:rStyle w:val="rfdFootnote"/>
                <w:rFonts w:hint="cs"/>
                <w:rtl/>
              </w:rPr>
              <w:t xml:space="preserve"> </w:t>
            </w:r>
            <w:r w:rsidR="00773F9D" w:rsidRPr="001D71FB">
              <w:rPr>
                <w:rStyle w:val="rfdFootnote"/>
                <w:rtl/>
              </w:rPr>
              <w:t>)</w:t>
            </w:r>
            <w:r w:rsidR="004442A5" w:rsidRPr="001D71FB">
              <w:rPr>
                <w:rStyle w:val="rfdFootnote"/>
                <w:rtl/>
              </w:rPr>
              <w:t xml:space="preserve"> ص 103 كشف الحجب والأستار</w:t>
            </w:r>
            <w:r w:rsidR="007E0241" w:rsidRPr="001D71FB">
              <w:rPr>
                <w:rStyle w:val="rfdFootnote"/>
                <w:rtl/>
              </w:rPr>
              <w:t xml:space="preserve"> :</w:t>
            </w:r>
            <w:r w:rsidR="004442A5" w:rsidRPr="001D71FB">
              <w:rPr>
                <w:rStyle w:val="rfdFootnote"/>
                <w:rtl/>
              </w:rPr>
              <w:t xml:space="preserve"> </w:t>
            </w:r>
            <w:r w:rsidRPr="001D71FB">
              <w:rPr>
                <w:rStyle w:val="rfdFootnote"/>
                <w:rtl/>
              </w:rPr>
              <w:br/>
            </w:r>
            <w:r w:rsidR="004442A5" w:rsidRPr="001D71FB">
              <w:rPr>
                <w:rStyle w:val="rfdFootnote"/>
                <w:rtl/>
              </w:rPr>
              <w:t>586</w:t>
            </w:r>
            <w:r w:rsidR="00095AA9" w:rsidRPr="001D71FB">
              <w:rPr>
                <w:rStyle w:val="rfdFootnote"/>
                <w:rtl/>
              </w:rPr>
              <w:t xml:space="preserve"> .</w:t>
            </w:r>
          </w:p>
          <w:p w:rsidR="001D71FB" w:rsidRPr="001D71FB" w:rsidRDefault="001D71FB" w:rsidP="001D71FB">
            <w:pPr>
              <w:pStyle w:val="rfdVar0"/>
              <w:rPr>
                <w:rtl/>
              </w:rPr>
            </w:pPr>
          </w:p>
          <w:p w:rsidR="004442A5" w:rsidRPr="00222C90" w:rsidRDefault="004442A5" w:rsidP="004442A5">
            <w:pPr>
              <w:pStyle w:val="rfdNormal0"/>
              <w:rPr>
                <w:rStyle w:val="rfdBold2"/>
                <w:rtl/>
              </w:rPr>
            </w:pPr>
            <w:r w:rsidRPr="00222C90">
              <w:rPr>
                <w:rStyle w:val="rfdBold2"/>
                <w:rtl/>
              </w:rPr>
              <w:t xml:space="preserve">1372 ـ كتاب النقض على جعفر بن حرب </w:t>
            </w:r>
            <w:r w:rsidR="001F482A">
              <w:rPr>
                <w:rStyle w:val="rfdBold2"/>
                <w:rtl/>
              </w:rPr>
              <w:br/>
            </w:r>
            <w:r w:rsidRPr="00222C90">
              <w:rPr>
                <w:rStyle w:val="rfdBold2"/>
                <w:rtl/>
              </w:rPr>
              <w:t>في الإ</w:t>
            </w:r>
            <w:r w:rsidR="001F482A">
              <w:rPr>
                <w:rStyle w:val="rfdBold2"/>
                <w:rtl/>
              </w:rPr>
              <w:t>ِ</w:t>
            </w:r>
            <w:r w:rsidRPr="00222C90">
              <w:rPr>
                <w:rStyle w:val="rfdBold2"/>
                <w:rtl/>
              </w:rPr>
              <w:t>مامة</w:t>
            </w:r>
          </w:p>
          <w:p w:rsidR="004442A5" w:rsidRPr="00AC6D18" w:rsidRDefault="004442A5" w:rsidP="001F482A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للحسن بن موسى بن محمد النوبختي</w:t>
            </w:r>
            <w:r w:rsidR="00095AA9">
              <w:rPr>
                <w:rtl/>
              </w:rPr>
              <w:t xml:space="preserve"> .</w:t>
            </w:r>
          </w:p>
          <w:p w:rsidR="004442A5" w:rsidRDefault="001F482A" w:rsidP="001F482A">
            <w:pPr>
              <w:pStyle w:val="rfdVar"/>
              <w:rPr>
                <w:rtl/>
              </w:rPr>
            </w:pPr>
            <w:r>
              <w:rPr>
                <w:rtl/>
              </w:rPr>
              <w:t>اُ</w:t>
            </w:r>
            <w:r w:rsidR="004442A5" w:rsidRPr="00AC6D18">
              <w:rPr>
                <w:rtl/>
              </w:rPr>
              <w:t>نظر</w:t>
            </w:r>
            <w:r w:rsidR="007E0241">
              <w:rPr>
                <w:rtl/>
              </w:rPr>
              <w:t xml:space="preserve"> :</w:t>
            </w:r>
            <w:r w:rsidR="004442A5" w:rsidRPr="00AC6D18">
              <w:rPr>
                <w:rtl/>
              </w:rPr>
              <w:t xml:space="preserve"> رجال النجاشي</w:t>
            </w:r>
            <w:r w:rsidR="007E0241">
              <w:rPr>
                <w:rtl/>
              </w:rPr>
              <w:t xml:space="preserve"> :</w:t>
            </w:r>
            <w:r w:rsidR="004442A5" w:rsidRPr="00AC6D18">
              <w:rPr>
                <w:rtl/>
              </w:rPr>
              <w:t xml:space="preserve"> 64</w:t>
            </w:r>
            <w:r w:rsidR="007E0241">
              <w:rPr>
                <w:rtl/>
              </w:rPr>
              <w:t xml:space="preserve"> ،</w:t>
            </w:r>
            <w:r w:rsidR="004442A5" w:rsidRPr="00AC6D18">
              <w:rPr>
                <w:rtl/>
              </w:rPr>
              <w:t xml:space="preserve"> الذريعة</w:t>
            </w:r>
            <w:r w:rsidR="004442A5">
              <w:rPr>
                <w:rtl/>
              </w:rPr>
              <w:t xml:space="preserve"> </w:t>
            </w:r>
            <w:r>
              <w:rPr>
                <w:rtl/>
              </w:rPr>
              <w:br/>
            </w:r>
            <w:r w:rsidR="004442A5" w:rsidRPr="00AC6D18">
              <w:rPr>
                <w:rtl/>
              </w:rPr>
              <w:t>24</w:t>
            </w:r>
            <w:r w:rsidR="005C5FDB">
              <w:rPr>
                <w:rtl/>
              </w:rPr>
              <w:t xml:space="preserve"> / </w:t>
            </w:r>
            <w:r w:rsidR="004442A5" w:rsidRPr="00AC6D18">
              <w:rPr>
                <w:rtl/>
              </w:rPr>
              <w:t>286</w:t>
            </w:r>
            <w:r w:rsidR="00095AA9">
              <w:rPr>
                <w:rtl/>
              </w:rPr>
              <w:t xml:space="preserve"> .</w:t>
            </w:r>
          </w:p>
          <w:p w:rsidR="001D71FB" w:rsidRPr="00AC6D18" w:rsidRDefault="001D71FB" w:rsidP="001D71FB">
            <w:pPr>
              <w:pStyle w:val="rfdVar0"/>
              <w:rPr>
                <w:rtl/>
              </w:rPr>
            </w:pPr>
          </w:p>
          <w:p w:rsidR="004442A5" w:rsidRPr="00222C90" w:rsidRDefault="004442A5" w:rsidP="004442A5">
            <w:pPr>
              <w:pStyle w:val="rfdNormal0"/>
              <w:rPr>
                <w:rStyle w:val="rfdBold2"/>
                <w:rtl/>
              </w:rPr>
            </w:pPr>
            <w:r w:rsidRPr="00222C90">
              <w:rPr>
                <w:rStyle w:val="rfdBold2"/>
                <w:rtl/>
              </w:rPr>
              <w:t xml:space="preserve">1373 ـ النقض على سعيد بن هارون </w:t>
            </w:r>
            <w:r w:rsidR="001F482A">
              <w:rPr>
                <w:rStyle w:val="rfdBold2"/>
                <w:rtl/>
              </w:rPr>
              <w:br/>
            </w:r>
            <w:r w:rsidRPr="00222C90">
              <w:rPr>
                <w:rStyle w:val="rfdBold2"/>
                <w:rtl/>
              </w:rPr>
              <w:t>الخارجي في الح</w:t>
            </w:r>
            <w:r w:rsidR="001F482A">
              <w:rPr>
                <w:rStyle w:val="rfdBold2"/>
                <w:rtl/>
              </w:rPr>
              <w:t>َ</w:t>
            </w:r>
            <w:r w:rsidRPr="00222C90">
              <w:rPr>
                <w:rStyle w:val="rfdBold2"/>
                <w:rtl/>
              </w:rPr>
              <w:t>ك</w:t>
            </w:r>
            <w:r w:rsidR="001F482A">
              <w:rPr>
                <w:rStyle w:val="rfdBold2"/>
                <w:rtl/>
              </w:rPr>
              <w:t>َ</w:t>
            </w:r>
            <w:r w:rsidRPr="00222C90">
              <w:rPr>
                <w:rStyle w:val="rfdBold2"/>
                <w:rtl/>
              </w:rPr>
              <w:t>م</w:t>
            </w:r>
            <w:r w:rsidR="001F482A">
              <w:rPr>
                <w:rStyle w:val="rfdBold2"/>
                <w:rtl/>
              </w:rPr>
              <w:t>َ</w:t>
            </w:r>
            <w:r w:rsidRPr="00222C90">
              <w:rPr>
                <w:rStyle w:val="rfdBold2"/>
                <w:rtl/>
              </w:rPr>
              <w:t>ين</w:t>
            </w:r>
            <w:r w:rsidR="00095AA9">
              <w:rPr>
                <w:rStyle w:val="rfdBold2"/>
                <w:rtl/>
              </w:rPr>
              <w:t xml:space="preserve"> .</w:t>
            </w:r>
          </w:p>
          <w:p w:rsidR="004442A5" w:rsidRPr="00AC6D18" w:rsidRDefault="004442A5" w:rsidP="001F482A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للحسن بن محمد النهاوندي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أبي علي</w:t>
            </w:r>
            <w:r w:rsidR="00095AA9">
              <w:rPr>
                <w:rtl/>
              </w:rPr>
              <w:t xml:space="preserve"> .</w:t>
            </w:r>
          </w:p>
          <w:p w:rsidR="004442A5" w:rsidRDefault="004442A5" w:rsidP="001F482A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رجال النجاشي 46</w:t>
            </w:r>
            <w:r>
              <w:rPr>
                <w:rtl/>
              </w:rPr>
              <w:t xml:space="preserve"> ـ </w:t>
            </w:r>
            <w:r w:rsidRPr="00AC6D18">
              <w:rPr>
                <w:rtl/>
              </w:rPr>
              <w:t>49</w:t>
            </w:r>
            <w:r w:rsidR="00095AA9">
              <w:rPr>
                <w:rtl/>
              </w:rPr>
              <w:t xml:space="preserve"> .</w:t>
            </w:r>
          </w:p>
          <w:p w:rsidR="001D71FB" w:rsidRPr="00AC6D18" w:rsidRDefault="001D71FB" w:rsidP="001D71FB">
            <w:pPr>
              <w:pStyle w:val="rfdVar0"/>
              <w:rPr>
                <w:rtl/>
              </w:rPr>
            </w:pPr>
          </w:p>
          <w:p w:rsidR="004442A5" w:rsidRPr="004442A5" w:rsidRDefault="004442A5" w:rsidP="00130BE1">
            <w:pPr>
              <w:pStyle w:val="rfdNormal0"/>
              <w:rPr>
                <w:rStyle w:val="rfdBold2"/>
                <w:rtl/>
              </w:rPr>
            </w:pPr>
            <w:r w:rsidRPr="004442A5">
              <w:rPr>
                <w:rStyle w:val="rfdBold2"/>
                <w:rtl/>
              </w:rPr>
              <w:t>1374 ـ النقض على صاحب مجموع المحيط</w:t>
            </w:r>
            <w:r w:rsidR="00130BE1">
              <w:rPr>
                <w:rStyle w:val="rfdBold2"/>
                <w:rtl/>
              </w:rPr>
              <w:t xml:space="preserve"> </w:t>
            </w:r>
            <w:r w:rsidR="00130BE1">
              <w:rPr>
                <w:rStyle w:val="rfdBold2"/>
                <w:rtl/>
              </w:rPr>
              <w:br/>
            </w:r>
            <w:r w:rsidRPr="004442A5">
              <w:rPr>
                <w:rStyle w:val="rfdBold2"/>
                <w:rtl/>
              </w:rPr>
              <w:t>فيما خالف فيه الزيدية في باب الإ</w:t>
            </w:r>
            <w:r w:rsidR="00130BE1">
              <w:rPr>
                <w:rStyle w:val="rfdBold2"/>
                <w:rtl/>
              </w:rPr>
              <w:t>ِ</w:t>
            </w:r>
            <w:r w:rsidRPr="004442A5">
              <w:rPr>
                <w:rStyle w:val="rfdBold2"/>
                <w:rtl/>
              </w:rPr>
              <w:t>مامة</w:t>
            </w:r>
            <w:r w:rsidR="00095AA9">
              <w:rPr>
                <w:rStyle w:val="rfdBold2"/>
                <w:rtl/>
              </w:rPr>
              <w:t xml:space="preserve"> .</w:t>
            </w:r>
          </w:p>
          <w:p w:rsidR="004442A5" w:rsidRPr="00AC6D18" w:rsidRDefault="004442A5" w:rsidP="001F482A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لجعفر بن أ</w:t>
            </w:r>
            <w:r>
              <w:rPr>
                <w:rtl/>
              </w:rPr>
              <w:t>حمد بن عبد السلام</w:t>
            </w:r>
            <w:r w:rsidR="007E0241">
              <w:rPr>
                <w:rtl/>
              </w:rPr>
              <w:t xml:space="preserve"> ،</w:t>
            </w:r>
            <w:r>
              <w:rPr>
                <w:rtl/>
              </w:rPr>
              <w:t xml:space="preserve"> المتوف</w:t>
            </w:r>
            <w:r w:rsidR="00130BE1">
              <w:rPr>
                <w:rtl/>
              </w:rPr>
              <w:t>ّ</w:t>
            </w:r>
            <w:r>
              <w:rPr>
                <w:rtl/>
              </w:rPr>
              <w:t xml:space="preserve">ى سنة </w:t>
            </w:r>
            <w:r w:rsidR="00130BE1">
              <w:rPr>
                <w:rtl/>
              </w:rPr>
              <w:br/>
            </w:r>
            <w:r w:rsidRPr="00AC6D18">
              <w:rPr>
                <w:rtl/>
              </w:rPr>
              <w:t>573 ه</w:t>
            </w:r>
            <w:r w:rsidR="00130BE1">
              <w:rPr>
                <w:rtl/>
              </w:rPr>
              <w:t>ـ</w:t>
            </w:r>
            <w:r w:rsidR="00095AA9">
              <w:rPr>
                <w:rtl/>
              </w:rPr>
              <w:t xml:space="preserve"> .</w:t>
            </w:r>
          </w:p>
          <w:p w:rsidR="00222C90" w:rsidRDefault="004442A5" w:rsidP="001F482A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 xml:space="preserve">نسخة </w:t>
            </w:r>
            <w:r>
              <w:rPr>
                <w:rtl/>
              </w:rPr>
              <w:t>في مكتبة الجامع الكبير بصنعاء</w:t>
            </w:r>
            <w:r w:rsidR="007E0241">
              <w:rPr>
                <w:rtl/>
              </w:rPr>
              <w:t xml:space="preserve"> ،</w:t>
            </w:r>
            <w:r>
              <w:rPr>
                <w:rtl/>
              </w:rPr>
              <w:t xml:space="preserve"> </w:t>
            </w:r>
            <w:r w:rsidR="00130BE1">
              <w:rPr>
                <w:rtl/>
              </w:rPr>
              <w:br/>
            </w:r>
            <w:r w:rsidRPr="00AC6D18">
              <w:rPr>
                <w:rtl/>
              </w:rPr>
              <w:t>برقم 554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في 215</w:t>
            </w:r>
            <w:r>
              <w:rPr>
                <w:rtl/>
              </w:rPr>
              <w:t xml:space="preserve"> ـ 232 ورقة</w:t>
            </w:r>
            <w:r w:rsidR="007E0241">
              <w:rPr>
                <w:rtl/>
              </w:rPr>
              <w:t xml:space="preserve"> ،</w:t>
            </w:r>
            <w:r>
              <w:rPr>
                <w:rtl/>
              </w:rPr>
              <w:t xml:space="preserve"> تاريخها سنة </w:t>
            </w:r>
            <w:r w:rsidR="00130BE1">
              <w:rPr>
                <w:rtl/>
              </w:rPr>
              <w:br/>
            </w:r>
            <w:r w:rsidRPr="00AC6D18">
              <w:rPr>
                <w:rtl/>
              </w:rPr>
              <w:t>605 ه</w:t>
            </w:r>
            <w:r w:rsidR="00130BE1">
              <w:rPr>
                <w:rtl/>
              </w:rPr>
              <w:t>ـ</w:t>
            </w:r>
            <w:r w:rsidR="00095AA9">
              <w:rPr>
                <w:rtl/>
              </w:rPr>
              <w:t xml:space="preserve"> .</w:t>
            </w:r>
          </w:p>
          <w:p w:rsidR="00130BE1" w:rsidRDefault="001D71FB" w:rsidP="00130BE1">
            <w:pPr>
              <w:pStyle w:val="rfdCenter"/>
              <w:rPr>
                <w:rtl/>
              </w:rPr>
            </w:pPr>
            <w:r w:rsidRPr="00854C77">
              <w:sym w:font="Wingdings 2" w:char="F0F5"/>
            </w:r>
            <w:r w:rsidRPr="00854C77">
              <w:rPr>
                <w:rFonts w:hint="cs"/>
                <w:rtl/>
              </w:rPr>
              <w:t xml:space="preserve"> </w:t>
            </w:r>
            <w:r w:rsidRPr="00854C77">
              <w:rPr>
                <w:rtl/>
              </w:rPr>
              <w:tab/>
            </w:r>
            <w:r w:rsidRPr="00854C77">
              <w:rPr>
                <w:rFonts w:hint="cs"/>
                <w:rtl/>
              </w:rPr>
              <w:t xml:space="preserve"> </w:t>
            </w:r>
            <w:r w:rsidRPr="00854C77">
              <w:rPr>
                <w:rFonts w:hint="cs"/>
              </w:rPr>
              <w:sym w:font="Wingdings 2" w:char="F0F5"/>
            </w:r>
            <w:r w:rsidRPr="00854C77">
              <w:rPr>
                <w:rFonts w:hint="cs"/>
                <w:rtl/>
              </w:rPr>
              <w:t xml:space="preserve"> </w:t>
            </w:r>
            <w:r w:rsidRPr="00854C77">
              <w:rPr>
                <w:rtl/>
              </w:rPr>
              <w:tab/>
            </w:r>
            <w:r w:rsidRPr="00854C77">
              <w:rPr>
                <w:rFonts w:hint="cs"/>
                <w:rtl/>
              </w:rPr>
              <w:t xml:space="preserve"> </w:t>
            </w:r>
            <w:r w:rsidRPr="00854C77">
              <w:rPr>
                <w:rFonts w:hint="cs"/>
              </w:rPr>
              <w:sym w:font="Wingdings 2" w:char="F0F5"/>
            </w:r>
          </w:p>
        </w:tc>
        <w:tc>
          <w:tcPr>
            <w:tcW w:w="200" w:type="pct"/>
            <w:shd w:val="clear" w:color="auto" w:fill="auto"/>
          </w:tcPr>
          <w:p w:rsidR="00222C90" w:rsidRDefault="00222C90" w:rsidP="0038448C">
            <w:pPr>
              <w:pStyle w:val="rfdNormal0"/>
              <w:rPr>
                <w:rtl/>
              </w:rPr>
            </w:pPr>
          </w:p>
        </w:tc>
        <w:tc>
          <w:tcPr>
            <w:tcW w:w="2400" w:type="pct"/>
            <w:shd w:val="clear" w:color="auto" w:fill="auto"/>
          </w:tcPr>
          <w:p w:rsidR="001D71FB" w:rsidRPr="001D71FB" w:rsidRDefault="001D71FB" w:rsidP="001D71FB">
            <w:pPr>
              <w:pStyle w:val="rfdVar0"/>
              <w:rPr>
                <w:rtl/>
              </w:rPr>
            </w:pPr>
          </w:p>
          <w:p w:rsidR="004442A5" w:rsidRPr="00222C90" w:rsidRDefault="004442A5" w:rsidP="00130BE1">
            <w:pPr>
              <w:pStyle w:val="rfdNormal0"/>
              <w:rPr>
                <w:rStyle w:val="rfdBold2"/>
                <w:rtl/>
              </w:rPr>
            </w:pPr>
            <w:r w:rsidRPr="00222C90">
              <w:rPr>
                <w:rStyle w:val="rfdBold2"/>
                <w:rtl/>
              </w:rPr>
              <w:t>1375 ـ كتاب النقض على علي</w:t>
            </w:r>
            <w:r w:rsidR="00130BE1">
              <w:rPr>
                <w:rStyle w:val="rfdBold2"/>
                <w:rtl/>
              </w:rPr>
              <w:t>ّ</w:t>
            </w:r>
            <w:r w:rsidRPr="00222C90">
              <w:rPr>
                <w:rStyle w:val="rfdBold2"/>
                <w:rtl/>
              </w:rPr>
              <w:t xml:space="preserve"> بن عيسى</w:t>
            </w:r>
            <w:r w:rsidR="00130BE1">
              <w:rPr>
                <w:rStyle w:val="rfdBold2"/>
                <w:rtl/>
              </w:rPr>
              <w:t xml:space="preserve"> </w:t>
            </w:r>
            <w:r w:rsidR="00130BE1">
              <w:rPr>
                <w:rStyle w:val="rfdBold2"/>
                <w:rtl/>
              </w:rPr>
              <w:br/>
            </w:r>
            <w:r w:rsidRPr="00222C90">
              <w:rPr>
                <w:rStyle w:val="rfdBold2"/>
                <w:rtl/>
              </w:rPr>
              <w:t>الر</w:t>
            </w:r>
            <w:r w:rsidR="00130BE1">
              <w:rPr>
                <w:rStyle w:val="rfdBold2"/>
                <w:rtl/>
              </w:rPr>
              <w:t>ُ</w:t>
            </w:r>
            <w:r w:rsidRPr="00222C90">
              <w:rPr>
                <w:rStyle w:val="rfdBold2"/>
                <w:rtl/>
              </w:rPr>
              <w:t>م</w:t>
            </w:r>
            <w:r w:rsidR="00130BE1">
              <w:rPr>
                <w:rStyle w:val="rfdBold2"/>
                <w:rtl/>
              </w:rPr>
              <w:t>ّ</w:t>
            </w:r>
            <w:r w:rsidRPr="00222C90">
              <w:rPr>
                <w:rStyle w:val="rfdBold2"/>
                <w:rtl/>
              </w:rPr>
              <w:t>اني</w:t>
            </w:r>
            <w:r w:rsidR="00095AA9">
              <w:rPr>
                <w:rStyle w:val="rfdBold2"/>
                <w:rtl/>
              </w:rPr>
              <w:t xml:space="preserve"> .</w:t>
            </w:r>
          </w:p>
          <w:p w:rsidR="004442A5" w:rsidRPr="00AC6D18" w:rsidRDefault="004442A5" w:rsidP="001F482A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في الإ</w:t>
            </w:r>
            <w:r w:rsidR="00130BE1">
              <w:rPr>
                <w:rtl/>
              </w:rPr>
              <w:t>ِ</w:t>
            </w:r>
            <w:r w:rsidRPr="00AC6D18">
              <w:rPr>
                <w:rtl/>
              </w:rPr>
              <w:t>مامة</w:t>
            </w:r>
            <w:r w:rsidR="00095AA9">
              <w:rPr>
                <w:rtl/>
              </w:rPr>
              <w:t xml:space="preserve"> .</w:t>
            </w:r>
          </w:p>
          <w:p w:rsidR="004442A5" w:rsidRPr="00AC6D18" w:rsidRDefault="004442A5" w:rsidP="001F482A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للشيخ ا</w:t>
            </w:r>
            <w:r>
              <w:rPr>
                <w:rtl/>
              </w:rPr>
              <w:t>لمفيد محمد بن محمد بن النعمان</w:t>
            </w:r>
            <w:r w:rsidR="007E0241">
              <w:rPr>
                <w:rtl/>
              </w:rPr>
              <w:t xml:space="preserve"> ،</w:t>
            </w:r>
            <w:r>
              <w:rPr>
                <w:rtl/>
              </w:rPr>
              <w:t xml:space="preserve"> </w:t>
            </w:r>
            <w:r w:rsidR="00130BE1">
              <w:rPr>
                <w:rtl/>
              </w:rPr>
              <w:br/>
            </w:r>
            <w:r w:rsidRPr="00AC6D18">
              <w:rPr>
                <w:rtl/>
              </w:rPr>
              <w:t>المتوف</w:t>
            </w:r>
            <w:r w:rsidR="00130BE1">
              <w:rPr>
                <w:rtl/>
              </w:rPr>
              <w:t>ّ</w:t>
            </w:r>
            <w:r w:rsidRPr="00AC6D18">
              <w:rPr>
                <w:rtl/>
              </w:rPr>
              <w:t>ى سنة 413 ه</w:t>
            </w:r>
            <w:r w:rsidR="00130BE1">
              <w:rPr>
                <w:rtl/>
              </w:rPr>
              <w:t>ـ</w:t>
            </w:r>
            <w:r w:rsidR="00095AA9">
              <w:rPr>
                <w:rtl/>
              </w:rPr>
              <w:t xml:space="preserve"> .</w:t>
            </w:r>
          </w:p>
          <w:p w:rsidR="004442A5" w:rsidRDefault="004442A5" w:rsidP="001D71FB">
            <w:pPr>
              <w:rPr>
                <w:rStyle w:val="rfdFootnote"/>
                <w:rtl/>
              </w:rPr>
            </w:pPr>
            <w:r w:rsidRPr="001D71FB">
              <w:rPr>
                <w:rStyle w:val="rfdFootnote"/>
                <w:rtl/>
              </w:rPr>
              <w:t>أ</w:t>
            </w:r>
            <w:r w:rsidR="00130BE1" w:rsidRPr="001D71FB">
              <w:rPr>
                <w:rStyle w:val="rfdFootnote"/>
                <w:rtl/>
              </w:rPr>
              <w:t>ُ</w:t>
            </w:r>
            <w:r w:rsidRPr="001D71FB">
              <w:rPr>
                <w:rStyle w:val="rfdFootnote"/>
                <w:rtl/>
              </w:rPr>
              <w:t>نظر</w:t>
            </w:r>
            <w:r w:rsidR="007E0241" w:rsidRPr="001D71FB">
              <w:rPr>
                <w:rStyle w:val="rfdFootnote"/>
                <w:rtl/>
              </w:rPr>
              <w:t xml:space="preserve"> :</w:t>
            </w:r>
            <w:r w:rsidRPr="001D71FB">
              <w:rPr>
                <w:rStyle w:val="rfdFootnote"/>
                <w:rtl/>
              </w:rPr>
              <w:t xml:space="preserve"> رجال النجاشي</w:t>
            </w:r>
            <w:r w:rsidR="007E0241" w:rsidRPr="001D71FB">
              <w:rPr>
                <w:rStyle w:val="rfdFootnote"/>
                <w:rtl/>
              </w:rPr>
              <w:t xml:space="preserve"> :</w:t>
            </w:r>
            <w:r w:rsidRPr="001D71FB">
              <w:rPr>
                <w:rStyle w:val="rfdFootnote"/>
                <w:rtl/>
              </w:rPr>
              <w:t xml:space="preserve"> 399</w:t>
            </w:r>
            <w:r w:rsidR="007E0241" w:rsidRPr="001D71FB">
              <w:rPr>
                <w:rStyle w:val="rfdFootnote"/>
                <w:rtl/>
              </w:rPr>
              <w:t xml:space="preserve"> ،</w:t>
            </w:r>
            <w:r w:rsidRPr="001D71FB">
              <w:rPr>
                <w:rStyle w:val="rfdFootnote"/>
                <w:rtl/>
              </w:rPr>
              <w:t xml:space="preserve"> الذريعة </w:t>
            </w:r>
            <w:r w:rsidR="00130BE1" w:rsidRPr="001D71FB">
              <w:rPr>
                <w:rStyle w:val="rfdFootnote"/>
                <w:rtl/>
              </w:rPr>
              <w:br/>
            </w:r>
            <w:r w:rsidRPr="001D71FB">
              <w:rPr>
                <w:rStyle w:val="rfdFootnote"/>
                <w:rtl/>
              </w:rPr>
              <w:t>24</w:t>
            </w:r>
            <w:r w:rsidR="005C5FDB" w:rsidRPr="001D71FB">
              <w:rPr>
                <w:rStyle w:val="rfdFootnote"/>
                <w:rtl/>
              </w:rPr>
              <w:t xml:space="preserve"> / </w:t>
            </w:r>
            <w:r w:rsidRPr="001D71FB">
              <w:rPr>
                <w:rStyle w:val="rfdFootnote"/>
                <w:rtl/>
              </w:rPr>
              <w:t>289</w:t>
            </w:r>
            <w:r w:rsidR="007E0241" w:rsidRPr="001D71FB">
              <w:rPr>
                <w:rStyle w:val="rfdFootnote"/>
                <w:rtl/>
              </w:rPr>
              <w:t xml:space="preserve"> ،</w:t>
            </w:r>
            <w:r w:rsidRPr="001D71FB">
              <w:rPr>
                <w:rStyle w:val="rfdFootnote"/>
                <w:rtl/>
              </w:rPr>
              <w:t xml:space="preserve"> الفهرست ـ للطوسي ـ</w:t>
            </w:r>
            <w:r w:rsidR="007E0241" w:rsidRPr="001D71FB">
              <w:rPr>
                <w:rStyle w:val="rfdFootnote"/>
                <w:rtl/>
              </w:rPr>
              <w:t xml:space="preserve"> :</w:t>
            </w:r>
            <w:r w:rsidRPr="001D71FB">
              <w:rPr>
                <w:rStyle w:val="rfdFootnote"/>
                <w:rtl/>
              </w:rPr>
              <w:t xml:space="preserve"> 158</w:t>
            </w:r>
            <w:r w:rsidR="007E0241" w:rsidRPr="001D71FB">
              <w:rPr>
                <w:rStyle w:val="rfdFootnote"/>
                <w:rtl/>
              </w:rPr>
              <w:t xml:space="preserve"> ،</w:t>
            </w:r>
            <w:r w:rsidRPr="001D71FB">
              <w:rPr>
                <w:rStyle w:val="rfdFootnote"/>
                <w:rtl/>
              </w:rPr>
              <w:t xml:space="preserve"> أعيان </w:t>
            </w:r>
            <w:r w:rsidR="00130BE1" w:rsidRPr="001D71FB">
              <w:rPr>
                <w:rStyle w:val="rfdFootnote"/>
                <w:rtl/>
              </w:rPr>
              <w:br/>
            </w:r>
            <w:r w:rsidRPr="001D71FB">
              <w:rPr>
                <w:rStyle w:val="rfdFootnote"/>
                <w:rtl/>
              </w:rPr>
              <w:t>الشيعة 9</w:t>
            </w:r>
            <w:r w:rsidR="005C5FDB" w:rsidRPr="001D71FB">
              <w:rPr>
                <w:rStyle w:val="rfdFootnote"/>
                <w:rtl/>
              </w:rPr>
              <w:t xml:space="preserve"> / </w:t>
            </w:r>
            <w:r w:rsidRPr="001D71FB">
              <w:rPr>
                <w:rStyle w:val="rfdFootnote"/>
                <w:rtl/>
              </w:rPr>
              <w:t>424</w:t>
            </w:r>
            <w:r w:rsidR="007E0241" w:rsidRPr="001D71FB">
              <w:rPr>
                <w:rStyle w:val="rfdFootnote"/>
                <w:rtl/>
              </w:rPr>
              <w:t xml:space="preserve"> ،</w:t>
            </w:r>
            <w:r w:rsidRPr="001D71FB">
              <w:rPr>
                <w:rStyle w:val="rfdFootnote"/>
                <w:rtl/>
              </w:rPr>
              <w:t xml:space="preserve"> معجم رجال الحديث </w:t>
            </w:r>
            <w:r w:rsidR="00130BE1" w:rsidRPr="001D71FB">
              <w:rPr>
                <w:rStyle w:val="rfdFootnote"/>
                <w:rtl/>
              </w:rPr>
              <w:br/>
            </w:r>
            <w:r w:rsidRPr="001D71FB">
              <w:rPr>
                <w:rStyle w:val="rfdFootnote"/>
                <w:rtl/>
              </w:rPr>
              <w:t>17</w:t>
            </w:r>
            <w:r w:rsidR="005C5FDB" w:rsidRPr="001D71FB">
              <w:rPr>
                <w:rStyle w:val="rfdFootnote"/>
                <w:rtl/>
              </w:rPr>
              <w:t xml:space="preserve"> / </w:t>
            </w:r>
            <w:r w:rsidRPr="001D71FB">
              <w:rPr>
                <w:rStyle w:val="rfdFootnote"/>
                <w:rtl/>
              </w:rPr>
              <w:t>203</w:t>
            </w:r>
            <w:r w:rsidR="007E0241" w:rsidRPr="001D71FB">
              <w:rPr>
                <w:rStyle w:val="rfdFootnote"/>
                <w:rtl/>
              </w:rPr>
              <w:t xml:space="preserve"> ،</w:t>
            </w:r>
            <w:r w:rsidRPr="001D71FB">
              <w:rPr>
                <w:rStyle w:val="rfdFootnote"/>
                <w:rtl/>
              </w:rPr>
              <w:t xml:space="preserve"> ريحانة الأدب 5</w:t>
            </w:r>
            <w:r w:rsidR="005C5FDB" w:rsidRPr="001D71FB">
              <w:rPr>
                <w:rStyle w:val="rfdFootnote"/>
                <w:rtl/>
              </w:rPr>
              <w:t xml:space="preserve"> / </w:t>
            </w:r>
            <w:r w:rsidRPr="001D71FB">
              <w:rPr>
                <w:rStyle w:val="rfdFootnote"/>
                <w:rtl/>
              </w:rPr>
              <w:t>364</w:t>
            </w:r>
            <w:r w:rsidR="007E0241" w:rsidRPr="001D71FB">
              <w:rPr>
                <w:rStyle w:val="rfdFootnote"/>
                <w:rtl/>
              </w:rPr>
              <w:t xml:space="preserve"> ،</w:t>
            </w:r>
            <w:r w:rsidRPr="001D71FB">
              <w:rPr>
                <w:rStyle w:val="rfdFootnote"/>
                <w:rtl/>
              </w:rPr>
              <w:t xml:space="preserve"> تراثنا ـ ع 13 </w:t>
            </w:r>
            <w:r w:rsidR="00130BE1" w:rsidRPr="001D71FB">
              <w:rPr>
                <w:rStyle w:val="rfdFootnote"/>
                <w:rtl/>
              </w:rPr>
              <w:br/>
            </w:r>
            <w:r w:rsidR="00773F9D" w:rsidRPr="001D71FB">
              <w:rPr>
                <w:rStyle w:val="rfdFootnote"/>
                <w:rtl/>
              </w:rPr>
              <w:t>(</w:t>
            </w:r>
            <w:r w:rsidR="001D71FB" w:rsidRPr="001D71FB">
              <w:rPr>
                <w:rStyle w:val="rfdFootnote"/>
                <w:rFonts w:hint="cs"/>
                <w:rtl/>
              </w:rPr>
              <w:t xml:space="preserve"> </w:t>
            </w:r>
            <w:r w:rsidRPr="001D71FB">
              <w:rPr>
                <w:rStyle w:val="rfdFootnote"/>
                <w:rtl/>
              </w:rPr>
              <w:t>1408 ه</w:t>
            </w:r>
            <w:r w:rsidR="00130BE1" w:rsidRPr="001D71FB">
              <w:rPr>
                <w:rStyle w:val="rfdFootnote"/>
                <w:rtl/>
              </w:rPr>
              <w:t>ـ</w:t>
            </w:r>
            <w:r w:rsidR="001D71FB" w:rsidRPr="001D71FB">
              <w:rPr>
                <w:rStyle w:val="rfdFootnote"/>
                <w:rFonts w:hint="cs"/>
                <w:rtl/>
              </w:rPr>
              <w:t xml:space="preserve"> </w:t>
            </w:r>
            <w:r w:rsidR="00773F9D" w:rsidRPr="001D71FB">
              <w:rPr>
                <w:rStyle w:val="rfdFootnote"/>
                <w:rtl/>
              </w:rPr>
              <w:t>)</w:t>
            </w:r>
            <w:r w:rsidRPr="001D71FB">
              <w:rPr>
                <w:rStyle w:val="rfdFootnote"/>
                <w:rtl/>
              </w:rPr>
              <w:t xml:space="preserve"> ص 103</w:t>
            </w:r>
            <w:r w:rsidR="00095AA9" w:rsidRPr="001D71FB">
              <w:rPr>
                <w:rStyle w:val="rfdFootnote"/>
                <w:rtl/>
              </w:rPr>
              <w:t xml:space="preserve"> .</w:t>
            </w:r>
          </w:p>
          <w:p w:rsidR="001D71FB" w:rsidRPr="001D71FB" w:rsidRDefault="001D71FB" w:rsidP="001D71FB">
            <w:pPr>
              <w:pStyle w:val="rfdVar0"/>
              <w:rPr>
                <w:rStyle w:val="rfdFootnote"/>
                <w:rtl/>
              </w:rPr>
            </w:pPr>
          </w:p>
          <w:p w:rsidR="004442A5" w:rsidRPr="00222C90" w:rsidRDefault="004442A5" w:rsidP="004442A5">
            <w:pPr>
              <w:pStyle w:val="rfdNormal0"/>
              <w:rPr>
                <w:rStyle w:val="rfdBold2"/>
                <w:rtl/>
              </w:rPr>
            </w:pPr>
            <w:r w:rsidRPr="00222C90">
              <w:rPr>
                <w:rStyle w:val="rfdBold2"/>
                <w:rtl/>
              </w:rPr>
              <w:t xml:space="preserve">1376 ـ النقض على غلام </w:t>
            </w:r>
            <w:r w:rsidR="00773F9D">
              <w:rPr>
                <w:rStyle w:val="rfdBold2"/>
                <w:rtl/>
              </w:rPr>
              <w:t>(</w:t>
            </w:r>
            <w:r w:rsidRPr="00222C90">
              <w:rPr>
                <w:rStyle w:val="rfdBold2"/>
                <w:rtl/>
              </w:rPr>
              <w:t>علام</w:t>
            </w:r>
            <w:r w:rsidR="00773F9D">
              <w:rPr>
                <w:rStyle w:val="rfdBold2"/>
                <w:rtl/>
              </w:rPr>
              <w:t>)</w:t>
            </w:r>
            <w:r w:rsidRPr="00222C90">
              <w:rPr>
                <w:rStyle w:val="rfdBold2"/>
                <w:rtl/>
              </w:rPr>
              <w:t xml:space="preserve"> البحراني</w:t>
            </w:r>
            <w:r w:rsidR="00095AA9">
              <w:rPr>
                <w:rStyle w:val="rfdBold2"/>
                <w:rtl/>
              </w:rPr>
              <w:t xml:space="preserve"> .</w:t>
            </w:r>
          </w:p>
          <w:p w:rsidR="004442A5" w:rsidRPr="00AC6D18" w:rsidRDefault="004442A5" w:rsidP="001F482A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في الإ</w:t>
            </w:r>
            <w:r w:rsidR="00130BE1">
              <w:rPr>
                <w:rtl/>
              </w:rPr>
              <w:t>ِ</w:t>
            </w:r>
            <w:r w:rsidRPr="00AC6D18">
              <w:rPr>
                <w:rtl/>
              </w:rPr>
              <w:t>مامة</w:t>
            </w:r>
            <w:r w:rsidR="00095AA9">
              <w:rPr>
                <w:rtl/>
              </w:rPr>
              <w:t xml:space="preserve"> .</w:t>
            </w:r>
          </w:p>
          <w:p w:rsidR="004442A5" w:rsidRPr="00AC6D18" w:rsidRDefault="004442A5" w:rsidP="001F482A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للشيخ ا</w:t>
            </w:r>
            <w:r>
              <w:rPr>
                <w:rtl/>
              </w:rPr>
              <w:t>لمفيد محمد بن محمد بن النعمان</w:t>
            </w:r>
            <w:r w:rsidR="007E0241">
              <w:rPr>
                <w:rtl/>
              </w:rPr>
              <w:t xml:space="preserve"> ،</w:t>
            </w:r>
            <w:r>
              <w:rPr>
                <w:rtl/>
              </w:rPr>
              <w:t xml:space="preserve"> </w:t>
            </w:r>
            <w:r w:rsidR="00130BE1">
              <w:rPr>
                <w:rtl/>
              </w:rPr>
              <w:br/>
            </w:r>
            <w:r w:rsidRPr="00AC6D18">
              <w:rPr>
                <w:rtl/>
              </w:rPr>
              <w:t>المتوف</w:t>
            </w:r>
            <w:r w:rsidR="00130BE1">
              <w:rPr>
                <w:rtl/>
              </w:rPr>
              <w:t>ّ</w:t>
            </w:r>
            <w:r w:rsidRPr="00AC6D18">
              <w:rPr>
                <w:rtl/>
              </w:rPr>
              <w:t>ى سنة 413 ه</w:t>
            </w:r>
            <w:r w:rsidR="00130BE1">
              <w:rPr>
                <w:rtl/>
              </w:rPr>
              <w:t>ـ</w:t>
            </w:r>
            <w:r w:rsidR="00095AA9">
              <w:rPr>
                <w:rtl/>
              </w:rPr>
              <w:t xml:space="preserve"> .</w:t>
            </w:r>
          </w:p>
          <w:p w:rsidR="004442A5" w:rsidRDefault="004442A5" w:rsidP="00130BE1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أ</w:t>
            </w:r>
            <w:r w:rsidR="00130BE1">
              <w:rPr>
                <w:rtl/>
              </w:rPr>
              <w:t>ُ</w:t>
            </w:r>
            <w:r w:rsidRPr="00AC6D18">
              <w:rPr>
                <w:rtl/>
              </w:rPr>
              <w:t>نظر</w:t>
            </w:r>
            <w:r w:rsidR="007E0241">
              <w:rPr>
                <w:rtl/>
              </w:rPr>
              <w:t xml:space="preserve"> :</w:t>
            </w:r>
            <w:r w:rsidRPr="00AC6D18">
              <w:rPr>
                <w:rtl/>
              </w:rPr>
              <w:t xml:space="preserve"> رجال النجاشي</w:t>
            </w:r>
            <w:r w:rsidR="007E0241">
              <w:rPr>
                <w:rtl/>
              </w:rPr>
              <w:t xml:space="preserve"> :</w:t>
            </w:r>
            <w:r w:rsidRPr="00AC6D18">
              <w:rPr>
                <w:rtl/>
              </w:rPr>
              <w:t xml:space="preserve"> 401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الذريعة</w:t>
            </w:r>
            <w:r>
              <w:rPr>
                <w:rtl/>
              </w:rPr>
              <w:t xml:space="preserve"> </w:t>
            </w:r>
            <w:r w:rsidR="00130BE1">
              <w:rPr>
                <w:rtl/>
              </w:rPr>
              <w:br/>
            </w:r>
            <w:r w:rsidRPr="00AC6D18">
              <w:rPr>
                <w:rtl/>
              </w:rPr>
              <w:t>24</w:t>
            </w:r>
            <w:r w:rsidR="005C5FDB">
              <w:rPr>
                <w:rtl/>
              </w:rPr>
              <w:t xml:space="preserve"> / </w:t>
            </w:r>
            <w:r w:rsidR="00130BE1">
              <w:rPr>
                <w:rtl/>
              </w:rPr>
              <w:t>289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معجم رجال الحديث</w:t>
            </w:r>
            <w:r>
              <w:rPr>
                <w:rtl/>
              </w:rPr>
              <w:t xml:space="preserve"> </w:t>
            </w:r>
            <w:r w:rsidRPr="00AC6D18">
              <w:rPr>
                <w:rtl/>
              </w:rPr>
              <w:t>17</w:t>
            </w:r>
            <w:r w:rsidR="005C5FDB">
              <w:rPr>
                <w:rtl/>
              </w:rPr>
              <w:t xml:space="preserve"> / </w:t>
            </w:r>
            <w:r w:rsidRPr="00AC6D18">
              <w:rPr>
                <w:rtl/>
              </w:rPr>
              <w:t>204</w:t>
            </w:r>
            <w:r w:rsidR="007E0241">
              <w:rPr>
                <w:rtl/>
              </w:rPr>
              <w:t xml:space="preserve"> ،</w:t>
            </w:r>
            <w:r>
              <w:rPr>
                <w:rtl/>
              </w:rPr>
              <w:t xml:space="preserve"> </w:t>
            </w:r>
            <w:r w:rsidR="00130BE1">
              <w:rPr>
                <w:rtl/>
              </w:rPr>
              <w:br/>
            </w:r>
            <w:r w:rsidRPr="00AC6D18">
              <w:rPr>
                <w:rtl/>
              </w:rPr>
              <w:t>كشف الحجب والأستار</w:t>
            </w:r>
            <w:r w:rsidR="007E0241">
              <w:rPr>
                <w:rtl/>
              </w:rPr>
              <w:t xml:space="preserve"> :</w:t>
            </w:r>
            <w:r w:rsidRPr="00AC6D18">
              <w:rPr>
                <w:rtl/>
              </w:rPr>
              <w:t xml:space="preserve"> 587</w:t>
            </w:r>
            <w:r w:rsidR="00095AA9">
              <w:rPr>
                <w:rtl/>
              </w:rPr>
              <w:t xml:space="preserve"> .</w:t>
            </w:r>
          </w:p>
          <w:p w:rsidR="001D71FB" w:rsidRPr="00AC6D18" w:rsidRDefault="001D71FB" w:rsidP="001D71FB">
            <w:pPr>
              <w:pStyle w:val="rfdVar0"/>
              <w:rPr>
                <w:rtl/>
              </w:rPr>
            </w:pPr>
          </w:p>
          <w:p w:rsidR="004442A5" w:rsidRPr="00222C90" w:rsidRDefault="004442A5" w:rsidP="00130BE1">
            <w:pPr>
              <w:pStyle w:val="rfdNormal0"/>
              <w:rPr>
                <w:rStyle w:val="rfdBold2"/>
                <w:rtl/>
              </w:rPr>
            </w:pPr>
            <w:r w:rsidRPr="00222C90">
              <w:rPr>
                <w:rStyle w:val="rfdBold2"/>
                <w:rtl/>
              </w:rPr>
              <w:t>1377 ـ النقض على من يظهر الخلاف لأهل</w:t>
            </w:r>
            <w:r w:rsidR="00130BE1">
              <w:rPr>
                <w:rStyle w:val="rfdBold2"/>
                <w:rtl/>
              </w:rPr>
              <w:t xml:space="preserve"> </w:t>
            </w:r>
            <w:r w:rsidR="00130BE1">
              <w:rPr>
                <w:rStyle w:val="rfdBold2"/>
                <w:rtl/>
              </w:rPr>
              <w:br/>
            </w:r>
            <w:r w:rsidRPr="00222C90">
              <w:rPr>
                <w:rStyle w:val="rfdBold2"/>
                <w:rtl/>
              </w:rPr>
              <w:t>البيت</w:t>
            </w:r>
            <w:r w:rsidR="00095AA9">
              <w:rPr>
                <w:rStyle w:val="rfdBold2"/>
                <w:rtl/>
              </w:rPr>
              <w:t xml:space="preserve"> .</w:t>
            </w:r>
          </w:p>
          <w:p w:rsidR="004442A5" w:rsidRDefault="004442A5" w:rsidP="001F482A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 xml:space="preserve">للحسين بن </w:t>
            </w:r>
            <w:r w:rsidR="00130BE1">
              <w:rPr>
                <w:rtl/>
              </w:rPr>
              <w:t>عبيد</w:t>
            </w:r>
            <w:r w:rsidR="001D71FB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الله بن علي</w:t>
            </w:r>
            <w:r w:rsidR="007E0241">
              <w:rPr>
                <w:rtl/>
              </w:rPr>
              <w:t xml:space="preserve"> ،</w:t>
            </w:r>
            <w:r w:rsidR="00130BE1">
              <w:rPr>
                <w:rtl/>
              </w:rPr>
              <w:t xml:space="preserve"> أبي</w:t>
            </w:r>
            <w:r w:rsidR="00FB7845">
              <w:rPr>
                <w:rtl/>
              </w:rPr>
              <w:t xml:space="preserve"> عبد الله</w:t>
            </w:r>
            <w:r>
              <w:rPr>
                <w:rtl/>
              </w:rPr>
              <w:t xml:space="preserve"> </w:t>
            </w:r>
            <w:r w:rsidR="00130BE1">
              <w:rPr>
                <w:rtl/>
              </w:rPr>
              <w:br/>
            </w:r>
            <w:r w:rsidRPr="00AC6D18">
              <w:rPr>
                <w:rtl/>
              </w:rPr>
              <w:t>الواسطي</w:t>
            </w:r>
            <w:r w:rsidR="00095AA9">
              <w:rPr>
                <w:rtl/>
              </w:rPr>
              <w:t xml:space="preserve"> .</w:t>
            </w:r>
          </w:p>
          <w:p w:rsidR="00222C90" w:rsidRDefault="004442A5" w:rsidP="001F482A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أ</w:t>
            </w:r>
            <w:r w:rsidR="00130BE1">
              <w:rPr>
                <w:rtl/>
              </w:rPr>
              <w:t>ُ</w:t>
            </w:r>
            <w:r w:rsidRPr="00AC6D18">
              <w:rPr>
                <w:rtl/>
              </w:rPr>
              <w:t>نظر</w:t>
            </w:r>
            <w:r w:rsidR="007E0241">
              <w:rPr>
                <w:rtl/>
              </w:rPr>
              <w:t xml:space="preserve"> :</w:t>
            </w:r>
            <w:r w:rsidRPr="00AC6D18">
              <w:rPr>
                <w:rtl/>
              </w:rPr>
              <w:t xml:space="preserve"> الذريعة</w:t>
            </w:r>
            <w:r>
              <w:rPr>
                <w:rtl/>
              </w:rPr>
              <w:t xml:space="preserve"> </w:t>
            </w:r>
            <w:r w:rsidRPr="00AC6D18">
              <w:rPr>
                <w:rtl/>
              </w:rPr>
              <w:t>24</w:t>
            </w:r>
            <w:r w:rsidR="005C5FDB">
              <w:rPr>
                <w:rtl/>
              </w:rPr>
              <w:t xml:space="preserve"> / </w:t>
            </w:r>
            <w:r w:rsidRPr="00AC6D18">
              <w:rPr>
                <w:rtl/>
              </w:rPr>
              <w:t>291</w:t>
            </w:r>
            <w:r w:rsidR="00095AA9">
              <w:rPr>
                <w:rtl/>
              </w:rPr>
              <w:t xml:space="preserve"> .</w:t>
            </w:r>
          </w:p>
          <w:p w:rsidR="00130BE1" w:rsidRDefault="001D71FB" w:rsidP="00130BE1">
            <w:pPr>
              <w:pStyle w:val="rfdCenter"/>
              <w:rPr>
                <w:rtl/>
              </w:rPr>
            </w:pPr>
            <w:r w:rsidRPr="00854C77">
              <w:sym w:font="Wingdings 2" w:char="F0F5"/>
            </w:r>
            <w:r w:rsidRPr="00854C77">
              <w:rPr>
                <w:rFonts w:hint="cs"/>
                <w:rtl/>
              </w:rPr>
              <w:t xml:space="preserve"> </w:t>
            </w:r>
            <w:r w:rsidRPr="00854C77">
              <w:rPr>
                <w:rtl/>
              </w:rPr>
              <w:tab/>
            </w:r>
            <w:r w:rsidRPr="00854C77">
              <w:rPr>
                <w:rFonts w:hint="cs"/>
                <w:rtl/>
              </w:rPr>
              <w:t xml:space="preserve"> </w:t>
            </w:r>
            <w:r w:rsidRPr="00854C77">
              <w:rPr>
                <w:rFonts w:hint="cs"/>
              </w:rPr>
              <w:sym w:font="Wingdings 2" w:char="F0F5"/>
            </w:r>
            <w:r w:rsidRPr="00854C77">
              <w:rPr>
                <w:rFonts w:hint="cs"/>
                <w:rtl/>
              </w:rPr>
              <w:t xml:space="preserve"> </w:t>
            </w:r>
            <w:r w:rsidRPr="00854C77">
              <w:rPr>
                <w:rtl/>
              </w:rPr>
              <w:tab/>
            </w:r>
            <w:r w:rsidRPr="00854C77">
              <w:rPr>
                <w:rFonts w:hint="cs"/>
                <w:rtl/>
              </w:rPr>
              <w:t xml:space="preserve"> </w:t>
            </w:r>
            <w:r w:rsidRPr="00854C77">
              <w:rPr>
                <w:rFonts w:hint="cs"/>
              </w:rPr>
              <w:sym w:font="Wingdings 2" w:char="F0F5"/>
            </w:r>
          </w:p>
        </w:tc>
      </w:tr>
    </w:tbl>
    <w:p w:rsidR="00C64862" w:rsidRPr="008D65E1" w:rsidRDefault="00C64862" w:rsidP="008D65E1">
      <w:r w:rsidRPr="008D65E1">
        <w:br w:type="page"/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4409"/>
        <w:gridCol w:w="367"/>
        <w:gridCol w:w="4409"/>
      </w:tblGrid>
      <w:tr w:rsidR="00222C90" w:rsidTr="0001027A">
        <w:tc>
          <w:tcPr>
            <w:tcW w:w="2400" w:type="pct"/>
            <w:shd w:val="clear" w:color="auto" w:fill="auto"/>
          </w:tcPr>
          <w:p w:rsidR="007672AF" w:rsidRPr="007672AF" w:rsidRDefault="007672AF" w:rsidP="007672AF">
            <w:pPr>
              <w:pStyle w:val="rfdVar0"/>
              <w:rPr>
                <w:rtl/>
              </w:rPr>
            </w:pPr>
          </w:p>
          <w:p w:rsidR="004442A5" w:rsidRPr="00222C90" w:rsidRDefault="004442A5" w:rsidP="004442A5">
            <w:pPr>
              <w:pStyle w:val="rfdNormal0"/>
              <w:rPr>
                <w:rStyle w:val="rfdBold2"/>
                <w:rtl/>
              </w:rPr>
            </w:pPr>
            <w:r w:rsidRPr="00222C90">
              <w:rPr>
                <w:rStyle w:val="rfdBold2"/>
                <w:rtl/>
              </w:rPr>
              <w:t>1378 ـ كتاب النقض على النصيبي</w:t>
            </w:r>
            <w:r w:rsidR="00095AA9">
              <w:rPr>
                <w:rStyle w:val="rfdBold2"/>
                <w:rtl/>
              </w:rPr>
              <w:t xml:space="preserve"> .</w:t>
            </w:r>
          </w:p>
          <w:p w:rsidR="004442A5" w:rsidRPr="00AC6D18" w:rsidRDefault="004442A5" w:rsidP="00130BE1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في الإ</w:t>
            </w:r>
            <w:r w:rsidR="00130BE1">
              <w:rPr>
                <w:rtl/>
              </w:rPr>
              <w:t>ِ</w:t>
            </w:r>
            <w:r w:rsidRPr="00AC6D18">
              <w:rPr>
                <w:rtl/>
              </w:rPr>
              <w:t>مامة</w:t>
            </w:r>
            <w:r w:rsidR="00095AA9">
              <w:rPr>
                <w:rtl/>
              </w:rPr>
              <w:t xml:space="preserve"> .</w:t>
            </w:r>
          </w:p>
          <w:p w:rsidR="004442A5" w:rsidRPr="00AC6D18" w:rsidRDefault="004442A5" w:rsidP="00130BE1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للشيخ المفيد محمد بن محمد بن النعمان</w:t>
            </w:r>
            <w:r w:rsidR="007E0241">
              <w:rPr>
                <w:rtl/>
              </w:rPr>
              <w:t xml:space="preserve"> ،</w:t>
            </w:r>
            <w:r w:rsidR="00130BE1">
              <w:rPr>
                <w:rtl/>
              </w:rPr>
              <w:t xml:space="preserve"> </w:t>
            </w:r>
            <w:r w:rsidR="00130BE1">
              <w:rPr>
                <w:rtl/>
              </w:rPr>
              <w:br/>
            </w:r>
            <w:r w:rsidRPr="00AC6D18">
              <w:rPr>
                <w:rtl/>
              </w:rPr>
              <w:t>المتوف</w:t>
            </w:r>
            <w:r w:rsidR="00130BE1">
              <w:rPr>
                <w:rtl/>
              </w:rPr>
              <w:t>ّ</w:t>
            </w:r>
            <w:r w:rsidRPr="00AC6D18">
              <w:rPr>
                <w:rtl/>
              </w:rPr>
              <w:t>ى سنة 413 ه</w:t>
            </w:r>
            <w:r w:rsidR="00130BE1">
              <w:rPr>
                <w:rtl/>
              </w:rPr>
              <w:t>ـ</w:t>
            </w:r>
            <w:r w:rsidR="00095AA9">
              <w:rPr>
                <w:rtl/>
              </w:rPr>
              <w:t xml:space="preserve"> .</w:t>
            </w:r>
          </w:p>
          <w:p w:rsidR="004442A5" w:rsidRDefault="004442A5" w:rsidP="00130BE1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أ</w:t>
            </w:r>
            <w:r w:rsidR="00130BE1">
              <w:rPr>
                <w:rtl/>
              </w:rPr>
              <w:t>ُ</w:t>
            </w:r>
            <w:r w:rsidRPr="00AC6D18">
              <w:rPr>
                <w:rtl/>
              </w:rPr>
              <w:t>نظر</w:t>
            </w:r>
            <w:r w:rsidR="007E0241">
              <w:rPr>
                <w:rtl/>
              </w:rPr>
              <w:t xml:space="preserve"> :</w:t>
            </w:r>
            <w:r w:rsidRPr="00AC6D18">
              <w:rPr>
                <w:rtl/>
              </w:rPr>
              <w:t xml:space="preserve"> رجال النجاشي</w:t>
            </w:r>
            <w:r w:rsidR="007E0241">
              <w:rPr>
                <w:rtl/>
              </w:rPr>
              <w:t xml:space="preserve"> :</w:t>
            </w:r>
            <w:r w:rsidRPr="00AC6D18">
              <w:rPr>
                <w:rtl/>
              </w:rPr>
              <w:t xml:space="preserve"> 401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الذريعة</w:t>
            </w:r>
            <w:r>
              <w:rPr>
                <w:rtl/>
              </w:rPr>
              <w:t xml:space="preserve"> </w:t>
            </w:r>
            <w:r w:rsidR="00130BE1">
              <w:rPr>
                <w:rtl/>
              </w:rPr>
              <w:br/>
            </w:r>
            <w:r w:rsidRPr="00AC6D18">
              <w:rPr>
                <w:rtl/>
              </w:rPr>
              <w:t>42</w:t>
            </w:r>
            <w:r w:rsidR="005C5FDB">
              <w:rPr>
                <w:rtl/>
              </w:rPr>
              <w:t xml:space="preserve"> / </w:t>
            </w:r>
            <w:r w:rsidRPr="00AC6D18">
              <w:rPr>
                <w:rtl/>
              </w:rPr>
              <w:t>291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معجم رجال الحديث</w:t>
            </w:r>
            <w:r>
              <w:rPr>
                <w:rtl/>
              </w:rPr>
              <w:t xml:space="preserve"> </w:t>
            </w:r>
            <w:r w:rsidRPr="00AC6D18">
              <w:rPr>
                <w:rtl/>
              </w:rPr>
              <w:t>17</w:t>
            </w:r>
            <w:r w:rsidR="005C5FDB">
              <w:rPr>
                <w:rtl/>
              </w:rPr>
              <w:t xml:space="preserve"> / </w:t>
            </w:r>
            <w:r w:rsidRPr="00AC6D18">
              <w:rPr>
                <w:rtl/>
              </w:rPr>
              <w:t>204</w:t>
            </w:r>
            <w:r w:rsidR="007E0241">
              <w:rPr>
                <w:rtl/>
              </w:rPr>
              <w:t xml:space="preserve"> ،</w:t>
            </w:r>
            <w:r>
              <w:rPr>
                <w:rtl/>
              </w:rPr>
              <w:t xml:space="preserve"> </w:t>
            </w:r>
            <w:r w:rsidR="00130BE1">
              <w:rPr>
                <w:rtl/>
              </w:rPr>
              <w:br/>
            </w:r>
            <w:r w:rsidRPr="00AC6D18">
              <w:rPr>
                <w:rtl/>
              </w:rPr>
              <w:t>أعيان الشيعة</w:t>
            </w:r>
            <w:r>
              <w:rPr>
                <w:rtl/>
              </w:rPr>
              <w:t xml:space="preserve"> </w:t>
            </w:r>
            <w:r w:rsidRPr="00AC6D18">
              <w:rPr>
                <w:rtl/>
              </w:rPr>
              <w:t>9</w:t>
            </w:r>
            <w:r w:rsidR="005C5FDB">
              <w:rPr>
                <w:rtl/>
              </w:rPr>
              <w:t xml:space="preserve"> / </w:t>
            </w:r>
            <w:r w:rsidRPr="00AC6D18">
              <w:rPr>
                <w:rtl/>
              </w:rPr>
              <w:t>423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تراثنا</w:t>
            </w:r>
            <w:r>
              <w:rPr>
                <w:rtl/>
              </w:rPr>
              <w:t xml:space="preserve"> ـ </w:t>
            </w:r>
            <w:r w:rsidRPr="00AC6D18">
              <w:rPr>
                <w:rtl/>
              </w:rPr>
              <w:t xml:space="preserve">ع 13 </w:t>
            </w:r>
            <w:r w:rsidR="00773F9D">
              <w:rPr>
                <w:rtl/>
              </w:rPr>
              <w:t>(</w:t>
            </w:r>
            <w:r w:rsidR="007672AF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 xml:space="preserve">1408 </w:t>
            </w:r>
            <w:r w:rsidR="00130BE1">
              <w:rPr>
                <w:rtl/>
              </w:rPr>
              <w:br/>
            </w:r>
            <w:r w:rsidRPr="00AC6D18">
              <w:rPr>
                <w:rtl/>
              </w:rPr>
              <w:t>ه</w:t>
            </w:r>
            <w:r w:rsidR="00130BE1">
              <w:rPr>
                <w:rtl/>
              </w:rPr>
              <w:t>ـ</w:t>
            </w:r>
            <w:r w:rsidR="007672AF">
              <w:rPr>
                <w:rFonts w:hint="cs"/>
                <w:rtl/>
              </w:rPr>
              <w:t xml:space="preserve"> </w:t>
            </w:r>
            <w:r w:rsidR="00773F9D">
              <w:rPr>
                <w:rtl/>
              </w:rPr>
              <w:t>)</w:t>
            </w:r>
            <w:r w:rsidRPr="00AC6D18">
              <w:rPr>
                <w:rtl/>
              </w:rPr>
              <w:t xml:space="preserve"> ص 103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كشف الحجب والأستار</w:t>
            </w:r>
            <w:r w:rsidR="007E0241">
              <w:rPr>
                <w:rtl/>
              </w:rPr>
              <w:t xml:space="preserve"> :</w:t>
            </w:r>
            <w:r w:rsidRPr="00AC6D18">
              <w:rPr>
                <w:rtl/>
              </w:rPr>
              <w:t xml:space="preserve"> 587</w:t>
            </w:r>
            <w:r w:rsidR="00095AA9">
              <w:rPr>
                <w:rtl/>
              </w:rPr>
              <w:t xml:space="preserve"> .</w:t>
            </w:r>
          </w:p>
          <w:p w:rsidR="007672AF" w:rsidRPr="00AC6D18" w:rsidRDefault="007672AF" w:rsidP="007672AF">
            <w:pPr>
              <w:pStyle w:val="rfdVar0"/>
              <w:rPr>
                <w:rtl/>
              </w:rPr>
            </w:pPr>
          </w:p>
          <w:p w:rsidR="004442A5" w:rsidRPr="004442A5" w:rsidRDefault="004442A5" w:rsidP="004442A5">
            <w:pPr>
              <w:pStyle w:val="rfdNormal0"/>
              <w:rPr>
                <w:rStyle w:val="rfdBold2"/>
                <w:rtl/>
              </w:rPr>
            </w:pPr>
            <w:r w:rsidRPr="004442A5">
              <w:rPr>
                <w:rStyle w:val="rfdBold2"/>
                <w:rtl/>
              </w:rPr>
              <w:t>1379 ـ نقض الفضايح</w:t>
            </w:r>
            <w:r w:rsidR="00095AA9">
              <w:rPr>
                <w:rStyle w:val="rfdBold2"/>
                <w:rtl/>
              </w:rPr>
              <w:t xml:space="preserve"> .</w:t>
            </w:r>
          </w:p>
          <w:p w:rsidR="004442A5" w:rsidRPr="00AC6D18" w:rsidRDefault="004442A5" w:rsidP="00130BE1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بالفارسية</w:t>
            </w:r>
            <w:r w:rsidR="00095AA9">
              <w:rPr>
                <w:rtl/>
              </w:rPr>
              <w:t xml:space="preserve"> .</w:t>
            </w:r>
          </w:p>
          <w:p w:rsidR="004442A5" w:rsidRPr="00AC6D18" w:rsidRDefault="004442A5" w:rsidP="00130BE1">
            <w:pPr>
              <w:pStyle w:val="rfdVar"/>
              <w:rPr>
                <w:rtl/>
              </w:rPr>
            </w:pPr>
            <w:r>
              <w:rPr>
                <w:rtl/>
              </w:rPr>
              <w:t>في الإ</w:t>
            </w:r>
            <w:r w:rsidR="00130BE1">
              <w:rPr>
                <w:rtl/>
              </w:rPr>
              <w:t>ِ</w:t>
            </w:r>
            <w:r>
              <w:rPr>
                <w:rtl/>
              </w:rPr>
              <w:t>مامة</w:t>
            </w:r>
            <w:r w:rsidR="007E0241">
              <w:rPr>
                <w:rtl/>
              </w:rPr>
              <w:t xml:space="preserve"> ،</w:t>
            </w:r>
            <w:r>
              <w:rPr>
                <w:rtl/>
              </w:rPr>
              <w:t xml:space="preserve"> في نقض </w:t>
            </w:r>
            <w:r w:rsidR="00AB3A9F">
              <w:rPr>
                <w:rtl/>
              </w:rPr>
              <w:t>«</w:t>
            </w:r>
            <w:r w:rsidR="007672AF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 xml:space="preserve">بعض فضائح </w:t>
            </w:r>
            <w:r w:rsidR="00130BE1">
              <w:rPr>
                <w:rtl/>
              </w:rPr>
              <w:br/>
            </w:r>
            <w:r w:rsidRPr="00AC6D18">
              <w:rPr>
                <w:rtl/>
              </w:rPr>
              <w:t>الروافض</w:t>
            </w:r>
            <w:r w:rsidR="007672AF">
              <w:rPr>
                <w:rFonts w:hint="cs"/>
                <w:rtl/>
              </w:rPr>
              <w:t xml:space="preserve"> </w:t>
            </w:r>
            <w:r w:rsidR="00AB3A9F" w:rsidRPr="00AC6D18">
              <w:rPr>
                <w:rtl/>
              </w:rPr>
              <w:t>»</w:t>
            </w:r>
            <w:r w:rsidR="00095AA9">
              <w:rPr>
                <w:rtl/>
              </w:rPr>
              <w:t xml:space="preserve"> .</w:t>
            </w:r>
          </w:p>
          <w:p w:rsidR="004442A5" w:rsidRPr="00AC6D18" w:rsidRDefault="004442A5" w:rsidP="00130BE1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للشيخ نصير الدين عبد الجليل القزويني</w:t>
            </w:r>
            <w:r w:rsidR="00095AA9">
              <w:rPr>
                <w:rtl/>
              </w:rPr>
              <w:t xml:space="preserve"> .</w:t>
            </w:r>
          </w:p>
          <w:p w:rsidR="004442A5" w:rsidRDefault="004442A5" w:rsidP="00130BE1">
            <w:pPr>
              <w:pStyle w:val="rfdVar"/>
              <w:rPr>
                <w:rtl/>
              </w:rPr>
            </w:pPr>
            <w:r>
              <w:rPr>
                <w:rtl/>
              </w:rPr>
              <w:t>تقد</w:t>
            </w:r>
            <w:r w:rsidR="00130BE1">
              <w:rPr>
                <w:rtl/>
              </w:rPr>
              <w:t>ّ</w:t>
            </w:r>
            <w:r>
              <w:rPr>
                <w:rtl/>
              </w:rPr>
              <w:t>م بعنوان</w:t>
            </w:r>
            <w:r w:rsidR="007E0241">
              <w:rPr>
                <w:rtl/>
              </w:rPr>
              <w:t xml:space="preserve"> :</w:t>
            </w:r>
            <w:r>
              <w:rPr>
                <w:rtl/>
              </w:rPr>
              <w:t xml:space="preserve"> كتاب بعض مثالب </w:t>
            </w:r>
            <w:r w:rsidR="00130BE1">
              <w:rPr>
                <w:rtl/>
              </w:rPr>
              <w:br/>
            </w:r>
            <w:r w:rsidRPr="00AC6D18">
              <w:rPr>
                <w:rtl/>
              </w:rPr>
              <w:t>النواصب</w:t>
            </w:r>
            <w:r w:rsidR="00095AA9">
              <w:rPr>
                <w:rtl/>
              </w:rPr>
              <w:t xml:space="preserve"> .</w:t>
            </w:r>
          </w:p>
          <w:p w:rsidR="007672AF" w:rsidRPr="00AC6D18" w:rsidRDefault="007672AF" w:rsidP="007672AF">
            <w:pPr>
              <w:pStyle w:val="rfdVar0"/>
              <w:rPr>
                <w:rtl/>
              </w:rPr>
            </w:pPr>
          </w:p>
          <w:p w:rsidR="004442A5" w:rsidRPr="004442A5" w:rsidRDefault="004442A5" w:rsidP="004442A5">
            <w:pPr>
              <w:pStyle w:val="rfdNormal0"/>
              <w:rPr>
                <w:rStyle w:val="rfdBold2"/>
                <w:rtl/>
              </w:rPr>
            </w:pPr>
            <w:r w:rsidRPr="004442A5">
              <w:rPr>
                <w:rStyle w:val="rfdBold2"/>
                <w:rtl/>
              </w:rPr>
              <w:t>1380 ـ كتاب نقض كتاب ابن الراوندي</w:t>
            </w:r>
            <w:r w:rsidR="00095AA9">
              <w:rPr>
                <w:rStyle w:val="rfdBold2"/>
                <w:rtl/>
              </w:rPr>
              <w:t xml:space="preserve"> .</w:t>
            </w:r>
          </w:p>
          <w:p w:rsidR="004442A5" w:rsidRPr="00AC6D18" w:rsidRDefault="004442A5" w:rsidP="00130BE1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في الإ</w:t>
            </w:r>
            <w:r w:rsidR="00130BE1">
              <w:rPr>
                <w:rtl/>
              </w:rPr>
              <w:t>ِ</w:t>
            </w:r>
            <w:r w:rsidRPr="00AC6D18">
              <w:rPr>
                <w:rtl/>
              </w:rPr>
              <w:t>مامة</w:t>
            </w:r>
            <w:r w:rsidR="00095AA9">
              <w:rPr>
                <w:rtl/>
              </w:rPr>
              <w:t xml:space="preserve"> .</w:t>
            </w:r>
          </w:p>
          <w:p w:rsidR="004442A5" w:rsidRPr="00AC6D18" w:rsidRDefault="00130BE1" w:rsidP="00130BE1">
            <w:pPr>
              <w:pStyle w:val="rfdVar"/>
              <w:rPr>
                <w:rtl/>
              </w:rPr>
            </w:pPr>
            <w:r>
              <w:rPr>
                <w:rtl/>
              </w:rPr>
              <w:t>لأبي بكر محمد بن</w:t>
            </w:r>
            <w:r w:rsidR="00FB7845">
              <w:rPr>
                <w:rtl/>
              </w:rPr>
              <w:t xml:space="preserve"> عبد الله</w:t>
            </w:r>
            <w:r w:rsidR="004442A5" w:rsidRPr="00AC6D18">
              <w:rPr>
                <w:rtl/>
              </w:rPr>
              <w:t xml:space="preserve"> البردعي </w:t>
            </w:r>
            <w:r w:rsidR="00773F9D">
              <w:rPr>
                <w:rtl/>
              </w:rPr>
              <w:t>(</w:t>
            </w:r>
            <w:r w:rsidR="007D4B86">
              <w:rPr>
                <w:rFonts w:hint="cs"/>
                <w:rtl/>
              </w:rPr>
              <w:t xml:space="preserve"> </w:t>
            </w:r>
            <w:r w:rsidR="004442A5">
              <w:rPr>
                <w:rtl/>
              </w:rPr>
              <w:t xml:space="preserve">ق 4 </w:t>
            </w:r>
            <w:r>
              <w:rPr>
                <w:rtl/>
              </w:rPr>
              <w:br/>
            </w:r>
            <w:r w:rsidR="004442A5" w:rsidRPr="00AC6D18">
              <w:rPr>
                <w:rtl/>
              </w:rPr>
              <w:t>ه</w:t>
            </w:r>
            <w:r>
              <w:rPr>
                <w:rtl/>
              </w:rPr>
              <w:t>ـ</w:t>
            </w:r>
            <w:r w:rsidR="007D4B86">
              <w:rPr>
                <w:rFonts w:hint="cs"/>
                <w:rtl/>
              </w:rPr>
              <w:t xml:space="preserve"> </w:t>
            </w:r>
            <w:r w:rsidR="00773F9D">
              <w:rPr>
                <w:rtl/>
              </w:rPr>
              <w:t>)</w:t>
            </w:r>
            <w:r w:rsidR="00095AA9">
              <w:rPr>
                <w:rtl/>
              </w:rPr>
              <w:t xml:space="preserve"> .</w:t>
            </w:r>
          </w:p>
          <w:p w:rsidR="00222C90" w:rsidRDefault="004442A5" w:rsidP="00130BE1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أ</w:t>
            </w:r>
            <w:r w:rsidR="00130BE1">
              <w:rPr>
                <w:rtl/>
              </w:rPr>
              <w:t>ُ</w:t>
            </w:r>
            <w:r w:rsidRPr="00AC6D18">
              <w:rPr>
                <w:rtl/>
              </w:rPr>
              <w:t>نظر</w:t>
            </w:r>
            <w:r w:rsidR="007E0241">
              <w:rPr>
                <w:rtl/>
              </w:rPr>
              <w:t xml:space="preserve"> :</w:t>
            </w:r>
            <w:r w:rsidRPr="00AC6D18">
              <w:rPr>
                <w:rtl/>
              </w:rPr>
              <w:t xml:space="preserve"> الفهرست</w:t>
            </w:r>
            <w:r>
              <w:rPr>
                <w:rtl/>
              </w:rPr>
              <w:t xml:space="preserve"> ـ </w:t>
            </w:r>
            <w:r w:rsidRPr="00AC6D18">
              <w:rPr>
                <w:rtl/>
              </w:rPr>
              <w:t>للنديم</w:t>
            </w:r>
            <w:r>
              <w:rPr>
                <w:rtl/>
              </w:rPr>
              <w:t xml:space="preserve"> ـ</w:t>
            </w:r>
            <w:r w:rsidR="007E0241">
              <w:rPr>
                <w:rtl/>
              </w:rPr>
              <w:t xml:space="preserve"> :</w:t>
            </w:r>
            <w:r>
              <w:rPr>
                <w:rtl/>
              </w:rPr>
              <w:t xml:space="preserve"> 295</w:t>
            </w:r>
            <w:r w:rsidR="00095AA9">
              <w:rPr>
                <w:rtl/>
              </w:rPr>
              <w:t xml:space="preserve"> .</w:t>
            </w:r>
          </w:p>
          <w:p w:rsidR="001226CC" w:rsidRDefault="007D4B86" w:rsidP="001226CC">
            <w:pPr>
              <w:pStyle w:val="rfdCenter"/>
              <w:rPr>
                <w:rtl/>
              </w:rPr>
            </w:pPr>
            <w:r w:rsidRPr="00854C77">
              <w:sym w:font="Wingdings 2" w:char="F0F5"/>
            </w:r>
            <w:r w:rsidRPr="00854C77">
              <w:rPr>
                <w:rFonts w:hint="cs"/>
                <w:rtl/>
              </w:rPr>
              <w:t xml:space="preserve"> </w:t>
            </w:r>
            <w:r w:rsidRPr="00854C77">
              <w:rPr>
                <w:rtl/>
              </w:rPr>
              <w:tab/>
            </w:r>
            <w:r w:rsidRPr="00854C77">
              <w:rPr>
                <w:rFonts w:hint="cs"/>
                <w:rtl/>
              </w:rPr>
              <w:t xml:space="preserve"> </w:t>
            </w:r>
            <w:r w:rsidRPr="00854C77">
              <w:rPr>
                <w:rFonts w:hint="cs"/>
              </w:rPr>
              <w:sym w:font="Wingdings 2" w:char="F0F5"/>
            </w:r>
            <w:r w:rsidRPr="00854C77">
              <w:rPr>
                <w:rFonts w:hint="cs"/>
                <w:rtl/>
              </w:rPr>
              <w:t xml:space="preserve"> </w:t>
            </w:r>
            <w:r w:rsidRPr="00854C77">
              <w:rPr>
                <w:rtl/>
              </w:rPr>
              <w:tab/>
            </w:r>
            <w:r w:rsidRPr="00854C77">
              <w:rPr>
                <w:rFonts w:hint="cs"/>
                <w:rtl/>
              </w:rPr>
              <w:t xml:space="preserve"> </w:t>
            </w:r>
            <w:r w:rsidRPr="00854C77">
              <w:rPr>
                <w:rFonts w:hint="cs"/>
              </w:rPr>
              <w:sym w:font="Wingdings 2" w:char="F0F5"/>
            </w:r>
          </w:p>
        </w:tc>
        <w:tc>
          <w:tcPr>
            <w:tcW w:w="200" w:type="pct"/>
            <w:shd w:val="clear" w:color="auto" w:fill="auto"/>
          </w:tcPr>
          <w:p w:rsidR="00222C90" w:rsidRDefault="00222C90" w:rsidP="0038448C">
            <w:pPr>
              <w:pStyle w:val="rfdNormal0"/>
              <w:rPr>
                <w:rtl/>
              </w:rPr>
            </w:pPr>
          </w:p>
        </w:tc>
        <w:tc>
          <w:tcPr>
            <w:tcW w:w="2400" w:type="pct"/>
            <w:shd w:val="clear" w:color="auto" w:fill="auto"/>
          </w:tcPr>
          <w:p w:rsidR="007D4B86" w:rsidRPr="007D4B86" w:rsidRDefault="007D4B86" w:rsidP="007D4B86">
            <w:pPr>
              <w:pStyle w:val="rfdVar0"/>
              <w:rPr>
                <w:rtl/>
              </w:rPr>
            </w:pPr>
          </w:p>
          <w:p w:rsidR="004442A5" w:rsidRPr="004442A5" w:rsidRDefault="004442A5" w:rsidP="001226CC">
            <w:pPr>
              <w:pStyle w:val="rfdNormal0"/>
              <w:rPr>
                <w:rStyle w:val="rfdBold2"/>
                <w:rtl/>
              </w:rPr>
            </w:pPr>
            <w:r w:rsidRPr="004442A5">
              <w:rPr>
                <w:rStyle w:val="rfdBold2"/>
                <w:rtl/>
              </w:rPr>
              <w:t>1381 ـ نقض كتاب ال</w:t>
            </w:r>
            <w:r w:rsidR="001226CC">
              <w:rPr>
                <w:rStyle w:val="rfdBold2"/>
                <w:rtl/>
              </w:rPr>
              <w:t>أ</w:t>
            </w:r>
            <w:r w:rsidRPr="004442A5">
              <w:rPr>
                <w:rStyle w:val="rfdBold2"/>
                <w:rtl/>
              </w:rPr>
              <w:t>شهاد لأبي زيد</w:t>
            </w:r>
            <w:r w:rsidR="001226CC">
              <w:rPr>
                <w:rStyle w:val="rfdBold2"/>
                <w:rtl/>
              </w:rPr>
              <w:t xml:space="preserve"> </w:t>
            </w:r>
            <w:r w:rsidR="001226CC">
              <w:rPr>
                <w:rStyle w:val="rfdBold2"/>
                <w:rtl/>
              </w:rPr>
              <w:br/>
            </w:r>
            <w:r w:rsidRPr="004442A5">
              <w:rPr>
                <w:rStyle w:val="rfdBold2"/>
                <w:rtl/>
              </w:rPr>
              <w:t>العلوي</w:t>
            </w:r>
            <w:r w:rsidR="00095AA9">
              <w:rPr>
                <w:rStyle w:val="rfdBold2"/>
                <w:rtl/>
              </w:rPr>
              <w:t xml:space="preserve"> .</w:t>
            </w:r>
          </w:p>
          <w:p w:rsidR="004442A5" w:rsidRPr="00AC6D18" w:rsidRDefault="004442A5" w:rsidP="00130BE1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في الإ</w:t>
            </w:r>
            <w:r w:rsidR="001226CC">
              <w:rPr>
                <w:rtl/>
              </w:rPr>
              <w:t>ِ</w:t>
            </w:r>
            <w:r w:rsidRPr="00AC6D18">
              <w:rPr>
                <w:rtl/>
              </w:rPr>
              <w:t>مامة</w:t>
            </w:r>
            <w:r w:rsidR="00095AA9">
              <w:rPr>
                <w:rtl/>
              </w:rPr>
              <w:t xml:space="preserve"> .</w:t>
            </w:r>
          </w:p>
          <w:p w:rsidR="004442A5" w:rsidRPr="00AC6D18" w:rsidRDefault="004442A5" w:rsidP="00130BE1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لمحمد بن</w:t>
            </w:r>
            <w:r w:rsidR="001226CC">
              <w:rPr>
                <w:rtl/>
              </w:rPr>
              <w:t xml:space="preserve"> عبد</w:t>
            </w:r>
            <w:r w:rsidR="007D4B86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الرحمن بن قب</w:t>
            </w:r>
            <w:r w:rsidR="001226CC">
              <w:rPr>
                <w:rtl/>
              </w:rPr>
              <w:t>ّ</w:t>
            </w:r>
            <w:r>
              <w:rPr>
                <w:rtl/>
              </w:rPr>
              <w:t>ة الرازي</w:t>
            </w:r>
            <w:r w:rsidR="007E0241">
              <w:rPr>
                <w:rtl/>
              </w:rPr>
              <w:t xml:space="preserve"> ،</w:t>
            </w:r>
            <w:r>
              <w:rPr>
                <w:rtl/>
              </w:rPr>
              <w:t xml:space="preserve"> أبي </w:t>
            </w:r>
            <w:r w:rsidR="007C1A2E">
              <w:rPr>
                <w:rtl/>
              </w:rPr>
              <w:br/>
            </w:r>
            <w:r w:rsidRPr="00AC6D18">
              <w:rPr>
                <w:rtl/>
              </w:rPr>
              <w:t>جعفر</w:t>
            </w:r>
            <w:r w:rsidR="00095AA9">
              <w:rPr>
                <w:rtl/>
              </w:rPr>
              <w:t xml:space="preserve"> .</w:t>
            </w:r>
          </w:p>
          <w:p w:rsidR="004442A5" w:rsidRDefault="004442A5" w:rsidP="00130BE1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أ</w:t>
            </w:r>
            <w:r w:rsidR="007C1A2E">
              <w:rPr>
                <w:rtl/>
              </w:rPr>
              <w:t>ُ</w:t>
            </w:r>
            <w:r w:rsidRPr="00AC6D18">
              <w:rPr>
                <w:rtl/>
              </w:rPr>
              <w:t>نظر</w:t>
            </w:r>
            <w:r w:rsidR="007E0241">
              <w:rPr>
                <w:rtl/>
              </w:rPr>
              <w:t xml:space="preserve"> :</w:t>
            </w:r>
            <w:r w:rsidRPr="00AC6D18">
              <w:rPr>
                <w:rtl/>
              </w:rPr>
              <w:t xml:space="preserve"> معالم العلماء</w:t>
            </w:r>
            <w:r w:rsidR="007E0241">
              <w:rPr>
                <w:rtl/>
              </w:rPr>
              <w:t xml:space="preserve"> :</w:t>
            </w:r>
            <w:r w:rsidRPr="00AC6D18">
              <w:rPr>
                <w:rtl/>
              </w:rPr>
              <w:t xml:space="preserve"> 95</w:t>
            </w:r>
            <w:r>
              <w:rPr>
                <w:rtl/>
              </w:rPr>
              <w:t xml:space="preserve"> ـ </w:t>
            </w:r>
            <w:r w:rsidRPr="00AC6D18">
              <w:rPr>
                <w:rtl/>
              </w:rPr>
              <w:t>96</w:t>
            </w:r>
            <w:r w:rsidR="00095AA9">
              <w:rPr>
                <w:rtl/>
              </w:rPr>
              <w:t xml:space="preserve"> .</w:t>
            </w:r>
          </w:p>
          <w:p w:rsidR="007D4B86" w:rsidRPr="00AC6D18" w:rsidRDefault="007D4B86" w:rsidP="007D4B86">
            <w:pPr>
              <w:pStyle w:val="rfdVar0"/>
              <w:rPr>
                <w:rtl/>
              </w:rPr>
            </w:pPr>
          </w:p>
          <w:p w:rsidR="004442A5" w:rsidRPr="004442A5" w:rsidRDefault="004442A5" w:rsidP="004442A5">
            <w:pPr>
              <w:pStyle w:val="rfdNormal0"/>
              <w:rPr>
                <w:rStyle w:val="rfdBold2"/>
                <w:rtl/>
              </w:rPr>
            </w:pPr>
            <w:r w:rsidRPr="004442A5">
              <w:rPr>
                <w:rStyle w:val="rfdBold2"/>
                <w:rtl/>
              </w:rPr>
              <w:t>1382 ـ كتاب نقض كتاب الأصم</w:t>
            </w:r>
            <w:r w:rsidR="007C1A2E">
              <w:rPr>
                <w:rStyle w:val="rfdBold2"/>
                <w:rtl/>
              </w:rPr>
              <w:t>ّ</w:t>
            </w:r>
            <w:r w:rsidR="00095AA9">
              <w:rPr>
                <w:rStyle w:val="rfdBold2"/>
                <w:rtl/>
              </w:rPr>
              <w:t xml:space="preserve"> .</w:t>
            </w:r>
          </w:p>
          <w:p w:rsidR="004442A5" w:rsidRPr="00AC6D18" w:rsidRDefault="004442A5" w:rsidP="00130BE1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في الإ</w:t>
            </w:r>
            <w:r w:rsidR="007C1A2E">
              <w:rPr>
                <w:rtl/>
              </w:rPr>
              <w:t>ِ</w:t>
            </w:r>
            <w:r w:rsidRPr="00AC6D18">
              <w:rPr>
                <w:rtl/>
              </w:rPr>
              <w:t>مامة</w:t>
            </w:r>
            <w:r w:rsidR="00095AA9">
              <w:rPr>
                <w:rtl/>
              </w:rPr>
              <w:t xml:space="preserve"> .</w:t>
            </w:r>
          </w:p>
          <w:p w:rsidR="004442A5" w:rsidRPr="00AC6D18" w:rsidRDefault="004442A5" w:rsidP="00130BE1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للشيخ ا</w:t>
            </w:r>
            <w:r>
              <w:rPr>
                <w:rtl/>
              </w:rPr>
              <w:t>لمفيد محمد بن محمد بن النعمان</w:t>
            </w:r>
            <w:r w:rsidR="007E0241">
              <w:rPr>
                <w:rtl/>
              </w:rPr>
              <w:t xml:space="preserve"> ،</w:t>
            </w:r>
            <w:r>
              <w:rPr>
                <w:rtl/>
              </w:rPr>
              <w:t xml:space="preserve"> </w:t>
            </w:r>
            <w:r w:rsidR="007C1A2E">
              <w:rPr>
                <w:rtl/>
              </w:rPr>
              <w:br/>
            </w:r>
            <w:r w:rsidRPr="00AC6D18">
              <w:rPr>
                <w:rtl/>
              </w:rPr>
              <w:t>المتوف</w:t>
            </w:r>
            <w:r w:rsidR="007C1A2E">
              <w:rPr>
                <w:rtl/>
              </w:rPr>
              <w:t>ّ</w:t>
            </w:r>
            <w:r w:rsidRPr="00AC6D18">
              <w:rPr>
                <w:rtl/>
              </w:rPr>
              <w:t>ى سنة 413 ه</w:t>
            </w:r>
            <w:r w:rsidR="007C1A2E">
              <w:rPr>
                <w:rtl/>
              </w:rPr>
              <w:t>ـ</w:t>
            </w:r>
            <w:r w:rsidR="00095AA9">
              <w:rPr>
                <w:rtl/>
              </w:rPr>
              <w:t xml:space="preserve"> .</w:t>
            </w:r>
          </w:p>
          <w:p w:rsidR="004442A5" w:rsidRDefault="004442A5" w:rsidP="007C1A2E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أ</w:t>
            </w:r>
            <w:r w:rsidR="007C1A2E">
              <w:rPr>
                <w:rtl/>
              </w:rPr>
              <w:t>ُ</w:t>
            </w:r>
            <w:r w:rsidRPr="00AC6D18">
              <w:rPr>
                <w:rtl/>
              </w:rPr>
              <w:t>نظر</w:t>
            </w:r>
            <w:r w:rsidR="007E0241">
              <w:rPr>
                <w:rtl/>
              </w:rPr>
              <w:t xml:space="preserve"> :</w:t>
            </w:r>
            <w:r w:rsidRPr="00AC6D18">
              <w:rPr>
                <w:rtl/>
              </w:rPr>
              <w:t xml:space="preserve"> رجال النجاشي</w:t>
            </w:r>
            <w:r w:rsidR="007E0241">
              <w:rPr>
                <w:rtl/>
              </w:rPr>
              <w:t xml:space="preserve"> :</w:t>
            </w:r>
            <w:r w:rsidRPr="00AC6D18">
              <w:rPr>
                <w:rtl/>
              </w:rPr>
              <w:t xml:space="preserve"> 400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الذريعة</w:t>
            </w:r>
            <w:r>
              <w:rPr>
                <w:rtl/>
              </w:rPr>
              <w:t xml:space="preserve"> </w:t>
            </w:r>
            <w:r w:rsidR="007C1A2E">
              <w:rPr>
                <w:rtl/>
              </w:rPr>
              <w:br/>
            </w:r>
            <w:r w:rsidRPr="00AC6D18">
              <w:rPr>
                <w:rtl/>
              </w:rPr>
              <w:t>24</w:t>
            </w:r>
            <w:r w:rsidR="005C5FDB">
              <w:rPr>
                <w:rtl/>
              </w:rPr>
              <w:t xml:space="preserve"> / </w:t>
            </w:r>
            <w:r w:rsidRPr="00AC6D18">
              <w:rPr>
                <w:rtl/>
              </w:rPr>
              <w:t>290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معجم رجال الحديث</w:t>
            </w:r>
            <w:r>
              <w:rPr>
                <w:rtl/>
              </w:rPr>
              <w:t xml:space="preserve"> </w:t>
            </w:r>
            <w:r w:rsidRPr="00AC6D18">
              <w:rPr>
                <w:rtl/>
              </w:rPr>
              <w:t>17</w:t>
            </w:r>
            <w:r w:rsidR="005C5FDB">
              <w:rPr>
                <w:rtl/>
              </w:rPr>
              <w:t xml:space="preserve"> / </w:t>
            </w:r>
            <w:r w:rsidRPr="00AC6D18">
              <w:rPr>
                <w:rtl/>
              </w:rPr>
              <w:t>204</w:t>
            </w:r>
            <w:r w:rsidR="007E0241">
              <w:rPr>
                <w:rtl/>
              </w:rPr>
              <w:t xml:space="preserve"> ،</w:t>
            </w:r>
            <w:r>
              <w:rPr>
                <w:rtl/>
              </w:rPr>
              <w:t xml:space="preserve"> </w:t>
            </w:r>
            <w:r w:rsidR="007C1A2E">
              <w:rPr>
                <w:rtl/>
              </w:rPr>
              <w:br/>
            </w:r>
            <w:r w:rsidRPr="00AC6D18">
              <w:rPr>
                <w:rtl/>
              </w:rPr>
              <w:t>أعيان الشيعة</w:t>
            </w:r>
            <w:r>
              <w:rPr>
                <w:rtl/>
              </w:rPr>
              <w:t xml:space="preserve"> </w:t>
            </w:r>
            <w:r w:rsidRPr="00AC6D18">
              <w:rPr>
                <w:rtl/>
              </w:rPr>
              <w:t>9</w:t>
            </w:r>
            <w:r w:rsidR="005C5FDB">
              <w:rPr>
                <w:rtl/>
              </w:rPr>
              <w:t xml:space="preserve"> / </w:t>
            </w:r>
            <w:r w:rsidR="007C1A2E">
              <w:rPr>
                <w:rtl/>
              </w:rPr>
              <w:t>423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تراثنا</w:t>
            </w:r>
            <w:r>
              <w:rPr>
                <w:rtl/>
              </w:rPr>
              <w:t xml:space="preserve"> ـ </w:t>
            </w:r>
            <w:r w:rsidRPr="00AC6D18">
              <w:rPr>
                <w:rtl/>
              </w:rPr>
              <w:t xml:space="preserve">ع 13 </w:t>
            </w:r>
            <w:r w:rsidR="00773F9D">
              <w:rPr>
                <w:rtl/>
              </w:rPr>
              <w:t>(</w:t>
            </w:r>
            <w:r w:rsidR="007D4B86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 xml:space="preserve">1408 </w:t>
            </w:r>
            <w:r w:rsidR="007C1A2E">
              <w:rPr>
                <w:rtl/>
              </w:rPr>
              <w:br/>
            </w:r>
            <w:r w:rsidRPr="00AC6D18">
              <w:rPr>
                <w:rtl/>
              </w:rPr>
              <w:t>ه</w:t>
            </w:r>
            <w:r w:rsidR="007C1A2E">
              <w:rPr>
                <w:rtl/>
              </w:rPr>
              <w:t>ـ</w:t>
            </w:r>
            <w:r w:rsidR="007D4B86">
              <w:rPr>
                <w:rFonts w:hint="cs"/>
                <w:rtl/>
              </w:rPr>
              <w:t xml:space="preserve"> </w:t>
            </w:r>
            <w:r w:rsidR="00773F9D">
              <w:rPr>
                <w:rtl/>
              </w:rPr>
              <w:t>)</w:t>
            </w:r>
            <w:r w:rsidRPr="00AC6D18">
              <w:rPr>
                <w:rtl/>
              </w:rPr>
              <w:t xml:space="preserve"> ص 104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إيضاح المكنون</w:t>
            </w:r>
            <w:r>
              <w:rPr>
                <w:rtl/>
              </w:rPr>
              <w:t xml:space="preserve"> </w:t>
            </w:r>
            <w:r w:rsidRPr="00AC6D18">
              <w:rPr>
                <w:rtl/>
              </w:rPr>
              <w:t>2</w:t>
            </w:r>
            <w:r w:rsidR="005C5FDB">
              <w:rPr>
                <w:rtl/>
              </w:rPr>
              <w:t xml:space="preserve"> / </w:t>
            </w:r>
            <w:r w:rsidRPr="00AC6D18">
              <w:rPr>
                <w:rtl/>
              </w:rPr>
              <w:t>675 وذكره</w:t>
            </w:r>
            <w:r>
              <w:rPr>
                <w:rtl/>
              </w:rPr>
              <w:t xml:space="preserve"> </w:t>
            </w:r>
            <w:r w:rsidR="007C1A2E">
              <w:rPr>
                <w:rtl/>
              </w:rPr>
              <w:br/>
            </w:r>
            <w:r w:rsidRPr="00AC6D18">
              <w:rPr>
                <w:rtl/>
              </w:rPr>
              <w:t>فيه</w:t>
            </w:r>
            <w:r>
              <w:rPr>
                <w:rtl/>
              </w:rPr>
              <w:t xml:space="preserve"> خطأ</w:t>
            </w:r>
            <w:r w:rsidR="007C1A2E">
              <w:rPr>
                <w:rtl/>
              </w:rPr>
              <w:t>ً</w:t>
            </w:r>
            <w:r>
              <w:rPr>
                <w:rtl/>
              </w:rPr>
              <w:t xml:space="preserve"> بعنوان</w:t>
            </w:r>
            <w:r w:rsidR="007E0241">
              <w:rPr>
                <w:rtl/>
              </w:rPr>
              <w:t xml:space="preserve"> :</w:t>
            </w:r>
            <w:r>
              <w:rPr>
                <w:rtl/>
              </w:rPr>
              <w:t xml:space="preserve"> نقض كتاب ال</w:t>
            </w:r>
            <w:r w:rsidR="007C1A2E">
              <w:rPr>
                <w:rtl/>
              </w:rPr>
              <w:t>ْ</w:t>
            </w:r>
            <w:r>
              <w:rPr>
                <w:rtl/>
              </w:rPr>
              <w:t>أ</w:t>
            </w:r>
            <w:r w:rsidR="007C1A2E">
              <w:rPr>
                <w:rtl/>
              </w:rPr>
              <w:t>ُ</w:t>
            </w:r>
            <w:r>
              <w:rPr>
                <w:rtl/>
              </w:rPr>
              <w:t xml:space="preserve">مم في </w:t>
            </w:r>
            <w:r w:rsidR="007C1A2E">
              <w:rPr>
                <w:rtl/>
              </w:rPr>
              <w:br/>
            </w:r>
            <w:r w:rsidRPr="00AC6D18">
              <w:rPr>
                <w:rtl/>
              </w:rPr>
              <w:t>الإ</w:t>
            </w:r>
            <w:r w:rsidR="007C1A2E">
              <w:rPr>
                <w:rtl/>
              </w:rPr>
              <w:t>ِ</w:t>
            </w:r>
            <w:r w:rsidRPr="00AC6D18">
              <w:rPr>
                <w:rtl/>
              </w:rPr>
              <w:t>مامة</w:t>
            </w:r>
            <w:r w:rsidR="00095AA9">
              <w:rPr>
                <w:rtl/>
              </w:rPr>
              <w:t xml:space="preserve"> .</w:t>
            </w:r>
          </w:p>
          <w:p w:rsidR="007D4B86" w:rsidRPr="00AC6D18" w:rsidRDefault="007D4B86" w:rsidP="007D4B86">
            <w:pPr>
              <w:pStyle w:val="rfdVar0"/>
              <w:rPr>
                <w:rtl/>
              </w:rPr>
            </w:pPr>
          </w:p>
          <w:p w:rsidR="004442A5" w:rsidRPr="004442A5" w:rsidRDefault="004442A5" w:rsidP="004442A5">
            <w:pPr>
              <w:pStyle w:val="rfdNormal0"/>
              <w:rPr>
                <w:rStyle w:val="rfdBold2"/>
                <w:rtl/>
              </w:rPr>
            </w:pPr>
            <w:r w:rsidRPr="004442A5">
              <w:rPr>
                <w:rStyle w:val="rfdBold2"/>
                <w:rtl/>
              </w:rPr>
              <w:t>1383 ـ نقض المستثبت في الإ</w:t>
            </w:r>
            <w:r w:rsidR="007C1A2E">
              <w:rPr>
                <w:rStyle w:val="rfdBold2"/>
                <w:rtl/>
              </w:rPr>
              <w:t>ِ</w:t>
            </w:r>
            <w:r w:rsidRPr="004442A5">
              <w:rPr>
                <w:rStyle w:val="rfdBold2"/>
                <w:rtl/>
              </w:rPr>
              <w:t>مامة</w:t>
            </w:r>
            <w:r w:rsidR="00095AA9">
              <w:rPr>
                <w:rStyle w:val="rfdBold2"/>
                <w:rtl/>
              </w:rPr>
              <w:t xml:space="preserve"> .</w:t>
            </w:r>
          </w:p>
          <w:p w:rsidR="004442A5" w:rsidRPr="00AC6D18" w:rsidRDefault="004442A5" w:rsidP="00130BE1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لأبي القاسم البلخي</w:t>
            </w:r>
            <w:r w:rsidR="00095AA9">
              <w:rPr>
                <w:rtl/>
              </w:rPr>
              <w:t xml:space="preserve"> .</w:t>
            </w:r>
          </w:p>
          <w:p w:rsidR="004442A5" w:rsidRPr="00AC6D18" w:rsidRDefault="004442A5" w:rsidP="00130BE1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أ</w:t>
            </w:r>
            <w:r w:rsidR="007C1A2E">
              <w:rPr>
                <w:rtl/>
              </w:rPr>
              <w:t>ُ</w:t>
            </w:r>
            <w:r w:rsidRPr="00AC6D18">
              <w:rPr>
                <w:rtl/>
              </w:rPr>
              <w:t>نظر</w:t>
            </w:r>
            <w:r w:rsidR="007E0241">
              <w:rPr>
                <w:rtl/>
              </w:rPr>
              <w:t xml:space="preserve"> :</w:t>
            </w:r>
            <w:r w:rsidRPr="00AC6D18">
              <w:rPr>
                <w:rtl/>
              </w:rPr>
              <w:t xml:space="preserve"> رجال النجاشي</w:t>
            </w:r>
            <w:r w:rsidR="007E0241">
              <w:rPr>
                <w:rtl/>
              </w:rPr>
              <w:t xml:space="preserve"> :</w:t>
            </w:r>
            <w:r w:rsidRPr="00AC6D18">
              <w:rPr>
                <w:rtl/>
              </w:rPr>
              <w:t xml:space="preserve"> 376</w:t>
            </w:r>
            <w:r w:rsidR="00095AA9">
              <w:rPr>
                <w:rtl/>
              </w:rPr>
              <w:t xml:space="preserve"> .</w:t>
            </w:r>
          </w:p>
          <w:p w:rsidR="00222C90" w:rsidRDefault="00222C90" w:rsidP="004442A5">
            <w:pPr>
              <w:pStyle w:val="rfdLeftBold"/>
              <w:rPr>
                <w:rtl/>
              </w:rPr>
            </w:pPr>
          </w:p>
        </w:tc>
      </w:tr>
    </w:tbl>
    <w:p w:rsidR="007D4B86" w:rsidRDefault="007D4B86" w:rsidP="007D4B86">
      <w:pPr>
        <w:pStyle w:val="rfdLeftBold"/>
        <w:rPr>
          <w:rtl/>
        </w:rPr>
      </w:pPr>
      <w:r w:rsidRPr="00AC6D18">
        <w:rPr>
          <w:rtl/>
        </w:rPr>
        <w:t>للبحث صلة</w:t>
      </w:r>
      <w:r>
        <w:rPr>
          <w:rtl/>
        </w:rPr>
        <w:t xml:space="preserve"> . . .</w:t>
      </w:r>
    </w:p>
    <w:p w:rsidR="001D63D0" w:rsidRDefault="001D63D0" w:rsidP="007D4B86">
      <w:pPr>
        <w:rPr>
          <w:rtl/>
        </w:rPr>
        <w:sectPr w:rsidR="001D63D0" w:rsidSect="00107863">
          <w:headerReference w:type="even" r:id="rId261"/>
          <w:headerReference w:type="default" r:id="rId262"/>
          <w:headerReference w:type="first" r:id="rId263"/>
          <w:type w:val="continuous"/>
          <w:pgSz w:w="11907" w:h="16840" w:code="9"/>
          <w:pgMar w:top="1247" w:right="1361" w:bottom="1247" w:left="1361" w:header="720" w:footer="720" w:gutter="0"/>
          <w:cols w:space="720"/>
          <w:titlePg/>
          <w:bidi/>
          <w:rtlGutter/>
          <w:docGrid w:linePitch="360"/>
        </w:sectPr>
      </w:pPr>
    </w:p>
    <w:p w:rsidR="007D4B86" w:rsidRPr="007D4B86" w:rsidRDefault="007D4B86" w:rsidP="007D4B86">
      <w:pPr>
        <w:rPr>
          <w:rtl/>
        </w:rPr>
      </w:pPr>
      <w:r w:rsidRPr="007D4B86">
        <w:rPr>
          <w:rtl/>
        </w:rPr>
        <w:lastRenderedPageBreak/>
        <w:br w:type="page"/>
      </w:r>
    </w:p>
    <w:tbl>
      <w:tblPr>
        <w:tblStyle w:val="TableGrid"/>
        <w:bidiVisual/>
        <w:tblW w:w="5000" w:type="pct"/>
        <w:tblBorders>
          <w:top w:val="single" w:sz="18" w:space="0" w:color="auto"/>
          <w:bottom w:val="triple" w:sz="18" w:space="0" w:color="auto"/>
        </w:tblBorders>
        <w:tblLook w:val="04A0" w:firstRow="1" w:lastRow="0" w:firstColumn="1" w:lastColumn="0" w:noHBand="0" w:noVBand="1"/>
      </w:tblPr>
      <w:tblGrid>
        <w:gridCol w:w="5511"/>
        <w:gridCol w:w="3674"/>
      </w:tblGrid>
      <w:tr w:rsidR="007D4B86" w:rsidTr="0076094B">
        <w:trPr>
          <w:trHeight w:val="2835"/>
        </w:trPr>
        <w:tc>
          <w:tcPr>
            <w:tcW w:w="3000" w:type="pct"/>
            <w:tcMar>
              <w:left w:w="0" w:type="dxa"/>
              <w:right w:w="0" w:type="dxa"/>
            </w:tcMar>
          </w:tcPr>
          <w:p w:rsidR="007D4B86" w:rsidRDefault="007D4B86" w:rsidP="007D4B86">
            <w:pPr>
              <w:pStyle w:val="Heading1Center"/>
              <w:rPr>
                <w:rtl/>
              </w:rPr>
            </w:pPr>
            <w:r>
              <w:lastRenderedPageBreak/>
              <w:br w:type="page"/>
            </w:r>
            <w:r w:rsidRPr="00AC6D18">
              <w:rPr>
                <w:rtl/>
              </w:rPr>
              <w:t>قراءة جديدة في كتاب «</w:t>
            </w:r>
            <w:r w:rsidR="0076094B">
              <w:rPr>
                <w:rFonts w:hint="cs"/>
                <w:rtl/>
              </w:rPr>
              <w:t xml:space="preserve"> </w:t>
            </w:r>
            <w:r w:rsidRPr="00AC6D18">
              <w:rPr>
                <w:rtl/>
              </w:rPr>
              <w:t>نهج البلاغة</w:t>
            </w:r>
            <w:r w:rsidR="0076094B">
              <w:rPr>
                <w:rFonts w:hint="cs"/>
                <w:rtl/>
              </w:rPr>
              <w:t xml:space="preserve"> </w:t>
            </w:r>
            <w:r w:rsidRPr="00AC6D18">
              <w:rPr>
                <w:rtl/>
              </w:rPr>
              <w:t>»</w:t>
            </w:r>
            <w:r>
              <w:rPr>
                <w:rtl/>
              </w:rPr>
              <w:t xml:space="preserve"> </w:t>
            </w:r>
            <w:r>
              <w:rPr>
                <w:rtl/>
              </w:rPr>
              <w:br/>
            </w:r>
            <w:r w:rsidRPr="00AC6D18">
              <w:rPr>
                <w:rtl/>
              </w:rPr>
              <w:t>للإ</w:t>
            </w:r>
            <w:r>
              <w:rPr>
                <w:rtl/>
              </w:rPr>
              <w:t>ِ</w:t>
            </w:r>
            <w:r w:rsidRPr="00AC6D18">
              <w:rPr>
                <w:rtl/>
              </w:rPr>
              <w:t>مام علي</w:t>
            </w:r>
            <w:r>
              <w:rPr>
                <w:rtl/>
              </w:rPr>
              <w:t>ّ</w:t>
            </w:r>
            <w:r w:rsidRPr="00AC6D18">
              <w:rPr>
                <w:rtl/>
              </w:rPr>
              <w:t xml:space="preserve"> بن أبي طالب </w:t>
            </w:r>
            <w:r>
              <w:rPr>
                <w:rtl/>
              </w:rPr>
              <w:t>عليه السلام</w:t>
            </w:r>
          </w:p>
        </w:tc>
        <w:tc>
          <w:tcPr>
            <w:tcW w:w="2000" w:type="pct"/>
            <w:tcMar>
              <w:left w:w="0" w:type="dxa"/>
              <w:right w:w="0" w:type="dxa"/>
            </w:tcMar>
          </w:tcPr>
          <w:p w:rsidR="007D4B86" w:rsidRPr="0076094B" w:rsidRDefault="007D4B86" w:rsidP="0076094B">
            <w:pPr>
              <w:rPr>
                <w:rtl/>
              </w:rPr>
            </w:pPr>
          </w:p>
        </w:tc>
      </w:tr>
      <w:tr w:rsidR="007D4B86" w:rsidTr="0076094B">
        <w:tc>
          <w:tcPr>
            <w:tcW w:w="5000" w:type="pct"/>
            <w:gridSpan w:val="2"/>
            <w:tcMar>
              <w:left w:w="0" w:type="dxa"/>
              <w:right w:w="0" w:type="dxa"/>
            </w:tcMar>
          </w:tcPr>
          <w:p w:rsidR="007D4B86" w:rsidRDefault="0076094B" w:rsidP="0076094B">
            <w:pPr>
              <w:pStyle w:val="rfdLeftBold"/>
              <w:rPr>
                <w:rtl/>
              </w:rPr>
            </w:pPr>
            <w:r>
              <w:rPr>
                <w:rtl/>
              </w:rPr>
              <w:t>الدكتور عبد</w:t>
            </w:r>
            <w:r>
              <w:rPr>
                <w:rFonts w:hint="cs"/>
                <w:rtl/>
              </w:rPr>
              <w:t xml:space="preserve"> </w:t>
            </w:r>
            <w:r w:rsidRPr="00AC6D18">
              <w:rPr>
                <w:rtl/>
              </w:rPr>
              <w:t>الكريم الأشتر</w:t>
            </w:r>
          </w:p>
        </w:tc>
      </w:tr>
    </w:tbl>
    <w:p w:rsidR="00AC6D18" w:rsidRPr="0076094B" w:rsidRDefault="00AC6D18" w:rsidP="0076094B">
      <w:pPr>
        <w:pStyle w:val="rfdNormal0"/>
        <w:rPr>
          <w:rtl/>
        </w:rPr>
      </w:pPr>
    </w:p>
    <w:p w:rsidR="004442A5" w:rsidRDefault="00AC6D18" w:rsidP="00AC6D18">
      <w:pPr>
        <w:rPr>
          <w:rtl/>
        </w:rPr>
      </w:pPr>
      <w:r w:rsidRPr="00AC6D18">
        <w:rPr>
          <w:rtl/>
        </w:rPr>
        <w:t>ينبغي أن أ</w:t>
      </w:r>
      <w:r w:rsidR="00D82049">
        <w:rPr>
          <w:rtl/>
        </w:rPr>
        <w:t>ُ</w:t>
      </w:r>
      <w:r w:rsidRPr="00AC6D18">
        <w:rPr>
          <w:rtl/>
        </w:rPr>
        <w:t>ن</w:t>
      </w:r>
      <w:r w:rsidR="00D82049">
        <w:rPr>
          <w:rtl/>
        </w:rPr>
        <w:t>ّ</w:t>
      </w:r>
      <w:r w:rsidRPr="00AC6D18">
        <w:rPr>
          <w:rtl/>
        </w:rPr>
        <w:t>به إلى أن</w:t>
      </w:r>
      <w:r w:rsidR="00D82049">
        <w:rPr>
          <w:rtl/>
        </w:rPr>
        <w:t>ّ</w:t>
      </w:r>
      <w:r w:rsidRPr="00AC6D18">
        <w:rPr>
          <w:rtl/>
        </w:rPr>
        <w:t xml:space="preserve">ي أقرأ </w:t>
      </w:r>
      <w:r w:rsidR="00AB3A9F" w:rsidRPr="00AC6D18">
        <w:rPr>
          <w:rtl/>
        </w:rPr>
        <w:t>«</w:t>
      </w:r>
      <w:r w:rsidR="0076094B">
        <w:rPr>
          <w:rFonts w:hint="cs"/>
          <w:rtl/>
        </w:rPr>
        <w:t xml:space="preserve"> </w:t>
      </w:r>
      <w:r w:rsidRPr="00AC6D18">
        <w:rPr>
          <w:rtl/>
        </w:rPr>
        <w:t>نهج البلاغة</w:t>
      </w:r>
      <w:r w:rsidR="0076094B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Pr="00AC6D18">
        <w:rPr>
          <w:rtl/>
        </w:rPr>
        <w:t xml:space="preserve"> من منطلق الوحدة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لأن</w:t>
      </w:r>
      <w:r w:rsidR="00D82049">
        <w:rPr>
          <w:rtl/>
        </w:rPr>
        <w:t>ّ</w:t>
      </w:r>
      <w:r w:rsidRPr="00AC6D18">
        <w:rPr>
          <w:rtl/>
        </w:rPr>
        <w:t>ي أقرؤه وحال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العرب والمسلمين كما يرى القر</w:t>
      </w:r>
      <w:r w:rsidR="00D82049">
        <w:rPr>
          <w:rtl/>
        </w:rPr>
        <w:t>ّ</w:t>
      </w:r>
      <w:r w:rsidRPr="00AC6D18">
        <w:rPr>
          <w:rtl/>
        </w:rPr>
        <w:t>اء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وكما رأى صاحب الكتاب نفسه في خطبته التي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تتخط</w:t>
      </w:r>
      <w:r w:rsidR="00D82049">
        <w:rPr>
          <w:rtl/>
        </w:rPr>
        <w:t>ّ</w:t>
      </w:r>
      <w:r w:rsidRPr="00AC6D18">
        <w:rPr>
          <w:rtl/>
        </w:rPr>
        <w:t>ى إلينا العصور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كأن</w:t>
      </w:r>
      <w:r w:rsidR="00D82049">
        <w:rPr>
          <w:rtl/>
        </w:rPr>
        <w:t>ّ</w:t>
      </w:r>
      <w:r w:rsidRPr="00AC6D18">
        <w:rPr>
          <w:rtl/>
        </w:rPr>
        <w:t>ه</w:t>
      </w:r>
      <w:r w:rsidR="004442A5">
        <w:rPr>
          <w:rtl/>
        </w:rPr>
        <w:t xml:space="preserve"> لا يريد بها اليوم أحدا</w:t>
      </w:r>
      <w:r w:rsidR="00D82049">
        <w:rPr>
          <w:rtl/>
        </w:rPr>
        <w:t>ً</w:t>
      </w:r>
      <w:r w:rsidR="004442A5">
        <w:rPr>
          <w:rtl/>
        </w:rPr>
        <w:t xml:space="preserve"> غيرنا</w:t>
      </w:r>
      <w:r w:rsidR="007E0241">
        <w:rPr>
          <w:rtl/>
        </w:rPr>
        <w:t xml:space="preserve"> :</w:t>
      </w:r>
    </w:p>
    <w:p w:rsidR="00AC6D18" w:rsidRPr="00AC6D18" w:rsidRDefault="00AB3A9F" w:rsidP="00AC6D18">
      <w:pPr>
        <w:rPr>
          <w:rtl/>
        </w:rPr>
      </w:pPr>
      <w:r w:rsidRPr="00AC6D18">
        <w:rPr>
          <w:rtl/>
        </w:rPr>
        <w:t>«</w:t>
      </w:r>
      <w:r w:rsidR="0076094B">
        <w:rPr>
          <w:rFonts w:hint="cs"/>
          <w:rtl/>
        </w:rPr>
        <w:t xml:space="preserve"> </w:t>
      </w:r>
      <w:r w:rsidR="00AC6D18" w:rsidRPr="00AC6D18">
        <w:rPr>
          <w:rtl/>
        </w:rPr>
        <w:t>أي</w:t>
      </w:r>
      <w:r w:rsidR="00D82049">
        <w:rPr>
          <w:rtl/>
        </w:rPr>
        <w:t>ّ</w:t>
      </w:r>
      <w:r w:rsidR="00AC6D18" w:rsidRPr="00AC6D18">
        <w:rPr>
          <w:rtl/>
        </w:rPr>
        <w:t>ها الناس المجتمعة أبدانهم</w:t>
      </w:r>
      <w:r w:rsidR="007E0241">
        <w:rPr>
          <w:rtl/>
        </w:rPr>
        <w:t xml:space="preserve"> ،</w:t>
      </w:r>
      <w:r w:rsidR="00AC6D18" w:rsidRPr="00AC6D18">
        <w:rPr>
          <w:rtl/>
        </w:rPr>
        <w:t xml:space="preserve"> المختلفة أهواؤهم</w:t>
      </w:r>
      <w:r w:rsidR="00095AA9">
        <w:rPr>
          <w:rtl/>
        </w:rPr>
        <w:t xml:space="preserve"> . . .</w:t>
      </w:r>
      <w:r w:rsidR="00AC6D18" w:rsidRPr="00AC6D18">
        <w:rPr>
          <w:rtl/>
        </w:rPr>
        <w:t xml:space="preserve"> أي</w:t>
      </w:r>
      <w:r w:rsidR="00D82049">
        <w:rPr>
          <w:rtl/>
        </w:rPr>
        <w:t>ّ</w:t>
      </w:r>
      <w:r w:rsidR="00AC6D18" w:rsidRPr="00AC6D18">
        <w:rPr>
          <w:rtl/>
        </w:rPr>
        <w:t xml:space="preserve"> دار بعد داركم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="00AC6D18" w:rsidRPr="00AC6D18">
        <w:rPr>
          <w:rtl/>
        </w:rPr>
        <w:t>تمنعون</w:t>
      </w:r>
      <w:r w:rsidR="0076094B">
        <w:rPr>
          <w:rFonts w:hint="cs"/>
          <w:rtl/>
        </w:rPr>
        <w:t xml:space="preserve"> </w:t>
      </w:r>
      <w:r w:rsidR="00025C8E">
        <w:rPr>
          <w:rtl/>
        </w:rPr>
        <w:t>؟ !</w:t>
      </w:r>
      <w:r w:rsidR="0076094B">
        <w:rPr>
          <w:rFonts w:hint="cs"/>
          <w:rtl/>
        </w:rPr>
        <w:t xml:space="preserve"> </w:t>
      </w:r>
      <w:r w:rsidRPr="00AC6D18">
        <w:rPr>
          <w:rtl/>
        </w:rPr>
        <w:t>»</w:t>
      </w:r>
      <w:r w:rsidR="00095AA9">
        <w:rPr>
          <w:rtl/>
        </w:rPr>
        <w:t xml:space="preserve"> .</w:t>
      </w:r>
    </w:p>
    <w:p w:rsidR="00AC6D18" w:rsidRPr="00AC6D18" w:rsidRDefault="00AC6D18" w:rsidP="00D82049">
      <w:pPr>
        <w:rPr>
          <w:rtl/>
        </w:rPr>
      </w:pPr>
      <w:r w:rsidRPr="00AC6D18">
        <w:rPr>
          <w:rtl/>
        </w:rPr>
        <w:t>فلهذا قصدت</w:t>
      </w:r>
      <w:r w:rsidR="00D82049">
        <w:rPr>
          <w:rtl/>
        </w:rPr>
        <w:t>ُ</w:t>
      </w:r>
      <w:r w:rsidRPr="00AC6D18">
        <w:rPr>
          <w:rtl/>
        </w:rPr>
        <w:t xml:space="preserve"> الإ</w:t>
      </w:r>
      <w:r w:rsidR="00D82049">
        <w:rPr>
          <w:rtl/>
        </w:rPr>
        <w:t>ِ</w:t>
      </w:r>
      <w:r w:rsidRPr="00AC6D18">
        <w:rPr>
          <w:rtl/>
        </w:rPr>
        <w:t xml:space="preserve">نسان في كتاب </w:t>
      </w:r>
      <w:r w:rsidR="00773F9D">
        <w:rPr>
          <w:rtl/>
        </w:rPr>
        <w:t>(</w:t>
      </w:r>
      <w:r w:rsidR="0076094B">
        <w:rPr>
          <w:rFonts w:hint="cs"/>
          <w:rtl/>
        </w:rPr>
        <w:t xml:space="preserve"> </w:t>
      </w:r>
      <w:r w:rsidRPr="00AC6D18">
        <w:rPr>
          <w:rtl/>
        </w:rPr>
        <w:t>النهج</w:t>
      </w:r>
      <w:r w:rsidR="0076094B">
        <w:rPr>
          <w:rFonts w:hint="cs"/>
          <w:rtl/>
        </w:rPr>
        <w:t xml:space="preserve"> </w:t>
      </w:r>
      <w:r w:rsidR="00773F9D">
        <w:rPr>
          <w:rtl/>
        </w:rPr>
        <w:t>)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فشخصت لي أفكار تبلورت من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حو</w:t>
      </w:r>
      <w:r w:rsidR="00D82049">
        <w:rPr>
          <w:rtl/>
        </w:rPr>
        <w:t>له</w:t>
      </w:r>
      <w:r w:rsidRPr="00AC6D18">
        <w:rPr>
          <w:rtl/>
        </w:rPr>
        <w:t>ا حقائق تدور كل</w:t>
      </w:r>
      <w:r w:rsidR="00D82049">
        <w:rPr>
          <w:rtl/>
        </w:rPr>
        <w:t>ّ</w:t>
      </w:r>
      <w:r w:rsidRPr="00AC6D18">
        <w:rPr>
          <w:rtl/>
        </w:rPr>
        <w:t>ها من حول محور واحد هو العناية بجوهر الإ</w:t>
      </w:r>
      <w:r w:rsidR="00D82049">
        <w:rPr>
          <w:rtl/>
        </w:rPr>
        <w:t>ِ</w:t>
      </w:r>
      <w:r w:rsidRPr="00AC6D18">
        <w:rPr>
          <w:rtl/>
        </w:rPr>
        <w:t>نسان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أعني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الإ</w:t>
      </w:r>
      <w:r w:rsidR="00D82049">
        <w:rPr>
          <w:rtl/>
        </w:rPr>
        <w:t>ِ</w:t>
      </w:r>
      <w:r w:rsidRPr="00AC6D18">
        <w:rPr>
          <w:rtl/>
        </w:rPr>
        <w:t>رادة الإ</w:t>
      </w:r>
      <w:r w:rsidR="00D82049">
        <w:rPr>
          <w:rtl/>
        </w:rPr>
        <w:t>ِ</w:t>
      </w:r>
      <w:r w:rsidRPr="00AC6D18">
        <w:rPr>
          <w:rtl/>
        </w:rPr>
        <w:t>نساني</w:t>
      </w:r>
      <w:r w:rsidR="00D82049">
        <w:rPr>
          <w:rtl/>
        </w:rPr>
        <w:t>ّ</w:t>
      </w:r>
      <w:r w:rsidRPr="00AC6D18">
        <w:rPr>
          <w:rtl/>
        </w:rPr>
        <w:t>ة التي تتفر</w:t>
      </w:r>
      <w:r w:rsidR="00D82049">
        <w:rPr>
          <w:rtl/>
        </w:rPr>
        <w:t>ّ</w:t>
      </w:r>
      <w:r w:rsidRPr="00AC6D18">
        <w:rPr>
          <w:rtl/>
        </w:rPr>
        <w:t>ع عنها أكثر حقائق الكتاب في كل</w:t>
      </w:r>
      <w:r w:rsidR="00D82049">
        <w:rPr>
          <w:rtl/>
        </w:rPr>
        <w:t>ّ</w:t>
      </w:r>
      <w:r w:rsidRPr="00AC6D18">
        <w:rPr>
          <w:rtl/>
        </w:rPr>
        <w:t xml:space="preserve"> ميدان</w:t>
      </w:r>
      <w:r w:rsidR="007E0241">
        <w:rPr>
          <w:rtl/>
        </w:rPr>
        <w:t xml:space="preserve"> :</w:t>
      </w:r>
      <w:r w:rsidRPr="00AC6D18">
        <w:rPr>
          <w:rtl/>
        </w:rPr>
        <w:t xml:space="preserve"> في الاجتماع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والسياسية والإ</w:t>
      </w:r>
      <w:r w:rsidR="00D82049">
        <w:rPr>
          <w:rtl/>
        </w:rPr>
        <w:t>ِ</w:t>
      </w:r>
      <w:r w:rsidRPr="00AC6D18">
        <w:rPr>
          <w:rtl/>
        </w:rPr>
        <w:t>دارة وتربية الذات</w:t>
      </w:r>
      <w:r w:rsidR="00095AA9">
        <w:rPr>
          <w:rtl/>
        </w:rPr>
        <w:t xml:space="preserve"> .</w:t>
      </w:r>
    </w:p>
    <w:p w:rsidR="003B2582" w:rsidRPr="0076094B" w:rsidRDefault="00AC6D18" w:rsidP="003B2582">
      <w:pPr>
        <w:rPr>
          <w:rStyle w:val="rfdPoemTiniCharChar"/>
          <w:rtl/>
        </w:rPr>
      </w:pPr>
      <w:r w:rsidRPr="00AC6D18">
        <w:rPr>
          <w:rtl/>
        </w:rPr>
        <w:t>وقد سحرتني العودة إلى الكتاب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فأخذت أستجلي هذه النفس العظيمة التي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حملت قدرها الدامي على كتفيها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ووقفت وحدها تتلف</w:t>
      </w:r>
      <w:r w:rsidR="00D82049">
        <w:rPr>
          <w:rtl/>
        </w:rPr>
        <w:t>ّ</w:t>
      </w:r>
      <w:r w:rsidRPr="00AC6D18">
        <w:rPr>
          <w:rtl/>
        </w:rPr>
        <w:t>ت في كل</w:t>
      </w:r>
      <w:r w:rsidR="00D82049">
        <w:rPr>
          <w:rtl/>
        </w:rPr>
        <w:t>ّ</w:t>
      </w:r>
      <w:r w:rsidRPr="00AC6D18">
        <w:rPr>
          <w:rtl/>
        </w:rPr>
        <w:t xml:space="preserve"> ات</w:t>
      </w:r>
      <w:r w:rsidR="00D82049">
        <w:rPr>
          <w:rtl/>
        </w:rPr>
        <w:t>ّ</w:t>
      </w:r>
      <w:r w:rsidRPr="00AC6D18">
        <w:rPr>
          <w:rtl/>
        </w:rPr>
        <w:t>جاه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كالصارخ في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ال</w:t>
      </w:r>
      <w:r w:rsidR="00D82049">
        <w:rPr>
          <w:rtl/>
        </w:rPr>
        <w:t>ب</w:t>
      </w:r>
      <w:r w:rsidRPr="00AC6D18">
        <w:rPr>
          <w:rtl/>
        </w:rPr>
        <w:t>ر</w:t>
      </w:r>
      <w:r w:rsidR="00D82049">
        <w:rPr>
          <w:rtl/>
        </w:rPr>
        <w:t>ّ</w:t>
      </w:r>
      <w:r w:rsidRPr="00AC6D18">
        <w:rPr>
          <w:rtl/>
        </w:rPr>
        <w:t>ي</w:t>
      </w:r>
      <w:r w:rsidR="00D82049">
        <w:rPr>
          <w:rtl/>
        </w:rPr>
        <w:t>ّ</w:t>
      </w:r>
      <w:r w:rsidRPr="00AC6D18">
        <w:rPr>
          <w:rtl/>
        </w:rPr>
        <w:t>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في عالم يرفضها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لأن</w:t>
      </w:r>
      <w:r w:rsidR="00D82049">
        <w:rPr>
          <w:rtl/>
        </w:rPr>
        <w:t>ّ</w:t>
      </w:r>
      <w:r w:rsidRPr="00AC6D18">
        <w:rPr>
          <w:rtl/>
        </w:rPr>
        <w:t>ه لم يعد يقبل من يتمس</w:t>
      </w:r>
      <w:r w:rsidR="00D82049">
        <w:rPr>
          <w:rtl/>
        </w:rPr>
        <w:t>ّ</w:t>
      </w:r>
      <w:r w:rsidRPr="00AC6D18">
        <w:rPr>
          <w:rtl/>
        </w:rPr>
        <w:t>كون بأخلاق النبو</w:t>
      </w:r>
      <w:r w:rsidR="00D82049">
        <w:rPr>
          <w:rtl/>
        </w:rPr>
        <w:t>ّ</w:t>
      </w:r>
      <w:r w:rsidRPr="00AC6D18">
        <w:rPr>
          <w:rtl/>
        </w:rPr>
        <w:t>ة وقيمها</w:t>
      </w:r>
      <w:r w:rsidR="007E0241">
        <w:rPr>
          <w:rtl/>
        </w:rPr>
        <w:t xml:space="preserve"> ،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فيلبسون الإ</w:t>
      </w:r>
      <w:r w:rsidR="00D82049">
        <w:rPr>
          <w:rtl/>
        </w:rPr>
        <w:t>ِ</w:t>
      </w:r>
      <w:r w:rsidRPr="00AC6D18">
        <w:rPr>
          <w:rtl/>
        </w:rPr>
        <w:t>زار المرقوع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ويخصفون نعالهم بأيديهم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ويرونها أحب</w:t>
      </w:r>
      <w:r w:rsidR="00D82049">
        <w:rPr>
          <w:rtl/>
        </w:rPr>
        <w:t>ّ</w:t>
      </w:r>
      <w:r w:rsidRPr="00AC6D18">
        <w:rPr>
          <w:rtl/>
        </w:rPr>
        <w:t xml:space="preserve"> إليهم من إمرة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الناس إل</w:t>
      </w:r>
      <w:r w:rsidR="00D82049">
        <w:rPr>
          <w:rtl/>
        </w:rPr>
        <w:t>ّ</w:t>
      </w:r>
      <w:r w:rsidRPr="00AC6D18">
        <w:rPr>
          <w:rtl/>
        </w:rPr>
        <w:t>ا أن يقيموا حق</w:t>
      </w:r>
      <w:r w:rsidR="00D82049">
        <w:rPr>
          <w:rtl/>
        </w:rPr>
        <w:t>ّ</w:t>
      </w:r>
      <w:r w:rsidRPr="00AC6D18">
        <w:rPr>
          <w:rtl/>
        </w:rPr>
        <w:t>ا</w:t>
      </w:r>
      <w:r w:rsidR="00D82049">
        <w:rPr>
          <w:rtl/>
        </w:rPr>
        <w:t>ً</w:t>
      </w:r>
      <w:r w:rsidRPr="00AC6D18">
        <w:rPr>
          <w:rtl/>
        </w:rPr>
        <w:t xml:space="preserve"> أو يدفعوا باطلا</w:t>
      </w:r>
      <w:r w:rsidR="00D82049">
        <w:rPr>
          <w:rtl/>
        </w:rPr>
        <w:t>ً</w:t>
      </w:r>
      <w:r w:rsidRPr="00AC6D18">
        <w:rPr>
          <w:rtl/>
        </w:rPr>
        <w:t xml:space="preserve"> </w:t>
      </w:r>
      <w:r w:rsidR="00773F9D">
        <w:rPr>
          <w:rtl/>
        </w:rPr>
        <w:t>(</w:t>
      </w:r>
      <w:r w:rsidR="0076094B">
        <w:rPr>
          <w:rFonts w:hint="cs"/>
          <w:rtl/>
        </w:rPr>
        <w:t xml:space="preserve"> </w:t>
      </w:r>
      <w:r w:rsidRPr="00AC6D18">
        <w:rPr>
          <w:rtl/>
        </w:rPr>
        <w:t>من خطبته عند خروجه لقتال أهل</w:t>
      </w:r>
      <w:r w:rsidR="00375CD3">
        <w:rPr>
          <w:rtl/>
        </w:rPr>
        <w:t xml:space="preserve"> </w:t>
      </w:r>
      <w:r w:rsidR="00D82049">
        <w:rPr>
          <w:rtl/>
        </w:rPr>
        <w:br/>
      </w:r>
      <w:r w:rsidRPr="00AC6D18">
        <w:rPr>
          <w:rtl/>
        </w:rPr>
        <w:t>البصرة</w:t>
      </w:r>
      <w:r w:rsidR="0076094B">
        <w:rPr>
          <w:rFonts w:hint="cs"/>
          <w:rtl/>
        </w:rPr>
        <w:t xml:space="preserve"> </w:t>
      </w:r>
      <w:r w:rsidR="00773F9D">
        <w:rPr>
          <w:rtl/>
        </w:rPr>
        <w:t>)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كأن</w:t>
      </w:r>
      <w:r w:rsidR="00D82049">
        <w:rPr>
          <w:rtl/>
        </w:rPr>
        <w:t>ّ</w:t>
      </w:r>
      <w:r w:rsidRPr="00AC6D18">
        <w:rPr>
          <w:rtl/>
        </w:rPr>
        <w:t xml:space="preserve"> قضي</w:t>
      </w:r>
      <w:r w:rsidR="00D82049">
        <w:rPr>
          <w:rtl/>
        </w:rPr>
        <w:t>ّ</w:t>
      </w:r>
      <w:r w:rsidRPr="00AC6D18">
        <w:rPr>
          <w:rtl/>
        </w:rPr>
        <w:t>ة الحق</w:t>
      </w:r>
      <w:r w:rsidR="00D82049">
        <w:rPr>
          <w:rtl/>
        </w:rPr>
        <w:t>ّ</w:t>
      </w:r>
      <w:r w:rsidRPr="00AC6D18">
        <w:rPr>
          <w:rtl/>
        </w:rPr>
        <w:t xml:space="preserve"> والباطل شغلها الشاغل </w:t>
      </w:r>
      <w:r w:rsidR="00AB3A9F">
        <w:rPr>
          <w:rtl/>
        </w:rPr>
        <w:t>«</w:t>
      </w:r>
      <w:r w:rsidR="0076094B">
        <w:rPr>
          <w:rFonts w:hint="cs"/>
          <w:rtl/>
        </w:rPr>
        <w:t xml:space="preserve"> </w:t>
      </w:r>
      <w:r w:rsidRPr="00AC6D18">
        <w:rPr>
          <w:rtl/>
        </w:rPr>
        <w:t>فلأنقبن</w:t>
      </w:r>
      <w:r w:rsidR="00D82049">
        <w:rPr>
          <w:rtl/>
        </w:rPr>
        <w:t>ّ</w:t>
      </w:r>
      <w:r w:rsidRPr="00AC6D18">
        <w:rPr>
          <w:rtl/>
        </w:rPr>
        <w:t xml:space="preserve"> الباطل حت</w:t>
      </w:r>
      <w:r w:rsidR="00D82049">
        <w:rPr>
          <w:rtl/>
        </w:rPr>
        <w:t>ّ</w:t>
      </w:r>
      <w:r w:rsidRPr="00AC6D18">
        <w:rPr>
          <w:rtl/>
        </w:rPr>
        <w:t>ى يخرج الحق</w:t>
      </w:r>
      <w:r w:rsidR="003B2582">
        <w:rPr>
          <w:rtl/>
        </w:rPr>
        <w:t xml:space="preserve">ّ </w:t>
      </w:r>
      <w:r w:rsidR="003B2582">
        <w:rPr>
          <w:rtl/>
        </w:rPr>
        <w:br/>
      </w:r>
    </w:p>
    <w:p w:rsidR="00AC6D18" w:rsidRPr="00AC6D18" w:rsidRDefault="003B2582" w:rsidP="003B2582">
      <w:pPr>
        <w:pStyle w:val="rfdNormal0"/>
        <w:rPr>
          <w:rtl/>
        </w:rPr>
      </w:pPr>
      <w:r>
        <w:rPr>
          <w:rtl/>
        </w:rPr>
        <w:br w:type="page"/>
      </w:r>
      <w:r w:rsidR="00AC6D18" w:rsidRPr="00AC6D18">
        <w:rPr>
          <w:rtl/>
        </w:rPr>
        <w:lastRenderedPageBreak/>
        <w:t>من جنبه</w:t>
      </w:r>
      <w:r w:rsidR="003C20B0">
        <w:rPr>
          <w:rFonts w:hint="cs"/>
          <w:rtl/>
        </w:rPr>
        <w:t xml:space="preserve"> </w:t>
      </w:r>
      <w:r w:rsidR="00AB3A9F">
        <w:rPr>
          <w:rtl/>
        </w:rPr>
        <w:t>»</w:t>
      </w:r>
      <w:r w:rsidR="00AC6D18" w:rsidRPr="00AC6D18">
        <w:rPr>
          <w:rtl/>
        </w:rPr>
        <w:t xml:space="preserve"> لأن</w:t>
      </w:r>
      <w:r w:rsidR="00533B1E">
        <w:rPr>
          <w:rtl/>
        </w:rPr>
        <w:t>ّ</w:t>
      </w:r>
      <w:r w:rsidR="00AC6D18" w:rsidRPr="00AC6D18">
        <w:rPr>
          <w:rtl/>
        </w:rPr>
        <w:t>ها قضية العدل الذي هو أساس الاستقرار الاجتماعي في كل</w:t>
      </w:r>
      <w:r w:rsidR="00E23455">
        <w:rPr>
          <w:rtl/>
        </w:rPr>
        <w:t>ّ</w:t>
      </w:r>
      <w:r w:rsidR="00AC6D18" w:rsidRPr="00AC6D18">
        <w:rPr>
          <w:rtl/>
        </w:rPr>
        <w:t xml:space="preserve"> مجتمع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="00AC6D18" w:rsidRPr="00AC6D18">
        <w:rPr>
          <w:rtl/>
        </w:rPr>
        <w:t>إنساني</w:t>
      </w:r>
      <w:r w:rsidR="00E23455">
        <w:rPr>
          <w:rtl/>
        </w:rPr>
        <w:t>ّ</w:t>
      </w:r>
      <w:r w:rsidR="00AC6D18" w:rsidRPr="00AC6D18">
        <w:rPr>
          <w:rtl/>
        </w:rPr>
        <w:t xml:space="preserve"> متحض</w:t>
      </w:r>
      <w:r w:rsidR="00E23455">
        <w:rPr>
          <w:rtl/>
        </w:rPr>
        <w:t>ّ</w:t>
      </w:r>
      <w:r w:rsidR="00AC6D18" w:rsidRPr="00AC6D18">
        <w:rPr>
          <w:rtl/>
        </w:rPr>
        <w:t>ر</w:t>
      </w:r>
      <w:r w:rsidR="007E0241">
        <w:rPr>
          <w:rtl/>
        </w:rPr>
        <w:t xml:space="preserve"> ،</w:t>
      </w:r>
      <w:r w:rsidR="00AC6D18" w:rsidRPr="00AC6D18">
        <w:rPr>
          <w:rtl/>
        </w:rPr>
        <w:t xml:space="preserve"> تحكمه قيم وأعراف ودساتير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والعدل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في آخر الأمر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إرادة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لأن</w:t>
      </w:r>
      <w:r w:rsidR="00E23455">
        <w:rPr>
          <w:rtl/>
        </w:rPr>
        <w:t>ّ</w:t>
      </w:r>
      <w:r w:rsidRPr="00AC6D18">
        <w:rPr>
          <w:rtl/>
        </w:rPr>
        <w:t>ها هي التي تقيمه في سياسة المجتمعات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الإ</w:t>
      </w:r>
      <w:r w:rsidR="00E23455">
        <w:rPr>
          <w:rtl/>
        </w:rPr>
        <w:t>ِ</w:t>
      </w:r>
      <w:r w:rsidRPr="00AC6D18">
        <w:rPr>
          <w:rtl/>
        </w:rPr>
        <w:t>نسانية في الداخل والخارج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وفي سياسة الاقتصاد والتعليم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فمن هنا عدت إلى لب</w:t>
      </w:r>
      <w:r w:rsidR="00E23455">
        <w:rPr>
          <w:rtl/>
        </w:rPr>
        <w:t>ّ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لباب الكتاب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فوجدته في العناية بجوهر الإ</w:t>
      </w:r>
      <w:r w:rsidR="00E23455">
        <w:rPr>
          <w:rtl/>
        </w:rPr>
        <w:t>ِ</w:t>
      </w:r>
      <w:r w:rsidRPr="00AC6D18">
        <w:rPr>
          <w:rtl/>
        </w:rPr>
        <w:t>نسان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أعني الإ</w:t>
      </w:r>
      <w:r w:rsidR="00E23455">
        <w:rPr>
          <w:rtl/>
        </w:rPr>
        <w:t>ِ</w:t>
      </w:r>
      <w:r w:rsidRPr="00AC6D18">
        <w:rPr>
          <w:rtl/>
        </w:rPr>
        <w:t>رادة كما قلت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باعتبارها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السبيل إلى تحقيق إنسانيته</w:t>
      </w:r>
      <w:r w:rsidR="007E0241">
        <w:rPr>
          <w:rtl/>
        </w:rPr>
        <w:t xml:space="preserve"> :</w:t>
      </w:r>
      <w:r w:rsidRPr="00AC6D18">
        <w:rPr>
          <w:rtl/>
        </w:rPr>
        <w:t xml:space="preserve"> بتحريره من الشهوات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وإقامة العدل الذي يكون به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وحده حفظ الحياة وازدهارها</w:t>
      </w:r>
      <w:r w:rsidR="00095AA9">
        <w:rPr>
          <w:rtl/>
        </w:rPr>
        <w:t xml:space="preserve"> .</w:t>
      </w:r>
    </w:p>
    <w:p w:rsidR="004442A5" w:rsidRDefault="00AC6D18" w:rsidP="00AC6D18">
      <w:pPr>
        <w:rPr>
          <w:rtl/>
        </w:rPr>
      </w:pPr>
      <w:r w:rsidRPr="00AC6D18">
        <w:rPr>
          <w:rtl/>
        </w:rPr>
        <w:t>لقد كان من قدر الإ</w:t>
      </w:r>
      <w:r w:rsidR="00E23455">
        <w:rPr>
          <w:rtl/>
        </w:rPr>
        <w:t>ِ</w:t>
      </w:r>
      <w:r w:rsidRPr="00AC6D18">
        <w:rPr>
          <w:rtl/>
        </w:rPr>
        <w:t>مام علي</w:t>
      </w:r>
      <w:r w:rsidR="00E23455">
        <w:rPr>
          <w:rtl/>
        </w:rPr>
        <w:t>ّ</w:t>
      </w:r>
      <w:r w:rsidRPr="00AC6D18">
        <w:rPr>
          <w:rtl/>
        </w:rPr>
        <w:t xml:space="preserve"> بن أبي طالب </w:t>
      </w:r>
      <w:r w:rsidR="00773F9D">
        <w:rPr>
          <w:rtl/>
        </w:rPr>
        <w:t>(</w:t>
      </w:r>
      <w:r w:rsidR="003C20B0">
        <w:rPr>
          <w:rFonts w:hint="cs"/>
          <w:rtl/>
        </w:rPr>
        <w:t xml:space="preserve"> </w:t>
      </w:r>
      <w:r w:rsidRPr="00AC6D18">
        <w:rPr>
          <w:rtl/>
        </w:rPr>
        <w:t>وهو القدر الذي تنبني على مثله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أقدار خطيرة تتحد</w:t>
      </w:r>
      <w:r w:rsidR="00E23455">
        <w:rPr>
          <w:rtl/>
        </w:rPr>
        <w:t>ّ</w:t>
      </w:r>
      <w:r w:rsidRPr="00AC6D18">
        <w:rPr>
          <w:rtl/>
        </w:rPr>
        <w:t>د بها وجهة التاريخ في أعمار ال</w:t>
      </w:r>
      <w:r w:rsidR="00E23455">
        <w:rPr>
          <w:rtl/>
        </w:rPr>
        <w:t>ْ</w:t>
      </w:r>
      <w:r w:rsidRPr="00AC6D18">
        <w:rPr>
          <w:rtl/>
        </w:rPr>
        <w:t>أ</w:t>
      </w:r>
      <w:r w:rsidR="00E23455">
        <w:rPr>
          <w:rtl/>
        </w:rPr>
        <w:t>ُ</w:t>
      </w:r>
      <w:r w:rsidRPr="00AC6D18">
        <w:rPr>
          <w:rtl/>
        </w:rPr>
        <w:t>مم</w:t>
      </w:r>
      <w:r w:rsidR="003C20B0">
        <w:rPr>
          <w:rFonts w:hint="cs"/>
          <w:rtl/>
        </w:rPr>
        <w:t xml:space="preserve"> </w:t>
      </w:r>
      <w:r w:rsidR="00773F9D">
        <w:rPr>
          <w:rtl/>
        </w:rPr>
        <w:t>)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أن يعيش في أصعب مراحل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التاريخ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فالفتن تأ</w:t>
      </w:r>
      <w:r w:rsidR="004442A5">
        <w:rPr>
          <w:rtl/>
        </w:rPr>
        <w:t>خذه من كل</w:t>
      </w:r>
      <w:r w:rsidR="00E23455">
        <w:rPr>
          <w:rtl/>
        </w:rPr>
        <w:t>ّ</w:t>
      </w:r>
      <w:r w:rsidR="004442A5">
        <w:rPr>
          <w:rtl/>
        </w:rPr>
        <w:t xml:space="preserve"> جانب بعد مقتل عثمان</w:t>
      </w:r>
      <w:r w:rsidR="007E0241">
        <w:rPr>
          <w:rtl/>
        </w:rPr>
        <w:t xml:space="preserve"> :</w:t>
      </w:r>
    </w:p>
    <w:p w:rsidR="00AC6D18" w:rsidRPr="00AC6D18" w:rsidRDefault="00AC6D18" w:rsidP="00AC6D18">
      <w:pPr>
        <w:rPr>
          <w:rtl/>
        </w:rPr>
      </w:pPr>
      <w:r w:rsidRPr="0001027A">
        <w:rPr>
          <w:rStyle w:val="rfdBold2"/>
          <w:rtl/>
        </w:rPr>
        <w:t>1</w:t>
      </w:r>
      <w:r w:rsidR="004803AF" w:rsidRPr="0001027A">
        <w:rPr>
          <w:rStyle w:val="rfdBold2"/>
          <w:rtl/>
        </w:rPr>
        <w:t xml:space="preserve"> ـ</w:t>
      </w:r>
      <w:r w:rsidR="004803AF">
        <w:rPr>
          <w:rtl/>
        </w:rPr>
        <w:t xml:space="preserve"> </w:t>
      </w:r>
      <w:r w:rsidRPr="00AC6D18">
        <w:rPr>
          <w:rtl/>
        </w:rPr>
        <w:t>معاوية وال</w:t>
      </w:r>
      <w:r w:rsidR="00E23455">
        <w:rPr>
          <w:rtl/>
        </w:rPr>
        <w:t>ْ</w:t>
      </w:r>
      <w:r w:rsidRPr="00AC6D18">
        <w:rPr>
          <w:rtl/>
        </w:rPr>
        <w:t>أ</w:t>
      </w:r>
      <w:r w:rsidR="00E23455">
        <w:rPr>
          <w:rtl/>
        </w:rPr>
        <w:t>ُ</w:t>
      </w:r>
      <w:r w:rsidRPr="00AC6D18">
        <w:rPr>
          <w:rtl/>
        </w:rPr>
        <w:t>موي</w:t>
      </w:r>
      <w:r w:rsidR="00E23455">
        <w:rPr>
          <w:rtl/>
        </w:rPr>
        <w:t>ّ</w:t>
      </w:r>
      <w:r w:rsidRPr="00AC6D18">
        <w:rPr>
          <w:rtl/>
        </w:rPr>
        <w:t>ون وفن انحاز إليهم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وقد اهتبلوا فرصة القتل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فرفعوا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القميص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ولو</w:t>
      </w:r>
      <w:r w:rsidR="00E23455">
        <w:rPr>
          <w:rtl/>
        </w:rPr>
        <w:t>ّ</w:t>
      </w:r>
      <w:r w:rsidRPr="00AC6D18">
        <w:rPr>
          <w:rtl/>
        </w:rPr>
        <w:t>حوا للناس بالدنيا بعد أن انساحت خيرات الفتوح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وتفت</w:t>
      </w:r>
      <w:r w:rsidR="00E23455">
        <w:rPr>
          <w:rtl/>
        </w:rPr>
        <w:t>ّ</w:t>
      </w:r>
      <w:r w:rsidRPr="00AC6D18">
        <w:rPr>
          <w:rtl/>
        </w:rPr>
        <w:t>حت شهوات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النفوس بعد انحباس طويل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وتفت</w:t>
      </w:r>
      <w:r w:rsidR="00E23455">
        <w:rPr>
          <w:rtl/>
        </w:rPr>
        <w:t>ّ</w:t>
      </w:r>
      <w:r w:rsidRPr="00AC6D18">
        <w:rPr>
          <w:rtl/>
        </w:rPr>
        <w:t>قت الأطماع التي قر</w:t>
      </w:r>
      <w:r w:rsidR="00E23455">
        <w:rPr>
          <w:rtl/>
        </w:rPr>
        <w:t>ّ</w:t>
      </w:r>
      <w:r w:rsidRPr="00AC6D18">
        <w:rPr>
          <w:rtl/>
        </w:rPr>
        <w:t>بها افتقاد معنى الشرع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فأصبح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أقوى الناس أكثرهم قدرة على تجاوز الحق</w:t>
      </w:r>
      <w:r w:rsidR="00E23455">
        <w:rPr>
          <w:rtl/>
        </w:rPr>
        <w:t>ّ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وأضعفهم أكثرهم تحر</w:t>
      </w:r>
      <w:r w:rsidR="00E23455">
        <w:rPr>
          <w:rtl/>
        </w:rPr>
        <w:t>ّ</w:t>
      </w:r>
      <w:r w:rsidRPr="00AC6D18">
        <w:rPr>
          <w:rtl/>
        </w:rPr>
        <w:t>جا</w:t>
      </w:r>
      <w:r w:rsidR="00E23455">
        <w:rPr>
          <w:rtl/>
        </w:rPr>
        <w:t>ً</w:t>
      </w:r>
      <w:r w:rsidRPr="00AC6D18">
        <w:rPr>
          <w:rtl/>
        </w:rPr>
        <w:t xml:space="preserve"> من مساس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الحدود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01027A">
        <w:rPr>
          <w:rStyle w:val="rfdBold2"/>
          <w:rtl/>
        </w:rPr>
        <w:t>2</w:t>
      </w:r>
      <w:r w:rsidR="004803AF" w:rsidRPr="0001027A">
        <w:rPr>
          <w:rStyle w:val="rfdBold2"/>
          <w:rtl/>
        </w:rPr>
        <w:t xml:space="preserve"> ـ</w:t>
      </w:r>
      <w:r w:rsidR="004803AF">
        <w:rPr>
          <w:rtl/>
        </w:rPr>
        <w:t xml:space="preserve"> </w:t>
      </w:r>
      <w:r w:rsidRPr="00AC6D18">
        <w:rPr>
          <w:rtl/>
        </w:rPr>
        <w:t>والخوارج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وهم في الأصل أصحاب علي</w:t>
      </w:r>
      <w:r w:rsidR="002261F4">
        <w:rPr>
          <w:rtl/>
        </w:rPr>
        <w:t>ّ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ال</w:t>
      </w:r>
      <w:r w:rsidR="002261F4">
        <w:rPr>
          <w:rtl/>
        </w:rPr>
        <w:t>ّ</w:t>
      </w:r>
      <w:r w:rsidRPr="00AC6D18">
        <w:rPr>
          <w:rtl/>
        </w:rPr>
        <w:t>ذين رفضوا التحكيم الذي نهى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هو عنه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فكانوا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في حساب النتائج السياسية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عونا</w:t>
      </w:r>
      <w:r w:rsidR="002261F4">
        <w:rPr>
          <w:rtl/>
        </w:rPr>
        <w:t>ً</w:t>
      </w:r>
      <w:r w:rsidRPr="00AC6D18">
        <w:rPr>
          <w:rtl/>
        </w:rPr>
        <w:t xml:space="preserve"> لمعسكر معاوية</w:t>
      </w:r>
      <w:r w:rsidR="00095AA9">
        <w:rPr>
          <w:rtl/>
        </w:rPr>
        <w:t xml:space="preserve"> .</w:t>
      </w:r>
    </w:p>
    <w:p w:rsidR="00AC6D18" w:rsidRPr="00AC6D18" w:rsidRDefault="00AC6D18" w:rsidP="002261F4">
      <w:pPr>
        <w:rPr>
          <w:rtl/>
        </w:rPr>
      </w:pPr>
      <w:r w:rsidRPr="0001027A">
        <w:rPr>
          <w:rStyle w:val="rfdBold2"/>
          <w:rtl/>
        </w:rPr>
        <w:t>3</w:t>
      </w:r>
      <w:r w:rsidR="004803AF" w:rsidRPr="0001027A">
        <w:rPr>
          <w:rStyle w:val="rfdBold2"/>
          <w:rtl/>
        </w:rPr>
        <w:t xml:space="preserve"> ـ</w:t>
      </w:r>
      <w:r w:rsidR="004803AF">
        <w:rPr>
          <w:rtl/>
        </w:rPr>
        <w:t xml:space="preserve"> </w:t>
      </w:r>
      <w:r w:rsidRPr="00AC6D18">
        <w:rPr>
          <w:rtl/>
        </w:rPr>
        <w:t>والطامعون في الخلافة ال</w:t>
      </w:r>
      <w:r w:rsidR="002261F4">
        <w:rPr>
          <w:rtl/>
        </w:rPr>
        <w:t>ّ</w:t>
      </w:r>
      <w:r w:rsidRPr="00AC6D18">
        <w:rPr>
          <w:rtl/>
        </w:rPr>
        <w:t>ذين أغرتهم بها الفرصة السانحة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ورأوا أن</w:t>
      </w:r>
      <w:r w:rsidR="002261F4">
        <w:rPr>
          <w:rtl/>
        </w:rPr>
        <w:t>ّ</w:t>
      </w:r>
      <w:r w:rsidRPr="00AC6D18">
        <w:rPr>
          <w:rtl/>
        </w:rPr>
        <w:t xml:space="preserve"> حق</w:t>
      </w:r>
      <w:r w:rsidR="002261F4">
        <w:rPr>
          <w:rtl/>
        </w:rPr>
        <w:t>ّ</w:t>
      </w:r>
      <w:r w:rsidRPr="00AC6D18">
        <w:rPr>
          <w:rtl/>
        </w:rPr>
        <w:t>هم</w:t>
      </w:r>
      <w:r w:rsidR="00375CD3">
        <w:rPr>
          <w:rtl/>
        </w:rPr>
        <w:t xml:space="preserve"> </w:t>
      </w:r>
      <w:r w:rsidR="002261F4">
        <w:rPr>
          <w:rtl/>
        </w:rPr>
        <w:br/>
      </w:r>
      <w:r w:rsidRPr="00AC6D18">
        <w:rPr>
          <w:rtl/>
        </w:rPr>
        <w:t>فيها أقرب من حق</w:t>
      </w:r>
      <w:r w:rsidR="002261F4">
        <w:rPr>
          <w:rtl/>
        </w:rPr>
        <w:t>ّ</w:t>
      </w:r>
      <w:r w:rsidRPr="00AC6D18">
        <w:rPr>
          <w:rtl/>
        </w:rPr>
        <w:t xml:space="preserve"> معاوية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وقريب من حق</w:t>
      </w:r>
      <w:r w:rsidR="002261F4">
        <w:rPr>
          <w:rtl/>
        </w:rPr>
        <w:t>ّ</w:t>
      </w:r>
      <w:r w:rsidRPr="00AC6D18">
        <w:rPr>
          <w:rtl/>
        </w:rPr>
        <w:t xml:space="preserve"> علي</w:t>
      </w:r>
      <w:r w:rsidR="002261F4">
        <w:rPr>
          <w:rtl/>
        </w:rPr>
        <w:t>ّ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01027A">
        <w:rPr>
          <w:rStyle w:val="rfdBold2"/>
          <w:rtl/>
        </w:rPr>
        <w:t>4</w:t>
      </w:r>
      <w:r w:rsidR="004803AF" w:rsidRPr="0001027A">
        <w:rPr>
          <w:rStyle w:val="rfdBold2"/>
          <w:rtl/>
        </w:rPr>
        <w:t xml:space="preserve"> ـ</w:t>
      </w:r>
      <w:r w:rsidR="004803AF">
        <w:rPr>
          <w:rtl/>
        </w:rPr>
        <w:t xml:space="preserve"> </w:t>
      </w:r>
      <w:r w:rsidRPr="00AC6D18">
        <w:rPr>
          <w:rtl/>
        </w:rPr>
        <w:t>والانتهازي</w:t>
      </w:r>
      <w:r w:rsidR="002261F4">
        <w:rPr>
          <w:rtl/>
        </w:rPr>
        <w:t>ّ</w:t>
      </w:r>
      <w:r w:rsidRPr="00AC6D18">
        <w:rPr>
          <w:rtl/>
        </w:rPr>
        <w:t>ون ال</w:t>
      </w:r>
      <w:r w:rsidR="002261F4">
        <w:rPr>
          <w:rtl/>
        </w:rPr>
        <w:t>ّ</w:t>
      </w:r>
      <w:r w:rsidRPr="00AC6D18">
        <w:rPr>
          <w:rtl/>
        </w:rPr>
        <w:t>ذين يركبون موج الأحداث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ويتصي</w:t>
      </w:r>
      <w:r w:rsidR="002261F4">
        <w:rPr>
          <w:rtl/>
        </w:rPr>
        <w:t>ّ</w:t>
      </w:r>
      <w:r w:rsidRPr="00AC6D18">
        <w:rPr>
          <w:rtl/>
        </w:rPr>
        <w:t>دون غنائمها</w:t>
      </w:r>
      <w:r w:rsidR="00095AA9">
        <w:rPr>
          <w:rtl/>
        </w:rPr>
        <w:t xml:space="preserve"> .</w:t>
      </w:r>
    </w:p>
    <w:p w:rsidR="004442A5" w:rsidRDefault="00AC6D18" w:rsidP="002261F4">
      <w:pPr>
        <w:rPr>
          <w:rtl/>
        </w:rPr>
      </w:pPr>
      <w:r w:rsidRPr="00AC6D18">
        <w:rPr>
          <w:rtl/>
        </w:rPr>
        <w:t>ففي هذه المرحلة أدرك الإ</w:t>
      </w:r>
      <w:r w:rsidR="002261F4">
        <w:rPr>
          <w:rtl/>
        </w:rPr>
        <w:t>ِ</w:t>
      </w:r>
      <w:r w:rsidRPr="00AC6D18">
        <w:rPr>
          <w:rtl/>
        </w:rPr>
        <w:t>مام علي</w:t>
      </w:r>
      <w:r w:rsidR="002261F4">
        <w:rPr>
          <w:rtl/>
        </w:rPr>
        <w:t>ّ</w:t>
      </w:r>
      <w:r w:rsidRPr="00AC6D18">
        <w:rPr>
          <w:rtl/>
        </w:rPr>
        <w:t xml:space="preserve"> أن</w:t>
      </w:r>
      <w:r w:rsidR="002261F4">
        <w:rPr>
          <w:rtl/>
        </w:rPr>
        <w:t>ّ</w:t>
      </w:r>
      <w:r w:rsidRPr="00AC6D18">
        <w:rPr>
          <w:rtl/>
        </w:rPr>
        <w:t xml:space="preserve"> جذور الفتنة تضرب في أعماق النفس</w:t>
      </w:r>
      <w:r w:rsidR="007E0241">
        <w:rPr>
          <w:rtl/>
        </w:rPr>
        <w:t xml:space="preserve"> ،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فتوج</w:t>
      </w:r>
      <w:r w:rsidR="002261F4">
        <w:rPr>
          <w:rtl/>
        </w:rPr>
        <w:t>ّ</w:t>
      </w:r>
      <w:r w:rsidRPr="00AC6D18">
        <w:rPr>
          <w:rtl/>
        </w:rPr>
        <w:t>ه إليها في خطبه وكتبه ومواعظه على السواء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ومن يقرأ ما في كتاب النهج منها</w:t>
      </w:r>
      <w:r w:rsidR="00375CD3">
        <w:rPr>
          <w:rtl/>
        </w:rPr>
        <w:t xml:space="preserve"> </w:t>
      </w:r>
      <w:r w:rsidR="002261F4">
        <w:rPr>
          <w:rtl/>
        </w:rPr>
        <w:br/>
      </w:r>
      <w:r w:rsidRPr="00AC6D18">
        <w:rPr>
          <w:rtl/>
        </w:rPr>
        <w:t>تنكشف له هذه ا</w:t>
      </w:r>
      <w:r w:rsidR="004442A5">
        <w:rPr>
          <w:rtl/>
        </w:rPr>
        <w:t>لحقيقة التي هي أ</w:t>
      </w:r>
      <w:r w:rsidR="002261F4">
        <w:rPr>
          <w:rtl/>
        </w:rPr>
        <w:t>ُ</w:t>
      </w:r>
      <w:r w:rsidR="004442A5">
        <w:rPr>
          <w:rtl/>
        </w:rPr>
        <w:t>م</w:t>
      </w:r>
      <w:r w:rsidR="002261F4">
        <w:rPr>
          <w:rtl/>
        </w:rPr>
        <w:t>ّ</w:t>
      </w:r>
      <w:r w:rsidR="004442A5">
        <w:rPr>
          <w:rtl/>
        </w:rPr>
        <w:t xml:space="preserve"> الحقائق فيه</w:t>
      </w:r>
      <w:r w:rsidR="007E0241">
        <w:rPr>
          <w:rtl/>
        </w:rPr>
        <w:t xml:space="preserve"> :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918"/>
        <w:gridCol w:w="8267"/>
      </w:tblGrid>
      <w:tr w:rsidR="004442A5" w:rsidTr="00E4787F">
        <w:tc>
          <w:tcPr>
            <w:tcW w:w="500" w:type="pct"/>
            <w:shd w:val="clear" w:color="auto" w:fill="auto"/>
          </w:tcPr>
          <w:p w:rsidR="004442A5" w:rsidRPr="003C20B0" w:rsidRDefault="004442A5" w:rsidP="003C20B0">
            <w:pPr>
              <w:rPr>
                <w:rtl/>
              </w:rPr>
            </w:pPr>
          </w:p>
        </w:tc>
        <w:tc>
          <w:tcPr>
            <w:tcW w:w="4500" w:type="pct"/>
            <w:shd w:val="clear" w:color="auto" w:fill="auto"/>
          </w:tcPr>
          <w:p w:rsidR="004442A5" w:rsidRPr="0001027A" w:rsidRDefault="00AB3A9F" w:rsidP="0001027A">
            <w:pPr>
              <w:rPr>
                <w:rStyle w:val="rfdBold2"/>
                <w:rtl/>
              </w:rPr>
            </w:pPr>
            <w:r w:rsidRPr="0001027A">
              <w:rPr>
                <w:rStyle w:val="rfdBold2"/>
                <w:rtl/>
              </w:rPr>
              <w:t>«</w:t>
            </w:r>
            <w:r w:rsidR="003C20B0">
              <w:rPr>
                <w:rStyle w:val="rfdBold2"/>
                <w:rFonts w:hint="cs"/>
                <w:rtl/>
              </w:rPr>
              <w:t xml:space="preserve"> </w:t>
            </w:r>
            <w:r w:rsidR="004442A5" w:rsidRPr="0001027A">
              <w:rPr>
                <w:rStyle w:val="rfdBold2"/>
                <w:rtl/>
              </w:rPr>
              <w:t>أي</w:t>
            </w:r>
            <w:r w:rsidR="002261F4" w:rsidRPr="0001027A">
              <w:rPr>
                <w:rStyle w:val="rfdBold2"/>
                <w:rtl/>
              </w:rPr>
              <w:t>ّ</w:t>
            </w:r>
            <w:r w:rsidR="004442A5" w:rsidRPr="0001027A">
              <w:rPr>
                <w:rStyle w:val="rfdBold2"/>
                <w:rtl/>
              </w:rPr>
              <w:t>ها الناس</w:t>
            </w:r>
            <w:r w:rsidR="003C20B0">
              <w:rPr>
                <w:rStyle w:val="rfdBold2"/>
                <w:rFonts w:hint="cs"/>
                <w:rtl/>
              </w:rPr>
              <w:t xml:space="preserve"> </w:t>
            </w:r>
            <w:r w:rsidR="002261F4" w:rsidRPr="0001027A">
              <w:rPr>
                <w:rStyle w:val="rfdBold2"/>
                <w:rtl/>
              </w:rPr>
              <w:t>!</w:t>
            </w:r>
            <w:r w:rsidR="004442A5" w:rsidRPr="0001027A">
              <w:rPr>
                <w:rStyle w:val="rfdBold2"/>
                <w:rtl/>
              </w:rPr>
              <w:t xml:space="preserve"> لا تستوحشوا في طريق الهدى لقل</w:t>
            </w:r>
            <w:r w:rsidR="002261F4" w:rsidRPr="0001027A">
              <w:rPr>
                <w:rStyle w:val="rfdBold2"/>
                <w:rtl/>
              </w:rPr>
              <w:t>ّ</w:t>
            </w:r>
            <w:r w:rsidR="004442A5" w:rsidRPr="0001027A">
              <w:rPr>
                <w:rStyle w:val="rfdBold2"/>
                <w:rtl/>
              </w:rPr>
              <w:t>ة أهله</w:t>
            </w:r>
            <w:r w:rsidR="007E0241">
              <w:rPr>
                <w:rStyle w:val="rfdBold2"/>
                <w:rtl/>
              </w:rPr>
              <w:t xml:space="preserve"> ،</w:t>
            </w:r>
            <w:r w:rsidR="004442A5" w:rsidRPr="0001027A">
              <w:rPr>
                <w:rStyle w:val="rfdBold2"/>
                <w:rtl/>
              </w:rPr>
              <w:t xml:space="preserve"> فإن</w:t>
            </w:r>
            <w:r w:rsidR="002261F4" w:rsidRPr="0001027A">
              <w:rPr>
                <w:rStyle w:val="rfdBold2"/>
                <w:rtl/>
              </w:rPr>
              <w:t>ّ</w:t>
            </w:r>
            <w:r w:rsidR="004442A5" w:rsidRPr="0001027A">
              <w:rPr>
                <w:rStyle w:val="rfdBold2"/>
                <w:rtl/>
              </w:rPr>
              <w:t xml:space="preserve"> الناس قد</w:t>
            </w:r>
            <w:r w:rsidR="002261F4" w:rsidRPr="0001027A">
              <w:rPr>
                <w:rStyle w:val="rfdBold2"/>
                <w:rtl/>
              </w:rPr>
              <w:t xml:space="preserve"> </w:t>
            </w:r>
            <w:r w:rsidR="002261F4" w:rsidRPr="0001027A">
              <w:rPr>
                <w:rStyle w:val="rfdBold2"/>
                <w:rtl/>
              </w:rPr>
              <w:br/>
            </w:r>
          </w:p>
        </w:tc>
      </w:tr>
    </w:tbl>
    <w:p w:rsidR="0029032E" w:rsidRDefault="0029032E" w:rsidP="00F03D21">
      <w:pPr>
        <w:rPr>
          <w:rtl/>
        </w:rPr>
        <w:sectPr w:rsidR="0029032E" w:rsidSect="00107863">
          <w:headerReference w:type="even" r:id="rId264"/>
          <w:headerReference w:type="default" r:id="rId265"/>
          <w:headerReference w:type="first" r:id="rId266"/>
          <w:type w:val="continuous"/>
          <w:pgSz w:w="11907" w:h="16840" w:code="9"/>
          <w:pgMar w:top="1247" w:right="1361" w:bottom="1247" w:left="1361" w:header="720" w:footer="720" w:gutter="0"/>
          <w:cols w:space="720"/>
          <w:titlePg/>
          <w:bidi/>
          <w:rtlGutter/>
          <w:docGrid w:linePitch="360"/>
        </w:sectPr>
      </w:pPr>
    </w:p>
    <w:p w:rsidR="00C64862" w:rsidRDefault="00C64862" w:rsidP="00F03D21">
      <w:r>
        <w:lastRenderedPageBreak/>
        <w:br w:type="page"/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918"/>
        <w:gridCol w:w="8267"/>
      </w:tblGrid>
      <w:tr w:rsidR="004442A5" w:rsidTr="00E4787F">
        <w:tc>
          <w:tcPr>
            <w:tcW w:w="500" w:type="pct"/>
            <w:shd w:val="clear" w:color="auto" w:fill="auto"/>
          </w:tcPr>
          <w:p w:rsidR="004442A5" w:rsidRPr="00E4787F" w:rsidRDefault="004442A5" w:rsidP="00E4787F">
            <w:pPr>
              <w:pStyle w:val="rfdNormal0"/>
              <w:rPr>
                <w:rtl/>
              </w:rPr>
            </w:pPr>
          </w:p>
        </w:tc>
        <w:tc>
          <w:tcPr>
            <w:tcW w:w="4500" w:type="pct"/>
            <w:shd w:val="clear" w:color="auto" w:fill="auto"/>
          </w:tcPr>
          <w:p w:rsidR="004442A5" w:rsidRPr="003123D3" w:rsidRDefault="004442A5" w:rsidP="004442A5">
            <w:pPr>
              <w:pStyle w:val="rfdNormal0"/>
              <w:rPr>
                <w:rStyle w:val="rfdBold2"/>
                <w:rtl/>
              </w:rPr>
            </w:pPr>
            <w:r w:rsidRPr="003123D3">
              <w:rPr>
                <w:rStyle w:val="rfdBold2"/>
                <w:rtl/>
              </w:rPr>
              <w:t>اجتمعوا عل مائدة شبعها قصير</w:t>
            </w:r>
            <w:r w:rsidR="007E0241" w:rsidRPr="003123D3">
              <w:rPr>
                <w:rStyle w:val="rfdBold2"/>
                <w:rtl/>
              </w:rPr>
              <w:t xml:space="preserve"> ،</w:t>
            </w:r>
            <w:r w:rsidRPr="003123D3">
              <w:rPr>
                <w:rStyle w:val="rfdBold2"/>
                <w:rtl/>
              </w:rPr>
              <w:t xml:space="preserve"> وجوعها طويل</w:t>
            </w:r>
            <w:r w:rsidR="003123D3" w:rsidRPr="003123D3">
              <w:rPr>
                <w:rStyle w:val="rfdBold2"/>
                <w:rFonts w:hint="cs"/>
                <w:rtl/>
              </w:rPr>
              <w:t xml:space="preserve"> </w:t>
            </w:r>
            <w:r w:rsidR="00AB3A9F" w:rsidRPr="003123D3">
              <w:rPr>
                <w:rStyle w:val="rfdBold2"/>
                <w:rtl/>
              </w:rPr>
              <w:t>»</w:t>
            </w:r>
            <w:r w:rsidR="00095AA9" w:rsidRPr="003123D3">
              <w:rPr>
                <w:rStyle w:val="rfdBold2"/>
                <w:rtl/>
              </w:rPr>
              <w:t xml:space="preserve"> .</w:t>
            </w:r>
          </w:p>
          <w:p w:rsidR="004442A5" w:rsidRPr="00F03D21" w:rsidRDefault="004442A5" w:rsidP="004442A5">
            <w:pPr>
              <w:rPr>
                <w:rStyle w:val="rfdBold2"/>
                <w:rtl/>
              </w:rPr>
            </w:pPr>
            <w:r w:rsidRPr="00F03D21">
              <w:rPr>
                <w:rStyle w:val="rfdBold2"/>
                <w:rtl/>
              </w:rPr>
              <w:t>«</w:t>
            </w:r>
            <w:r w:rsidR="003123D3">
              <w:rPr>
                <w:rStyle w:val="rfdBold2"/>
                <w:rFonts w:hint="cs"/>
                <w:rtl/>
              </w:rPr>
              <w:t xml:space="preserve"> </w:t>
            </w:r>
            <w:r w:rsidRPr="00F03D21">
              <w:rPr>
                <w:rStyle w:val="rfdBold2"/>
                <w:rtl/>
              </w:rPr>
              <w:t>لقد ب</w:t>
            </w:r>
            <w:r w:rsidR="002261F4" w:rsidRPr="00F03D21">
              <w:rPr>
                <w:rStyle w:val="rfdBold2"/>
                <w:rtl/>
              </w:rPr>
              <w:t>ُ</w:t>
            </w:r>
            <w:r w:rsidRPr="00F03D21">
              <w:rPr>
                <w:rStyle w:val="rfdBold2"/>
                <w:rtl/>
              </w:rPr>
              <w:t>ص</w:t>
            </w:r>
            <w:r w:rsidR="002261F4" w:rsidRPr="00F03D21">
              <w:rPr>
                <w:rStyle w:val="rfdBold2"/>
                <w:rtl/>
              </w:rPr>
              <w:t>ّ</w:t>
            </w:r>
            <w:r w:rsidRPr="00F03D21">
              <w:rPr>
                <w:rStyle w:val="rfdBold2"/>
                <w:rtl/>
              </w:rPr>
              <w:t>رتم إن أبصرتم</w:t>
            </w:r>
            <w:r w:rsidR="007E0241">
              <w:rPr>
                <w:rStyle w:val="rfdBold2"/>
                <w:rtl/>
              </w:rPr>
              <w:t xml:space="preserve"> ،</w:t>
            </w:r>
            <w:r w:rsidRPr="00F03D21">
              <w:rPr>
                <w:rStyle w:val="rfdBold2"/>
                <w:rtl/>
              </w:rPr>
              <w:t xml:space="preserve"> وأ</w:t>
            </w:r>
            <w:r w:rsidR="002261F4" w:rsidRPr="00F03D21">
              <w:rPr>
                <w:rStyle w:val="rfdBold2"/>
                <w:rtl/>
              </w:rPr>
              <w:t>ُ</w:t>
            </w:r>
            <w:r w:rsidRPr="00F03D21">
              <w:rPr>
                <w:rStyle w:val="rfdBold2"/>
                <w:rtl/>
              </w:rPr>
              <w:t>سمعتم إن سمعتم</w:t>
            </w:r>
            <w:r w:rsidR="007E0241">
              <w:rPr>
                <w:rStyle w:val="rfdBold2"/>
                <w:rtl/>
              </w:rPr>
              <w:t xml:space="preserve"> ،</w:t>
            </w:r>
            <w:r w:rsidRPr="00F03D21">
              <w:rPr>
                <w:rStyle w:val="rfdBold2"/>
                <w:rtl/>
              </w:rPr>
              <w:t xml:space="preserve"> وه</w:t>
            </w:r>
            <w:r w:rsidR="002261F4" w:rsidRPr="00F03D21">
              <w:rPr>
                <w:rStyle w:val="rfdBold2"/>
                <w:rtl/>
              </w:rPr>
              <w:t>ُ</w:t>
            </w:r>
            <w:r w:rsidRPr="00F03D21">
              <w:rPr>
                <w:rStyle w:val="rfdBold2"/>
                <w:rtl/>
              </w:rPr>
              <w:t>ديتم إن اهتديتم</w:t>
            </w:r>
            <w:r w:rsidR="003123D3">
              <w:rPr>
                <w:rStyle w:val="rfdBold2"/>
                <w:rFonts w:hint="cs"/>
                <w:rtl/>
              </w:rPr>
              <w:t xml:space="preserve"> </w:t>
            </w:r>
            <w:r w:rsidR="00AB3A9F" w:rsidRPr="00F03D21">
              <w:rPr>
                <w:rStyle w:val="rfdBold2"/>
                <w:rtl/>
              </w:rPr>
              <w:t>»</w:t>
            </w:r>
            <w:r w:rsidR="00095AA9">
              <w:rPr>
                <w:rStyle w:val="rfdBold2"/>
                <w:rtl/>
              </w:rPr>
              <w:t xml:space="preserve"> .</w:t>
            </w:r>
          </w:p>
          <w:p w:rsidR="004442A5" w:rsidRPr="00F03D21" w:rsidRDefault="00AB3A9F" w:rsidP="004442A5">
            <w:pPr>
              <w:rPr>
                <w:rStyle w:val="rfdBold2"/>
                <w:rtl/>
              </w:rPr>
            </w:pPr>
            <w:r w:rsidRPr="00F03D21">
              <w:rPr>
                <w:rStyle w:val="rfdBold2"/>
                <w:rtl/>
              </w:rPr>
              <w:t>«</w:t>
            </w:r>
            <w:r w:rsidR="003123D3">
              <w:rPr>
                <w:rStyle w:val="rfdBold2"/>
                <w:rFonts w:hint="cs"/>
                <w:rtl/>
              </w:rPr>
              <w:t xml:space="preserve"> </w:t>
            </w:r>
            <w:r w:rsidR="004442A5" w:rsidRPr="00F03D21">
              <w:rPr>
                <w:rStyle w:val="rfdBold2"/>
                <w:rtl/>
              </w:rPr>
              <w:t>تخف</w:t>
            </w:r>
            <w:r w:rsidR="00A54FB4" w:rsidRPr="00F03D21">
              <w:rPr>
                <w:rStyle w:val="rfdBold2"/>
                <w:rtl/>
              </w:rPr>
              <w:t>ّ</w:t>
            </w:r>
            <w:r w:rsidR="004442A5" w:rsidRPr="00F03D21">
              <w:rPr>
                <w:rStyle w:val="rfdBold2"/>
                <w:rtl/>
              </w:rPr>
              <w:t>فوا تلحقوا</w:t>
            </w:r>
            <w:r w:rsidR="003123D3">
              <w:rPr>
                <w:rStyle w:val="rfdBold2"/>
                <w:rFonts w:hint="cs"/>
                <w:rtl/>
              </w:rPr>
              <w:t xml:space="preserve"> </w:t>
            </w:r>
            <w:r w:rsidRPr="00F03D21">
              <w:rPr>
                <w:rStyle w:val="rfdBold2"/>
                <w:rtl/>
              </w:rPr>
              <w:t>»</w:t>
            </w:r>
            <w:r w:rsidR="00095AA9">
              <w:rPr>
                <w:rStyle w:val="rfdBold2"/>
                <w:rtl/>
              </w:rPr>
              <w:t xml:space="preserve"> .</w:t>
            </w:r>
          </w:p>
          <w:p w:rsidR="004442A5" w:rsidRDefault="00AB3A9F" w:rsidP="00A54FB4">
            <w:pPr>
              <w:rPr>
                <w:rtl/>
              </w:rPr>
            </w:pPr>
            <w:r w:rsidRPr="00F03D21">
              <w:rPr>
                <w:rStyle w:val="rfdBold2"/>
                <w:rtl/>
              </w:rPr>
              <w:t>«</w:t>
            </w:r>
            <w:r w:rsidR="003123D3">
              <w:rPr>
                <w:rStyle w:val="rfdBold2"/>
                <w:rFonts w:hint="cs"/>
                <w:rtl/>
              </w:rPr>
              <w:t xml:space="preserve"> </w:t>
            </w:r>
            <w:r w:rsidR="004442A5" w:rsidRPr="00F03D21">
              <w:rPr>
                <w:rStyle w:val="rfdBold2"/>
                <w:rtl/>
              </w:rPr>
              <w:t>إن</w:t>
            </w:r>
            <w:r w:rsidR="00A54FB4" w:rsidRPr="00F03D21">
              <w:rPr>
                <w:rStyle w:val="rfdBold2"/>
                <w:rtl/>
              </w:rPr>
              <w:t>ّ</w:t>
            </w:r>
            <w:r w:rsidR="004442A5" w:rsidRPr="00F03D21">
              <w:rPr>
                <w:rStyle w:val="rfdBold2"/>
                <w:rtl/>
              </w:rPr>
              <w:t xml:space="preserve"> أخوف ما أخاف عليكم ات</w:t>
            </w:r>
            <w:r w:rsidR="00A54FB4" w:rsidRPr="00F03D21">
              <w:rPr>
                <w:rStyle w:val="rfdBold2"/>
                <w:rtl/>
              </w:rPr>
              <w:t>ّ</w:t>
            </w:r>
            <w:r w:rsidR="004442A5" w:rsidRPr="00F03D21">
              <w:rPr>
                <w:rStyle w:val="rfdBold2"/>
                <w:rtl/>
              </w:rPr>
              <w:t>باع الهوى</w:t>
            </w:r>
            <w:r w:rsidR="007E0241">
              <w:rPr>
                <w:rStyle w:val="rfdBold2"/>
                <w:rtl/>
              </w:rPr>
              <w:t xml:space="preserve"> ،</w:t>
            </w:r>
            <w:r w:rsidR="004442A5" w:rsidRPr="00F03D21">
              <w:rPr>
                <w:rStyle w:val="rfdBold2"/>
                <w:rtl/>
              </w:rPr>
              <w:t xml:space="preserve"> وطول الأمل</w:t>
            </w:r>
            <w:r w:rsidR="00095AA9">
              <w:rPr>
                <w:rStyle w:val="rfdBold2"/>
                <w:rtl/>
              </w:rPr>
              <w:t xml:space="preserve"> .</w:t>
            </w:r>
            <w:r w:rsidR="004442A5" w:rsidRPr="00F03D21">
              <w:rPr>
                <w:rStyle w:val="rfdBold2"/>
                <w:rtl/>
              </w:rPr>
              <w:t xml:space="preserve"> فأم</w:t>
            </w:r>
            <w:r w:rsidR="00A54FB4" w:rsidRPr="00F03D21">
              <w:rPr>
                <w:rStyle w:val="rfdBold2"/>
                <w:rtl/>
              </w:rPr>
              <w:t>ّ</w:t>
            </w:r>
            <w:r w:rsidR="004442A5" w:rsidRPr="00F03D21">
              <w:rPr>
                <w:rStyle w:val="rfdBold2"/>
                <w:rtl/>
              </w:rPr>
              <w:t>ا ات</w:t>
            </w:r>
            <w:r w:rsidR="00A54FB4" w:rsidRPr="00F03D21">
              <w:rPr>
                <w:rStyle w:val="rfdBold2"/>
                <w:rtl/>
              </w:rPr>
              <w:t>ّ</w:t>
            </w:r>
            <w:r w:rsidR="003123D3">
              <w:rPr>
                <w:rStyle w:val="rfdBold2"/>
                <w:rtl/>
              </w:rPr>
              <w:t>باع</w:t>
            </w:r>
            <w:r w:rsidR="00A54FB4" w:rsidRPr="00F03D21">
              <w:rPr>
                <w:rStyle w:val="rfdBold2"/>
                <w:rtl/>
              </w:rPr>
              <w:t xml:space="preserve"> ا</w:t>
            </w:r>
            <w:r w:rsidR="004442A5" w:rsidRPr="00F03D21">
              <w:rPr>
                <w:rStyle w:val="rfdBold2"/>
                <w:rtl/>
              </w:rPr>
              <w:t>لهوى</w:t>
            </w:r>
            <w:r w:rsidR="00A54FB4" w:rsidRPr="00F03D21">
              <w:rPr>
                <w:rStyle w:val="rfdBold2"/>
                <w:rtl/>
              </w:rPr>
              <w:t xml:space="preserve"> </w:t>
            </w:r>
            <w:r w:rsidR="00A54FB4" w:rsidRPr="00F03D21">
              <w:rPr>
                <w:rStyle w:val="rfdBold2"/>
                <w:rtl/>
              </w:rPr>
              <w:br/>
            </w:r>
            <w:r w:rsidR="004442A5" w:rsidRPr="00F03D21">
              <w:rPr>
                <w:rStyle w:val="rfdBold2"/>
                <w:rtl/>
              </w:rPr>
              <w:t>فيصد</w:t>
            </w:r>
            <w:r w:rsidR="00A54FB4" w:rsidRPr="00F03D21">
              <w:rPr>
                <w:rStyle w:val="rfdBold2"/>
                <w:rtl/>
              </w:rPr>
              <w:t>ّ</w:t>
            </w:r>
            <w:r w:rsidR="004442A5" w:rsidRPr="00F03D21">
              <w:rPr>
                <w:rStyle w:val="rfdBold2"/>
                <w:rtl/>
              </w:rPr>
              <w:t xml:space="preserve"> عن الحق</w:t>
            </w:r>
            <w:r w:rsidR="00A54FB4" w:rsidRPr="00F03D21">
              <w:rPr>
                <w:rStyle w:val="rfdBold2"/>
                <w:rtl/>
              </w:rPr>
              <w:t>ّ</w:t>
            </w:r>
            <w:r w:rsidR="007E0241">
              <w:rPr>
                <w:rStyle w:val="rfdBold2"/>
                <w:rtl/>
              </w:rPr>
              <w:t xml:space="preserve"> ،</w:t>
            </w:r>
            <w:r w:rsidR="004442A5" w:rsidRPr="00F03D21">
              <w:rPr>
                <w:rStyle w:val="rfdBold2"/>
                <w:rtl/>
              </w:rPr>
              <w:t xml:space="preserve"> وأم</w:t>
            </w:r>
            <w:r w:rsidR="00A54FB4" w:rsidRPr="00F03D21">
              <w:rPr>
                <w:rStyle w:val="rfdBold2"/>
                <w:rtl/>
              </w:rPr>
              <w:t>ّ</w:t>
            </w:r>
            <w:r w:rsidR="004442A5" w:rsidRPr="00F03D21">
              <w:rPr>
                <w:rStyle w:val="rfdBold2"/>
                <w:rtl/>
              </w:rPr>
              <w:t>ا طول الأمل فينسي الآخرة</w:t>
            </w:r>
            <w:r w:rsidR="00095AA9">
              <w:rPr>
                <w:rStyle w:val="rfdBold2"/>
                <w:rtl/>
              </w:rPr>
              <w:t xml:space="preserve"> . . .</w:t>
            </w:r>
            <w:r w:rsidR="004442A5" w:rsidRPr="00F03D21">
              <w:rPr>
                <w:rStyle w:val="rfdBold2"/>
                <w:rtl/>
              </w:rPr>
              <w:t xml:space="preserve"> فكونوا من أبناء الآخرة </w:t>
            </w:r>
            <w:r w:rsidR="00A54FB4" w:rsidRPr="00F03D21">
              <w:rPr>
                <w:rStyle w:val="rfdBold2"/>
                <w:rtl/>
              </w:rPr>
              <w:br/>
            </w:r>
            <w:r w:rsidR="004442A5" w:rsidRPr="00F03D21">
              <w:rPr>
                <w:rStyle w:val="rfdBold2"/>
                <w:rtl/>
              </w:rPr>
              <w:t>ولا تكونوا من أبناء الدنيا</w:t>
            </w:r>
            <w:r w:rsidR="007E0241">
              <w:rPr>
                <w:rStyle w:val="rfdBold2"/>
                <w:rtl/>
              </w:rPr>
              <w:t xml:space="preserve"> ،</w:t>
            </w:r>
            <w:r w:rsidR="004442A5" w:rsidRPr="00F03D21">
              <w:rPr>
                <w:rStyle w:val="rfdBold2"/>
                <w:rtl/>
              </w:rPr>
              <w:t xml:space="preserve"> فإن</w:t>
            </w:r>
            <w:r w:rsidR="00A54FB4" w:rsidRPr="00F03D21">
              <w:rPr>
                <w:rStyle w:val="rfdBold2"/>
                <w:rtl/>
              </w:rPr>
              <w:t>ّ</w:t>
            </w:r>
            <w:r w:rsidR="004442A5" w:rsidRPr="00F03D21">
              <w:rPr>
                <w:rStyle w:val="rfdBold2"/>
                <w:rtl/>
              </w:rPr>
              <w:t xml:space="preserve"> كل</w:t>
            </w:r>
            <w:r w:rsidR="00A54FB4" w:rsidRPr="00F03D21">
              <w:rPr>
                <w:rStyle w:val="rfdBold2"/>
                <w:rtl/>
              </w:rPr>
              <w:t>ّ</w:t>
            </w:r>
            <w:r w:rsidR="004442A5" w:rsidRPr="00F03D21">
              <w:rPr>
                <w:rStyle w:val="rfdBold2"/>
                <w:rtl/>
              </w:rPr>
              <w:t xml:space="preserve"> ولد سيلحق بأ</w:t>
            </w:r>
            <w:r w:rsidR="00A54FB4" w:rsidRPr="00F03D21">
              <w:rPr>
                <w:rStyle w:val="rfdBold2"/>
                <w:rtl/>
              </w:rPr>
              <w:t>ُ</w:t>
            </w:r>
            <w:r w:rsidR="004442A5" w:rsidRPr="00F03D21">
              <w:rPr>
                <w:rStyle w:val="rfdBold2"/>
                <w:rtl/>
              </w:rPr>
              <w:t>م</w:t>
            </w:r>
            <w:r w:rsidR="00A54FB4" w:rsidRPr="00F03D21">
              <w:rPr>
                <w:rStyle w:val="rfdBold2"/>
                <w:rtl/>
              </w:rPr>
              <w:t>ّ</w:t>
            </w:r>
            <w:r w:rsidR="004442A5" w:rsidRPr="00F03D21">
              <w:rPr>
                <w:rStyle w:val="rfdBold2"/>
                <w:rtl/>
              </w:rPr>
              <w:t>ه يوم القيامة</w:t>
            </w:r>
            <w:r w:rsidR="003123D3">
              <w:rPr>
                <w:rStyle w:val="rfdBold2"/>
                <w:rFonts w:hint="cs"/>
                <w:rtl/>
              </w:rPr>
              <w:t xml:space="preserve"> </w:t>
            </w:r>
            <w:r w:rsidRPr="00F03D21">
              <w:rPr>
                <w:rStyle w:val="rfdBold2"/>
                <w:rtl/>
              </w:rPr>
              <w:t>»</w:t>
            </w:r>
            <w:r w:rsidR="00095AA9">
              <w:rPr>
                <w:rStyle w:val="rfdBold2"/>
                <w:rtl/>
              </w:rPr>
              <w:t xml:space="preserve"> .</w:t>
            </w:r>
          </w:p>
        </w:tc>
      </w:tr>
    </w:tbl>
    <w:p w:rsidR="00AC6D18" w:rsidRPr="00AC6D18" w:rsidRDefault="00AC6D18" w:rsidP="00A54FB4">
      <w:pPr>
        <w:rPr>
          <w:rtl/>
        </w:rPr>
      </w:pPr>
      <w:r w:rsidRPr="00AC6D18">
        <w:rPr>
          <w:rtl/>
        </w:rPr>
        <w:t>وفي كتبه يقول لابنه الحسن بن علي</w:t>
      </w:r>
      <w:r w:rsidR="00A54FB4">
        <w:rPr>
          <w:rtl/>
        </w:rPr>
        <w:t>ّ</w:t>
      </w:r>
      <w:r w:rsidR="007E0241">
        <w:rPr>
          <w:rtl/>
        </w:rPr>
        <w:t xml:space="preserve"> :</w:t>
      </w:r>
      <w:r w:rsidRPr="00AC6D18">
        <w:rPr>
          <w:rtl/>
        </w:rPr>
        <w:t xml:space="preserve"> </w:t>
      </w:r>
      <w:r w:rsidR="00AB3A9F" w:rsidRPr="00AC6D18">
        <w:rPr>
          <w:rtl/>
        </w:rPr>
        <w:t>«</w:t>
      </w:r>
      <w:r w:rsidR="003123D3">
        <w:rPr>
          <w:rFonts w:hint="cs"/>
          <w:rtl/>
        </w:rPr>
        <w:t xml:space="preserve"> </w:t>
      </w:r>
      <w:r w:rsidRPr="00AC6D18">
        <w:rPr>
          <w:rtl/>
        </w:rPr>
        <w:t>أح</w:t>
      </w:r>
      <w:r w:rsidR="00A54FB4">
        <w:rPr>
          <w:rtl/>
        </w:rPr>
        <w:t>ْ</w:t>
      </w:r>
      <w:r w:rsidRPr="00AC6D18">
        <w:rPr>
          <w:rtl/>
        </w:rPr>
        <w:t>ي قلبك بالموعظة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وأم</w:t>
      </w:r>
      <w:r w:rsidR="00A54FB4">
        <w:rPr>
          <w:rtl/>
        </w:rPr>
        <w:t>ِ</w:t>
      </w:r>
      <w:r w:rsidRPr="00AC6D18">
        <w:rPr>
          <w:rtl/>
        </w:rPr>
        <w:t>ت</w:t>
      </w:r>
      <w:r w:rsidR="00A54FB4">
        <w:rPr>
          <w:rtl/>
        </w:rPr>
        <w:t>ْ</w:t>
      </w:r>
      <w:r w:rsidRPr="00AC6D18">
        <w:rPr>
          <w:rtl/>
        </w:rPr>
        <w:t>ها بالزهادة</w:t>
      </w:r>
      <w:r w:rsidR="007E0241">
        <w:rPr>
          <w:rtl/>
        </w:rPr>
        <w:t xml:space="preserve"> ،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وقو</w:t>
      </w:r>
      <w:r w:rsidR="00A54FB4">
        <w:rPr>
          <w:rtl/>
        </w:rPr>
        <w:t>ِّ</w:t>
      </w:r>
      <w:r w:rsidRPr="00AC6D18">
        <w:rPr>
          <w:rtl/>
        </w:rPr>
        <w:t>ه باليقين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ونو</w:t>
      </w:r>
      <w:r w:rsidR="00A54FB4">
        <w:rPr>
          <w:rtl/>
        </w:rPr>
        <w:t>ّ</w:t>
      </w:r>
      <w:r w:rsidRPr="00AC6D18">
        <w:rPr>
          <w:rtl/>
        </w:rPr>
        <w:t>ره بالحكمة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وذل</w:t>
      </w:r>
      <w:r w:rsidR="00A54FB4">
        <w:rPr>
          <w:rtl/>
        </w:rPr>
        <w:t>ِّ</w:t>
      </w:r>
      <w:r w:rsidRPr="00AC6D18">
        <w:rPr>
          <w:rtl/>
        </w:rPr>
        <w:t>ل</w:t>
      </w:r>
      <w:r w:rsidR="00A54FB4">
        <w:rPr>
          <w:rtl/>
        </w:rPr>
        <w:t>ْ</w:t>
      </w:r>
      <w:r w:rsidRPr="00AC6D18">
        <w:rPr>
          <w:rtl/>
        </w:rPr>
        <w:t>ه بذكر الموت</w:t>
      </w:r>
      <w:r w:rsidR="00095AA9">
        <w:rPr>
          <w:rtl/>
        </w:rPr>
        <w:t xml:space="preserve"> . . .</w:t>
      </w:r>
      <w:r w:rsidRPr="00AC6D18">
        <w:rPr>
          <w:rtl/>
        </w:rPr>
        <w:t xml:space="preserve"> وبص</w:t>
      </w:r>
      <w:r w:rsidR="00A54FB4">
        <w:rPr>
          <w:rtl/>
        </w:rPr>
        <w:t>ّ</w:t>
      </w:r>
      <w:r w:rsidRPr="00AC6D18">
        <w:rPr>
          <w:rtl/>
        </w:rPr>
        <w:t>ره فجائع الدنيا</w:t>
      </w:r>
      <w:r w:rsidR="00095AA9">
        <w:rPr>
          <w:rtl/>
        </w:rPr>
        <w:t xml:space="preserve"> . . .</w:t>
      </w:r>
      <w:r w:rsidRPr="00AC6D18">
        <w:rPr>
          <w:rtl/>
        </w:rPr>
        <w:t xml:space="preserve"> فأصل</w:t>
      </w:r>
      <w:r w:rsidR="00A54FB4">
        <w:rPr>
          <w:rtl/>
        </w:rPr>
        <w:t>ِ</w:t>
      </w:r>
      <w:r w:rsidRPr="00AC6D18">
        <w:rPr>
          <w:rtl/>
        </w:rPr>
        <w:t>ح</w:t>
      </w:r>
      <w:r w:rsidR="00A54FB4">
        <w:rPr>
          <w:rtl/>
        </w:rPr>
        <w:t>ْ</w:t>
      </w:r>
      <w:r w:rsidR="00375CD3">
        <w:rPr>
          <w:rtl/>
        </w:rPr>
        <w:t xml:space="preserve"> </w:t>
      </w:r>
      <w:r w:rsidR="00A54FB4">
        <w:rPr>
          <w:rtl/>
        </w:rPr>
        <w:br/>
      </w:r>
      <w:r w:rsidRPr="00AC6D18">
        <w:rPr>
          <w:rtl/>
        </w:rPr>
        <w:t>مثواك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ولا تبع آخرتك بدنياك</w:t>
      </w:r>
      <w:r w:rsidR="00095AA9">
        <w:rPr>
          <w:rtl/>
        </w:rPr>
        <w:t xml:space="preserve"> . . .</w:t>
      </w:r>
      <w:r w:rsidRPr="00AC6D18">
        <w:rPr>
          <w:rtl/>
        </w:rPr>
        <w:t xml:space="preserve"> وعو</w:t>
      </w:r>
      <w:r w:rsidR="00A54FB4">
        <w:rPr>
          <w:rtl/>
        </w:rPr>
        <w:t>ّ</w:t>
      </w:r>
      <w:r w:rsidRPr="00AC6D18">
        <w:rPr>
          <w:rtl/>
        </w:rPr>
        <w:t>د نفسك التصب</w:t>
      </w:r>
      <w:r w:rsidR="00A54FB4">
        <w:rPr>
          <w:rtl/>
        </w:rPr>
        <w:t>ّ</w:t>
      </w:r>
      <w:r w:rsidRPr="00AC6D18">
        <w:rPr>
          <w:rtl/>
        </w:rPr>
        <w:t>ر</w:t>
      </w:r>
      <w:r w:rsidR="00095AA9">
        <w:rPr>
          <w:rtl/>
        </w:rPr>
        <w:t xml:space="preserve"> . . .</w:t>
      </w:r>
      <w:r w:rsidRPr="00AC6D18">
        <w:rPr>
          <w:rtl/>
        </w:rPr>
        <w:t xml:space="preserve"> وإي</w:t>
      </w:r>
      <w:r w:rsidR="00A54FB4">
        <w:rPr>
          <w:rtl/>
        </w:rPr>
        <w:t>ّ</w:t>
      </w:r>
      <w:r w:rsidRPr="00AC6D18">
        <w:rPr>
          <w:rtl/>
        </w:rPr>
        <w:t>اك أن تغتر</w:t>
      </w:r>
      <w:r w:rsidR="00A54FB4">
        <w:rPr>
          <w:rtl/>
        </w:rPr>
        <w:t>ّ</w:t>
      </w:r>
      <w:r w:rsidRPr="00AC6D18">
        <w:rPr>
          <w:rtl/>
        </w:rPr>
        <w:t xml:space="preserve"> بما ترى من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إخلاد أهل الدنيا إليها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وتكالبهم عليها</w:t>
      </w:r>
      <w:r w:rsidR="00095AA9">
        <w:rPr>
          <w:rtl/>
        </w:rPr>
        <w:t xml:space="preserve"> . . .</w:t>
      </w:r>
      <w:r w:rsidR="003123D3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="00095AA9">
        <w:rPr>
          <w:rtl/>
        </w:rPr>
        <w:t xml:space="preserve"> .</w:t>
      </w:r>
    </w:p>
    <w:p w:rsidR="002C4700" w:rsidRDefault="002C4700" w:rsidP="00AC6D18">
      <w:pPr>
        <w:rPr>
          <w:rtl/>
        </w:rPr>
      </w:pPr>
      <w:r>
        <w:rPr>
          <w:rtl/>
        </w:rPr>
        <w:t>وللأشتر النخعي ل</w:t>
      </w:r>
      <w:r w:rsidR="00A54FB4">
        <w:rPr>
          <w:rtl/>
        </w:rPr>
        <w:t>َ</w:t>
      </w:r>
      <w:r>
        <w:rPr>
          <w:rtl/>
        </w:rPr>
        <w:t>م</w:t>
      </w:r>
      <w:r w:rsidR="00A54FB4">
        <w:rPr>
          <w:rtl/>
        </w:rPr>
        <w:t>ّ</w:t>
      </w:r>
      <w:r>
        <w:rPr>
          <w:rtl/>
        </w:rPr>
        <w:t>ا ول</w:t>
      </w:r>
      <w:r w:rsidR="00A54FB4">
        <w:rPr>
          <w:rtl/>
        </w:rPr>
        <w:t>ّ</w:t>
      </w:r>
      <w:r>
        <w:rPr>
          <w:rtl/>
        </w:rPr>
        <w:t>اه مصر</w:t>
      </w:r>
      <w:r w:rsidR="007E0241">
        <w:rPr>
          <w:rtl/>
        </w:rPr>
        <w:t xml:space="preserve"> :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918"/>
        <w:gridCol w:w="8267"/>
      </w:tblGrid>
      <w:tr w:rsidR="002C4700" w:rsidTr="00F03D21">
        <w:tc>
          <w:tcPr>
            <w:tcW w:w="500" w:type="pct"/>
            <w:shd w:val="clear" w:color="auto" w:fill="auto"/>
          </w:tcPr>
          <w:p w:rsidR="002C4700" w:rsidRPr="003123D3" w:rsidRDefault="002C4700" w:rsidP="003123D3">
            <w:pPr>
              <w:pStyle w:val="rfdNormal0"/>
              <w:rPr>
                <w:rtl/>
              </w:rPr>
            </w:pPr>
          </w:p>
        </w:tc>
        <w:tc>
          <w:tcPr>
            <w:tcW w:w="4500" w:type="pct"/>
            <w:shd w:val="clear" w:color="auto" w:fill="auto"/>
          </w:tcPr>
          <w:p w:rsidR="002C4700" w:rsidRPr="00F03D21" w:rsidRDefault="00AB3A9F" w:rsidP="00A54FB4">
            <w:pPr>
              <w:rPr>
                <w:rStyle w:val="rfdBold2"/>
                <w:rtl/>
              </w:rPr>
            </w:pPr>
            <w:r w:rsidRPr="00F03D21">
              <w:rPr>
                <w:rStyle w:val="rfdBold2"/>
                <w:rtl/>
              </w:rPr>
              <w:t>«</w:t>
            </w:r>
            <w:r w:rsidR="003123D3">
              <w:rPr>
                <w:rStyle w:val="rfdBold2"/>
                <w:rFonts w:hint="cs"/>
                <w:rtl/>
              </w:rPr>
              <w:t xml:space="preserve"> </w:t>
            </w:r>
            <w:r w:rsidR="002C4700" w:rsidRPr="00F03D21">
              <w:rPr>
                <w:rStyle w:val="rfdBold2"/>
                <w:rtl/>
              </w:rPr>
              <w:t>وأمره أن يكسر نفسه من الشهوات</w:t>
            </w:r>
            <w:r w:rsidR="007E0241">
              <w:rPr>
                <w:rStyle w:val="rfdBold2"/>
                <w:rtl/>
              </w:rPr>
              <w:t xml:space="preserve"> ،</w:t>
            </w:r>
            <w:r w:rsidR="002C4700" w:rsidRPr="00F03D21">
              <w:rPr>
                <w:rStyle w:val="rfdBold2"/>
                <w:rtl/>
              </w:rPr>
              <w:t xml:space="preserve"> ويزع</w:t>
            </w:r>
            <w:r w:rsidR="00A54FB4" w:rsidRPr="00F03D21">
              <w:rPr>
                <w:rStyle w:val="rfdBold2"/>
                <w:rtl/>
              </w:rPr>
              <w:t>ّ</w:t>
            </w:r>
            <w:r w:rsidR="002C4700" w:rsidRPr="00F03D21">
              <w:rPr>
                <w:rStyle w:val="rfdBold2"/>
                <w:rtl/>
              </w:rPr>
              <w:t>ها عند الجمحات</w:t>
            </w:r>
            <w:r w:rsidR="007E0241">
              <w:rPr>
                <w:rStyle w:val="rfdBold2"/>
                <w:rtl/>
              </w:rPr>
              <w:t xml:space="preserve"> ،</w:t>
            </w:r>
            <w:r w:rsidR="002C4700" w:rsidRPr="00F03D21">
              <w:rPr>
                <w:rStyle w:val="rfdBold2"/>
                <w:rtl/>
              </w:rPr>
              <w:t xml:space="preserve"> فإن</w:t>
            </w:r>
            <w:r w:rsidR="00A54FB4" w:rsidRPr="00F03D21">
              <w:rPr>
                <w:rStyle w:val="rfdBold2"/>
                <w:rtl/>
              </w:rPr>
              <w:t>ّ</w:t>
            </w:r>
            <w:r w:rsidR="002C4700" w:rsidRPr="00F03D21">
              <w:rPr>
                <w:rStyle w:val="rfdBold2"/>
                <w:rtl/>
              </w:rPr>
              <w:t xml:space="preserve"> النفس</w:t>
            </w:r>
            <w:r w:rsidR="00A54FB4" w:rsidRPr="00F03D21">
              <w:rPr>
                <w:rStyle w:val="rfdBold2"/>
                <w:rtl/>
              </w:rPr>
              <w:t xml:space="preserve"> </w:t>
            </w:r>
            <w:r w:rsidR="00A54FB4" w:rsidRPr="00F03D21">
              <w:rPr>
                <w:rStyle w:val="rfdBold2"/>
                <w:rtl/>
              </w:rPr>
              <w:br/>
            </w:r>
            <w:r w:rsidR="002C4700" w:rsidRPr="00F03D21">
              <w:rPr>
                <w:rStyle w:val="rfdBold2"/>
                <w:rtl/>
              </w:rPr>
              <w:t>أم</w:t>
            </w:r>
            <w:r w:rsidR="00A54FB4" w:rsidRPr="00F03D21">
              <w:rPr>
                <w:rStyle w:val="rfdBold2"/>
                <w:rtl/>
              </w:rPr>
              <w:t>ّ</w:t>
            </w:r>
            <w:r w:rsidR="002C4700" w:rsidRPr="00F03D21">
              <w:rPr>
                <w:rStyle w:val="rfdBold2"/>
                <w:rtl/>
              </w:rPr>
              <w:t>ارة بالسوء إل</w:t>
            </w:r>
            <w:r w:rsidR="00A54FB4" w:rsidRPr="00F03D21">
              <w:rPr>
                <w:rStyle w:val="rfdBold2"/>
                <w:rtl/>
              </w:rPr>
              <w:t>ّ</w:t>
            </w:r>
            <w:r w:rsidR="002C4700" w:rsidRPr="00F03D21">
              <w:rPr>
                <w:rStyle w:val="rfdBold2"/>
                <w:rtl/>
              </w:rPr>
              <w:t>ا ما رحم الله</w:t>
            </w:r>
            <w:r w:rsidR="003123D3">
              <w:rPr>
                <w:rStyle w:val="rfdBold2"/>
                <w:rFonts w:hint="cs"/>
                <w:rtl/>
              </w:rPr>
              <w:t xml:space="preserve"> </w:t>
            </w:r>
            <w:r w:rsidRPr="00F03D21">
              <w:rPr>
                <w:rStyle w:val="rfdBold2"/>
                <w:rtl/>
              </w:rPr>
              <w:t>»</w:t>
            </w:r>
            <w:r w:rsidR="00095AA9">
              <w:rPr>
                <w:rStyle w:val="rfdBold2"/>
                <w:rtl/>
              </w:rPr>
              <w:t xml:space="preserve"> .</w:t>
            </w:r>
          </w:p>
        </w:tc>
      </w:tr>
    </w:tbl>
    <w:p w:rsidR="00AC6D18" w:rsidRPr="00AC6D18" w:rsidRDefault="00AC6D18" w:rsidP="00AC6D18">
      <w:pPr>
        <w:rPr>
          <w:rtl/>
        </w:rPr>
      </w:pPr>
      <w:r w:rsidRPr="00AC6D18">
        <w:rPr>
          <w:rtl/>
        </w:rPr>
        <w:t>ويقول لنفسه أيضا</w:t>
      </w:r>
      <w:r w:rsidR="00A54FB4">
        <w:rPr>
          <w:rtl/>
        </w:rPr>
        <w:t>ً</w:t>
      </w:r>
      <w:r w:rsidR="007E0241">
        <w:rPr>
          <w:rtl/>
        </w:rPr>
        <w:t xml:space="preserve"> :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918"/>
        <w:gridCol w:w="8267"/>
      </w:tblGrid>
      <w:tr w:rsidR="002C4700" w:rsidTr="00F03D21">
        <w:tc>
          <w:tcPr>
            <w:tcW w:w="500" w:type="pct"/>
            <w:shd w:val="clear" w:color="auto" w:fill="auto"/>
          </w:tcPr>
          <w:p w:rsidR="002C4700" w:rsidRPr="003123D3" w:rsidRDefault="002C4700" w:rsidP="003123D3">
            <w:pPr>
              <w:pStyle w:val="rfdNormal0"/>
              <w:rPr>
                <w:rtl/>
              </w:rPr>
            </w:pPr>
          </w:p>
        </w:tc>
        <w:tc>
          <w:tcPr>
            <w:tcW w:w="4500" w:type="pct"/>
            <w:shd w:val="clear" w:color="auto" w:fill="auto"/>
          </w:tcPr>
          <w:p w:rsidR="002C4700" w:rsidRPr="00F03D21" w:rsidRDefault="00AB3A9F" w:rsidP="00F03D21">
            <w:pPr>
              <w:rPr>
                <w:rStyle w:val="rfdBold2"/>
                <w:rtl/>
              </w:rPr>
            </w:pPr>
            <w:r w:rsidRPr="00F03D21">
              <w:rPr>
                <w:rStyle w:val="rfdBold2"/>
                <w:rtl/>
              </w:rPr>
              <w:t>«</w:t>
            </w:r>
            <w:r w:rsidR="003123D3">
              <w:rPr>
                <w:rStyle w:val="rfdBold2"/>
                <w:rFonts w:hint="cs"/>
                <w:rtl/>
              </w:rPr>
              <w:t xml:space="preserve"> </w:t>
            </w:r>
            <w:r w:rsidR="002C4700" w:rsidRPr="00F03D21">
              <w:rPr>
                <w:rStyle w:val="rfdBold2"/>
                <w:rtl/>
              </w:rPr>
              <w:t>إليك عن</w:t>
            </w:r>
            <w:r w:rsidR="00A54FB4" w:rsidRPr="00F03D21">
              <w:rPr>
                <w:rStyle w:val="rfdBold2"/>
                <w:rtl/>
              </w:rPr>
              <w:t>ّ</w:t>
            </w:r>
            <w:r w:rsidR="002C4700" w:rsidRPr="00F03D21">
              <w:rPr>
                <w:rStyle w:val="rfdBold2"/>
                <w:rtl/>
              </w:rPr>
              <w:t>ي يا دنيا</w:t>
            </w:r>
            <w:r w:rsidR="007E0241">
              <w:rPr>
                <w:rStyle w:val="rfdBold2"/>
                <w:rtl/>
              </w:rPr>
              <w:t xml:space="preserve"> ،</w:t>
            </w:r>
            <w:r w:rsidR="002C4700" w:rsidRPr="00F03D21">
              <w:rPr>
                <w:rStyle w:val="rfdBold2"/>
                <w:rtl/>
              </w:rPr>
              <w:t xml:space="preserve"> فحبل</w:t>
            </w:r>
            <w:r w:rsidR="005F73B4" w:rsidRPr="00F03D21">
              <w:rPr>
                <w:rStyle w:val="rfdBold2"/>
                <w:rtl/>
              </w:rPr>
              <w:t>ُ</w:t>
            </w:r>
            <w:r w:rsidR="002C4700" w:rsidRPr="00F03D21">
              <w:rPr>
                <w:rStyle w:val="rfdBold2"/>
                <w:rtl/>
              </w:rPr>
              <w:t>ك على غاربك</w:t>
            </w:r>
            <w:r w:rsidR="007E0241">
              <w:rPr>
                <w:rStyle w:val="rfdBold2"/>
                <w:rtl/>
              </w:rPr>
              <w:t xml:space="preserve"> ،</w:t>
            </w:r>
            <w:r w:rsidR="002C4700" w:rsidRPr="00F03D21">
              <w:rPr>
                <w:rStyle w:val="rfdBold2"/>
                <w:rtl/>
              </w:rPr>
              <w:t xml:space="preserve"> قد انسللت</w:t>
            </w:r>
            <w:r w:rsidR="005F73B4" w:rsidRPr="00F03D21">
              <w:rPr>
                <w:rStyle w:val="rfdBold2"/>
                <w:rtl/>
              </w:rPr>
              <w:t>ُ</w:t>
            </w:r>
            <w:r w:rsidR="002C4700" w:rsidRPr="00F03D21">
              <w:rPr>
                <w:rStyle w:val="rfdBold2"/>
                <w:rtl/>
              </w:rPr>
              <w:t xml:space="preserve"> من مخالبك</w:t>
            </w:r>
            <w:r w:rsidR="007E0241">
              <w:rPr>
                <w:rStyle w:val="rfdBold2"/>
                <w:rtl/>
              </w:rPr>
              <w:t xml:space="preserve"> ،</w:t>
            </w:r>
            <w:r w:rsidR="002C4700" w:rsidRPr="00F03D21">
              <w:rPr>
                <w:rStyle w:val="rfdBold2"/>
                <w:rtl/>
              </w:rPr>
              <w:t xml:space="preserve"> وأف</w:t>
            </w:r>
            <w:r w:rsidR="005F73B4" w:rsidRPr="00F03D21">
              <w:rPr>
                <w:rStyle w:val="rfdBold2"/>
                <w:rtl/>
              </w:rPr>
              <w:t>ْ</w:t>
            </w:r>
            <w:r w:rsidR="002C4700" w:rsidRPr="00F03D21">
              <w:rPr>
                <w:rStyle w:val="rfdBold2"/>
                <w:rtl/>
              </w:rPr>
              <w:t>ل</w:t>
            </w:r>
            <w:r w:rsidR="005F73B4" w:rsidRPr="00F03D21">
              <w:rPr>
                <w:rStyle w:val="rfdBold2"/>
                <w:rtl/>
              </w:rPr>
              <w:t>َ</w:t>
            </w:r>
            <w:r w:rsidR="002C4700" w:rsidRPr="00F03D21">
              <w:rPr>
                <w:rStyle w:val="rfdBold2"/>
                <w:rtl/>
              </w:rPr>
              <w:t>ت</w:t>
            </w:r>
            <w:r w:rsidR="005F73B4" w:rsidRPr="00F03D21">
              <w:rPr>
                <w:rStyle w:val="rfdBold2"/>
                <w:rtl/>
              </w:rPr>
              <w:t xml:space="preserve">ُّ </w:t>
            </w:r>
            <w:r w:rsidR="005F73B4" w:rsidRPr="00F03D21">
              <w:rPr>
                <w:rStyle w:val="rfdBold2"/>
                <w:rtl/>
              </w:rPr>
              <w:br/>
            </w:r>
            <w:r w:rsidR="002C4700" w:rsidRPr="00F03D21">
              <w:rPr>
                <w:rStyle w:val="rfdBold2"/>
                <w:rtl/>
              </w:rPr>
              <w:t>من حبائلك</w:t>
            </w:r>
            <w:r w:rsidR="00095AA9">
              <w:rPr>
                <w:rStyle w:val="rfdBold2"/>
                <w:rtl/>
              </w:rPr>
              <w:t xml:space="preserve"> . . .</w:t>
            </w:r>
            <w:r w:rsidR="002C4700" w:rsidRPr="00F03D21">
              <w:rPr>
                <w:rStyle w:val="rfdBold2"/>
                <w:rtl/>
              </w:rPr>
              <w:t xml:space="preserve"> اغربي عنى</w:t>
            </w:r>
            <w:r w:rsidR="007E0241">
              <w:rPr>
                <w:rStyle w:val="rfdBold2"/>
                <w:rtl/>
              </w:rPr>
              <w:t xml:space="preserve"> ،</w:t>
            </w:r>
            <w:r w:rsidR="002C4700" w:rsidRPr="00F03D21">
              <w:rPr>
                <w:rStyle w:val="rfdBold2"/>
                <w:rtl/>
              </w:rPr>
              <w:t xml:space="preserve"> فوالله لا أذل</w:t>
            </w:r>
            <w:r w:rsidR="005F73B4" w:rsidRPr="00F03D21">
              <w:rPr>
                <w:rStyle w:val="rfdBold2"/>
                <w:rtl/>
              </w:rPr>
              <w:t>ّ</w:t>
            </w:r>
            <w:r w:rsidR="002C4700" w:rsidRPr="00F03D21">
              <w:rPr>
                <w:rStyle w:val="rfdBold2"/>
                <w:rtl/>
              </w:rPr>
              <w:t xml:space="preserve"> لك فتستذل</w:t>
            </w:r>
            <w:r w:rsidR="005F73B4" w:rsidRPr="00F03D21">
              <w:rPr>
                <w:rStyle w:val="rfdBold2"/>
                <w:rtl/>
              </w:rPr>
              <w:t>ّ</w:t>
            </w:r>
            <w:r w:rsidR="002C4700" w:rsidRPr="00F03D21">
              <w:rPr>
                <w:rStyle w:val="rfdBold2"/>
                <w:rtl/>
              </w:rPr>
              <w:t>يني</w:t>
            </w:r>
            <w:r w:rsidR="007E0241">
              <w:rPr>
                <w:rStyle w:val="rfdBold2"/>
                <w:rtl/>
              </w:rPr>
              <w:t xml:space="preserve"> ،</w:t>
            </w:r>
            <w:r w:rsidR="002C4700" w:rsidRPr="00F03D21">
              <w:rPr>
                <w:rStyle w:val="rfdBold2"/>
                <w:rtl/>
              </w:rPr>
              <w:t xml:space="preserve"> ولا أسلس لك</w:t>
            </w:r>
            <w:r w:rsidR="005F73B4" w:rsidRPr="00F03D21">
              <w:rPr>
                <w:rStyle w:val="rfdBold2"/>
                <w:rtl/>
              </w:rPr>
              <w:t xml:space="preserve"> </w:t>
            </w:r>
            <w:r w:rsidR="005F73B4" w:rsidRPr="00F03D21">
              <w:rPr>
                <w:rStyle w:val="rfdBold2"/>
                <w:rtl/>
              </w:rPr>
              <w:br/>
            </w:r>
            <w:r w:rsidR="002C4700" w:rsidRPr="00F03D21">
              <w:rPr>
                <w:rStyle w:val="rfdBold2"/>
                <w:rtl/>
              </w:rPr>
              <w:t>فتقوديني</w:t>
            </w:r>
            <w:r w:rsidR="003123D3">
              <w:rPr>
                <w:rStyle w:val="rfdBold2"/>
                <w:rFonts w:hint="cs"/>
                <w:rtl/>
              </w:rPr>
              <w:t xml:space="preserve"> </w:t>
            </w:r>
            <w:r w:rsidRPr="00F03D21">
              <w:rPr>
                <w:rStyle w:val="rfdBold2"/>
                <w:rtl/>
              </w:rPr>
              <w:t>»</w:t>
            </w:r>
            <w:r w:rsidR="00095AA9">
              <w:rPr>
                <w:rStyle w:val="rfdBold2"/>
                <w:rtl/>
              </w:rPr>
              <w:t xml:space="preserve"> .</w:t>
            </w:r>
          </w:p>
        </w:tc>
      </w:tr>
    </w:tbl>
    <w:p w:rsidR="00AC6D18" w:rsidRPr="00AC6D18" w:rsidRDefault="00AC6D18" w:rsidP="00AC6D18">
      <w:pPr>
        <w:rPr>
          <w:rtl/>
        </w:rPr>
      </w:pPr>
      <w:r w:rsidRPr="00AC6D18">
        <w:rPr>
          <w:rtl/>
        </w:rPr>
        <w:t>ولكن</w:t>
      </w:r>
      <w:r w:rsidR="005F73B4">
        <w:rPr>
          <w:rtl/>
        </w:rPr>
        <w:t>ّ</w:t>
      </w:r>
      <w:r w:rsidRPr="00AC6D18">
        <w:rPr>
          <w:rtl/>
        </w:rPr>
        <w:t xml:space="preserve"> الإ</w:t>
      </w:r>
      <w:r w:rsidR="005F73B4">
        <w:rPr>
          <w:rtl/>
        </w:rPr>
        <w:t>ِ</w:t>
      </w:r>
      <w:r w:rsidRPr="00AC6D18">
        <w:rPr>
          <w:rtl/>
        </w:rPr>
        <w:t>مام علي</w:t>
      </w:r>
      <w:r w:rsidR="005F73B4">
        <w:rPr>
          <w:rtl/>
        </w:rPr>
        <w:t>ّ</w:t>
      </w:r>
      <w:r w:rsidRPr="00AC6D18">
        <w:rPr>
          <w:rtl/>
        </w:rPr>
        <w:t>ا</w:t>
      </w:r>
      <w:r w:rsidR="005F73B4">
        <w:rPr>
          <w:rtl/>
        </w:rPr>
        <w:t>ً</w:t>
      </w:r>
      <w:r w:rsidRPr="00AC6D18">
        <w:rPr>
          <w:rtl/>
        </w:rPr>
        <w:t xml:space="preserve"> كان يقف في وجه الأمواج التي ركبها عبدة الأهواء في هذه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المرحلة الحائرة من مراحل التاريخ الإ</w:t>
      </w:r>
      <w:r w:rsidR="005F73B4">
        <w:rPr>
          <w:rtl/>
        </w:rPr>
        <w:t>ِ</w:t>
      </w:r>
      <w:r w:rsidRPr="00AC6D18">
        <w:rPr>
          <w:rtl/>
        </w:rPr>
        <w:t>سلامي</w:t>
      </w:r>
      <w:r w:rsidR="00095AA9">
        <w:rPr>
          <w:rtl/>
        </w:rPr>
        <w:t xml:space="preserve"> .</w:t>
      </w:r>
      <w:r w:rsidRPr="00AC6D18">
        <w:rPr>
          <w:rtl/>
        </w:rPr>
        <w:t xml:space="preserve"> فمن هنا يت</w:t>
      </w:r>
      <w:r w:rsidR="005F73B4">
        <w:rPr>
          <w:rtl/>
        </w:rPr>
        <w:t>ّ</w:t>
      </w:r>
      <w:r w:rsidRPr="00AC6D18">
        <w:rPr>
          <w:rtl/>
        </w:rPr>
        <w:t>ضح روح هذه المرحلة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التاريخي</w:t>
      </w:r>
      <w:r w:rsidR="005F73B4">
        <w:rPr>
          <w:rtl/>
        </w:rPr>
        <w:t>ّ</w:t>
      </w:r>
      <w:r w:rsidRPr="00AC6D18">
        <w:rPr>
          <w:rtl/>
        </w:rPr>
        <w:t>ة التي هي أكثر مراحل التاريخ دلالة على امتداد الصراع بين المثال والواقع</w:t>
      </w:r>
      <w:r w:rsidR="007E0241">
        <w:rPr>
          <w:rtl/>
        </w:rPr>
        <w:t xml:space="preserve"> ،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حتى ما تكاد تشبهها مرحلة أ</w:t>
      </w:r>
      <w:r w:rsidR="005F73B4">
        <w:rPr>
          <w:rtl/>
        </w:rPr>
        <w:t>ُ</w:t>
      </w:r>
      <w:r w:rsidRPr="00AC6D18">
        <w:rPr>
          <w:rtl/>
        </w:rPr>
        <w:t>خرى من مراحل هذا التاريخ في قو</w:t>
      </w:r>
      <w:r w:rsidR="005F73B4">
        <w:rPr>
          <w:rtl/>
        </w:rPr>
        <w:t>ّ</w:t>
      </w:r>
      <w:r w:rsidRPr="00AC6D18">
        <w:rPr>
          <w:rtl/>
        </w:rPr>
        <w:t>ة دلالتها عليه</w:t>
      </w:r>
      <w:r w:rsidR="00095AA9">
        <w:rPr>
          <w:rtl/>
        </w:rPr>
        <w:t xml:space="preserve"> .</w:t>
      </w:r>
    </w:p>
    <w:p w:rsidR="002C4700" w:rsidRDefault="00AC6D18" w:rsidP="00AC6D18">
      <w:pPr>
        <w:rPr>
          <w:rtl/>
        </w:rPr>
      </w:pPr>
      <w:r w:rsidRPr="00AC6D18">
        <w:rPr>
          <w:rtl/>
        </w:rPr>
        <w:t>وقد أدرك معاوية سر</w:t>
      </w:r>
      <w:r w:rsidR="005F73B4">
        <w:rPr>
          <w:rtl/>
        </w:rPr>
        <w:t>ّ</w:t>
      </w:r>
      <w:r w:rsidRPr="00AC6D18">
        <w:rPr>
          <w:rtl/>
        </w:rPr>
        <w:t xml:space="preserve"> هذه المرحلة واستكان له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إذ كان الشاهد عليه في معسكر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خصمه أشد</w:t>
      </w:r>
      <w:r w:rsidR="005F73B4">
        <w:rPr>
          <w:rtl/>
        </w:rPr>
        <w:t>ّ</w:t>
      </w:r>
      <w:r w:rsidRPr="00AC6D18">
        <w:rPr>
          <w:rtl/>
        </w:rPr>
        <w:t xml:space="preserve"> شخوصا</w:t>
      </w:r>
      <w:r w:rsidR="005F73B4">
        <w:rPr>
          <w:rtl/>
        </w:rPr>
        <w:t>ً</w:t>
      </w:r>
      <w:r w:rsidRPr="00AC6D18">
        <w:rPr>
          <w:rtl/>
        </w:rPr>
        <w:t xml:space="preserve"> منه في معسكره هو</w:t>
      </w:r>
      <w:r w:rsidR="00095AA9">
        <w:rPr>
          <w:rtl/>
        </w:rPr>
        <w:t xml:space="preserve"> .</w:t>
      </w:r>
      <w:r w:rsidRPr="00AC6D18">
        <w:rPr>
          <w:rtl/>
        </w:rPr>
        <w:t xml:space="preserve"> و</w:t>
      </w:r>
      <w:r w:rsidR="002C4700">
        <w:rPr>
          <w:rtl/>
        </w:rPr>
        <w:t>لكن</w:t>
      </w:r>
      <w:r w:rsidR="005F73B4">
        <w:rPr>
          <w:rtl/>
        </w:rPr>
        <w:t>ّ</w:t>
      </w:r>
      <w:r w:rsidR="002C4700">
        <w:rPr>
          <w:rtl/>
        </w:rPr>
        <w:t xml:space="preserve"> الإ</w:t>
      </w:r>
      <w:r w:rsidR="005F73B4">
        <w:rPr>
          <w:rtl/>
        </w:rPr>
        <w:t>ِ</w:t>
      </w:r>
      <w:r w:rsidR="002C4700">
        <w:rPr>
          <w:rtl/>
        </w:rPr>
        <w:t>مام علي</w:t>
      </w:r>
      <w:r w:rsidR="005F73B4">
        <w:rPr>
          <w:rtl/>
        </w:rPr>
        <w:t>ّ</w:t>
      </w:r>
      <w:r w:rsidR="002C4700">
        <w:rPr>
          <w:rtl/>
        </w:rPr>
        <w:t>ا</w:t>
      </w:r>
      <w:r w:rsidR="005F73B4">
        <w:rPr>
          <w:rtl/>
        </w:rPr>
        <w:t>ً</w:t>
      </w:r>
      <w:r w:rsidR="002C4700">
        <w:rPr>
          <w:rtl/>
        </w:rPr>
        <w:t xml:space="preserve"> أبى أن يستكين</w:t>
      </w:r>
      <w:r w:rsidR="007E0241">
        <w:rPr>
          <w:rtl/>
        </w:rPr>
        <w:t xml:space="preserve"> :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918"/>
        <w:gridCol w:w="8267"/>
      </w:tblGrid>
      <w:tr w:rsidR="002C4700" w:rsidTr="00F03D21">
        <w:tc>
          <w:tcPr>
            <w:tcW w:w="500" w:type="pct"/>
            <w:shd w:val="clear" w:color="auto" w:fill="auto"/>
          </w:tcPr>
          <w:p w:rsidR="002C4700" w:rsidRPr="003123D3" w:rsidRDefault="002C4700" w:rsidP="003123D3">
            <w:pPr>
              <w:pStyle w:val="rfdNormal0"/>
              <w:rPr>
                <w:rtl/>
              </w:rPr>
            </w:pPr>
          </w:p>
        </w:tc>
        <w:tc>
          <w:tcPr>
            <w:tcW w:w="4500" w:type="pct"/>
            <w:shd w:val="clear" w:color="auto" w:fill="auto"/>
          </w:tcPr>
          <w:p w:rsidR="002C4700" w:rsidRPr="00F03D21" w:rsidRDefault="00AB3A9F" w:rsidP="00F03D21">
            <w:pPr>
              <w:rPr>
                <w:rStyle w:val="rfdBold2"/>
                <w:rtl/>
              </w:rPr>
            </w:pPr>
            <w:r w:rsidRPr="00F03D21">
              <w:rPr>
                <w:rStyle w:val="rfdBold2"/>
                <w:rtl/>
              </w:rPr>
              <w:t>«</w:t>
            </w:r>
            <w:r w:rsidR="003123D3">
              <w:rPr>
                <w:rStyle w:val="rfdBold2"/>
                <w:rFonts w:hint="cs"/>
                <w:rtl/>
              </w:rPr>
              <w:t xml:space="preserve"> </w:t>
            </w:r>
            <w:r w:rsidR="002C4700" w:rsidRPr="00F03D21">
              <w:rPr>
                <w:rStyle w:val="rfdBold2"/>
                <w:rtl/>
              </w:rPr>
              <w:t>والله لو تظاهرت العرب على قتالي ل</w:t>
            </w:r>
            <w:r w:rsidR="00384A6B" w:rsidRPr="00F03D21">
              <w:rPr>
                <w:rStyle w:val="rfdBold2"/>
                <w:rtl/>
              </w:rPr>
              <w:t>َ</w:t>
            </w:r>
            <w:r w:rsidR="002C4700" w:rsidRPr="00F03D21">
              <w:rPr>
                <w:rStyle w:val="rfdBold2"/>
                <w:rtl/>
              </w:rPr>
              <w:t>ما ول</w:t>
            </w:r>
            <w:r w:rsidR="00384A6B" w:rsidRPr="00F03D21">
              <w:rPr>
                <w:rStyle w:val="rfdBold2"/>
                <w:rtl/>
              </w:rPr>
              <w:t>َّ</w:t>
            </w:r>
            <w:r w:rsidR="002C4700" w:rsidRPr="00F03D21">
              <w:rPr>
                <w:rStyle w:val="rfdBold2"/>
                <w:rtl/>
              </w:rPr>
              <w:t>يت عن</w:t>
            </w:r>
            <w:r w:rsidR="00384A6B" w:rsidRPr="00F03D21">
              <w:rPr>
                <w:rStyle w:val="rfdBold2"/>
                <w:rtl/>
              </w:rPr>
              <w:t>ه</w:t>
            </w:r>
            <w:r w:rsidR="002C4700" w:rsidRPr="00F03D21">
              <w:rPr>
                <w:rStyle w:val="rfdBold2"/>
                <w:rtl/>
              </w:rPr>
              <w:t>ا</w:t>
            </w:r>
            <w:r w:rsidR="00095AA9">
              <w:rPr>
                <w:rStyle w:val="rfdBold2"/>
                <w:rtl/>
              </w:rPr>
              <w:t xml:space="preserve"> . . .</w:t>
            </w:r>
            <w:r w:rsidR="002C4700" w:rsidRPr="00F03D21">
              <w:rPr>
                <w:rStyle w:val="rfdBold2"/>
                <w:rtl/>
              </w:rPr>
              <w:t xml:space="preserve"> وسأجهد في أن أ</w:t>
            </w:r>
            <w:r w:rsidR="00384A6B" w:rsidRPr="00F03D21">
              <w:rPr>
                <w:rStyle w:val="rfdBold2"/>
                <w:rtl/>
              </w:rPr>
              <w:t>ُ</w:t>
            </w:r>
            <w:r w:rsidR="002C4700" w:rsidRPr="00F03D21">
              <w:rPr>
                <w:rStyle w:val="rfdBold2"/>
                <w:rtl/>
              </w:rPr>
              <w:t>طه</w:t>
            </w:r>
            <w:r w:rsidR="00384A6B" w:rsidRPr="00F03D21">
              <w:rPr>
                <w:rStyle w:val="rfdBold2"/>
                <w:rtl/>
              </w:rPr>
              <w:t>ّ</w:t>
            </w:r>
            <w:r w:rsidR="002C4700" w:rsidRPr="00F03D21">
              <w:rPr>
                <w:rStyle w:val="rfdBold2"/>
                <w:rtl/>
              </w:rPr>
              <w:t>ر</w:t>
            </w:r>
            <w:r w:rsidR="00384A6B" w:rsidRPr="00F03D21">
              <w:rPr>
                <w:rStyle w:val="rfdBold2"/>
                <w:rtl/>
              </w:rPr>
              <w:t xml:space="preserve"> </w:t>
            </w:r>
            <w:r w:rsidR="00384A6B" w:rsidRPr="00F03D21">
              <w:rPr>
                <w:rStyle w:val="rfdBold2"/>
                <w:rtl/>
              </w:rPr>
              <w:br/>
            </w:r>
            <w:r w:rsidR="002C4700" w:rsidRPr="00F03D21">
              <w:rPr>
                <w:rStyle w:val="rfdBold2"/>
                <w:rtl/>
              </w:rPr>
              <w:t xml:space="preserve">الأرض </w:t>
            </w:r>
            <w:r w:rsidR="00773F9D" w:rsidRPr="00F03D21">
              <w:rPr>
                <w:rStyle w:val="rfdBold2"/>
                <w:rtl/>
              </w:rPr>
              <w:t>(</w:t>
            </w:r>
            <w:r w:rsidR="003123D3">
              <w:rPr>
                <w:rStyle w:val="rfdBold2"/>
                <w:rFonts w:hint="cs"/>
                <w:rtl/>
              </w:rPr>
              <w:t xml:space="preserve"> </w:t>
            </w:r>
            <w:r w:rsidR="002C4700" w:rsidRPr="00F03D21">
              <w:rPr>
                <w:rStyle w:val="rfdBold2"/>
                <w:rtl/>
              </w:rPr>
              <w:t>أ</w:t>
            </w:r>
            <w:r w:rsidR="00384A6B" w:rsidRPr="00F03D21">
              <w:rPr>
                <w:rStyle w:val="rfdBold2"/>
                <w:rtl/>
              </w:rPr>
              <w:t>ُ</w:t>
            </w:r>
            <w:r w:rsidR="002C4700" w:rsidRPr="00F03D21">
              <w:rPr>
                <w:rStyle w:val="rfdBold2"/>
                <w:rtl/>
              </w:rPr>
              <w:t>نظروا إلى عظمة الحلم الإ</w:t>
            </w:r>
            <w:r w:rsidR="00384A6B" w:rsidRPr="00F03D21">
              <w:rPr>
                <w:rStyle w:val="rfdBold2"/>
                <w:rtl/>
              </w:rPr>
              <w:t>ِ</w:t>
            </w:r>
            <w:r w:rsidR="002C4700" w:rsidRPr="00F03D21">
              <w:rPr>
                <w:rStyle w:val="rfdBold2"/>
                <w:rtl/>
              </w:rPr>
              <w:t>نساني</w:t>
            </w:r>
            <w:r w:rsidR="003123D3">
              <w:rPr>
                <w:rStyle w:val="rfdBold2"/>
                <w:rFonts w:hint="cs"/>
                <w:rtl/>
              </w:rPr>
              <w:t xml:space="preserve"> </w:t>
            </w:r>
            <w:r w:rsidR="00773F9D" w:rsidRPr="00F03D21">
              <w:rPr>
                <w:rStyle w:val="rfdBold2"/>
                <w:rtl/>
              </w:rPr>
              <w:t>)</w:t>
            </w:r>
            <w:r w:rsidR="002C4700" w:rsidRPr="00F03D21">
              <w:rPr>
                <w:rStyle w:val="rfdBold2"/>
                <w:rtl/>
              </w:rPr>
              <w:t xml:space="preserve"> من هذا الشخص المعكوس</w:t>
            </w:r>
            <w:r w:rsidR="00384A6B" w:rsidRPr="00F03D21">
              <w:rPr>
                <w:rStyle w:val="rfdBold2"/>
                <w:rtl/>
              </w:rPr>
              <w:t xml:space="preserve"> </w:t>
            </w:r>
            <w:r w:rsidR="00384A6B" w:rsidRPr="00F03D21">
              <w:rPr>
                <w:rStyle w:val="rfdBold2"/>
                <w:rtl/>
              </w:rPr>
              <w:br/>
            </w:r>
          </w:p>
        </w:tc>
      </w:tr>
    </w:tbl>
    <w:p w:rsidR="00C64862" w:rsidRDefault="00C64862" w:rsidP="00F03D21">
      <w:r>
        <w:br w:type="page"/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918"/>
        <w:gridCol w:w="8267"/>
      </w:tblGrid>
      <w:tr w:rsidR="002C4700" w:rsidTr="00F03D21">
        <w:tc>
          <w:tcPr>
            <w:tcW w:w="500" w:type="pct"/>
            <w:shd w:val="clear" w:color="auto" w:fill="auto"/>
          </w:tcPr>
          <w:p w:rsidR="002C4700" w:rsidRPr="003123D3" w:rsidRDefault="002C4700" w:rsidP="003123D3">
            <w:pPr>
              <w:pStyle w:val="rfdNormal0"/>
              <w:rPr>
                <w:rtl/>
              </w:rPr>
            </w:pPr>
          </w:p>
        </w:tc>
        <w:tc>
          <w:tcPr>
            <w:tcW w:w="4500" w:type="pct"/>
            <w:shd w:val="clear" w:color="auto" w:fill="auto"/>
          </w:tcPr>
          <w:p w:rsidR="002C4700" w:rsidRPr="002C4700" w:rsidRDefault="002C4700" w:rsidP="002C4700">
            <w:pPr>
              <w:pStyle w:val="rfdNormal0"/>
              <w:rPr>
                <w:rStyle w:val="rfdBold2"/>
                <w:rtl/>
              </w:rPr>
            </w:pPr>
            <w:r w:rsidRPr="002C4700">
              <w:rPr>
                <w:rStyle w:val="rfdBold2"/>
                <w:rtl/>
              </w:rPr>
              <w:t>والجسم المركوس</w:t>
            </w:r>
            <w:r w:rsidR="007E0241">
              <w:rPr>
                <w:rStyle w:val="rfdBold2"/>
                <w:rtl/>
              </w:rPr>
              <w:t xml:space="preserve"> ،</w:t>
            </w:r>
            <w:r w:rsidRPr="002C4700">
              <w:rPr>
                <w:rStyle w:val="rfdBold2"/>
                <w:rtl/>
              </w:rPr>
              <w:t xml:space="preserve"> حتى تخرج المدرة من حب</w:t>
            </w:r>
            <w:r w:rsidR="00384A6B">
              <w:rPr>
                <w:rStyle w:val="rfdBold2"/>
                <w:rtl/>
              </w:rPr>
              <w:t>ّ</w:t>
            </w:r>
            <w:r w:rsidRPr="002C4700">
              <w:rPr>
                <w:rStyle w:val="rfdBold2"/>
                <w:rtl/>
              </w:rPr>
              <w:t xml:space="preserve"> الحصيد</w:t>
            </w:r>
            <w:r w:rsidR="00095AA9">
              <w:rPr>
                <w:rStyle w:val="rfdBold2"/>
                <w:rtl/>
              </w:rPr>
              <w:t xml:space="preserve"> . . .</w:t>
            </w:r>
            <w:r w:rsidR="00AB3A9F" w:rsidRPr="002C4700">
              <w:rPr>
                <w:rStyle w:val="rfdBold2"/>
                <w:rtl/>
              </w:rPr>
              <w:t>»</w:t>
            </w:r>
            <w:r w:rsidR="00095AA9">
              <w:rPr>
                <w:rStyle w:val="rfdBold2"/>
                <w:rtl/>
              </w:rPr>
              <w:t xml:space="preserve"> .</w:t>
            </w:r>
          </w:p>
          <w:p w:rsidR="002C4700" w:rsidRPr="002C4700" w:rsidRDefault="00AB3A9F" w:rsidP="00384A6B">
            <w:pPr>
              <w:rPr>
                <w:rStyle w:val="rfdBold2"/>
                <w:rtl/>
              </w:rPr>
            </w:pPr>
            <w:r w:rsidRPr="002C4700">
              <w:rPr>
                <w:rStyle w:val="rfdBold2"/>
                <w:rtl/>
              </w:rPr>
              <w:t>«</w:t>
            </w:r>
            <w:r w:rsidR="003123D3">
              <w:rPr>
                <w:rStyle w:val="rfdBold2"/>
                <w:rFonts w:hint="cs"/>
                <w:rtl/>
              </w:rPr>
              <w:t xml:space="preserve"> </w:t>
            </w:r>
            <w:r w:rsidR="002C4700" w:rsidRPr="002C4700">
              <w:rPr>
                <w:rStyle w:val="rfdBold2"/>
                <w:rtl/>
              </w:rPr>
              <w:t>ما لي ولقريش</w:t>
            </w:r>
            <w:r w:rsidR="003123D3">
              <w:rPr>
                <w:rStyle w:val="rfdBold2"/>
                <w:rFonts w:hint="cs"/>
                <w:rtl/>
              </w:rPr>
              <w:t xml:space="preserve"> </w:t>
            </w:r>
            <w:r w:rsidR="00025C8E">
              <w:rPr>
                <w:rStyle w:val="rfdBold2"/>
                <w:rtl/>
              </w:rPr>
              <w:t>؟ !</w:t>
            </w:r>
            <w:r w:rsidR="002C4700" w:rsidRPr="002C4700">
              <w:rPr>
                <w:rStyle w:val="rfdBold2"/>
                <w:rtl/>
              </w:rPr>
              <w:t xml:space="preserve"> والله لقد قاتلتهم كاف</w:t>
            </w:r>
            <w:r w:rsidR="002C4700">
              <w:rPr>
                <w:rStyle w:val="rfdBold2"/>
                <w:rtl/>
              </w:rPr>
              <w:t>رين</w:t>
            </w:r>
            <w:r w:rsidR="007E0241">
              <w:rPr>
                <w:rStyle w:val="rfdBold2"/>
                <w:rtl/>
              </w:rPr>
              <w:t xml:space="preserve"> ،</w:t>
            </w:r>
            <w:r w:rsidR="002C4700">
              <w:rPr>
                <w:rStyle w:val="rfdBold2"/>
                <w:rtl/>
              </w:rPr>
              <w:t xml:space="preserve"> ول</w:t>
            </w:r>
            <w:r w:rsidR="00384A6B">
              <w:rPr>
                <w:rStyle w:val="rfdBold2"/>
                <w:rtl/>
              </w:rPr>
              <w:t>ْ</w:t>
            </w:r>
            <w:r w:rsidR="002C4700">
              <w:rPr>
                <w:rStyle w:val="rfdBold2"/>
                <w:rtl/>
              </w:rPr>
              <w:t>أ</w:t>
            </w:r>
            <w:r w:rsidR="00384A6B">
              <w:rPr>
                <w:rStyle w:val="rfdBold2"/>
                <w:rtl/>
              </w:rPr>
              <w:t>ُ</w:t>
            </w:r>
            <w:r w:rsidR="002C4700">
              <w:rPr>
                <w:rStyle w:val="rfdBold2"/>
                <w:rtl/>
              </w:rPr>
              <w:t>قاتلن</w:t>
            </w:r>
            <w:r w:rsidR="00384A6B">
              <w:rPr>
                <w:rStyle w:val="rfdBold2"/>
                <w:rtl/>
              </w:rPr>
              <w:t>َّ</w:t>
            </w:r>
            <w:r w:rsidR="002C4700">
              <w:rPr>
                <w:rStyle w:val="rfdBold2"/>
                <w:rtl/>
              </w:rPr>
              <w:t>هم مفتونين</w:t>
            </w:r>
            <w:r w:rsidR="007E0241">
              <w:rPr>
                <w:rStyle w:val="rfdBold2"/>
                <w:rtl/>
              </w:rPr>
              <w:t xml:space="preserve"> ،</w:t>
            </w:r>
            <w:r w:rsidR="002C4700">
              <w:rPr>
                <w:rStyle w:val="rfdBold2"/>
                <w:rtl/>
              </w:rPr>
              <w:t xml:space="preserve"> وإن</w:t>
            </w:r>
            <w:r w:rsidR="00384A6B">
              <w:rPr>
                <w:rStyle w:val="rfdBold2"/>
                <w:rtl/>
              </w:rPr>
              <w:t>ّ</w:t>
            </w:r>
            <w:r w:rsidR="002C4700">
              <w:rPr>
                <w:rStyle w:val="rfdBold2"/>
                <w:rtl/>
              </w:rPr>
              <w:t>ي</w:t>
            </w:r>
            <w:r w:rsidR="00384A6B">
              <w:rPr>
                <w:rStyle w:val="rfdBold2"/>
                <w:rtl/>
              </w:rPr>
              <w:t xml:space="preserve"> </w:t>
            </w:r>
            <w:r w:rsidR="00384A6B">
              <w:rPr>
                <w:rStyle w:val="rfdBold2"/>
                <w:rtl/>
              </w:rPr>
              <w:br/>
            </w:r>
            <w:r w:rsidR="002C4700" w:rsidRPr="002C4700">
              <w:rPr>
                <w:rStyle w:val="rfdBold2"/>
                <w:rtl/>
              </w:rPr>
              <w:t>لصاحبهم بالأمس</w:t>
            </w:r>
            <w:r w:rsidR="007E0241">
              <w:rPr>
                <w:rStyle w:val="rfdBold2"/>
                <w:rtl/>
              </w:rPr>
              <w:t xml:space="preserve"> ،</w:t>
            </w:r>
            <w:r w:rsidR="002C4700" w:rsidRPr="002C4700">
              <w:rPr>
                <w:rStyle w:val="rfdBold2"/>
                <w:rtl/>
              </w:rPr>
              <w:t xml:space="preserve"> كما أنا صاحبهم اليوم</w:t>
            </w:r>
            <w:r w:rsidR="003123D3">
              <w:rPr>
                <w:rStyle w:val="rfdBold2"/>
                <w:rFonts w:hint="cs"/>
                <w:rtl/>
              </w:rPr>
              <w:t xml:space="preserve"> </w:t>
            </w:r>
            <w:r w:rsidRPr="002C4700">
              <w:rPr>
                <w:rStyle w:val="rfdBold2"/>
                <w:rtl/>
              </w:rPr>
              <w:t>»</w:t>
            </w:r>
            <w:r w:rsidR="00095AA9">
              <w:rPr>
                <w:rStyle w:val="rfdBold2"/>
                <w:rtl/>
              </w:rPr>
              <w:t xml:space="preserve"> .</w:t>
            </w:r>
          </w:p>
          <w:p w:rsidR="002C4700" w:rsidRPr="002C4700" w:rsidRDefault="00AB3A9F" w:rsidP="00384A6B">
            <w:pPr>
              <w:rPr>
                <w:rStyle w:val="rfdBold2"/>
                <w:rtl/>
              </w:rPr>
            </w:pPr>
            <w:r w:rsidRPr="002C4700">
              <w:rPr>
                <w:rStyle w:val="rfdBold2"/>
                <w:rtl/>
              </w:rPr>
              <w:t>«</w:t>
            </w:r>
            <w:r w:rsidR="003123D3">
              <w:rPr>
                <w:rStyle w:val="rfdBold2"/>
                <w:rFonts w:hint="cs"/>
                <w:rtl/>
              </w:rPr>
              <w:t xml:space="preserve"> </w:t>
            </w:r>
            <w:r w:rsidR="002C4700" w:rsidRPr="002C4700">
              <w:rPr>
                <w:rStyle w:val="rfdBold2"/>
                <w:rtl/>
              </w:rPr>
              <w:t>إن</w:t>
            </w:r>
            <w:r w:rsidR="00384A6B">
              <w:rPr>
                <w:rStyle w:val="rfdBold2"/>
                <w:rtl/>
              </w:rPr>
              <w:t>ْ</w:t>
            </w:r>
            <w:r w:rsidR="002C4700" w:rsidRPr="002C4700">
              <w:rPr>
                <w:rStyle w:val="rfdBold2"/>
                <w:rtl/>
              </w:rPr>
              <w:t xml:space="preserve"> أبوا أعطيتهم حد</w:t>
            </w:r>
            <w:r w:rsidR="00384A6B">
              <w:rPr>
                <w:rStyle w:val="rfdBold2"/>
                <w:rtl/>
              </w:rPr>
              <w:t>ّ</w:t>
            </w:r>
            <w:r w:rsidR="002C4700" w:rsidRPr="002C4700">
              <w:rPr>
                <w:rStyle w:val="rfdBold2"/>
                <w:rtl/>
              </w:rPr>
              <w:t xml:space="preserve"> السيف</w:t>
            </w:r>
            <w:r w:rsidR="007E0241">
              <w:rPr>
                <w:rStyle w:val="rfdBold2"/>
                <w:rtl/>
              </w:rPr>
              <w:t xml:space="preserve"> ،</w:t>
            </w:r>
            <w:r w:rsidR="002C4700" w:rsidRPr="002C4700">
              <w:rPr>
                <w:rStyle w:val="rfdBold2"/>
                <w:rtl/>
              </w:rPr>
              <w:t xml:space="preserve"> وكفى به شافيا</w:t>
            </w:r>
            <w:r w:rsidR="00384A6B">
              <w:rPr>
                <w:rStyle w:val="rfdBold2"/>
                <w:rtl/>
              </w:rPr>
              <w:t>ً</w:t>
            </w:r>
            <w:r w:rsidR="002C4700" w:rsidRPr="002C4700">
              <w:rPr>
                <w:rStyle w:val="rfdBold2"/>
                <w:rtl/>
              </w:rPr>
              <w:t xml:space="preserve"> من الباطل وناصرا</w:t>
            </w:r>
            <w:r w:rsidR="00384A6B">
              <w:rPr>
                <w:rStyle w:val="rfdBold2"/>
                <w:rtl/>
              </w:rPr>
              <w:t xml:space="preserve">ً </w:t>
            </w:r>
            <w:r w:rsidR="00384A6B">
              <w:rPr>
                <w:rStyle w:val="rfdBold2"/>
                <w:rtl/>
              </w:rPr>
              <w:br/>
            </w:r>
            <w:r w:rsidR="002C4700" w:rsidRPr="002C4700">
              <w:rPr>
                <w:rStyle w:val="rfdBold2"/>
                <w:rtl/>
              </w:rPr>
              <w:t>للحق</w:t>
            </w:r>
            <w:r w:rsidR="00384A6B">
              <w:rPr>
                <w:rStyle w:val="rfdBold2"/>
                <w:rtl/>
              </w:rPr>
              <w:t>ّ</w:t>
            </w:r>
            <w:r w:rsidR="003123D3">
              <w:rPr>
                <w:rStyle w:val="rfdBold2"/>
                <w:rFonts w:hint="cs"/>
                <w:rtl/>
              </w:rPr>
              <w:t xml:space="preserve"> </w:t>
            </w:r>
            <w:r w:rsidRPr="002C4700">
              <w:rPr>
                <w:rStyle w:val="rfdBold2"/>
                <w:rtl/>
              </w:rPr>
              <w:t>»</w:t>
            </w:r>
            <w:r w:rsidR="00095AA9">
              <w:rPr>
                <w:rStyle w:val="rfdBold2"/>
                <w:rtl/>
              </w:rPr>
              <w:t xml:space="preserve"> .</w:t>
            </w:r>
          </w:p>
          <w:p w:rsidR="002C4700" w:rsidRDefault="00AB3A9F" w:rsidP="00384A6B">
            <w:pPr>
              <w:rPr>
                <w:rtl/>
              </w:rPr>
            </w:pPr>
            <w:r w:rsidRPr="002C4700">
              <w:rPr>
                <w:rStyle w:val="rfdBold2"/>
                <w:rtl/>
              </w:rPr>
              <w:t>«</w:t>
            </w:r>
            <w:r w:rsidR="003123D3">
              <w:rPr>
                <w:rStyle w:val="rfdBold2"/>
                <w:rFonts w:hint="cs"/>
                <w:rtl/>
              </w:rPr>
              <w:t xml:space="preserve"> </w:t>
            </w:r>
            <w:r w:rsidR="002C4700" w:rsidRPr="002C4700">
              <w:rPr>
                <w:rStyle w:val="rfdBold2"/>
                <w:rtl/>
              </w:rPr>
              <w:t>والله لا أكون كالضبع تنام على طول اللدم</w:t>
            </w:r>
            <w:r w:rsidR="00095AA9">
              <w:rPr>
                <w:rStyle w:val="rfdBold2"/>
                <w:rtl/>
              </w:rPr>
              <w:t xml:space="preserve"> . . .</w:t>
            </w:r>
            <w:r w:rsidR="002C4700" w:rsidRPr="002C4700">
              <w:rPr>
                <w:rStyle w:val="rfdBold2"/>
                <w:rtl/>
              </w:rPr>
              <w:t xml:space="preserve"> ولكن</w:t>
            </w:r>
            <w:r w:rsidR="00384A6B">
              <w:rPr>
                <w:rStyle w:val="rfdBold2"/>
                <w:rtl/>
              </w:rPr>
              <w:t>ّ</w:t>
            </w:r>
            <w:r w:rsidR="002C4700" w:rsidRPr="002C4700">
              <w:rPr>
                <w:rStyle w:val="rfdBold2"/>
                <w:rtl/>
              </w:rPr>
              <w:t>ي أضرب بالمقبل إلى</w:t>
            </w:r>
            <w:r w:rsidR="00384A6B">
              <w:rPr>
                <w:rStyle w:val="rfdBold2"/>
                <w:rtl/>
              </w:rPr>
              <w:t xml:space="preserve"> </w:t>
            </w:r>
            <w:r w:rsidR="00384A6B">
              <w:rPr>
                <w:rStyle w:val="rfdBold2"/>
                <w:rtl/>
              </w:rPr>
              <w:br/>
            </w:r>
            <w:r w:rsidR="002C4700" w:rsidRPr="002C4700">
              <w:rPr>
                <w:rStyle w:val="rfdBold2"/>
                <w:rtl/>
              </w:rPr>
              <w:t>الحق</w:t>
            </w:r>
            <w:r w:rsidR="00384A6B">
              <w:rPr>
                <w:rStyle w:val="rfdBold2"/>
                <w:rtl/>
              </w:rPr>
              <w:t>ّ</w:t>
            </w:r>
            <w:r w:rsidR="002C4700" w:rsidRPr="002C4700">
              <w:rPr>
                <w:rStyle w:val="rfdBold2"/>
                <w:rtl/>
              </w:rPr>
              <w:t xml:space="preserve"> المدبر عنه</w:t>
            </w:r>
            <w:r w:rsidR="007E0241">
              <w:rPr>
                <w:rStyle w:val="rfdBold2"/>
                <w:rtl/>
              </w:rPr>
              <w:t xml:space="preserve"> ،</w:t>
            </w:r>
            <w:r w:rsidR="002C4700" w:rsidRPr="002C4700">
              <w:rPr>
                <w:rStyle w:val="rfdBold2"/>
                <w:rtl/>
              </w:rPr>
              <w:t xml:space="preserve"> وبالسامع المطيع العاصي المريب أبدا</w:t>
            </w:r>
            <w:r w:rsidR="00384A6B">
              <w:rPr>
                <w:rStyle w:val="rfdBold2"/>
                <w:rtl/>
              </w:rPr>
              <w:t>ً</w:t>
            </w:r>
            <w:r w:rsidR="007E0241">
              <w:rPr>
                <w:rStyle w:val="rfdBold2"/>
                <w:rtl/>
              </w:rPr>
              <w:t xml:space="preserve"> ،</w:t>
            </w:r>
            <w:r w:rsidR="002C4700" w:rsidRPr="002C4700">
              <w:rPr>
                <w:rStyle w:val="rfdBold2"/>
                <w:rtl/>
              </w:rPr>
              <w:t xml:space="preserve"> حتى يأتي علي</w:t>
            </w:r>
            <w:r w:rsidR="00384A6B">
              <w:rPr>
                <w:rStyle w:val="rfdBold2"/>
                <w:rtl/>
              </w:rPr>
              <w:t>َّ</w:t>
            </w:r>
            <w:r w:rsidR="002C4700" w:rsidRPr="002C4700">
              <w:rPr>
                <w:rStyle w:val="rfdBold2"/>
                <w:rtl/>
              </w:rPr>
              <w:t xml:space="preserve"> </w:t>
            </w:r>
            <w:r w:rsidR="00384A6B">
              <w:rPr>
                <w:rStyle w:val="rfdBold2"/>
                <w:rtl/>
              </w:rPr>
              <w:br/>
            </w:r>
            <w:r w:rsidR="002C4700" w:rsidRPr="002C4700">
              <w:rPr>
                <w:rStyle w:val="rfdBold2"/>
                <w:rtl/>
              </w:rPr>
              <w:t>يومي</w:t>
            </w:r>
            <w:r w:rsidR="003123D3">
              <w:rPr>
                <w:rStyle w:val="rfdBold2"/>
                <w:rFonts w:hint="cs"/>
                <w:rtl/>
              </w:rPr>
              <w:t xml:space="preserve"> </w:t>
            </w:r>
            <w:r w:rsidRPr="002C4700">
              <w:rPr>
                <w:rStyle w:val="rfdBold2"/>
                <w:rtl/>
              </w:rPr>
              <w:t>»</w:t>
            </w:r>
            <w:r w:rsidR="00095AA9">
              <w:rPr>
                <w:rStyle w:val="rfdBold2"/>
                <w:rtl/>
              </w:rPr>
              <w:t xml:space="preserve"> .</w:t>
            </w:r>
          </w:p>
        </w:tc>
      </w:tr>
    </w:tbl>
    <w:p w:rsidR="00AC6D18" w:rsidRPr="00AC6D18" w:rsidRDefault="00AC6D18" w:rsidP="00AC6D18">
      <w:pPr>
        <w:rPr>
          <w:rtl/>
        </w:rPr>
      </w:pPr>
      <w:r w:rsidRPr="002C4700">
        <w:rPr>
          <w:rStyle w:val="rfdBold2"/>
          <w:rtl/>
        </w:rPr>
        <w:t>والسؤال المطروح</w:t>
      </w:r>
      <w:r w:rsidR="007E0241">
        <w:rPr>
          <w:rStyle w:val="rfdBold2"/>
          <w:rtl/>
        </w:rPr>
        <w:t xml:space="preserve"> :</w:t>
      </w:r>
      <w:r w:rsidRPr="00AC6D18">
        <w:rPr>
          <w:rtl/>
        </w:rPr>
        <w:t xml:space="preserve"> أكان الإ</w:t>
      </w:r>
      <w:r w:rsidR="00384A6B">
        <w:rPr>
          <w:rtl/>
        </w:rPr>
        <w:t>ِ</w:t>
      </w:r>
      <w:r w:rsidRPr="00AC6D18">
        <w:rPr>
          <w:rtl/>
        </w:rPr>
        <w:t>مام علي</w:t>
      </w:r>
      <w:r w:rsidR="00384A6B">
        <w:rPr>
          <w:rtl/>
        </w:rPr>
        <w:t>ٌّ</w:t>
      </w:r>
      <w:r w:rsidRPr="00AC6D18">
        <w:rPr>
          <w:rtl/>
        </w:rPr>
        <w:t xml:space="preserve"> قادرا</w:t>
      </w:r>
      <w:r w:rsidR="00384A6B">
        <w:rPr>
          <w:rtl/>
        </w:rPr>
        <w:t>ً</w:t>
      </w:r>
      <w:r w:rsidRPr="00AC6D18">
        <w:rPr>
          <w:rtl/>
        </w:rPr>
        <w:t xml:space="preserve"> على أن يكون أقل</w:t>
      </w:r>
      <w:r w:rsidR="00384A6B">
        <w:rPr>
          <w:rtl/>
        </w:rPr>
        <w:t>ّ</w:t>
      </w:r>
      <w:r w:rsidRPr="00AC6D18">
        <w:rPr>
          <w:rtl/>
        </w:rPr>
        <w:t xml:space="preserve"> التزاما</w:t>
      </w:r>
      <w:r w:rsidR="00384A6B">
        <w:rPr>
          <w:rtl/>
        </w:rPr>
        <w:t>ً</w:t>
      </w:r>
      <w:r w:rsidRPr="00AC6D18">
        <w:rPr>
          <w:rtl/>
        </w:rPr>
        <w:t xml:space="preserve"> بنصرة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الحق</w:t>
      </w:r>
      <w:r w:rsidR="00BD5EB8">
        <w:rPr>
          <w:rtl/>
        </w:rPr>
        <w:t>ّ</w:t>
      </w:r>
      <w:r w:rsidRPr="00AC6D18">
        <w:rPr>
          <w:rtl/>
        </w:rPr>
        <w:t xml:space="preserve"> الذي يراه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وهو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بحكم التكوين النفسي أو</w:t>
      </w:r>
      <w:r w:rsidR="00BD5EB8">
        <w:rPr>
          <w:rtl/>
        </w:rPr>
        <w:t>ّ</w:t>
      </w:r>
      <w:r w:rsidRPr="00AC6D18">
        <w:rPr>
          <w:rtl/>
        </w:rPr>
        <w:t>لا</w:t>
      </w:r>
      <w:r w:rsidR="00BD5EB8">
        <w:rPr>
          <w:rtl/>
        </w:rPr>
        <w:t>ً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ربيب بيت النبو</w:t>
      </w:r>
      <w:r w:rsidR="00BD5EB8">
        <w:rPr>
          <w:rtl/>
        </w:rPr>
        <w:t>ّ</w:t>
      </w:r>
      <w:r w:rsidRPr="00AC6D18">
        <w:rPr>
          <w:rtl/>
        </w:rPr>
        <w:t>ة وتلميذها</w:t>
      </w:r>
      <w:r w:rsidR="003123D3">
        <w:rPr>
          <w:rFonts w:hint="cs"/>
          <w:rtl/>
        </w:rPr>
        <w:t xml:space="preserve"> </w:t>
      </w:r>
      <w:r w:rsidR="00773F9D">
        <w:rPr>
          <w:rtl/>
        </w:rPr>
        <w:t>؟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فكيف إذن وهو أمير المؤمنين وفي يديه أمانة التاريخ الإ</w:t>
      </w:r>
      <w:r w:rsidR="00BD5EB8">
        <w:rPr>
          <w:rtl/>
        </w:rPr>
        <w:t>ِ</w:t>
      </w:r>
      <w:r w:rsidRPr="00AC6D18">
        <w:rPr>
          <w:rtl/>
        </w:rPr>
        <w:t>سلامي كل</w:t>
      </w:r>
      <w:r w:rsidR="00BD5EB8">
        <w:rPr>
          <w:rtl/>
        </w:rPr>
        <w:t>ّ</w:t>
      </w:r>
      <w:r w:rsidRPr="00AC6D18">
        <w:rPr>
          <w:rtl/>
        </w:rPr>
        <w:t>ه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وأمانة تراثه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الخلقي</w:t>
      </w:r>
      <w:r w:rsidR="003123D3">
        <w:rPr>
          <w:rFonts w:hint="cs"/>
          <w:rtl/>
        </w:rPr>
        <w:t xml:space="preserve"> </w:t>
      </w:r>
      <w:r w:rsidR="00773F9D">
        <w:rPr>
          <w:rtl/>
        </w:rPr>
        <w:t>؟</w:t>
      </w:r>
    </w:p>
    <w:p w:rsidR="002C4700" w:rsidRDefault="00AC6D18" w:rsidP="00AC6D18">
      <w:pPr>
        <w:rPr>
          <w:rtl/>
        </w:rPr>
      </w:pPr>
      <w:r w:rsidRPr="00AC6D18">
        <w:rPr>
          <w:rtl/>
        </w:rPr>
        <w:t>فقد كان إذن هذا قد</w:t>
      </w:r>
      <w:r w:rsidR="002C4700">
        <w:rPr>
          <w:rtl/>
        </w:rPr>
        <w:t>ره العظيم</w:t>
      </w:r>
      <w:r w:rsidR="007E0241">
        <w:rPr>
          <w:rtl/>
        </w:rPr>
        <w:t xml:space="preserve"> :</w:t>
      </w:r>
      <w:r w:rsidR="002C4700">
        <w:rPr>
          <w:rtl/>
        </w:rPr>
        <w:t xml:space="preserve"> أن يسد</w:t>
      </w:r>
      <w:r w:rsidR="00BD5EB8">
        <w:rPr>
          <w:rtl/>
        </w:rPr>
        <w:t>ّ</w:t>
      </w:r>
      <w:r w:rsidR="002C4700">
        <w:rPr>
          <w:rtl/>
        </w:rPr>
        <w:t xml:space="preserve"> مجرى الريح</w:t>
      </w:r>
      <w:r w:rsidR="003123D3">
        <w:rPr>
          <w:rFonts w:hint="cs"/>
          <w:rtl/>
        </w:rPr>
        <w:t xml:space="preserve"> </w:t>
      </w:r>
      <w:r w:rsidR="00773F9D">
        <w:rPr>
          <w:rtl/>
        </w:rPr>
        <w:t>؟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ومن هنا نفهم المعنى الكبير لشيوع الشكوى من ثقل الواقع ومرارته البالغة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 xml:space="preserve">في كتاب </w:t>
      </w:r>
      <w:r w:rsidR="00773F9D">
        <w:rPr>
          <w:rtl/>
        </w:rPr>
        <w:t>(</w:t>
      </w:r>
      <w:r w:rsidR="003123D3">
        <w:rPr>
          <w:rFonts w:hint="cs"/>
          <w:rtl/>
        </w:rPr>
        <w:t xml:space="preserve"> </w:t>
      </w:r>
      <w:r w:rsidRPr="00AC6D18">
        <w:rPr>
          <w:rtl/>
        </w:rPr>
        <w:t>النهج</w:t>
      </w:r>
      <w:r w:rsidR="003123D3">
        <w:rPr>
          <w:rFonts w:hint="cs"/>
          <w:rtl/>
        </w:rPr>
        <w:t xml:space="preserve"> </w:t>
      </w:r>
      <w:r w:rsidR="00773F9D">
        <w:rPr>
          <w:rtl/>
        </w:rPr>
        <w:t>)</w:t>
      </w:r>
      <w:r w:rsidR="00095AA9">
        <w:rPr>
          <w:rtl/>
        </w:rPr>
        <w:t xml:space="preserve"> 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918"/>
        <w:gridCol w:w="8267"/>
      </w:tblGrid>
      <w:tr w:rsidR="002C4700" w:rsidTr="00F03D21">
        <w:tc>
          <w:tcPr>
            <w:tcW w:w="500" w:type="pct"/>
            <w:shd w:val="clear" w:color="auto" w:fill="auto"/>
          </w:tcPr>
          <w:p w:rsidR="002C4700" w:rsidRPr="003123D3" w:rsidRDefault="002C4700" w:rsidP="003123D3">
            <w:pPr>
              <w:pStyle w:val="rfdNormal0"/>
              <w:rPr>
                <w:rtl/>
              </w:rPr>
            </w:pPr>
          </w:p>
        </w:tc>
        <w:tc>
          <w:tcPr>
            <w:tcW w:w="4500" w:type="pct"/>
            <w:shd w:val="clear" w:color="auto" w:fill="auto"/>
          </w:tcPr>
          <w:p w:rsidR="002C4700" w:rsidRPr="002C4700" w:rsidRDefault="00AB3A9F" w:rsidP="00BD5EB8">
            <w:pPr>
              <w:rPr>
                <w:rStyle w:val="rfdBold2"/>
                <w:rtl/>
              </w:rPr>
            </w:pPr>
            <w:r w:rsidRPr="002C4700">
              <w:rPr>
                <w:rStyle w:val="rfdBold2"/>
                <w:rtl/>
              </w:rPr>
              <w:t>«</w:t>
            </w:r>
            <w:r w:rsidR="003123D3">
              <w:rPr>
                <w:rStyle w:val="rfdBold2"/>
                <w:rFonts w:hint="cs"/>
                <w:rtl/>
              </w:rPr>
              <w:t xml:space="preserve"> </w:t>
            </w:r>
            <w:r w:rsidR="002C4700" w:rsidRPr="002C4700">
              <w:rPr>
                <w:rStyle w:val="rfdBold2"/>
                <w:rtl/>
              </w:rPr>
              <w:t>فيا عجبا</w:t>
            </w:r>
            <w:r w:rsidR="00BD5EB8">
              <w:rPr>
                <w:rStyle w:val="rfdBold2"/>
                <w:rtl/>
              </w:rPr>
              <w:t>ً</w:t>
            </w:r>
            <w:r w:rsidR="002C4700" w:rsidRPr="002C4700">
              <w:rPr>
                <w:rStyle w:val="rfdBold2"/>
                <w:rtl/>
              </w:rPr>
              <w:t xml:space="preserve"> والله يميت القلب ويجلب</w:t>
            </w:r>
            <w:r w:rsidR="002C4700">
              <w:rPr>
                <w:rStyle w:val="rfdBold2"/>
                <w:rtl/>
              </w:rPr>
              <w:t xml:space="preserve"> الهم</w:t>
            </w:r>
            <w:r w:rsidR="00BD5EB8">
              <w:rPr>
                <w:rStyle w:val="rfdBold2"/>
                <w:rtl/>
              </w:rPr>
              <w:t>ّ</w:t>
            </w:r>
            <w:r w:rsidR="002C4700">
              <w:rPr>
                <w:rStyle w:val="rfdBold2"/>
                <w:rtl/>
              </w:rPr>
              <w:t xml:space="preserve"> من اجتماع هؤلاء القوم على</w:t>
            </w:r>
            <w:r w:rsidR="00BD5EB8">
              <w:rPr>
                <w:rStyle w:val="rfdBold2"/>
                <w:rtl/>
              </w:rPr>
              <w:t xml:space="preserve"> </w:t>
            </w:r>
            <w:r w:rsidR="00BD5EB8">
              <w:rPr>
                <w:rStyle w:val="rfdBold2"/>
                <w:rtl/>
              </w:rPr>
              <w:br/>
            </w:r>
            <w:r w:rsidR="002C4700" w:rsidRPr="002C4700">
              <w:rPr>
                <w:rStyle w:val="rfdBold2"/>
                <w:rtl/>
              </w:rPr>
              <w:t>باطلهم وتفر</w:t>
            </w:r>
            <w:r w:rsidR="00BD5EB8">
              <w:rPr>
                <w:rStyle w:val="rfdBold2"/>
                <w:rtl/>
              </w:rPr>
              <w:t>ّ</w:t>
            </w:r>
            <w:r w:rsidR="002C4700" w:rsidRPr="002C4700">
              <w:rPr>
                <w:rStyle w:val="rfdBold2"/>
                <w:rtl/>
              </w:rPr>
              <w:t>قكم عن حق</w:t>
            </w:r>
            <w:r w:rsidR="00BD5EB8">
              <w:rPr>
                <w:rStyle w:val="rfdBold2"/>
                <w:rtl/>
              </w:rPr>
              <w:t>ّ</w:t>
            </w:r>
            <w:r w:rsidR="002C4700" w:rsidRPr="002C4700">
              <w:rPr>
                <w:rStyle w:val="rfdBold2"/>
                <w:rtl/>
              </w:rPr>
              <w:t>كم</w:t>
            </w:r>
            <w:r w:rsidR="003123D3">
              <w:rPr>
                <w:rStyle w:val="rfdBold2"/>
                <w:rFonts w:hint="cs"/>
                <w:rtl/>
              </w:rPr>
              <w:t xml:space="preserve"> </w:t>
            </w:r>
            <w:r w:rsidR="00773F9D">
              <w:rPr>
                <w:rStyle w:val="rfdBold2"/>
                <w:rtl/>
              </w:rPr>
              <w:t>!</w:t>
            </w:r>
            <w:r w:rsidR="002C4700" w:rsidRPr="002C4700">
              <w:rPr>
                <w:rStyle w:val="rfdBold2"/>
                <w:rtl/>
              </w:rPr>
              <w:t xml:space="preserve"> فقبحا</w:t>
            </w:r>
            <w:r w:rsidR="00BD5EB8">
              <w:rPr>
                <w:rStyle w:val="rfdBold2"/>
                <w:rtl/>
              </w:rPr>
              <w:t>ً</w:t>
            </w:r>
            <w:r w:rsidR="002C4700" w:rsidRPr="002C4700">
              <w:rPr>
                <w:rStyle w:val="rfdBold2"/>
                <w:rtl/>
              </w:rPr>
              <w:t xml:space="preserve"> لكم وترحا</w:t>
            </w:r>
            <w:r w:rsidR="00BD5EB8">
              <w:rPr>
                <w:rStyle w:val="rfdBold2"/>
                <w:rtl/>
              </w:rPr>
              <w:t>ً</w:t>
            </w:r>
            <w:r w:rsidR="00095AA9">
              <w:rPr>
                <w:rStyle w:val="rfdBold2"/>
                <w:rtl/>
              </w:rPr>
              <w:t xml:space="preserve"> . . .</w:t>
            </w:r>
            <w:r w:rsidR="002C4700" w:rsidRPr="002C4700">
              <w:rPr>
                <w:rStyle w:val="rfdBold2"/>
                <w:rtl/>
              </w:rPr>
              <w:t xml:space="preserve"> يا أشباه الرجال ولا رجال</w:t>
            </w:r>
            <w:r w:rsidR="003123D3">
              <w:rPr>
                <w:rStyle w:val="rfdBold2"/>
                <w:rFonts w:hint="cs"/>
                <w:rtl/>
              </w:rPr>
              <w:t xml:space="preserve"> </w:t>
            </w:r>
            <w:r w:rsidR="00773F9D">
              <w:rPr>
                <w:rStyle w:val="rfdBold2"/>
                <w:rtl/>
              </w:rPr>
              <w:t>!</w:t>
            </w:r>
            <w:r w:rsidR="002C4700" w:rsidRPr="002C4700">
              <w:rPr>
                <w:rStyle w:val="rfdBold2"/>
                <w:rtl/>
              </w:rPr>
              <w:t xml:space="preserve"> </w:t>
            </w:r>
            <w:r w:rsidR="00BD5EB8">
              <w:rPr>
                <w:rStyle w:val="rfdBold2"/>
                <w:rtl/>
              </w:rPr>
              <w:br/>
            </w:r>
            <w:r w:rsidR="002C4700" w:rsidRPr="002C4700">
              <w:rPr>
                <w:rStyle w:val="rfdBold2"/>
                <w:rtl/>
              </w:rPr>
              <w:t>حلوم الأطفال وعقول رب</w:t>
            </w:r>
            <w:r w:rsidR="00BD5EB8">
              <w:rPr>
                <w:rStyle w:val="rfdBold2"/>
                <w:rtl/>
              </w:rPr>
              <w:t>ّ</w:t>
            </w:r>
            <w:r w:rsidR="002C4700" w:rsidRPr="002C4700">
              <w:rPr>
                <w:rStyle w:val="rfdBold2"/>
                <w:rtl/>
              </w:rPr>
              <w:t>ات الحجال</w:t>
            </w:r>
            <w:r w:rsidR="003123D3">
              <w:rPr>
                <w:rStyle w:val="rfdBold2"/>
                <w:rFonts w:hint="cs"/>
                <w:rtl/>
              </w:rPr>
              <w:t xml:space="preserve"> </w:t>
            </w:r>
            <w:r w:rsidR="00773F9D">
              <w:rPr>
                <w:rStyle w:val="rfdBold2"/>
                <w:rtl/>
              </w:rPr>
              <w:t>!</w:t>
            </w:r>
            <w:r w:rsidR="002C4700" w:rsidRPr="002C4700">
              <w:rPr>
                <w:rStyle w:val="rfdBold2"/>
                <w:rtl/>
              </w:rPr>
              <w:t xml:space="preserve"> لوددت أن</w:t>
            </w:r>
            <w:r w:rsidR="00BD5EB8">
              <w:rPr>
                <w:rStyle w:val="rfdBold2"/>
                <w:rtl/>
              </w:rPr>
              <w:t>ّ</w:t>
            </w:r>
            <w:r w:rsidR="002C4700" w:rsidRPr="002C4700">
              <w:rPr>
                <w:rStyle w:val="rfdBold2"/>
                <w:rtl/>
              </w:rPr>
              <w:t>ي لم أركم ولم أعرفكم</w:t>
            </w:r>
            <w:r w:rsidR="00095AA9">
              <w:rPr>
                <w:rStyle w:val="rfdBold2"/>
                <w:rtl/>
              </w:rPr>
              <w:t xml:space="preserve"> . . .</w:t>
            </w:r>
            <w:r w:rsidR="002C4700" w:rsidRPr="002C4700">
              <w:rPr>
                <w:rStyle w:val="rfdBold2"/>
                <w:rtl/>
              </w:rPr>
              <w:t xml:space="preserve"> </w:t>
            </w:r>
            <w:r w:rsidR="00BD5EB8">
              <w:rPr>
                <w:rStyle w:val="rfdBold2"/>
                <w:rtl/>
              </w:rPr>
              <w:br/>
            </w:r>
            <w:r w:rsidR="002C4700" w:rsidRPr="002C4700">
              <w:rPr>
                <w:rStyle w:val="rfdBold2"/>
                <w:rtl/>
              </w:rPr>
              <w:t>قاتلكم الله</w:t>
            </w:r>
            <w:r w:rsidR="003123D3">
              <w:rPr>
                <w:rStyle w:val="rfdBold2"/>
                <w:rFonts w:hint="cs"/>
                <w:rtl/>
              </w:rPr>
              <w:t xml:space="preserve"> </w:t>
            </w:r>
            <w:r w:rsidR="00773F9D">
              <w:rPr>
                <w:rStyle w:val="rfdBold2"/>
                <w:rtl/>
              </w:rPr>
              <w:t>!</w:t>
            </w:r>
            <w:r w:rsidR="002C4700" w:rsidRPr="002C4700">
              <w:rPr>
                <w:rStyle w:val="rfdBold2"/>
                <w:rtl/>
              </w:rPr>
              <w:t xml:space="preserve"> لقد ملأتم قلبي قيحا</w:t>
            </w:r>
            <w:r w:rsidR="00BD5EB8">
              <w:rPr>
                <w:rStyle w:val="rfdBold2"/>
                <w:rtl/>
              </w:rPr>
              <w:t>ً</w:t>
            </w:r>
            <w:r w:rsidR="002C4700" w:rsidRPr="002C4700">
              <w:rPr>
                <w:rStyle w:val="rfdBold2"/>
                <w:rtl/>
              </w:rPr>
              <w:t xml:space="preserve"> </w:t>
            </w:r>
            <w:r w:rsidR="00773F9D">
              <w:rPr>
                <w:rStyle w:val="rfdBold2"/>
                <w:rtl/>
              </w:rPr>
              <w:t>(</w:t>
            </w:r>
            <w:r w:rsidR="003123D3">
              <w:rPr>
                <w:rStyle w:val="rfdBold2"/>
                <w:rFonts w:hint="cs"/>
                <w:rtl/>
              </w:rPr>
              <w:t xml:space="preserve"> </w:t>
            </w:r>
            <w:r w:rsidR="002C4700" w:rsidRPr="002C4700">
              <w:rPr>
                <w:rStyle w:val="rfdBold2"/>
                <w:rtl/>
              </w:rPr>
              <w:t>أ</w:t>
            </w:r>
            <w:r w:rsidR="00BD5EB8">
              <w:rPr>
                <w:rStyle w:val="rfdBold2"/>
                <w:rtl/>
              </w:rPr>
              <w:t>ُ</w:t>
            </w:r>
            <w:r w:rsidR="002C4700" w:rsidRPr="002C4700">
              <w:rPr>
                <w:rStyle w:val="rfdBold2"/>
                <w:rtl/>
              </w:rPr>
              <w:t>نظروا مرارة التعبير</w:t>
            </w:r>
            <w:r w:rsidR="003123D3">
              <w:rPr>
                <w:rStyle w:val="rfdBold2"/>
                <w:rFonts w:hint="cs"/>
                <w:rtl/>
              </w:rPr>
              <w:t xml:space="preserve"> </w:t>
            </w:r>
            <w:r w:rsidR="00773F9D">
              <w:rPr>
                <w:rStyle w:val="rfdBold2"/>
                <w:rtl/>
              </w:rPr>
              <w:t>)</w:t>
            </w:r>
            <w:r w:rsidR="002C4700" w:rsidRPr="002C4700">
              <w:rPr>
                <w:rStyle w:val="rfdBold2"/>
                <w:rtl/>
              </w:rPr>
              <w:t xml:space="preserve"> وشحنتم صدري </w:t>
            </w:r>
            <w:r w:rsidR="00BD5EB8">
              <w:rPr>
                <w:rStyle w:val="rfdBold2"/>
                <w:rtl/>
              </w:rPr>
              <w:br/>
            </w:r>
            <w:r w:rsidR="002C4700" w:rsidRPr="002C4700">
              <w:rPr>
                <w:rStyle w:val="rfdBold2"/>
                <w:rtl/>
              </w:rPr>
              <w:t>غيظا</w:t>
            </w:r>
            <w:r w:rsidR="00BD5EB8">
              <w:rPr>
                <w:rStyle w:val="rfdBold2"/>
                <w:rtl/>
              </w:rPr>
              <w:t>ً</w:t>
            </w:r>
            <w:r w:rsidR="003123D3">
              <w:rPr>
                <w:rStyle w:val="rfdBold2"/>
                <w:rFonts w:hint="cs"/>
                <w:rtl/>
              </w:rPr>
              <w:t xml:space="preserve"> </w:t>
            </w:r>
            <w:r w:rsidRPr="002C4700">
              <w:rPr>
                <w:rStyle w:val="rfdBold2"/>
                <w:rtl/>
              </w:rPr>
              <w:t>»</w:t>
            </w:r>
            <w:r w:rsidR="00095AA9">
              <w:rPr>
                <w:rStyle w:val="rfdBold2"/>
                <w:rtl/>
              </w:rPr>
              <w:t xml:space="preserve"> .</w:t>
            </w:r>
          </w:p>
          <w:p w:rsidR="002C4700" w:rsidRPr="002C4700" w:rsidRDefault="00AB3A9F" w:rsidP="00F31852">
            <w:pPr>
              <w:rPr>
                <w:rStyle w:val="rfdBold2"/>
                <w:rtl/>
              </w:rPr>
            </w:pPr>
            <w:r w:rsidRPr="002C4700">
              <w:rPr>
                <w:rStyle w:val="rfdBold2"/>
                <w:rtl/>
              </w:rPr>
              <w:t>«</w:t>
            </w:r>
            <w:r w:rsidR="003123D3">
              <w:rPr>
                <w:rStyle w:val="rfdBold2"/>
                <w:rFonts w:hint="cs"/>
                <w:rtl/>
              </w:rPr>
              <w:t xml:space="preserve"> </w:t>
            </w:r>
            <w:r w:rsidR="002C4700" w:rsidRPr="002C4700">
              <w:rPr>
                <w:rStyle w:val="rfdBold2"/>
                <w:rtl/>
              </w:rPr>
              <w:t>أي</w:t>
            </w:r>
            <w:r w:rsidR="00BD5EB8">
              <w:rPr>
                <w:rStyle w:val="rfdBold2"/>
                <w:rtl/>
              </w:rPr>
              <w:t>ّ</w:t>
            </w:r>
            <w:r w:rsidR="002C4700" w:rsidRPr="002C4700">
              <w:rPr>
                <w:rStyle w:val="rfdBold2"/>
                <w:rtl/>
              </w:rPr>
              <w:t>ها الناس</w:t>
            </w:r>
            <w:r w:rsidR="003123D3">
              <w:rPr>
                <w:rStyle w:val="rfdBold2"/>
                <w:rFonts w:hint="cs"/>
                <w:rtl/>
              </w:rPr>
              <w:t xml:space="preserve"> </w:t>
            </w:r>
            <w:r w:rsidR="00773F9D">
              <w:rPr>
                <w:rStyle w:val="rfdBold2"/>
                <w:rtl/>
              </w:rPr>
              <w:t>!</w:t>
            </w:r>
            <w:r w:rsidR="002C4700" w:rsidRPr="002C4700">
              <w:rPr>
                <w:rStyle w:val="rfdBold2"/>
                <w:rtl/>
              </w:rPr>
              <w:t xml:space="preserve"> إن</w:t>
            </w:r>
            <w:r w:rsidR="00BD5EB8">
              <w:rPr>
                <w:rStyle w:val="rfdBold2"/>
                <w:rtl/>
              </w:rPr>
              <w:t>ّ</w:t>
            </w:r>
            <w:r w:rsidR="002C4700" w:rsidRPr="002C4700">
              <w:rPr>
                <w:rStyle w:val="rfdBold2"/>
                <w:rtl/>
              </w:rPr>
              <w:t>ا قد أصبحنا في دهر</w:t>
            </w:r>
            <w:r w:rsidR="00BD5EB8">
              <w:rPr>
                <w:rStyle w:val="rfdBold2"/>
                <w:rtl/>
              </w:rPr>
              <w:t>ٍ</w:t>
            </w:r>
            <w:r w:rsidR="002C4700" w:rsidRPr="002C4700">
              <w:rPr>
                <w:rStyle w:val="rfdBold2"/>
                <w:rtl/>
              </w:rPr>
              <w:t xml:space="preserve"> عنود</w:t>
            </w:r>
            <w:r w:rsidR="007E0241">
              <w:rPr>
                <w:rStyle w:val="rfdBold2"/>
                <w:rtl/>
              </w:rPr>
              <w:t xml:space="preserve"> ،</w:t>
            </w:r>
            <w:r w:rsidR="002C4700" w:rsidRPr="002C4700">
              <w:rPr>
                <w:rStyle w:val="rfdBold2"/>
                <w:rtl/>
              </w:rPr>
              <w:t xml:space="preserve"> وزمن كنود</w:t>
            </w:r>
            <w:r w:rsidR="007E0241">
              <w:rPr>
                <w:rStyle w:val="rfdBold2"/>
                <w:rtl/>
              </w:rPr>
              <w:t xml:space="preserve"> ،</w:t>
            </w:r>
            <w:r w:rsidR="002C4700" w:rsidRPr="002C4700">
              <w:rPr>
                <w:rStyle w:val="rfdBold2"/>
                <w:rtl/>
              </w:rPr>
              <w:t xml:space="preserve"> يعد</w:t>
            </w:r>
            <w:r w:rsidR="00F31852">
              <w:rPr>
                <w:rStyle w:val="rfdBold2"/>
                <w:rtl/>
              </w:rPr>
              <w:t>ّ</w:t>
            </w:r>
            <w:r w:rsidR="002C4700" w:rsidRPr="002C4700">
              <w:rPr>
                <w:rStyle w:val="rfdBold2"/>
                <w:rtl/>
              </w:rPr>
              <w:t xml:space="preserve"> المحسن فيه</w:t>
            </w:r>
            <w:r w:rsidR="00F31852">
              <w:rPr>
                <w:rStyle w:val="rfdBold2"/>
                <w:rtl/>
              </w:rPr>
              <w:t xml:space="preserve"> </w:t>
            </w:r>
            <w:r w:rsidR="00F31852">
              <w:rPr>
                <w:rStyle w:val="rfdBold2"/>
                <w:rtl/>
              </w:rPr>
              <w:br/>
            </w:r>
            <w:r w:rsidR="002C4700" w:rsidRPr="002C4700">
              <w:rPr>
                <w:rStyle w:val="rfdBold2"/>
                <w:rtl/>
              </w:rPr>
              <w:t>مسيئا</w:t>
            </w:r>
            <w:r w:rsidR="00F31852">
              <w:rPr>
                <w:rStyle w:val="rfdBold2"/>
                <w:rtl/>
              </w:rPr>
              <w:t>ً</w:t>
            </w:r>
            <w:r w:rsidR="007E0241">
              <w:rPr>
                <w:rStyle w:val="rfdBold2"/>
                <w:rtl/>
              </w:rPr>
              <w:t xml:space="preserve"> ،</w:t>
            </w:r>
            <w:r w:rsidR="002C4700" w:rsidRPr="002C4700">
              <w:rPr>
                <w:rStyle w:val="rfdBold2"/>
                <w:rtl/>
              </w:rPr>
              <w:t xml:space="preserve"> ويزداد الظالم فيه عتو</w:t>
            </w:r>
            <w:r w:rsidR="00F31852">
              <w:rPr>
                <w:rStyle w:val="rfdBold2"/>
                <w:rtl/>
              </w:rPr>
              <w:t>ّ</w:t>
            </w:r>
            <w:r w:rsidR="002C4700" w:rsidRPr="002C4700">
              <w:rPr>
                <w:rStyle w:val="rfdBold2"/>
                <w:rtl/>
              </w:rPr>
              <w:t>ا</w:t>
            </w:r>
            <w:r w:rsidR="00F31852">
              <w:rPr>
                <w:rStyle w:val="rfdBold2"/>
                <w:rtl/>
              </w:rPr>
              <w:t>ً</w:t>
            </w:r>
            <w:r w:rsidR="003123D3">
              <w:rPr>
                <w:rStyle w:val="rfdBold2"/>
                <w:rFonts w:hint="cs"/>
                <w:rtl/>
              </w:rPr>
              <w:t xml:space="preserve"> </w:t>
            </w:r>
            <w:r w:rsidRPr="002C4700">
              <w:rPr>
                <w:rStyle w:val="rfdBold2"/>
                <w:rtl/>
              </w:rPr>
              <w:t>»</w:t>
            </w:r>
            <w:r w:rsidR="00095AA9">
              <w:rPr>
                <w:rStyle w:val="rfdBold2"/>
                <w:rtl/>
              </w:rPr>
              <w:t xml:space="preserve"> .</w:t>
            </w:r>
          </w:p>
          <w:p w:rsidR="002C4700" w:rsidRDefault="00AB3A9F" w:rsidP="00823B31">
            <w:pPr>
              <w:rPr>
                <w:rtl/>
              </w:rPr>
            </w:pPr>
            <w:r w:rsidRPr="002C4700">
              <w:rPr>
                <w:rStyle w:val="rfdBold2"/>
                <w:rtl/>
              </w:rPr>
              <w:t>«</w:t>
            </w:r>
            <w:r w:rsidR="003123D3">
              <w:rPr>
                <w:rStyle w:val="rfdBold2"/>
                <w:rFonts w:hint="cs"/>
                <w:rtl/>
              </w:rPr>
              <w:t xml:space="preserve"> </w:t>
            </w:r>
            <w:r w:rsidR="002C4700" w:rsidRPr="002C4700">
              <w:rPr>
                <w:rStyle w:val="rfdBold2"/>
                <w:rtl/>
              </w:rPr>
              <w:t>أ</w:t>
            </w:r>
            <w:r w:rsidR="00F31852">
              <w:rPr>
                <w:rStyle w:val="rfdBold2"/>
                <w:rtl/>
              </w:rPr>
              <w:t>ُ</w:t>
            </w:r>
            <w:r w:rsidR="002C4700" w:rsidRPr="002C4700">
              <w:rPr>
                <w:rStyle w:val="rfdBold2"/>
                <w:rtl/>
              </w:rPr>
              <w:t>ف</w:t>
            </w:r>
            <w:r w:rsidR="00F31852">
              <w:rPr>
                <w:rStyle w:val="rfdBold2"/>
                <w:rtl/>
              </w:rPr>
              <w:t>ٍّ</w:t>
            </w:r>
            <w:r w:rsidR="002C4700" w:rsidRPr="002C4700">
              <w:rPr>
                <w:rStyle w:val="rfdBold2"/>
                <w:rtl/>
              </w:rPr>
              <w:t xml:space="preserve"> لكم</w:t>
            </w:r>
            <w:r w:rsidR="003123D3">
              <w:rPr>
                <w:rStyle w:val="rfdBold2"/>
                <w:rFonts w:hint="cs"/>
                <w:rtl/>
              </w:rPr>
              <w:t xml:space="preserve"> </w:t>
            </w:r>
            <w:r w:rsidR="00773F9D">
              <w:rPr>
                <w:rStyle w:val="rfdBold2"/>
                <w:rtl/>
              </w:rPr>
              <w:t>!</w:t>
            </w:r>
            <w:r w:rsidR="002C4700" w:rsidRPr="002C4700">
              <w:rPr>
                <w:rStyle w:val="rfdBold2"/>
                <w:rtl/>
              </w:rPr>
              <w:t xml:space="preserve"> لقد سئمت عتابكم</w:t>
            </w:r>
            <w:r w:rsidR="00095AA9">
              <w:rPr>
                <w:rStyle w:val="rfdBold2"/>
                <w:rtl/>
              </w:rPr>
              <w:t xml:space="preserve"> .</w:t>
            </w:r>
            <w:r w:rsidR="002C4700" w:rsidRPr="002C4700">
              <w:rPr>
                <w:rStyle w:val="rfdBold2"/>
                <w:rtl/>
              </w:rPr>
              <w:t xml:space="preserve"> أرضيتم بالحياة الدنيا من الآخرة عوضا</w:t>
            </w:r>
            <w:r w:rsidR="00823B31">
              <w:rPr>
                <w:rStyle w:val="rfdBold2"/>
                <w:rtl/>
              </w:rPr>
              <w:t>ً</w:t>
            </w:r>
            <w:r w:rsidR="007E0241">
              <w:rPr>
                <w:rStyle w:val="rfdBold2"/>
                <w:rtl/>
              </w:rPr>
              <w:t xml:space="preserve"> ،</w:t>
            </w:r>
            <w:r w:rsidR="00823B31">
              <w:rPr>
                <w:rStyle w:val="rfdBold2"/>
                <w:rtl/>
              </w:rPr>
              <w:t xml:space="preserve"> </w:t>
            </w:r>
            <w:r w:rsidR="00823B31">
              <w:rPr>
                <w:rStyle w:val="rfdBold2"/>
                <w:rtl/>
              </w:rPr>
              <w:br/>
            </w:r>
            <w:r w:rsidR="002C4700" w:rsidRPr="002C4700">
              <w:rPr>
                <w:rStyle w:val="rfdBold2"/>
                <w:rtl/>
              </w:rPr>
              <w:t>وبالذل</w:t>
            </w:r>
            <w:r w:rsidR="00823B31">
              <w:rPr>
                <w:rStyle w:val="rfdBold2"/>
                <w:rtl/>
              </w:rPr>
              <w:t>ِّ</w:t>
            </w:r>
            <w:r w:rsidR="002C4700" w:rsidRPr="002C4700">
              <w:rPr>
                <w:rStyle w:val="rfdBold2"/>
                <w:rtl/>
              </w:rPr>
              <w:t xml:space="preserve"> من العز</w:t>
            </w:r>
            <w:r w:rsidR="00823B31">
              <w:rPr>
                <w:rStyle w:val="rfdBold2"/>
                <w:rtl/>
              </w:rPr>
              <w:t>ّ</w:t>
            </w:r>
            <w:r w:rsidR="002C4700" w:rsidRPr="002C4700">
              <w:rPr>
                <w:rStyle w:val="rfdBold2"/>
                <w:rtl/>
              </w:rPr>
              <w:t xml:space="preserve"> خ</w:t>
            </w:r>
            <w:r w:rsidR="00823B31">
              <w:rPr>
                <w:rStyle w:val="rfdBold2"/>
                <w:rtl/>
              </w:rPr>
              <w:t>َ</w:t>
            </w:r>
            <w:r w:rsidR="002C4700" w:rsidRPr="002C4700">
              <w:rPr>
                <w:rStyle w:val="rfdBold2"/>
                <w:rtl/>
              </w:rPr>
              <w:t>ل</w:t>
            </w:r>
            <w:r w:rsidR="00823B31">
              <w:rPr>
                <w:rStyle w:val="rfdBold2"/>
                <w:rtl/>
              </w:rPr>
              <w:t>َ</w:t>
            </w:r>
            <w:r w:rsidR="002C4700" w:rsidRPr="002C4700">
              <w:rPr>
                <w:rStyle w:val="rfdBold2"/>
                <w:rtl/>
              </w:rPr>
              <w:t>فا</w:t>
            </w:r>
            <w:r w:rsidR="00823B31">
              <w:rPr>
                <w:rStyle w:val="rfdBold2"/>
                <w:rtl/>
              </w:rPr>
              <w:t>ً</w:t>
            </w:r>
            <w:r w:rsidR="00095AA9">
              <w:rPr>
                <w:rStyle w:val="rfdBold2"/>
                <w:rtl/>
              </w:rPr>
              <w:t xml:space="preserve"> . . .</w:t>
            </w:r>
            <w:r w:rsidR="002C4700" w:rsidRPr="002C4700">
              <w:rPr>
                <w:rStyle w:val="rfdBold2"/>
                <w:rtl/>
              </w:rPr>
              <w:t xml:space="preserve"> ما أنتم إل</w:t>
            </w:r>
            <w:r w:rsidR="00823B31">
              <w:rPr>
                <w:rStyle w:val="rfdBold2"/>
                <w:rtl/>
              </w:rPr>
              <w:t>ّ</w:t>
            </w:r>
            <w:r w:rsidR="002C4700" w:rsidRPr="002C4700">
              <w:rPr>
                <w:rStyle w:val="rfdBold2"/>
                <w:rtl/>
              </w:rPr>
              <w:t>ا كإبل ضل</w:t>
            </w:r>
            <w:r w:rsidR="00823B31">
              <w:rPr>
                <w:rStyle w:val="rfdBold2"/>
                <w:rtl/>
              </w:rPr>
              <w:t>ّ</w:t>
            </w:r>
            <w:r w:rsidR="002C4700" w:rsidRPr="002C4700">
              <w:rPr>
                <w:rStyle w:val="rfdBold2"/>
                <w:rtl/>
              </w:rPr>
              <w:t xml:space="preserve"> رعاتها</w:t>
            </w:r>
            <w:r w:rsidR="007E0241">
              <w:rPr>
                <w:rStyle w:val="rfdBold2"/>
                <w:rtl/>
              </w:rPr>
              <w:t xml:space="preserve"> ،</w:t>
            </w:r>
            <w:r w:rsidR="002C4700" w:rsidRPr="002C4700">
              <w:rPr>
                <w:rStyle w:val="rfdBold2"/>
                <w:rtl/>
              </w:rPr>
              <w:t xml:space="preserve"> فكل</w:t>
            </w:r>
            <w:r w:rsidR="00823B31">
              <w:rPr>
                <w:rStyle w:val="rfdBold2"/>
                <w:rtl/>
              </w:rPr>
              <w:t>ّ</w:t>
            </w:r>
            <w:r w:rsidR="002C4700" w:rsidRPr="002C4700">
              <w:rPr>
                <w:rStyle w:val="rfdBold2"/>
                <w:rtl/>
              </w:rPr>
              <w:t>ما جمعت من جانب</w:t>
            </w:r>
            <w:r w:rsidR="00823B31">
              <w:rPr>
                <w:rStyle w:val="rfdBold2"/>
                <w:rtl/>
              </w:rPr>
              <w:t xml:space="preserve"> </w:t>
            </w:r>
            <w:r w:rsidR="00823B31">
              <w:rPr>
                <w:rStyle w:val="rfdBold2"/>
                <w:rtl/>
              </w:rPr>
              <w:br/>
            </w:r>
            <w:r w:rsidR="002C4700" w:rsidRPr="002C4700">
              <w:rPr>
                <w:rStyle w:val="rfdBold2"/>
                <w:rtl/>
              </w:rPr>
              <w:t>انتشرت من آخر</w:t>
            </w:r>
            <w:r w:rsidR="003123D3">
              <w:rPr>
                <w:rStyle w:val="rfdBold2"/>
                <w:rFonts w:hint="cs"/>
                <w:rtl/>
              </w:rPr>
              <w:t xml:space="preserve"> </w:t>
            </w:r>
            <w:r w:rsidRPr="002C4700">
              <w:rPr>
                <w:rStyle w:val="rfdBold2"/>
                <w:rtl/>
              </w:rPr>
              <w:t>»</w:t>
            </w:r>
            <w:r w:rsidR="00095AA9">
              <w:rPr>
                <w:rStyle w:val="rfdBold2"/>
                <w:rtl/>
              </w:rPr>
              <w:t xml:space="preserve"> .</w:t>
            </w:r>
          </w:p>
        </w:tc>
      </w:tr>
    </w:tbl>
    <w:p w:rsidR="005C0117" w:rsidRDefault="005C0117" w:rsidP="00F03D21">
      <w:pPr>
        <w:rPr>
          <w:rtl/>
        </w:rPr>
        <w:sectPr w:rsidR="005C0117" w:rsidSect="00107863">
          <w:headerReference w:type="even" r:id="rId267"/>
          <w:headerReference w:type="default" r:id="rId268"/>
          <w:headerReference w:type="first" r:id="rId269"/>
          <w:type w:val="continuous"/>
          <w:pgSz w:w="11907" w:h="16840" w:code="9"/>
          <w:pgMar w:top="1247" w:right="1361" w:bottom="1247" w:left="1361" w:header="720" w:footer="720" w:gutter="0"/>
          <w:cols w:space="720"/>
          <w:titlePg/>
          <w:bidi/>
          <w:rtlGutter/>
          <w:docGrid w:linePitch="360"/>
        </w:sectPr>
      </w:pPr>
    </w:p>
    <w:p w:rsidR="00C64862" w:rsidRDefault="00C64862" w:rsidP="00F03D21">
      <w:r>
        <w:lastRenderedPageBreak/>
        <w:br w:type="page"/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918"/>
        <w:gridCol w:w="8267"/>
      </w:tblGrid>
      <w:tr w:rsidR="002C4700" w:rsidTr="00F03D21">
        <w:tc>
          <w:tcPr>
            <w:tcW w:w="500" w:type="pct"/>
            <w:shd w:val="clear" w:color="auto" w:fill="auto"/>
          </w:tcPr>
          <w:p w:rsidR="002C4700" w:rsidRPr="00921450" w:rsidRDefault="002C4700" w:rsidP="00921450">
            <w:pPr>
              <w:pStyle w:val="rfdNormal0"/>
              <w:rPr>
                <w:rtl/>
              </w:rPr>
            </w:pPr>
          </w:p>
        </w:tc>
        <w:tc>
          <w:tcPr>
            <w:tcW w:w="4500" w:type="pct"/>
            <w:shd w:val="clear" w:color="auto" w:fill="auto"/>
          </w:tcPr>
          <w:p w:rsidR="002C4700" w:rsidRPr="00F03D21" w:rsidRDefault="00AB3A9F" w:rsidP="00F03D21">
            <w:pPr>
              <w:rPr>
                <w:rStyle w:val="rfdBold2"/>
                <w:rtl/>
              </w:rPr>
            </w:pPr>
            <w:r w:rsidRPr="00F03D21">
              <w:rPr>
                <w:rStyle w:val="rfdBold2"/>
                <w:rtl/>
              </w:rPr>
              <w:t>«</w:t>
            </w:r>
            <w:r w:rsidR="00921450">
              <w:rPr>
                <w:rStyle w:val="rfdBold2"/>
                <w:rFonts w:hint="cs"/>
                <w:rtl/>
              </w:rPr>
              <w:t xml:space="preserve"> </w:t>
            </w:r>
            <w:r w:rsidR="002C4700" w:rsidRPr="00F03D21">
              <w:rPr>
                <w:rStyle w:val="rfdBold2"/>
                <w:rtl/>
              </w:rPr>
              <w:t>منيت بمن لا يطيع إذا أمرت</w:t>
            </w:r>
            <w:r w:rsidR="00823B31" w:rsidRPr="00F03D21">
              <w:rPr>
                <w:rStyle w:val="rfdBold2"/>
                <w:rtl/>
              </w:rPr>
              <w:t>ُ</w:t>
            </w:r>
            <w:r w:rsidR="007E0241">
              <w:rPr>
                <w:rStyle w:val="rfdBold2"/>
                <w:rtl/>
              </w:rPr>
              <w:t xml:space="preserve"> ،</w:t>
            </w:r>
            <w:r w:rsidR="002C4700" w:rsidRPr="00F03D21">
              <w:rPr>
                <w:rStyle w:val="rfdBold2"/>
                <w:rtl/>
              </w:rPr>
              <w:t xml:space="preserve"> ولا يجيب إذا دعوت</w:t>
            </w:r>
            <w:r w:rsidR="00823B31" w:rsidRPr="00F03D21">
              <w:rPr>
                <w:rStyle w:val="rfdBold2"/>
                <w:rtl/>
              </w:rPr>
              <w:t>ُ</w:t>
            </w:r>
            <w:r w:rsidR="007E0241">
              <w:rPr>
                <w:rStyle w:val="rfdBold2"/>
                <w:rtl/>
              </w:rPr>
              <w:t xml:space="preserve"> ،</w:t>
            </w:r>
            <w:r w:rsidR="002C4700" w:rsidRPr="00F03D21">
              <w:rPr>
                <w:rStyle w:val="rfdBold2"/>
                <w:rtl/>
              </w:rPr>
              <w:t xml:space="preserve"> لا أبا لكم</w:t>
            </w:r>
            <w:r w:rsidR="007E0241">
              <w:rPr>
                <w:rStyle w:val="rfdBold2"/>
                <w:rtl/>
              </w:rPr>
              <w:t xml:space="preserve"> ،</w:t>
            </w:r>
            <w:r w:rsidR="002C4700" w:rsidRPr="00F03D21">
              <w:rPr>
                <w:rStyle w:val="rfdBold2"/>
                <w:rtl/>
              </w:rPr>
              <w:t xml:space="preserve"> ما</w:t>
            </w:r>
            <w:r w:rsidR="00823B31" w:rsidRPr="00F03D21">
              <w:rPr>
                <w:rStyle w:val="rfdBold2"/>
                <w:rtl/>
              </w:rPr>
              <w:t xml:space="preserve"> </w:t>
            </w:r>
            <w:r w:rsidR="00823B31" w:rsidRPr="00F03D21">
              <w:rPr>
                <w:rStyle w:val="rfdBold2"/>
                <w:rtl/>
              </w:rPr>
              <w:br/>
            </w:r>
            <w:r w:rsidR="002C4700" w:rsidRPr="00F03D21">
              <w:rPr>
                <w:rStyle w:val="rfdBold2"/>
                <w:rtl/>
              </w:rPr>
              <w:t>تنظرون بنصركم ربكم</w:t>
            </w:r>
            <w:r w:rsidR="00921450">
              <w:rPr>
                <w:rStyle w:val="rfdBold2"/>
                <w:rFonts w:hint="cs"/>
                <w:rtl/>
              </w:rPr>
              <w:t xml:space="preserve"> </w:t>
            </w:r>
            <w:r w:rsidR="00025C8E">
              <w:rPr>
                <w:rStyle w:val="rfdBold2"/>
                <w:rtl/>
              </w:rPr>
              <w:t>؟ !</w:t>
            </w:r>
            <w:r w:rsidR="002C4700" w:rsidRPr="00F03D21">
              <w:rPr>
                <w:rStyle w:val="rfdBold2"/>
                <w:rtl/>
              </w:rPr>
              <w:t xml:space="preserve"> أما دين يجمعكم ولا حمي</w:t>
            </w:r>
            <w:r w:rsidR="00823B31" w:rsidRPr="00F03D21">
              <w:rPr>
                <w:rStyle w:val="rfdBold2"/>
                <w:rtl/>
              </w:rPr>
              <w:t>ّ</w:t>
            </w:r>
            <w:r w:rsidR="002C4700" w:rsidRPr="00F03D21">
              <w:rPr>
                <w:rStyle w:val="rfdBold2"/>
                <w:rtl/>
              </w:rPr>
              <w:t>ة تحمشكم</w:t>
            </w:r>
            <w:r w:rsidR="00921450">
              <w:rPr>
                <w:rStyle w:val="rfdBold2"/>
                <w:rFonts w:hint="cs"/>
                <w:rtl/>
              </w:rPr>
              <w:t xml:space="preserve"> </w:t>
            </w:r>
            <w:r w:rsidR="00025C8E">
              <w:rPr>
                <w:rStyle w:val="rfdBold2"/>
                <w:rtl/>
              </w:rPr>
              <w:t>؟ !</w:t>
            </w:r>
            <w:r w:rsidR="002C4700" w:rsidRPr="00F03D21">
              <w:rPr>
                <w:rStyle w:val="rfdBold2"/>
                <w:rtl/>
              </w:rPr>
              <w:t xml:space="preserve"> أقوم فيكم</w:t>
            </w:r>
            <w:r w:rsidR="00823B31" w:rsidRPr="00F03D21">
              <w:rPr>
                <w:rStyle w:val="rfdBold2"/>
                <w:rtl/>
              </w:rPr>
              <w:t xml:space="preserve"> </w:t>
            </w:r>
            <w:r w:rsidR="00823B31" w:rsidRPr="00F03D21">
              <w:rPr>
                <w:rStyle w:val="rfdBold2"/>
                <w:rtl/>
              </w:rPr>
              <w:br/>
            </w:r>
            <w:r w:rsidR="002C4700" w:rsidRPr="00F03D21">
              <w:rPr>
                <w:rStyle w:val="rfdBold2"/>
                <w:rtl/>
              </w:rPr>
              <w:t>مستصرخا</w:t>
            </w:r>
            <w:r w:rsidR="00823B31" w:rsidRPr="00F03D21">
              <w:rPr>
                <w:rStyle w:val="rfdBold2"/>
                <w:rtl/>
              </w:rPr>
              <w:t>ً</w:t>
            </w:r>
            <w:r w:rsidR="007E0241">
              <w:rPr>
                <w:rStyle w:val="rfdBold2"/>
                <w:rtl/>
              </w:rPr>
              <w:t xml:space="preserve"> ،</w:t>
            </w:r>
            <w:r w:rsidR="002C4700" w:rsidRPr="00F03D21">
              <w:rPr>
                <w:rStyle w:val="rfdBold2"/>
                <w:rtl/>
              </w:rPr>
              <w:t xml:space="preserve"> وأ</w:t>
            </w:r>
            <w:r w:rsidR="00823B31" w:rsidRPr="00F03D21">
              <w:rPr>
                <w:rStyle w:val="rfdBold2"/>
                <w:rtl/>
              </w:rPr>
              <w:t>ُ</w:t>
            </w:r>
            <w:r w:rsidR="002C4700" w:rsidRPr="00F03D21">
              <w:rPr>
                <w:rStyle w:val="rfdBold2"/>
                <w:rtl/>
              </w:rPr>
              <w:t>ناديكم متغو</w:t>
            </w:r>
            <w:r w:rsidR="00823B31" w:rsidRPr="00F03D21">
              <w:rPr>
                <w:rStyle w:val="rfdBold2"/>
                <w:rtl/>
              </w:rPr>
              <w:t>ّ</w:t>
            </w:r>
            <w:r w:rsidR="002C4700" w:rsidRPr="00F03D21">
              <w:rPr>
                <w:rStyle w:val="rfdBold2"/>
                <w:rtl/>
              </w:rPr>
              <w:t>ثا</w:t>
            </w:r>
            <w:r w:rsidR="00823B31" w:rsidRPr="00F03D21">
              <w:rPr>
                <w:rStyle w:val="rfdBold2"/>
                <w:rtl/>
              </w:rPr>
              <w:t>ً</w:t>
            </w:r>
            <w:r w:rsidR="007E0241">
              <w:rPr>
                <w:rStyle w:val="rfdBold2"/>
                <w:rtl/>
              </w:rPr>
              <w:t xml:space="preserve"> ،</w:t>
            </w:r>
            <w:r w:rsidR="002C4700" w:rsidRPr="00F03D21">
              <w:rPr>
                <w:rStyle w:val="rfdBold2"/>
                <w:rtl/>
              </w:rPr>
              <w:t xml:space="preserve"> فلا تسمعون لي قولا</w:t>
            </w:r>
            <w:r w:rsidR="00823B31" w:rsidRPr="00F03D21">
              <w:rPr>
                <w:rStyle w:val="rfdBold2"/>
                <w:rtl/>
              </w:rPr>
              <w:t>ً</w:t>
            </w:r>
            <w:r w:rsidR="002C4700" w:rsidRPr="00F03D21">
              <w:rPr>
                <w:rStyle w:val="rfdBold2"/>
                <w:rtl/>
              </w:rPr>
              <w:t xml:space="preserve"> ولا تطيعون لي أمرا</w:t>
            </w:r>
            <w:r w:rsidR="00823B31" w:rsidRPr="00F03D21">
              <w:rPr>
                <w:rStyle w:val="rfdBold2"/>
                <w:rtl/>
              </w:rPr>
              <w:t>ً</w:t>
            </w:r>
            <w:r w:rsidR="00095AA9">
              <w:rPr>
                <w:rStyle w:val="rfdBold2"/>
                <w:rtl/>
              </w:rPr>
              <w:t xml:space="preserve"> . . .</w:t>
            </w:r>
            <w:r w:rsidR="002C4700" w:rsidRPr="00F03D21">
              <w:rPr>
                <w:rStyle w:val="rfdBold2"/>
                <w:rtl/>
              </w:rPr>
              <w:t xml:space="preserve"> </w:t>
            </w:r>
            <w:r w:rsidR="00823B31" w:rsidRPr="00F03D21">
              <w:rPr>
                <w:rStyle w:val="rfdBold2"/>
                <w:rtl/>
              </w:rPr>
              <w:br/>
            </w:r>
            <w:r w:rsidR="002C4700" w:rsidRPr="00F03D21">
              <w:rPr>
                <w:rStyle w:val="rfdBold2"/>
                <w:rtl/>
              </w:rPr>
              <w:t>فما يدرك بكم ثأر</w:t>
            </w:r>
            <w:r w:rsidR="007E0241">
              <w:rPr>
                <w:rStyle w:val="rfdBold2"/>
                <w:rtl/>
              </w:rPr>
              <w:t xml:space="preserve"> ،</w:t>
            </w:r>
            <w:r w:rsidR="002C4700" w:rsidRPr="00F03D21">
              <w:rPr>
                <w:rStyle w:val="rfdBold2"/>
                <w:rtl/>
              </w:rPr>
              <w:t xml:space="preserve"> ولا يبلغ بكم مرام</w:t>
            </w:r>
            <w:r w:rsidR="00921450">
              <w:rPr>
                <w:rStyle w:val="rfdBold2"/>
                <w:rFonts w:hint="cs"/>
                <w:rtl/>
              </w:rPr>
              <w:t xml:space="preserve"> </w:t>
            </w:r>
            <w:r w:rsidRPr="00F03D21">
              <w:rPr>
                <w:rStyle w:val="rfdBold2"/>
                <w:rtl/>
              </w:rPr>
              <w:t>»</w:t>
            </w:r>
            <w:r w:rsidR="00095AA9">
              <w:rPr>
                <w:rStyle w:val="rfdBold2"/>
                <w:rtl/>
              </w:rPr>
              <w:t xml:space="preserve"> .</w:t>
            </w:r>
          </w:p>
        </w:tc>
      </w:tr>
    </w:tbl>
    <w:p w:rsidR="00596E16" w:rsidRDefault="00AC6D18" w:rsidP="00596E16">
      <w:pPr>
        <w:rPr>
          <w:rtl/>
        </w:rPr>
      </w:pPr>
      <w:r w:rsidRPr="00AC6D18">
        <w:rPr>
          <w:rtl/>
        </w:rPr>
        <w:t>فهكذا إذن بدأ هذا الرجل الذي يحمل على كتفيه ثقل هذه المرحلة التاريخي</w:t>
      </w:r>
      <w:r w:rsidR="00823B31">
        <w:rPr>
          <w:rtl/>
        </w:rPr>
        <w:t>ّ</w:t>
      </w:r>
      <w:r w:rsidRPr="00AC6D18">
        <w:rPr>
          <w:rtl/>
        </w:rPr>
        <w:t>ة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الصعبة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يدرك أن</w:t>
      </w:r>
      <w:r w:rsidR="00823B31">
        <w:rPr>
          <w:rtl/>
        </w:rPr>
        <w:t>ّ</w:t>
      </w:r>
      <w:r w:rsidRPr="00AC6D18">
        <w:rPr>
          <w:rtl/>
        </w:rPr>
        <w:t>ه يحارب في معركة خاسرة</w:t>
      </w:r>
      <w:r w:rsidR="00095AA9">
        <w:rPr>
          <w:rtl/>
        </w:rPr>
        <w:t xml:space="preserve"> .</w:t>
      </w:r>
      <w:r w:rsidRPr="00AC6D18">
        <w:rPr>
          <w:rtl/>
        </w:rPr>
        <w:t xml:space="preserve"> وأن</w:t>
      </w:r>
      <w:r w:rsidR="00823B31">
        <w:rPr>
          <w:rtl/>
        </w:rPr>
        <w:t>ّ</w:t>
      </w:r>
      <w:r w:rsidRPr="00AC6D18">
        <w:rPr>
          <w:rtl/>
        </w:rPr>
        <w:t xml:space="preserve"> القدر اختاره ليكون الشاهد عليها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وعلى الإ</w:t>
      </w:r>
      <w:r w:rsidR="00823B31">
        <w:rPr>
          <w:rtl/>
        </w:rPr>
        <w:t>ِ</w:t>
      </w:r>
      <w:r w:rsidRPr="00AC6D18">
        <w:rPr>
          <w:rtl/>
        </w:rPr>
        <w:t>نسانية المغلوبة على أمرها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الطامحة أبدا</w:t>
      </w:r>
      <w:r w:rsidR="00823B31">
        <w:rPr>
          <w:rtl/>
        </w:rPr>
        <w:t>ً</w:t>
      </w:r>
      <w:r w:rsidRPr="00AC6D18">
        <w:rPr>
          <w:rtl/>
        </w:rPr>
        <w:t xml:space="preserve"> إلى تجاوز واقعها وتثبيت ميزان العدل</w:t>
      </w:r>
      <w:r w:rsidR="00596E16">
        <w:rPr>
          <w:rtl/>
        </w:rPr>
        <w:t xml:space="preserve"> </w:t>
      </w:r>
      <w:r w:rsidR="00596E16">
        <w:rPr>
          <w:rtl/>
        </w:rPr>
        <w:br/>
        <w:t>فيه</w:t>
      </w:r>
      <w:r w:rsidR="00095AA9">
        <w:rPr>
          <w:rtl/>
        </w:rPr>
        <w:t xml:space="preserve"> .</w:t>
      </w:r>
    </w:p>
    <w:p w:rsidR="0038448C" w:rsidRDefault="00AC6D18" w:rsidP="00596E16">
      <w:pPr>
        <w:rPr>
          <w:rtl/>
        </w:rPr>
      </w:pPr>
      <w:r w:rsidRPr="00AC6D18">
        <w:rPr>
          <w:rtl/>
        </w:rPr>
        <w:t>وفي ضوء هذا الإ</w:t>
      </w:r>
      <w:r w:rsidR="00596E16">
        <w:rPr>
          <w:rtl/>
        </w:rPr>
        <w:t>ِ</w:t>
      </w:r>
      <w:r w:rsidRPr="00AC6D18">
        <w:rPr>
          <w:rtl/>
        </w:rPr>
        <w:t>دراك السامي نفهم فهما</w:t>
      </w:r>
      <w:r w:rsidR="00596E16">
        <w:rPr>
          <w:rtl/>
        </w:rPr>
        <w:t>ً</w:t>
      </w:r>
      <w:r w:rsidRPr="00AC6D18">
        <w:rPr>
          <w:rtl/>
        </w:rPr>
        <w:t xml:space="preserve"> ممتازا</w:t>
      </w:r>
      <w:r w:rsidR="00596E16">
        <w:rPr>
          <w:rtl/>
        </w:rPr>
        <w:t>ً</w:t>
      </w:r>
      <w:r w:rsidRPr="00AC6D18">
        <w:rPr>
          <w:rtl/>
        </w:rPr>
        <w:t xml:space="preserve"> مثل قولته في </w:t>
      </w:r>
      <w:r w:rsidR="00773F9D">
        <w:rPr>
          <w:rtl/>
        </w:rPr>
        <w:t>(</w:t>
      </w:r>
      <w:r w:rsidR="00921450">
        <w:rPr>
          <w:rFonts w:hint="cs"/>
          <w:rtl/>
        </w:rPr>
        <w:t xml:space="preserve"> </w:t>
      </w:r>
      <w:r w:rsidR="0038448C">
        <w:rPr>
          <w:rtl/>
        </w:rPr>
        <w:t>النهج</w:t>
      </w:r>
      <w:r w:rsidR="00921450">
        <w:rPr>
          <w:rFonts w:hint="cs"/>
          <w:rtl/>
        </w:rPr>
        <w:t xml:space="preserve"> </w:t>
      </w:r>
      <w:r w:rsidR="00773F9D">
        <w:rPr>
          <w:rtl/>
        </w:rPr>
        <w:t>)</w:t>
      </w:r>
      <w:r w:rsidR="007E0241">
        <w:rPr>
          <w:rtl/>
        </w:rPr>
        <w:t xml:space="preserve"> :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918"/>
        <w:gridCol w:w="8267"/>
      </w:tblGrid>
      <w:tr w:rsidR="0038448C" w:rsidTr="00F03D21">
        <w:tc>
          <w:tcPr>
            <w:tcW w:w="500" w:type="pct"/>
            <w:shd w:val="clear" w:color="auto" w:fill="auto"/>
          </w:tcPr>
          <w:p w:rsidR="0038448C" w:rsidRPr="00921450" w:rsidRDefault="0038448C" w:rsidP="00921450">
            <w:pPr>
              <w:pStyle w:val="rfdNormal0"/>
              <w:rPr>
                <w:rtl/>
              </w:rPr>
            </w:pPr>
          </w:p>
        </w:tc>
        <w:tc>
          <w:tcPr>
            <w:tcW w:w="4500" w:type="pct"/>
            <w:shd w:val="clear" w:color="auto" w:fill="auto"/>
          </w:tcPr>
          <w:p w:rsidR="0038448C" w:rsidRPr="00F03D21" w:rsidRDefault="00AB3A9F" w:rsidP="00F03D21">
            <w:pPr>
              <w:rPr>
                <w:rStyle w:val="rfdBold2"/>
                <w:rtl/>
              </w:rPr>
            </w:pPr>
            <w:r w:rsidRPr="00F03D21">
              <w:rPr>
                <w:rStyle w:val="rfdBold2"/>
                <w:rtl/>
              </w:rPr>
              <w:t>«</w:t>
            </w:r>
            <w:r w:rsidR="00921450">
              <w:rPr>
                <w:rStyle w:val="rfdBold2"/>
                <w:rFonts w:hint="cs"/>
                <w:rtl/>
              </w:rPr>
              <w:t xml:space="preserve"> </w:t>
            </w:r>
            <w:r w:rsidR="0038448C" w:rsidRPr="00F03D21">
              <w:rPr>
                <w:rStyle w:val="rfdBold2"/>
                <w:rtl/>
              </w:rPr>
              <w:t>أما والذي خلق الحب</w:t>
            </w:r>
            <w:r w:rsidR="00596E16" w:rsidRPr="00F03D21">
              <w:rPr>
                <w:rStyle w:val="rfdBold2"/>
                <w:rtl/>
              </w:rPr>
              <w:t>ّ</w:t>
            </w:r>
            <w:r w:rsidR="0038448C" w:rsidRPr="00F03D21">
              <w:rPr>
                <w:rStyle w:val="rfdBold2"/>
                <w:rtl/>
              </w:rPr>
              <w:t>ة وبرأ النسمة</w:t>
            </w:r>
            <w:r w:rsidR="007E0241">
              <w:rPr>
                <w:rStyle w:val="rfdBold2"/>
                <w:rtl/>
              </w:rPr>
              <w:t xml:space="preserve"> ،</w:t>
            </w:r>
            <w:r w:rsidR="0038448C" w:rsidRPr="00F03D21">
              <w:rPr>
                <w:rStyle w:val="rfdBold2"/>
                <w:rtl/>
              </w:rPr>
              <w:t xml:space="preserve"> لولا حضور الحاضر</w:t>
            </w:r>
            <w:r w:rsidR="007E0241">
              <w:rPr>
                <w:rStyle w:val="rfdBold2"/>
                <w:rtl/>
              </w:rPr>
              <w:t xml:space="preserve"> ،</w:t>
            </w:r>
            <w:r w:rsidR="0038448C" w:rsidRPr="00F03D21">
              <w:rPr>
                <w:rStyle w:val="rfdBold2"/>
                <w:rtl/>
              </w:rPr>
              <w:t xml:space="preserve"> وقيام الحج</w:t>
            </w:r>
            <w:r w:rsidR="00596E16" w:rsidRPr="00F03D21">
              <w:rPr>
                <w:rStyle w:val="rfdBold2"/>
                <w:rtl/>
              </w:rPr>
              <w:t>ّ</w:t>
            </w:r>
            <w:r w:rsidR="0038448C" w:rsidRPr="00F03D21">
              <w:rPr>
                <w:rStyle w:val="rfdBold2"/>
                <w:rtl/>
              </w:rPr>
              <w:t>ة</w:t>
            </w:r>
            <w:r w:rsidR="00596E16" w:rsidRPr="00F03D21">
              <w:rPr>
                <w:rStyle w:val="rfdBold2"/>
                <w:rtl/>
              </w:rPr>
              <w:t xml:space="preserve"> </w:t>
            </w:r>
            <w:r w:rsidR="00596E16" w:rsidRPr="00F03D21">
              <w:rPr>
                <w:rStyle w:val="rfdBold2"/>
                <w:rtl/>
              </w:rPr>
              <w:br/>
            </w:r>
            <w:r w:rsidR="0038448C" w:rsidRPr="00F03D21">
              <w:rPr>
                <w:rStyle w:val="rfdBold2"/>
                <w:rtl/>
              </w:rPr>
              <w:t>بوجود الناصر</w:t>
            </w:r>
            <w:r w:rsidR="007E0241">
              <w:rPr>
                <w:rStyle w:val="rfdBold2"/>
                <w:rtl/>
              </w:rPr>
              <w:t xml:space="preserve"> ،</w:t>
            </w:r>
            <w:r w:rsidR="0038448C" w:rsidRPr="00F03D21">
              <w:rPr>
                <w:rStyle w:val="rfdBold2"/>
                <w:rtl/>
              </w:rPr>
              <w:t xml:space="preserve"> وما أخذ الله على العلماء أل</w:t>
            </w:r>
            <w:r w:rsidR="00596E16" w:rsidRPr="00F03D21">
              <w:rPr>
                <w:rStyle w:val="rfdBold2"/>
                <w:rtl/>
              </w:rPr>
              <w:t>ّ</w:t>
            </w:r>
            <w:r w:rsidR="0038448C" w:rsidRPr="00F03D21">
              <w:rPr>
                <w:rStyle w:val="rfdBold2"/>
                <w:rtl/>
              </w:rPr>
              <w:t>ا يقار</w:t>
            </w:r>
            <w:r w:rsidR="00596E16" w:rsidRPr="00F03D21">
              <w:rPr>
                <w:rStyle w:val="rfdBold2"/>
                <w:rtl/>
              </w:rPr>
              <w:t>ّ</w:t>
            </w:r>
            <w:r w:rsidR="0038448C" w:rsidRPr="00F03D21">
              <w:rPr>
                <w:rStyle w:val="rfdBold2"/>
                <w:rtl/>
              </w:rPr>
              <w:t>وا على كظ</w:t>
            </w:r>
            <w:r w:rsidR="00596E16" w:rsidRPr="00F03D21">
              <w:rPr>
                <w:rStyle w:val="rfdBold2"/>
                <w:rtl/>
              </w:rPr>
              <w:t>ّ</w:t>
            </w:r>
            <w:r w:rsidR="0038448C" w:rsidRPr="00F03D21">
              <w:rPr>
                <w:rStyle w:val="rfdBold2"/>
                <w:rtl/>
              </w:rPr>
              <w:t>ة ظالم ولا سغب</w:t>
            </w:r>
            <w:r w:rsidR="00596E16" w:rsidRPr="00F03D21">
              <w:rPr>
                <w:rStyle w:val="rfdBold2"/>
                <w:rtl/>
              </w:rPr>
              <w:t xml:space="preserve"> </w:t>
            </w:r>
            <w:r w:rsidR="00596E16" w:rsidRPr="00F03D21">
              <w:rPr>
                <w:rStyle w:val="rfdBold2"/>
                <w:rtl/>
              </w:rPr>
              <w:br/>
            </w:r>
            <w:r w:rsidR="0038448C" w:rsidRPr="00F03D21">
              <w:rPr>
                <w:rStyle w:val="rfdBold2"/>
                <w:rtl/>
              </w:rPr>
              <w:t>مظلوم</w:t>
            </w:r>
            <w:r w:rsidR="007E0241">
              <w:rPr>
                <w:rStyle w:val="rfdBold2"/>
                <w:rtl/>
              </w:rPr>
              <w:t xml:space="preserve"> ،</w:t>
            </w:r>
            <w:r w:rsidR="0038448C" w:rsidRPr="00F03D21">
              <w:rPr>
                <w:rStyle w:val="rfdBold2"/>
                <w:rtl/>
              </w:rPr>
              <w:t xml:space="preserve"> لألقيت حبلها على غاربها</w:t>
            </w:r>
            <w:r w:rsidR="007E0241">
              <w:rPr>
                <w:rStyle w:val="rfdBold2"/>
                <w:rtl/>
              </w:rPr>
              <w:t xml:space="preserve"> ،</w:t>
            </w:r>
            <w:r w:rsidR="0038448C" w:rsidRPr="00F03D21">
              <w:rPr>
                <w:rStyle w:val="rfdBold2"/>
                <w:rtl/>
              </w:rPr>
              <w:t xml:space="preserve"> ولسقيت آخرها بكأس أو</w:t>
            </w:r>
            <w:r w:rsidR="00E22972" w:rsidRPr="00F03D21">
              <w:rPr>
                <w:rStyle w:val="rfdBold2"/>
                <w:rtl/>
              </w:rPr>
              <w:t>ّ</w:t>
            </w:r>
            <w:r w:rsidR="0038448C" w:rsidRPr="00F03D21">
              <w:rPr>
                <w:rStyle w:val="rfdBold2"/>
                <w:rtl/>
              </w:rPr>
              <w:t>لها</w:t>
            </w:r>
            <w:r w:rsidR="007E0241">
              <w:rPr>
                <w:rStyle w:val="rfdBold2"/>
                <w:rtl/>
              </w:rPr>
              <w:t xml:space="preserve"> ،</w:t>
            </w:r>
            <w:r w:rsidR="0038448C" w:rsidRPr="00F03D21">
              <w:rPr>
                <w:rStyle w:val="rfdBold2"/>
                <w:rtl/>
              </w:rPr>
              <w:t xml:space="preserve"> ولألفيتم </w:t>
            </w:r>
            <w:r w:rsidR="00E22972" w:rsidRPr="00F03D21">
              <w:rPr>
                <w:rStyle w:val="rfdBold2"/>
                <w:rtl/>
              </w:rPr>
              <w:br/>
            </w:r>
            <w:r w:rsidR="0038448C" w:rsidRPr="00F03D21">
              <w:rPr>
                <w:rStyle w:val="rfdBold2"/>
                <w:rtl/>
              </w:rPr>
              <w:t>دنياكم هذه عندي أهون من عفطة عنز</w:t>
            </w:r>
            <w:r w:rsidR="00921450">
              <w:rPr>
                <w:rStyle w:val="rfdBold2"/>
                <w:rFonts w:hint="cs"/>
                <w:rtl/>
              </w:rPr>
              <w:t xml:space="preserve"> </w:t>
            </w:r>
            <w:r w:rsidRPr="00F03D21">
              <w:rPr>
                <w:rStyle w:val="rfdBold2"/>
                <w:rtl/>
              </w:rPr>
              <w:t>»</w:t>
            </w:r>
            <w:r w:rsidR="00095AA9">
              <w:rPr>
                <w:rStyle w:val="rfdBold2"/>
                <w:rtl/>
              </w:rPr>
              <w:t xml:space="preserve"> .</w:t>
            </w:r>
          </w:p>
        </w:tc>
      </w:tr>
    </w:tbl>
    <w:p w:rsidR="0038448C" w:rsidRDefault="00AC6D18" w:rsidP="00921450">
      <w:pPr>
        <w:rPr>
          <w:rtl/>
        </w:rPr>
      </w:pPr>
      <w:r w:rsidRPr="00AC6D18">
        <w:rPr>
          <w:rtl/>
        </w:rPr>
        <w:t>وما العدل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إن لم يكن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في معانيه المت</w:t>
      </w:r>
      <w:r w:rsidR="00E22972">
        <w:rPr>
          <w:rtl/>
        </w:rPr>
        <w:t>ّ</w:t>
      </w:r>
      <w:r w:rsidRPr="00AC6D18">
        <w:rPr>
          <w:rtl/>
        </w:rPr>
        <w:t>سعة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لباب الدين والسياسة والاجتماع</w:t>
      </w:r>
      <w:r w:rsidR="00921450">
        <w:rPr>
          <w:rFonts w:hint="cs"/>
          <w:rtl/>
        </w:rPr>
        <w:t xml:space="preserve"> </w:t>
      </w:r>
      <w:r w:rsidR="00025C8E">
        <w:rPr>
          <w:rtl/>
        </w:rPr>
        <w:t>؟ !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ومن يبي</w:t>
      </w:r>
      <w:r w:rsidR="00E22972">
        <w:rPr>
          <w:rtl/>
        </w:rPr>
        <w:t>ّ</w:t>
      </w:r>
      <w:r w:rsidRPr="00AC6D18">
        <w:rPr>
          <w:rtl/>
        </w:rPr>
        <w:t>نه وينهض له إل</w:t>
      </w:r>
      <w:r w:rsidR="00E22972">
        <w:rPr>
          <w:rtl/>
        </w:rPr>
        <w:t>ّ</w:t>
      </w:r>
      <w:r w:rsidRPr="00AC6D18">
        <w:rPr>
          <w:rtl/>
        </w:rPr>
        <w:t>ا ال</w:t>
      </w:r>
      <w:r w:rsidR="00921450">
        <w:rPr>
          <w:rFonts w:hint="cs"/>
          <w:rtl/>
        </w:rPr>
        <w:t>ّ</w:t>
      </w:r>
      <w:r w:rsidR="00E22972">
        <w:rPr>
          <w:rtl/>
        </w:rPr>
        <w:t>ذ</w:t>
      </w:r>
      <w:r w:rsidRPr="00AC6D18">
        <w:rPr>
          <w:rtl/>
        </w:rPr>
        <w:t>ين استعلوا على شهوات أنفسهم</w:t>
      </w:r>
      <w:r w:rsidR="00921450">
        <w:rPr>
          <w:rFonts w:hint="cs"/>
          <w:rtl/>
        </w:rPr>
        <w:t xml:space="preserve"> </w:t>
      </w:r>
      <w:r w:rsidR="00025C8E">
        <w:rPr>
          <w:rtl/>
        </w:rPr>
        <w:t>؟ !</w:t>
      </w:r>
      <w:r w:rsidRPr="00AC6D18">
        <w:rPr>
          <w:rtl/>
        </w:rPr>
        <w:t xml:space="preserve"> وهل العدل في النفس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إل</w:t>
      </w:r>
      <w:r w:rsidR="00E22972">
        <w:rPr>
          <w:rtl/>
        </w:rPr>
        <w:t>ّ</w:t>
      </w:r>
      <w:r w:rsidRPr="00AC6D18">
        <w:rPr>
          <w:rtl/>
        </w:rPr>
        <w:t>ا تثبيتها على جاد</w:t>
      </w:r>
      <w:r w:rsidR="002A3D57">
        <w:rPr>
          <w:rtl/>
        </w:rPr>
        <w:t>ّ</w:t>
      </w:r>
      <w:r w:rsidRPr="00AC6D18">
        <w:rPr>
          <w:rtl/>
        </w:rPr>
        <w:t>ة الحق</w:t>
      </w:r>
      <w:r w:rsidR="002A3D57">
        <w:rPr>
          <w:rtl/>
        </w:rPr>
        <w:t>ّ</w:t>
      </w:r>
      <w:r w:rsidR="00921450">
        <w:rPr>
          <w:rFonts w:hint="cs"/>
          <w:rtl/>
        </w:rPr>
        <w:t xml:space="preserve"> </w:t>
      </w:r>
      <w:r w:rsidR="00025C8E">
        <w:rPr>
          <w:rtl/>
        </w:rPr>
        <w:t>؟ !</w:t>
      </w:r>
      <w:r w:rsidRPr="00AC6D18">
        <w:rPr>
          <w:rtl/>
        </w:rPr>
        <w:t xml:space="preserve"> وهل يقوم لل</w:t>
      </w:r>
      <w:r w:rsidR="002A3D57">
        <w:rPr>
          <w:rtl/>
        </w:rPr>
        <w:t>إِ</w:t>
      </w:r>
      <w:r w:rsidRPr="00AC6D18">
        <w:rPr>
          <w:rtl/>
        </w:rPr>
        <w:t>نسان معنى بغير العدل والمجاهدة فيه</w:t>
      </w:r>
      <w:r w:rsidR="00921450">
        <w:rPr>
          <w:rFonts w:hint="cs"/>
          <w:rtl/>
        </w:rPr>
        <w:t xml:space="preserve"> </w:t>
      </w:r>
      <w:r w:rsidR="00025C8E">
        <w:rPr>
          <w:rtl/>
        </w:rPr>
        <w:t>؟ !</w:t>
      </w:r>
      <w:r w:rsidRPr="00AC6D18">
        <w:rPr>
          <w:rtl/>
        </w:rPr>
        <w:t xml:space="preserve"> وهل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يكون للحياة وللوجود معنى بغير العدل الذي هو أساس توازنهما</w:t>
      </w:r>
      <w:r w:rsidR="00921450">
        <w:rPr>
          <w:rFonts w:hint="cs"/>
          <w:rtl/>
        </w:rPr>
        <w:t xml:space="preserve"> </w:t>
      </w:r>
      <w:r w:rsidR="00025C8E">
        <w:rPr>
          <w:rtl/>
        </w:rPr>
        <w:t>؟ !</w:t>
      </w:r>
      <w:r w:rsidRPr="00AC6D18">
        <w:rPr>
          <w:rtl/>
        </w:rPr>
        <w:t xml:space="preserve"> وكيف يقوم العدل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إل</w:t>
      </w:r>
      <w:r w:rsidR="002A3D57">
        <w:rPr>
          <w:rtl/>
        </w:rPr>
        <w:t>ّ</w:t>
      </w:r>
      <w:r w:rsidR="0038448C">
        <w:rPr>
          <w:rtl/>
        </w:rPr>
        <w:t>ا بالإ</w:t>
      </w:r>
      <w:r w:rsidR="002A3D57">
        <w:rPr>
          <w:rtl/>
        </w:rPr>
        <w:t>ِ</w:t>
      </w:r>
      <w:r w:rsidR="0038448C">
        <w:rPr>
          <w:rtl/>
        </w:rPr>
        <w:t>رادة التي هي لب</w:t>
      </w:r>
      <w:r w:rsidR="002A3D57">
        <w:rPr>
          <w:rtl/>
        </w:rPr>
        <w:t>ّ</w:t>
      </w:r>
      <w:r w:rsidR="0038448C">
        <w:rPr>
          <w:rtl/>
        </w:rPr>
        <w:t xml:space="preserve"> العقل</w:t>
      </w:r>
      <w:r w:rsidR="00921450">
        <w:rPr>
          <w:rFonts w:hint="cs"/>
          <w:rtl/>
        </w:rPr>
        <w:t xml:space="preserve"> </w:t>
      </w:r>
      <w:r w:rsidR="00025C8E">
        <w:rPr>
          <w:rtl/>
        </w:rPr>
        <w:t>؟ !</w:t>
      </w:r>
    </w:p>
    <w:p w:rsidR="0038448C" w:rsidRDefault="00AC6D18" w:rsidP="00AC6D18">
      <w:pPr>
        <w:rPr>
          <w:rtl/>
        </w:rPr>
      </w:pPr>
      <w:r w:rsidRPr="00AC6D18">
        <w:rPr>
          <w:rtl/>
        </w:rPr>
        <w:t>فتطهير النفوس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في آخر الأمر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يعني تهيئتها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لتقيم هي مجتمع العدل</w:t>
      </w:r>
      <w:r w:rsidR="00095AA9">
        <w:rPr>
          <w:rtl/>
        </w:rPr>
        <w:t xml:space="preserve"> .</w:t>
      </w:r>
      <w:r w:rsidRPr="00AC6D18">
        <w:rPr>
          <w:rtl/>
        </w:rPr>
        <w:t xml:space="preserve"> ولست</w:t>
      </w:r>
      <w:r w:rsidR="002A3D57">
        <w:rPr>
          <w:rtl/>
        </w:rPr>
        <w:t>ُ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 xml:space="preserve">أجد في كتاب </w:t>
      </w:r>
      <w:r w:rsidR="00773F9D">
        <w:rPr>
          <w:rtl/>
        </w:rPr>
        <w:t>(</w:t>
      </w:r>
      <w:r w:rsidR="00921450">
        <w:rPr>
          <w:rFonts w:hint="cs"/>
          <w:rtl/>
        </w:rPr>
        <w:t xml:space="preserve"> </w:t>
      </w:r>
      <w:r w:rsidRPr="00AC6D18">
        <w:rPr>
          <w:rtl/>
        </w:rPr>
        <w:t>النهج</w:t>
      </w:r>
      <w:r w:rsidR="00921450">
        <w:rPr>
          <w:rFonts w:hint="cs"/>
          <w:rtl/>
        </w:rPr>
        <w:t xml:space="preserve"> </w:t>
      </w:r>
      <w:r w:rsidR="00773F9D">
        <w:rPr>
          <w:rtl/>
        </w:rPr>
        <w:t>)</w:t>
      </w:r>
      <w:r w:rsidRPr="00AC6D18">
        <w:rPr>
          <w:rtl/>
        </w:rPr>
        <w:t xml:space="preserve"> معنى يت</w:t>
      </w:r>
      <w:r w:rsidR="002A3D57">
        <w:rPr>
          <w:rtl/>
        </w:rPr>
        <w:t>ّ</w:t>
      </w:r>
      <w:r w:rsidRPr="00AC6D18">
        <w:rPr>
          <w:rtl/>
        </w:rPr>
        <w:t>صل بسياسة الناس في أنفسهم وأموالهم وأهليهم ومن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يكرهون ومن يحب</w:t>
      </w:r>
      <w:r w:rsidR="002A3D57">
        <w:rPr>
          <w:rtl/>
        </w:rPr>
        <w:t>ّ</w:t>
      </w:r>
      <w:r w:rsidRPr="00AC6D18">
        <w:rPr>
          <w:rtl/>
        </w:rPr>
        <w:t>ون إل</w:t>
      </w:r>
      <w:r w:rsidR="002A3D57">
        <w:rPr>
          <w:rtl/>
        </w:rPr>
        <w:t>ّ</w:t>
      </w:r>
      <w:r w:rsidRPr="00AC6D18">
        <w:rPr>
          <w:rtl/>
        </w:rPr>
        <w:t>ا والعدل أسا</w:t>
      </w:r>
      <w:r w:rsidR="0038448C">
        <w:rPr>
          <w:rtl/>
        </w:rPr>
        <w:t>سه</w:t>
      </w:r>
      <w:r w:rsidR="007E0241">
        <w:rPr>
          <w:rtl/>
        </w:rPr>
        <w:t xml:space="preserve"> :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918"/>
        <w:gridCol w:w="8267"/>
      </w:tblGrid>
      <w:tr w:rsidR="0038448C" w:rsidTr="00F03D21">
        <w:tc>
          <w:tcPr>
            <w:tcW w:w="500" w:type="pct"/>
            <w:shd w:val="clear" w:color="auto" w:fill="auto"/>
          </w:tcPr>
          <w:p w:rsidR="0038448C" w:rsidRPr="00921450" w:rsidRDefault="0038448C" w:rsidP="00921450">
            <w:pPr>
              <w:pStyle w:val="rfdNormal0"/>
              <w:rPr>
                <w:rtl/>
              </w:rPr>
            </w:pPr>
          </w:p>
        </w:tc>
        <w:tc>
          <w:tcPr>
            <w:tcW w:w="4500" w:type="pct"/>
            <w:shd w:val="clear" w:color="auto" w:fill="auto"/>
          </w:tcPr>
          <w:p w:rsidR="0038448C" w:rsidRPr="00F03D21" w:rsidRDefault="00AB3A9F" w:rsidP="00F03D21">
            <w:pPr>
              <w:rPr>
                <w:rStyle w:val="rfdBold2"/>
                <w:rtl/>
              </w:rPr>
            </w:pPr>
            <w:r w:rsidRPr="00F03D21">
              <w:rPr>
                <w:rStyle w:val="rfdBold2"/>
                <w:rtl/>
              </w:rPr>
              <w:t>«</w:t>
            </w:r>
            <w:r w:rsidR="00921450">
              <w:rPr>
                <w:rStyle w:val="rfdBold2"/>
                <w:rFonts w:hint="cs"/>
                <w:rtl/>
              </w:rPr>
              <w:t xml:space="preserve"> </w:t>
            </w:r>
            <w:r w:rsidR="0038448C" w:rsidRPr="00F03D21">
              <w:rPr>
                <w:rStyle w:val="rfdBold2"/>
                <w:rtl/>
              </w:rPr>
              <w:t>اعلموا أن</w:t>
            </w:r>
            <w:r w:rsidR="002A3D57" w:rsidRPr="00F03D21">
              <w:rPr>
                <w:rStyle w:val="rfdBold2"/>
                <w:rtl/>
              </w:rPr>
              <w:t>ّ</w:t>
            </w:r>
            <w:r w:rsidR="0038448C" w:rsidRPr="00F03D21">
              <w:rPr>
                <w:rStyle w:val="rfdBold2"/>
                <w:rtl/>
              </w:rPr>
              <w:t>ه من لم يعن على نفسه حتى يكون له منها واعظ وزاجر لم يكن</w:t>
            </w:r>
            <w:r w:rsidR="002A3D57" w:rsidRPr="00F03D21">
              <w:rPr>
                <w:rStyle w:val="rfdBold2"/>
                <w:rtl/>
              </w:rPr>
              <w:t xml:space="preserve"> </w:t>
            </w:r>
            <w:r w:rsidR="002A3D57" w:rsidRPr="00F03D21">
              <w:rPr>
                <w:rStyle w:val="rfdBold2"/>
                <w:rtl/>
              </w:rPr>
              <w:br/>
            </w:r>
            <w:r w:rsidR="0038448C" w:rsidRPr="00F03D21">
              <w:rPr>
                <w:rStyle w:val="rfdBold2"/>
                <w:rtl/>
              </w:rPr>
              <w:t>له من غيرها زاجر ولا واعظ</w:t>
            </w:r>
            <w:r w:rsidR="00921450">
              <w:rPr>
                <w:rStyle w:val="rfdBold2"/>
                <w:rFonts w:hint="cs"/>
                <w:rtl/>
              </w:rPr>
              <w:t xml:space="preserve"> </w:t>
            </w:r>
            <w:r w:rsidRPr="00F03D21">
              <w:rPr>
                <w:rStyle w:val="rfdBold2"/>
                <w:rtl/>
              </w:rPr>
              <w:t>»</w:t>
            </w:r>
            <w:r w:rsidR="00095AA9">
              <w:rPr>
                <w:rStyle w:val="rfdBold2"/>
                <w:rtl/>
              </w:rPr>
              <w:t xml:space="preserve"> .</w:t>
            </w:r>
          </w:p>
          <w:p w:rsidR="0038448C" w:rsidRPr="00F03D21" w:rsidRDefault="00AB3A9F" w:rsidP="00F03D21">
            <w:pPr>
              <w:rPr>
                <w:rStyle w:val="rfdBold2"/>
                <w:rtl/>
              </w:rPr>
            </w:pPr>
            <w:r w:rsidRPr="00F03D21">
              <w:rPr>
                <w:rStyle w:val="rfdBold2"/>
                <w:rtl/>
              </w:rPr>
              <w:t>«</w:t>
            </w:r>
            <w:r w:rsidR="00921450">
              <w:rPr>
                <w:rStyle w:val="rfdBold2"/>
                <w:rFonts w:hint="cs"/>
                <w:rtl/>
              </w:rPr>
              <w:t xml:space="preserve"> </w:t>
            </w:r>
            <w:r w:rsidR="0038448C" w:rsidRPr="00F03D21">
              <w:rPr>
                <w:rStyle w:val="rfdBold2"/>
                <w:rtl/>
              </w:rPr>
              <w:t>والله لو أ</w:t>
            </w:r>
            <w:r w:rsidR="002A3D57" w:rsidRPr="00F03D21">
              <w:rPr>
                <w:rStyle w:val="rfdBold2"/>
                <w:rtl/>
              </w:rPr>
              <w:t>ُ</w:t>
            </w:r>
            <w:r w:rsidR="0038448C" w:rsidRPr="00F03D21">
              <w:rPr>
                <w:rStyle w:val="rfdBold2"/>
                <w:rtl/>
              </w:rPr>
              <w:t>عطيت الأقاليم السبعة</w:t>
            </w:r>
            <w:r w:rsidR="007E0241">
              <w:rPr>
                <w:rStyle w:val="rfdBold2"/>
                <w:rtl/>
              </w:rPr>
              <w:t xml:space="preserve"> ،</w:t>
            </w:r>
            <w:r w:rsidR="0038448C" w:rsidRPr="00F03D21">
              <w:rPr>
                <w:rStyle w:val="rfdBold2"/>
                <w:rtl/>
              </w:rPr>
              <w:t xml:space="preserve"> بما تحت أفلاكها</w:t>
            </w:r>
            <w:r w:rsidR="007E0241">
              <w:rPr>
                <w:rStyle w:val="rfdBold2"/>
                <w:rtl/>
              </w:rPr>
              <w:t xml:space="preserve"> ،</w:t>
            </w:r>
            <w:r w:rsidR="0038448C" w:rsidRPr="00F03D21">
              <w:rPr>
                <w:rStyle w:val="rfdBold2"/>
                <w:rtl/>
              </w:rPr>
              <w:t xml:space="preserve"> على أن أعصي الله</w:t>
            </w:r>
            <w:r w:rsidR="00DA7E82" w:rsidRPr="00F03D21">
              <w:rPr>
                <w:rStyle w:val="rfdBold2"/>
                <w:rtl/>
              </w:rPr>
              <w:t xml:space="preserve"> </w:t>
            </w:r>
            <w:r w:rsidR="00DA7E82" w:rsidRPr="00F03D21">
              <w:rPr>
                <w:rStyle w:val="rfdBold2"/>
                <w:rtl/>
              </w:rPr>
              <w:br/>
            </w:r>
            <w:r w:rsidR="0038448C" w:rsidRPr="00F03D21">
              <w:rPr>
                <w:rStyle w:val="rfdBold2"/>
                <w:rtl/>
              </w:rPr>
              <w:t>في نملة أسلبها جلب شعيرة ما فعلت</w:t>
            </w:r>
            <w:r w:rsidR="00095AA9">
              <w:rPr>
                <w:rStyle w:val="rfdBold2"/>
                <w:rtl/>
              </w:rPr>
              <w:t xml:space="preserve"> . . .</w:t>
            </w:r>
            <w:r w:rsidR="0038448C" w:rsidRPr="00F03D21">
              <w:rPr>
                <w:rStyle w:val="rfdBold2"/>
                <w:rtl/>
              </w:rPr>
              <w:t xml:space="preserve"> نعوذ بالله من سبات العقل وقبح</w:t>
            </w:r>
            <w:r w:rsidR="00DA7E82" w:rsidRPr="00F03D21">
              <w:rPr>
                <w:rStyle w:val="rfdBold2"/>
                <w:rtl/>
              </w:rPr>
              <w:t xml:space="preserve"> </w:t>
            </w:r>
            <w:r w:rsidR="00DA7E82" w:rsidRPr="00F03D21">
              <w:rPr>
                <w:rStyle w:val="rfdBold2"/>
                <w:rtl/>
              </w:rPr>
              <w:br/>
            </w:r>
          </w:p>
        </w:tc>
      </w:tr>
    </w:tbl>
    <w:p w:rsidR="00C64862" w:rsidRDefault="00C64862" w:rsidP="00F03D21">
      <w:r>
        <w:br w:type="page"/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918"/>
        <w:gridCol w:w="8267"/>
      </w:tblGrid>
      <w:tr w:rsidR="00A66F4F" w:rsidTr="003A47F1">
        <w:tc>
          <w:tcPr>
            <w:tcW w:w="500" w:type="pct"/>
            <w:shd w:val="clear" w:color="auto" w:fill="auto"/>
          </w:tcPr>
          <w:p w:rsidR="00A66F4F" w:rsidRPr="00921450" w:rsidRDefault="00A66F4F" w:rsidP="00921450">
            <w:pPr>
              <w:pStyle w:val="rfdNormal0"/>
              <w:rPr>
                <w:rtl/>
              </w:rPr>
            </w:pPr>
          </w:p>
        </w:tc>
        <w:tc>
          <w:tcPr>
            <w:tcW w:w="4500" w:type="pct"/>
            <w:shd w:val="clear" w:color="auto" w:fill="auto"/>
          </w:tcPr>
          <w:p w:rsidR="00A66F4F" w:rsidRPr="00A66F4F" w:rsidRDefault="00A66F4F" w:rsidP="00A66F4F">
            <w:pPr>
              <w:pStyle w:val="rfdNormal0"/>
              <w:rPr>
                <w:rStyle w:val="rfdBold2"/>
                <w:rtl/>
              </w:rPr>
            </w:pPr>
            <w:r w:rsidRPr="00A66F4F">
              <w:rPr>
                <w:rStyle w:val="rfdBold2"/>
                <w:rtl/>
              </w:rPr>
              <w:t>الزلل</w:t>
            </w:r>
            <w:r w:rsidR="00921450">
              <w:rPr>
                <w:rStyle w:val="rfdBold2"/>
                <w:rFonts w:hint="cs"/>
                <w:rtl/>
              </w:rPr>
              <w:t xml:space="preserve"> </w:t>
            </w:r>
            <w:r w:rsidR="00AB3A9F">
              <w:rPr>
                <w:rStyle w:val="rfdBold2"/>
                <w:rtl/>
              </w:rPr>
              <w:t>»</w:t>
            </w:r>
            <w:r w:rsidR="00095AA9">
              <w:rPr>
                <w:rStyle w:val="rfdBold2"/>
                <w:rtl/>
              </w:rPr>
              <w:t xml:space="preserve"> .</w:t>
            </w:r>
          </w:p>
          <w:p w:rsidR="00A66F4F" w:rsidRDefault="00AB3A9F" w:rsidP="00775DDF">
            <w:pPr>
              <w:rPr>
                <w:rtl/>
              </w:rPr>
            </w:pPr>
            <w:r w:rsidRPr="00A66F4F">
              <w:rPr>
                <w:rStyle w:val="rfdBold2"/>
                <w:rtl/>
              </w:rPr>
              <w:t>«</w:t>
            </w:r>
            <w:r w:rsidR="00921450">
              <w:rPr>
                <w:rStyle w:val="rfdBold2"/>
                <w:rFonts w:hint="cs"/>
                <w:rtl/>
              </w:rPr>
              <w:t xml:space="preserve"> </w:t>
            </w:r>
            <w:r w:rsidR="00A66F4F" w:rsidRPr="00A66F4F">
              <w:rPr>
                <w:rStyle w:val="rfdBold2"/>
                <w:rtl/>
              </w:rPr>
              <w:t>يا بني عبد المط</w:t>
            </w:r>
            <w:r w:rsidR="00775DDF">
              <w:rPr>
                <w:rStyle w:val="rfdBold2"/>
                <w:rtl/>
              </w:rPr>
              <w:t>ّ</w:t>
            </w:r>
            <w:r w:rsidR="00A66F4F" w:rsidRPr="00A66F4F">
              <w:rPr>
                <w:rStyle w:val="rfdBold2"/>
                <w:rtl/>
              </w:rPr>
              <w:t>لب</w:t>
            </w:r>
            <w:r w:rsidR="00921450">
              <w:rPr>
                <w:rStyle w:val="rfdBold2"/>
                <w:rFonts w:hint="cs"/>
                <w:rtl/>
              </w:rPr>
              <w:t xml:space="preserve"> </w:t>
            </w:r>
            <w:r w:rsidR="00773F9D">
              <w:rPr>
                <w:rStyle w:val="rfdBold2"/>
                <w:rtl/>
              </w:rPr>
              <w:t>!</w:t>
            </w:r>
            <w:r w:rsidR="00A66F4F" w:rsidRPr="00A66F4F">
              <w:rPr>
                <w:rStyle w:val="rfdBold2"/>
                <w:rtl/>
              </w:rPr>
              <w:t xml:space="preserve"> لا ألفين</w:t>
            </w:r>
            <w:r w:rsidR="00775DDF">
              <w:rPr>
                <w:rStyle w:val="rfdBold2"/>
                <w:rtl/>
              </w:rPr>
              <w:t>ّ</w:t>
            </w:r>
            <w:r w:rsidR="00A66F4F" w:rsidRPr="00A66F4F">
              <w:rPr>
                <w:rStyle w:val="rfdBold2"/>
                <w:rtl/>
              </w:rPr>
              <w:t>كم تخوضو</w:t>
            </w:r>
            <w:r w:rsidR="00A66F4F">
              <w:rPr>
                <w:rStyle w:val="rfdBold2"/>
                <w:rtl/>
              </w:rPr>
              <w:t>ن دماء المسلمين خوضا</w:t>
            </w:r>
            <w:r w:rsidR="00775DDF">
              <w:rPr>
                <w:rStyle w:val="rfdBold2"/>
                <w:rtl/>
              </w:rPr>
              <w:t>ً</w:t>
            </w:r>
            <w:r w:rsidR="007E0241">
              <w:rPr>
                <w:rStyle w:val="rfdBold2"/>
                <w:rtl/>
              </w:rPr>
              <w:t xml:space="preserve"> ،</w:t>
            </w:r>
            <w:r w:rsidR="00A66F4F">
              <w:rPr>
                <w:rStyle w:val="rfdBold2"/>
                <w:rtl/>
              </w:rPr>
              <w:t xml:space="preserve"> تقولون</w:t>
            </w:r>
            <w:r w:rsidR="007E0241">
              <w:rPr>
                <w:rStyle w:val="rfdBold2"/>
                <w:rtl/>
              </w:rPr>
              <w:t xml:space="preserve"> :</w:t>
            </w:r>
            <w:r w:rsidR="00775DDF">
              <w:rPr>
                <w:rStyle w:val="rfdBold2"/>
                <w:rtl/>
              </w:rPr>
              <w:t xml:space="preserve"> </w:t>
            </w:r>
            <w:r w:rsidR="00775DDF">
              <w:rPr>
                <w:rStyle w:val="rfdBold2"/>
                <w:rtl/>
              </w:rPr>
              <w:br/>
            </w:r>
            <w:r w:rsidR="00A66F4F" w:rsidRPr="00A66F4F">
              <w:rPr>
                <w:rStyle w:val="rfdBold2"/>
                <w:rtl/>
              </w:rPr>
              <w:t>ق</w:t>
            </w:r>
            <w:r w:rsidR="00775DDF">
              <w:rPr>
                <w:rStyle w:val="rfdBold2"/>
                <w:rtl/>
              </w:rPr>
              <w:t>ُ</w:t>
            </w:r>
            <w:r w:rsidR="00A66F4F" w:rsidRPr="00A66F4F">
              <w:rPr>
                <w:rStyle w:val="rfdBold2"/>
                <w:rtl/>
              </w:rPr>
              <w:t>تل أمير المؤمنين</w:t>
            </w:r>
            <w:r w:rsidR="00095AA9">
              <w:rPr>
                <w:rStyle w:val="rfdBold2"/>
                <w:rtl/>
              </w:rPr>
              <w:t xml:space="preserve"> .</w:t>
            </w:r>
            <w:r w:rsidR="00A66F4F" w:rsidRPr="00A66F4F">
              <w:rPr>
                <w:rStyle w:val="rfdBold2"/>
                <w:rtl/>
              </w:rPr>
              <w:t xml:space="preserve"> ألا لا تقتلن</w:t>
            </w:r>
            <w:r w:rsidR="00775DDF">
              <w:rPr>
                <w:rStyle w:val="rfdBold2"/>
                <w:rtl/>
              </w:rPr>
              <w:t>ّ</w:t>
            </w:r>
            <w:r w:rsidR="00A66F4F" w:rsidRPr="00A66F4F">
              <w:rPr>
                <w:rStyle w:val="rfdBold2"/>
                <w:rtl/>
              </w:rPr>
              <w:t xml:space="preserve"> بي إل</w:t>
            </w:r>
            <w:r w:rsidR="00775DDF">
              <w:rPr>
                <w:rStyle w:val="rfdBold2"/>
                <w:rtl/>
              </w:rPr>
              <w:t>ّ</w:t>
            </w:r>
            <w:r w:rsidR="00A66F4F" w:rsidRPr="00A66F4F">
              <w:rPr>
                <w:rStyle w:val="rfdBold2"/>
                <w:rtl/>
              </w:rPr>
              <w:t>ا قاتلي</w:t>
            </w:r>
            <w:r w:rsidR="00095AA9">
              <w:rPr>
                <w:rStyle w:val="rfdBold2"/>
                <w:rtl/>
              </w:rPr>
              <w:t xml:space="preserve"> . . .</w:t>
            </w:r>
            <w:r w:rsidR="00A66F4F">
              <w:rPr>
                <w:rStyle w:val="rfdBold2"/>
                <w:rtl/>
              </w:rPr>
              <w:t xml:space="preserve"> أ</w:t>
            </w:r>
            <w:r w:rsidR="00775DDF">
              <w:rPr>
                <w:rStyle w:val="rfdBold2"/>
                <w:rtl/>
              </w:rPr>
              <w:t>ُ</w:t>
            </w:r>
            <w:r w:rsidR="00A66F4F">
              <w:rPr>
                <w:rStyle w:val="rfdBold2"/>
                <w:rtl/>
              </w:rPr>
              <w:t>نظروا إذا أنا م</w:t>
            </w:r>
            <w:r w:rsidR="00775DDF">
              <w:rPr>
                <w:rStyle w:val="rfdBold2"/>
                <w:rtl/>
              </w:rPr>
              <w:t>ُ</w:t>
            </w:r>
            <w:r w:rsidR="00A66F4F">
              <w:rPr>
                <w:rStyle w:val="rfdBold2"/>
                <w:rtl/>
              </w:rPr>
              <w:t>ت</w:t>
            </w:r>
            <w:r w:rsidR="00775DDF">
              <w:rPr>
                <w:rStyle w:val="rfdBold2"/>
                <w:rtl/>
              </w:rPr>
              <w:t>ّ</w:t>
            </w:r>
            <w:r w:rsidR="00A66F4F">
              <w:rPr>
                <w:rStyle w:val="rfdBold2"/>
                <w:rtl/>
              </w:rPr>
              <w:t xml:space="preserve"> من ضربته</w:t>
            </w:r>
            <w:r w:rsidR="00775DDF">
              <w:rPr>
                <w:rStyle w:val="rfdBold2"/>
                <w:rtl/>
              </w:rPr>
              <w:t xml:space="preserve"> </w:t>
            </w:r>
            <w:r w:rsidR="00775DDF">
              <w:rPr>
                <w:rStyle w:val="rfdBold2"/>
                <w:rtl/>
              </w:rPr>
              <w:br/>
            </w:r>
            <w:r w:rsidR="00773F9D">
              <w:rPr>
                <w:rStyle w:val="rfdBold2"/>
                <w:rtl/>
              </w:rPr>
              <w:t>(</w:t>
            </w:r>
            <w:r w:rsidR="00921450">
              <w:rPr>
                <w:rStyle w:val="rfdBold2"/>
                <w:rFonts w:hint="cs"/>
                <w:rtl/>
              </w:rPr>
              <w:t xml:space="preserve"> </w:t>
            </w:r>
            <w:r w:rsidR="00A66F4F" w:rsidRPr="00A66F4F">
              <w:rPr>
                <w:rStyle w:val="rfdBold2"/>
                <w:rtl/>
              </w:rPr>
              <w:t>لاحظوا تقييد الفعل بوقوع ضرر الجرم</w:t>
            </w:r>
            <w:r w:rsidR="00921450">
              <w:rPr>
                <w:rStyle w:val="rfdBold2"/>
                <w:rFonts w:hint="cs"/>
                <w:rtl/>
              </w:rPr>
              <w:t xml:space="preserve"> </w:t>
            </w:r>
            <w:r w:rsidR="00773F9D">
              <w:rPr>
                <w:rStyle w:val="rfdBold2"/>
                <w:rtl/>
              </w:rPr>
              <w:t>)</w:t>
            </w:r>
            <w:r w:rsidR="00A66F4F">
              <w:rPr>
                <w:rStyle w:val="rfdBold2"/>
                <w:rtl/>
              </w:rPr>
              <w:t xml:space="preserve"> ف</w:t>
            </w:r>
            <w:r w:rsidR="00775DDF" w:rsidRPr="00C23377">
              <w:rPr>
                <w:rStyle w:val="rfdBold2"/>
                <w:rtl/>
              </w:rPr>
              <w:t>ٱ</w:t>
            </w:r>
            <w:r w:rsidR="00A66F4F">
              <w:rPr>
                <w:rStyle w:val="rfdBold2"/>
                <w:rtl/>
              </w:rPr>
              <w:t>ضربوه ضربة بضربة</w:t>
            </w:r>
            <w:r w:rsidR="00095AA9">
              <w:rPr>
                <w:rStyle w:val="rfdBold2"/>
                <w:rtl/>
              </w:rPr>
              <w:t xml:space="preserve"> .</w:t>
            </w:r>
            <w:r w:rsidR="00A66F4F">
              <w:rPr>
                <w:rStyle w:val="rfdBold2"/>
                <w:rtl/>
              </w:rPr>
              <w:t xml:space="preserve"> ولا يمث</w:t>
            </w:r>
            <w:r w:rsidR="00775DDF">
              <w:rPr>
                <w:rStyle w:val="rfdBold2"/>
                <w:rtl/>
              </w:rPr>
              <w:t>ّ</w:t>
            </w:r>
            <w:r w:rsidR="00A66F4F">
              <w:rPr>
                <w:rStyle w:val="rfdBold2"/>
                <w:rtl/>
              </w:rPr>
              <w:t xml:space="preserve">ل </w:t>
            </w:r>
            <w:r w:rsidR="00775DDF">
              <w:rPr>
                <w:rStyle w:val="rfdBold2"/>
                <w:rtl/>
              </w:rPr>
              <w:br/>
            </w:r>
            <w:r w:rsidR="00A66F4F" w:rsidRPr="00A66F4F">
              <w:rPr>
                <w:rStyle w:val="rfdBold2"/>
                <w:rtl/>
              </w:rPr>
              <w:t>بالرجل</w:t>
            </w:r>
            <w:r w:rsidR="007E0241">
              <w:rPr>
                <w:rStyle w:val="rfdBold2"/>
                <w:rtl/>
              </w:rPr>
              <w:t xml:space="preserve"> ،</w:t>
            </w:r>
            <w:r w:rsidR="00A66F4F" w:rsidRPr="00A66F4F">
              <w:rPr>
                <w:rStyle w:val="rfdBold2"/>
                <w:rtl/>
              </w:rPr>
              <w:t xml:space="preserve"> فإن</w:t>
            </w:r>
            <w:r w:rsidR="00775DDF">
              <w:rPr>
                <w:rStyle w:val="rfdBold2"/>
                <w:rtl/>
              </w:rPr>
              <w:t>ّ</w:t>
            </w:r>
            <w:r w:rsidR="00A66F4F" w:rsidRPr="00A66F4F">
              <w:rPr>
                <w:rStyle w:val="rfdBold2"/>
                <w:rtl/>
              </w:rPr>
              <w:t>ي سمعت رسول الله صل</w:t>
            </w:r>
            <w:r w:rsidR="00775DDF">
              <w:rPr>
                <w:rStyle w:val="rfdBold2"/>
                <w:rtl/>
              </w:rPr>
              <w:t>ّ</w:t>
            </w:r>
            <w:r w:rsidR="00A66F4F" w:rsidRPr="00A66F4F">
              <w:rPr>
                <w:rStyle w:val="rfdBold2"/>
                <w:rtl/>
              </w:rPr>
              <w:t>ى</w:t>
            </w:r>
            <w:r w:rsidR="00775DDF">
              <w:rPr>
                <w:rStyle w:val="rfdBold2"/>
                <w:rtl/>
              </w:rPr>
              <w:t xml:space="preserve"> </w:t>
            </w:r>
            <w:r w:rsidR="00A66F4F" w:rsidRPr="00A66F4F">
              <w:rPr>
                <w:rStyle w:val="rfdBold2"/>
                <w:rtl/>
              </w:rPr>
              <w:t>الله</w:t>
            </w:r>
            <w:r w:rsidR="00775DDF">
              <w:rPr>
                <w:rStyle w:val="rfdBold2"/>
                <w:rtl/>
              </w:rPr>
              <w:t xml:space="preserve"> عليه وآله </w:t>
            </w:r>
            <w:r w:rsidR="00A66F4F" w:rsidRPr="00A66F4F">
              <w:rPr>
                <w:rStyle w:val="rfdBold2"/>
                <w:rtl/>
              </w:rPr>
              <w:t>وسل</w:t>
            </w:r>
            <w:r w:rsidR="00775DDF">
              <w:rPr>
                <w:rStyle w:val="rfdBold2"/>
                <w:rtl/>
              </w:rPr>
              <w:t>ّ</w:t>
            </w:r>
            <w:r w:rsidR="00A66F4F" w:rsidRPr="00A66F4F">
              <w:rPr>
                <w:rStyle w:val="rfdBold2"/>
                <w:rtl/>
              </w:rPr>
              <w:t>م</w:t>
            </w:r>
            <w:r w:rsidR="00A66F4F">
              <w:rPr>
                <w:rStyle w:val="rfdBold2"/>
                <w:rtl/>
              </w:rPr>
              <w:t xml:space="preserve"> يقول</w:t>
            </w:r>
            <w:r w:rsidR="007E0241">
              <w:rPr>
                <w:rStyle w:val="rfdBold2"/>
                <w:rtl/>
              </w:rPr>
              <w:t xml:space="preserve"> :</w:t>
            </w:r>
            <w:r w:rsidR="00A66F4F">
              <w:rPr>
                <w:rStyle w:val="rfdBold2"/>
                <w:rtl/>
              </w:rPr>
              <w:t xml:space="preserve"> إي</w:t>
            </w:r>
            <w:r w:rsidR="00775DDF">
              <w:rPr>
                <w:rStyle w:val="rfdBold2"/>
                <w:rtl/>
              </w:rPr>
              <w:t>ّ</w:t>
            </w:r>
            <w:r w:rsidR="00A66F4F">
              <w:rPr>
                <w:rStyle w:val="rfdBold2"/>
                <w:rtl/>
              </w:rPr>
              <w:t xml:space="preserve">اكم والمثلة </w:t>
            </w:r>
            <w:r w:rsidR="00775DDF">
              <w:rPr>
                <w:rStyle w:val="rfdBold2"/>
                <w:rtl/>
              </w:rPr>
              <w:br/>
            </w:r>
            <w:r w:rsidR="00A66F4F" w:rsidRPr="00A66F4F">
              <w:rPr>
                <w:rStyle w:val="rfdBold2"/>
                <w:rtl/>
              </w:rPr>
              <w:t>ولو بالكلب العقور</w:t>
            </w:r>
            <w:r w:rsidR="00921450">
              <w:rPr>
                <w:rStyle w:val="rfdBold2"/>
                <w:rFonts w:hint="cs"/>
                <w:rtl/>
              </w:rPr>
              <w:t xml:space="preserve"> </w:t>
            </w:r>
            <w:r w:rsidRPr="00A66F4F">
              <w:rPr>
                <w:rStyle w:val="rfdBold2"/>
                <w:rtl/>
              </w:rPr>
              <w:t>»</w:t>
            </w:r>
            <w:r w:rsidR="00921450">
              <w:rPr>
                <w:rStyle w:val="rfdBold2"/>
                <w:rFonts w:hint="cs"/>
                <w:rtl/>
              </w:rPr>
              <w:t xml:space="preserve"> </w:t>
            </w:r>
            <w:r w:rsidR="00773F9D">
              <w:rPr>
                <w:rStyle w:val="rfdBold2"/>
                <w:rtl/>
              </w:rPr>
              <w:t>!</w:t>
            </w:r>
          </w:p>
        </w:tc>
      </w:tr>
    </w:tbl>
    <w:p w:rsidR="00A66F4F" w:rsidRDefault="00AC6D18" w:rsidP="00775DDF">
      <w:pPr>
        <w:rPr>
          <w:rtl/>
        </w:rPr>
      </w:pPr>
      <w:r w:rsidRPr="00AC6D18">
        <w:rPr>
          <w:rtl/>
        </w:rPr>
        <w:t>فإذا وقع العدل في النفس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في مثل هذا الموقف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ففي أي</w:t>
      </w:r>
      <w:r w:rsidR="00775DDF">
        <w:rPr>
          <w:rtl/>
        </w:rPr>
        <w:t>ّ</w:t>
      </w:r>
      <w:r w:rsidRPr="00AC6D18">
        <w:rPr>
          <w:rtl/>
        </w:rPr>
        <w:t xml:space="preserve"> المواقف يغيب</w:t>
      </w:r>
      <w:r w:rsidR="00921450">
        <w:rPr>
          <w:rFonts w:hint="cs"/>
          <w:rtl/>
        </w:rPr>
        <w:t xml:space="preserve"> </w:t>
      </w:r>
      <w:r w:rsidR="00025C8E">
        <w:rPr>
          <w:rtl/>
        </w:rPr>
        <w:t>؟ !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وانظروا إلى العدل في الأموال وتقسيم ف</w:t>
      </w:r>
      <w:r w:rsidR="00775DDF">
        <w:rPr>
          <w:rtl/>
        </w:rPr>
        <w:t>َيْءِ</w:t>
      </w:r>
      <w:r w:rsidRPr="00AC6D18">
        <w:rPr>
          <w:rtl/>
        </w:rPr>
        <w:t xml:space="preserve"> المسلمين فيهم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وفي النفس والأهل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</w:t>
      </w:r>
      <w:r w:rsidR="00A66F4F">
        <w:rPr>
          <w:rtl/>
        </w:rPr>
        <w:t>من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="00A66F4F">
        <w:rPr>
          <w:rtl/>
        </w:rPr>
        <w:t>كتاب إلى أحد ولاته في فارس</w:t>
      </w:r>
      <w:r w:rsidR="007E0241">
        <w:rPr>
          <w:rtl/>
        </w:rPr>
        <w:t xml:space="preserve"> :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918"/>
        <w:gridCol w:w="8267"/>
      </w:tblGrid>
      <w:tr w:rsidR="00A66F4F" w:rsidTr="00FA7A6F">
        <w:tc>
          <w:tcPr>
            <w:tcW w:w="500" w:type="pct"/>
            <w:shd w:val="clear" w:color="auto" w:fill="auto"/>
          </w:tcPr>
          <w:p w:rsidR="00A66F4F" w:rsidRPr="00921450" w:rsidRDefault="00A66F4F" w:rsidP="00921450">
            <w:pPr>
              <w:pStyle w:val="rfdNormal0"/>
              <w:rPr>
                <w:rtl/>
              </w:rPr>
            </w:pPr>
          </w:p>
        </w:tc>
        <w:tc>
          <w:tcPr>
            <w:tcW w:w="4500" w:type="pct"/>
            <w:shd w:val="clear" w:color="auto" w:fill="auto"/>
          </w:tcPr>
          <w:p w:rsidR="00A66F4F" w:rsidRPr="00FA7A6F" w:rsidRDefault="00AB3A9F" w:rsidP="00775DDF">
            <w:pPr>
              <w:rPr>
                <w:rStyle w:val="rfdBold2"/>
                <w:rtl/>
              </w:rPr>
            </w:pPr>
            <w:r w:rsidRPr="00FA7A6F">
              <w:rPr>
                <w:rStyle w:val="rfdBold2"/>
                <w:rtl/>
              </w:rPr>
              <w:t>«</w:t>
            </w:r>
            <w:r w:rsidR="00095AA9">
              <w:rPr>
                <w:rStyle w:val="rfdBold2"/>
                <w:rtl/>
              </w:rPr>
              <w:t xml:space="preserve"> . . .</w:t>
            </w:r>
            <w:r w:rsidR="00A66F4F" w:rsidRPr="00FA7A6F">
              <w:rPr>
                <w:rStyle w:val="rfdBold2"/>
                <w:rtl/>
              </w:rPr>
              <w:t xml:space="preserve"> ألا وإن</w:t>
            </w:r>
            <w:r w:rsidR="00775DDF" w:rsidRPr="00FA7A6F">
              <w:rPr>
                <w:rStyle w:val="rfdBold2"/>
                <w:rtl/>
              </w:rPr>
              <w:t>ّ</w:t>
            </w:r>
            <w:r w:rsidR="00A66F4F" w:rsidRPr="00FA7A6F">
              <w:rPr>
                <w:rStyle w:val="rfdBold2"/>
                <w:rtl/>
              </w:rPr>
              <w:t xml:space="preserve"> حق</w:t>
            </w:r>
            <w:r w:rsidR="00775DDF" w:rsidRPr="00FA7A6F">
              <w:rPr>
                <w:rStyle w:val="rfdBold2"/>
                <w:rtl/>
              </w:rPr>
              <w:t>ّ</w:t>
            </w:r>
            <w:r w:rsidR="00A66F4F" w:rsidRPr="00FA7A6F">
              <w:rPr>
                <w:rStyle w:val="rfdBold2"/>
                <w:rtl/>
              </w:rPr>
              <w:t xml:space="preserve"> من قبلك وقبلنا من المسلمين في قسمة هذا الف</w:t>
            </w:r>
            <w:r w:rsidR="00775DDF" w:rsidRPr="00FA7A6F">
              <w:rPr>
                <w:rStyle w:val="rfdBold2"/>
                <w:rtl/>
              </w:rPr>
              <w:t>يء</w:t>
            </w:r>
            <w:r w:rsidR="00A66F4F" w:rsidRPr="00FA7A6F">
              <w:rPr>
                <w:rStyle w:val="rfdBold2"/>
                <w:rtl/>
              </w:rPr>
              <w:t xml:space="preserve"> سواء</w:t>
            </w:r>
            <w:r w:rsidR="00921450">
              <w:rPr>
                <w:rStyle w:val="rfdBold2"/>
                <w:rFonts w:hint="cs"/>
                <w:rtl/>
              </w:rPr>
              <w:t xml:space="preserve"> </w:t>
            </w:r>
            <w:r w:rsidRPr="00FA7A6F">
              <w:rPr>
                <w:rStyle w:val="rfdBold2"/>
                <w:rtl/>
              </w:rPr>
              <w:t>»</w:t>
            </w:r>
            <w:r w:rsidR="00095AA9">
              <w:rPr>
                <w:rStyle w:val="rfdBold2"/>
                <w:rtl/>
              </w:rPr>
              <w:t xml:space="preserve"> .</w:t>
            </w:r>
          </w:p>
        </w:tc>
      </w:tr>
    </w:tbl>
    <w:p w:rsidR="00AC6D18" w:rsidRPr="00AC6D18" w:rsidRDefault="00AC6D18" w:rsidP="00AC6D18">
      <w:pPr>
        <w:rPr>
          <w:rtl/>
        </w:rPr>
      </w:pPr>
      <w:r w:rsidRPr="00AC6D18">
        <w:rPr>
          <w:rtl/>
        </w:rPr>
        <w:t>وإلى عامله على البصرة</w:t>
      </w:r>
      <w:r w:rsidR="007E0241">
        <w:rPr>
          <w:rtl/>
        </w:rPr>
        <w:t xml:space="preserve"> :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918"/>
        <w:gridCol w:w="8267"/>
      </w:tblGrid>
      <w:tr w:rsidR="00A66F4F" w:rsidTr="00FA7A6F">
        <w:tc>
          <w:tcPr>
            <w:tcW w:w="500" w:type="pct"/>
            <w:shd w:val="clear" w:color="auto" w:fill="auto"/>
          </w:tcPr>
          <w:p w:rsidR="00A66F4F" w:rsidRPr="00921450" w:rsidRDefault="00A66F4F" w:rsidP="00921450">
            <w:pPr>
              <w:pStyle w:val="rfdNormal0"/>
              <w:rPr>
                <w:rtl/>
              </w:rPr>
            </w:pPr>
          </w:p>
        </w:tc>
        <w:tc>
          <w:tcPr>
            <w:tcW w:w="4500" w:type="pct"/>
            <w:shd w:val="clear" w:color="auto" w:fill="auto"/>
          </w:tcPr>
          <w:p w:rsidR="00A66F4F" w:rsidRPr="00FA7A6F" w:rsidRDefault="00AB3A9F" w:rsidP="00FA7A6F">
            <w:pPr>
              <w:rPr>
                <w:rStyle w:val="rfdBold2"/>
                <w:rtl/>
              </w:rPr>
            </w:pPr>
            <w:r w:rsidRPr="00FA7A6F">
              <w:rPr>
                <w:rStyle w:val="rfdBold2"/>
                <w:rtl/>
              </w:rPr>
              <w:t>«</w:t>
            </w:r>
            <w:r w:rsidR="00921450">
              <w:rPr>
                <w:rStyle w:val="rfdBold2"/>
                <w:rFonts w:hint="cs"/>
                <w:rtl/>
              </w:rPr>
              <w:t xml:space="preserve"> </w:t>
            </w:r>
            <w:r w:rsidR="00A66F4F" w:rsidRPr="00FA7A6F">
              <w:rPr>
                <w:rStyle w:val="rfdBold2"/>
                <w:rtl/>
              </w:rPr>
              <w:t>ألا وإن</w:t>
            </w:r>
            <w:r w:rsidR="00490D09" w:rsidRPr="00FA7A6F">
              <w:rPr>
                <w:rStyle w:val="rfdBold2"/>
                <w:rtl/>
              </w:rPr>
              <w:t>ّ</w:t>
            </w:r>
            <w:r w:rsidR="00A66F4F" w:rsidRPr="00FA7A6F">
              <w:rPr>
                <w:rStyle w:val="rfdBold2"/>
                <w:rtl/>
              </w:rPr>
              <w:t xml:space="preserve"> لكل</w:t>
            </w:r>
            <w:r w:rsidR="00490D09" w:rsidRPr="00FA7A6F">
              <w:rPr>
                <w:rStyle w:val="rfdBold2"/>
                <w:rtl/>
              </w:rPr>
              <w:t>ّ</w:t>
            </w:r>
            <w:r w:rsidR="00A66F4F" w:rsidRPr="00FA7A6F">
              <w:rPr>
                <w:rStyle w:val="rfdBold2"/>
                <w:rtl/>
              </w:rPr>
              <w:t xml:space="preserve"> مأموم إماما</w:t>
            </w:r>
            <w:r w:rsidR="00490D09" w:rsidRPr="00FA7A6F">
              <w:rPr>
                <w:rStyle w:val="rfdBold2"/>
                <w:rtl/>
              </w:rPr>
              <w:t>ً</w:t>
            </w:r>
            <w:r w:rsidR="00A66F4F" w:rsidRPr="00FA7A6F">
              <w:rPr>
                <w:rStyle w:val="rfdBold2"/>
                <w:rtl/>
              </w:rPr>
              <w:t xml:space="preserve"> يقتدي به</w:t>
            </w:r>
            <w:r w:rsidR="00095AA9">
              <w:rPr>
                <w:rStyle w:val="rfdBold2"/>
                <w:rtl/>
              </w:rPr>
              <w:t xml:space="preserve"> . . .</w:t>
            </w:r>
            <w:r w:rsidR="00A66F4F" w:rsidRPr="00FA7A6F">
              <w:rPr>
                <w:rStyle w:val="rfdBold2"/>
                <w:rtl/>
              </w:rPr>
              <w:t xml:space="preserve"> ألا وإن</w:t>
            </w:r>
            <w:r w:rsidR="00490D09" w:rsidRPr="00FA7A6F">
              <w:rPr>
                <w:rStyle w:val="rfdBold2"/>
                <w:rtl/>
              </w:rPr>
              <w:t>ّ</w:t>
            </w:r>
            <w:r w:rsidR="00A66F4F" w:rsidRPr="00FA7A6F">
              <w:rPr>
                <w:rStyle w:val="rfdBold2"/>
                <w:rtl/>
              </w:rPr>
              <w:t xml:space="preserve"> إمامكم قد اكتفى من </w:t>
            </w:r>
            <w:r w:rsidR="00490D09" w:rsidRPr="00FA7A6F">
              <w:rPr>
                <w:rStyle w:val="rfdBold2"/>
                <w:rtl/>
              </w:rPr>
              <w:br/>
            </w:r>
            <w:r w:rsidR="00A66F4F" w:rsidRPr="00FA7A6F">
              <w:rPr>
                <w:rStyle w:val="rfdBold2"/>
                <w:rtl/>
              </w:rPr>
              <w:t>دنياه بطمريه</w:t>
            </w:r>
            <w:r w:rsidR="007E0241">
              <w:rPr>
                <w:rStyle w:val="rfdBold2"/>
                <w:rtl/>
              </w:rPr>
              <w:t xml:space="preserve"> ،</w:t>
            </w:r>
            <w:r w:rsidR="00A66F4F" w:rsidRPr="00FA7A6F">
              <w:rPr>
                <w:rStyle w:val="rfdBold2"/>
                <w:rtl/>
              </w:rPr>
              <w:t xml:space="preserve"> ومن طعمه بقرصيه</w:t>
            </w:r>
            <w:r w:rsidR="00095AA9">
              <w:rPr>
                <w:rStyle w:val="rfdBold2"/>
                <w:rtl/>
              </w:rPr>
              <w:t xml:space="preserve"> .</w:t>
            </w:r>
            <w:r w:rsidR="00A66F4F" w:rsidRPr="00FA7A6F">
              <w:rPr>
                <w:rStyle w:val="rfdBold2"/>
                <w:rtl/>
              </w:rPr>
              <w:t xml:space="preserve"> ألا وإن</w:t>
            </w:r>
            <w:r w:rsidR="00490D09" w:rsidRPr="00FA7A6F">
              <w:rPr>
                <w:rStyle w:val="rfdBold2"/>
                <w:rtl/>
              </w:rPr>
              <w:t>ّ</w:t>
            </w:r>
            <w:r w:rsidR="00A66F4F" w:rsidRPr="00FA7A6F">
              <w:rPr>
                <w:rStyle w:val="rfdBold2"/>
                <w:rtl/>
              </w:rPr>
              <w:t>كم لا تقدرون على ذلك</w:t>
            </w:r>
            <w:r w:rsidR="007E0241">
              <w:rPr>
                <w:rStyle w:val="rfdBold2"/>
                <w:rtl/>
              </w:rPr>
              <w:t xml:space="preserve"> ،</w:t>
            </w:r>
            <w:r w:rsidR="00A66F4F" w:rsidRPr="00FA7A6F">
              <w:rPr>
                <w:rStyle w:val="rfdBold2"/>
                <w:rtl/>
              </w:rPr>
              <w:t xml:space="preserve"> ولكن </w:t>
            </w:r>
            <w:r w:rsidR="00490D09" w:rsidRPr="00FA7A6F">
              <w:rPr>
                <w:rStyle w:val="rfdBold2"/>
                <w:rtl/>
              </w:rPr>
              <w:br/>
            </w:r>
            <w:r w:rsidR="00A66F4F" w:rsidRPr="00FA7A6F">
              <w:rPr>
                <w:rStyle w:val="rfdBold2"/>
                <w:rtl/>
              </w:rPr>
              <w:t>أعينوني بورع واجتهاد وعف</w:t>
            </w:r>
            <w:r w:rsidR="00490D09" w:rsidRPr="00FA7A6F">
              <w:rPr>
                <w:rStyle w:val="rfdBold2"/>
                <w:rtl/>
              </w:rPr>
              <w:t>ّ</w:t>
            </w:r>
            <w:r w:rsidR="00A66F4F" w:rsidRPr="00FA7A6F">
              <w:rPr>
                <w:rStyle w:val="rfdBold2"/>
                <w:rtl/>
              </w:rPr>
              <w:t>ة وسداد</w:t>
            </w:r>
            <w:r w:rsidR="00095AA9">
              <w:rPr>
                <w:rStyle w:val="rfdBold2"/>
                <w:rtl/>
              </w:rPr>
              <w:t xml:space="preserve"> . . .</w:t>
            </w:r>
            <w:r w:rsidR="00921450">
              <w:rPr>
                <w:rStyle w:val="rfdBold2"/>
                <w:rFonts w:hint="cs"/>
                <w:rtl/>
              </w:rPr>
              <w:t xml:space="preserve"> </w:t>
            </w:r>
            <w:r w:rsidRPr="00FA7A6F">
              <w:rPr>
                <w:rStyle w:val="rfdBold2"/>
                <w:rtl/>
              </w:rPr>
              <w:t>»</w:t>
            </w:r>
            <w:r w:rsidR="00095AA9">
              <w:rPr>
                <w:rStyle w:val="rfdBold2"/>
                <w:rtl/>
              </w:rPr>
              <w:t xml:space="preserve"> .</w:t>
            </w:r>
          </w:p>
        </w:tc>
      </w:tr>
    </w:tbl>
    <w:p w:rsidR="00AC6D18" w:rsidRDefault="00AC6D18" w:rsidP="00AC6D18">
      <w:pPr>
        <w:rPr>
          <w:rtl/>
        </w:rPr>
      </w:pPr>
      <w:r w:rsidRPr="00AC6D18">
        <w:rPr>
          <w:rtl/>
        </w:rPr>
        <w:t>وإلى عم</w:t>
      </w:r>
      <w:r w:rsidR="00490D09">
        <w:rPr>
          <w:rtl/>
        </w:rPr>
        <w:t>ّ</w:t>
      </w:r>
      <w:r w:rsidRPr="00AC6D18">
        <w:rPr>
          <w:rtl/>
        </w:rPr>
        <w:t>اله على الخراج</w:t>
      </w:r>
      <w:r w:rsidR="007E0241">
        <w:rPr>
          <w:rtl/>
        </w:rPr>
        <w:t xml:space="preserve"> :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918"/>
        <w:gridCol w:w="8267"/>
      </w:tblGrid>
      <w:tr w:rsidR="00FE66A1" w:rsidTr="00FA7A6F">
        <w:tc>
          <w:tcPr>
            <w:tcW w:w="500" w:type="pct"/>
            <w:shd w:val="clear" w:color="auto" w:fill="auto"/>
          </w:tcPr>
          <w:p w:rsidR="00FE66A1" w:rsidRPr="00921450" w:rsidRDefault="00FE66A1" w:rsidP="00921450">
            <w:pPr>
              <w:pStyle w:val="rfdNormal0"/>
              <w:rPr>
                <w:rtl/>
              </w:rPr>
            </w:pPr>
          </w:p>
        </w:tc>
        <w:tc>
          <w:tcPr>
            <w:tcW w:w="4500" w:type="pct"/>
            <w:shd w:val="clear" w:color="auto" w:fill="auto"/>
          </w:tcPr>
          <w:p w:rsidR="00FE66A1" w:rsidRPr="00FA7A6F" w:rsidRDefault="00FE66A1" w:rsidP="00FE66A1">
            <w:pPr>
              <w:rPr>
                <w:rStyle w:val="rfdBold2"/>
                <w:rtl/>
              </w:rPr>
            </w:pPr>
            <w:r w:rsidRPr="00FA7A6F">
              <w:rPr>
                <w:rStyle w:val="rfdBold2"/>
                <w:rtl/>
              </w:rPr>
              <w:t>«</w:t>
            </w:r>
            <w:r w:rsidR="00921450">
              <w:rPr>
                <w:rStyle w:val="rfdBold2"/>
                <w:rFonts w:hint="cs"/>
                <w:rtl/>
              </w:rPr>
              <w:t xml:space="preserve"> </w:t>
            </w:r>
            <w:r w:rsidRPr="00FA7A6F">
              <w:rPr>
                <w:rStyle w:val="rfdBold2"/>
                <w:rtl/>
              </w:rPr>
              <w:t>أنصفوا الناس من أنفسكم</w:t>
            </w:r>
            <w:r w:rsidR="00095AA9">
              <w:rPr>
                <w:rStyle w:val="rfdBold2"/>
                <w:rtl/>
              </w:rPr>
              <w:t xml:space="preserve"> . . .</w:t>
            </w:r>
            <w:r w:rsidRPr="00FA7A6F">
              <w:rPr>
                <w:rStyle w:val="rfdBold2"/>
                <w:rtl/>
              </w:rPr>
              <w:t xml:space="preserve"> فإنّكم خزّان الرعيّة</w:t>
            </w:r>
            <w:r w:rsidR="007E0241">
              <w:rPr>
                <w:rStyle w:val="rfdBold2"/>
                <w:rtl/>
              </w:rPr>
              <w:t xml:space="preserve"> ،</w:t>
            </w:r>
            <w:r w:rsidRPr="00FA7A6F">
              <w:rPr>
                <w:rStyle w:val="rfdBold2"/>
                <w:rtl/>
              </w:rPr>
              <w:t xml:space="preserve"> ووكلاء الْأُمّة</w:t>
            </w:r>
            <w:r w:rsidR="007E0241">
              <w:rPr>
                <w:rStyle w:val="rfdBold2"/>
                <w:rtl/>
              </w:rPr>
              <w:t xml:space="preserve"> ،</w:t>
            </w:r>
            <w:r w:rsidRPr="00FA7A6F">
              <w:rPr>
                <w:rStyle w:val="rfdBold2"/>
                <w:rtl/>
              </w:rPr>
              <w:t xml:space="preserve"> </w:t>
            </w:r>
            <w:r w:rsidRPr="00FA7A6F">
              <w:rPr>
                <w:rStyle w:val="rfdBold2"/>
                <w:rtl/>
              </w:rPr>
              <w:br/>
              <w:t>وسفراء الأئمّة</w:t>
            </w:r>
            <w:r w:rsidR="00921450">
              <w:rPr>
                <w:rStyle w:val="rfdBold2"/>
                <w:rFonts w:hint="cs"/>
                <w:rtl/>
              </w:rPr>
              <w:t xml:space="preserve"> </w:t>
            </w:r>
            <w:r w:rsidRPr="00FA7A6F">
              <w:rPr>
                <w:rStyle w:val="rfdBold2"/>
                <w:rtl/>
              </w:rPr>
              <w:t>»</w:t>
            </w:r>
            <w:r w:rsidR="00095AA9">
              <w:rPr>
                <w:rStyle w:val="rfdBold2"/>
                <w:rtl/>
              </w:rPr>
              <w:t xml:space="preserve"> .</w:t>
            </w:r>
          </w:p>
        </w:tc>
      </w:tr>
    </w:tbl>
    <w:p w:rsidR="00A66F4F" w:rsidRDefault="00A66F4F" w:rsidP="00AC6D18">
      <w:pPr>
        <w:rPr>
          <w:rtl/>
        </w:rPr>
      </w:pPr>
      <w:r>
        <w:rPr>
          <w:rtl/>
        </w:rPr>
        <w:t>وإلى الأشتر ل</w:t>
      </w:r>
      <w:r w:rsidR="00FE66A1">
        <w:rPr>
          <w:rtl/>
        </w:rPr>
        <w:t>َ</w:t>
      </w:r>
      <w:r>
        <w:rPr>
          <w:rtl/>
        </w:rPr>
        <w:t>م</w:t>
      </w:r>
      <w:r w:rsidR="00FE66A1">
        <w:rPr>
          <w:rtl/>
        </w:rPr>
        <w:t>ّ</w:t>
      </w:r>
      <w:r>
        <w:rPr>
          <w:rtl/>
        </w:rPr>
        <w:t>ا ولاه مصر</w:t>
      </w:r>
      <w:r w:rsidR="007E0241">
        <w:rPr>
          <w:rtl/>
        </w:rPr>
        <w:t xml:space="preserve"> :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918"/>
        <w:gridCol w:w="8267"/>
      </w:tblGrid>
      <w:tr w:rsidR="00A66F4F" w:rsidTr="00FA7A6F">
        <w:tc>
          <w:tcPr>
            <w:tcW w:w="500" w:type="pct"/>
            <w:shd w:val="clear" w:color="auto" w:fill="auto"/>
          </w:tcPr>
          <w:p w:rsidR="00A66F4F" w:rsidRPr="00921450" w:rsidRDefault="00A66F4F" w:rsidP="00921450">
            <w:pPr>
              <w:pStyle w:val="rfdNormal0"/>
              <w:rPr>
                <w:rtl/>
              </w:rPr>
            </w:pPr>
          </w:p>
        </w:tc>
        <w:tc>
          <w:tcPr>
            <w:tcW w:w="4500" w:type="pct"/>
            <w:shd w:val="clear" w:color="auto" w:fill="auto"/>
          </w:tcPr>
          <w:p w:rsidR="00A66F4F" w:rsidRPr="00FA7A6F" w:rsidRDefault="00AB3A9F" w:rsidP="00FA7A6F">
            <w:pPr>
              <w:rPr>
                <w:rStyle w:val="rfdBold2"/>
                <w:rtl/>
              </w:rPr>
            </w:pPr>
            <w:r w:rsidRPr="00FA7A6F">
              <w:rPr>
                <w:rStyle w:val="rfdBold2"/>
                <w:rtl/>
              </w:rPr>
              <w:t>«</w:t>
            </w:r>
            <w:r w:rsidR="00921450">
              <w:rPr>
                <w:rStyle w:val="rfdBold2"/>
                <w:rFonts w:hint="cs"/>
                <w:rtl/>
              </w:rPr>
              <w:t xml:space="preserve"> </w:t>
            </w:r>
            <w:r w:rsidR="00A66F4F" w:rsidRPr="00FA7A6F">
              <w:rPr>
                <w:rStyle w:val="rfdBold2"/>
                <w:rtl/>
              </w:rPr>
              <w:t>أنص</w:t>
            </w:r>
            <w:r w:rsidR="00FE66A1" w:rsidRPr="00FA7A6F">
              <w:rPr>
                <w:rStyle w:val="rfdBold2"/>
                <w:rtl/>
              </w:rPr>
              <w:t>ِ</w:t>
            </w:r>
            <w:r w:rsidR="00A66F4F" w:rsidRPr="00FA7A6F">
              <w:rPr>
                <w:rStyle w:val="rfdBold2"/>
                <w:rtl/>
              </w:rPr>
              <w:t>ف الله</w:t>
            </w:r>
            <w:r w:rsidR="007E0241">
              <w:rPr>
                <w:rStyle w:val="rfdBold2"/>
                <w:rtl/>
              </w:rPr>
              <w:t xml:space="preserve"> ،</w:t>
            </w:r>
            <w:r w:rsidR="00A66F4F" w:rsidRPr="00FA7A6F">
              <w:rPr>
                <w:rStyle w:val="rfdBold2"/>
                <w:rtl/>
              </w:rPr>
              <w:t xml:space="preserve"> وأنص</w:t>
            </w:r>
            <w:r w:rsidR="00FE66A1" w:rsidRPr="00FA7A6F">
              <w:rPr>
                <w:rStyle w:val="rfdBold2"/>
                <w:rtl/>
              </w:rPr>
              <w:t>ِ</w:t>
            </w:r>
            <w:r w:rsidR="00A66F4F" w:rsidRPr="00FA7A6F">
              <w:rPr>
                <w:rStyle w:val="rfdBold2"/>
                <w:rtl/>
              </w:rPr>
              <w:t>ف الناس من نفسك ومن خاص</w:t>
            </w:r>
            <w:r w:rsidR="00FE66A1" w:rsidRPr="00FA7A6F">
              <w:rPr>
                <w:rStyle w:val="rfdBold2"/>
                <w:rtl/>
              </w:rPr>
              <w:t>ّ</w:t>
            </w:r>
            <w:r w:rsidR="00A66F4F" w:rsidRPr="00FA7A6F">
              <w:rPr>
                <w:rStyle w:val="rfdBold2"/>
                <w:rtl/>
              </w:rPr>
              <w:t>ة أهلك</w:t>
            </w:r>
            <w:r w:rsidR="007E0241">
              <w:rPr>
                <w:rStyle w:val="rfdBold2"/>
                <w:rtl/>
              </w:rPr>
              <w:t xml:space="preserve"> ،</w:t>
            </w:r>
            <w:r w:rsidR="00A66F4F" w:rsidRPr="00FA7A6F">
              <w:rPr>
                <w:rStyle w:val="rfdBold2"/>
                <w:rtl/>
              </w:rPr>
              <w:t xml:space="preserve"> ومن لك فيه</w:t>
            </w:r>
            <w:r w:rsidR="00FE66A1" w:rsidRPr="00FA7A6F">
              <w:rPr>
                <w:rStyle w:val="rfdBold2"/>
                <w:rtl/>
              </w:rPr>
              <w:t xml:space="preserve"> </w:t>
            </w:r>
            <w:r w:rsidR="00FE66A1" w:rsidRPr="00FA7A6F">
              <w:rPr>
                <w:rStyle w:val="rfdBold2"/>
                <w:rtl/>
              </w:rPr>
              <w:br/>
            </w:r>
            <w:r w:rsidR="00A66F4F" w:rsidRPr="00FA7A6F">
              <w:rPr>
                <w:rStyle w:val="rfdBold2"/>
                <w:rtl/>
              </w:rPr>
              <w:t>هوى من رعي</w:t>
            </w:r>
            <w:r w:rsidR="00FE66A1" w:rsidRPr="00FA7A6F">
              <w:rPr>
                <w:rStyle w:val="rfdBold2"/>
                <w:rtl/>
              </w:rPr>
              <w:t>ّ</w:t>
            </w:r>
            <w:r w:rsidR="00A66F4F" w:rsidRPr="00FA7A6F">
              <w:rPr>
                <w:rStyle w:val="rfdBold2"/>
                <w:rtl/>
              </w:rPr>
              <w:t>تك</w:t>
            </w:r>
            <w:r w:rsidR="007E0241">
              <w:rPr>
                <w:rStyle w:val="rfdBold2"/>
                <w:rtl/>
              </w:rPr>
              <w:t xml:space="preserve"> ،</w:t>
            </w:r>
            <w:r w:rsidR="00A66F4F" w:rsidRPr="00FA7A6F">
              <w:rPr>
                <w:rStyle w:val="rfdBold2"/>
                <w:rtl/>
              </w:rPr>
              <w:t xml:space="preserve"> فإن</w:t>
            </w:r>
            <w:r w:rsidR="00FE66A1" w:rsidRPr="00FA7A6F">
              <w:rPr>
                <w:rStyle w:val="rfdBold2"/>
                <w:rtl/>
              </w:rPr>
              <w:t>ّ</w:t>
            </w:r>
            <w:r w:rsidR="00A66F4F" w:rsidRPr="00FA7A6F">
              <w:rPr>
                <w:rStyle w:val="rfdBold2"/>
                <w:rtl/>
              </w:rPr>
              <w:t>ك إل</w:t>
            </w:r>
            <w:r w:rsidR="00FE66A1" w:rsidRPr="00FA7A6F">
              <w:rPr>
                <w:rStyle w:val="rfdBold2"/>
                <w:rtl/>
              </w:rPr>
              <w:t>ّ</w:t>
            </w:r>
            <w:r w:rsidR="00A66F4F" w:rsidRPr="00FA7A6F">
              <w:rPr>
                <w:rStyle w:val="rfdBold2"/>
                <w:rtl/>
              </w:rPr>
              <w:t>ا تفعل تظلم</w:t>
            </w:r>
            <w:r w:rsidR="00095AA9">
              <w:rPr>
                <w:rStyle w:val="rfdBold2"/>
                <w:rtl/>
              </w:rPr>
              <w:t xml:space="preserve"> . . .</w:t>
            </w:r>
            <w:r w:rsidR="00A66F4F" w:rsidRPr="00FA7A6F">
              <w:rPr>
                <w:rStyle w:val="rfdBold2"/>
                <w:rtl/>
              </w:rPr>
              <w:t xml:space="preserve"> وليكن أحب ال</w:t>
            </w:r>
            <w:r w:rsidR="00FE66A1" w:rsidRPr="00FA7A6F">
              <w:rPr>
                <w:rStyle w:val="rfdBold2"/>
                <w:rtl/>
              </w:rPr>
              <w:t>ْ</w:t>
            </w:r>
            <w:r w:rsidR="00A66F4F" w:rsidRPr="00FA7A6F">
              <w:rPr>
                <w:rStyle w:val="rfdBold2"/>
                <w:rtl/>
              </w:rPr>
              <w:t>أ</w:t>
            </w:r>
            <w:r w:rsidR="00FE66A1" w:rsidRPr="00FA7A6F">
              <w:rPr>
                <w:rStyle w:val="rfdBold2"/>
                <w:rtl/>
              </w:rPr>
              <w:t>ُ</w:t>
            </w:r>
            <w:r w:rsidR="00A66F4F" w:rsidRPr="00FA7A6F">
              <w:rPr>
                <w:rStyle w:val="rfdBold2"/>
                <w:rtl/>
              </w:rPr>
              <w:t xml:space="preserve">مور إليك أوسطها </w:t>
            </w:r>
            <w:r w:rsidR="00FE66A1" w:rsidRPr="00FA7A6F">
              <w:rPr>
                <w:rStyle w:val="rfdBold2"/>
                <w:rtl/>
              </w:rPr>
              <w:br/>
            </w:r>
            <w:r w:rsidR="00A66F4F" w:rsidRPr="00FA7A6F">
              <w:rPr>
                <w:rStyle w:val="rfdBold2"/>
                <w:rtl/>
              </w:rPr>
              <w:t>في الحق</w:t>
            </w:r>
            <w:r w:rsidR="00FE66A1" w:rsidRPr="00FA7A6F">
              <w:rPr>
                <w:rStyle w:val="rfdBold2"/>
                <w:rtl/>
              </w:rPr>
              <w:t>ّ</w:t>
            </w:r>
            <w:r w:rsidR="007E0241">
              <w:rPr>
                <w:rStyle w:val="rfdBold2"/>
                <w:rtl/>
              </w:rPr>
              <w:t xml:space="preserve"> ،</w:t>
            </w:r>
            <w:r w:rsidR="00A66F4F" w:rsidRPr="00FA7A6F">
              <w:rPr>
                <w:rStyle w:val="rfdBold2"/>
                <w:rtl/>
              </w:rPr>
              <w:t xml:space="preserve"> وأعم</w:t>
            </w:r>
            <w:r w:rsidR="00FE66A1" w:rsidRPr="00FA7A6F">
              <w:rPr>
                <w:rStyle w:val="rfdBold2"/>
                <w:rtl/>
              </w:rPr>
              <w:t>ّ</w:t>
            </w:r>
            <w:r w:rsidR="00A66F4F" w:rsidRPr="00FA7A6F">
              <w:rPr>
                <w:rStyle w:val="rfdBold2"/>
                <w:rtl/>
              </w:rPr>
              <w:t>ها في العدل</w:t>
            </w:r>
            <w:r w:rsidR="007E0241">
              <w:rPr>
                <w:rStyle w:val="rfdBold2"/>
                <w:rtl/>
              </w:rPr>
              <w:t xml:space="preserve"> ،</w:t>
            </w:r>
            <w:r w:rsidR="00A66F4F" w:rsidRPr="00FA7A6F">
              <w:rPr>
                <w:rStyle w:val="rfdBold2"/>
                <w:rtl/>
              </w:rPr>
              <w:t xml:space="preserve"> وأجمعها لرضى الرعي</w:t>
            </w:r>
            <w:r w:rsidR="00FE66A1" w:rsidRPr="00FA7A6F">
              <w:rPr>
                <w:rStyle w:val="rfdBold2"/>
                <w:rtl/>
              </w:rPr>
              <w:t>ّ</w:t>
            </w:r>
            <w:r w:rsidR="00A66F4F" w:rsidRPr="00FA7A6F">
              <w:rPr>
                <w:rStyle w:val="rfdBold2"/>
                <w:rtl/>
              </w:rPr>
              <w:t>ة</w:t>
            </w:r>
            <w:r w:rsidR="00095AA9">
              <w:rPr>
                <w:rStyle w:val="rfdBold2"/>
                <w:rtl/>
              </w:rPr>
              <w:t xml:space="preserve"> . . .</w:t>
            </w:r>
            <w:r w:rsidR="00A66F4F" w:rsidRPr="00FA7A6F">
              <w:rPr>
                <w:rStyle w:val="rfdBold2"/>
                <w:rtl/>
              </w:rPr>
              <w:t xml:space="preserve"> ولا يكن المحسن </w:t>
            </w:r>
            <w:r w:rsidR="00FE66A1" w:rsidRPr="00FA7A6F">
              <w:rPr>
                <w:rStyle w:val="rfdBold2"/>
                <w:rtl/>
              </w:rPr>
              <w:br/>
            </w:r>
            <w:r w:rsidR="00A66F4F" w:rsidRPr="00FA7A6F">
              <w:rPr>
                <w:rStyle w:val="rfdBold2"/>
                <w:rtl/>
              </w:rPr>
              <w:t>والمس</w:t>
            </w:r>
            <w:r w:rsidR="00FE66A1" w:rsidRPr="00FA7A6F">
              <w:rPr>
                <w:rStyle w:val="rfdBold2"/>
                <w:rtl/>
              </w:rPr>
              <w:t>يء</w:t>
            </w:r>
            <w:r w:rsidR="00A66F4F" w:rsidRPr="00FA7A6F">
              <w:rPr>
                <w:rStyle w:val="rfdBold2"/>
                <w:rtl/>
              </w:rPr>
              <w:t xml:space="preserve"> عندك بمنزلة سواء</w:t>
            </w:r>
            <w:r w:rsidR="007E0241">
              <w:rPr>
                <w:rStyle w:val="rfdBold2"/>
                <w:rtl/>
              </w:rPr>
              <w:t xml:space="preserve"> ،</w:t>
            </w:r>
            <w:r w:rsidR="00A66F4F" w:rsidRPr="00FA7A6F">
              <w:rPr>
                <w:rStyle w:val="rfdBold2"/>
                <w:rtl/>
              </w:rPr>
              <w:t xml:space="preserve"> فإن</w:t>
            </w:r>
            <w:r w:rsidR="00FE66A1" w:rsidRPr="00FA7A6F">
              <w:rPr>
                <w:rStyle w:val="rfdBold2"/>
                <w:rtl/>
              </w:rPr>
              <w:t>ّ</w:t>
            </w:r>
            <w:r w:rsidR="00A66F4F" w:rsidRPr="00FA7A6F">
              <w:rPr>
                <w:rStyle w:val="rfdBold2"/>
                <w:rtl/>
              </w:rPr>
              <w:t xml:space="preserve"> في ذلك تزهيدا</w:t>
            </w:r>
            <w:r w:rsidR="00FE66A1" w:rsidRPr="00FA7A6F">
              <w:rPr>
                <w:rStyle w:val="rfdBold2"/>
                <w:rtl/>
              </w:rPr>
              <w:t>ً</w:t>
            </w:r>
            <w:r w:rsidR="00A66F4F" w:rsidRPr="00FA7A6F">
              <w:rPr>
                <w:rStyle w:val="rfdBold2"/>
                <w:rtl/>
              </w:rPr>
              <w:t xml:space="preserve"> لأهل الإ</w:t>
            </w:r>
            <w:r w:rsidR="00FE66A1" w:rsidRPr="00FA7A6F">
              <w:rPr>
                <w:rStyle w:val="rfdBold2"/>
                <w:rtl/>
              </w:rPr>
              <w:t>ِ</w:t>
            </w:r>
            <w:r w:rsidR="00A66F4F" w:rsidRPr="00FA7A6F">
              <w:rPr>
                <w:rStyle w:val="rfdBold2"/>
                <w:rtl/>
              </w:rPr>
              <w:t>حسان</w:t>
            </w:r>
            <w:r w:rsidR="007E0241">
              <w:rPr>
                <w:rStyle w:val="rfdBold2"/>
                <w:rtl/>
              </w:rPr>
              <w:t xml:space="preserve"> ،</w:t>
            </w:r>
            <w:r w:rsidR="00A66F4F" w:rsidRPr="00FA7A6F">
              <w:rPr>
                <w:rStyle w:val="rfdBold2"/>
                <w:rtl/>
              </w:rPr>
              <w:t xml:space="preserve"> وتدريبا</w:t>
            </w:r>
            <w:r w:rsidR="00FE66A1" w:rsidRPr="00FA7A6F">
              <w:rPr>
                <w:rStyle w:val="rfdBold2"/>
                <w:rtl/>
              </w:rPr>
              <w:t>ً</w:t>
            </w:r>
            <w:r w:rsidR="00A66F4F" w:rsidRPr="00FA7A6F">
              <w:rPr>
                <w:rStyle w:val="rfdBold2"/>
                <w:rtl/>
              </w:rPr>
              <w:t xml:space="preserve"> </w:t>
            </w:r>
            <w:r w:rsidR="00FE66A1" w:rsidRPr="00FA7A6F">
              <w:rPr>
                <w:rStyle w:val="rfdBold2"/>
                <w:rtl/>
              </w:rPr>
              <w:br/>
            </w:r>
            <w:r w:rsidR="00A66F4F" w:rsidRPr="00FA7A6F">
              <w:rPr>
                <w:rStyle w:val="rfdBold2"/>
                <w:rtl/>
              </w:rPr>
              <w:t>لأهل الإ</w:t>
            </w:r>
            <w:r w:rsidR="00FE66A1" w:rsidRPr="00FA7A6F">
              <w:rPr>
                <w:rStyle w:val="rfdBold2"/>
                <w:rtl/>
              </w:rPr>
              <w:t>ِ</w:t>
            </w:r>
            <w:r w:rsidR="00A66F4F" w:rsidRPr="00FA7A6F">
              <w:rPr>
                <w:rStyle w:val="rfdBold2"/>
                <w:rtl/>
              </w:rPr>
              <w:t>ساءة على الإ</w:t>
            </w:r>
            <w:r w:rsidR="00FE66A1" w:rsidRPr="00FA7A6F">
              <w:rPr>
                <w:rStyle w:val="rfdBold2"/>
                <w:rtl/>
              </w:rPr>
              <w:t>ِ</w:t>
            </w:r>
            <w:r w:rsidR="00A66F4F" w:rsidRPr="00FA7A6F">
              <w:rPr>
                <w:rStyle w:val="rfdBold2"/>
                <w:rtl/>
              </w:rPr>
              <w:t>ساءة</w:t>
            </w:r>
            <w:r w:rsidR="00921450">
              <w:rPr>
                <w:rStyle w:val="rfdBold2"/>
                <w:rFonts w:hint="cs"/>
                <w:rtl/>
              </w:rPr>
              <w:t xml:space="preserve"> </w:t>
            </w:r>
            <w:r w:rsidRPr="00FA7A6F">
              <w:rPr>
                <w:rStyle w:val="rfdBold2"/>
                <w:rtl/>
              </w:rPr>
              <w:t>»</w:t>
            </w:r>
            <w:r w:rsidR="00095AA9">
              <w:rPr>
                <w:rStyle w:val="rfdBold2"/>
                <w:rtl/>
              </w:rPr>
              <w:t xml:space="preserve"> .</w:t>
            </w:r>
          </w:p>
          <w:p w:rsidR="00A66F4F" w:rsidRPr="00FA7A6F" w:rsidRDefault="00AB3A9F" w:rsidP="00FA7A6F">
            <w:pPr>
              <w:rPr>
                <w:rStyle w:val="rfdBold2"/>
                <w:rtl/>
              </w:rPr>
            </w:pPr>
            <w:r w:rsidRPr="00FA7A6F">
              <w:rPr>
                <w:rStyle w:val="rfdBold2"/>
                <w:rtl/>
              </w:rPr>
              <w:t>«</w:t>
            </w:r>
            <w:r w:rsidR="00921450">
              <w:rPr>
                <w:rStyle w:val="rfdBold2"/>
                <w:rFonts w:hint="cs"/>
                <w:rtl/>
              </w:rPr>
              <w:t xml:space="preserve"> </w:t>
            </w:r>
            <w:r w:rsidR="00A66F4F" w:rsidRPr="00FA7A6F">
              <w:rPr>
                <w:rStyle w:val="rfdBold2"/>
                <w:rtl/>
              </w:rPr>
              <w:t>وليكن نظرك في عمارة الأرض أبلغ من نظرك في استجلاب الخراج</w:t>
            </w:r>
            <w:r w:rsidR="007E0241">
              <w:rPr>
                <w:rStyle w:val="rfdBold2"/>
                <w:rtl/>
              </w:rPr>
              <w:t xml:space="preserve"> ،</w:t>
            </w:r>
            <w:r w:rsidR="00A66F4F" w:rsidRPr="00FA7A6F">
              <w:rPr>
                <w:rStyle w:val="rfdBold2"/>
                <w:rtl/>
              </w:rPr>
              <w:t xml:space="preserve"> لأن</w:t>
            </w:r>
            <w:r w:rsidR="00FE66A1" w:rsidRPr="00FA7A6F">
              <w:rPr>
                <w:rStyle w:val="rfdBold2"/>
                <w:rtl/>
              </w:rPr>
              <w:t xml:space="preserve">ّ </w:t>
            </w:r>
            <w:r w:rsidR="00FE66A1" w:rsidRPr="00FA7A6F">
              <w:rPr>
                <w:rStyle w:val="rfdBold2"/>
                <w:rtl/>
              </w:rPr>
              <w:br/>
            </w:r>
            <w:r w:rsidR="00A66F4F" w:rsidRPr="00FA7A6F">
              <w:rPr>
                <w:rStyle w:val="rfdBold2"/>
                <w:rtl/>
              </w:rPr>
              <w:t>ذلك لا يدرك إل</w:t>
            </w:r>
            <w:r w:rsidR="00FE66A1" w:rsidRPr="00FA7A6F">
              <w:rPr>
                <w:rStyle w:val="rfdBold2"/>
                <w:rtl/>
              </w:rPr>
              <w:t>ّ</w:t>
            </w:r>
            <w:r w:rsidR="00A66F4F" w:rsidRPr="00FA7A6F">
              <w:rPr>
                <w:rStyle w:val="rfdBold2"/>
                <w:rtl/>
              </w:rPr>
              <w:t>ا بالعمارة</w:t>
            </w:r>
            <w:r w:rsidR="007E0241">
              <w:rPr>
                <w:rStyle w:val="rfdBold2"/>
                <w:rtl/>
              </w:rPr>
              <w:t xml:space="preserve"> ،</w:t>
            </w:r>
            <w:r w:rsidR="00A66F4F" w:rsidRPr="00FA7A6F">
              <w:rPr>
                <w:rStyle w:val="rfdBold2"/>
                <w:rtl/>
              </w:rPr>
              <w:t xml:space="preserve"> ومن طلب الخراج بغير عمارة أخرب البلاد وأهلك</w:t>
            </w:r>
            <w:r w:rsidR="00FE66A1" w:rsidRPr="00FA7A6F">
              <w:rPr>
                <w:rStyle w:val="rfdBold2"/>
                <w:rtl/>
              </w:rPr>
              <w:t xml:space="preserve"> </w:t>
            </w:r>
            <w:r w:rsidR="00FE66A1" w:rsidRPr="00FA7A6F">
              <w:rPr>
                <w:rStyle w:val="rfdBold2"/>
                <w:rtl/>
              </w:rPr>
              <w:br/>
            </w:r>
            <w:r w:rsidR="00A66F4F" w:rsidRPr="00FA7A6F">
              <w:rPr>
                <w:rStyle w:val="rfdBold2"/>
                <w:rtl/>
              </w:rPr>
              <w:t>العباد</w:t>
            </w:r>
            <w:r w:rsidR="00921450">
              <w:rPr>
                <w:rStyle w:val="rfdBold2"/>
                <w:rFonts w:hint="cs"/>
                <w:rtl/>
              </w:rPr>
              <w:t xml:space="preserve"> </w:t>
            </w:r>
            <w:r w:rsidRPr="00FA7A6F">
              <w:rPr>
                <w:rStyle w:val="rfdBold2"/>
                <w:rtl/>
              </w:rPr>
              <w:t>»</w:t>
            </w:r>
            <w:r w:rsidR="00095AA9">
              <w:rPr>
                <w:rStyle w:val="rfdBold2"/>
                <w:rtl/>
              </w:rPr>
              <w:t xml:space="preserve"> .</w:t>
            </w:r>
          </w:p>
        </w:tc>
      </w:tr>
    </w:tbl>
    <w:p w:rsidR="005C0117" w:rsidRDefault="005C0117" w:rsidP="00AC6D18">
      <w:pPr>
        <w:rPr>
          <w:rtl/>
        </w:rPr>
        <w:sectPr w:rsidR="005C0117" w:rsidSect="00107863">
          <w:headerReference w:type="even" r:id="rId270"/>
          <w:headerReference w:type="default" r:id="rId271"/>
          <w:headerReference w:type="first" r:id="rId272"/>
          <w:type w:val="continuous"/>
          <w:pgSz w:w="11907" w:h="16840" w:code="9"/>
          <w:pgMar w:top="1247" w:right="1361" w:bottom="1247" w:left="1361" w:header="720" w:footer="720" w:gutter="0"/>
          <w:cols w:space="720"/>
          <w:titlePg/>
          <w:bidi/>
          <w:rtlGutter/>
          <w:docGrid w:linePitch="360"/>
        </w:sectPr>
      </w:pPr>
    </w:p>
    <w:p w:rsidR="00AC6D18" w:rsidRPr="00AC6D18" w:rsidRDefault="00AC6D18" w:rsidP="00AC6D18">
      <w:pPr>
        <w:rPr>
          <w:rtl/>
        </w:rPr>
      </w:pPr>
      <w:r>
        <w:rPr>
          <w:rtl/>
        </w:rPr>
        <w:lastRenderedPageBreak/>
        <w:br w:type="page"/>
      </w:r>
      <w:r w:rsidRPr="00AC6D18">
        <w:rPr>
          <w:rtl/>
        </w:rPr>
        <w:lastRenderedPageBreak/>
        <w:t>العدل بهذه المعاني كل</w:t>
      </w:r>
      <w:r w:rsidR="00FE66A1">
        <w:rPr>
          <w:rtl/>
        </w:rPr>
        <w:t>ّ</w:t>
      </w:r>
      <w:r w:rsidRPr="00AC6D18">
        <w:rPr>
          <w:rtl/>
        </w:rPr>
        <w:t>ها هو القصد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والإ</w:t>
      </w:r>
      <w:r w:rsidR="00FE66A1">
        <w:rPr>
          <w:rtl/>
        </w:rPr>
        <w:t>ِ</w:t>
      </w:r>
      <w:r w:rsidRPr="00AC6D18">
        <w:rPr>
          <w:rtl/>
        </w:rPr>
        <w:t>رادة هي السبيل</w:t>
      </w:r>
      <w:r w:rsidR="00095AA9">
        <w:rPr>
          <w:rtl/>
        </w:rPr>
        <w:t xml:space="preserve"> .</w:t>
      </w:r>
      <w:r w:rsidRPr="00AC6D18">
        <w:rPr>
          <w:rtl/>
        </w:rPr>
        <w:t xml:space="preserve"> والغاية الكبرى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حفظ الحياة وازدهارها</w:t>
      </w:r>
      <w:r w:rsidR="00095AA9">
        <w:rPr>
          <w:rtl/>
        </w:rPr>
        <w:t xml:space="preserve"> .</w:t>
      </w:r>
      <w:r w:rsidRPr="00AC6D18">
        <w:rPr>
          <w:rtl/>
        </w:rPr>
        <w:t xml:space="preserve"> فبتحرير النفس من الشهوات الرخيصة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والارتفاع بها عن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درك الأهواء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تسطع حقيقة الله فيها وفي ما تقيمه من المؤس</w:t>
      </w:r>
      <w:r w:rsidR="00FE66A1">
        <w:rPr>
          <w:rtl/>
        </w:rPr>
        <w:t>ّ</w:t>
      </w:r>
      <w:r w:rsidRPr="00AC6D18">
        <w:rPr>
          <w:rtl/>
        </w:rPr>
        <w:t>سات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وتتحق</w:t>
      </w:r>
      <w:r w:rsidR="00FE66A1">
        <w:rPr>
          <w:rtl/>
        </w:rPr>
        <w:t>ّ</w:t>
      </w:r>
      <w:r w:rsidRPr="00AC6D18">
        <w:rPr>
          <w:rtl/>
        </w:rPr>
        <w:t>ق إرادته في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أنفسنا وحياتنا ومجتمعاتنا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وذلك هو لب</w:t>
      </w:r>
      <w:r w:rsidR="00FE66A1">
        <w:rPr>
          <w:rtl/>
        </w:rPr>
        <w:t>ّ</w:t>
      </w:r>
      <w:r w:rsidRPr="00AC6D18">
        <w:rPr>
          <w:rtl/>
        </w:rPr>
        <w:t xml:space="preserve"> لباب الكتاب</w:t>
      </w:r>
      <w:r w:rsidR="00095AA9">
        <w:rPr>
          <w:rtl/>
        </w:rPr>
        <w:t xml:space="preserve"> .</w:t>
      </w:r>
    </w:p>
    <w:p w:rsidR="005F292F" w:rsidRDefault="00921450" w:rsidP="00921450">
      <w:pPr>
        <w:pStyle w:val="rfdCenter"/>
        <w:rPr>
          <w:rtl/>
        </w:rPr>
      </w:pPr>
      <w:r>
        <w:sym w:font="Wingdings 2" w:char="F0F5"/>
      </w:r>
      <w:r>
        <w:rPr>
          <w:rFonts w:hint="cs"/>
          <w:rtl/>
        </w:rPr>
        <w:t xml:space="preserve"> </w:t>
      </w:r>
      <w:r>
        <w:rPr>
          <w:rtl/>
        </w:rPr>
        <w:tab/>
      </w:r>
      <w:r w:rsidR="00C64862">
        <w:rPr>
          <w:rtl/>
        </w:rPr>
        <w:t xml:space="preserve"> </w:t>
      </w:r>
      <w:r>
        <w:sym w:font="Wingdings 2" w:char="F0F5"/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="00C64862">
        <w:rPr>
          <w:rtl/>
        </w:rPr>
        <w:t xml:space="preserve"> </w:t>
      </w:r>
      <w:r>
        <w:sym w:font="Wingdings 2" w:char="F0F5"/>
      </w:r>
    </w:p>
    <w:p w:rsidR="00921450" w:rsidRDefault="00921450" w:rsidP="00921450">
      <w:pPr>
        <w:rPr>
          <w:rtl/>
        </w:rPr>
      </w:pPr>
      <w:r w:rsidRPr="00921450">
        <w:rPr>
          <w:rtl/>
        </w:rPr>
        <w:br w:type="page"/>
      </w:r>
    </w:p>
    <w:tbl>
      <w:tblPr>
        <w:tblStyle w:val="TableGrid"/>
        <w:bidiVisual/>
        <w:tblW w:w="5000" w:type="pct"/>
        <w:tblBorders>
          <w:top w:val="single" w:sz="18" w:space="0" w:color="auto"/>
          <w:bottom w:val="triple" w:sz="18" w:space="0" w:color="auto"/>
        </w:tblBorders>
        <w:tblLook w:val="04A0" w:firstRow="1" w:lastRow="0" w:firstColumn="1" w:lastColumn="0" w:noHBand="0" w:noVBand="1"/>
      </w:tblPr>
      <w:tblGrid>
        <w:gridCol w:w="3674"/>
        <w:gridCol w:w="5511"/>
      </w:tblGrid>
      <w:tr w:rsidR="001D5EE5" w:rsidTr="001D5EE5">
        <w:trPr>
          <w:trHeight w:val="2835"/>
        </w:trPr>
        <w:tc>
          <w:tcPr>
            <w:tcW w:w="2000" w:type="pct"/>
          </w:tcPr>
          <w:p w:rsidR="001D5EE5" w:rsidRPr="001D5EE5" w:rsidRDefault="001D5EE5" w:rsidP="001D5EE5">
            <w:pPr>
              <w:pStyle w:val="Heading1Center"/>
              <w:rPr>
                <w:rtl/>
              </w:rPr>
            </w:pPr>
            <w:r w:rsidRPr="001D5EE5">
              <w:rPr>
                <w:rtl/>
              </w:rPr>
              <w:lastRenderedPageBreak/>
              <w:t xml:space="preserve">تاريخ الأدب الشيعي </w:t>
            </w:r>
            <w:r w:rsidRPr="001D5EE5">
              <w:rPr>
                <w:rtl/>
              </w:rPr>
              <w:br/>
              <w:t>في الحويزة والدورق</w:t>
            </w:r>
          </w:p>
        </w:tc>
        <w:tc>
          <w:tcPr>
            <w:tcW w:w="3000" w:type="pct"/>
          </w:tcPr>
          <w:p w:rsidR="001D5EE5" w:rsidRPr="001D5EE5" w:rsidRDefault="001D5EE5" w:rsidP="001D5EE5">
            <w:pPr>
              <w:rPr>
                <w:rtl/>
              </w:rPr>
            </w:pPr>
          </w:p>
        </w:tc>
      </w:tr>
      <w:tr w:rsidR="001D5EE5" w:rsidTr="001D5EE5">
        <w:tc>
          <w:tcPr>
            <w:tcW w:w="5000" w:type="pct"/>
            <w:gridSpan w:val="2"/>
          </w:tcPr>
          <w:p w:rsidR="001D5EE5" w:rsidRDefault="001D5EE5" w:rsidP="001D5EE5">
            <w:pPr>
              <w:pStyle w:val="rfdLeftBold"/>
              <w:rPr>
                <w:rtl/>
              </w:rPr>
            </w:pPr>
            <w:r w:rsidRPr="00AC6D18">
              <w:rPr>
                <w:rtl/>
              </w:rPr>
              <w:t>السي</w:t>
            </w:r>
            <w:r>
              <w:rPr>
                <w:rtl/>
              </w:rPr>
              <w:t>ّ</w:t>
            </w:r>
            <w:r w:rsidRPr="00AC6D18">
              <w:rPr>
                <w:rtl/>
              </w:rPr>
              <w:t>د هادي باليل الموسوي</w:t>
            </w:r>
            <w:r>
              <w:rPr>
                <w:rtl/>
              </w:rPr>
              <w:t>ّ</w:t>
            </w:r>
          </w:p>
        </w:tc>
      </w:tr>
    </w:tbl>
    <w:p w:rsidR="00AC6D18" w:rsidRPr="001D5EE5" w:rsidRDefault="00AC6D18" w:rsidP="001D5EE5">
      <w:pPr>
        <w:pStyle w:val="rfdNormal0"/>
        <w:rPr>
          <w:rtl/>
        </w:rPr>
      </w:pPr>
    </w:p>
    <w:p w:rsidR="00AC6D18" w:rsidRPr="001D5EE5" w:rsidRDefault="00AC6D18" w:rsidP="001D5EE5">
      <w:pPr>
        <w:pStyle w:val="rfdCenterBold1"/>
        <w:rPr>
          <w:rtl/>
        </w:rPr>
      </w:pPr>
      <w:r w:rsidRPr="001D5EE5">
        <w:rPr>
          <w:rtl/>
        </w:rPr>
        <w:t>بسم الله الرحمن الرحيم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كانت الحويزة والدورق من مراكز الأدب الشيعي في العالم الإ</w:t>
      </w:r>
      <w:r w:rsidR="00FE66A1">
        <w:rPr>
          <w:rtl/>
        </w:rPr>
        <w:t>ِ</w:t>
      </w:r>
      <w:r w:rsidRPr="00AC6D18">
        <w:rPr>
          <w:rtl/>
        </w:rPr>
        <w:t>سلامي منذ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القدم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ومن أجل ه</w:t>
      </w:r>
      <w:r w:rsidR="00FE66A1" w:rsidRPr="00C23377">
        <w:rPr>
          <w:rtl/>
        </w:rPr>
        <w:t>ٰ</w:t>
      </w:r>
      <w:r w:rsidRPr="00AC6D18">
        <w:rPr>
          <w:rtl/>
        </w:rPr>
        <w:t>ذا فقد ظهر في كلتا الحاضرتين نوابغ في الأدب العربي بصبغة شيعي</w:t>
      </w:r>
      <w:r w:rsidR="00497672">
        <w:rPr>
          <w:rtl/>
        </w:rPr>
        <w:t>ّ</w:t>
      </w:r>
      <w:r w:rsidRPr="00AC6D18">
        <w:rPr>
          <w:rtl/>
        </w:rPr>
        <w:t>ة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بحتة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كالعل</w:t>
      </w:r>
      <w:r w:rsidR="00497672">
        <w:rPr>
          <w:rtl/>
        </w:rPr>
        <w:t>ّ</w:t>
      </w:r>
      <w:r w:rsidRPr="00AC6D18">
        <w:rPr>
          <w:rtl/>
        </w:rPr>
        <w:t>امة الكبير ابن السك</w:t>
      </w:r>
      <w:r w:rsidR="00497672">
        <w:rPr>
          <w:rtl/>
        </w:rPr>
        <w:t>ّ</w:t>
      </w:r>
      <w:r w:rsidRPr="00AC6D18">
        <w:rPr>
          <w:rtl/>
        </w:rPr>
        <w:t>يت الدورقي في القرن الثالث الهجري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وشاعر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العراق الشهير السيد ابن معتوق الحويزي في القرن الحادي عشر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وقد امتاز هذان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المركزان بالعطاء الأدب</w:t>
      </w:r>
      <w:r w:rsidR="00497672">
        <w:rPr>
          <w:rtl/>
        </w:rPr>
        <w:t>ي</w:t>
      </w:r>
      <w:r w:rsidRPr="00AC6D18">
        <w:rPr>
          <w:rtl/>
        </w:rPr>
        <w:t xml:space="preserve"> الفي</w:t>
      </w:r>
      <w:r w:rsidR="00497672">
        <w:rPr>
          <w:rtl/>
        </w:rPr>
        <w:t>ّ</w:t>
      </w:r>
      <w:r w:rsidRPr="00AC6D18">
        <w:rPr>
          <w:rtl/>
        </w:rPr>
        <w:t>اض والإ</w:t>
      </w:r>
      <w:r w:rsidR="00497672">
        <w:rPr>
          <w:rtl/>
        </w:rPr>
        <w:t>ِ</w:t>
      </w:r>
      <w:r w:rsidRPr="00AC6D18">
        <w:rPr>
          <w:rtl/>
        </w:rPr>
        <w:t>بداع الجميل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والفضل في ذلك كل</w:t>
      </w:r>
      <w:r w:rsidR="00497672">
        <w:rPr>
          <w:rtl/>
        </w:rPr>
        <w:t>ّ</w:t>
      </w:r>
      <w:r w:rsidRPr="00AC6D18">
        <w:rPr>
          <w:rtl/>
        </w:rPr>
        <w:t>ه لمذهب التشي</w:t>
      </w:r>
      <w:r w:rsidR="00497672">
        <w:rPr>
          <w:rtl/>
        </w:rPr>
        <w:t>ّ</w:t>
      </w:r>
      <w:r w:rsidRPr="00AC6D18">
        <w:rPr>
          <w:rtl/>
        </w:rPr>
        <w:t>ع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الذي اعتنقه س</w:t>
      </w:r>
      <w:r w:rsidR="00497672">
        <w:rPr>
          <w:rtl/>
        </w:rPr>
        <w:t>ُ</w:t>
      </w:r>
      <w:r w:rsidRPr="00AC6D18">
        <w:rPr>
          <w:rtl/>
        </w:rPr>
        <w:t>ك</w:t>
      </w:r>
      <w:r w:rsidR="00497672">
        <w:rPr>
          <w:rtl/>
        </w:rPr>
        <w:t>ّ</w:t>
      </w:r>
      <w:r w:rsidRPr="00AC6D18">
        <w:rPr>
          <w:rtl/>
        </w:rPr>
        <w:t>ان هاتين الحاضرتين منذ القرون ال</w:t>
      </w:r>
      <w:r w:rsidR="00497672">
        <w:rPr>
          <w:rtl/>
        </w:rPr>
        <w:t>ْ</w:t>
      </w:r>
      <w:r w:rsidRPr="00AC6D18">
        <w:rPr>
          <w:rtl/>
        </w:rPr>
        <w:t>أ</w:t>
      </w:r>
      <w:r w:rsidR="00497672">
        <w:rPr>
          <w:rtl/>
        </w:rPr>
        <w:t>ُ</w:t>
      </w:r>
      <w:r w:rsidRPr="00AC6D18">
        <w:rPr>
          <w:rtl/>
        </w:rPr>
        <w:t>ولى للإ</w:t>
      </w:r>
      <w:r w:rsidR="00497672">
        <w:rPr>
          <w:rtl/>
        </w:rPr>
        <w:t>ِ</w:t>
      </w:r>
      <w:r w:rsidRPr="00AC6D18">
        <w:rPr>
          <w:rtl/>
        </w:rPr>
        <w:t>سلام</w:t>
      </w:r>
      <w:r w:rsidR="00095AA9">
        <w:rPr>
          <w:rtl/>
        </w:rPr>
        <w:t xml:space="preserve"> .</w:t>
      </w:r>
    </w:p>
    <w:p w:rsidR="00AC6D18" w:rsidRPr="00AC6D18" w:rsidRDefault="00AC6D18" w:rsidP="00497672">
      <w:pPr>
        <w:rPr>
          <w:rtl/>
        </w:rPr>
      </w:pPr>
      <w:r w:rsidRPr="00FA7A6F">
        <w:rPr>
          <w:rStyle w:val="rfdBold2"/>
          <w:rtl/>
        </w:rPr>
        <w:t>أم</w:t>
      </w:r>
      <w:r w:rsidR="00497672" w:rsidRPr="00FA7A6F">
        <w:rPr>
          <w:rStyle w:val="rfdBold2"/>
          <w:rtl/>
        </w:rPr>
        <w:t>ّ</w:t>
      </w:r>
      <w:r w:rsidRPr="00FA7A6F">
        <w:rPr>
          <w:rStyle w:val="rfdBold2"/>
          <w:rtl/>
        </w:rPr>
        <w:t>ا الحويزة</w:t>
      </w:r>
      <w:r w:rsidR="007E0241" w:rsidRPr="001D5EE5">
        <w:rPr>
          <w:rtl/>
        </w:rPr>
        <w:t xml:space="preserve"> ،</w:t>
      </w:r>
      <w:r w:rsidRPr="001D5EE5">
        <w:rPr>
          <w:rtl/>
        </w:rPr>
        <w:t xml:space="preserve"> </w:t>
      </w:r>
      <w:r w:rsidRPr="00AC6D18">
        <w:rPr>
          <w:rtl/>
        </w:rPr>
        <w:t>فقد كانت في حيازة بني أسد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وأميرهم دبيس بن عفيف الأسدي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هو الذي اختط</w:t>
      </w:r>
      <w:r w:rsidR="00497672">
        <w:rPr>
          <w:rtl/>
        </w:rPr>
        <w:t>ّ</w:t>
      </w:r>
      <w:r w:rsidRPr="00AC6D18">
        <w:rPr>
          <w:rtl/>
        </w:rPr>
        <w:t>ها لمم وحص</w:t>
      </w:r>
      <w:r w:rsidR="00497672">
        <w:rPr>
          <w:rtl/>
        </w:rPr>
        <w:t>ّ</w:t>
      </w:r>
      <w:r w:rsidRPr="00AC6D18">
        <w:rPr>
          <w:rtl/>
        </w:rPr>
        <w:t>نها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ثم</w:t>
      </w:r>
      <w:r w:rsidR="00497672">
        <w:rPr>
          <w:rtl/>
        </w:rPr>
        <w:t>ّ</w:t>
      </w:r>
      <w:r w:rsidRPr="00AC6D18">
        <w:rPr>
          <w:rtl/>
        </w:rPr>
        <w:t xml:space="preserve"> سكنها بعد ذلك جماعة من الديلم وات</w:t>
      </w:r>
      <w:r w:rsidR="00497672">
        <w:rPr>
          <w:rtl/>
        </w:rPr>
        <w:t>ّ</w:t>
      </w:r>
      <w:r w:rsidRPr="00AC6D18">
        <w:rPr>
          <w:rtl/>
        </w:rPr>
        <w:t>خذوها قلعة</w:t>
      </w:r>
      <w:r w:rsidR="00497672">
        <w:rPr>
          <w:rtl/>
        </w:rPr>
        <w:t>ً</w:t>
      </w:r>
      <w:r w:rsidRPr="00AC6D18">
        <w:rPr>
          <w:rtl/>
        </w:rPr>
        <w:t xml:space="preserve"> لهم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في أواخر القرن الرابع ومطلع القرن الخامس الهجري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على عهد ملوك آل بويه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وكلتا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الطائفتين من الشيعة ولا ي</w:t>
      </w:r>
      <w:r w:rsidR="00497672">
        <w:rPr>
          <w:rtl/>
        </w:rPr>
        <w:t>ُ</w:t>
      </w:r>
      <w:r w:rsidRPr="00AC6D18">
        <w:rPr>
          <w:rtl/>
        </w:rPr>
        <w:t>نكر ولاؤهم لأهل البيت</w:t>
      </w:r>
      <w:r w:rsidR="00497672">
        <w:rPr>
          <w:rtl/>
        </w:rPr>
        <w:t xml:space="preserve"> عليهم السلام</w:t>
      </w:r>
      <w:r w:rsidR="00095AA9">
        <w:rPr>
          <w:rtl/>
        </w:rPr>
        <w:t xml:space="preserve"> .</w:t>
      </w:r>
    </w:p>
    <w:p w:rsidR="00AC6D18" w:rsidRPr="001D5EE5" w:rsidRDefault="00AC6D18" w:rsidP="00497672">
      <w:pPr>
        <w:rPr>
          <w:rStyle w:val="rfdPoemTiniCharChar"/>
          <w:rtl/>
        </w:rPr>
      </w:pPr>
      <w:r w:rsidRPr="00AC6D18">
        <w:rPr>
          <w:rtl/>
        </w:rPr>
        <w:t>ول</w:t>
      </w:r>
      <w:r w:rsidR="00497672">
        <w:rPr>
          <w:rtl/>
        </w:rPr>
        <w:t>َ</w:t>
      </w:r>
      <w:r w:rsidRPr="00AC6D18">
        <w:rPr>
          <w:rtl/>
        </w:rPr>
        <w:t>م</w:t>
      </w:r>
      <w:r w:rsidR="00497672">
        <w:rPr>
          <w:rtl/>
        </w:rPr>
        <w:t>ّ</w:t>
      </w:r>
      <w:r w:rsidRPr="00AC6D18">
        <w:rPr>
          <w:rtl/>
        </w:rPr>
        <w:t>ا ظهر السادة الموالي في الحويزة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وأس</w:t>
      </w:r>
      <w:r w:rsidR="00497672">
        <w:rPr>
          <w:rtl/>
        </w:rPr>
        <w:t>ّ</w:t>
      </w:r>
      <w:r w:rsidRPr="00AC6D18">
        <w:rPr>
          <w:rtl/>
        </w:rPr>
        <w:t>سوا إمارتهم المشعشعي</w:t>
      </w:r>
      <w:r w:rsidR="00497672">
        <w:rPr>
          <w:rtl/>
        </w:rPr>
        <w:t>ّ</w:t>
      </w:r>
      <w:r w:rsidRPr="00AC6D18">
        <w:rPr>
          <w:rtl/>
        </w:rPr>
        <w:t>ة في المنطقة في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منتصف القرن التاسع الهجري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ات</w:t>
      </w:r>
      <w:r w:rsidR="00497672">
        <w:rPr>
          <w:rtl/>
        </w:rPr>
        <w:t>ّ</w:t>
      </w:r>
      <w:r w:rsidRPr="00AC6D18">
        <w:rPr>
          <w:rtl/>
        </w:rPr>
        <w:t>خذوا الحويزة عاصمة</w:t>
      </w:r>
      <w:r w:rsidR="00497672">
        <w:rPr>
          <w:rtl/>
        </w:rPr>
        <w:t>ً</w:t>
      </w:r>
      <w:r w:rsidRPr="00AC6D18">
        <w:rPr>
          <w:rtl/>
        </w:rPr>
        <w:t xml:space="preserve"> لهم واعتنوا بنشر مذهب أهل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 xml:space="preserve">البيت </w:t>
      </w:r>
      <w:r w:rsidR="00497672">
        <w:rPr>
          <w:rtl/>
        </w:rPr>
        <w:t>عليهم السلام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فهوت نحوهم أفئدة علماء الشيعة وأ</w:t>
      </w:r>
      <w:r w:rsidR="00497672">
        <w:rPr>
          <w:rtl/>
        </w:rPr>
        <w:t>ُ</w:t>
      </w:r>
      <w:r w:rsidRPr="00AC6D18">
        <w:rPr>
          <w:rtl/>
        </w:rPr>
        <w:t>دبائهم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فقصدوا الحويزة</w:t>
      </w:r>
      <w:r w:rsidR="00497672">
        <w:rPr>
          <w:rtl/>
        </w:rPr>
        <w:t xml:space="preserve"> </w:t>
      </w:r>
      <w:r w:rsidR="00497672">
        <w:rPr>
          <w:rtl/>
        </w:rPr>
        <w:br/>
      </w:r>
    </w:p>
    <w:p w:rsidR="005C0117" w:rsidRDefault="005C0117" w:rsidP="00A66F4F">
      <w:pPr>
        <w:pStyle w:val="rfdNormal0"/>
        <w:rPr>
          <w:rtl/>
        </w:rPr>
        <w:sectPr w:rsidR="005C0117" w:rsidSect="00107863">
          <w:headerReference w:type="even" r:id="rId273"/>
          <w:headerReference w:type="default" r:id="rId274"/>
          <w:headerReference w:type="first" r:id="rId275"/>
          <w:type w:val="continuous"/>
          <w:pgSz w:w="11907" w:h="16840" w:code="9"/>
          <w:pgMar w:top="1247" w:right="1361" w:bottom="1247" w:left="1361" w:header="720" w:footer="720" w:gutter="0"/>
          <w:cols w:space="720"/>
          <w:titlePg/>
          <w:bidi/>
          <w:rtlGutter/>
          <w:docGrid w:linePitch="360"/>
        </w:sectPr>
      </w:pPr>
    </w:p>
    <w:p w:rsidR="00AC6D18" w:rsidRPr="00AC6D18" w:rsidRDefault="00AC6D18" w:rsidP="00A66F4F">
      <w:pPr>
        <w:pStyle w:val="rfdNormal0"/>
        <w:rPr>
          <w:rtl/>
        </w:rPr>
      </w:pPr>
      <w:r>
        <w:rPr>
          <w:rtl/>
        </w:rPr>
        <w:lastRenderedPageBreak/>
        <w:br w:type="page"/>
      </w:r>
      <w:r w:rsidRPr="00AC6D18">
        <w:rPr>
          <w:rtl/>
        </w:rPr>
        <w:lastRenderedPageBreak/>
        <w:t>من أقصى</w:t>
      </w:r>
      <w:r w:rsidR="00497672" w:rsidRPr="00C23377">
        <w:rPr>
          <w:rtl/>
        </w:rPr>
        <w:t>ٰ</w:t>
      </w:r>
      <w:r w:rsidRPr="00AC6D18">
        <w:rPr>
          <w:rtl/>
        </w:rPr>
        <w:t xml:space="preserve"> البلاد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ويم</w:t>
      </w:r>
      <w:r w:rsidR="00497672">
        <w:rPr>
          <w:rtl/>
        </w:rPr>
        <w:t>ّ</w:t>
      </w:r>
      <w:r w:rsidRPr="00AC6D18">
        <w:rPr>
          <w:rtl/>
        </w:rPr>
        <w:t>موها من كل</w:t>
      </w:r>
      <w:r w:rsidR="00497672">
        <w:rPr>
          <w:rtl/>
        </w:rPr>
        <w:t>ّ</w:t>
      </w:r>
      <w:r w:rsidRPr="00AC6D18">
        <w:rPr>
          <w:rtl/>
        </w:rPr>
        <w:t xml:space="preserve"> فج</w:t>
      </w:r>
      <w:r w:rsidR="00497672">
        <w:rPr>
          <w:rtl/>
        </w:rPr>
        <w:t>ٍّ</w:t>
      </w:r>
      <w:r w:rsidRPr="00AC6D18">
        <w:rPr>
          <w:rtl/>
        </w:rPr>
        <w:t xml:space="preserve"> ووهاد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فحظوا بترحيب ح</w:t>
      </w:r>
      <w:r w:rsidR="00497672">
        <w:rPr>
          <w:rtl/>
        </w:rPr>
        <w:t>ُ</w:t>
      </w:r>
      <w:r w:rsidRPr="00AC6D18">
        <w:rPr>
          <w:rtl/>
        </w:rPr>
        <w:t>ك</w:t>
      </w:r>
      <w:r w:rsidR="00497672">
        <w:rPr>
          <w:rtl/>
        </w:rPr>
        <w:t>ّ</w:t>
      </w:r>
      <w:r w:rsidRPr="00AC6D18">
        <w:rPr>
          <w:rtl/>
        </w:rPr>
        <w:t>ام المشعشعي</w:t>
      </w:r>
      <w:r w:rsidR="00497672">
        <w:rPr>
          <w:rtl/>
        </w:rPr>
        <w:t>ّ</w:t>
      </w:r>
      <w:r w:rsidRPr="00AC6D18">
        <w:rPr>
          <w:rtl/>
        </w:rPr>
        <w:t>ين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وإجلالهم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وأغدقوا عليهم بالعطاء والصلات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فتجم</w:t>
      </w:r>
      <w:r w:rsidR="00497672">
        <w:rPr>
          <w:rtl/>
        </w:rPr>
        <w:t>ّ</w:t>
      </w:r>
      <w:r w:rsidRPr="00AC6D18">
        <w:rPr>
          <w:rtl/>
        </w:rPr>
        <w:t>ع أهل العلم والفضل فيها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وبنيت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المدارس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وبرز الأساتذة والمدر</w:t>
      </w:r>
      <w:r w:rsidR="00497672">
        <w:rPr>
          <w:rtl/>
        </w:rPr>
        <w:t>ّ</w:t>
      </w:r>
      <w:r w:rsidRPr="00AC6D18">
        <w:rPr>
          <w:rtl/>
        </w:rPr>
        <w:t>سون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وقصدها طل</w:t>
      </w:r>
      <w:r w:rsidR="00497672">
        <w:rPr>
          <w:rtl/>
        </w:rPr>
        <w:t>ّ</w:t>
      </w:r>
      <w:r w:rsidRPr="00AC6D18">
        <w:rPr>
          <w:rtl/>
        </w:rPr>
        <w:t>اب العلم من جميع أطراف المنطقة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ومن أبرز تلك المدارس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مدرسة آل أبي جامع العاملي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التي أ</w:t>
      </w:r>
      <w:r w:rsidR="00497672">
        <w:rPr>
          <w:rtl/>
        </w:rPr>
        <w:t>ُ</w:t>
      </w:r>
      <w:r w:rsidRPr="00AC6D18">
        <w:rPr>
          <w:rtl/>
        </w:rPr>
        <w:t>س</w:t>
      </w:r>
      <w:r w:rsidR="00497672">
        <w:rPr>
          <w:rtl/>
        </w:rPr>
        <w:t>ِّ</w:t>
      </w:r>
      <w:r w:rsidRPr="00AC6D18">
        <w:rPr>
          <w:rtl/>
        </w:rPr>
        <w:t>ست في العقود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ال</w:t>
      </w:r>
      <w:r w:rsidR="00497672">
        <w:rPr>
          <w:rtl/>
        </w:rPr>
        <w:t>ْ</w:t>
      </w:r>
      <w:r w:rsidRPr="00AC6D18">
        <w:rPr>
          <w:rtl/>
        </w:rPr>
        <w:t>أ</w:t>
      </w:r>
      <w:r w:rsidR="00497672">
        <w:rPr>
          <w:rtl/>
        </w:rPr>
        <w:t>ُ</w:t>
      </w:r>
      <w:r w:rsidRPr="00AC6D18">
        <w:rPr>
          <w:rtl/>
        </w:rPr>
        <w:t>ولى للقرن الحادي عشر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وتخر</w:t>
      </w:r>
      <w:r w:rsidR="00497672">
        <w:rPr>
          <w:rtl/>
        </w:rPr>
        <w:t>ّ</w:t>
      </w:r>
      <w:r w:rsidRPr="00AC6D18">
        <w:rPr>
          <w:rtl/>
        </w:rPr>
        <w:t>ج منها جماعة من رجال العلم والأدب في المنطقة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ونتيجة</w:t>
      </w:r>
      <w:r w:rsidR="00FB1355">
        <w:rPr>
          <w:rtl/>
        </w:rPr>
        <w:t>ً</w:t>
      </w:r>
      <w:r w:rsidRPr="00AC6D18">
        <w:rPr>
          <w:rtl/>
        </w:rPr>
        <w:t xml:space="preserve"> لحضور العلماء وسكناهم في الحويزة فقد أ</w:t>
      </w:r>
      <w:r w:rsidR="00FB1355">
        <w:rPr>
          <w:rtl/>
        </w:rPr>
        <w:t>ُ</w:t>
      </w:r>
      <w:r w:rsidRPr="00AC6D18">
        <w:rPr>
          <w:rtl/>
        </w:rPr>
        <w:t>ل</w:t>
      </w:r>
      <w:r w:rsidR="00FB1355">
        <w:rPr>
          <w:rtl/>
        </w:rPr>
        <w:t>ّ</w:t>
      </w:r>
      <w:r w:rsidRPr="00AC6D18">
        <w:rPr>
          <w:rtl/>
        </w:rPr>
        <w:t>ف</w:t>
      </w:r>
      <w:r w:rsidR="00FB1355">
        <w:rPr>
          <w:rtl/>
        </w:rPr>
        <w:t>َ</w:t>
      </w:r>
      <w:r w:rsidRPr="00AC6D18">
        <w:rPr>
          <w:rtl/>
        </w:rPr>
        <w:t>ت فيها الك</w:t>
      </w:r>
      <w:r w:rsidR="00FB1355">
        <w:rPr>
          <w:rtl/>
        </w:rPr>
        <w:t>ُ</w:t>
      </w:r>
      <w:r w:rsidRPr="00AC6D18">
        <w:rPr>
          <w:rtl/>
        </w:rPr>
        <w:t>تب والأسفار</w:t>
      </w:r>
      <w:r w:rsidR="007E0241">
        <w:rPr>
          <w:rtl/>
        </w:rPr>
        <w:t xml:space="preserve"> ،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ون</w:t>
      </w:r>
      <w:r w:rsidR="00FB1355">
        <w:rPr>
          <w:rtl/>
        </w:rPr>
        <w:t>ُ</w:t>
      </w:r>
      <w:r w:rsidRPr="00AC6D18">
        <w:rPr>
          <w:rtl/>
        </w:rPr>
        <w:t>قلت إليها مخطوطات قيم</w:t>
      </w:r>
      <w:r w:rsidR="00FB1355">
        <w:rPr>
          <w:rtl/>
        </w:rPr>
        <w:t>ّ</w:t>
      </w:r>
      <w:r w:rsidRPr="00AC6D18">
        <w:rPr>
          <w:rtl/>
        </w:rPr>
        <w:t>ة من شت</w:t>
      </w:r>
      <w:r w:rsidR="00D10739">
        <w:rPr>
          <w:rFonts w:hint="cs"/>
          <w:rtl/>
        </w:rPr>
        <w:t>ّ</w:t>
      </w:r>
      <w:r w:rsidRPr="00AC6D18">
        <w:rPr>
          <w:rtl/>
        </w:rPr>
        <w:t>ى أنحاء المعمورة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واستنس</w:t>
      </w:r>
      <w:r w:rsidR="00FB1355">
        <w:rPr>
          <w:rtl/>
        </w:rPr>
        <w:t>ِ</w:t>
      </w:r>
      <w:r w:rsidRPr="00AC6D18">
        <w:rPr>
          <w:rtl/>
        </w:rPr>
        <w:t>خت فيها نسخ جليلة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ونادرة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وتأس</w:t>
      </w:r>
      <w:r w:rsidR="00FB1355">
        <w:rPr>
          <w:rtl/>
        </w:rPr>
        <w:t>ّ</w:t>
      </w:r>
      <w:r w:rsidRPr="00AC6D18">
        <w:rPr>
          <w:rtl/>
        </w:rPr>
        <w:t>ست فيها مكتبات عامرة تض</w:t>
      </w:r>
      <w:r w:rsidR="00FB1355">
        <w:rPr>
          <w:rtl/>
        </w:rPr>
        <w:t>ُ</w:t>
      </w:r>
      <w:r w:rsidRPr="00AC6D18">
        <w:rPr>
          <w:rtl/>
        </w:rPr>
        <w:t>م</w:t>
      </w:r>
      <w:r w:rsidR="00FB1355">
        <w:rPr>
          <w:rtl/>
        </w:rPr>
        <w:t>ّ</w:t>
      </w:r>
      <w:r w:rsidRPr="00AC6D18">
        <w:rPr>
          <w:rtl/>
        </w:rPr>
        <w:t xml:space="preserve"> ك</w:t>
      </w:r>
      <w:r w:rsidR="00FB1355">
        <w:rPr>
          <w:rtl/>
        </w:rPr>
        <w:t>ُ</w:t>
      </w:r>
      <w:r w:rsidRPr="00AC6D18">
        <w:rPr>
          <w:rtl/>
        </w:rPr>
        <w:t>تبا</w:t>
      </w:r>
      <w:r w:rsidR="00FB1355">
        <w:rPr>
          <w:rtl/>
        </w:rPr>
        <w:t>ً</w:t>
      </w:r>
      <w:r w:rsidRPr="00AC6D18">
        <w:rPr>
          <w:rtl/>
        </w:rPr>
        <w:t xml:space="preserve"> في أنواع العلوم المتداولة آنذاك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ومن أهم</w:t>
      </w:r>
      <w:r w:rsidR="00FB1355">
        <w:rPr>
          <w:rtl/>
        </w:rPr>
        <w:t>ّ</w:t>
      </w:r>
      <w:r w:rsidRPr="00AC6D18">
        <w:rPr>
          <w:rtl/>
        </w:rPr>
        <w:t xml:space="preserve"> تلك المكتبات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مكتبة السادة الموالي أ</w:t>
      </w:r>
      <w:r w:rsidR="00FB1355">
        <w:rPr>
          <w:rtl/>
        </w:rPr>
        <w:t>ُ</w:t>
      </w:r>
      <w:r w:rsidRPr="00AC6D18">
        <w:rPr>
          <w:rtl/>
        </w:rPr>
        <w:t>مراء الحويزة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التي لا تزال بعض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مخطوطاتها موجودة إلى زماننا هذا في المكتبات العالمي</w:t>
      </w:r>
      <w:r w:rsidR="00FB1355">
        <w:rPr>
          <w:rtl/>
        </w:rPr>
        <w:t>ّ</w:t>
      </w:r>
      <w:r w:rsidRPr="00AC6D18">
        <w:rPr>
          <w:rtl/>
        </w:rPr>
        <w:t>ة وفي إيران والعراق</w:t>
      </w:r>
      <w:r w:rsidR="00095AA9">
        <w:rPr>
          <w:rtl/>
        </w:rPr>
        <w:t xml:space="preserve"> .</w:t>
      </w:r>
    </w:p>
    <w:p w:rsidR="00AC6D18" w:rsidRPr="00AC6D18" w:rsidRDefault="00AC6D18" w:rsidP="00FB1355">
      <w:pPr>
        <w:rPr>
          <w:rtl/>
        </w:rPr>
      </w:pPr>
      <w:r w:rsidRPr="00AC6D18">
        <w:rPr>
          <w:rtl/>
        </w:rPr>
        <w:t>وكان علماء هذه المنطقة يمتازون بصبغتهم الأدبي</w:t>
      </w:r>
      <w:r w:rsidR="00FB1355">
        <w:rPr>
          <w:rtl/>
        </w:rPr>
        <w:t>ّ</w:t>
      </w:r>
      <w:r w:rsidRPr="00AC6D18">
        <w:rPr>
          <w:rtl/>
        </w:rPr>
        <w:t>ة على سواهم بالإ</w:t>
      </w:r>
      <w:r w:rsidR="00FB1355">
        <w:rPr>
          <w:rtl/>
        </w:rPr>
        <w:t>ِ</w:t>
      </w:r>
      <w:r w:rsidRPr="00AC6D18">
        <w:rPr>
          <w:rtl/>
        </w:rPr>
        <w:t xml:space="preserve">ضافة </w:t>
      </w:r>
      <w:r w:rsidR="00FB1355">
        <w:rPr>
          <w:rtl/>
        </w:rPr>
        <w:t>ا</w:t>
      </w:r>
      <w:r w:rsidRPr="00AC6D18">
        <w:rPr>
          <w:rtl/>
        </w:rPr>
        <w:t>لى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تخص</w:t>
      </w:r>
      <w:r w:rsidR="00FB1355">
        <w:rPr>
          <w:rtl/>
        </w:rPr>
        <w:t>ُّ</w:t>
      </w:r>
      <w:r w:rsidRPr="00AC6D18">
        <w:rPr>
          <w:rtl/>
        </w:rPr>
        <w:t>صهم في سائر الفنون العلمية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وذلك لأن</w:t>
      </w:r>
      <w:r w:rsidR="00FB1355">
        <w:rPr>
          <w:rtl/>
        </w:rPr>
        <w:t>ّ</w:t>
      </w:r>
      <w:r w:rsidRPr="00AC6D18">
        <w:rPr>
          <w:rtl/>
        </w:rPr>
        <w:t xml:space="preserve"> ال</w:t>
      </w:r>
      <w:r w:rsidR="00FB1355">
        <w:rPr>
          <w:rtl/>
        </w:rPr>
        <w:t>ْ</w:t>
      </w:r>
      <w:r w:rsidRPr="00AC6D18">
        <w:rPr>
          <w:rtl/>
        </w:rPr>
        <w:t>أ</w:t>
      </w:r>
      <w:r w:rsidR="00FB1355">
        <w:rPr>
          <w:rtl/>
        </w:rPr>
        <w:t>ُ</w:t>
      </w:r>
      <w:r w:rsidRPr="00AC6D18">
        <w:rPr>
          <w:rtl/>
        </w:rPr>
        <w:t>مراء فيها من صميم العرب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يتذو</w:t>
      </w:r>
      <w:r w:rsidR="004F46D9">
        <w:rPr>
          <w:rtl/>
        </w:rPr>
        <w:t>ّ</w:t>
      </w:r>
      <w:r w:rsidRPr="00AC6D18">
        <w:rPr>
          <w:rtl/>
        </w:rPr>
        <w:t>قون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الشعر والأدب ويعملون على نشره ورفع مستواه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وكان العلماء وال</w:t>
      </w:r>
      <w:r w:rsidR="004F46D9">
        <w:rPr>
          <w:rtl/>
        </w:rPr>
        <w:t>ْ</w:t>
      </w:r>
      <w:r w:rsidRPr="00AC6D18">
        <w:rPr>
          <w:rtl/>
        </w:rPr>
        <w:t>أ</w:t>
      </w:r>
      <w:r w:rsidR="004F46D9">
        <w:rPr>
          <w:rtl/>
        </w:rPr>
        <w:t>ُ</w:t>
      </w:r>
      <w:r w:rsidRPr="00AC6D18">
        <w:rPr>
          <w:rtl/>
        </w:rPr>
        <w:t>دباء</w:t>
      </w:r>
      <w:r w:rsidR="004F46D9">
        <w:rPr>
          <w:rtl/>
        </w:rPr>
        <w:t>ُ</w:t>
      </w:r>
      <w:r w:rsidRPr="00AC6D18">
        <w:rPr>
          <w:rtl/>
        </w:rPr>
        <w:t xml:space="preserve"> والشعراء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يؤل</w:t>
      </w:r>
      <w:r w:rsidR="004F46D9">
        <w:rPr>
          <w:rtl/>
        </w:rPr>
        <w:t>ّ</w:t>
      </w:r>
      <w:r w:rsidRPr="00AC6D18">
        <w:rPr>
          <w:rtl/>
        </w:rPr>
        <w:t>فون لهم الكتب ويصد</w:t>
      </w:r>
      <w:r w:rsidR="004F46D9">
        <w:rPr>
          <w:rtl/>
        </w:rPr>
        <w:t>ّ</w:t>
      </w:r>
      <w:r w:rsidRPr="00AC6D18">
        <w:rPr>
          <w:rtl/>
        </w:rPr>
        <w:t>رونها بأسمائهم وينظمون القصائد ف</w:t>
      </w:r>
      <w:r w:rsidR="00D10739">
        <w:rPr>
          <w:rFonts w:hint="cs"/>
          <w:rtl/>
        </w:rPr>
        <w:t>ِ</w:t>
      </w:r>
      <w:r w:rsidRPr="00AC6D18">
        <w:rPr>
          <w:rtl/>
        </w:rPr>
        <w:t>ي مدحهم ل</w:t>
      </w:r>
      <w:r w:rsidR="004F46D9">
        <w:rPr>
          <w:rtl/>
        </w:rPr>
        <w:t>ِ</w:t>
      </w:r>
      <w:r w:rsidRPr="00AC6D18">
        <w:rPr>
          <w:rtl/>
        </w:rPr>
        <w:t>ما يجدونه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فيهم من ميل ورغبة</w:t>
      </w:r>
      <w:r w:rsidR="004F46D9">
        <w:rPr>
          <w:rtl/>
        </w:rPr>
        <w:t>ٍ</w:t>
      </w:r>
      <w:r w:rsidRPr="00AC6D18">
        <w:rPr>
          <w:rtl/>
        </w:rPr>
        <w:t xml:space="preserve"> في العلم والأدب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حت</w:t>
      </w:r>
      <w:r w:rsidR="00D10739">
        <w:rPr>
          <w:rFonts w:hint="cs"/>
          <w:rtl/>
        </w:rPr>
        <w:t>ّ</w:t>
      </w:r>
      <w:r w:rsidRPr="00AC6D18">
        <w:rPr>
          <w:rtl/>
        </w:rPr>
        <w:t>ى أن</w:t>
      </w:r>
      <w:r w:rsidR="004F46D9">
        <w:rPr>
          <w:rtl/>
        </w:rPr>
        <w:t>ّ</w:t>
      </w:r>
      <w:r w:rsidRPr="00AC6D18">
        <w:rPr>
          <w:rtl/>
        </w:rPr>
        <w:t>ك لتجد الحاكم منهم يبش</w:t>
      </w:r>
      <w:r w:rsidR="004F46D9">
        <w:rPr>
          <w:rtl/>
        </w:rPr>
        <w:t>ّ</w:t>
      </w:r>
      <w:r w:rsidRPr="00AC6D18">
        <w:rPr>
          <w:rtl/>
        </w:rPr>
        <w:t xml:space="preserve"> وينفرج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ويأمر بالص</w:t>
      </w:r>
      <w:r w:rsidR="004F46D9">
        <w:rPr>
          <w:rtl/>
        </w:rPr>
        <w:t>ِ</w:t>
      </w:r>
      <w:r w:rsidRPr="00AC6D18">
        <w:rPr>
          <w:rtl/>
        </w:rPr>
        <w:t>لات</w:t>
      </w:r>
      <w:r w:rsidR="004F46D9">
        <w:rPr>
          <w:rtl/>
        </w:rPr>
        <w:t>ِ</w:t>
      </w:r>
      <w:r w:rsidRPr="00AC6D18">
        <w:rPr>
          <w:rtl/>
        </w:rPr>
        <w:t xml:space="preserve"> الس</w:t>
      </w:r>
      <w:r w:rsidR="004F46D9">
        <w:rPr>
          <w:rtl/>
        </w:rPr>
        <w:t>َ</w:t>
      </w:r>
      <w:r w:rsidRPr="00AC6D18">
        <w:rPr>
          <w:rtl/>
        </w:rPr>
        <w:t>ن</w:t>
      </w:r>
      <w:r w:rsidR="004F46D9">
        <w:rPr>
          <w:rtl/>
        </w:rPr>
        <w:t>ِ</w:t>
      </w:r>
      <w:r w:rsidRPr="00AC6D18">
        <w:rPr>
          <w:rtl/>
        </w:rPr>
        <w:t>ي</w:t>
      </w:r>
      <w:r w:rsidR="004F46D9">
        <w:rPr>
          <w:rtl/>
        </w:rPr>
        <w:t>ّ</w:t>
      </w:r>
      <w:r w:rsidRPr="00AC6D18">
        <w:rPr>
          <w:rtl/>
        </w:rPr>
        <w:t>ة من أجل بيتين من الشعر يقعان موقع القبول منه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ومن جملة م</w:t>
      </w:r>
      <w:r w:rsidR="004F46D9">
        <w:rPr>
          <w:rtl/>
        </w:rPr>
        <w:t>َ</w:t>
      </w:r>
      <w:r w:rsidRPr="00AC6D18">
        <w:rPr>
          <w:rtl/>
        </w:rPr>
        <w:t>ن قصد الحويزة ومدح أ</w:t>
      </w:r>
      <w:r w:rsidR="004F46D9">
        <w:rPr>
          <w:rtl/>
        </w:rPr>
        <w:t>ُ</w:t>
      </w:r>
      <w:r w:rsidRPr="00AC6D18">
        <w:rPr>
          <w:rtl/>
        </w:rPr>
        <w:t>مراءها الشيخ نجيب الدين علي</w:t>
      </w:r>
      <w:r w:rsidR="004F46D9">
        <w:rPr>
          <w:rtl/>
        </w:rPr>
        <w:t>ّ</w:t>
      </w:r>
      <w:r w:rsidRPr="00AC6D18">
        <w:rPr>
          <w:rtl/>
        </w:rPr>
        <w:t xml:space="preserve"> بن محم</w:t>
      </w:r>
      <w:r w:rsidR="004F46D9">
        <w:rPr>
          <w:rtl/>
        </w:rPr>
        <w:t>ّ</w:t>
      </w:r>
      <w:r w:rsidRPr="00AC6D18">
        <w:rPr>
          <w:rtl/>
        </w:rPr>
        <w:t>د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العاملي الشامي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</w:t>
      </w:r>
      <w:r w:rsidR="004F46D9">
        <w:rPr>
          <w:rtl/>
        </w:rPr>
        <w:t>َ</w:t>
      </w:r>
      <w:r w:rsidRPr="00AC6D18">
        <w:rPr>
          <w:rtl/>
        </w:rPr>
        <w:t>ف</w:t>
      </w:r>
      <w:r w:rsidR="004F46D9">
        <w:rPr>
          <w:rtl/>
        </w:rPr>
        <w:t>َ</w:t>
      </w:r>
      <w:r w:rsidRPr="00AC6D18">
        <w:rPr>
          <w:rtl/>
        </w:rPr>
        <w:t>د</w:t>
      </w:r>
      <w:r w:rsidR="004F46D9">
        <w:rPr>
          <w:rtl/>
        </w:rPr>
        <w:t>َ</w:t>
      </w:r>
      <w:r w:rsidRPr="00AC6D18">
        <w:rPr>
          <w:rtl/>
        </w:rPr>
        <w:t xml:space="preserve"> على أمير الحويزة المولى</w:t>
      </w:r>
      <w:r w:rsidR="004F46D9" w:rsidRPr="00C23377">
        <w:rPr>
          <w:rtl/>
        </w:rPr>
        <w:t>ٰ</w:t>
      </w:r>
      <w:r w:rsidRPr="00AC6D18">
        <w:rPr>
          <w:rtl/>
        </w:rPr>
        <w:t xml:space="preserve"> مبارك بن السي</w:t>
      </w:r>
      <w:r w:rsidR="004F46D9">
        <w:rPr>
          <w:rtl/>
        </w:rPr>
        <w:t>ّ</w:t>
      </w:r>
      <w:r w:rsidRPr="00AC6D18">
        <w:rPr>
          <w:rtl/>
        </w:rPr>
        <w:t>د عبد المط</w:t>
      </w:r>
      <w:r w:rsidR="004F46D9">
        <w:rPr>
          <w:rtl/>
        </w:rPr>
        <w:t>ّ</w:t>
      </w:r>
      <w:r w:rsidRPr="00AC6D18">
        <w:rPr>
          <w:rtl/>
        </w:rPr>
        <w:t>لب المشعش</w:t>
      </w:r>
      <w:r w:rsidR="004F46D9">
        <w:rPr>
          <w:rtl/>
        </w:rPr>
        <w:t>ِ</w:t>
      </w:r>
      <w:r w:rsidRPr="00AC6D18">
        <w:rPr>
          <w:rtl/>
        </w:rPr>
        <w:t>عي</w:t>
      </w:r>
      <w:r w:rsidR="007E0241">
        <w:rPr>
          <w:rtl/>
        </w:rPr>
        <w:t xml:space="preserve"> ،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المتوف</w:t>
      </w:r>
      <w:r w:rsidR="004F46D9">
        <w:rPr>
          <w:rtl/>
        </w:rPr>
        <w:t>ّ</w:t>
      </w:r>
      <w:r w:rsidRPr="00AC6D18">
        <w:rPr>
          <w:rtl/>
        </w:rPr>
        <w:t>ى سنة 1026 ه</w:t>
      </w:r>
      <w:r w:rsidR="004F46D9">
        <w:rPr>
          <w:rtl/>
        </w:rPr>
        <w:t>ـ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ومدحه بهذه المقطوعة</w:t>
      </w:r>
      <w:r w:rsidR="007E0241">
        <w:rPr>
          <w:rtl/>
        </w:rPr>
        <w:t xml:space="preserve"> :</w:t>
      </w:r>
    </w:p>
    <w:tbl>
      <w:tblPr>
        <w:bidiVisual/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24"/>
        <w:gridCol w:w="937"/>
        <w:gridCol w:w="4124"/>
      </w:tblGrid>
      <w:tr w:rsidR="00AC6D18" w:rsidRPr="00AC6D18" w:rsidTr="00D10739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AC6D18" w:rsidRPr="00AC6D18" w:rsidRDefault="00AC6D18" w:rsidP="00AC6D18">
            <w:pPr>
              <w:pStyle w:val="rfdPoem"/>
              <w:rPr>
                <w:rtl/>
              </w:rPr>
            </w:pPr>
            <w:r w:rsidRPr="00AC6D18">
              <w:rPr>
                <w:rtl/>
              </w:rPr>
              <w:t>يا سائ</w:t>
            </w:r>
            <w:r w:rsidR="004F46D9">
              <w:rPr>
                <w:rtl/>
              </w:rPr>
              <w:t>ِ</w:t>
            </w:r>
            <w:r w:rsidRPr="00AC6D18">
              <w:rPr>
                <w:rtl/>
              </w:rPr>
              <w:t>لي عن أربي في س</w:t>
            </w:r>
            <w:r w:rsidR="004F46D9">
              <w:rPr>
                <w:rtl/>
              </w:rPr>
              <w:t>َ</w:t>
            </w:r>
            <w:r w:rsidRPr="00AC6D18">
              <w:rPr>
                <w:rtl/>
              </w:rPr>
              <w:t>فري وم</w:t>
            </w:r>
            <w:r w:rsidR="004F46D9">
              <w:rPr>
                <w:rtl/>
              </w:rPr>
              <w:t>َ</w:t>
            </w:r>
            <w:r w:rsidRPr="00AC6D18">
              <w:rPr>
                <w:rtl/>
              </w:rPr>
              <w:t>طلبي</w:t>
            </w:r>
            <w:r w:rsidR="00375CD3" w:rsidRPr="0009749F">
              <w:rPr>
                <w:rStyle w:val="rfdPoemTiniCharChar"/>
                <w:rtl/>
              </w:rPr>
              <w:br/>
            </w:r>
            <w:r w:rsidRPr="0009749F">
              <w:rPr>
                <w:rStyle w:val="rfdPoemTiniChar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AC6D18" w:rsidRPr="00AC6D18" w:rsidRDefault="00AC6D18" w:rsidP="00AC6D18">
            <w:pPr>
              <w:pStyle w:val="rfdPoem"/>
            </w:pPr>
          </w:p>
        </w:tc>
        <w:tc>
          <w:tcPr>
            <w:tcW w:w="2250" w:type="pct"/>
            <w:vAlign w:val="center"/>
          </w:tcPr>
          <w:p w:rsidR="00AC6D18" w:rsidRPr="00AC6D18" w:rsidRDefault="00AC6D18" w:rsidP="00AC6D18">
            <w:pPr>
              <w:pStyle w:val="rfdPoem"/>
            </w:pPr>
            <w:r w:rsidRPr="00AC6D18">
              <w:rPr>
                <w:rtl/>
              </w:rPr>
              <w:t>ل</w:t>
            </w:r>
            <w:r w:rsidR="004F46D9">
              <w:rPr>
                <w:rtl/>
              </w:rPr>
              <w:t>ِ</w:t>
            </w:r>
            <w:r w:rsidRPr="00AC6D18">
              <w:rPr>
                <w:rtl/>
              </w:rPr>
              <w:t>ي مطلب</w:t>
            </w:r>
            <w:r w:rsidR="004F46D9">
              <w:rPr>
                <w:rtl/>
              </w:rPr>
              <w:t>ٌ</w:t>
            </w:r>
            <w:r w:rsidRPr="00AC6D18">
              <w:rPr>
                <w:rtl/>
              </w:rPr>
              <w:t xml:space="preserve"> مبارك</w:t>
            </w:r>
            <w:r w:rsidR="004F46D9">
              <w:rPr>
                <w:rtl/>
              </w:rPr>
              <w:t>ٌ</w:t>
            </w:r>
            <w:r w:rsidRPr="00AC6D18">
              <w:rPr>
                <w:rtl/>
              </w:rPr>
              <w:t xml:space="preserve"> مبار</w:t>
            </w:r>
            <w:r w:rsidR="004F46D9">
              <w:rPr>
                <w:rtl/>
              </w:rPr>
              <w:t>َ</w:t>
            </w:r>
            <w:r w:rsidRPr="00AC6D18">
              <w:rPr>
                <w:rtl/>
              </w:rPr>
              <w:t>ك بن مط</w:t>
            </w:r>
            <w:r w:rsidR="004F46D9">
              <w:rPr>
                <w:rtl/>
              </w:rPr>
              <w:t>ّ</w:t>
            </w:r>
            <w:r w:rsidRPr="00AC6D18">
              <w:rPr>
                <w:rtl/>
              </w:rPr>
              <w:t>لب</w:t>
            </w:r>
            <w:r w:rsidR="004F46D9">
              <w:rPr>
                <w:rtl/>
              </w:rPr>
              <w:t>ِ</w:t>
            </w:r>
            <w:r w:rsidR="00375CD3" w:rsidRPr="0009749F">
              <w:rPr>
                <w:rStyle w:val="rfdPoemTiniCharChar"/>
                <w:rtl/>
              </w:rPr>
              <w:br/>
            </w:r>
            <w:r w:rsidRPr="0009749F">
              <w:rPr>
                <w:rStyle w:val="rfdPoemTiniCharChar"/>
                <w:rtl/>
              </w:rPr>
              <w:t> </w:t>
            </w:r>
          </w:p>
        </w:tc>
      </w:tr>
      <w:tr w:rsidR="00AC6D18" w:rsidRPr="00AC6D18" w:rsidTr="00D10739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AC6D18" w:rsidRPr="00AC6D18" w:rsidRDefault="00AC6D18" w:rsidP="00AC6D18">
            <w:pPr>
              <w:pStyle w:val="rfdPoem"/>
            </w:pPr>
            <w:r w:rsidRPr="00AC6D18">
              <w:rPr>
                <w:rtl/>
              </w:rPr>
              <w:t>نجل</w:t>
            </w:r>
            <w:r w:rsidR="004F46D9">
              <w:rPr>
                <w:rtl/>
              </w:rPr>
              <w:t>ُ</w:t>
            </w:r>
            <w:r w:rsidRPr="00AC6D18">
              <w:rPr>
                <w:rtl/>
              </w:rPr>
              <w:t xml:space="preserve"> علي</w:t>
            </w:r>
            <w:r w:rsidR="004F46D9">
              <w:rPr>
                <w:rtl/>
              </w:rPr>
              <w:t>ّ</w:t>
            </w:r>
            <w:r w:rsidRPr="00AC6D18">
              <w:rPr>
                <w:rtl/>
              </w:rPr>
              <w:t xml:space="preserve"> المرتضى</w:t>
            </w:r>
            <w:r w:rsidR="004F46D9" w:rsidRPr="00C23377">
              <w:rPr>
                <w:rtl/>
              </w:rPr>
              <w:t>ٰ</w:t>
            </w:r>
            <w:r w:rsidRPr="00AC6D18">
              <w:rPr>
                <w:rtl/>
              </w:rPr>
              <w:t xml:space="preserve"> سبط النب</w:t>
            </w:r>
            <w:r w:rsidR="004F46D9">
              <w:rPr>
                <w:rtl/>
              </w:rPr>
              <w:t>ِ</w:t>
            </w:r>
            <w:r w:rsidRPr="00AC6D18">
              <w:rPr>
                <w:rtl/>
              </w:rPr>
              <w:t>ي</w:t>
            </w:r>
            <w:r w:rsidR="004F46D9">
              <w:rPr>
                <w:rtl/>
              </w:rPr>
              <w:t>ّ</w:t>
            </w:r>
            <w:r w:rsidRPr="00AC6D18">
              <w:rPr>
                <w:rtl/>
              </w:rPr>
              <w:t xml:space="preserve"> العربي</w:t>
            </w:r>
            <w:r w:rsidR="00375CD3" w:rsidRPr="0009749F">
              <w:rPr>
                <w:rStyle w:val="rfdPoemTiniCharChar"/>
                <w:rtl/>
              </w:rPr>
              <w:br/>
            </w:r>
            <w:r w:rsidRPr="0009749F">
              <w:rPr>
                <w:rStyle w:val="rfdPoemTiniChar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AC6D18" w:rsidRPr="00AC6D18" w:rsidRDefault="00AC6D18" w:rsidP="00AC6D18">
            <w:pPr>
              <w:pStyle w:val="rfdPoem"/>
            </w:pPr>
          </w:p>
        </w:tc>
        <w:tc>
          <w:tcPr>
            <w:tcW w:w="2250" w:type="pct"/>
            <w:vAlign w:val="center"/>
          </w:tcPr>
          <w:p w:rsidR="00AC6D18" w:rsidRPr="00AC6D18" w:rsidRDefault="00AC6D18" w:rsidP="00AC6D18">
            <w:pPr>
              <w:pStyle w:val="rfdPoem"/>
            </w:pPr>
            <w:r w:rsidRPr="00AC6D18">
              <w:rPr>
                <w:rtl/>
              </w:rPr>
              <w:t>الطي</w:t>
            </w:r>
            <w:r w:rsidR="004F46D9">
              <w:rPr>
                <w:rtl/>
              </w:rPr>
              <w:t>ّ</w:t>
            </w:r>
            <w:r w:rsidRPr="00AC6D18">
              <w:rPr>
                <w:rtl/>
              </w:rPr>
              <w:t>ب بن الطي</w:t>
            </w:r>
            <w:r w:rsidR="004F46D9">
              <w:rPr>
                <w:rtl/>
              </w:rPr>
              <w:t>ّ</w:t>
            </w:r>
            <w:r w:rsidRPr="00AC6D18">
              <w:rPr>
                <w:rtl/>
              </w:rPr>
              <w:t>ب بن الطي</w:t>
            </w:r>
            <w:r w:rsidR="004F46D9">
              <w:rPr>
                <w:rtl/>
              </w:rPr>
              <w:t>ّ</w:t>
            </w:r>
            <w:r w:rsidRPr="00AC6D18">
              <w:rPr>
                <w:rtl/>
              </w:rPr>
              <w:t>ب بن الطي</w:t>
            </w:r>
            <w:r w:rsidR="004F46D9">
              <w:rPr>
                <w:rtl/>
              </w:rPr>
              <w:t>ّ</w:t>
            </w:r>
            <w:r w:rsidRPr="00AC6D18">
              <w:rPr>
                <w:rtl/>
              </w:rPr>
              <w:t>ب</w:t>
            </w:r>
            <w:r w:rsidR="004F46D9">
              <w:rPr>
                <w:rtl/>
              </w:rPr>
              <w:t>ِ</w:t>
            </w:r>
            <w:r w:rsidR="00375CD3" w:rsidRPr="0009749F">
              <w:rPr>
                <w:rStyle w:val="rfdPoemTiniCharChar"/>
                <w:rtl/>
              </w:rPr>
              <w:br/>
            </w:r>
            <w:r w:rsidRPr="0009749F">
              <w:rPr>
                <w:rStyle w:val="rfdPoemTiniCharChar"/>
                <w:rtl/>
              </w:rPr>
              <w:t> </w:t>
            </w:r>
          </w:p>
        </w:tc>
      </w:tr>
      <w:tr w:rsidR="00AC6D18" w:rsidRPr="00AC6D18" w:rsidTr="00D10739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AC6D18" w:rsidRPr="00AC6D18" w:rsidRDefault="00AC6D18" w:rsidP="00AC6D18">
            <w:pPr>
              <w:pStyle w:val="rfdPoem"/>
            </w:pPr>
            <w:r w:rsidRPr="00AC6D18">
              <w:rPr>
                <w:rtl/>
              </w:rPr>
              <w:t>أمان</w:t>
            </w:r>
            <w:r w:rsidR="004F46D9">
              <w:rPr>
                <w:rtl/>
              </w:rPr>
              <w:t>ُ</w:t>
            </w:r>
            <w:r w:rsidRPr="00AC6D18">
              <w:rPr>
                <w:rtl/>
              </w:rPr>
              <w:t xml:space="preserve"> ك</w:t>
            </w:r>
            <w:r w:rsidR="004F46D9">
              <w:rPr>
                <w:rtl/>
              </w:rPr>
              <w:t>ُ</w:t>
            </w:r>
            <w:r w:rsidRPr="00AC6D18">
              <w:rPr>
                <w:rtl/>
              </w:rPr>
              <w:t>ل</w:t>
            </w:r>
            <w:r w:rsidR="004F46D9">
              <w:rPr>
                <w:rtl/>
              </w:rPr>
              <w:t>ِّ</w:t>
            </w:r>
            <w:r w:rsidRPr="00AC6D18">
              <w:rPr>
                <w:rtl/>
              </w:rPr>
              <w:t xml:space="preserve"> خائف</w:t>
            </w:r>
            <w:r w:rsidR="004F46D9">
              <w:rPr>
                <w:rtl/>
              </w:rPr>
              <w:t>ٍ</w:t>
            </w:r>
            <w:r w:rsidRPr="00AC6D18">
              <w:rPr>
                <w:rtl/>
              </w:rPr>
              <w:t xml:space="preserve"> غياث</w:t>
            </w:r>
            <w:r w:rsidR="004F46D9">
              <w:rPr>
                <w:rtl/>
              </w:rPr>
              <w:t>ُ</w:t>
            </w:r>
            <w:r w:rsidRPr="00AC6D18">
              <w:rPr>
                <w:rtl/>
              </w:rPr>
              <w:t xml:space="preserve"> ك</w:t>
            </w:r>
            <w:r w:rsidR="004F46D9">
              <w:rPr>
                <w:rtl/>
              </w:rPr>
              <w:t>ُ</w:t>
            </w:r>
            <w:r w:rsidRPr="00AC6D18">
              <w:rPr>
                <w:rtl/>
              </w:rPr>
              <w:t>ل</w:t>
            </w:r>
            <w:r w:rsidR="004F46D9">
              <w:rPr>
                <w:rtl/>
              </w:rPr>
              <w:t>ِّ</w:t>
            </w:r>
            <w:r w:rsidRPr="00AC6D18">
              <w:rPr>
                <w:rtl/>
              </w:rPr>
              <w:t xml:space="preserve"> م</w:t>
            </w:r>
            <w:r w:rsidR="004F46D9">
              <w:rPr>
                <w:rtl/>
              </w:rPr>
              <w:t>ُ</w:t>
            </w:r>
            <w:r w:rsidRPr="00AC6D18">
              <w:rPr>
                <w:rtl/>
              </w:rPr>
              <w:t>ج</w:t>
            </w:r>
            <w:r w:rsidR="004F46D9">
              <w:rPr>
                <w:rtl/>
              </w:rPr>
              <w:t>ْ</w:t>
            </w:r>
            <w:r w:rsidRPr="00AC6D18">
              <w:rPr>
                <w:rtl/>
              </w:rPr>
              <w:t>د</w:t>
            </w:r>
            <w:r w:rsidR="004F46D9">
              <w:rPr>
                <w:rtl/>
              </w:rPr>
              <w:t>ِ</w:t>
            </w:r>
            <w:r w:rsidRPr="00AC6D18">
              <w:rPr>
                <w:rtl/>
              </w:rPr>
              <w:t>ب</w:t>
            </w:r>
            <w:r w:rsidR="004F46D9">
              <w:rPr>
                <w:rtl/>
              </w:rPr>
              <w:t>ِ</w:t>
            </w:r>
            <w:r w:rsidR="00375CD3" w:rsidRPr="0009749F">
              <w:rPr>
                <w:rStyle w:val="rfdPoemTiniCharChar"/>
                <w:rtl/>
              </w:rPr>
              <w:br/>
            </w:r>
            <w:r w:rsidRPr="0009749F">
              <w:rPr>
                <w:rStyle w:val="rfdPoemTiniChar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AC6D18" w:rsidRPr="00AC6D18" w:rsidRDefault="00AC6D18" w:rsidP="00AC6D18">
            <w:pPr>
              <w:pStyle w:val="rfdPoem"/>
            </w:pPr>
          </w:p>
        </w:tc>
        <w:tc>
          <w:tcPr>
            <w:tcW w:w="2250" w:type="pct"/>
            <w:vAlign w:val="center"/>
          </w:tcPr>
          <w:p w:rsidR="00AC6D18" w:rsidRPr="00AC6D18" w:rsidRDefault="00AC6D18" w:rsidP="00AC6D18">
            <w:pPr>
              <w:pStyle w:val="rfdPoem"/>
            </w:pPr>
            <w:r w:rsidRPr="00AC6D18">
              <w:rPr>
                <w:rtl/>
              </w:rPr>
              <w:t>م</w:t>
            </w:r>
            <w:r w:rsidR="004F46D9">
              <w:rPr>
                <w:rtl/>
              </w:rPr>
              <w:t>ُ</w:t>
            </w:r>
            <w:r w:rsidRPr="00AC6D18">
              <w:rPr>
                <w:rtl/>
              </w:rPr>
              <w:t>نيل</w:t>
            </w:r>
            <w:r w:rsidR="004F46D9">
              <w:rPr>
                <w:rtl/>
              </w:rPr>
              <w:t>ُ</w:t>
            </w:r>
            <w:r w:rsidRPr="00AC6D18">
              <w:rPr>
                <w:rtl/>
              </w:rPr>
              <w:t xml:space="preserve"> ك</w:t>
            </w:r>
            <w:r w:rsidR="004F46D9">
              <w:rPr>
                <w:rtl/>
              </w:rPr>
              <w:t>ُ</w:t>
            </w:r>
            <w:r w:rsidRPr="00AC6D18">
              <w:rPr>
                <w:rtl/>
              </w:rPr>
              <w:t>ل</w:t>
            </w:r>
            <w:r w:rsidR="004F46D9">
              <w:rPr>
                <w:rtl/>
              </w:rPr>
              <w:t>ّ</w:t>
            </w:r>
            <w:r w:rsidRPr="00AC6D18">
              <w:rPr>
                <w:rtl/>
              </w:rPr>
              <w:t xml:space="preserve"> نعمة</w:t>
            </w:r>
            <w:r w:rsidR="004F46D9">
              <w:rPr>
                <w:rtl/>
              </w:rPr>
              <w:t>ٍ</w:t>
            </w:r>
            <w:r w:rsidRPr="00AC6D18">
              <w:rPr>
                <w:rtl/>
              </w:rPr>
              <w:t xml:space="preserve"> من فض</w:t>
            </w:r>
            <w:r w:rsidR="004F46D9">
              <w:rPr>
                <w:rtl/>
              </w:rPr>
              <w:t>ّ</w:t>
            </w:r>
            <w:r w:rsidRPr="00AC6D18">
              <w:rPr>
                <w:rtl/>
              </w:rPr>
              <w:t>ة</w:t>
            </w:r>
            <w:r w:rsidR="004F46D9">
              <w:rPr>
                <w:rtl/>
              </w:rPr>
              <w:t>ٍ</w:t>
            </w:r>
            <w:r w:rsidRPr="00AC6D18">
              <w:rPr>
                <w:rtl/>
              </w:rPr>
              <w:t xml:space="preserve"> أو ذ</w:t>
            </w:r>
            <w:r w:rsidR="004F46D9">
              <w:rPr>
                <w:rtl/>
              </w:rPr>
              <w:t>َ</w:t>
            </w:r>
            <w:r w:rsidRPr="00AC6D18">
              <w:rPr>
                <w:rtl/>
              </w:rPr>
              <w:t>ه</w:t>
            </w:r>
            <w:r w:rsidR="004F46D9">
              <w:rPr>
                <w:rtl/>
              </w:rPr>
              <w:t>َ</w:t>
            </w:r>
            <w:r w:rsidRPr="00AC6D18">
              <w:rPr>
                <w:rtl/>
              </w:rPr>
              <w:t>ب</w:t>
            </w:r>
            <w:r w:rsidR="004F46D9">
              <w:rPr>
                <w:rtl/>
              </w:rPr>
              <w:t>ِ</w:t>
            </w:r>
            <w:r w:rsidR="00375CD3" w:rsidRPr="0009749F">
              <w:rPr>
                <w:rStyle w:val="rfdPoemTiniCharChar"/>
                <w:rtl/>
              </w:rPr>
              <w:br/>
            </w:r>
            <w:r w:rsidRPr="0009749F">
              <w:rPr>
                <w:rStyle w:val="rfdPoemTiniCharChar"/>
                <w:rtl/>
              </w:rPr>
              <w:t> </w:t>
            </w:r>
          </w:p>
        </w:tc>
      </w:tr>
      <w:tr w:rsidR="00AC6D18" w:rsidRPr="00AC6D18" w:rsidTr="00D10739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AC6D18" w:rsidRPr="00AC6D18" w:rsidRDefault="00AC6D18" w:rsidP="00AC6D18">
            <w:pPr>
              <w:pStyle w:val="rfdPoem"/>
            </w:pPr>
            <w:r w:rsidRPr="00AC6D18">
              <w:rPr>
                <w:rtl/>
              </w:rPr>
              <w:t>في ع</w:t>
            </w:r>
            <w:r w:rsidR="00764B6D">
              <w:rPr>
                <w:rtl/>
              </w:rPr>
              <w:t>َ</w:t>
            </w:r>
            <w:r w:rsidRPr="00AC6D18">
              <w:rPr>
                <w:rtl/>
              </w:rPr>
              <w:t>د</w:t>
            </w:r>
            <w:r w:rsidR="00764B6D">
              <w:rPr>
                <w:rtl/>
              </w:rPr>
              <w:t>ْ</w:t>
            </w:r>
            <w:r w:rsidRPr="00AC6D18">
              <w:rPr>
                <w:rtl/>
              </w:rPr>
              <w:t>له</w:t>
            </w:r>
            <w:r w:rsidR="00764B6D">
              <w:rPr>
                <w:rtl/>
              </w:rPr>
              <w:t>ِ</w:t>
            </w:r>
            <w:r w:rsidRPr="00AC6D18">
              <w:rPr>
                <w:rtl/>
              </w:rPr>
              <w:t xml:space="preserve"> و</w:t>
            </w:r>
            <w:r w:rsidR="00764B6D">
              <w:rPr>
                <w:rtl/>
              </w:rPr>
              <w:t>َ</w:t>
            </w:r>
            <w:r w:rsidRPr="00AC6D18">
              <w:rPr>
                <w:rtl/>
              </w:rPr>
              <w:t>ج</w:t>
            </w:r>
            <w:r w:rsidR="00764B6D">
              <w:rPr>
                <w:rtl/>
              </w:rPr>
              <w:t>ُ</w:t>
            </w:r>
            <w:r w:rsidRPr="00AC6D18">
              <w:rPr>
                <w:rtl/>
              </w:rPr>
              <w:t>ود</w:t>
            </w:r>
            <w:r w:rsidR="00764B6D">
              <w:rPr>
                <w:rtl/>
              </w:rPr>
              <w:t>ِ</w:t>
            </w:r>
            <w:r w:rsidRPr="00AC6D18">
              <w:rPr>
                <w:rtl/>
              </w:rPr>
              <w:t>ه تسمع</w:t>
            </w:r>
            <w:r w:rsidR="00764B6D">
              <w:rPr>
                <w:rtl/>
              </w:rPr>
              <w:t>ُ</w:t>
            </w:r>
            <w:r w:rsidRPr="00AC6D18">
              <w:rPr>
                <w:rtl/>
              </w:rPr>
              <w:t xml:space="preserve"> ك</w:t>
            </w:r>
            <w:r w:rsidR="00764B6D">
              <w:rPr>
                <w:rtl/>
              </w:rPr>
              <w:t>ُ</w:t>
            </w:r>
            <w:r w:rsidRPr="00AC6D18">
              <w:rPr>
                <w:rtl/>
              </w:rPr>
              <w:t>ل</w:t>
            </w:r>
            <w:r w:rsidR="00764B6D">
              <w:rPr>
                <w:rtl/>
              </w:rPr>
              <w:t>َّ</w:t>
            </w:r>
            <w:r w:rsidRPr="00AC6D18">
              <w:rPr>
                <w:rtl/>
              </w:rPr>
              <w:t xml:space="preserve"> الع</w:t>
            </w:r>
            <w:r w:rsidR="00764B6D">
              <w:rPr>
                <w:rtl/>
              </w:rPr>
              <w:t>َ</w:t>
            </w:r>
            <w:r w:rsidRPr="00AC6D18">
              <w:rPr>
                <w:rtl/>
              </w:rPr>
              <w:t>ج</w:t>
            </w:r>
            <w:r w:rsidR="00764B6D">
              <w:rPr>
                <w:rtl/>
              </w:rPr>
              <w:t>َ</w:t>
            </w:r>
            <w:r w:rsidRPr="00AC6D18">
              <w:rPr>
                <w:rtl/>
              </w:rPr>
              <w:t>ب</w:t>
            </w:r>
            <w:r w:rsidR="00764B6D">
              <w:rPr>
                <w:rtl/>
              </w:rPr>
              <w:t>ِ</w:t>
            </w:r>
            <w:r w:rsidR="00375CD3" w:rsidRPr="0009749F">
              <w:rPr>
                <w:rStyle w:val="rfdPoemTiniCharChar"/>
                <w:rtl/>
              </w:rPr>
              <w:br/>
            </w:r>
            <w:r w:rsidRPr="0009749F">
              <w:rPr>
                <w:rStyle w:val="rfdPoemTiniChar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AC6D18" w:rsidRPr="00AC6D18" w:rsidRDefault="00AC6D18" w:rsidP="00AC6D18">
            <w:pPr>
              <w:pStyle w:val="rfdPoem"/>
            </w:pPr>
          </w:p>
        </w:tc>
        <w:tc>
          <w:tcPr>
            <w:tcW w:w="2250" w:type="pct"/>
            <w:vAlign w:val="center"/>
          </w:tcPr>
          <w:p w:rsidR="00AC6D18" w:rsidRPr="00AC6D18" w:rsidRDefault="00AC6D18" w:rsidP="00AC6D18">
            <w:pPr>
              <w:pStyle w:val="rfdPoem"/>
            </w:pPr>
            <w:r w:rsidRPr="00AC6D18">
              <w:rPr>
                <w:rtl/>
              </w:rPr>
              <w:t>الأس</w:t>
            </w:r>
            <w:r w:rsidR="00764B6D">
              <w:rPr>
                <w:rtl/>
              </w:rPr>
              <w:t>َ</w:t>
            </w:r>
            <w:r w:rsidRPr="00AC6D18">
              <w:rPr>
                <w:rtl/>
              </w:rPr>
              <w:t>د</w:t>
            </w:r>
            <w:r w:rsidR="00764B6D">
              <w:rPr>
                <w:rtl/>
              </w:rPr>
              <w:t>ُ</w:t>
            </w:r>
            <w:r w:rsidRPr="00AC6D18">
              <w:rPr>
                <w:rtl/>
              </w:rPr>
              <w:t xml:space="preserve"> الكاس</w:t>
            </w:r>
            <w:r w:rsidR="00764B6D">
              <w:rPr>
                <w:rtl/>
              </w:rPr>
              <w:t>ِ</w:t>
            </w:r>
            <w:r w:rsidRPr="00AC6D18">
              <w:rPr>
                <w:rtl/>
              </w:rPr>
              <w:t>ر</w:t>
            </w:r>
            <w:r w:rsidR="00764B6D">
              <w:rPr>
                <w:rtl/>
              </w:rPr>
              <w:t>ُ</w:t>
            </w:r>
            <w:r w:rsidRPr="00AC6D18">
              <w:rPr>
                <w:rtl/>
              </w:rPr>
              <w:t xml:space="preserve"> لا يخشاه ف</w:t>
            </w:r>
            <w:r w:rsidR="00764B6D">
              <w:rPr>
                <w:rtl/>
              </w:rPr>
              <w:t>َ</w:t>
            </w:r>
            <w:r w:rsidRPr="00AC6D18">
              <w:rPr>
                <w:rtl/>
              </w:rPr>
              <w:t>ر</w:t>
            </w:r>
            <w:r w:rsidR="00764B6D">
              <w:rPr>
                <w:rtl/>
              </w:rPr>
              <w:t>ْ</w:t>
            </w:r>
            <w:r w:rsidRPr="00AC6D18">
              <w:rPr>
                <w:rtl/>
              </w:rPr>
              <w:t>خ</w:t>
            </w:r>
            <w:r w:rsidR="00764B6D">
              <w:rPr>
                <w:rtl/>
              </w:rPr>
              <w:t>ُ</w:t>
            </w:r>
            <w:r w:rsidRPr="00AC6D18">
              <w:rPr>
                <w:rtl/>
              </w:rPr>
              <w:t xml:space="preserve"> الث</w:t>
            </w:r>
            <w:r w:rsidR="00764B6D">
              <w:rPr>
                <w:rtl/>
              </w:rPr>
              <w:t>َّ</w:t>
            </w:r>
            <w:r w:rsidRPr="00AC6D18">
              <w:rPr>
                <w:rtl/>
              </w:rPr>
              <w:t>ع</w:t>
            </w:r>
            <w:r w:rsidR="00764B6D">
              <w:rPr>
                <w:rtl/>
              </w:rPr>
              <w:t>ْ</w:t>
            </w:r>
            <w:r w:rsidRPr="00AC6D18">
              <w:rPr>
                <w:rtl/>
              </w:rPr>
              <w:t>ل</w:t>
            </w:r>
            <w:r w:rsidR="00764B6D">
              <w:rPr>
                <w:rtl/>
              </w:rPr>
              <w:t>َ</w:t>
            </w:r>
            <w:r w:rsidRPr="00AC6D18">
              <w:rPr>
                <w:rtl/>
              </w:rPr>
              <w:t>ب</w:t>
            </w:r>
            <w:r w:rsidR="00764B6D">
              <w:rPr>
                <w:rtl/>
              </w:rPr>
              <w:t>ِ</w:t>
            </w:r>
            <w:r w:rsidR="00375CD3" w:rsidRPr="0009749F">
              <w:rPr>
                <w:rStyle w:val="rfdPoemTiniCharChar"/>
                <w:rtl/>
              </w:rPr>
              <w:br/>
            </w:r>
            <w:r w:rsidRPr="0009749F">
              <w:rPr>
                <w:rStyle w:val="rfdPoemTiniCharChar"/>
                <w:rtl/>
              </w:rPr>
              <w:t> </w:t>
            </w:r>
          </w:p>
        </w:tc>
      </w:tr>
    </w:tbl>
    <w:p w:rsidR="00AC6D18" w:rsidRPr="00AC6D18" w:rsidRDefault="00AC6D18" w:rsidP="00AC6D18">
      <w:pPr>
        <w:pStyle w:val="rfdPoem"/>
        <w:rPr>
          <w:rtl/>
        </w:rPr>
      </w:pPr>
      <w:r>
        <w:rPr>
          <w:rtl/>
        </w:rPr>
        <w:br w:type="page"/>
      </w:r>
    </w:p>
    <w:tbl>
      <w:tblPr>
        <w:bidiVisual/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24"/>
        <w:gridCol w:w="937"/>
        <w:gridCol w:w="4124"/>
      </w:tblGrid>
      <w:tr w:rsidR="00AC6D18" w:rsidRPr="00AC6D18" w:rsidTr="004E3028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AC6D18" w:rsidRPr="00AC6D18" w:rsidRDefault="00AC6D18" w:rsidP="00AC6D18">
            <w:pPr>
              <w:pStyle w:val="rfdPoem"/>
              <w:rPr>
                <w:rtl/>
              </w:rPr>
            </w:pPr>
            <w:r w:rsidRPr="00AC6D18">
              <w:rPr>
                <w:rtl/>
              </w:rPr>
              <w:lastRenderedPageBreak/>
              <w:t>كما الس</w:t>
            </w:r>
            <w:r w:rsidR="00764B6D">
              <w:rPr>
                <w:rtl/>
              </w:rPr>
              <w:t>ِّ</w:t>
            </w:r>
            <w:r w:rsidRPr="00AC6D18">
              <w:rPr>
                <w:rtl/>
              </w:rPr>
              <w:t>خال</w:t>
            </w:r>
            <w:r w:rsidR="00764B6D">
              <w:rPr>
                <w:rtl/>
              </w:rPr>
              <w:t>ُ</w:t>
            </w:r>
            <w:r w:rsidRPr="00AC6D18">
              <w:rPr>
                <w:rtl/>
              </w:rPr>
              <w:t xml:space="preserve"> جملة</w:t>
            </w:r>
            <w:r w:rsidR="00764B6D">
              <w:rPr>
                <w:rtl/>
              </w:rPr>
              <w:t>ً</w:t>
            </w:r>
            <w:r w:rsidRPr="00AC6D18">
              <w:rPr>
                <w:rtl/>
              </w:rPr>
              <w:t xml:space="preserve"> ترعى</w:t>
            </w:r>
            <w:r w:rsidR="00764B6D" w:rsidRPr="00C23377">
              <w:rPr>
                <w:rtl/>
              </w:rPr>
              <w:t>ٰ</w:t>
            </w:r>
            <w:r w:rsidRPr="00AC6D18">
              <w:rPr>
                <w:rtl/>
              </w:rPr>
              <w:t xml:space="preserve"> وجود</w:t>
            </w:r>
            <w:r w:rsidR="00764B6D">
              <w:rPr>
                <w:rtl/>
              </w:rPr>
              <w:t>َ</w:t>
            </w:r>
            <w:r w:rsidRPr="00AC6D18">
              <w:rPr>
                <w:rtl/>
              </w:rPr>
              <w:t xml:space="preserve"> الأذ</w:t>
            </w:r>
            <w:r w:rsidR="00764B6D">
              <w:rPr>
                <w:rtl/>
              </w:rPr>
              <w:t>ْ</w:t>
            </w:r>
            <w:r w:rsidRPr="00AC6D18">
              <w:rPr>
                <w:rtl/>
              </w:rPr>
              <w:t>ؤ</w:t>
            </w:r>
            <w:r w:rsidR="00764B6D">
              <w:rPr>
                <w:rtl/>
              </w:rPr>
              <w:t>ُ</w:t>
            </w:r>
            <w:r w:rsidRPr="00AC6D18">
              <w:rPr>
                <w:rtl/>
              </w:rPr>
              <w:t>ب</w:t>
            </w:r>
            <w:r w:rsidR="00764B6D">
              <w:rPr>
                <w:rtl/>
              </w:rPr>
              <w:t>ِ</w:t>
            </w:r>
            <w:r w:rsidR="00375CD3" w:rsidRPr="0009749F">
              <w:rPr>
                <w:rStyle w:val="rfdPoemTiniCharChar"/>
                <w:rtl/>
              </w:rPr>
              <w:br/>
            </w:r>
            <w:r w:rsidRPr="0009749F">
              <w:rPr>
                <w:rStyle w:val="rfdPoemTiniChar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AC6D18" w:rsidRPr="00AC6D18" w:rsidRDefault="00AC6D18" w:rsidP="00AC6D18">
            <w:pPr>
              <w:pStyle w:val="rfdPoem"/>
            </w:pPr>
          </w:p>
        </w:tc>
        <w:tc>
          <w:tcPr>
            <w:tcW w:w="2250" w:type="pct"/>
            <w:vAlign w:val="center"/>
          </w:tcPr>
          <w:p w:rsidR="00AC6D18" w:rsidRPr="00AC6D18" w:rsidRDefault="00AC6D18" w:rsidP="00AC6D18">
            <w:pPr>
              <w:pStyle w:val="rfdPoem"/>
            </w:pPr>
            <w:r w:rsidRPr="00AC6D18">
              <w:rPr>
                <w:rtl/>
              </w:rPr>
              <w:t>والف</w:t>
            </w:r>
            <w:r w:rsidR="00764B6D">
              <w:rPr>
                <w:rtl/>
              </w:rPr>
              <w:t>ُ</w:t>
            </w:r>
            <w:r w:rsidRPr="00AC6D18">
              <w:rPr>
                <w:rtl/>
              </w:rPr>
              <w:t>ر</w:t>
            </w:r>
            <w:r w:rsidR="00764B6D">
              <w:rPr>
                <w:rtl/>
              </w:rPr>
              <w:t>ْ</w:t>
            </w:r>
            <w:r w:rsidRPr="00AC6D18">
              <w:rPr>
                <w:rtl/>
              </w:rPr>
              <w:t>س</w:t>
            </w:r>
            <w:r w:rsidR="00764B6D">
              <w:rPr>
                <w:rtl/>
              </w:rPr>
              <w:t>ُ</w:t>
            </w:r>
            <w:r w:rsidRPr="00AC6D18">
              <w:rPr>
                <w:rtl/>
              </w:rPr>
              <w:t xml:space="preserve"> والت</w:t>
            </w:r>
            <w:r w:rsidR="00764B6D">
              <w:rPr>
                <w:rtl/>
              </w:rPr>
              <w:t>ُ</w:t>
            </w:r>
            <w:r w:rsidRPr="00AC6D18">
              <w:rPr>
                <w:rtl/>
              </w:rPr>
              <w:t>ر</w:t>
            </w:r>
            <w:r w:rsidR="00764B6D">
              <w:rPr>
                <w:rtl/>
              </w:rPr>
              <w:t>ْ</w:t>
            </w:r>
            <w:r w:rsidRPr="00AC6D18">
              <w:rPr>
                <w:rtl/>
              </w:rPr>
              <w:t>ك</w:t>
            </w:r>
            <w:r w:rsidR="00764B6D">
              <w:rPr>
                <w:rtl/>
              </w:rPr>
              <w:t>ُ</w:t>
            </w:r>
            <w:r w:rsidRPr="00AC6D18">
              <w:rPr>
                <w:rtl/>
              </w:rPr>
              <w:t xml:space="preserve"> له دانت وحت</w:t>
            </w:r>
            <w:r w:rsidR="004E3028">
              <w:rPr>
                <w:rFonts w:hint="cs"/>
                <w:rtl/>
              </w:rPr>
              <w:t>ّ</w:t>
            </w:r>
            <w:r w:rsidRPr="00AC6D18">
              <w:rPr>
                <w:rtl/>
              </w:rPr>
              <w:t>ى الع</w:t>
            </w:r>
            <w:r w:rsidR="00764B6D">
              <w:rPr>
                <w:rtl/>
              </w:rPr>
              <w:t>َ</w:t>
            </w:r>
            <w:r w:rsidRPr="00AC6D18">
              <w:rPr>
                <w:rtl/>
              </w:rPr>
              <w:t>ر</w:t>
            </w:r>
            <w:r w:rsidR="00764B6D">
              <w:rPr>
                <w:rtl/>
              </w:rPr>
              <w:t>َ</w:t>
            </w:r>
            <w:r w:rsidRPr="00AC6D18">
              <w:rPr>
                <w:rtl/>
              </w:rPr>
              <w:t>ب</w:t>
            </w:r>
            <w:r w:rsidR="00764B6D">
              <w:rPr>
                <w:rtl/>
              </w:rPr>
              <w:t>ِ</w:t>
            </w:r>
            <w:r w:rsidR="00375CD3" w:rsidRPr="0009749F">
              <w:rPr>
                <w:rStyle w:val="rfdPoemTiniCharChar"/>
                <w:rtl/>
              </w:rPr>
              <w:br/>
            </w:r>
            <w:r w:rsidRPr="0009749F">
              <w:rPr>
                <w:rStyle w:val="rfdPoemTiniCharChar"/>
                <w:rtl/>
              </w:rPr>
              <w:t> </w:t>
            </w:r>
          </w:p>
        </w:tc>
      </w:tr>
      <w:tr w:rsidR="00AC6D18" w:rsidRPr="00AC6D18" w:rsidTr="004E3028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AC6D18" w:rsidRPr="00AC6D18" w:rsidRDefault="00AC6D18" w:rsidP="00AC6D18">
            <w:pPr>
              <w:pStyle w:val="rfdPoem"/>
            </w:pPr>
            <w:r w:rsidRPr="00AC6D18">
              <w:rPr>
                <w:rtl/>
              </w:rPr>
              <w:t>إذا حللت</w:t>
            </w:r>
            <w:r w:rsidR="00764B6D">
              <w:rPr>
                <w:rtl/>
              </w:rPr>
              <w:t>ُ</w:t>
            </w:r>
            <w:r w:rsidRPr="00AC6D18">
              <w:rPr>
                <w:rtl/>
              </w:rPr>
              <w:t xml:space="preserve"> أرض</w:t>
            </w:r>
            <w:r w:rsidR="00764B6D">
              <w:rPr>
                <w:rtl/>
              </w:rPr>
              <w:t>َ</w:t>
            </w:r>
            <w:r w:rsidRPr="00AC6D18">
              <w:rPr>
                <w:rtl/>
              </w:rPr>
              <w:t>ه نسيت</w:t>
            </w:r>
            <w:r w:rsidR="00764B6D">
              <w:rPr>
                <w:rtl/>
              </w:rPr>
              <w:t>ُ</w:t>
            </w:r>
            <w:r w:rsidRPr="00AC6D18">
              <w:rPr>
                <w:rtl/>
              </w:rPr>
              <w:t xml:space="preserve"> أ</w:t>
            </w:r>
            <w:r w:rsidR="00764B6D">
              <w:rPr>
                <w:rtl/>
              </w:rPr>
              <w:t>ُ</w:t>
            </w:r>
            <w:r w:rsidRPr="00AC6D18">
              <w:rPr>
                <w:rtl/>
              </w:rPr>
              <w:t>م</w:t>
            </w:r>
            <w:r w:rsidR="004E3028">
              <w:rPr>
                <w:rFonts w:hint="cs"/>
                <w:rtl/>
              </w:rPr>
              <w:t>ّ</w:t>
            </w:r>
            <w:r w:rsidRPr="00AC6D18">
              <w:rPr>
                <w:rtl/>
              </w:rPr>
              <w:t>ي وأبي</w:t>
            </w:r>
            <w:r w:rsidR="00375CD3" w:rsidRPr="0009749F">
              <w:rPr>
                <w:rStyle w:val="rfdPoemTiniCharChar"/>
                <w:rtl/>
              </w:rPr>
              <w:br/>
            </w:r>
            <w:r w:rsidRPr="0009749F">
              <w:rPr>
                <w:rStyle w:val="rfdPoemTiniChar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AC6D18" w:rsidRPr="00AC6D18" w:rsidRDefault="00AC6D18" w:rsidP="00AC6D18">
            <w:pPr>
              <w:pStyle w:val="rfdPoem"/>
            </w:pPr>
          </w:p>
        </w:tc>
        <w:tc>
          <w:tcPr>
            <w:tcW w:w="2250" w:type="pct"/>
            <w:vAlign w:val="center"/>
          </w:tcPr>
          <w:p w:rsidR="00AC6D18" w:rsidRPr="00AC6D18" w:rsidRDefault="00AC6D18" w:rsidP="00AC6D18">
            <w:pPr>
              <w:pStyle w:val="rfdPoem"/>
            </w:pPr>
            <w:r w:rsidRPr="00AC6D18">
              <w:rPr>
                <w:rtl/>
              </w:rPr>
              <w:t>وأ</w:t>
            </w:r>
            <w:r w:rsidR="00764B6D">
              <w:rPr>
                <w:rtl/>
              </w:rPr>
              <w:t>ُ</w:t>
            </w:r>
            <w:r w:rsidRPr="00AC6D18">
              <w:rPr>
                <w:rtl/>
              </w:rPr>
              <w:t>سرتي وولدي بنتا</w:t>
            </w:r>
            <w:r w:rsidR="00764B6D">
              <w:rPr>
                <w:rtl/>
              </w:rPr>
              <w:t>ً</w:t>
            </w:r>
            <w:r w:rsidRPr="00AC6D18">
              <w:rPr>
                <w:rtl/>
              </w:rPr>
              <w:t xml:space="preserve"> يكون</w:t>
            </w:r>
            <w:r w:rsidR="00764B6D">
              <w:rPr>
                <w:rtl/>
              </w:rPr>
              <w:t>ُ</w:t>
            </w:r>
            <w:r w:rsidRPr="00AC6D18">
              <w:rPr>
                <w:rtl/>
              </w:rPr>
              <w:t xml:space="preserve"> أو ص</w:t>
            </w:r>
            <w:r w:rsidR="00764B6D">
              <w:rPr>
                <w:rtl/>
              </w:rPr>
              <w:t>َ</w:t>
            </w:r>
            <w:r w:rsidRPr="00AC6D18">
              <w:rPr>
                <w:rtl/>
              </w:rPr>
              <w:t>بي</w:t>
            </w:r>
            <w:r w:rsidR="00375CD3" w:rsidRPr="0009749F">
              <w:rPr>
                <w:rStyle w:val="rfdPoemTiniCharChar"/>
                <w:rtl/>
              </w:rPr>
              <w:br/>
            </w:r>
            <w:r w:rsidRPr="0009749F">
              <w:rPr>
                <w:rStyle w:val="rfdPoemTiniCharChar"/>
                <w:rtl/>
              </w:rPr>
              <w:t> </w:t>
            </w:r>
          </w:p>
        </w:tc>
      </w:tr>
      <w:tr w:rsidR="00AC6D18" w:rsidRPr="00AC6D18" w:rsidTr="004E3028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AC6D18" w:rsidRPr="00AC6D18" w:rsidRDefault="00AC6D18" w:rsidP="00AC6D18">
            <w:pPr>
              <w:pStyle w:val="rfdPoem"/>
            </w:pPr>
            <w:r w:rsidRPr="00AC6D18">
              <w:rPr>
                <w:rtl/>
              </w:rPr>
              <w:t>ومن يكن حيدرة أباه والجد</w:t>
            </w:r>
            <w:r w:rsidR="00764B6D">
              <w:rPr>
                <w:rtl/>
              </w:rPr>
              <w:t>ُّ</w:t>
            </w:r>
            <w:r w:rsidRPr="00AC6D18">
              <w:rPr>
                <w:rtl/>
              </w:rPr>
              <w:t xml:space="preserve"> النبي</w:t>
            </w:r>
            <w:r w:rsidR="00375CD3" w:rsidRPr="0009749F">
              <w:rPr>
                <w:rStyle w:val="rfdPoemTiniCharChar"/>
                <w:rtl/>
              </w:rPr>
              <w:br/>
            </w:r>
            <w:r w:rsidRPr="0009749F">
              <w:rPr>
                <w:rStyle w:val="rfdPoemTiniChar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AC6D18" w:rsidRPr="00AC6D18" w:rsidRDefault="00AC6D18" w:rsidP="00AC6D18">
            <w:pPr>
              <w:pStyle w:val="rfdPoem"/>
            </w:pPr>
          </w:p>
        </w:tc>
        <w:tc>
          <w:tcPr>
            <w:tcW w:w="2250" w:type="pct"/>
            <w:vAlign w:val="center"/>
          </w:tcPr>
          <w:p w:rsidR="00AC6D18" w:rsidRPr="00AC6D18" w:rsidRDefault="00AC6D18" w:rsidP="00AC6D18">
            <w:pPr>
              <w:pStyle w:val="rfdPoem"/>
            </w:pPr>
            <w:r w:rsidRPr="00AC6D18">
              <w:rPr>
                <w:rtl/>
              </w:rPr>
              <w:t>فكل</w:t>
            </w:r>
            <w:r w:rsidR="00764B6D">
              <w:rPr>
                <w:rtl/>
              </w:rPr>
              <w:t>ُّ</w:t>
            </w:r>
            <w:r w:rsidRPr="00AC6D18">
              <w:rPr>
                <w:rtl/>
              </w:rPr>
              <w:t xml:space="preserve"> ما تصفه دون أدنى الر</w:t>
            </w:r>
            <w:r w:rsidR="00764B6D">
              <w:rPr>
                <w:rtl/>
              </w:rPr>
              <w:t>ُّ</w:t>
            </w:r>
            <w:r w:rsidRPr="00AC6D18">
              <w:rPr>
                <w:rtl/>
              </w:rPr>
              <w:t>ت</w:t>
            </w:r>
            <w:r w:rsidR="00764B6D">
              <w:rPr>
                <w:rtl/>
              </w:rPr>
              <w:t>َ</w:t>
            </w:r>
            <w:r w:rsidRPr="00AC6D18">
              <w:rPr>
                <w:rtl/>
              </w:rPr>
              <w:t>ب</w:t>
            </w:r>
            <w:r w:rsidR="00764B6D">
              <w:rPr>
                <w:rtl/>
              </w:rPr>
              <w:t>ِ</w:t>
            </w:r>
            <w:r w:rsidR="00375CD3" w:rsidRPr="0009749F">
              <w:rPr>
                <w:rStyle w:val="rfdPoemTiniCharChar"/>
                <w:rtl/>
              </w:rPr>
              <w:br/>
            </w:r>
            <w:r w:rsidRPr="0009749F">
              <w:rPr>
                <w:rStyle w:val="rfdPoemTiniCharChar"/>
                <w:rtl/>
              </w:rPr>
              <w:t> </w:t>
            </w:r>
          </w:p>
        </w:tc>
      </w:tr>
    </w:tbl>
    <w:p w:rsidR="00AC6D18" w:rsidRPr="00AC6D18" w:rsidRDefault="00AC6D18" w:rsidP="00AC6D18">
      <w:pPr>
        <w:rPr>
          <w:rtl/>
        </w:rPr>
      </w:pPr>
      <w:r w:rsidRPr="00AC6D18">
        <w:rPr>
          <w:rtl/>
        </w:rPr>
        <w:t>وله أيضا</w:t>
      </w:r>
      <w:r w:rsidR="00764B6D">
        <w:rPr>
          <w:rtl/>
        </w:rPr>
        <w:t>ً</w:t>
      </w:r>
      <w:r w:rsidRPr="00AC6D18">
        <w:rPr>
          <w:rtl/>
        </w:rPr>
        <w:t xml:space="preserve"> في مدح السي</w:t>
      </w:r>
      <w:r w:rsidR="00764B6D">
        <w:rPr>
          <w:rtl/>
        </w:rPr>
        <w:t>ّ</w:t>
      </w:r>
      <w:r w:rsidRPr="00AC6D18">
        <w:rPr>
          <w:rtl/>
        </w:rPr>
        <w:t>د خلف بن عبد المط</w:t>
      </w:r>
      <w:r w:rsidR="00764B6D">
        <w:rPr>
          <w:rtl/>
        </w:rPr>
        <w:t>ّ</w:t>
      </w:r>
      <w:r w:rsidRPr="00AC6D18">
        <w:rPr>
          <w:rtl/>
        </w:rPr>
        <w:t>لب أخ الممدوح السابق</w:t>
      </w:r>
      <w:r w:rsidR="007E0241">
        <w:rPr>
          <w:rtl/>
        </w:rPr>
        <w:t xml:space="preserve"> :</w:t>
      </w:r>
    </w:p>
    <w:tbl>
      <w:tblPr>
        <w:bidiVisual/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24"/>
        <w:gridCol w:w="937"/>
        <w:gridCol w:w="4124"/>
      </w:tblGrid>
      <w:tr w:rsidR="00AC6D18" w:rsidRPr="00AC6D18" w:rsidTr="004E3028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AC6D18" w:rsidRPr="00AC6D18" w:rsidRDefault="00AC6D18" w:rsidP="00AC6D18">
            <w:pPr>
              <w:pStyle w:val="rfdPoem"/>
              <w:rPr>
                <w:rtl/>
              </w:rPr>
            </w:pPr>
            <w:r w:rsidRPr="00AC6D18">
              <w:rPr>
                <w:rtl/>
              </w:rPr>
              <w:t>إذا جرى</w:t>
            </w:r>
            <w:r w:rsidR="00764B6D" w:rsidRPr="00C23377">
              <w:rPr>
                <w:rtl/>
              </w:rPr>
              <w:t>ٰ</w:t>
            </w:r>
            <w:r w:rsidRPr="00AC6D18">
              <w:rPr>
                <w:rtl/>
              </w:rPr>
              <w:t xml:space="preserve"> ذ</w:t>
            </w:r>
            <w:r w:rsidR="00764B6D">
              <w:rPr>
                <w:rtl/>
              </w:rPr>
              <w:t>ِ</w:t>
            </w:r>
            <w:r w:rsidRPr="00AC6D18">
              <w:rPr>
                <w:rtl/>
              </w:rPr>
              <w:t>كر</w:t>
            </w:r>
            <w:r w:rsidR="00764B6D">
              <w:rPr>
                <w:rtl/>
              </w:rPr>
              <w:t>ُ</w:t>
            </w:r>
            <w:r w:rsidRPr="00AC6D18">
              <w:rPr>
                <w:rtl/>
              </w:rPr>
              <w:t xml:space="preserve"> ذ</w:t>
            </w:r>
            <w:r w:rsidR="00764B6D">
              <w:rPr>
                <w:rtl/>
              </w:rPr>
              <w:t>ِ</w:t>
            </w:r>
            <w:r w:rsidRPr="00AC6D18">
              <w:rPr>
                <w:rtl/>
              </w:rPr>
              <w:t>ي فضل وم</w:t>
            </w:r>
            <w:r w:rsidR="00764B6D">
              <w:rPr>
                <w:rtl/>
              </w:rPr>
              <w:t>َ</w:t>
            </w:r>
            <w:r w:rsidRPr="00AC6D18">
              <w:rPr>
                <w:rtl/>
              </w:rPr>
              <w:t>ك</w:t>
            </w:r>
            <w:r w:rsidR="00764B6D">
              <w:rPr>
                <w:rtl/>
              </w:rPr>
              <w:t>ْ</w:t>
            </w:r>
            <w:r w:rsidRPr="00AC6D18">
              <w:rPr>
                <w:rtl/>
              </w:rPr>
              <w:t>ر</w:t>
            </w:r>
            <w:r w:rsidR="00764B6D">
              <w:rPr>
                <w:rtl/>
              </w:rPr>
              <w:t>ُ</w:t>
            </w:r>
            <w:r w:rsidRPr="00AC6D18">
              <w:rPr>
                <w:rtl/>
              </w:rPr>
              <w:t>م</w:t>
            </w:r>
            <w:r w:rsidR="00F668EA">
              <w:rPr>
                <w:rtl/>
              </w:rPr>
              <w:t>َ</w:t>
            </w:r>
            <w:r w:rsidRPr="00AC6D18">
              <w:rPr>
                <w:rtl/>
              </w:rPr>
              <w:t>ة</w:t>
            </w:r>
            <w:r w:rsidR="00F668EA">
              <w:rPr>
                <w:rtl/>
              </w:rPr>
              <w:t>ٍ</w:t>
            </w:r>
            <w:r w:rsidR="00375CD3" w:rsidRPr="0009749F">
              <w:rPr>
                <w:rStyle w:val="rfdPoemTiniCharChar"/>
                <w:rtl/>
              </w:rPr>
              <w:br/>
            </w:r>
            <w:r w:rsidRPr="0009749F">
              <w:rPr>
                <w:rStyle w:val="rfdPoemTiniChar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AC6D18" w:rsidRPr="00AC6D18" w:rsidRDefault="00AC6D18" w:rsidP="00AC6D18">
            <w:pPr>
              <w:pStyle w:val="rfdPoem"/>
            </w:pPr>
          </w:p>
        </w:tc>
        <w:tc>
          <w:tcPr>
            <w:tcW w:w="2250" w:type="pct"/>
            <w:vAlign w:val="center"/>
          </w:tcPr>
          <w:p w:rsidR="00AC6D18" w:rsidRPr="00AC6D18" w:rsidRDefault="00AC6D18" w:rsidP="00AC6D18">
            <w:pPr>
              <w:pStyle w:val="rfdPoem"/>
            </w:pPr>
            <w:r w:rsidRPr="00AC6D18">
              <w:rPr>
                <w:rtl/>
              </w:rPr>
              <w:t>م</w:t>
            </w:r>
            <w:r w:rsidR="00F668EA">
              <w:rPr>
                <w:rtl/>
              </w:rPr>
              <w:t>ِ</w:t>
            </w:r>
            <w:r w:rsidRPr="00AC6D18">
              <w:rPr>
                <w:rtl/>
              </w:rPr>
              <w:t>م</w:t>
            </w:r>
            <w:r w:rsidR="00F668EA">
              <w:rPr>
                <w:rtl/>
              </w:rPr>
              <w:t>ّ</w:t>
            </w:r>
            <w:r w:rsidRPr="00AC6D18">
              <w:rPr>
                <w:rtl/>
              </w:rPr>
              <w:t>ن مضى</w:t>
            </w:r>
            <w:r w:rsidR="00F668EA" w:rsidRPr="00C23377">
              <w:rPr>
                <w:rtl/>
              </w:rPr>
              <w:t>ٰ</w:t>
            </w:r>
            <w:r w:rsidRPr="00AC6D18">
              <w:rPr>
                <w:rtl/>
              </w:rPr>
              <w:t xml:space="preserve"> قلت</w:t>
            </w:r>
            <w:r w:rsidR="00F668EA">
              <w:rPr>
                <w:rtl/>
              </w:rPr>
              <w:t>ُ</w:t>
            </w:r>
            <w:r w:rsidRPr="00AC6D18">
              <w:rPr>
                <w:rtl/>
              </w:rPr>
              <w:t xml:space="preserve"> خل</w:t>
            </w:r>
            <w:r w:rsidR="00F668EA">
              <w:rPr>
                <w:rtl/>
              </w:rPr>
              <w:t>ّ</w:t>
            </w:r>
            <w:r w:rsidRPr="00AC6D18">
              <w:rPr>
                <w:rtl/>
              </w:rPr>
              <w:t>وا ذ</w:t>
            </w:r>
            <w:r w:rsidR="00F668EA">
              <w:rPr>
                <w:rtl/>
              </w:rPr>
              <w:t>ِ</w:t>
            </w:r>
            <w:r w:rsidRPr="00AC6D18">
              <w:rPr>
                <w:rtl/>
              </w:rPr>
              <w:t>كر</w:t>
            </w:r>
            <w:r w:rsidR="00F668EA">
              <w:rPr>
                <w:rtl/>
              </w:rPr>
              <w:t>َ</w:t>
            </w:r>
            <w:r w:rsidRPr="00AC6D18">
              <w:rPr>
                <w:rtl/>
              </w:rPr>
              <w:t xml:space="preserve"> م</w:t>
            </w:r>
            <w:r w:rsidR="00F668EA">
              <w:rPr>
                <w:rtl/>
              </w:rPr>
              <w:t>َ</w:t>
            </w:r>
            <w:r w:rsidRPr="00AC6D18">
              <w:rPr>
                <w:rtl/>
              </w:rPr>
              <w:t>ن س</w:t>
            </w:r>
            <w:r w:rsidR="00F668EA">
              <w:rPr>
                <w:rtl/>
              </w:rPr>
              <w:t>َ</w:t>
            </w:r>
            <w:r w:rsidRPr="00AC6D18">
              <w:rPr>
                <w:rtl/>
              </w:rPr>
              <w:t>ل</w:t>
            </w:r>
            <w:r w:rsidR="00F668EA">
              <w:rPr>
                <w:rtl/>
              </w:rPr>
              <w:t>َ</w:t>
            </w:r>
            <w:r w:rsidRPr="00AC6D18">
              <w:rPr>
                <w:rtl/>
              </w:rPr>
              <w:t>فا</w:t>
            </w:r>
            <w:r w:rsidR="00375CD3" w:rsidRPr="0009749F">
              <w:rPr>
                <w:rStyle w:val="rfdPoemTiniCharChar"/>
                <w:rtl/>
              </w:rPr>
              <w:br/>
            </w:r>
            <w:r w:rsidRPr="0009749F">
              <w:rPr>
                <w:rStyle w:val="rfdPoemTiniCharChar"/>
                <w:rtl/>
              </w:rPr>
              <w:t> </w:t>
            </w:r>
          </w:p>
        </w:tc>
      </w:tr>
      <w:tr w:rsidR="00AC6D18" w:rsidRPr="00AC6D18" w:rsidTr="004E3028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AC6D18" w:rsidRPr="00AC6D18" w:rsidRDefault="00AC6D18" w:rsidP="00AC6D18">
            <w:pPr>
              <w:pStyle w:val="rfdPoem"/>
            </w:pPr>
            <w:r w:rsidRPr="00AC6D18">
              <w:rPr>
                <w:rtl/>
              </w:rPr>
              <w:t>الحمد لله أهل</w:t>
            </w:r>
            <w:r w:rsidR="00F668EA">
              <w:rPr>
                <w:rtl/>
              </w:rPr>
              <w:t>ِ</w:t>
            </w:r>
            <w:r w:rsidRPr="00AC6D18">
              <w:rPr>
                <w:rtl/>
              </w:rPr>
              <w:t xml:space="preserve"> الحمد</w:t>
            </w:r>
            <w:r w:rsidR="00F668EA">
              <w:rPr>
                <w:rtl/>
              </w:rPr>
              <w:t>ِ</w:t>
            </w:r>
            <w:r w:rsidRPr="00AC6D18">
              <w:rPr>
                <w:rtl/>
              </w:rPr>
              <w:t xml:space="preserve"> أن</w:t>
            </w:r>
            <w:r w:rsidR="00F668EA">
              <w:rPr>
                <w:rtl/>
              </w:rPr>
              <w:t>ّ</w:t>
            </w:r>
            <w:r w:rsidRPr="00AC6D18">
              <w:rPr>
                <w:rtl/>
              </w:rPr>
              <w:t xml:space="preserve"> لنا</w:t>
            </w:r>
            <w:r w:rsidR="00375CD3" w:rsidRPr="0009749F">
              <w:rPr>
                <w:rStyle w:val="rfdPoemTiniCharChar"/>
                <w:rtl/>
              </w:rPr>
              <w:br/>
            </w:r>
            <w:r w:rsidRPr="0009749F">
              <w:rPr>
                <w:rStyle w:val="rfdPoemTiniChar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AC6D18" w:rsidRPr="00AC6D18" w:rsidRDefault="00AC6D18" w:rsidP="00AC6D18">
            <w:pPr>
              <w:pStyle w:val="rfdPoem"/>
            </w:pPr>
          </w:p>
        </w:tc>
        <w:tc>
          <w:tcPr>
            <w:tcW w:w="2250" w:type="pct"/>
            <w:vAlign w:val="center"/>
          </w:tcPr>
          <w:p w:rsidR="00AC6D18" w:rsidRPr="00AC6D18" w:rsidRDefault="00AC6D18" w:rsidP="00AC6D18">
            <w:pPr>
              <w:pStyle w:val="rfdPoem"/>
            </w:pPr>
            <w:r w:rsidRPr="00AC6D18">
              <w:rPr>
                <w:rtl/>
              </w:rPr>
              <w:t>عن ك</w:t>
            </w:r>
            <w:r w:rsidR="00F668EA">
              <w:rPr>
                <w:rtl/>
              </w:rPr>
              <w:t>ُ</w:t>
            </w:r>
            <w:r w:rsidRPr="00AC6D18">
              <w:rPr>
                <w:rtl/>
              </w:rPr>
              <w:t>ل</w:t>
            </w:r>
            <w:r w:rsidR="00F668EA">
              <w:rPr>
                <w:rtl/>
              </w:rPr>
              <w:t>ّ</w:t>
            </w:r>
            <w:r w:rsidRPr="00AC6D18">
              <w:rPr>
                <w:rtl/>
              </w:rPr>
              <w:t xml:space="preserve"> ذي كرم</w:t>
            </w:r>
            <w:r w:rsidR="00F668EA">
              <w:rPr>
                <w:rtl/>
              </w:rPr>
              <w:t>ٍ</w:t>
            </w:r>
            <w:r w:rsidRPr="00AC6D18">
              <w:rPr>
                <w:rtl/>
              </w:rPr>
              <w:t xml:space="preserve"> م</w:t>
            </w:r>
            <w:r w:rsidR="00F668EA">
              <w:rPr>
                <w:rtl/>
              </w:rPr>
              <w:t>ِ</w:t>
            </w:r>
            <w:r w:rsidRPr="00AC6D18">
              <w:rPr>
                <w:rtl/>
              </w:rPr>
              <w:t>م</w:t>
            </w:r>
            <w:r w:rsidR="00F668EA">
              <w:rPr>
                <w:rtl/>
              </w:rPr>
              <w:t>ّ</w:t>
            </w:r>
            <w:r w:rsidRPr="00AC6D18">
              <w:rPr>
                <w:rtl/>
              </w:rPr>
              <w:t>ن م</w:t>
            </w:r>
            <w:r w:rsidR="00F668EA">
              <w:rPr>
                <w:rtl/>
              </w:rPr>
              <w:t>َ</w:t>
            </w:r>
            <w:r w:rsidRPr="00AC6D18">
              <w:rPr>
                <w:rtl/>
              </w:rPr>
              <w:t>ضى</w:t>
            </w:r>
            <w:r w:rsidR="00F668EA" w:rsidRPr="00C23377">
              <w:rPr>
                <w:rtl/>
              </w:rPr>
              <w:t>ٰ</w:t>
            </w:r>
            <w:r w:rsidRPr="00AC6D18">
              <w:rPr>
                <w:rtl/>
              </w:rPr>
              <w:t xml:space="preserve"> خ</w:t>
            </w:r>
            <w:r w:rsidR="00F668EA">
              <w:rPr>
                <w:rtl/>
              </w:rPr>
              <w:t>َ</w:t>
            </w:r>
            <w:r w:rsidRPr="00AC6D18">
              <w:rPr>
                <w:rtl/>
              </w:rPr>
              <w:t>ل</w:t>
            </w:r>
            <w:r w:rsidR="00F668EA">
              <w:rPr>
                <w:rtl/>
              </w:rPr>
              <w:t>َ</w:t>
            </w:r>
            <w:r w:rsidRPr="00AC6D18">
              <w:rPr>
                <w:rtl/>
              </w:rPr>
              <w:t>فا</w:t>
            </w:r>
            <w:r w:rsidR="00375CD3" w:rsidRPr="0009749F">
              <w:rPr>
                <w:rStyle w:val="rfdPoemTiniCharChar"/>
                <w:rtl/>
              </w:rPr>
              <w:br/>
            </w:r>
            <w:r w:rsidRPr="0009749F">
              <w:rPr>
                <w:rStyle w:val="rfdPoemTiniCharChar"/>
                <w:rtl/>
              </w:rPr>
              <w:t> </w:t>
            </w:r>
          </w:p>
        </w:tc>
      </w:tr>
    </w:tbl>
    <w:p w:rsidR="00AC6D18" w:rsidRPr="00AC6D18" w:rsidRDefault="00AC6D18" w:rsidP="00AC6D18">
      <w:pPr>
        <w:rPr>
          <w:rtl/>
        </w:rPr>
      </w:pPr>
      <w:r w:rsidRPr="00AC6D18">
        <w:rPr>
          <w:rtl/>
        </w:rPr>
        <w:t>وبعث الشيخ أبو البحر جعفر بن محم</w:t>
      </w:r>
      <w:r w:rsidR="00F668EA">
        <w:rPr>
          <w:rtl/>
        </w:rPr>
        <w:t>ّ</w:t>
      </w:r>
      <w:r w:rsidRPr="00AC6D18">
        <w:rPr>
          <w:rtl/>
        </w:rPr>
        <w:t>د الخط</w:t>
      </w:r>
      <w:r w:rsidR="00F668EA">
        <w:rPr>
          <w:rtl/>
        </w:rPr>
        <w:t>ّ</w:t>
      </w:r>
      <w:r w:rsidRPr="00AC6D18">
        <w:rPr>
          <w:rtl/>
        </w:rPr>
        <w:t>ي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الشاعر الشهير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قصيدة</w:t>
      </w:r>
      <w:r w:rsidR="00F668EA">
        <w:rPr>
          <w:rtl/>
        </w:rPr>
        <w:t>ً</w:t>
      </w:r>
      <w:r w:rsidRPr="00AC6D18">
        <w:rPr>
          <w:rtl/>
        </w:rPr>
        <w:t xml:space="preserve"> غر</w:t>
      </w:r>
      <w:r w:rsidR="00F668EA">
        <w:rPr>
          <w:rtl/>
        </w:rPr>
        <w:t>ّ</w:t>
      </w:r>
      <w:r w:rsidRPr="00AC6D18">
        <w:rPr>
          <w:rtl/>
        </w:rPr>
        <w:t>اء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من البحرين إلى الدورق يمدح بها المولى</w:t>
      </w:r>
      <w:r w:rsidR="00F668EA" w:rsidRPr="00C23377">
        <w:rPr>
          <w:rtl/>
        </w:rPr>
        <w:t>ٰ</w:t>
      </w:r>
      <w:r w:rsidRPr="00AC6D18">
        <w:rPr>
          <w:rtl/>
        </w:rPr>
        <w:t xml:space="preserve"> بدر بن مبارك المشعشعي والي الدورق سنة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1008 هجرية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يقول في مطلعها</w:t>
      </w:r>
      <w:r w:rsidR="007E0241">
        <w:rPr>
          <w:rtl/>
        </w:rPr>
        <w:t xml:space="preserve"> :</w:t>
      </w:r>
    </w:p>
    <w:tbl>
      <w:tblPr>
        <w:bidiVisual/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24"/>
        <w:gridCol w:w="937"/>
        <w:gridCol w:w="4124"/>
      </w:tblGrid>
      <w:tr w:rsidR="00AC6D18" w:rsidRPr="00AC6D18" w:rsidTr="004E3028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AC6D18" w:rsidRPr="00AC6D18" w:rsidRDefault="00AC6D18" w:rsidP="00AC6D18">
            <w:pPr>
              <w:pStyle w:val="rfdPoem"/>
              <w:rPr>
                <w:rtl/>
              </w:rPr>
            </w:pPr>
            <w:r w:rsidRPr="00AC6D18">
              <w:rPr>
                <w:rtl/>
              </w:rPr>
              <w:t>إلى الملك</w:t>
            </w:r>
            <w:r w:rsidR="00F668EA">
              <w:rPr>
                <w:rtl/>
              </w:rPr>
              <w:t>ِ</w:t>
            </w:r>
            <w:r w:rsidRPr="00AC6D18">
              <w:rPr>
                <w:rtl/>
              </w:rPr>
              <w:t xml:space="preserve"> الوه</w:t>
            </w:r>
            <w:r w:rsidR="00F668EA">
              <w:rPr>
                <w:rtl/>
              </w:rPr>
              <w:t>ّ</w:t>
            </w:r>
            <w:r w:rsidRPr="00AC6D18">
              <w:rPr>
                <w:rtl/>
              </w:rPr>
              <w:t>اب ما في يمين</w:t>
            </w:r>
            <w:r w:rsidR="00F668EA">
              <w:rPr>
                <w:rtl/>
              </w:rPr>
              <w:t>ِ</w:t>
            </w:r>
            <w:r w:rsidRPr="00AC6D18">
              <w:rPr>
                <w:rtl/>
              </w:rPr>
              <w:t>ه</w:t>
            </w:r>
            <w:r w:rsidR="00F668EA">
              <w:rPr>
                <w:rtl/>
              </w:rPr>
              <w:t>ِ</w:t>
            </w:r>
            <w:r w:rsidR="00375CD3" w:rsidRPr="0009749F">
              <w:rPr>
                <w:rStyle w:val="rfdPoemTiniCharChar"/>
                <w:rtl/>
              </w:rPr>
              <w:br/>
            </w:r>
            <w:r w:rsidRPr="0009749F">
              <w:rPr>
                <w:rStyle w:val="rfdPoemTiniChar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AC6D18" w:rsidRPr="00AC6D18" w:rsidRDefault="00AC6D18" w:rsidP="00AC6D18">
            <w:pPr>
              <w:pStyle w:val="rfdPoem"/>
            </w:pPr>
          </w:p>
        </w:tc>
        <w:tc>
          <w:tcPr>
            <w:tcW w:w="2250" w:type="pct"/>
            <w:vAlign w:val="center"/>
          </w:tcPr>
          <w:p w:rsidR="00AC6D18" w:rsidRPr="00AC6D18" w:rsidRDefault="00AC6D18" w:rsidP="00AC6D18">
            <w:pPr>
              <w:pStyle w:val="rfdPoem"/>
            </w:pPr>
            <w:r w:rsidRPr="00AC6D18">
              <w:rPr>
                <w:rtl/>
              </w:rPr>
              <w:t>ول</w:t>
            </w:r>
            <w:r w:rsidR="00F668EA" w:rsidRPr="00C23377">
              <w:rPr>
                <w:rtl/>
              </w:rPr>
              <w:t>ٰ</w:t>
            </w:r>
            <w:r w:rsidRPr="00AC6D18">
              <w:rPr>
                <w:rtl/>
              </w:rPr>
              <w:t>كن</w:t>
            </w:r>
            <w:r w:rsidR="00F668EA">
              <w:rPr>
                <w:rtl/>
              </w:rPr>
              <w:t>ّ</w:t>
            </w:r>
            <w:r w:rsidRPr="00AC6D18">
              <w:rPr>
                <w:rtl/>
              </w:rPr>
              <w:t>ه بالع</w:t>
            </w:r>
            <w:r w:rsidR="00F668EA">
              <w:rPr>
                <w:rtl/>
              </w:rPr>
              <w:t>ِ</w:t>
            </w:r>
            <w:r w:rsidRPr="00AC6D18">
              <w:rPr>
                <w:rtl/>
              </w:rPr>
              <w:t>ر</w:t>
            </w:r>
            <w:r w:rsidR="00F668EA">
              <w:rPr>
                <w:rtl/>
              </w:rPr>
              <w:t>ْ</w:t>
            </w:r>
            <w:r w:rsidRPr="00AC6D18">
              <w:rPr>
                <w:rtl/>
              </w:rPr>
              <w:t>ض جد</w:t>
            </w:r>
            <w:r w:rsidR="00F668EA">
              <w:rPr>
                <w:rtl/>
              </w:rPr>
              <w:t>ّ</w:t>
            </w:r>
            <w:r w:rsidRPr="00AC6D18">
              <w:rPr>
                <w:rtl/>
              </w:rPr>
              <w:t xml:space="preserve"> بخيل</w:t>
            </w:r>
            <w:r w:rsidR="00F668EA">
              <w:rPr>
                <w:rtl/>
              </w:rPr>
              <w:t>ِ</w:t>
            </w:r>
            <w:r w:rsidR="00375CD3" w:rsidRPr="0009749F">
              <w:rPr>
                <w:rStyle w:val="rfdPoemTiniCharChar"/>
                <w:rtl/>
              </w:rPr>
              <w:br/>
            </w:r>
            <w:r w:rsidRPr="0009749F">
              <w:rPr>
                <w:rStyle w:val="rfdPoemTiniCharChar"/>
                <w:rtl/>
              </w:rPr>
              <w:t> </w:t>
            </w:r>
          </w:p>
        </w:tc>
      </w:tr>
      <w:tr w:rsidR="00AC6D18" w:rsidRPr="00AC6D18" w:rsidTr="004E3028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AC6D18" w:rsidRPr="00AC6D18" w:rsidRDefault="00AC6D18" w:rsidP="00AC6D18">
            <w:pPr>
              <w:pStyle w:val="rfdPoem"/>
            </w:pPr>
            <w:r w:rsidRPr="00AC6D18">
              <w:rPr>
                <w:rtl/>
              </w:rPr>
              <w:t>ي</w:t>
            </w:r>
            <w:r w:rsidR="00F668EA">
              <w:rPr>
                <w:rtl/>
              </w:rPr>
              <w:t>َ</w:t>
            </w:r>
            <w:r w:rsidRPr="00AC6D18">
              <w:rPr>
                <w:rtl/>
              </w:rPr>
              <w:t>م</w:t>
            </w:r>
            <w:r w:rsidR="00F668EA">
              <w:rPr>
                <w:rtl/>
              </w:rPr>
              <w:t>ُ</w:t>
            </w:r>
            <w:r w:rsidRPr="00AC6D18">
              <w:rPr>
                <w:rtl/>
              </w:rPr>
              <w:t>ت</w:t>
            </w:r>
            <w:r w:rsidR="00F668EA">
              <w:rPr>
                <w:rtl/>
              </w:rPr>
              <w:t>ّ</w:t>
            </w:r>
            <w:r w:rsidRPr="00AC6D18">
              <w:rPr>
                <w:rtl/>
              </w:rPr>
              <w:t xml:space="preserve"> إذا استنسبت</w:t>
            </w:r>
            <w:r w:rsidR="00F668EA">
              <w:rPr>
                <w:rtl/>
              </w:rPr>
              <w:t>َ</w:t>
            </w:r>
            <w:r w:rsidRPr="00AC6D18">
              <w:rPr>
                <w:rtl/>
              </w:rPr>
              <w:t>ه</w:t>
            </w:r>
            <w:r w:rsidR="00F668EA">
              <w:rPr>
                <w:rtl/>
              </w:rPr>
              <w:t>ُ</w:t>
            </w:r>
            <w:r w:rsidRPr="00AC6D18">
              <w:rPr>
                <w:rtl/>
              </w:rPr>
              <w:t xml:space="preserve"> بأ</w:t>
            </w:r>
            <w:r w:rsidR="00F668EA">
              <w:rPr>
                <w:rtl/>
              </w:rPr>
              <w:t>ُ</w:t>
            </w:r>
            <w:r w:rsidRPr="00AC6D18">
              <w:rPr>
                <w:rtl/>
              </w:rPr>
              <w:t>ب</w:t>
            </w:r>
            <w:r w:rsidR="00F668EA">
              <w:rPr>
                <w:rtl/>
              </w:rPr>
              <w:t>ُ</w:t>
            </w:r>
            <w:r w:rsidRPr="00AC6D18">
              <w:rPr>
                <w:rtl/>
              </w:rPr>
              <w:t>و</w:t>
            </w:r>
            <w:r w:rsidR="00F668EA">
              <w:rPr>
                <w:rtl/>
              </w:rPr>
              <w:t>ّ</w:t>
            </w:r>
            <w:r w:rsidRPr="00AC6D18">
              <w:rPr>
                <w:rtl/>
              </w:rPr>
              <w:t>ة</w:t>
            </w:r>
            <w:r w:rsidR="00F668EA">
              <w:rPr>
                <w:rtl/>
              </w:rPr>
              <w:t>ٍ</w:t>
            </w:r>
            <w:r w:rsidR="00375CD3" w:rsidRPr="0009749F">
              <w:rPr>
                <w:rStyle w:val="rfdPoemTiniCharChar"/>
                <w:rtl/>
              </w:rPr>
              <w:br/>
            </w:r>
            <w:r w:rsidRPr="0009749F">
              <w:rPr>
                <w:rStyle w:val="rfdPoemTiniChar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AC6D18" w:rsidRPr="00AC6D18" w:rsidRDefault="00AC6D18" w:rsidP="00AC6D18">
            <w:pPr>
              <w:pStyle w:val="rfdPoem"/>
            </w:pPr>
          </w:p>
        </w:tc>
        <w:tc>
          <w:tcPr>
            <w:tcW w:w="2250" w:type="pct"/>
            <w:vAlign w:val="center"/>
          </w:tcPr>
          <w:p w:rsidR="00AC6D18" w:rsidRPr="00AC6D18" w:rsidRDefault="00AC6D18" w:rsidP="00AC6D18">
            <w:pPr>
              <w:pStyle w:val="rfdPoem"/>
            </w:pPr>
            <w:r w:rsidRPr="00AC6D18">
              <w:rPr>
                <w:rtl/>
              </w:rPr>
              <w:t>ت</w:t>
            </w:r>
            <w:r w:rsidR="00F668EA">
              <w:rPr>
                <w:rtl/>
              </w:rPr>
              <w:t>َ</w:t>
            </w:r>
            <w:r w:rsidRPr="00AC6D18">
              <w:rPr>
                <w:rtl/>
              </w:rPr>
              <w:t>م</w:t>
            </w:r>
            <w:r w:rsidR="00F668EA">
              <w:rPr>
                <w:rtl/>
              </w:rPr>
              <w:t>ُ</w:t>
            </w:r>
            <w:r w:rsidRPr="00AC6D18">
              <w:rPr>
                <w:rtl/>
              </w:rPr>
              <w:t>د</w:t>
            </w:r>
            <w:r w:rsidR="00F668EA">
              <w:rPr>
                <w:rtl/>
              </w:rPr>
              <w:t>ّ</w:t>
            </w:r>
            <w:r w:rsidRPr="00AC6D18">
              <w:rPr>
                <w:rtl/>
              </w:rPr>
              <w:t xml:space="preserve"> بباع</w:t>
            </w:r>
            <w:r w:rsidR="00F668EA">
              <w:rPr>
                <w:rtl/>
              </w:rPr>
              <w:t>ٍ</w:t>
            </w:r>
            <w:r w:rsidRPr="00AC6D18">
              <w:rPr>
                <w:rtl/>
              </w:rPr>
              <w:t xml:space="preserve"> للفخار</w:t>
            </w:r>
            <w:r w:rsidR="00F668EA">
              <w:rPr>
                <w:rtl/>
              </w:rPr>
              <w:t>ِ</w:t>
            </w:r>
            <w:r w:rsidRPr="00AC6D18">
              <w:rPr>
                <w:rtl/>
              </w:rPr>
              <w:t xml:space="preserve"> طويل</w:t>
            </w:r>
            <w:r w:rsidR="00F668EA">
              <w:rPr>
                <w:rtl/>
              </w:rPr>
              <w:t>ِ</w:t>
            </w:r>
            <w:r w:rsidR="00375CD3" w:rsidRPr="0009749F">
              <w:rPr>
                <w:rStyle w:val="rfdPoemTiniCharChar"/>
                <w:rtl/>
              </w:rPr>
              <w:br/>
            </w:r>
            <w:r w:rsidRPr="0009749F">
              <w:rPr>
                <w:rStyle w:val="rfdPoemTiniCharChar"/>
                <w:rtl/>
              </w:rPr>
              <w:t> </w:t>
            </w:r>
          </w:p>
        </w:tc>
      </w:tr>
      <w:tr w:rsidR="00AC6D18" w:rsidRPr="00AC6D18" w:rsidTr="004E3028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AC6D18" w:rsidRPr="00AC6D18" w:rsidRDefault="00AC6D18" w:rsidP="00AC6D18">
            <w:pPr>
              <w:pStyle w:val="rfdPoem"/>
            </w:pPr>
            <w:r w:rsidRPr="00AC6D18">
              <w:rPr>
                <w:rtl/>
              </w:rPr>
              <w:t>ي</w:t>
            </w:r>
            <w:r w:rsidR="00F668EA">
              <w:rPr>
                <w:rtl/>
              </w:rPr>
              <w:t>َ</w:t>
            </w:r>
            <w:r w:rsidRPr="00AC6D18">
              <w:rPr>
                <w:rtl/>
              </w:rPr>
              <w:t>ض</w:t>
            </w:r>
            <w:r w:rsidR="00F668EA">
              <w:rPr>
                <w:rtl/>
              </w:rPr>
              <w:t>ُ</w:t>
            </w:r>
            <w:r w:rsidRPr="00AC6D18">
              <w:rPr>
                <w:rtl/>
              </w:rPr>
              <w:t>م</w:t>
            </w:r>
            <w:r w:rsidR="00F668EA">
              <w:rPr>
                <w:rtl/>
              </w:rPr>
              <w:t>ُّ</w:t>
            </w:r>
            <w:r w:rsidRPr="00AC6D18">
              <w:rPr>
                <w:rtl/>
              </w:rPr>
              <w:t xml:space="preserve"> علي</w:t>
            </w:r>
            <w:r w:rsidR="00F668EA">
              <w:rPr>
                <w:rtl/>
              </w:rPr>
              <w:t>ّ</w:t>
            </w:r>
            <w:r w:rsidRPr="00AC6D18">
              <w:rPr>
                <w:rtl/>
              </w:rPr>
              <w:t>ا</w:t>
            </w:r>
            <w:r w:rsidR="00F668EA">
              <w:rPr>
                <w:rtl/>
              </w:rPr>
              <w:t>ً</w:t>
            </w:r>
            <w:r w:rsidRPr="00AC6D18">
              <w:rPr>
                <w:rtl/>
              </w:rPr>
              <w:t xml:space="preserve"> في الفخار</w:t>
            </w:r>
            <w:r w:rsidR="00F668EA">
              <w:rPr>
                <w:rtl/>
              </w:rPr>
              <w:t>ِ</w:t>
            </w:r>
            <w:r w:rsidRPr="00AC6D18">
              <w:rPr>
                <w:rtl/>
              </w:rPr>
              <w:t xml:space="preserve"> وطالبا</w:t>
            </w:r>
            <w:r w:rsidR="00F668EA">
              <w:rPr>
                <w:rtl/>
              </w:rPr>
              <w:t>ً</w:t>
            </w:r>
            <w:r w:rsidR="00375CD3" w:rsidRPr="0009749F">
              <w:rPr>
                <w:rStyle w:val="rfdPoemTiniCharChar"/>
                <w:rtl/>
              </w:rPr>
              <w:br/>
            </w:r>
            <w:r w:rsidRPr="0009749F">
              <w:rPr>
                <w:rStyle w:val="rfdPoemTiniChar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AC6D18" w:rsidRPr="00AC6D18" w:rsidRDefault="00AC6D18" w:rsidP="00AC6D18">
            <w:pPr>
              <w:pStyle w:val="rfdPoem"/>
            </w:pPr>
          </w:p>
        </w:tc>
        <w:tc>
          <w:tcPr>
            <w:tcW w:w="2250" w:type="pct"/>
            <w:vAlign w:val="center"/>
          </w:tcPr>
          <w:p w:rsidR="00AC6D18" w:rsidRPr="00AC6D18" w:rsidRDefault="00AC6D18" w:rsidP="00AC6D18">
            <w:pPr>
              <w:pStyle w:val="rfdPoem"/>
            </w:pPr>
            <w:r w:rsidRPr="00AC6D18">
              <w:rPr>
                <w:rtl/>
              </w:rPr>
              <w:t>إلى</w:t>
            </w:r>
            <w:r w:rsidR="00F668EA" w:rsidRPr="00C23377">
              <w:rPr>
                <w:rtl/>
              </w:rPr>
              <w:t>ٰ</w:t>
            </w:r>
            <w:r w:rsidRPr="00AC6D18">
              <w:rPr>
                <w:rtl/>
              </w:rPr>
              <w:t xml:space="preserve"> جعفر أك</w:t>
            </w:r>
            <w:r w:rsidR="00F668EA">
              <w:rPr>
                <w:rtl/>
              </w:rPr>
              <w:t>ْ</w:t>
            </w:r>
            <w:r w:rsidRPr="00AC6D18">
              <w:rPr>
                <w:rtl/>
              </w:rPr>
              <w:t>ر</w:t>
            </w:r>
            <w:r w:rsidR="00F668EA">
              <w:rPr>
                <w:rtl/>
              </w:rPr>
              <w:t>ِ</w:t>
            </w:r>
            <w:r w:rsidRPr="00AC6D18">
              <w:rPr>
                <w:rtl/>
              </w:rPr>
              <w:t>م</w:t>
            </w:r>
            <w:r w:rsidR="00F668EA">
              <w:rPr>
                <w:rtl/>
              </w:rPr>
              <w:t>ْ</w:t>
            </w:r>
            <w:r w:rsidRPr="00AC6D18">
              <w:rPr>
                <w:rtl/>
              </w:rPr>
              <w:t xml:space="preserve"> به وعقيل</w:t>
            </w:r>
            <w:r w:rsidR="00F668EA">
              <w:rPr>
                <w:rtl/>
              </w:rPr>
              <w:t>ِ</w:t>
            </w:r>
            <w:r w:rsidR="00375CD3" w:rsidRPr="0009749F">
              <w:rPr>
                <w:rStyle w:val="rfdPoemTiniCharChar"/>
                <w:rtl/>
              </w:rPr>
              <w:br/>
            </w:r>
            <w:r w:rsidRPr="0009749F">
              <w:rPr>
                <w:rStyle w:val="rfdPoemTiniCharChar"/>
                <w:rtl/>
              </w:rPr>
              <w:t> </w:t>
            </w:r>
          </w:p>
        </w:tc>
      </w:tr>
    </w:tbl>
    <w:p w:rsidR="00AC6D18" w:rsidRPr="00AC6D18" w:rsidRDefault="00AC6D18" w:rsidP="00AC6D18">
      <w:pPr>
        <w:rPr>
          <w:rtl/>
        </w:rPr>
      </w:pPr>
      <w:r w:rsidRPr="00AC6D18">
        <w:rPr>
          <w:rtl/>
        </w:rPr>
        <w:t>والقصيدة طويلة أثبتها السي</w:t>
      </w:r>
      <w:r w:rsidR="00F668EA">
        <w:rPr>
          <w:rtl/>
        </w:rPr>
        <w:t>ّ</w:t>
      </w:r>
      <w:r w:rsidRPr="00AC6D18">
        <w:rPr>
          <w:rtl/>
        </w:rPr>
        <w:t>د الأمين العاملي في أعيان الشيعة في ترجمة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الممدوح</w:t>
      </w:r>
      <w:r w:rsidR="00095AA9">
        <w:rPr>
          <w:rtl/>
        </w:rPr>
        <w:t xml:space="preserve"> .</w:t>
      </w:r>
    </w:p>
    <w:p w:rsidR="00AC6D18" w:rsidRPr="004E3028" w:rsidRDefault="00AC6D18" w:rsidP="00E63CF0">
      <w:pPr>
        <w:rPr>
          <w:rStyle w:val="rfdPoemTiniCharChar"/>
          <w:rtl/>
        </w:rPr>
      </w:pPr>
      <w:r w:rsidRPr="00AC6D18">
        <w:rPr>
          <w:rtl/>
        </w:rPr>
        <w:t>وأل</w:t>
      </w:r>
      <w:r w:rsidR="00F668EA">
        <w:rPr>
          <w:rtl/>
        </w:rPr>
        <w:t>ّ</w:t>
      </w:r>
      <w:r w:rsidRPr="00AC6D18">
        <w:rPr>
          <w:rtl/>
        </w:rPr>
        <w:t>ف الشيخ عبد علي</w:t>
      </w:r>
      <w:r w:rsidR="00F668EA">
        <w:rPr>
          <w:rtl/>
        </w:rPr>
        <w:t>ّ</w:t>
      </w:r>
      <w:r w:rsidRPr="00AC6D18">
        <w:rPr>
          <w:rtl/>
        </w:rPr>
        <w:t xml:space="preserve"> بن رحمة ال</w:t>
      </w:r>
      <w:r w:rsidR="00F668EA">
        <w:rPr>
          <w:rtl/>
        </w:rPr>
        <w:t>ح</w:t>
      </w:r>
      <w:r w:rsidRPr="00AC6D18">
        <w:rPr>
          <w:rtl/>
        </w:rPr>
        <w:t>ويزي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تلميذ الشيخ البهائي</w:t>
      </w:r>
      <w:r w:rsidR="008B5EBB">
        <w:rPr>
          <w:rtl/>
        </w:rPr>
        <w:t xml:space="preserve"> </w:t>
      </w:r>
      <w:r w:rsidR="004803AF">
        <w:rPr>
          <w:rtl/>
        </w:rPr>
        <w:t xml:space="preserve">ـ </w:t>
      </w:r>
      <w:r w:rsidR="00E63CF0">
        <w:rPr>
          <w:rtl/>
        </w:rPr>
        <w:t>رحمه الله</w:t>
      </w:r>
      <w:r w:rsidR="008B5EBB">
        <w:rPr>
          <w:rtl/>
        </w:rPr>
        <w:t xml:space="preserve"> </w:t>
      </w:r>
      <w:r w:rsidR="00516124">
        <w:rPr>
          <w:rtl/>
        </w:rPr>
        <w:t>ـ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رسالة في علم العروض سم</w:t>
      </w:r>
      <w:r w:rsidR="00E63CF0">
        <w:rPr>
          <w:rtl/>
        </w:rPr>
        <w:t>ّ</w:t>
      </w:r>
      <w:r w:rsidRPr="00AC6D18">
        <w:rPr>
          <w:rtl/>
        </w:rPr>
        <w:t xml:space="preserve">اها </w:t>
      </w:r>
      <w:r w:rsidR="00AB3A9F" w:rsidRPr="00AC6D18">
        <w:rPr>
          <w:rtl/>
        </w:rPr>
        <w:t>«</w:t>
      </w:r>
      <w:r w:rsidR="004E3028">
        <w:rPr>
          <w:rFonts w:hint="cs"/>
          <w:rtl/>
        </w:rPr>
        <w:t xml:space="preserve"> </w:t>
      </w:r>
      <w:r w:rsidRPr="00AC6D18">
        <w:rPr>
          <w:rtl/>
        </w:rPr>
        <w:t>المشعشعة في العروض</w:t>
      </w:r>
      <w:r w:rsidR="004E3028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Pr="00AC6D18">
        <w:rPr>
          <w:rtl/>
        </w:rPr>
        <w:t xml:space="preserve"> وصد</w:t>
      </w:r>
      <w:r w:rsidR="00E63CF0">
        <w:rPr>
          <w:rtl/>
        </w:rPr>
        <w:t>ّ</w:t>
      </w:r>
      <w:r w:rsidRPr="00AC6D18">
        <w:rPr>
          <w:rtl/>
        </w:rPr>
        <w:t>رها ب</w:t>
      </w:r>
      <w:r w:rsidR="00E63CF0" w:rsidRPr="00C23377">
        <w:rPr>
          <w:rtl/>
        </w:rPr>
        <w:t>ٱ</w:t>
      </w:r>
      <w:r w:rsidRPr="00AC6D18">
        <w:rPr>
          <w:rtl/>
        </w:rPr>
        <w:t>سم المولى</w:t>
      </w:r>
      <w:r w:rsidR="00E63CF0" w:rsidRPr="00C23377">
        <w:rPr>
          <w:rtl/>
        </w:rPr>
        <w:t>ٰ</w:t>
      </w:r>
      <w:r w:rsidRPr="00AC6D18">
        <w:rPr>
          <w:rtl/>
        </w:rPr>
        <w:t xml:space="preserve"> السي</w:t>
      </w:r>
      <w:r w:rsidR="00E63CF0">
        <w:rPr>
          <w:rtl/>
        </w:rPr>
        <w:t>ّ</w:t>
      </w:r>
      <w:r w:rsidRPr="00AC6D18">
        <w:rPr>
          <w:rtl/>
        </w:rPr>
        <w:t>د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خلف بن عبد المط</w:t>
      </w:r>
      <w:r w:rsidR="00360AC3">
        <w:rPr>
          <w:rtl/>
        </w:rPr>
        <w:t>ّ</w:t>
      </w:r>
      <w:r w:rsidRPr="00AC6D18">
        <w:rPr>
          <w:rtl/>
        </w:rPr>
        <w:t>لب المشعشعي الحويزي وأهداها إليه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وه</w:t>
      </w:r>
      <w:r w:rsidR="00360AC3" w:rsidRPr="00C23377">
        <w:rPr>
          <w:rtl/>
        </w:rPr>
        <w:t>ٰ</w:t>
      </w:r>
      <w:r w:rsidRPr="00AC6D18">
        <w:rPr>
          <w:rtl/>
        </w:rPr>
        <w:t>ذا يدل</w:t>
      </w:r>
      <w:r w:rsidR="00360AC3">
        <w:rPr>
          <w:rtl/>
        </w:rPr>
        <w:t>ُّ</w:t>
      </w:r>
      <w:r w:rsidRPr="00AC6D18">
        <w:rPr>
          <w:rtl/>
        </w:rPr>
        <w:t xml:space="preserve"> على رواج الأدب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في الحويزة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ذلك الأدب الذي ب</w:t>
      </w:r>
      <w:r w:rsidR="00360AC3">
        <w:rPr>
          <w:rtl/>
        </w:rPr>
        <w:t>ُ</w:t>
      </w:r>
      <w:r w:rsidRPr="00AC6D18">
        <w:rPr>
          <w:rtl/>
        </w:rPr>
        <w:t>ن</w:t>
      </w:r>
      <w:r w:rsidR="00360AC3">
        <w:rPr>
          <w:rtl/>
        </w:rPr>
        <w:t>ِ</w:t>
      </w:r>
      <w:r w:rsidRPr="00AC6D18">
        <w:rPr>
          <w:rtl/>
        </w:rPr>
        <w:t>ي</w:t>
      </w:r>
      <w:r w:rsidR="00360AC3">
        <w:rPr>
          <w:rtl/>
        </w:rPr>
        <w:t>َ</w:t>
      </w:r>
      <w:r w:rsidRPr="00AC6D18">
        <w:rPr>
          <w:rtl/>
        </w:rPr>
        <w:t xml:space="preserve"> على ح</w:t>
      </w:r>
      <w:r w:rsidR="00360AC3">
        <w:rPr>
          <w:rtl/>
        </w:rPr>
        <w:t>ُ</w:t>
      </w:r>
      <w:r w:rsidRPr="00AC6D18">
        <w:rPr>
          <w:rtl/>
        </w:rPr>
        <w:t>ب</w:t>
      </w:r>
      <w:r w:rsidR="00360AC3">
        <w:rPr>
          <w:rtl/>
        </w:rPr>
        <w:t>ّ</w:t>
      </w:r>
      <w:r w:rsidRPr="00AC6D18">
        <w:rPr>
          <w:rtl/>
        </w:rPr>
        <w:t xml:space="preserve"> أهل البيت وولائهم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فتبلور</w:t>
      </w:r>
      <w:r w:rsidR="00360AC3">
        <w:rPr>
          <w:rtl/>
        </w:rPr>
        <w:t>َ</w:t>
      </w:r>
      <w:r w:rsidRPr="00AC6D18">
        <w:rPr>
          <w:rtl/>
        </w:rPr>
        <w:t xml:space="preserve"> وظهر ذلك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الحب</w:t>
      </w:r>
      <w:r w:rsidR="00360AC3">
        <w:rPr>
          <w:rtl/>
        </w:rPr>
        <w:t>ّ</w:t>
      </w:r>
      <w:r w:rsidRPr="00AC6D18">
        <w:rPr>
          <w:rtl/>
        </w:rPr>
        <w:t xml:space="preserve"> في شعرهم وإنتاجهم الأدبي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حت</w:t>
      </w:r>
      <w:r w:rsidR="004E3028">
        <w:rPr>
          <w:rFonts w:hint="cs"/>
          <w:rtl/>
        </w:rPr>
        <w:t>ّ</w:t>
      </w:r>
      <w:r w:rsidRPr="00AC6D18">
        <w:rPr>
          <w:rtl/>
        </w:rPr>
        <w:t>ى قال الإ</w:t>
      </w:r>
      <w:r w:rsidR="00360AC3">
        <w:rPr>
          <w:rtl/>
        </w:rPr>
        <w:t>ِ</w:t>
      </w:r>
      <w:r w:rsidRPr="00AC6D18">
        <w:rPr>
          <w:rtl/>
        </w:rPr>
        <w:t xml:space="preserve">سكندري في كتابه </w:t>
      </w:r>
      <w:r w:rsidR="00AB3A9F" w:rsidRPr="00AC6D18">
        <w:rPr>
          <w:rtl/>
        </w:rPr>
        <w:t>«</w:t>
      </w:r>
      <w:r w:rsidR="004E3028">
        <w:rPr>
          <w:rFonts w:hint="cs"/>
          <w:rtl/>
        </w:rPr>
        <w:t xml:space="preserve"> </w:t>
      </w:r>
      <w:r w:rsidRPr="00AC6D18">
        <w:rPr>
          <w:rtl/>
        </w:rPr>
        <w:t>الوسيط في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الأدب</w:t>
      </w:r>
      <w:r w:rsidR="004E3028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Pr="00AC6D18">
        <w:rPr>
          <w:rtl/>
        </w:rPr>
        <w:t xml:space="preserve"> في الأدب العربي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في ترجمة السي</w:t>
      </w:r>
      <w:r w:rsidR="00360AC3">
        <w:rPr>
          <w:rtl/>
        </w:rPr>
        <w:t>ّ</w:t>
      </w:r>
      <w:r w:rsidRPr="00AC6D18">
        <w:rPr>
          <w:rtl/>
        </w:rPr>
        <w:t>د ابن معتوق الحويزي</w:t>
      </w:r>
      <w:r w:rsidR="007E0241">
        <w:rPr>
          <w:rtl/>
        </w:rPr>
        <w:t xml:space="preserve"> :</w:t>
      </w:r>
      <w:r w:rsidRPr="00AC6D18">
        <w:rPr>
          <w:rtl/>
        </w:rPr>
        <w:t xml:space="preserve"> إن</w:t>
      </w:r>
      <w:r w:rsidR="00360AC3">
        <w:rPr>
          <w:rtl/>
        </w:rPr>
        <w:t>ّ</w:t>
      </w:r>
      <w:r w:rsidRPr="00AC6D18">
        <w:rPr>
          <w:rtl/>
        </w:rPr>
        <w:t>ه من كبار شعراء</w:t>
      </w:r>
      <w:r w:rsidR="00360AC3">
        <w:rPr>
          <w:rtl/>
        </w:rPr>
        <w:t xml:space="preserve"> </w:t>
      </w:r>
      <w:r w:rsidR="00360AC3">
        <w:rPr>
          <w:rtl/>
        </w:rPr>
        <w:br/>
      </w:r>
    </w:p>
    <w:p w:rsidR="005C0117" w:rsidRDefault="005C0117" w:rsidP="00A66F4F">
      <w:pPr>
        <w:pStyle w:val="rfdNormal0"/>
        <w:rPr>
          <w:rtl/>
        </w:rPr>
        <w:sectPr w:rsidR="005C0117" w:rsidSect="00107863">
          <w:headerReference w:type="even" r:id="rId276"/>
          <w:headerReference w:type="default" r:id="rId277"/>
          <w:headerReference w:type="first" r:id="rId278"/>
          <w:type w:val="continuous"/>
          <w:pgSz w:w="11907" w:h="16840" w:code="9"/>
          <w:pgMar w:top="1247" w:right="1361" w:bottom="1247" w:left="1361" w:header="720" w:footer="720" w:gutter="0"/>
          <w:cols w:space="720"/>
          <w:titlePg/>
          <w:bidi/>
          <w:rtlGutter/>
          <w:docGrid w:linePitch="360"/>
        </w:sectPr>
      </w:pPr>
    </w:p>
    <w:p w:rsidR="00A66F4F" w:rsidRDefault="00AC6D18" w:rsidP="00A66F4F">
      <w:pPr>
        <w:pStyle w:val="rfdNormal0"/>
        <w:rPr>
          <w:rtl/>
        </w:rPr>
      </w:pPr>
      <w:r>
        <w:rPr>
          <w:rtl/>
        </w:rPr>
        <w:lastRenderedPageBreak/>
        <w:br w:type="page"/>
      </w:r>
      <w:r w:rsidRPr="00AC6D18">
        <w:rPr>
          <w:rtl/>
        </w:rPr>
        <w:lastRenderedPageBreak/>
        <w:t>الشيعة لنشوئه</w:t>
      </w:r>
      <w:r w:rsidR="00487AD0">
        <w:rPr>
          <w:rtl/>
        </w:rPr>
        <w:t>ِ</w:t>
      </w:r>
      <w:r w:rsidRPr="00AC6D18">
        <w:rPr>
          <w:rtl/>
        </w:rPr>
        <w:t xml:space="preserve"> في دولة شيعي</w:t>
      </w:r>
      <w:r w:rsidR="00487AD0">
        <w:rPr>
          <w:rtl/>
        </w:rPr>
        <w:t>ّ</w:t>
      </w:r>
      <w:r w:rsidRPr="00AC6D18">
        <w:rPr>
          <w:rtl/>
        </w:rPr>
        <w:t>ة مغالية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فأفرط في التشي</w:t>
      </w:r>
      <w:r w:rsidR="00487AD0">
        <w:rPr>
          <w:rtl/>
        </w:rPr>
        <w:t>ّ</w:t>
      </w:r>
      <w:r w:rsidRPr="00AC6D18">
        <w:rPr>
          <w:rtl/>
        </w:rPr>
        <w:t>ع</w:t>
      </w:r>
      <w:r w:rsidR="00095AA9">
        <w:rPr>
          <w:rtl/>
        </w:rPr>
        <w:t xml:space="preserve"> . . .</w:t>
      </w:r>
      <w:r w:rsidR="00DF785A">
        <w:rPr>
          <w:rFonts w:hint="cs"/>
          <w:rtl/>
        </w:rPr>
        <w:t xml:space="preserve"> </w:t>
      </w:r>
      <w:r w:rsidR="00773F9D">
        <w:rPr>
          <w:rtl/>
        </w:rPr>
        <w:t>!</w:t>
      </w:r>
      <w:r w:rsidR="00DF785A">
        <w:rPr>
          <w:rFonts w:hint="cs"/>
          <w:rtl/>
        </w:rPr>
        <w:t xml:space="preserve"> </w:t>
      </w:r>
      <w:r w:rsidR="00773F9D">
        <w:rPr>
          <w:rtl/>
        </w:rPr>
        <w:t>!</w:t>
      </w:r>
    </w:p>
    <w:p w:rsidR="00AC6D18" w:rsidRPr="00AC6D18" w:rsidRDefault="00AC6D18" w:rsidP="00A66F4F">
      <w:pPr>
        <w:rPr>
          <w:rtl/>
        </w:rPr>
      </w:pPr>
      <w:r w:rsidRPr="00AC6D18">
        <w:rPr>
          <w:rtl/>
        </w:rPr>
        <w:t>ول</w:t>
      </w:r>
      <w:r w:rsidR="00487AD0">
        <w:rPr>
          <w:rtl/>
        </w:rPr>
        <w:t>ْ</w:t>
      </w:r>
      <w:r w:rsidRPr="00AC6D18">
        <w:rPr>
          <w:rtl/>
        </w:rPr>
        <w:t>أ</w:t>
      </w:r>
      <w:r w:rsidR="00487AD0">
        <w:rPr>
          <w:rtl/>
        </w:rPr>
        <w:t>ُ</w:t>
      </w:r>
      <w:r w:rsidRPr="00AC6D18">
        <w:rPr>
          <w:rtl/>
        </w:rPr>
        <w:t>دباء الحويزة فضل على الأدب العربي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لإ</w:t>
      </w:r>
      <w:r w:rsidR="00487AD0">
        <w:rPr>
          <w:rtl/>
        </w:rPr>
        <w:t>ِ</w:t>
      </w:r>
      <w:r w:rsidRPr="00AC6D18">
        <w:rPr>
          <w:rtl/>
        </w:rPr>
        <w:t>بداعهم أوزانا</w:t>
      </w:r>
      <w:r w:rsidR="00487AD0">
        <w:rPr>
          <w:rtl/>
        </w:rPr>
        <w:t>ً</w:t>
      </w:r>
      <w:r w:rsidRPr="00AC6D18">
        <w:rPr>
          <w:rtl/>
        </w:rPr>
        <w:t xml:space="preserve"> شعري</w:t>
      </w:r>
      <w:r w:rsidR="00487AD0">
        <w:rPr>
          <w:rtl/>
        </w:rPr>
        <w:t>ّ</w:t>
      </w:r>
      <w:r w:rsidRPr="00AC6D18">
        <w:rPr>
          <w:rtl/>
        </w:rPr>
        <w:t>ة</w:t>
      </w:r>
      <w:r w:rsidR="00487AD0">
        <w:rPr>
          <w:rtl/>
        </w:rPr>
        <w:t>ً</w:t>
      </w:r>
      <w:r w:rsidRPr="00AC6D18">
        <w:rPr>
          <w:rtl/>
        </w:rPr>
        <w:t xml:space="preserve"> جديدة لم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يسبقهم فيها أحد من أ</w:t>
      </w:r>
      <w:r w:rsidR="00487AD0">
        <w:rPr>
          <w:rtl/>
        </w:rPr>
        <w:t>ُ</w:t>
      </w:r>
      <w:r w:rsidRPr="00AC6D18">
        <w:rPr>
          <w:rtl/>
        </w:rPr>
        <w:t>دباء العرب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ومن تلك الأوزان </w:t>
      </w:r>
      <w:r w:rsidR="00773F9D">
        <w:rPr>
          <w:rtl/>
        </w:rPr>
        <w:t>(</w:t>
      </w:r>
      <w:r w:rsidR="00DF785A">
        <w:rPr>
          <w:rFonts w:hint="cs"/>
          <w:rtl/>
        </w:rPr>
        <w:t xml:space="preserve"> </w:t>
      </w:r>
      <w:r w:rsidRPr="00AC6D18">
        <w:rPr>
          <w:rtl/>
        </w:rPr>
        <w:t>البند</w:t>
      </w:r>
      <w:r w:rsidR="00DF785A">
        <w:rPr>
          <w:rFonts w:hint="cs"/>
          <w:rtl/>
        </w:rPr>
        <w:t xml:space="preserve"> </w:t>
      </w:r>
      <w:r w:rsidR="00773F9D">
        <w:rPr>
          <w:rtl/>
        </w:rPr>
        <w:t>)</w:t>
      </w:r>
      <w:r w:rsidRPr="00AC6D18">
        <w:rPr>
          <w:rtl/>
        </w:rPr>
        <w:t xml:space="preserve"> الذ</w:t>
      </w:r>
      <w:r w:rsidR="00DF785A">
        <w:rPr>
          <w:rFonts w:hint="cs"/>
          <w:rtl/>
        </w:rPr>
        <w:t>ِ</w:t>
      </w:r>
      <w:r w:rsidRPr="00AC6D18">
        <w:rPr>
          <w:rtl/>
        </w:rPr>
        <w:t>ي و</w:t>
      </w:r>
      <w:r w:rsidR="00487AD0">
        <w:rPr>
          <w:rtl/>
        </w:rPr>
        <w:t>ُ</w:t>
      </w:r>
      <w:r w:rsidRPr="00AC6D18">
        <w:rPr>
          <w:rtl/>
        </w:rPr>
        <w:t>ل</w:t>
      </w:r>
      <w:r w:rsidR="00487AD0">
        <w:rPr>
          <w:rtl/>
        </w:rPr>
        <w:t>ِ</w:t>
      </w:r>
      <w:r w:rsidRPr="00AC6D18">
        <w:rPr>
          <w:rtl/>
        </w:rPr>
        <w:t>د ون</w:t>
      </w:r>
      <w:r w:rsidR="00487AD0">
        <w:rPr>
          <w:rtl/>
        </w:rPr>
        <w:t>َ</w:t>
      </w:r>
      <w:r w:rsidRPr="00AC6D18">
        <w:rPr>
          <w:rtl/>
        </w:rPr>
        <w:t>شأ في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الحويزة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ومنها انتشر إلى الأقطار العربي</w:t>
      </w:r>
      <w:r w:rsidR="00487AD0">
        <w:rPr>
          <w:rtl/>
        </w:rPr>
        <w:t>ّ</w:t>
      </w:r>
      <w:r w:rsidRPr="00AC6D18">
        <w:rPr>
          <w:rtl/>
        </w:rPr>
        <w:t>ة ال</w:t>
      </w:r>
      <w:r w:rsidR="00487AD0">
        <w:rPr>
          <w:rtl/>
        </w:rPr>
        <w:t>ْ</w:t>
      </w:r>
      <w:r w:rsidRPr="00AC6D18">
        <w:rPr>
          <w:rtl/>
        </w:rPr>
        <w:t>أ</w:t>
      </w:r>
      <w:r w:rsidR="00487AD0">
        <w:rPr>
          <w:rtl/>
        </w:rPr>
        <w:t>ُ</w:t>
      </w:r>
      <w:r w:rsidRPr="00AC6D18">
        <w:rPr>
          <w:rtl/>
        </w:rPr>
        <w:t>خرى</w:t>
      </w:r>
      <w:r w:rsidR="00487AD0" w:rsidRPr="00C23377">
        <w:rPr>
          <w:rtl/>
        </w:rPr>
        <w:t>ٰ</w:t>
      </w:r>
      <w:r w:rsidRPr="00AC6D18">
        <w:rPr>
          <w:rtl/>
        </w:rPr>
        <w:t xml:space="preserve"> كالعراق والبحرين والحجاز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وغيرها</w:t>
      </w:r>
      <w:r w:rsidR="00095AA9">
        <w:rPr>
          <w:rtl/>
        </w:rPr>
        <w:t xml:space="preserve"> .</w:t>
      </w:r>
    </w:p>
    <w:p w:rsidR="00AC6D18" w:rsidRPr="00AC6D18" w:rsidRDefault="00AC6D18" w:rsidP="00A66F4F">
      <w:pPr>
        <w:rPr>
          <w:rtl/>
        </w:rPr>
      </w:pPr>
      <w:r w:rsidRPr="00AC6D18">
        <w:rPr>
          <w:rtl/>
        </w:rPr>
        <w:t>قال العل</w:t>
      </w:r>
      <w:r w:rsidR="00487AD0">
        <w:rPr>
          <w:rtl/>
        </w:rPr>
        <w:t>ّ</w:t>
      </w:r>
      <w:r w:rsidRPr="00AC6D18">
        <w:rPr>
          <w:rtl/>
        </w:rPr>
        <w:t>امة الأمين العاملي في كتابه</w:t>
      </w:r>
      <w:r w:rsidR="007E0241">
        <w:rPr>
          <w:rtl/>
        </w:rPr>
        <w:t xml:space="preserve"> :</w:t>
      </w:r>
      <w:r w:rsidRPr="00AC6D18">
        <w:rPr>
          <w:rtl/>
        </w:rPr>
        <w:t xml:space="preserve"> معادن الجواهر ونزهة الخواطر</w:t>
      </w:r>
      <w:r w:rsidR="00A66F4F">
        <w:rPr>
          <w:rtl/>
        </w:rPr>
        <w:t xml:space="preserve"> </w:t>
      </w:r>
      <w:r w:rsidRPr="00AC6D18">
        <w:rPr>
          <w:rtl/>
        </w:rPr>
        <w:t>3</w:t>
      </w:r>
      <w:r w:rsidR="005C5FDB">
        <w:rPr>
          <w:rtl/>
        </w:rPr>
        <w:t xml:space="preserve"> / </w:t>
      </w:r>
      <w:r w:rsidRPr="00AC6D18">
        <w:rPr>
          <w:rtl/>
        </w:rPr>
        <w:t>627</w:t>
      </w:r>
      <w:r w:rsidR="007E0241">
        <w:rPr>
          <w:rtl/>
        </w:rPr>
        <w:t xml:space="preserve"> :</w:t>
      </w:r>
      <w:r w:rsidR="00A66F4F">
        <w:rPr>
          <w:rtl/>
        </w:rPr>
        <w:t xml:space="preserve"> </w:t>
      </w:r>
      <w:r w:rsidR="00487AD0">
        <w:rPr>
          <w:rtl/>
        </w:rPr>
        <w:br/>
      </w:r>
      <w:r w:rsidRPr="00AC6D18">
        <w:rPr>
          <w:rtl/>
        </w:rPr>
        <w:t>البند منوال غريب قد يخرج عن أوزان الشعر وقد</w:t>
      </w:r>
      <w:r w:rsidR="008B5EBB">
        <w:rPr>
          <w:rtl/>
        </w:rPr>
        <w:t xml:space="preserve"> يوافقها</w:t>
      </w:r>
      <w:r w:rsidR="007E0241">
        <w:rPr>
          <w:rtl/>
        </w:rPr>
        <w:t xml:space="preserve"> ،</w:t>
      </w:r>
      <w:r w:rsidR="008B5EBB">
        <w:rPr>
          <w:rtl/>
        </w:rPr>
        <w:t xml:space="preserve"> اخترعه أهل الحويزة</w:t>
      </w:r>
      <w:r w:rsidR="007E0241">
        <w:rPr>
          <w:rtl/>
        </w:rPr>
        <w:t xml:space="preserve"> ،</w:t>
      </w:r>
      <w:r w:rsidR="008B5EBB">
        <w:rPr>
          <w:rtl/>
        </w:rPr>
        <w:t xml:space="preserve"> </w:t>
      </w:r>
      <w:r w:rsidR="00487AD0">
        <w:rPr>
          <w:rtl/>
        </w:rPr>
        <w:br/>
      </w:r>
      <w:r w:rsidRPr="00AC6D18">
        <w:rPr>
          <w:rtl/>
        </w:rPr>
        <w:t>وفيه قصائد</w:t>
      </w:r>
      <w:r w:rsidR="00095AA9">
        <w:rPr>
          <w:rtl/>
        </w:rPr>
        <w:t xml:space="preserve"> .</w:t>
      </w:r>
    </w:p>
    <w:p w:rsidR="00AC6D18" w:rsidRPr="00AC6D18" w:rsidRDefault="00AC6D18" w:rsidP="007041C9">
      <w:pPr>
        <w:rPr>
          <w:rtl/>
        </w:rPr>
      </w:pPr>
      <w:r w:rsidRPr="00A66F4F">
        <w:rPr>
          <w:rStyle w:val="rfdBold2"/>
          <w:rtl/>
        </w:rPr>
        <w:t>أقول</w:t>
      </w:r>
      <w:r w:rsidR="007E0241">
        <w:rPr>
          <w:rStyle w:val="rfdBold2"/>
          <w:rtl/>
        </w:rPr>
        <w:t xml:space="preserve"> :</w:t>
      </w:r>
      <w:r w:rsidRPr="00AC6D18">
        <w:rPr>
          <w:rtl/>
        </w:rPr>
        <w:t xml:space="preserve"> وقد ظهر لي من خلال تحقيقي في أحوال رجال هذه المنطقة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أن</w:t>
      </w:r>
      <w:r w:rsidR="007041C9">
        <w:rPr>
          <w:rtl/>
        </w:rPr>
        <w:t>ّ</w:t>
      </w:r>
      <w:r w:rsidRPr="00AC6D18">
        <w:rPr>
          <w:rtl/>
        </w:rPr>
        <w:t>ه ق</w:t>
      </w:r>
      <w:r w:rsidR="007041C9">
        <w:rPr>
          <w:rtl/>
        </w:rPr>
        <w:t>َ</w:t>
      </w:r>
      <w:r w:rsidRPr="00AC6D18">
        <w:rPr>
          <w:rtl/>
        </w:rPr>
        <w:t>ل</w:t>
      </w:r>
      <w:r w:rsidR="007041C9">
        <w:rPr>
          <w:rtl/>
        </w:rPr>
        <w:t>َّ</w:t>
      </w:r>
      <w:r w:rsidRPr="00AC6D18">
        <w:rPr>
          <w:rtl/>
        </w:rPr>
        <w:t xml:space="preserve"> ما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وجد محد</w:t>
      </w:r>
      <w:r w:rsidR="007041C9">
        <w:rPr>
          <w:rtl/>
        </w:rPr>
        <w:t>ِّ</w:t>
      </w:r>
      <w:r w:rsidRPr="00AC6D18">
        <w:rPr>
          <w:rtl/>
        </w:rPr>
        <w:t>ث أو فقيه أو مفس</w:t>
      </w:r>
      <w:r w:rsidR="007041C9">
        <w:rPr>
          <w:rtl/>
        </w:rPr>
        <w:t>ِّ</w:t>
      </w:r>
      <w:r w:rsidRPr="00AC6D18">
        <w:rPr>
          <w:rtl/>
        </w:rPr>
        <w:t>ر في الحويزة إل</w:t>
      </w:r>
      <w:r w:rsidR="007041C9">
        <w:rPr>
          <w:rtl/>
        </w:rPr>
        <w:t>ّ</w:t>
      </w:r>
      <w:r w:rsidRPr="00AC6D18">
        <w:rPr>
          <w:rtl/>
        </w:rPr>
        <w:t>ا وكان له ذوق أدب</w:t>
      </w:r>
      <w:r w:rsidR="007041C9">
        <w:rPr>
          <w:rtl/>
        </w:rPr>
        <w:t>يٌّ</w:t>
      </w:r>
      <w:r w:rsidRPr="00AC6D18">
        <w:rPr>
          <w:rtl/>
        </w:rPr>
        <w:t xml:space="preserve"> وروح شعري</w:t>
      </w:r>
      <w:r w:rsidR="007041C9">
        <w:rPr>
          <w:rtl/>
        </w:rPr>
        <w:t>ّ</w:t>
      </w:r>
      <w:r w:rsidRPr="00AC6D18">
        <w:rPr>
          <w:rtl/>
        </w:rPr>
        <w:t>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حتى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الح</w:t>
      </w:r>
      <w:r w:rsidR="007041C9">
        <w:rPr>
          <w:rtl/>
        </w:rPr>
        <w:t>ُ</w:t>
      </w:r>
      <w:r w:rsidRPr="00AC6D18">
        <w:rPr>
          <w:rtl/>
        </w:rPr>
        <w:t>ك</w:t>
      </w:r>
      <w:r w:rsidR="007041C9">
        <w:rPr>
          <w:rtl/>
        </w:rPr>
        <w:t>ّ</w:t>
      </w:r>
      <w:r w:rsidRPr="00AC6D18">
        <w:rPr>
          <w:rtl/>
        </w:rPr>
        <w:t>ام منهم لهم دواوين شعري</w:t>
      </w:r>
      <w:r w:rsidR="007041C9">
        <w:rPr>
          <w:rtl/>
        </w:rPr>
        <w:t>ّ</w:t>
      </w:r>
      <w:r w:rsidRPr="00AC6D18">
        <w:rPr>
          <w:rtl/>
        </w:rPr>
        <w:t>ة لا تزال موجودة في المكتبات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وما كتبه المؤر</w:t>
      </w:r>
      <w:r w:rsidR="007041C9">
        <w:rPr>
          <w:rtl/>
        </w:rPr>
        <w:t>ّ</w:t>
      </w:r>
      <w:r w:rsidRPr="00AC6D18">
        <w:rPr>
          <w:rtl/>
        </w:rPr>
        <w:t>خون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الحويزي</w:t>
      </w:r>
      <w:r w:rsidR="007041C9">
        <w:rPr>
          <w:rtl/>
        </w:rPr>
        <w:t>ّ</w:t>
      </w:r>
      <w:r w:rsidRPr="00AC6D18">
        <w:rPr>
          <w:rtl/>
        </w:rPr>
        <w:t>ون أيضا</w:t>
      </w:r>
      <w:r w:rsidR="007041C9">
        <w:rPr>
          <w:rtl/>
        </w:rPr>
        <w:t>ً</w:t>
      </w:r>
      <w:r w:rsidRPr="00AC6D18">
        <w:rPr>
          <w:rtl/>
        </w:rPr>
        <w:t xml:space="preserve"> يشهد على ذلك ويصو</w:t>
      </w:r>
      <w:r w:rsidR="007041C9">
        <w:rPr>
          <w:rtl/>
        </w:rPr>
        <w:t>ّ</w:t>
      </w:r>
      <w:r w:rsidRPr="00AC6D18">
        <w:rPr>
          <w:rtl/>
        </w:rPr>
        <w:t>ر لنا مجتمعا</w:t>
      </w:r>
      <w:r w:rsidR="007041C9">
        <w:rPr>
          <w:rtl/>
        </w:rPr>
        <w:t>ً</w:t>
      </w:r>
      <w:r w:rsidRPr="00AC6D18">
        <w:rPr>
          <w:rtl/>
        </w:rPr>
        <w:t xml:space="preserve"> تسود</w:t>
      </w:r>
      <w:r w:rsidR="007041C9">
        <w:rPr>
          <w:rtl/>
        </w:rPr>
        <w:t>ُ</w:t>
      </w:r>
      <w:r w:rsidRPr="00AC6D18">
        <w:rPr>
          <w:rtl/>
        </w:rPr>
        <w:t>ه الروح الأدبية</w:t>
      </w:r>
      <w:r w:rsidR="00095AA9">
        <w:rPr>
          <w:rtl/>
        </w:rPr>
        <w:t xml:space="preserve"> .</w:t>
      </w:r>
    </w:p>
    <w:p w:rsidR="00A66F4F" w:rsidRDefault="00AC6D18" w:rsidP="00AC6D18">
      <w:pPr>
        <w:rPr>
          <w:rtl/>
        </w:rPr>
      </w:pPr>
      <w:r w:rsidRPr="00AC6D18">
        <w:rPr>
          <w:rtl/>
        </w:rPr>
        <w:t>قال المولى</w:t>
      </w:r>
      <w:r w:rsidR="007041C9" w:rsidRPr="00C23377">
        <w:rPr>
          <w:rtl/>
        </w:rPr>
        <w:t>ٰ</w:t>
      </w:r>
      <w:r w:rsidRPr="00AC6D18">
        <w:rPr>
          <w:rtl/>
        </w:rPr>
        <w:t xml:space="preserve"> السي</w:t>
      </w:r>
      <w:r w:rsidR="007041C9">
        <w:rPr>
          <w:rtl/>
        </w:rPr>
        <w:t>ّ</w:t>
      </w:r>
      <w:r w:rsidRPr="00AC6D18">
        <w:rPr>
          <w:rtl/>
        </w:rPr>
        <w:t>د علي</w:t>
      </w:r>
      <w:r w:rsidR="007041C9">
        <w:rPr>
          <w:rtl/>
        </w:rPr>
        <w:t>ّ خان بن</w:t>
      </w:r>
      <w:r w:rsidR="00FB7845">
        <w:rPr>
          <w:rtl/>
        </w:rPr>
        <w:t xml:space="preserve"> عبد الله</w:t>
      </w:r>
      <w:r w:rsidRPr="00AC6D18">
        <w:rPr>
          <w:rtl/>
        </w:rPr>
        <w:t xml:space="preserve"> الحويزي المشعشعي حاكم الحويزة في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 xml:space="preserve">الفترة </w:t>
      </w:r>
      <w:r w:rsidR="00773F9D">
        <w:rPr>
          <w:rtl/>
        </w:rPr>
        <w:t>(</w:t>
      </w:r>
      <w:r w:rsidR="00DF785A">
        <w:rPr>
          <w:rFonts w:hint="cs"/>
          <w:rtl/>
        </w:rPr>
        <w:t xml:space="preserve"> </w:t>
      </w:r>
      <w:r w:rsidRPr="00AC6D18">
        <w:rPr>
          <w:rtl/>
        </w:rPr>
        <w:t>1112</w:t>
      </w:r>
      <w:r w:rsidR="004803AF">
        <w:rPr>
          <w:rtl/>
        </w:rPr>
        <w:t xml:space="preserve"> ـ </w:t>
      </w:r>
      <w:r w:rsidRPr="00AC6D18">
        <w:rPr>
          <w:rtl/>
        </w:rPr>
        <w:t>1124 ه</w:t>
      </w:r>
      <w:r w:rsidR="007041C9">
        <w:rPr>
          <w:rtl/>
        </w:rPr>
        <w:t>ـ</w:t>
      </w:r>
      <w:r w:rsidR="00DF785A">
        <w:rPr>
          <w:rFonts w:hint="cs"/>
          <w:rtl/>
        </w:rPr>
        <w:t xml:space="preserve"> </w:t>
      </w:r>
      <w:r w:rsidR="00773F9D">
        <w:rPr>
          <w:rtl/>
        </w:rPr>
        <w:t>)</w:t>
      </w:r>
      <w:r w:rsidRPr="00AC6D18">
        <w:rPr>
          <w:rtl/>
        </w:rPr>
        <w:t xml:space="preserve"> في كتابه </w:t>
      </w:r>
      <w:r w:rsidR="00AB3A9F" w:rsidRPr="00AC6D18">
        <w:rPr>
          <w:rtl/>
        </w:rPr>
        <w:t>«</w:t>
      </w:r>
      <w:r w:rsidR="00DF785A">
        <w:rPr>
          <w:rFonts w:hint="cs"/>
          <w:rtl/>
        </w:rPr>
        <w:t xml:space="preserve"> </w:t>
      </w:r>
      <w:r w:rsidRPr="00AC6D18">
        <w:rPr>
          <w:rtl/>
        </w:rPr>
        <w:t>الرحلة المك</w:t>
      </w:r>
      <w:r w:rsidR="007041C9">
        <w:rPr>
          <w:rtl/>
        </w:rPr>
        <w:t>ّ</w:t>
      </w:r>
      <w:r w:rsidRPr="00AC6D18">
        <w:rPr>
          <w:rtl/>
        </w:rPr>
        <w:t>ي</w:t>
      </w:r>
      <w:r w:rsidR="007041C9">
        <w:rPr>
          <w:rtl/>
        </w:rPr>
        <w:t>ّ</w:t>
      </w:r>
      <w:r w:rsidRPr="00AC6D18">
        <w:rPr>
          <w:rtl/>
        </w:rPr>
        <w:t>ة</w:t>
      </w:r>
      <w:r w:rsidR="00DF785A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Pr="00AC6D18">
        <w:rPr>
          <w:rtl/>
        </w:rPr>
        <w:t xml:space="preserve"> يصف</w:t>
      </w:r>
      <w:r w:rsidR="007041C9">
        <w:rPr>
          <w:rtl/>
        </w:rPr>
        <w:t>ُ</w:t>
      </w:r>
      <w:r w:rsidRPr="00AC6D18">
        <w:rPr>
          <w:rtl/>
        </w:rPr>
        <w:t xml:space="preserve"> ثقافة أهل الحويز</w:t>
      </w:r>
      <w:r w:rsidR="00A66F4F">
        <w:rPr>
          <w:rtl/>
        </w:rPr>
        <w:t>ة وأدبهم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="00A66F4F">
        <w:rPr>
          <w:rtl/>
        </w:rPr>
        <w:t>في عصره وما قبل عصره</w:t>
      </w:r>
      <w:r w:rsidR="007E0241">
        <w:rPr>
          <w:rtl/>
        </w:rPr>
        <w:t xml:space="preserve"> :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ع</w:t>
      </w:r>
      <w:r w:rsidR="007041C9">
        <w:rPr>
          <w:rtl/>
        </w:rPr>
        <w:t>َ</w:t>
      </w:r>
      <w:r w:rsidRPr="00AC6D18">
        <w:rPr>
          <w:rtl/>
        </w:rPr>
        <w:t>ل</w:t>
      </w:r>
      <w:r w:rsidR="007041C9">
        <w:rPr>
          <w:rtl/>
        </w:rPr>
        <w:t>ِ</w:t>
      </w:r>
      <w:r w:rsidRPr="00AC6D18">
        <w:rPr>
          <w:rtl/>
        </w:rPr>
        <w:t>م</w:t>
      </w:r>
      <w:r w:rsidR="007041C9">
        <w:rPr>
          <w:rtl/>
        </w:rPr>
        <w:t>َ</w:t>
      </w:r>
      <w:r w:rsidRPr="00AC6D18">
        <w:rPr>
          <w:rtl/>
        </w:rPr>
        <w:t xml:space="preserve"> الله أن</w:t>
      </w:r>
      <w:r w:rsidR="007041C9">
        <w:rPr>
          <w:rtl/>
        </w:rPr>
        <w:t>ّ</w:t>
      </w:r>
      <w:r w:rsidRPr="00AC6D18">
        <w:rPr>
          <w:rtl/>
        </w:rPr>
        <w:t>ه كانت لهم خصال حميدة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وأفعال مرضي</w:t>
      </w:r>
      <w:r w:rsidR="007041C9">
        <w:rPr>
          <w:rtl/>
        </w:rPr>
        <w:t>ّ</w:t>
      </w:r>
      <w:r w:rsidRPr="00AC6D18">
        <w:rPr>
          <w:rtl/>
        </w:rPr>
        <w:t>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وذوات</w:t>
      </w:r>
      <w:r w:rsidR="007041C9">
        <w:rPr>
          <w:rtl/>
        </w:rPr>
        <w:t>ٌ</w:t>
      </w:r>
      <w:r w:rsidRPr="00AC6D18">
        <w:rPr>
          <w:rtl/>
        </w:rPr>
        <w:t xml:space="preserve"> زكي</w:t>
      </w:r>
      <w:r w:rsidR="007041C9">
        <w:rPr>
          <w:rtl/>
        </w:rPr>
        <w:t>ّ</w:t>
      </w:r>
      <w:r w:rsidRPr="00AC6D18">
        <w:rPr>
          <w:rtl/>
        </w:rPr>
        <w:t>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وش</w:t>
      </w:r>
      <w:r w:rsidR="007041C9">
        <w:rPr>
          <w:rtl/>
        </w:rPr>
        <w:t>ِ</w:t>
      </w:r>
      <w:r w:rsidRPr="00AC6D18">
        <w:rPr>
          <w:rtl/>
        </w:rPr>
        <w:t>ي</w:t>
      </w:r>
      <w:r w:rsidR="007041C9">
        <w:rPr>
          <w:rtl/>
        </w:rPr>
        <w:t>َ</w:t>
      </w:r>
      <w:r w:rsidRPr="00AC6D18">
        <w:rPr>
          <w:rtl/>
        </w:rPr>
        <w:t>م</w:t>
      </w:r>
      <w:r w:rsidR="007041C9">
        <w:rPr>
          <w:rtl/>
        </w:rPr>
        <w:t>ٌ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عربي</w:t>
      </w:r>
      <w:r w:rsidR="007041C9">
        <w:rPr>
          <w:rtl/>
        </w:rPr>
        <w:t>ّ</w:t>
      </w:r>
      <w:r w:rsidRPr="00AC6D18">
        <w:rPr>
          <w:rtl/>
        </w:rPr>
        <w:t>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لو عد</w:t>
      </w:r>
      <w:r w:rsidR="000C4DB1">
        <w:rPr>
          <w:rtl/>
        </w:rPr>
        <w:t>ّ</w:t>
      </w:r>
      <w:r w:rsidRPr="00AC6D18">
        <w:rPr>
          <w:rtl/>
        </w:rPr>
        <w:t>دتها لم تحص</w:t>
      </w:r>
      <w:r w:rsidR="000C4DB1">
        <w:rPr>
          <w:rtl/>
        </w:rPr>
        <w:t>ُ</w:t>
      </w:r>
      <w:r w:rsidRPr="00AC6D18">
        <w:rPr>
          <w:rtl/>
        </w:rPr>
        <w:t>رها الأوراق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ويكفي أهل الحويزة فخرا</w:t>
      </w:r>
      <w:r w:rsidR="000C4DB1">
        <w:rPr>
          <w:rtl/>
        </w:rPr>
        <w:t>ً</w:t>
      </w:r>
      <w:r w:rsidRPr="00AC6D18">
        <w:rPr>
          <w:rtl/>
        </w:rPr>
        <w:t xml:space="preserve"> أن</w:t>
      </w:r>
      <w:r w:rsidR="000C4DB1">
        <w:rPr>
          <w:rtl/>
        </w:rPr>
        <w:t>ّ</w:t>
      </w:r>
      <w:r w:rsidRPr="00AC6D18">
        <w:rPr>
          <w:rtl/>
        </w:rPr>
        <w:t>ها دار العلماء</w:t>
      </w:r>
      <w:r w:rsidR="007E0241">
        <w:rPr>
          <w:rtl/>
        </w:rPr>
        <w:t xml:space="preserve"> ،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ومجمع الفضلاء والأتقياء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ومعدن الأبرار والصلحاء</w:t>
      </w:r>
      <w:r w:rsidR="00095AA9">
        <w:rPr>
          <w:rtl/>
        </w:rPr>
        <w:t xml:space="preserve"> .</w:t>
      </w:r>
    </w:p>
    <w:tbl>
      <w:tblPr>
        <w:bidiVisual/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24"/>
        <w:gridCol w:w="937"/>
        <w:gridCol w:w="4124"/>
      </w:tblGrid>
      <w:tr w:rsidR="00AC6D18" w:rsidRPr="00AC6D18" w:rsidTr="00DF785A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AC6D18" w:rsidRPr="00AC6D18" w:rsidRDefault="00AC6D18" w:rsidP="00AC6D18">
            <w:pPr>
              <w:pStyle w:val="rfdPoem"/>
              <w:rPr>
                <w:rtl/>
              </w:rPr>
            </w:pPr>
            <w:r w:rsidRPr="00AC6D18">
              <w:rPr>
                <w:rtl/>
              </w:rPr>
              <w:t>دار</w:t>
            </w:r>
            <w:r w:rsidR="000C4DB1">
              <w:rPr>
                <w:rtl/>
              </w:rPr>
              <w:t>ٌ</w:t>
            </w:r>
            <w:r w:rsidRPr="00AC6D18">
              <w:rPr>
                <w:rtl/>
              </w:rPr>
              <w:t xml:space="preserve"> بها الهم</w:t>
            </w:r>
            <w:r w:rsidR="000C4DB1">
              <w:rPr>
                <w:rtl/>
              </w:rPr>
              <w:t>ُّ</w:t>
            </w:r>
            <w:r w:rsidRPr="00AC6D18">
              <w:rPr>
                <w:rtl/>
              </w:rPr>
              <w:t xml:space="preserve"> مزاح</w:t>
            </w:r>
            <w:r w:rsidR="000C4DB1">
              <w:rPr>
                <w:rtl/>
              </w:rPr>
              <w:t>ٌ</w:t>
            </w:r>
            <w:r w:rsidRPr="00AC6D18">
              <w:rPr>
                <w:rtl/>
              </w:rPr>
              <w:t xml:space="preserve"> وم</w:t>
            </w:r>
            <w:r w:rsidR="000C4DB1">
              <w:rPr>
                <w:rtl/>
              </w:rPr>
              <w:t>َ</w:t>
            </w:r>
            <w:r w:rsidRPr="00AC6D18">
              <w:rPr>
                <w:rtl/>
              </w:rPr>
              <w:t>ن</w:t>
            </w:r>
            <w:r w:rsidR="00375CD3" w:rsidRPr="0009749F">
              <w:rPr>
                <w:rStyle w:val="rfdPoemTiniCharChar"/>
                <w:rtl/>
              </w:rPr>
              <w:br/>
            </w:r>
            <w:r w:rsidRPr="0009749F">
              <w:rPr>
                <w:rStyle w:val="rfdPoemTiniChar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AC6D18" w:rsidRPr="00AC6D18" w:rsidRDefault="00AC6D18" w:rsidP="00AC6D18">
            <w:pPr>
              <w:pStyle w:val="rfdPoem"/>
            </w:pPr>
          </w:p>
        </w:tc>
        <w:tc>
          <w:tcPr>
            <w:tcW w:w="2250" w:type="pct"/>
            <w:vAlign w:val="center"/>
          </w:tcPr>
          <w:p w:rsidR="00AC6D18" w:rsidRPr="00AC6D18" w:rsidRDefault="00AC6D18" w:rsidP="00AC6D18">
            <w:pPr>
              <w:pStyle w:val="rfdPoem"/>
            </w:pPr>
            <w:r w:rsidRPr="00AC6D18">
              <w:rPr>
                <w:rtl/>
              </w:rPr>
              <w:t>ح</w:t>
            </w:r>
            <w:r w:rsidR="000C4DB1">
              <w:rPr>
                <w:rtl/>
              </w:rPr>
              <w:t>َ</w:t>
            </w:r>
            <w:r w:rsidRPr="00AC6D18">
              <w:rPr>
                <w:rtl/>
              </w:rPr>
              <w:t>ل</w:t>
            </w:r>
            <w:r w:rsidR="000C4DB1">
              <w:rPr>
                <w:rtl/>
              </w:rPr>
              <w:t>ّ</w:t>
            </w:r>
            <w:r w:rsidRPr="00AC6D18">
              <w:rPr>
                <w:rtl/>
              </w:rPr>
              <w:t xml:space="preserve"> بها حل</w:t>
            </w:r>
            <w:r w:rsidR="000C4DB1">
              <w:rPr>
                <w:rtl/>
              </w:rPr>
              <w:t>ّ</w:t>
            </w:r>
            <w:r w:rsidRPr="00AC6D18">
              <w:rPr>
                <w:rtl/>
              </w:rPr>
              <w:t xml:space="preserve"> بدار</w:t>
            </w:r>
            <w:r w:rsidR="000C4DB1">
              <w:rPr>
                <w:rtl/>
              </w:rPr>
              <w:t>ِ</w:t>
            </w:r>
            <w:r w:rsidRPr="00AC6D18">
              <w:rPr>
                <w:rtl/>
              </w:rPr>
              <w:t xml:space="preserve"> أمان</w:t>
            </w:r>
            <w:r w:rsidR="000C4DB1">
              <w:rPr>
                <w:rtl/>
              </w:rPr>
              <w:t>ِ</w:t>
            </w:r>
            <w:r w:rsidR="00375CD3" w:rsidRPr="0009749F">
              <w:rPr>
                <w:rStyle w:val="rfdPoemTiniCharChar"/>
                <w:rtl/>
              </w:rPr>
              <w:br/>
            </w:r>
            <w:r w:rsidRPr="0009749F">
              <w:rPr>
                <w:rStyle w:val="rfdPoemTiniCharChar"/>
                <w:rtl/>
              </w:rPr>
              <w:t> </w:t>
            </w:r>
          </w:p>
        </w:tc>
      </w:tr>
    </w:tbl>
    <w:p w:rsidR="00AC6D18" w:rsidRPr="00AC6D18" w:rsidRDefault="00AC6D18" w:rsidP="00AC6D18">
      <w:pPr>
        <w:rPr>
          <w:rtl/>
        </w:rPr>
      </w:pPr>
      <w:r w:rsidRPr="00AC6D18">
        <w:rPr>
          <w:rtl/>
        </w:rPr>
        <w:t>ما ذكرت</w:t>
      </w:r>
      <w:r w:rsidR="000C4DB1">
        <w:rPr>
          <w:rtl/>
        </w:rPr>
        <w:t>ُ</w:t>
      </w:r>
      <w:r w:rsidRPr="00AC6D18">
        <w:rPr>
          <w:rtl/>
        </w:rPr>
        <w:t xml:space="preserve"> من محامدهم إل</w:t>
      </w:r>
      <w:r w:rsidR="000C4DB1">
        <w:rPr>
          <w:rtl/>
        </w:rPr>
        <w:t>ّ</w:t>
      </w:r>
      <w:r w:rsidRPr="00AC6D18">
        <w:rPr>
          <w:rtl/>
        </w:rPr>
        <w:t>ا القليل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فكفاها مدحا</w:t>
      </w:r>
      <w:r w:rsidR="000C4DB1">
        <w:rPr>
          <w:rtl/>
        </w:rPr>
        <w:t>ً</w:t>
      </w:r>
      <w:r w:rsidRPr="00AC6D18">
        <w:rPr>
          <w:rtl/>
        </w:rPr>
        <w:t xml:space="preserve"> أن</w:t>
      </w:r>
      <w:r w:rsidR="000C4DB1">
        <w:rPr>
          <w:rtl/>
        </w:rPr>
        <w:t>ّ</w:t>
      </w:r>
      <w:r w:rsidRPr="00AC6D18">
        <w:rPr>
          <w:rtl/>
        </w:rPr>
        <w:t xml:space="preserve"> سف</w:t>
      </w:r>
      <w:r w:rsidR="000C4DB1">
        <w:rPr>
          <w:rtl/>
        </w:rPr>
        <w:t>َ</w:t>
      </w:r>
      <w:r w:rsidRPr="00AC6D18">
        <w:rPr>
          <w:rtl/>
        </w:rPr>
        <w:t>ل</w:t>
      </w:r>
      <w:r w:rsidR="000C4DB1">
        <w:rPr>
          <w:rtl/>
        </w:rPr>
        <w:t>َ</w:t>
      </w:r>
      <w:r w:rsidRPr="00AC6D18">
        <w:rPr>
          <w:rtl/>
        </w:rPr>
        <w:t>تها أخيار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وسك</w:t>
      </w:r>
      <w:r w:rsidR="000C4DB1">
        <w:rPr>
          <w:rtl/>
        </w:rPr>
        <w:t>ّ</w:t>
      </w:r>
      <w:r w:rsidRPr="00AC6D18">
        <w:rPr>
          <w:rtl/>
        </w:rPr>
        <w:t>انها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أطهار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وجه</w:t>
      </w:r>
      <w:r w:rsidR="000C4DB1">
        <w:rPr>
          <w:rtl/>
        </w:rPr>
        <w:t>ّ</w:t>
      </w:r>
      <w:r w:rsidRPr="00AC6D18">
        <w:rPr>
          <w:rtl/>
        </w:rPr>
        <w:t>ال</w:t>
      </w:r>
      <w:r w:rsidR="000C4DB1">
        <w:rPr>
          <w:rtl/>
        </w:rPr>
        <w:t>َ</w:t>
      </w:r>
      <w:r w:rsidRPr="00AC6D18">
        <w:rPr>
          <w:rtl/>
        </w:rPr>
        <w:t>هم لهم جمعي</w:t>
      </w:r>
      <w:r w:rsidR="000C4DB1">
        <w:rPr>
          <w:rtl/>
        </w:rPr>
        <w:t>ّ</w:t>
      </w:r>
      <w:r w:rsidRPr="00AC6D18">
        <w:rPr>
          <w:rtl/>
        </w:rPr>
        <w:t>ات وجماعات يلق</w:t>
      </w:r>
      <w:r w:rsidR="000C4DB1">
        <w:rPr>
          <w:rtl/>
        </w:rPr>
        <w:t>ّ</w:t>
      </w:r>
      <w:r w:rsidRPr="00AC6D18">
        <w:rPr>
          <w:rtl/>
        </w:rPr>
        <w:t>بون بالأحداث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أدركتهم أنا أيام جد</w:t>
      </w:r>
      <w:r w:rsidR="000C4DB1">
        <w:rPr>
          <w:rtl/>
        </w:rPr>
        <w:t>ّ</w:t>
      </w:r>
      <w:r w:rsidRPr="00AC6D18">
        <w:rPr>
          <w:rtl/>
        </w:rPr>
        <w:t>ي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السي</w:t>
      </w:r>
      <w:r w:rsidR="000C4DB1">
        <w:rPr>
          <w:rtl/>
        </w:rPr>
        <w:t>ّ</w:t>
      </w:r>
      <w:r w:rsidRPr="00AC6D18">
        <w:rPr>
          <w:rtl/>
        </w:rPr>
        <w:t>د علي خان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لهم سجايا وخصال وكرامات وشيم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حي</w:t>
      </w:r>
      <w:r w:rsidR="000C4DB1">
        <w:rPr>
          <w:rtl/>
        </w:rPr>
        <w:t>ّ</w:t>
      </w:r>
      <w:r w:rsidRPr="00AC6D18">
        <w:rPr>
          <w:rtl/>
        </w:rPr>
        <w:t>اهم الله من ش</w:t>
      </w:r>
      <w:r w:rsidR="000C4DB1">
        <w:rPr>
          <w:rtl/>
        </w:rPr>
        <w:t>ِ</w:t>
      </w:r>
      <w:r w:rsidRPr="00AC6D18">
        <w:rPr>
          <w:rtl/>
        </w:rPr>
        <w:t>يب وشب</w:t>
      </w:r>
      <w:r w:rsidR="000C4DB1">
        <w:rPr>
          <w:rtl/>
        </w:rPr>
        <w:t>ّ</w:t>
      </w:r>
      <w:r w:rsidRPr="00AC6D18">
        <w:rPr>
          <w:rtl/>
        </w:rPr>
        <w:t>ان</w:t>
      </w:r>
      <w:r w:rsidR="007E0241">
        <w:rPr>
          <w:rtl/>
        </w:rPr>
        <w:t xml:space="preserve"> ،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وبحق</w:t>
      </w:r>
      <w:r w:rsidR="000C4DB1">
        <w:rPr>
          <w:rtl/>
        </w:rPr>
        <w:t>ّ</w:t>
      </w:r>
      <w:r w:rsidRPr="00AC6D18">
        <w:rPr>
          <w:rtl/>
        </w:rPr>
        <w:t>هم يليق قول القائل</w:t>
      </w:r>
      <w:r w:rsidR="007E0241">
        <w:rPr>
          <w:rtl/>
        </w:rPr>
        <w:t xml:space="preserve"> :</w:t>
      </w:r>
    </w:p>
    <w:p w:rsidR="00AC6D18" w:rsidRPr="00AC6D18" w:rsidRDefault="00AC6D18" w:rsidP="00FA7A6F">
      <w:pPr>
        <w:rPr>
          <w:rtl/>
        </w:rPr>
      </w:pPr>
      <w:r>
        <w:rPr>
          <w:rtl/>
        </w:rPr>
        <w:br w:type="page"/>
      </w:r>
    </w:p>
    <w:tbl>
      <w:tblPr>
        <w:bidiVisual/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24"/>
        <w:gridCol w:w="937"/>
        <w:gridCol w:w="4124"/>
      </w:tblGrid>
      <w:tr w:rsidR="00AC6D18" w:rsidRPr="00AC6D18" w:rsidTr="0053694B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AC6D18" w:rsidRPr="00AC6D18" w:rsidRDefault="00AC6D18" w:rsidP="00AC6D18">
            <w:pPr>
              <w:pStyle w:val="rfdPoem"/>
              <w:rPr>
                <w:rtl/>
              </w:rPr>
            </w:pPr>
            <w:r w:rsidRPr="00AC6D18">
              <w:rPr>
                <w:rtl/>
              </w:rPr>
              <w:lastRenderedPageBreak/>
              <w:t>تحيى</w:t>
            </w:r>
            <w:r w:rsidR="005D5F15" w:rsidRPr="00C23377">
              <w:rPr>
                <w:rtl/>
              </w:rPr>
              <w:t>ٰ</w:t>
            </w:r>
            <w:r w:rsidRPr="00AC6D18">
              <w:rPr>
                <w:rtl/>
              </w:rPr>
              <w:t xml:space="preserve"> بهم ك</w:t>
            </w:r>
            <w:r w:rsidR="005D5F15">
              <w:rPr>
                <w:rtl/>
              </w:rPr>
              <w:t>ُ</w:t>
            </w:r>
            <w:r w:rsidRPr="00AC6D18">
              <w:rPr>
                <w:rtl/>
              </w:rPr>
              <w:t>ل</w:t>
            </w:r>
            <w:r w:rsidR="005D5F15">
              <w:rPr>
                <w:rtl/>
              </w:rPr>
              <w:t>ُّ</w:t>
            </w:r>
            <w:r w:rsidRPr="00AC6D18">
              <w:rPr>
                <w:rtl/>
              </w:rPr>
              <w:t xml:space="preserve"> أرض</w:t>
            </w:r>
            <w:r w:rsidR="005D5F15">
              <w:rPr>
                <w:rtl/>
              </w:rPr>
              <w:t>ٍ</w:t>
            </w:r>
            <w:r w:rsidRPr="00AC6D18">
              <w:rPr>
                <w:rtl/>
              </w:rPr>
              <w:t xml:space="preserve"> ينزلون بها</w:t>
            </w:r>
            <w:r w:rsidR="00375CD3" w:rsidRPr="0009749F">
              <w:rPr>
                <w:rStyle w:val="rfdPoemTiniCharChar"/>
                <w:rtl/>
              </w:rPr>
              <w:br/>
            </w:r>
            <w:r w:rsidRPr="0009749F">
              <w:rPr>
                <w:rStyle w:val="rfdPoemTiniChar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AC6D18" w:rsidRPr="00AC6D18" w:rsidRDefault="00AC6D18" w:rsidP="00AC6D18">
            <w:pPr>
              <w:pStyle w:val="rfdPoem"/>
            </w:pPr>
          </w:p>
        </w:tc>
        <w:tc>
          <w:tcPr>
            <w:tcW w:w="2250" w:type="pct"/>
            <w:vAlign w:val="center"/>
          </w:tcPr>
          <w:p w:rsidR="00AC6D18" w:rsidRPr="00AC6D18" w:rsidRDefault="00AC6D18" w:rsidP="00AC6D18">
            <w:pPr>
              <w:pStyle w:val="rfdPoem"/>
            </w:pPr>
            <w:r w:rsidRPr="00AC6D18">
              <w:rPr>
                <w:rtl/>
              </w:rPr>
              <w:t>كأن</w:t>
            </w:r>
            <w:r w:rsidR="005D5F15">
              <w:rPr>
                <w:rtl/>
              </w:rPr>
              <w:t>ّ</w:t>
            </w:r>
            <w:r w:rsidRPr="00AC6D18">
              <w:rPr>
                <w:rtl/>
              </w:rPr>
              <w:t>هم لبقاع الأرض أمطار</w:t>
            </w:r>
            <w:r w:rsidR="005D5F15">
              <w:rPr>
                <w:rtl/>
              </w:rPr>
              <w:t>ُ</w:t>
            </w:r>
            <w:r w:rsidR="00375CD3" w:rsidRPr="0009749F">
              <w:rPr>
                <w:rStyle w:val="rfdPoemTiniCharChar"/>
                <w:rtl/>
              </w:rPr>
              <w:br/>
            </w:r>
            <w:r w:rsidRPr="0009749F">
              <w:rPr>
                <w:rStyle w:val="rfdPoemTiniCharChar"/>
                <w:rtl/>
              </w:rPr>
              <w:t> </w:t>
            </w:r>
          </w:p>
        </w:tc>
      </w:tr>
    </w:tbl>
    <w:p w:rsidR="00AC6D18" w:rsidRPr="00AC6D18" w:rsidRDefault="005D5F15" w:rsidP="00AC6D18">
      <w:pPr>
        <w:rPr>
          <w:rtl/>
        </w:rPr>
      </w:pPr>
      <w:r>
        <w:rPr>
          <w:rtl/>
        </w:rPr>
        <w:t>ف</w:t>
      </w:r>
      <w:r w:rsidR="00AC6D18" w:rsidRPr="00AC6D18">
        <w:rPr>
          <w:rtl/>
        </w:rPr>
        <w:t>والله قس</w:t>
      </w:r>
      <w:r>
        <w:rPr>
          <w:rtl/>
        </w:rPr>
        <w:t>َ</w:t>
      </w:r>
      <w:r w:rsidR="00AC6D18" w:rsidRPr="00AC6D18">
        <w:rPr>
          <w:rtl/>
        </w:rPr>
        <w:t>ما</w:t>
      </w:r>
      <w:r>
        <w:rPr>
          <w:rtl/>
        </w:rPr>
        <w:t>ً</w:t>
      </w:r>
      <w:r w:rsidR="00AC6D18" w:rsidRPr="00AC6D18">
        <w:rPr>
          <w:rtl/>
        </w:rPr>
        <w:t xml:space="preserve"> بار</w:t>
      </w:r>
      <w:r>
        <w:rPr>
          <w:rtl/>
        </w:rPr>
        <w:t>ّ</w:t>
      </w:r>
      <w:r w:rsidR="00AC6D18" w:rsidRPr="00AC6D18">
        <w:rPr>
          <w:rtl/>
        </w:rPr>
        <w:t>ا</w:t>
      </w:r>
      <w:r>
        <w:rPr>
          <w:rtl/>
        </w:rPr>
        <w:t>ً</w:t>
      </w:r>
      <w:r w:rsidR="00AC6D18" w:rsidRPr="00AC6D18">
        <w:rPr>
          <w:rtl/>
        </w:rPr>
        <w:t xml:space="preserve"> إن</w:t>
      </w:r>
      <w:r w:rsidR="00493E14">
        <w:rPr>
          <w:rtl/>
        </w:rPr>
        <w:t>ّ</w:t>
      </w:r>
      <w:r w:rsidR="00AC6D18" w:rsidRPr="00AC6D18">
        <w:rPr>
          <w:rtl/>
        </w:rPr>
        <w:t>هم كانوا منات الوافد</w:t>
      </w:r>
      <w:r w:rsidR="007E0241">
        <w:rPr>
          <w:rtl/>
        </w:rPr>
        <w:t xml:space="preserve"> ،</w:t>
      </w:r>
      <w:r w:rsidR="00AC6D18" w:rsidRPr="00AC6D18">
        <w:rPr>
          <w:rtl/>
        </w:rPr>
        <w:t xml:space="preserve"> وملاذ الجان</w:t>
      </w:r>
      <w:r w:rsidR="00493E14">
        <w:rPr>
          <w:rtl/>
        </w:rPr>
        <w:t>ِ</w:t>
      </w:r>
      <w:r w:rsidR="00AC6D18" w:rsidRPr="00AC6D18">
        <w:rPr>
          <w:rtl/>
        </w:rPr>
        <w:t>ي</w:t>
      </w:r>
      <w:r w:rsidR="007E0241">
        <w:rPr>
          <w:rtl/>
        </w:rPr>
        <w:t xml:space="preserve"> ،</w:t>
      </w:r>
      <w:r w:rsidR="00AC6D18" w:rsidRPr="00AC6D18">
        <w:rPr>
          <w:rtl/>
        </w:rPr>
        <w:t xml:space="preserve"> وعز</w:t>
      </w:r>
      <w:r w:rsidR="00493E14">
        <w:rPr>
          <w:rtl/>
        </w:rPr>
        <w:t>ّ</w:t>
      </w:r>
      <w:r w:rsidR="00AC6D18" w:rsidRPr="00AC6D18">
        <w:rPr>
          <w:rtl/>
        </w:rPr>
        <w:t xml:space="preserve"> الجار</w:t>
      </w:r>
      <w:r w:rsidR="007E0241">
        <w:rPr>
          <w:rtl/>
        </w:rPr>
        <w:t xml:space="preserve"> ،</w:t>
      </w:r>
      <w:r w:rsidR="00AC6D18" w:rsidRPr="00AC6D18">
        <w:rPr>
          <w:rtl/>
        </w:rPr>
        <w:t xml:space="preserve"> لم تخط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="00AC6D18" w:rsidRPr="00AC6D18">
        <w:rPr>
          <w:rtl/>
        </w:rPr>
        <w:t>أقدامهم لريبة</w:t>
      </w:r>
      <w:r w:rsidR="007E0241">
        <w:rPr>
          <w:rtl/>
        </w:rPr>
        <w:t xml:space="preserve"> ،</w:t>
      </w:r>
      <w:r w:rsidR="00AC6D18" w:rsidRPr="00AC6D18">
        <w:rPr>
          <w:rtl/>
        </w:rPr>
        <w:t xml:space="preserve"> ولم تنطق ألسنتهم بغ</w:t>
      </w:r>
      <w:r w:rsidR="0053694B">
        <w:rPr>
          <w:rFonts w:hint="cs"/>
          <w:rtl/>
        </w:rPr>
        <w:t>ِ</w:t>
      </w:r>
      <w:r w:rsidR="00AC6D18" w:rsidRPr="00AC6D18">
        <w:rPr>
          <w:rtl/>
        </w:rPr>
        <w:t>يبة</w:t>
      </w:r>
      <w:r w:rsidR="007E0241">
        <w:rPr>
          <w:rtl/>
        </w:rPr>
        <w:t xml:space="preserve"> ،</w:t>
      </w:r>
      <w:r w:rsidR="00AC6D18" w:rsidRPr="00AC6D18">
        <w:rPr>
          <w:rtl/>
        </w:rPr>
        <w:t xml:space="preserve"> ولم ترمق أعينهم لدنس</w:t>
      </w:r>
      <w:r w:rsidR="00493E14">
        <w:rPr>
          <w:rtl/>
        </w:rPr>
        <w:t>ٍ</w:t>
      </w:r>
      <w:r w:rsidR="00AC6D18" w:rsidRPr="00AC6D18">
        <w:rPr>
          <w:rtl/>
        </w:rPr>
        <w:t xml:space="preserve"> ومعيبة</w:t>
      </w:r>
      <w:r w:rsidR="007E0241">
        <w:rPr>
          <w:rtl/>
        </w:rPr>
        <w:t xml:space="preserve"> ،</w:t>
      </w:r>
      <w:r w:rsidR="00AC6D18" w:rsidRPr="00AC6D18">
        <w:rPr>
          <w:rtl/>
        </w:rPr>
        <w:t xml:space="preserve"> لم أدر</w:t>
      </w:r>
      <w:r w:rsidR="00493E14">
        <w:rPr>
          <w:rtl/>
        </w:rPr>
        <w:t>ِ</w:t>
      </w:r>
      <w:r w:rsidR="00AC6D18" w:rsidRPr="00AC6D18">
        <w:rPr>
          <w:rtl/>
        </w:rPr>
        <w:t xml:space="preserve"> لأي</w:t>
      </w:r>
      <w:r w:rsidR="00493E14">
        <w:rPr>
          <w:rtl/>
        </w:rPr>
        <w:t>ّ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="00AC6D18" w:rsidRPr="00AC6D18">
        <w:rPr>
          <w:rtl/>
        </w:rPr>
        <w:t>فضائلهم أذكر</w:t>
      </w:r>
      <w:r w:rsidR="007E0241">
        <w:rPr>
          <w:rtl/>
        </w:rPr>
        <w:t xml:space="preserve"> ،</w:t>
      </w:r>
      <w:r w:rsidR="00AC6D18" w:rsidRPr="00AC6D18">
        <w:rPr>
          <w:rtl/>
        </w:rPr>
        <w:t xml:space="preserve"> لتلك المضائف المعهودة</w:t>
      </w:r>
      <w:r w:rsidR="007E0241">
        <w:rPr>
          <w:rtl/>
        </w:rPr>
        <w:t xml:space="preserve"> ،</w:t>
      </w:r>
      <w:r w:rsidR="00AC6D18" w:rsidRPr="00AC6D18">
        <w:rPr>
          <w:rtl/>
        </w:rPr>
        <w:t xml:space="preserve"> أم لتلك المباني المشيودة</w:t>
      </w:r>
      <w:r w:rsidR="007E0241">
        <w:rPr>
          <w:rtl/>
        </w:rPr>
        <w:t xml:space="preserve"> ،</w:t>
      </w:r>
      <w:r w:rsidR="00AC6D18" w:rsidRPr="00AC6D18">
        <w:rPr>
          <w:rtl/>
        </w:rPr>
        <w:t xml:space="preserve"> أم لتلك الموائد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="00AC6D18" w:rsidRPr="00AC6D18">
        <w:rPr>
          <w:rtl/>
        </w:rPr>
        <w:t>المورودة</w:t>
      </w:r>
      <w:r w:rsidR="00095AA9">
        <w:rPr>
          <w:rtl/>
        </w:rPr>
        <w:t xml:space="preserve"> . . .</w:t>
      </w:r>
      <w:r w:rsidR="00AC6D18" w:rsidRPr="00AC6D18">
        <w:rPr>
          <w:rtl/>
        </w:rPr>
        <w:t xml:space="preserve"> </w:t>
      </w:r>
      <w:r w:rsidR="00AC6D18" w:rsidRPr="00AC6D18">
        <w:rPr>
          <w:rStyle w:val="rfdFootnotenum"/>
          <w:rtl/>
        </w:rPr>
        <w:t>(1)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وفي الجملة فإن</w:t>
      </w:r>
      <w:r w:rsidR="00493E14">
        <w:rPr>
          <w:rtl/>
        </w:rPr>
        <w:t>ّ</w:t>
      </w:r>
      <w:r w:rsidRPr="00AC6D18">
        <w:rPr>
          <w:rtl/>
        </w:rPr>
        <w:t xml:space="preserve"> الأدب الشيعي قد بلغ في الحويزة ذروته في القرون الأربعة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الماضية بفضل إرشاد العلماء واهتمام الحك</w:t>
      </w:r>
      <w:r w:rsidR="00493E14">
        <w:rPr>
          <w:rtl/>
        </w:rPr>
        <w:t>ّ</w:t>
      </w:r>
      <w:r w:rsidRPr="00AC6D18">
        <w:rPr>
          <w:rtl/>
        </w:rPr>
        <w:t>ام الموالي أ</w:t>
      </w:r>
      <w:r w:rsidR="00493E14">
        <w:rPr>
          <w:rtl/>
        </w:rPr>
        <w:t>ُ</w:t>
      </w:r>
      <w:r w:rsidRPr="00AC6D18">
        <w:rPr>
          <w:rtl/>
        </w:rPr>
        <w:t>مراء الحويزة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وقد ذكرت</w:t>
      </w:r>
      <w:r w:rsidR="00493E14">
        <w:rPr>
          <w:rtl/>
        </w:rPr>
        <w:t>ُ</w:t>
      </w:r>
      <w:r w:rsidRPr="00AC6D18">
        <w:rPr>
          <w:rtl/>
        </w:rPr>
        <w:t xml:space="preserve"> في كتابي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="00AB3A9F" w:rsidRPr="00AC6D18">
        <w:rPr>
          <w:rtl/>
        </w:rPr>
        <w:t>«</w:t>
      </w:r>
      <w:r w:rsidR="004929FC">
        <w:rPr>
          <w:rFonts w:hint="cs"/>
          <w:rtl/>
        </w:rPr>
        <w:t xml:space="preserve"> </w:t>
      </w:r>
      <w:r w:rsidRPr="00AC6D18">
        <w:rPr>
          <w:rtl/>
        </w:rPr>
        <w:t>الياقوت الأزرق في أعلام الحويزة والدورق</w:t>
      </w:r>
      <w:r w:rsidR="004929FC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Pr="00AC6D18">
        <w:rPr>
          <w:rtl/>
        </w:rPr>
        <w:t xml:space="preserve"> من علماء الحويزة وأ</w:t>
      </w:r>
      <w:r w:rsidR="00493E14">
        <w:rPr>
          <w:rtl/>
        </w:rPr>
        <w:t>ُ</w:t>
      </w:r>
      <w:r w:rsidRPr="00AC6D18">
        <w:rPr>
          <w:rtl/>
        </w:rPr>
        <w:t>دبائها وشعرائها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والمفس</w:t>
      </w:r>
      <w:r w:rsidR="00493E14">
        <w:rPr>
          <w:rtl/>
        </w:rPr>
        <w:t>ّ</w:t>
      </w:r>
      <w:r w:rsidRPr="00AC6D18">
        <w:rPr>
          <w:rtl/>
        </w:rPr>
        <w:t>رين والمحد</w:t>
      </w:r>
      <w:r w:rsidR="00493E14">
        <w:rPr>
          <w:rtl/>
        </w:rPr>
        <w:t>ِّ</w:t>
      </w:r>
      <w:r w:rsidRPr="00AC6D18">
        <w:rPr>
          <w:rtl/>
        </w:rPr>
        <w:t>ثين فيها أكثر من مائة وأحد</w:t>
      </w:r>
      <w:r w:rsidR="00493E14">
        <w:rPr>
          <w:rtl/>
        </w:rPr>
        <w:t>َ</w:t>
      </w:r>
      <w:r w:rsidRPr="00AC6D18">
        <w:rPr>
          <w:rtl/>
        </w:rPr>
        <w:t xml:space="preserve"> عشر رجلا</w:t>
      </w:r>
      <w:r w:rsidR="00493E14">
        <w:rPr>
          <w:rtl/>
        </w:rPr>
        <w:t>ً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ترجمت</w:t>
      </w:r>
      <w:r w:rsidR="00493E14">
        <w:rPr>
          <w:rtl/>
        </w:rPr>
        <w:t>ُ</w:t>
      </w:r>
      <w:r w:rsidRPr="00AC6D18">
        <w:rPr>
          <w:rtl/>
        </w:rPr>
        <w:t xml:space="preserve"> لهم بها و</w:t>
      </w:r>
      <w:r w:rsidR="00493E14">
        <w:rPr>
          <w:rtl/>
        </w:rPr>
        <w:t>َ</w:t>
      </w:r>
      <w:r w:rsidRPr="00AC6D18">
        <w:rPr>
          <w:rtl/>
        </w:rPr>
        <w:t>صل إلي</w:t>
      </w:r>
      <w:r w:rsidR="00493E14">
        <w:rPr>
          <w:rtl/>
        </w:rPr>
        <w:t>َّ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من حياتهم العلمي</w:t>
      </w:r>
      <w:r w:rsidR="00493E14">
        <w:rPr>
          <w:rtl/>
        </w:rPr>
        <w:t>ّ</w:t>
      </w:r>
      <w:r w:rsidRPr="00AC6D18">
        <w:rPr>
          <w:rtl/>
        </w:rPr>
        <w:t>ة والأدبي</w:t>
      </w:r>
      <w:r w:rsidR="00493E14">
        <w:rPr>
          <w:rtl/>
        </w:rPr>
        <w:t>ّ</w:t>
      </w:r>
      <w:r w:rsidRPr="00AC6D18">
        <w:rPr>
          <w:rtl/>
        </w:rPr>
        <w:t>ة وذكر نماذج من أدب كل</w:t>
      </w:r>
      <w:r w:rsidR="00493E14">
        <w:rPr>
          <w:rtl/>
        </w:rPr>
        <w:t>ٍّ</w:t>
      </w:r>
      <w:r w:rsidRPr="00AC6D18">
        <w:rPr>
          <w:rtl/>
        </w:rPr>
        <w:t xml:space="preserve"> منهم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نشرت </w:t>
      </w:r>
      <w:r w:rsidR="00AB3A9F" w:rsidRPr="00AC6D18">
        <w:rPr>
          <w:rtl/>
        </w:rPr>
        <w:t>«</w:t>
      </w:r>
      <w:r w:rsidR="004929FC">
        <w:rPr>
          <w:rFonts w:hint="cs"/>
          <w:rtl/>
        </w:rPr>
        <w:t xml:space="preserve"> </w:t>
      </w:r>
      <w:r w:rsidRPr="00AC6D18">
        <w:rPr>
          <w:rtl/>
        </w:rPr>
        <w:t>مجل</w:t>
      </w:r>
      <w:r w:rsidR="00493E14">
        <w:rPr>
          <w:rtl/>
        </w:rPr>
        <w:t>ّ</w:t>
      </w:r>
      <w:r w:rsidRPr="00AC6D18">
        <w:rPr>
          <w:rtl/>
        </w:rPr>
        <w:t>ة الموسم</w:t>
      </w:r>
      <w:r w:rsidR="004929FC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Pr="00AC6D18">
        <w:rPr>
          <w:rtl/>
        </w:rPr>
        <w:t xml:space="preserve"> </w:t>
      </w:r>
      <w:r w:rsidRPr="00AC6D18">
        <w:rPr>
          <w:rStyle w:val="rfdFootnotenum"/>
          <w:rtl/>
        </w:rPr>
        <w:t>(2)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اللبنانية فهرسا</w:t>
      </w:r>
      <w:r w:rsidR="00493E14">
        <w:rPr>
          <w:rtl/>
        </w:rPr>
        <w:t>ً</w:t>
      </w:r>
      <w:r w:rsidRPr="00AC6D18">
        <w:rPr>
          <w:rtl/>
        </w:rPr>
        <w:t xml:space="preserve"> لأسمائهم حسب حروف الهجاء مع ذكر تاريخ وفياتهم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207010">
        <w:rPr>
          <w:rStyle w:val="rfdBold2"/>
          <w:rtl/>
        </w:rPr>
        <w:t>أم</w:t>
      </w:r>
      <w:r w:rsidR="00493E14">
        <w:rPr>
          <w:rStyle w:val="rfdBold2"/>
          <w:rtl/>
        </w:rPr>
        <w:t>ّ</w:t>
      </w:r>
      <w:r w:rsidRPr="00207010">
        <w:rPr>
          <w:rStyle w:val="rfdBold2"/>
          <w:rtl/>
        </w:rPr>
        <w:t>ا الدورق</w:t>
      </w:r>
      <w:r w:rsidR="007E0241">
        <w:rPr>
          <w:rStyle w:val="rfdBold2"/>
          <w:rtl/>
        </w:rPr>
        <w:t xml:space="preserve"> :</w:t>
      </w:r>
      <w:r w:rsidRPr="00AC6D18">
        <w:rPr>
          <w:rtl/>
        </w:rPr>
        <w:t xml:space="preserve"> فإن</w:t>
      </w:r>
      <w:r w:rsidR="00493E14">
        <w:rPr>
          <w:rtl/>
        </w:rPr>
        <w:t>ّ</w:t>
      </w:r>
      <w:r w:rsidRPr="00AC6D18">
        <w:rPr>
          <w:rtl/>
        </w:rPr>
        <w:t>ه ثالث المدارس الأدبي</w:t>
      </w:r>
      <w:r w:rsidR="00493E14">
        <w:rPr>
          <w:rtl/>
        </w:rPr>
        <w:t>ّ</w:t>
      </w:r>
      <w:r w:rsidRPr="00AC6D18">
        <w:rPr>
          <w:rtl/>
        </w:rPr>
        <w:t>ة بعد الكوفة والبصرة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ولأهله انطباع</w:t>
      </w:r>
      <w:r w:rsidR="007E0241">
        <w:rPr>
          <w:rtl/>
        </w:rPr>
        <w:t xml:space="preserve"> ،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وتأث</w:t>
      </w:r>
      <w:r w:rsidR="00493E14">
        <w:rPr>
          <w:rtl/>
        </w:rPr>
        <w:t>ّ</w:t>
      </w:r>
      <w:r w:rsidRPr="00AC6D18">
        <w:rPr>
          <w:rtl/>
        </w:rPr>
        <w:t>ر بالأدب البصري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وهو أقدم حضارة</w:t>
      </w:r>
      <w:r w:rsidR="00493E14">
        <w:rPr>
          <w:rtl/>
        </w:rPr>
        <w:t>ً</w:t>
      </w:r>
      <w:r w:rsidRPr="00AC6D18">
        <w:rPr>
          <w:rtl/>
        </w:rPr>
        <w:t xml:space="preserve"> من الحويزة ومن البصرة أيضا</w:t>
      </w:r>
      <w:r w:rsidR="00493E14">
        <w:rPr>
          <w:rtl/>
        </w:rPr>
        <w:t>ً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إذ أن</w:t>
      </w:r>
      <w:r w:rsidR="00493E14">
        <w:rPr>
          <w:rtl/>
        </w:rPr>
        <w:t>ّ</w:t>
      </w:r>
      <w:r w:rsidRPr="00AC6D18">
        <w:rPr>
          <w:rtl/>
        </w:rPr>
        <w:t xml:space="preserve"> البصرة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م</w:t>
      </w:r>
      <w:r w:rsidR="00493E14">
        <w:rPr>
          <w:rtl/>
        </w:rPr>
        <w:t>ُ</w:t>
      </w:r>
      <w:r w:rsidRPr="00AC6D18">
        <w:rPr>
          <w:rtl/>
        </w:rPr>
        <w:t>ص</w:t>
      </w:r>
      <w:r w:rsidR="00493E14">
        <w:rPr>
          <w:rtl/>
        </w:rPr>
        <w:t>ِّ</w:t>
      </w:r>
      <w:r w:rsidRPr="00AC6D18">
        <w:rPr>
          <w:rtl/>
        </w:rPr>
        <w:t>ر</w:t>
      </w:r>
      <w:r w:rsidR="00493E14">
        <w:rPr>
          <w:rtl/>
        </w:rPr>
        <w:t>َ</w:t>
      </w:r>
      <w:r w:rsidRPr="00AC6D18">
        <w:rPr>
          <w:rtl/>
        </w:rPr>
        <w:t>ت على عهد الخليفة الثاني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بينما كان الدورق بلدا</w:t>
      </w:r>
      <w:r w:rsidR="00493E14">
        <w:rPr>
          <w:rtl/>
        </w:rPr>
        <w:t>ً</w:t>
      </w:r>
      <w:r w:rsidRPr="00AC6D18">
        <w:rPr>
          <w:rtl/>
        </w:rPr>
        <w:t xml:space="preserve"> حافلا</w:t>
      </w:r>
      <w:r w:rsidR="00493E14">
        <w:rPr>
          <w:rtl/>
        </w:rPr>
        <w:t>ً</w:t>
      </w:r>
      <w:r w:rsidRPr="00AC6D18">
        <w:rPr>
          <w:rtl/>
        </w:rPr>
        <w:t xml:space="preserve"> بمعالم الحضارة قبل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الإ</w:t>
      </w:r>
      <w:r w:rsidR="00493E14">
        <w:rPr>
          <w:rtl/>
        </w:rPr>
        <w:t>ِ</w:t>
      </w:r>
      <w:r w:rsidRPr="00AC6D18">
        <w:rPr>
          <w:rtl/>
        </w:rPr>
        <w:t>سلام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وفتحته الجيوش الإ</w:t>
      </w:r>
      <w:r w:rsidR="00493E14">
        <w:rPr>
          <w:rtl/>
        </w:rPr>
        <w:t>ِ</w:t>
      </w:r>
      <w:r w:rsidRPr="00AC6D18">
        <w:rPr>
          <w:rtl/>
        </w:rPr>
        <w:t>سلامي</w:t>
      </w:r>
      <w:r w:rsidR="00493E14">
        <w:rPr>
          <w:rtl/>
        </w:rPr>
        <w:t>ّ</w:t>
      </w:r>
      <w:r w:rsidRPr="00AC6D18">
        <w:rPr>
          <w:rtl/>
        </w:rPr>
        <w:t>ة سنة 16 هجرية بقيادة أبي موسى</w:t>
      </w:r>
      <w:r w:rsidR="00493E14" w:rsidRPr="00C23377">
        <w:rPr>
          <w:rtl/>
        </w:rPr>
        <w:t>ٰ</w:t>
      </w:r>
      <w:r w:rsidRPr="00AC6D18">
        <w:rPr>
          <w:rtl/>
        </w:rPr>
        <w:t xml:space="preserve"> الأشعري</w:t>
      </w:r>
      <w:r w:rsidR="007E0241">
        <w:rPr>
          <w:rtl/>
        </w:rPr>
        <w:t xml:space="preserve"> ،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وارتفع عدد س</w:t>
      </w:r>
      <w:r w:rsidR="00493E14">
        <w:rPr>
          <w:rtl/>
        </w:rPr>
        <w:t>ُ</w:t>
      </w:r>
      <w:r w:rsidRPr="00AC6D18">
        <w:rPr>
          <w:rtl/>
        </w:rPr>
        <w:t>ك</w:t>
      </w:r>
      <w:r w:rsidR="00493E14">
        <w:rPr>
          <w:rtl/>
        </w:rPr>
        <w:t>ّ</w:t>
      </w:r>
      <w:r w:rsidRPr="00AC6D18">
        <w:rPr>
          <w:rtl/>
        </w:rPr>
        <w:t>انه لخصبه وقربه من الحدود</w:t>
      </w:r>
      <w:r w:rsidR="00493E14">
        <w:rPr>
          <w:rtl/>
        </w:rPr>
        <w:t>ِ</w:t>
      </w:r>
      <w:r w:rsidRPr="00AC6D18">
        <w:rPr>
          <w:rtl/>
        </w:rPr>
        <w:t xml:space="preserve"> الشرقي</w:t>
      </w:r>
      <w:r w:rsidR="00493E14">
        <w:rPr>
          <w:rtl/>
        </w:rPr>
        <w:t>ّ</w:t>
      </w:r>
      <w:r w:rsidRPr="00AC6D18">
        <w:rPr>
          <w:rtl/>
        </w:rPr>
        <w:t>ة للعراق</w:t>
      </w:r>
      <w:r w:rsidR="00095AA9">
        <w:rPr>
          <w:rtl/>
        </w:rPr>
        <w:t xml:space="preserve"> .</w:t>
      </w:r>
    </w:p>
    <w:p w:rsidR="00AC6D18" w:rsidRPr="00976FF0" w:rsidRDefault="00AC6D18" w:rsidP="00976FF0">
      <w:pPr>
        <w:rPr>
          <w:rStyle w:val="rfdLineChar"/>
          <w:rtl/>
        </w:rPr>
      </w:pPr>
      <w:r w:rsidRPr="00AC6D18">
        <w:rPr>
          <w:rtl/>
        </w:rPr>
        <w:t>وقد طبعت الحوادث التاريخي</w:t>
      </w:r>
      <w:r w:rsidR="00493E14">
        <w:rPr>
          <w:rtl/>
        </w:rPr>
        <w:t>ّ</w:t>
      </w:r>
      <w:r w:rsidRPr="00AC6D18">
        <w:rPr>
          <w:rtl/>
        </w:rPr>
        <w:t>ة مدى</w:t>
      </w:r>
      <w:r w:rsidR="00493E14" w:rsidRPr="00C23377">
        <w:rPr>
          <w:rtl/>
        </w:rPr>
        <w:t>ٰ</w:t>
      </w:r>
      <w:r w:rsidRPr="00AC6D18">
        <w:rPr>
          <w:rtl/>
        </w:rPr>
        <w:t xml:space="preserve"> القرون طابعا</w:t>
      </w:r>
      <w:r w:rsidR="00493E14">
        <w:rPr>
          <w:rtl/>
        </w:rPr>
        <w:t>ً</w:t>
      </w:r>
      <w:r w:rsidRPr="00AC6D18">
        <w:rPr>
          <w:rtl/>
        </w:rPr>
        <w:t xml:space="preserve"> شيعي</w:t>
      </w:r>
      <w:r w:rsidR="00493E14">
        <w:rPr>
          <w:rtl/>
        </w:rPr>
        <w:t>ّ</w:t>
      </w:r>
      <w:r w:rsidRPr="00AC6D18">
        <w:rPr>
          <w:rtl/>
        </w:rPr>
        <w:t>ا</w:t>
      </w:r>
      <w:r w:rsidR="00493E14">
        <w:rPr>
          <w:rtl/>
        </w:rPr>
        <w:t>ً</w:t>
      </w:r>
      <w:r w:rsidRPr="00AC6D18">
        <w:rPr>
          <w:rtl/>
        </w:rPr>
        <w:t xml:space="preserve"> على أهل الدورق بعد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أن كانوا شيعة في العقيدة منذ القدم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فنشأ فيها رجال كبار في عالم التشي</w:t>
      </w:r>
      <w:r w:rsidR="00493E14">
        <w:rPr>
          <w:rtl/>
        </w:rPr>
        <w:t>ّ</w:t>
      </w:r>
      <w:r w:rsidRPr="00AC6D18">
        <w:rPr>
          <w:rtl/>
        </w:rPr>
        <w:t>ع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عاصر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بعضهم أئم</w:t>
      </w:r>
      <w:r w:rsidR="00493E14">
        <w:rPr>
          <w:rtl/>
        </w:rPr>
        <w:t>ّ</w:t>
      </w:r>
      <w:r w:rsidRPr="00AC6D18">
        <w:rPr>
          <w:rtl/>
        </w:rPr>
        <w:t xml:space="preserve">ة أهل البيت </w:t>
      </w:r>
      <w:r w:rsidR="00493E14">
        <w:rPr>
          <w:rtl/>
        </w:rPr>
        <w:t xml:space="preserve">عليهم السلام </w:t>
      </w:r>
      <w:r w:rsidRPr="00AC6D18">
        <w:rPr>
          <w:rtl/>
        </w:rPr>
        <w:t>ورووا عنهم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وخدموا المذهب والعلم والأدب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بما لا مزيد عليه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كالثقة الجليل علي بن مهزيار الدورقي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الذي كان حي</w:t>
      </w:r>
      <w:r w:rsidR="00493E14">
        <w:rPr>
          <w:rtl/>
        </w:rPr>
        <w:t>ّ</w:t>
      </w:r>
      <w:r w:rsidRPr="00AC6D18">
        <w:rPr>
          <w:rtl/>
        </w:rPr>
        <w:t>ا</w:t>
      </w:r>
      <w:r w:rsidR="00493E14">
        <w:rPr>
          <w:rtl/>
        </w:rPr>
        <w:t>ً</w:t>
      </w:r>
      <w:r w:rsidRPr="00AC6D18">
        <w:rPr>
          <w:rtl/>
        </w:rPr>
        <w:t xml:space="preserve"> سنة 229 ه</w:t>
      </w:r>
      <w:r w:rsidR="00493E14">
        <w:rPr>
          <w:rtl/>
        </w:rPr>
        <w:t>ـ</w:t>
      </w:r>
      <w:r w:rsidR="00976FF0">
        <w:rPr>
          <w:rFonts w:hint="cs"/>
          <w:rtl/>
        </w:rPr>
        <w:t xml:space="preserve"> </w:t>
      </w:r>
      <w:r w:rsidR="00976FF0">
        <w:rPr>
          <w:rtl/>
        </w:rPr>
        <w:br/>
      </w:r>
      <w:r w:rsidRPr="00976FF0">
        <w:rPr>
          <w:rStyle w:val="rfdLineChar"/>
          <w:rtl/>
        </w:rPr>
        <w:t>__________________</w:t>
      </w:r>
    </w:p>
    <w:p w:rsidR="00AC6D18" w:rsidRPr="00AC6D18" w:rsidRDefault="00AC6D18" w:rsidP="00AC6D18">
      <w:pPr>
        <w:pStyle w:val="rfdFootnote0"/>
        <w:rPr>
          <w:rtl/>
        </w:rPr>
      </w:pPr>
      <w:r>
        <w:rPr>
          <w:rtl/>
        </w:rPr>
        <w:t>(</w:t>
      </w:r>
      <w:r w:rsidRPr="00AC6D18">
        <w:rPr>
          <w:rtl/>
        </w:rPr>
        <w:t>1) الرحلة المك</w:t>
      </w:r>
      <w:r w:rsidR="00493E14">
        <w:rPr>
          <w:rtl/>
        </w:rPr>
        <w:t>ّ</w:t>
      </w:r>
      <w:r w:rsidRPr="00AC6D18">
        <w:rPr>
          <w:rtl/>
        </w:rPr>
        <w:t>ي</w:t>
      </w:r>
      <w:r w:rsidR="00493E14">
        <w:rPr>
          <w:rtl/>
        </w:rPr>
        <w:t>ّ</w:t>
      </w:r>
      <w:r w:rsidRPr="00AC6D18">
        <w:rPr>
          <w:rtl/>
        </w:rPr>
        <w:t>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مخطوط</w:t>
      </w:r>
      <w:r w:rsidR="007E0241">
        <w:rPr>
          <w:rtl/>
        </w:rPr>
        <w:t xml:space="preserve"> :</w:t>
      </w:r>
      <w:r w:rsidRPr="00AC6D18">
        <w:rPr>
          <w:rtl/>
        </w:rPr>
        <w:t xml:space="preserve"> صفحة 221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pStyle w:val="rfdFootnote0"/>
        <w:rPr>
          <w:rtl/>
        </w:rPr>
      </w:pPr>
      <w:r>
        <w:rPr>
          <w:rtl/>
        </w:rPr>
        <w:t>(</w:t>
      </w:r>
      <w:r w:rsidRPr="00AC6D18">
        <w:rPr>
          <w:rtl/>
        </w:rPr>
        <w:t>2) مجل</w:t>
      </w:r>
      <w:r w:rsidR="00F22FDF">
        <w:rPr>
          <w:rtl/>
        </w:rPr>
        <w:t>ّ</w:t>
      </w:r>
      <w:r w:rsidRPr="00AC6D18">
        <w:rPr>
          <w:rtl/>
        </w:rPr>
        <w:t>ة الموسم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العدد الأول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السنة ال</w:t>
      </w:r>
      <w:r w:rsidR="00F22FDF">
        <w:rPr>
          <w:rtl/>
        </w:rPr>
        <w:t>ْ</w:t>
      </w:r>
      <w:r w:rsidRPr="00AC6D18">
        <w:rPr>
          <w:rtl/>
        </w:rPr>
        <w:t>أ</w:t>
      </w:r>
      <w:r w:rsidR="00F22FDF">
        <w:rPr>
          <w:rtl/>
        </w:rPr>
        <w:t>ُ</w:t>
      </w:r>
      <w:r w:rsidRPr="00AC6D18">
        <w:rPr>
          <w:rtl/>
        </w:rPr>
        <w:t>ولى 1409 ه</w:t>
      </w:r>
      <w:r w:rsidR="00F22FDF">
        <w:rPr>
          <w:rtl/>
        </w:rPr>
        <w:t>ـ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صفحة 276</w:t>
      </w:r>
      <w:r w:rsidR="00095AA9">
        <w:rPr>
          <w:rtl/>
        </w:rPr>
        <w:t xml:space="preserve"> .</w:t>
      </w:r>
    </w:p>
    <w:p w:rsidR="005C0117" w:rsidRDefault="005C0117" w:rsidP="00F22FDF">
      <w:pPr>
        <w:pStyle w:val="rfdNormal0"/>
        <w:rPr>
          <w:rtl/>
        </w:rPr>
        <w:sectPr w:rsidR="005C0117" w:rsidSect="00107863">
          <w:headerReference w:type="even" r:id="rId279"/>
          <w:headerReference w:type="default" r:id="rId280"/>
          <w:headerReference w:type="first" r:id="rId281"/>
          <w:type w:val="continuous"/>
          <w:pgSz w:w="11907" w:h="16840" w:code="9"/>
          <w:pgMar w:top="1247" w:right="1361" w:bottom="1247" w:left="1361" w:header="720" w:footer="720" w:gutter="0"/>
          <w:cols w:space="720"/>
          <w:titlePg/>
          <w:bidi/>
          <w:rtlGutter/>
          <w:docGrid w:linePitch="360"/>
        </w:sectPr>
      </w:pPr>
    </w:p>
    <w:p w:rsidR="00AC6D18" w:rsidRPr="00AC6D18" w:rsidRDefault="00AC6D18" w:rsidP="00F22FDF">
      <w:pPr>
        <w:pStyle w:val="rfdNormal0"/>
        <w:rPr>
          <w:rtl/>
        </w:rPr>
      </w:pPr>
      <w:r>
        <w:rPr>
          <w:rtl/>
        </w:rPr>
        <w:lastRenderedPageBreak/>
        <w:br w:type="page"/>
      </w:r>
      <w:r w:rsidRPr="00AC6D18">
        <w:rPr>
          <w:rtl/>
        </w:rPr>
        <w:lastRenderedPageBreak/>
        <w:t>وله ثلاثة وثلاثون كتابا</w:t>
      </w:r>
      <w:r w:rsidR="00F22FDF">
        <w:rPr>
          <w:rtl/>
        </w:rPr>
        <w:t>ً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روى</w:t>
      </w:r>
      <w:r w:rsidR="00F22FDF" w:rsidRPr="00C23377">
        <w:rPr>
          <w:rtl/>
        </w:rPr>
        <w:t>ٰ</w:t>
      </w:r>
      <w:r w:rsidRPr="00AC6D18">
        <w:rPr>
          <w:rtl/>
        </w:rPr>
        <w:t xml:space="preserve"> عن الأئم</w:t>
      </w:r>
      <w:r w:rsidR="00F22FDF">
        <w:rPr>
          <w:rtl/>
        </w:rPr>
        <w:t>ّ</w:t>
      </w:r>
      <w:r w:rsidRPr="00AC6D18">
        <w:rPr>
          <w:rtl/>
        </w:rPr>
        <w:t>ة أبي الحسن الرضا وأبي جعفر الجواد وأبي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الحسن علي</w:t>
      </w:r>
      <w:r w:rsidR="00F22FDF">
        <w:rPr>
          <w:rtl/>
        </w:rPr>
        <w:t>ّ</w:t>
      </w:r>
      <w:r w:rsidRPr="00AC6D18">
        <w:rPr>
          <w:rtl/>
        </w:rPr>
        <w:t xml:space="preserve"> الهادي</w:t>
      </w:r>
      <w:r w:rsidR="00F22FDF">
        <w:rPr>
          <w:rtl/>
        </w:rPr>
        <w:t xml:space="preserve"> عليهم السلام</w:t>
      </w:r>
      <w:r w:rsidR="00095AA9">
        <w:rPr>
          <w:rtl/>
        </w:rPr>
        <w:t xml:space="preserve"> .</w:t>
      </w:r>
    </w:p>
    <w:p w:rsidR="00AC6D18" w:rsidRPr="00AC6D18" w:rsidRDefault="00AC6D18" w:rsidP="00F22FDF">
      <w:pPr>
        <w:rPr>
          <w:rtl/>
        </w:rPr>
      </w:pPr>
      <w:r w:rsidRPr="00AC6D18">
        <w:rPr>
          <w:rtl/>
        </w:rPr>
        <w:t>وأبي يوسف يعقوب بن إسحاق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المعروف ب</w:t>
      </w:r>
      <w:r w:rsidR="00F22FDF" w:rsidRPr="00C23377">
        <w:rPr>
          <w:rtl/>
        </w:rPr>
        <w:t>ٱ</w:t>
      </w:r>
      <w:r w:rsidRPr="00AC6D18">
        <w:rPr>
          <w:rtl/>
        </w:rPr>
        <w:t>بن السك</w:t>
      </w:r>
      <w:r w:rsidR="00F22FDF">
        <w:rPr>
          <w:rtl/>
        </w:rPr>
        <w:t>ِّ</w:t>
      </w:r>
      <w:r w:rsidRPr="00AC6D18">
        <w:rPr>
          <w:rtl/>
        </w:rPr>
        <w:t>يت الدورقي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وهو من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خواص</w:t>
      </w:r>
      <w:r w:rsidR="00F22FDF">
        <w:rPr>
          <w:rtl/>
        </w:rPr>
        <w:t>ّ</w:t>
      </w:r>
      <w:r w:rsidRPr="00AC6D18">
        <w:rPr>
          <w:rtl/>
        </w:rPr>
        <w:t xml:space="preserve"> الإ</w:t>
      </w:r>
      <w:r w:rsidR="00F22FDF">
        <w:rPr>
          <w:rtl/>
        </w:rPr>
        <w:t>ِ</w:t>
      </w:r>
      <w:r w:rsidRPr="00AC6D18">
        <w:rPr>
          <w:rtl/>
        </w:rPr>
        <w:t>مامين النقي</w:t>
      </w:r>
      <w:r w:rsidR="00F22FDF">
        <w:rPr>
          <w:rtl/>
        </w:rPr>
        <w:t>ّ</w:t>
      </w:r>
      <w:r w:rsidRPr="00AC6D18">
        <w:rPr>
          <w:rtl/>
        </w:rPr>
        <w:t xml:space="preserve">ين </w:t>
      </w:r>
      <w:r w:rsidR="00F22FDF">
        <w:rPr>
          <w:rtl/>
        </w:rPr>
        <w:t>عليهما السلام</w:t>
      </w:r>
      <w:r w:rsidRPr="00AC6D18">
        <w:rPr>
          <w:rtl/>
        </w:rPr>
        <w:t xml:space="preserve"> وكان حامل لواء علم العربي</w:t>
      </w:r>
      <w:r w:rsidR="00F22FDF">
        <w:rPr>
          <w:rtl/>
        </w:rPr>
        <w:t>ّ</w:t>
      </w:r>
      <w:r w:rsidRPr="00AC6D18">
        <w:rPr>
          <w:rtl/>
        </w:rPr>
        <w:t>ة والأدب والشعر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والنحو واللغة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وله تصانيف كثيرة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قتله المتوك</w:t>
      </w:r>
      <w:r w:rsidR="00F22FDF">
        <w:rPr>
          <w:rtl/>
        </w:rPr>
        <w:t>ّ</w:t>
      </w:r>
      <w:r w:rsidRPr="00AC6D18">
        <w:rPr>
          <w:rtl/>
        </w:rPr>
        <w:t>ل العب</w:t>
      </w:r>
      <w:r w:rsidR="00F22FDF">
        <w:rPr>
          <w:rtl/>
        </w:rPr>
        <w:t>ّ</w:t>
      </w:r>
      <w:r w:rsidRPr="00AC6D18">
        <w:rPr>
          <w:rtl/>
        </w:rPr>
        <w:t>اسي سنة 244 ه</w:t>
      </w:r>
      <w:r w:rsidR="00F22FDF">
        <w:rPr>
          <w:rtl/>
        </w:rPr>
        <w:t>ـ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وكان لأهل الدورق ثبات في العقيدة مم</w:t>
      </w:r>
      <w:r w:rsidR="00F22FDF">
        <w:rPr>
          <w:rtl/>
        </w:rPr>
        <w:t>ّ</w:t>
      </w:r>
      <w:r w:rsidRPr="00AC6D18">
        <w:rPr>
          <w:rtl/>
        </w:rPr>
        <w:t>ا جعلهم يتحد</w:t>
      </w:r>
      <w:r w:rsidR="00F22FDF">
        <w:rPr>
          <w:rtl/>
        </w:rPr>
        <w:t>ّ</w:t>
      </w:r>
      <w:r w:rsidRPr="00AC6D18">
        <w:rPr>
          <w:rtl/>
        </w:rPr>
        <w:t>ون كثيرا</w:t>
      </w:r>
      <w:r w:rsidR="00F22FDF">
        <w:rPr>
          <w:rtl/>
        </w:rPr>
        <w:t>ً</w:t>
      </w:r>
      <w:r w:rsidRPr="00AC6D18">
        <w:rPr>
          <w:rtl/>
        </w:rPr>
        <w:t xml:space="preserve"> من التي</w:t>
      </w:r>
      <w:r w:rsidR="00F22FDF">
        <w:rPr>
          <w:rtl/>
        </w:rPr>
        <w:t>ّ</w:t>
      </w:r>
      <w:r w:rsidRPr="00AC6D18">
        <w:rPr>
          <w:rtl/>
        </w:rPr>
        <w:t>ارات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العقائدية والحركات السياسية المشوبة بالمذاهب المختلفة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كفتن الخوارج والزنوج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والقرامطة واصطدامات العب</w:t>
      </w:r>
      <w:r w:rsidR="0026271D">
        <w:rPr>
          <w:rtl/>
        </w:rPr>
        <w:t>ّ</w:t>
      </w:r>
      <w:r w:rsidRPr="00AC6D18">
        <w:rPr>
          <w:rtl/>
        </w:rPr>
        <w:t>اسي</w:t>
      </w:r>
      <w:r w:rsidR="0026271D">
        <w:rPr>
          <w:rtl/>
        </w:rPr>
        <w:t>ّ</w:t>
      </w:r>
      <w:r w:rsidRPr="00AC6D18">
        <w:rPr>
          <w:rtl/>
        </w:rPr>
        <w:t>ين بالعلوي</w:t>
      </w:r>
      <w:r w:rsidR="0026271D">
        <w:rPr>
          <w:rtl/>
        </w:rPr>
        <w:t>ّ</w:t>
      </w:r>
      <w:r w:rsidRPr="00AC6D18">
        <w:rPr>
          <w:rtl/>
        </w:rPr>
        <w:t>ين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وفي أكثر ه</w:t>
      </w:r>
      <w:r w:rsidR="0026271D" w:rsidRPr="00C23377">
        <w:rPr>
          <w:rtl/>
        </w:rPr>
        <w:t>ٰ</w:t>
      </w:r>
      <w:r w:rsidRPr="00AC6D18">
        <w:rPr>
          <w:rtl/>
        </w:rPr>
        <w:t>ذه الحوادث كان الدورق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عرضة للفتن والغارات</w:t>
      </w:r>
      <w:r w:rsidR="00095AA9">
        <w:rPr>
          <w:rtl/>
        </w:rPr>
        <w:t xml:space="preserve"> .</w:t>
      </w:r>
    </w:p>
    <w:p w:rsidR="00AC6D18" w:rsidRPr="00AC6D18" w:rsidRDefault="00AC6D18" w:rsidP="0026271D">
      <w:pPr>
        <w:rPr>
          <w:rtl/>
        </w:rPr>
      </w:pPr>
      <w:r w:rsidRPr="00AC6D18">
        <w:rPr>
          <w:rtl/>
        </w:rPr>
        <w:t>وبالرغم من قرب الدورق إلى مدينة ج</w:t>
      </w:r>
      <w:r w:rsidR="0026271D">
        <w:rPr>
          <w:rtl/>
        </w:rPr>
        <w:t>ُ</w:t>
      </w:r>
      <w:r w:rsidRPr="00AC6D18">
        <w:rPr>
          <w:rtl/>
        </w:rPr>
        <w:t>ب</w:t>
      </w:r>
      <w:r w:rsidR="0026271D">
        <w:rPr>
          <w:rtl/>
        </w:rPr>
        <w:t>ّ</w:t>
      </w:r>
      <w:r w:rsidRPr="00AC6D18">
        <w:rPr>
          <w:rtl/>
        </w:rPr>
        <w:t>ى بلد أئم</w:t>
      </w:r>
      <w:r w:rsidR="0026271D">
        <w:rPr>
          <w:rtl/>
        </w:rPr>
        <w:t>ّ</w:t>
      </w:r>
      <w:r w:rsidRPr="00AC6D18">
        <w:rPr>
          <w:rtl/>
        </w:rPr>
        <w:t>ة المعتزلة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ووقوعه ع</w:t>
      </w:r>
      <w:r w:rsidR="0026271D">
        <w:rPr>
          <w:rtl/>
        </w:rPr>
        <w:t>ُ</w:t>
      </w:r>
      <w:r w:rsidRPr="00AC6D18">
        <w:rPr>
          <w:rtl/>
        </w:rPr>
        <w:t>رضة</w:t>
      </w:r>
      <w:r w:rsidR="0026271D">
        <w:rPr>
          <w:rtl/>
        </w:rPr>
        <w:t>ً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لجميع تلك الحوادث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لا يجد المنق</w:t>
      </w:r>
      <w:r w:rsidR="0026271D">
        <w:rPr>
          <w:rtl/>
        </w:rPr>
        <w:t>ّ</w:t>
      </w:r>
      <w:r w:rsidRPr="00AC6D18">
        <w:rPr>
          <w:rtl/>
        </w:rPr>
        <w:t>ب في عقائد س</w:t>
      </w:r>
      <w:r w:rsidR="0026271D">
        <w:rPr>
          <w:rtl/>
        </w:rPr>
        <w:t>ُ</w:t>
      </w:r>
      <w:r w:rsidRPr="00AC6D18">
        <w:rPr>
          <w:rtl/>
        </w:rPr>
        <w:t>ك</w:t>
      </w:r>
      <w:r w:rsidR="0026271D">
        <w:rPr>
          <w:rtl/>
        </w:rPr>
        <w:t>ّ</w:t>
      </w:r>
      <w:r w:rsidRPr="00AC6D18">
        <w:rPr>
          <w:rtl/>
        </w:rPr>
        <w:t>ان</w:t>
      </w:r>
      <w:r w:rsidR="002921FE">
        <w:rPr>
          <w:rFonts w:hint="cs"/>
          <w:rtl/>
        </w:rPr>
        <w:t>ِ</w:t>
      </w:r>
      <w:r w:rsidRPr="00AC6D18">
        <w:rPr>
          <w:rtl/>
        </w:rPr>
        <w:t>ه خارجي</w:t>
      </w:r>
      <w:r w:rsidR="0026271D">
        <w:rPr>
          <w:rtl/>
        </w:rPr>
        <w:t>ّ</w:t>
      </w:r>
      <w:r w:rsidRPr="00AC6D18">
        <w:rPr>
          <w:rtl/>
        </w:rPr>
        <w:t>ا</w:t>
      </w:r>
      <w:r w:rsidR="0026271D">
        <w:rPr>
          <w:rtl/>
        </w:rPr>
        <w:t>ً</w:t>
      </w:r>
      <w:r w:rsidRPr="00AC6D18">
        <w:rPr>
          <w:rtl/>
        </w:rPr>
        <w:t xml:space="preserve"> أو منحرفا</w:t>
      </w:r>
      <w:r w:rsidR="0026271D">
        <w:rPr>
          <w:rtl/>
        </w:rPr>
        <w:t>ً</w:t>
      </w:r>
      <w:r w:rsidRPr="00AC6D18">
        <w:rPr>
          <w:rtl/>
        </w:rPr>
        <w:t xml:space="preserve"> عن ولاء أهل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البيت</w:t>
      </w:r>
      <w:r w:rsidR="0026271D">
        <w:rPr>
          <w:rtl/>
        </w:rPr>
        <w:t xml:space="preserve"> عليهم السلام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وبالرغم</w:t>
      </w:r>
      <w:r w:rsidR="004803AF">
        <w:rPr>
          <w:rtl/>
        </w:rPr>
        <w:t xml:space="preserve"> ـ </w:t>
      </w:r>
      <w:r w:rsidRPr="00AC6D18">
        <w:rPr>
          <w:rtl/>
        </w:rPr>
        <w:t>أيضا</w:t>
      </w:r>
      <w:r w:rsidR="0026271D">
        <w:rPr>
          <w:rtl/>
        </w:rPr>
        <w:t>ً</w:t>
      </w:r>
      <w:r w:rsidR="004803AF">
        <w:rPr>
          <w:rtl/>
        </w:rPr>
        <w:t xml:space="preserve"> ـ </w:t>
      </w:r>
      <w:r w:rsidRPr="00AC6D18">
        <w:rPr>
          <w:rtl/>
        </w:rPr>
        <w:t>من اضطهاد بني العب</w:t>
      </w:r>
      <w:r w:rsidR="0026271D">
        <w:rPr>
          <w:rtl/>
        </w:rPr>
        <w:t>ّ</w:t>
      </w:r>
      <w:r w:rsidRPr="00AC6D18">
        <w:rPr>
          <w:rtl/>
        </w:rPr>
        <w:t>اس للموالين لأهل البيت وتتب</w:t>
      </w:r>
      <w:r w:rsidR="0026271D">
        <w:rPr>
          <w:rtl/>
        </w:rPr>
        <w:t>ُّ</w:t>
      </w:r>
      <w:r w:rsidRPr="00AC6D18">
        <w:rPr>
          <w:rtl/>
        </w:rPr>
        <w:t>عهم في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أقصى البلاد وأدناها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فإن</w:t>
      </w:r>
      <w:r w:rsidR="0026271D">
        <w:rPr>
          <w:rtl/>
        </w:rPr>
        <w:t>ّ</w:t>
      </w:r>
      <w:r w:rsidRPr="00AC6D18">
        <w:rPr>
          <w:rtl/>
        </w:rPr>
        <w:t xml:space="preserve"> بذرة التشي</w:t>
      </w:r>
      <w:r w:rsidR="0026271D">
        <w:rPr>
          <w:rtl/>
        </w:rPr>
        <w:t>ّ</w:t>
      </w:r>
      <w:r w:rsidRPr="00AC6D18">
        <w:rPr>
          <w:rtl/>
        </w:rPr>
        <w:t>ع كانت محفوظة</w:t>
      </w:r>
      <w:r w:rsidR="0026271D">
        <w:rPr>
          <w:rtl/>
        </w:rPr>
        <w:t>ً</w:t>
      </w:r>
      <w:r w:rsidRPr="00AC6D18">
        <w:rPr>
          <w:rtl/>
        </w:rPr>
        <w:t xml:space="preserve"> في هذا البلد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تنتظر المناخ الملائم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والظروف المناسبة لتنش</w:t>
      </w:r>
      <w:r w:rsidR="0026271D">
        <w:rPr>
          <w:rtl/>
        </w:rPr>
        <w:t>َ</w:t>
      </w:r>
      <w:r w:rsidRPr="00AC6D18">
        <w:rPr>
          <w:rtl/>
        </w:rPr>
        <w:t>أ</w:t>
      </w:r>
      <w:r w:rsidR="0026271D">
        <w:rPr>
          <w:rtl/>
        </w:rPr>
        <w:t>َ</w:t>
      </w:r>
      <w:r w:rsidRPr="00AC6D18">
        <w:rPr>
          <w:rtl/>
        </w:rPr>
        <w:t xml:space="preserve"> وتعطي ثمرتها كما ينبغي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حت</w:t>
      </w:r>
      <w:r w:rsidR="0026271D">
        <w:rPr>
          <w:rtl/>
        </w:rPr>
        <w:t>ّ</w:t>
      </w:r>
      <w:r w:rsidRPr="00AC6D18">
        <w:rPr>
          <w:rtl/>
        </w:rPr>
        <w:t>ى ظهرت الإ</w:t>
      </w:r>
      <w:r w:rsidR="0026271D">
        <w:rPr>
          <w:rtl/>
        </w:rPr>
        <w:t>ِ</w:t>
      </w:r>
      <w:r w:rsidRPr="00AC6D18">
        <w:rPr>
          <w:rtl/>
        </w:rPr>
        <w:t>مارة المشعشعي</w:t>
      </w:r>
      <w:r w:rsidR="0026271D">
        <w:rPr>
          <w:rtl/>
        </w:rPr>
        <w:t>ّ</w:t>
      </w:r>
      <w:r w:rsidRPr="00AC6D18">
        <w:rPr>
          <w:rtl/>
        </w:rPr>
        <w:t>ة في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مطلع القرن التاسع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فكانت الدورق إحدى</w:t>
      </w:r>
      <w:r w:rsidR="0026271D" w:rsidRPr="00C23377">
        <w:rPr>
          <w:rtl/>
        </w:rPr>
        <w:t>ٰ</w:t>
      </w:r>
      <w:r w:rsidRPr="00AC6D18">
        <w:rPr>
          <w:rtl/>
        </w:rPr>
        <w:t xml:space="preserve"> الحاضرتين لهذه الإ</w:t>
      </w:r>
      <w:r w:rsidR="0026271D">
        <w:rPr>
          <w:rtl/>
        </w:rPr>
        <w:t>ِ</w:t>
      </w:r>
      <w:r w:rsidRPr="00AC6D18">
        <w:rPr>
          <w:rtl/>
        </w:rPr>
        <w:t>مارة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إحداهما الحويزة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وال</w:t>
      </w:r>
      <w:r w:rsidR="0026271D">
        <w:rPr>
          <w:rtl/>
        </w:rPr>
        <w:t>ْ</w:t>
      </w:r>
      <w:r w:rsidRPr="00AC6D18">
        <w:rPr>
          <w:rtl/>
        </w:rPr>
        <w:t>أ</w:t>
      </w:r>
      <w:r w:rsidR="0026271D">
        <w:rPr>
          <w:rtl/>
        </w:rPr>
        <w:t>ُ</w:t>
      </w:r>
      <w:r w:rsidRPr="00AC6D18">
        <w:rPr>
          <w:rtl/>
        </w:rPr>
        <w:t>خرى</w:t>
      </w:r>
      <w:r w:rsidR="0026271D" w:rsidRPr="00C23377">
        <w:rPr>
          <w:rtl/>
        </w:rPr>
        <w:t>ٰ</w:t>
      </w:r>
      <w:r w:rsidRPr="00AC6D18">
        <w:rPr>
          <w:rtl/>
        </w:rPr>
        <w:t xml:space="preserve"> هي الدورق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ورب</w:t>
      </w:r>
      <w:r w:rsidR="0026271D">
        <w:rPr>
          <w:rtl/>
        </w:rPr>
        <w:t>ّ</w:t>
      </w:r>
      <w:r w:rsidRPr="00AC6D18">
        <w:rPr>
          <w:rtl/>
        </w:rPr>
        <w:t>ما فض</w:t>
      </w:r>
      <w:r w:rsidR="0026271D">
        <w:rPr>
          <w:rtl/>
        </w:rPr>
        <w:t>ّ</w:t>
      </w:r>
      <w:r w:rsidRPr="00AC6D18">
        <w:rPr>
          <w:rtl/>
        </w:rPr>
        <w:t>لها المشعشعي</w:t>
      </w:r>
      <w:r w:rsidR="0026271D">
        <w:rPr>
          <w:rtl/>
        </w:rPr>
        <w:t>ّ</w:t>
      </w:r>
      <w:r w:rsidRPr="00AC6D18">
        <w:rPr>
          <w:rtl/>
        </w:rPr>
        <w:t>ون لخصوبة أرضها ونقاء هوائها بالنسبة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للحويزة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فاختاروها وطنا</w:t>
      </w:r>
      <w:r w:rsidR="0026271D">
        <w:rPr>
          <w:rtl/>
        </w:rPr>
        <w:t>ً</w:t>
      </w:r>
      <w:r w:rsidRPr="00AC6D18">
        <w:rPr>
          <w:rtl/>
        </w:rPr>
        <w:t xml:space="preserve"> لهم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وكان أ</w:t>
      </w:r>
      <w:r w:rsidR="0026271D">
        <w:rPr>
          <w:rtl/>
        </w:rPr>
        <w:t>ُ</w:t>
      </w:r>
      <w:r w:rsidRPr="00AC6D18">
        <w:rPr>
          <w:rtl/>
        </w:rPr>
        <w:t>مراؤها قبل ذلك طائفة من بني تميم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نزحوا إليها من نجد في أواخر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القرن التاسع رغبة في جوار المشعشعي</w:t>
      </w:r>
      <w:r w:rsidR="0026271D">
        <w:rPr>
          <w:rtl/>
        </w:rPr>
        <w:t>ّ</w:t>
      </w:r>
      <w:r w:rsidRPr="00AC6D18">
        <w:rPr>
          <w:rtl/>
        </w:rPr>
        <w:t>ين لأن</w:t>
      </w:r>
      <w:r w:rsidR="0026271D">
        <w:rPr>
          <w:rtl/>
        </w:rPr>
        <w:t>ّ</w:t>
      </w:r>
      <w:r w:rsidRPr="00AC6D18">
        <w:rPr>
          <w:rtl/>
        </w:rPr>
        <w:t>هم كانوا من الشيعة أيضا</w:t>
      </w:r>
      <w:r w:rsidR="0026271D">
        <w:rPr>
          <w:rtl/>
        </w:rPr>
        <w:t>ً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وكان بنو تميم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أ</w:t>
      </w:r>
      <w:r w:rsidR="0026271D">
        <w:rPr>
          <w:rtl/>
        </w:rPr>
        <w:t>ُ</w:t>
      </w:r>
      <w:r w:rsidRPr="00AC6D18">
        <w:rPr>
          <w:rtl/>
        </w:rPr>
        <w:t>مراء الدورق ي</w:t>
      </w:r>
      <w:r w:rsidR="0026271D">
        <w:rPr>
          <w:rtl/>
        </w:rPr>
        <w:t>ُ</w:t>
      </w:r>
      <w:r w:rsidRPr="00AC6D18">
        <w:rPr>
          <w:rtl/>
        </w:rPr>
        <w:t>ج</w:t>
      </w:r>
      <w:r w:rsidR="0026271D">
        <w:rPr>
          <w:rtl/>
        </w:rPr>
        <w:t>ِ</w:t>
      </w:r>
      <w:r w:rsidRPr="00AC6D18">
        <w:rPr>
          <w:rtl/>
        </w:rPr>
        <w:t>ل</w:t>
      </w:r>
      <w:r w:rsidR="0026271D">
        <w:rPr>
          <w:rtl/>
        </w:rPr>
        <w:t>ّ</w:t>
      </w:r>
      <w:r w:rsidRPr="00AC6D18">
        <w:rPr>
          <w:rtl/>
        </w:rPr>
        <w:t>ون العلماء وال</w:t>
      </w:r>
      <w:r w:rsidR="0026271D">
        <w:rPr>
          <w:rtl/>
        </w:rPr>
        <w:t>ْ</w:t>
      </w:r>
      <w:r w:rsidRPr="00AC6D18">
        <w:rPr>
          <w:rtl/>
        </w:rPr>
        <w:t>أ</w:t>
      </w:r>
      <w:r w:rsidR="0026271D">
        <w:rPr>
          <w:rtl/>
        </w:rPr>
        <w:t>ُ</w:t>
      </w:r>
      <w:r w:rsidRPr="00AC6D18">
        <w:rPr>
          <w:rtl/>
        </w:rPr>
        <w:t>دباء والشعراء ويصلونهم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وفي ذلك يقول أبو البحر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الخط</w:t>
      </w:r>
      <w:r w:rsidR="0026271D">
        <w:rPr>
          <w:rtl/>
        </w:rPr>
        <w:t>ّ</w:t>
      </w:r>
      <w:r w:rsidRPr="00AC6D18">
        <w:rPr>
          <w:rtl/>
        </w:rPr>
        <w:t>ي في قصيدة يمدح بها المولى خلف بن السي</w:t>
      </w:r>
      <w:r w:rsidR="0026271D">
        <w:rPr>
          <w:rtl/>
        </w:rPr>
        <w:t>ّ</w:t>
      </w:r>
      <w:r w:rsidRPr="00AC6D18">
        <w:rPr>
          <w:rtl/>
        </w:rPr>
        <w:t>د عبد المط</w:t>
      </w:r>
      <w:r w:rsidR="0026271D">
        <w:rPr>
          <w:rtl/>
        </w:rPr>
        <w:t>ّ</w:t>
      </w:r>
      <w:r w:rsidRPr="00AC6D18">
        <w:rPr>
          <w:rtl/>
        </w:rPr>
        <w:t>لب المشعشعي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يتطر</w:t>
      </w:r>
      <w:r w:rsidR="0026271D">
        <w:rPr>
          <w:rtl/>
        </w:rPr>
        <w:t>ّ</w:t>
      </w:r>
      <w:r w:rsidRPr="00AC6D18">
        <w:rPr>
          <w:rtl/>
        </w:rPr>
        <w:t>ق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فيها لبني تميم أ</w:t>
      </w:r>
      <w:r w:rsidR="0026271D">
        <w:rPr>
          <w:rtl/>
        </w:rPr>
        <w:t>ُ</w:t>
      </w:r>
      <w:r w:rsidRPr="00AC6D18">
        <w:rPr>
          <w:rtl/>
        </w:rPr>
        <w:t>مراء الدورق ويذكر إحسانهم للسادة الموالي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لأن</w:t>
      </w:r>
      <w:r w:rsidR="0026271D">
        <w:rPr>
          <w:rtl/>
        </w:rPr>
        <w:t>ّ</w:t>
      </w:r>
      <w:r w:rsidRPr="00AC6D18">
        <w:rPr>
          <w:rtl/>
        </w:rPr>
        <w:t>هم أخوال المولى</w:t>
      </w:r>
      <w:r w:rsidR="0026271D" w:rsidRPr="00C23377">
        <w:rPr>
          <w:rtl/>
        </w:rPr>
        <w:t>ٰ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المذكور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وقد نظم قصيدته هذه سنة 1016 ه</w:t>
      </w:r>
      <w:r w:rsidR="0026271D">
        <w:rPr>
          <w:rtl/>
        </w:rPr>
        <w:t>ـ</w:t>
      </w:r>
      <w:r w:rsidR="007E0241">
        <w:rPr>
          <w:rtl/>
        </w:rPr>
        <w:t xml:space="preserve"> :</w:t>
      </w:r>
    </w:p>
    <w:p w:rsidR="00AC6D18" w:rsidRPr="00AC6D18" w:rsidRDefault="00AC6D18" w:rsidP="00FA7A6F">
      <w:pPr>
        <w:rPr>
          <w:rtl/>
        </w:rPr>
      </w:pPr>
      <w:r>
        <w:rPr>
          <w:rtl/>
        </w:rPr>
        <w:br w:type="page"/>
      </w:r>
    </w:p>
    <w:tbl>
      <w:tblPr>
        <w:bidiVisual/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24"/>
        <w:gridCol w:w="937"/>
        <w:gridCol w:w="4124"/>
      </w:tblGrid>
      <w:tr w:rsidR="00AC6D18" w:rsidRPr="00AC6D18" w:rsidTr="00FC6BCE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AC6D18" w:rsidRPr="00AC6D18" w:rsidRDefault="00AC6D18" w:rsidP="00AC6D18">
            <w:pPr>
              <w:pStyle w:val="rfdPoem"/>
              <w:rPr>
                <w:rtl/>
              </w:rPr>
            </w:pPr>
            <w:r w:rsidRPr="00AC6D18">
              <w:rPr>
                <w:rtl/>
              </w:rPr>
              <w:lastRenderedPageBreak/>
              <w:t>سقى</w:t>
            </w:r>
            <w:r w:rsidR="004C2C99" w:rsidRPr="00C23377">
              <w:rPr>
                <w:rtl/>
              </w:rPr>
              <w:t>ٰ</w:t>
            </w:r>
            <w:r w:rsidRPr="00AC6D18">
              <w:rPr>
                <w:rtl/>
              </w:rPr>
              <w:t xml:space="preserve"> الله حي</w:t>
            </w:r>
            <w:r w:rsidR="004C2C99">
              <w:rPr>
                <w:rtl/>
              </w:rPr>
              <w:t>ّ</w:t>
            </w:r>
            <w:r w:rsidRPr="00AC6D18">
              <w:rPr>
                <w:rtl/>
              </w:rPr>
              <w:t>ا</w:t>
            </w:r>
            <w:r w:rsidR="004C2C99">
              <w:rPr>
                <w:rtl/>
              </w:rPr>
              <w:t>ً</w:t>
            </w:r>
            <w:r w:rsidRPr="00AC6D18">
              <w:rPr>
                <w:rtl/>
              </w:rPr>
              <w:t xml:space="preserve"> من تميم بقدر ما</w:t>
            </w:r>
            <w:r w:rsidR="00375CD3" w:rsidRPr="0009749F">
              <w:rPr>
                <w:rStyle w:val="rfdPoemTiniCharChar"/>
                <w:rtl/>
              </w:rPr>
              <w:br/>
            </w:r>
            <w:r w:rsidRPr="0009749F">
              <w:rPr>
                <w:rStyle w:val="rfdPoemTiniChar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AC6D18" w:rsidRPr="00AC6D18" w:rsidRDefault="00AC6D18" w:rsidP="00AC6D18">
            <w:pPr>
              <w:pStyle w:val="rfdPoem"/>
            </w:pPr>
          </w:p>
        </w:tc>
        <w:tc>
          <w:tcPr>
            <w:tcW w:w="2250" w:type="pct"/>
            <w:vAlign w:val="center"/>
          </w:tcPr>
          <w:p w:rsidR="00AC6D18" w:rsidRPr="00AC6D18" w:rsidRDefault="00AC6D18" w:rsidP="00AC6D18">
            <w:pPr>
              <w:pStyle w:val="rfdPoem"/>
            </w:pPr>
            <w:r w:rsidRPr="00AC6D18">
              <w:rPr>
                <w:rtl/>
              </w:rPr>
              <w:t>شربنا بأيديهم من النائل الغمر</w:t>
            </w:r>
            <w:r w:rsidR="004C2C99">
              <w:rPr>
                <w:rtl/>
              </w:rPr>
              <w:t>ِ</w:t>
            </w:r>
            <w:r w:rsidR="00375CD3" w:rsidRPr="0009749F">
              <w:rPr>
                <w:rStyle w:val="rfdPoemTiniCharChar"/>
                <w:rtl/>
              </w:rPr>
              <w:br/>
            </w:r>
            <w:r w:rsidRPr="0009749F">
              <w:rPr>
                <w:rStyle w:val="rfdPoemTiniCharChar"/>
                <w:rtl/>
              </w:rPr>
              <w:t> </w:t>
            </w:r>
          </w:p>
        </w:tc>
      </w:tr>
      <w:tr w:rsidR="00AC6D18" w:rsidRPr="00AC6D18" w:rsidTr="00FC6BCE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AC6D18" w:rsidRPr="00AC6D18" w:rsidRDefault="00AC6D18" w:rsidP="00AC6D18">
            <w:pPr>
              <w:pStyle w:val="rfdPoem"/>
            </w:pPr>
            <w:r w:rsidRPr="00AC6D18">
              <w:rPr>
                <w:rtl/>
              </w:rPr>
              <w:t>ه</w:t>
            </w:r>
            <w:r w:rsidR="004C2C99">
              <w:rPr>
                <w:rtl/>
              </w:rPr>
              <w:t>ُ</w:t>
            </w:r>
            <w:r w:rsidRPr="00AC6D18">
              <w:rPr>
                <w:rtl/>
              </w:rPr>
              <w:t>م</w:t>
            </w:r>
            <w:r w:rsidR="004C2C99">
              <w:rPr>
                <w:rtl/>
              </w:rPr>
              <w:t>ُ</w:t>
            </w:r>
            <w:r w:rsidRPr="00AC6D18">
              <w:rPr>
                <w:rtl/>
              </w:rPr>
              <w:t xml:space="preserve"> أو</w:t>
            </w:r>
            <w:r w:rsidR="004C2C99">
              <w:rPr>
                <w:rtl/>
              </w:rPr>
              <w:t>ْ</w:t>
            </w:r>
            <w:r w:rsidRPr="00AC6D18">
              <w:rPr>
                <w:rtl/>
              </w:rPr>
              <w:t>ط</w:t>
            </w:r>
            <w:r w:rsidR="004C2C99">
              <w:rPr>
                <w:rtl/>
              </w:rPr>
              <w:t>َ</w:t>
            </w:r>
            <w:r w:rsidRPr="00AC6D18">
              <w:rPr>
                <w:rtl/>
              </w:rPr>
              <w:t>أ</w:t>
            </w:r>
            <w:r w:rsidR="004C2C99">
              <w:rPr>
                <w:rtl/>
              </w:rPr>
              <w:t>ُ</w:t>
            </w:r>
            <w:r w:rsidRPr="00AC6D18">
              <w:rPr>
                <w:rtl/>
              </w:rPr>
              <w:t>ونا ساحة العسر</w:t>
            </w:r>
            <w:r w:rsidR="004C2C99">
              <w:rPr>
                <w:rtl/>
              </w:rPr>
              <w:t>ِ</w:t>
            </w:r>
            <w:r w:rsidRPr="00AC6D18">
              <w:rPr>
                <w:rtl/>
              </w:rPr>
              <w:t xml:space="preserve"> بعدما</w:t>
            </w:r>
            <w:r w:rsidR="00375CD3" w:rsidRPr="0009749F">
              <w:rPr>
                <w:rStyle w:val="rfdPoemTiniCharChar"/>
                <w:rtl/>
              </w:rPr>
              <w:br/>
            </w:r>
            <w:r w:rsidRPr="0009749F">
              <w:rPr>
                <w:rStyle w:val="rfdPoemTiniChar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AC6D18" w:rsidRPr="00AC6D18" w:rsidRDefault="00AC6D18" w:rsidP="00AC6D18">
            <w:pPr>
              <w:pStyle w:val="rfdPoem"/>
            </w:pPr>
          </w:p>
        </w:tc>
        <w:tc>
          <w:tcPr>
            <w:tcW w:w="2250" w:type="pct"/>
            <w:vAlign w:val="center"/>
          </w:tcPr>
          <w:p w:rsidR="00AC6D18" w:rsidRPr="00AC6D18" w:rsidRDefault="00AC6D18" w:rsidP="00AC6D18">
            <w:pPr>
              <w:pStyle w:val="rfdPoem"/>
            </w:pPr>
            <w:r w:rsidRPr="00AC6D18">
              <w:rPr>
                <w:rtl/>
              </w:rPr>
              <w:t>أ</w:t>
            </w:r>
            <w:r w:rsidR="004C2C99">
              <w:rPr>
                <w:rtl/>
              </w:rPr>
              <w:t>َ</w:t>
            </w:r>
            <w:r w:rsidRPr="00AC6D18">
              <w:rPr>
                <w:rtl/>
              </w:rPr>
              <w:t>ذ</w:t>
            </w:r>
            <w:r w:rsidR="004C2C99">
              <w:rPr>
                <w:rtl/>
              </w:rPr>
              <w:t>َ</w:t>
            </w:r>
            <w:r w:rsidRPr="00AC6D18">
              <w:rPr>
                <w:rtl/>
              </w:rPr>
              <w:t>ل</w:t>
            </w:r>
            <w:r w:rsidR="004C2C99">
              <w:rPr>
                <w:rtl/>
              </w:rPr>
              <w:t>ّ</w:t>
            </w:r>
            <w:r w:rsidRPr="00AC6D18">
              <w:rPr>
                <w:rtl/>
              </w:rPr>
              <w:t>ت</w:t>
            </w:r>
            <w:r w:rsidR="004C2C99">
              <w:rPr>
                <w:rtl/>
              </w:rPr>
              <w:t>ْ</w:t>
            </w:r>
            <w:r w:rsidRPr="00AC6D18">
              <w:rPr>
                <w:rtl/>
              </w:rPr>
              <w:t xml:space="preserve"> خ</w:t>
            </w:r>
            <w:r w:rsidR="004C2C99">
              <w:rPr>
                <w:rtl/>
              </w:rPr>
              <w:t>ُ</w:t>
            </w:r>
            <w:r w:rsidRPr="00AC6D18">
              <w:rPr>
                <w:rtl/>
              </w:rPr>
              <w:t>طى</w:t>
            </w:r>
            <w:r w:rsidR="004C2C99" w:rsidRPr="00C23377">
              <w:rPr>
                <w:rtl/>
              </w:rPr>
              <w:t>ٰ</w:t>
            </w:r>
            <w:r w:rsidRPr="00AC6D18">
              <w:rPr>
                <w:rtl/>
              </w:rPr>
              <w:t xml:space="preserve"> أقدام</w:t>
            </w:r>
            <w:r w:rsidR="004C2C99">
              <w:rPr>
                <w:rtl/>
              </w:rPr>
              <w:t>ِ</w:t>
            </w:r>
            <w:r w:rsidRPr="00AC6D18">
              <w:rPr>
                <w:rtl/>
              </w:rPr>
              <w:t>نا عثرة</w:t>
            </w:r>
            <w:r w:rsidR="004C2C99">
              <w:rPr>
                <w:rtl/>
              </w:rPr>
              <w:t>ُ</w:t>
            </w:r>
            <w:r w:rsidRPr="00AC6D18">
              <w:rPr>
                <w:rtl/>
              </w:rPr>
              <w:t xml:space="preserve"> الع</w:t>
            </w:r>
            <w:r w:rsidR="004C2C99">
              <w:rPr>
                <w:rtl/>
              </w:rPr>
              <w:t>ُ</w:t>
            </w:r>
            <w:r w:rsidRPr="00AC6D18">
              <w:rPr>
                <w:rtl/>
              </w:rPr>
              <w:t>س</w:t>
            </w:r>
            <w:r w:rsidR="004C2C99">
              <w:rPr>
                <w:rtl/>
              </w:rPr>
              <w:t>ْ</w:t>
            </w:r>
            <w:r w:rsidRPr="00AC6D18">
              <w:rPr>
                <w:rtl/>
              </w:rPr>
              <w:t>ر</w:t>
            </w:r>
            <w:r w:rsidR="004C2C99">
              <w:rPr>
                <w:rtl/>
              </w:rPr>
              <w:t>ِ</w:t>
            </w:r>
            <w:r w:rsidR="00375CD3" w:rsidRPr="0009749F">
              <w:rPr>
                <w:rStyle w:val="rfdPoemTiniCharChar"/>
                <w:rtl/>
              </w:rPr>
              <w:br/>
            </w:r>
            <w:r w:rsidRPr="0009749F">
              <w:rPr>
                <w:rStyle w:val="rfdPoemTiniCharChar"/>
                <w:rtl/>
              </w:rPr>
              <w:t> </w:t>
            </w:r>
          </w:p>
        </w:tc>
      </w:tr>
      <w:tr w:rsidR="00AC6D18" w:rsidRPr="00AC6D18" w:rsidTr="00FC6BCE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AC6D18" w:rsidRPr="00AC6D18" w:rsidRDefault="00AC6D18" w:rsidP="00AC6D18">
            <w:pPr>
              <w:pStyle w:val="rfdPoem"/>
            </w:pPr>
            <w:r w:rsidRPr="00AC6D18">
              <w:rPr>
                <w:rtl/>
              </w:rPr>
              <w:t>فلم تبلغ ال</w:t>
            </w:r>
            <w:r w:rsidR="004C2C99">
              <w:rPr>
                <w:rtl/>
              </w:rPr>
              <w:t>ْ</w:t>
            </w:r>
            <w:r w:rsidRPr="00AC6D18">
              <w:rPr>
                <w:rtl/>
              </w:rPr>
              <w:t>أ</w:t>
            </w:r>
            <w:r w:rsidR="004C2C99">
              <w:rPr>
                <w:rtl/>
              </w:rPr>
              <w:t>ُ</w:t>
            </w:r>
            <w:r w:rsidRPr="00AC6D18">
              <w:rPr>
                <w:rtl/>
              </w:rPr>
              <w:t>م</w:t>
            </w:r>
            <w:r w:rsidR="004C2C99">
              <w:rPr>
                <w:rtl/>
              </w:rPr>
              <w:t>ُّ</w:t>
            </w:r>
            <w:r w:rsidRPr="00AC6D18">
              <w:rPr>
                <w:rtl/>
              </w:rPr>
              <w:t xml:space="preserve"> الرؤوم ببر</w:t>
            </w:r>
            <w:r w:rsidR="004C2C99">
              <w:rPr>
                <w:rtl/>
              </w:rPr>
              <w:t>ّ</w:t>
            </w:r>
            <w:r w:rsidRPr="00AC6D18">
              <w:rPr>
                <w:rtl/>
              </w:rPr>
              <w:t>ها</w:t>
            </w:r>
            <w:r w:rsidR="00375CD3" w:rsidRPr="0009749F">
              <w:rPr>
                <w:rStyle w:val="rfdPoemTiniCharChar"/>
                <w:rtl/>
              </w:rPr>
              <w:br/>
            </w:r>
            <w:r w:rsidRPr="0009749F">
              <w:rPr>
                <w:rStyle w:val="rfdPoemTiniChar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AC6D18" w:rsidRPr="00AC6D18" w:rsidRDefault="00AC6D18" w:rsidP="00AC6D18">
            <w:pPr>
              <w:pStyle w:val="rfdPoem"/>
            </w:pPr>
          </w:p>
        </w:tc>
        <w:tc>
          <w:tcPr>
            <w:tcW w:w="2250" w:type="pct"/>
            <w:vAlign w:val="center"/>
          </w:tcPr>
          <w:p w:rsidR="00AC6D18" w:rsidRPr="00AC6D18" w:rsidRDefault="00AC6D18" w:rsidP="00AC6D18">
            <w:pPr>
              <w:pStyle w:val="rfdPoem"/>
            </w:pPr>
            <w:r w:rsidRPr="00AC6D18">
              <w:rPr>
                <w:rtl/>
              </w:rPr>
              <w:t>بنيها مدى</w:t>
            </w:r>
            <w:r w:rsidR="004C2C99" w:rsidRPr="00C23377">
              <w:rPr>
                <w:rtl/>
              </w:rPr>
              <w:t>ٰ</w:t>
            </w:r>
            <w:r w:rsidRPr="00AC6D18">
              <w:rPr>
                <w:rtl/>
              </w:rPr>
              <w:t xml:space="preserve"> ما أسلفونا م</w:t>
            </w:r>
            <w:r w:rsidR="004C2C99">
              <w:rPr>
                <w:rtl/>
              </w:rPr>
              <w:t>ِ</w:t>
            </w:r>
            <w:r w:rsidRPr="00AC6D18">
              <w:rPr>
                <w:rtl/>
              </w:rPr>
              <w:t>ن البر</w:t>
            </w:r>
            <w:r w:rsidR="00385109">
              <w:rPr>
                <w:rtl/>
              </w:rPr>
              <w:t>ّ</w:t>
            </w:r>
            <w:r w:rsidR="00375CD3" w:rsidRPr="0009749F">
              <w:rPr>
                <w:rStyle w:val="rfdPoemTiniCharChar"/>
                <w:rtl/>
              </w:rPr>
              <w:br/>
            </w:r>
            <w:r w:rsidRPr="0009749F">
              <w:rPr>
                <w:rStyle w:val="rfdPoemTiniCharChar"/>
                <w:rtl/>
              </w:rPr>
              <w:t> </w:t>
            </w:r>
          </w:p>
        </w:tc>
      </w:tr>
    </w:tbl>
    <w:p w:rsidR="00AC6D18" w:rsidRPr="00AC6D18" w:rsidRDefault="00AC6D18" w:rsidP="00AC6D18">
      <w:pPr>
        <w:rPr>
          <w:rtl/>
        </w:rPr>
      </w:pPr>
      <w:r w:rsidRPr="00AC6D18">
        <w:rPr>
          <w:rtl/>
        </w:rPr>
        <w:t>وفي سنة 970 ه</w:t>
      </w:r>
      <w:r w:rsidR="00385109">
        <w:rPr>
          <w:rtl/>
        </w:rPr>
        <w:t>ـ</w:t>
      </w:r>
      <w:r w:rsidRPr="00AC6D18">
        <w:rPr>
          <w:rtl/>
        </w:rPr>
        <w:t xml:space="preserve"> عاد</w:t>
      </w:r>
      <w:r w:rsidR="00385109">
        <w:rPr>
          <w:rtl/>
        </w:rPr>
        <w:t>َ</w:t>
      </w:r>
      <w:r w:rsidRPr="00AC6D18">
        <w:rPr>
          <w:rtl/>
        </w:rPr>
        <w:t xml:space="preserve"> الحكم في الدورق إلى السادة الموالي أ</w:t>
      </w:r>
      <w:r w:rsidR="00385109">
        <w:rPr>
          <w:rtl/>
        </w:rPr>
        <w:t>ُ</w:t>
      </w:r>
      <w:r w:rsidRPr="00AC6D18">
        <w:rPr>
          <w:rtl/>
        </w:rPr>
        <w:t>مراء المشعشعي</w:t>
      </w:r>
      <w:r w:rsidR="00385109">
        <w:rPr>
          <w:rtl/>
        </w:rPr>
        <w:t>ّ</w:t>
      </w:r>
      <w:r w:rsidRPr="00AC6D18">
        <w:rPr>
          <w:rtl/>
        </w:rPr>
        <w:t>ين</w:t>
      </w:r>
      <w:r w:rsidR="007E0241">
        <w:rPr>
          <w:rtl/>
        </w:rPr>
        <w:t xml:space="preserve"> ،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وأصبح السي</w:t>
      </w:r>
      <w:r w:rsidR="00385109">
        <w:rPr>
          <w:rtl/>
        </w:rPr>
        <w:t>ّ</w:t>
      </w:r>
      <w:r w:rsidRPr="00AC6D18">
        <w:rPr>
          <w:rtl/>
        </w:rPr>
        <w:t>د عبد المط</w:t>
      </w:r>
      <w:r w:rsidR="00385109">
        <w:rPr>
          <w:rtl/>
        </w:rPr>
        <w:t>ّ</w:t>
      </w:r>
      <w:r w:rsidRPr="00AC6D18">
        <w:rPr>
          <w:rtl/>
        </w:rPr>
        <w:t>لب بن حيدر المشعش</w:t>
      </w:r>
      <w:r w:rsidR="00385109">
        <w:rPr>
          <w:rtl/>
        </w:rPr>
        <w:t>ِ</w:t>
      </w:r>
      <w:r w:rsidRPr="00AC6D18">
        <w:rPr>
          <w:rtl/>
        </w:rPr>
        <w:t>عي واليا</w:t>
      </w:r>
      <w:r w:rsidR="00385109">
        <w:rPr>
          <w:rtl/>
        </w:rPr>
        <w:t>ً</w:t>
      </w:r>
      <w:r w:rsidRPr="00AC6D18">
        <w:rPr>
          <w:rtl/>
        </w:rPr>
        <w:t xml:space="preserve"> على الدورق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وكان عالما</w:t>
      </w:r>
      <w:r w:rsidR="00385109">
        <w:rPr>
          <w:rtl/>
        </w:rPr>
        <w:t>ً</w:t>
      </w:r>
      <w:r w:rsidRPr="00AC6D18">
        <w:rPr>
          <w:rtl/>
        </w:rPr>
        <w:t xml:space="preserve"> فاضلا</w:t>
      </w:r>
      <w:r w:rsidR="00385109">
        <w:rPr>
          <w:rtl/>
        </w:rPr>
        <w:t>ً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جليل القدر فقصده العلماء وال</w:t>
      </w:r>
      <w:r w:rsidR="00385109">
        <w:rPr>
          <w:rtl/>
        </w:rPr>
        <w:t>ْ</w:t>
      </w:r>
      <w:r w:rsidRPr="00AC6D18">
        <w:rPr>
          <w:rtl/>
        </w:rPr>
        <w:t>أ</w:t>
      </w:r>
      <w:r w:rsidR="00385109">
        <w:rPr>
          <w:rtl/>
        </w:rPr>
        <w:t>ُ</w:t>
      </w:r>
      <w:r w:rsidRPr="00AC6D18">
        <w:rPr>
          <w:rtl/>
        </w:rPr>
        <w:t>دباء ولجأ إليه المطار</w:t>
      </w:r>
      <w:r w:rsidR="00385109">
        <w:rPr>
          <w:rtl/>
        </w:rPr>
        <w:t>َ</w:t>
      </w:r>
      <w:r w:rsidRPr="00AC6D18">
        <w:rPr>
          <w:rtl/>
        </w:rPr>
        <w:t>دون م</w:t>
      </w:r>
      <w:r w:rsidR="00385109">
        <w:rPr>
          <w:rtl/>
        </w:rPr>
        <w:t>ِ</w:t>
      </w:r>
      <w:r w:rsidRPr="00AC6D18">
        <w:rPr>
          <w:rtl/>
        </w:rPr>
        <w:t>ن قبل ح</w:t>
      </w:r>
      <w:r w:rsidR="00385109">
        <w:rPr>
          <w:rtl/>
        </w:rPr>
        <w:t>ُ</w:t>
      </w:r>
      <w:r w:rsidRPr="00AC6D18">
        <w:rPr>
          <w:rtl/>
        </w:rPr>
        <w:t>ك</w:t>
      </w:r>
      <w:r w:rsidR="00385109">
        <w:rPr>
          <w:rtl/>
        </w:rPr>
        <w:t>ّ</w:t>
      </w:r>
      <w:r w:rsidRPr="00AC6D18">
        <w:rPr>
          <w:rtl/>
        </w:rPr>
        <w:t>ام الظلم والجور</w:t>
      </w:r>
      <w:r w:rsidR="00095AA9">
        <w:rPr>
          <w:rtl/>
        </w:rPr>
        <w:t xml:space="preserve"> .</w:t>
      </w:r>
    </w:p>
    <w:p w:rsidR="00AC6D18" w:rsidRPr="00AC6D18" w:rsidRDefault="00AC6D18" w:rsidP="00385109">
      <w:pPr>
        <w:rPr>
          <w:rtl/>
        </w:rPr>
      </w:pPr>
      <w:r w:rsidRPr="00AC6D18">
        <w:rPr>
          <w:rtl/>
        </w:rPr>
        <w:t>ومن جملة اللاجئين إليه الشيخ علي</w:t>
      </w:r>
      <w:r w:rsidR="00385109">
        <w:rPr>
          <w:rtl/>
        </w:rPr>
        <w:t>ّ</w:t>
      </w:r>
      <w:r w:rsidRPr="00AC6D18">
        <w:rPr>
          <w:rtl/>
        </w:rPr>
        <w:t xml:space="preserve"> بن أحمد ابن أبي جامع العاملي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فإن</w:t>
      </w:r>
      <w:r w:rsidR="00385109">
        <w:rPr>
          <w:rtl/>
        </w:rPr>
        <w:t>ّ</w:t>
      </w:r>
      <w:r w:rsidRPr="00AC6D18">
        <w:rPr>
          <w:rtl/>
        </w:rPr>
        <w:t>ه فر</w:t>
      </w:r>
      <w:r w:rsidR="00385109">
        <w:rPr>
          <w:rtl/>
        </w:rPr>
        <w:t>َّ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 xml:space="preserve">بأهله وعياله من بلاده جبل عامل بعد مقتل الشهيد الثاني </w:t>
      </w:r>
      <w:r w:rsidR="00385109">
        <w:rPr>
          <w:rtl/>
        </w:rPr>
        <w:t>رحمه الله</w:t>
      </w:r>
      <w:r w:rsidRPr="00AC6D18">
        <w:rPr>
          <w:rtl/>
        </w:rPr>
        <w:t xml:space="preserve"> خوفا</w:t>
      </w:r>
      <w:r w:rsidR="00385109">
        <w:rPr>
          <w:rtl/>
        </w:rPr>
        <w:t>ً</w:t>
      </w:r>
      <w:r w:rsidRPr="00AC6D18">
        <w:rPr>
          <w:rtl/>
        </w:rPr>
        <w:t xml:space="preserve"> من الظالمين</w:t>
      </w:r>
      <w:r w:rsidR="007E0241">
        <w:rPr>
          <w:rtl/>
        </w:rPr>
        <w:t xml:space="preserve"> ،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فأقام بكربلاء مد</w:t>
      </w:r>
      <w:r w:rsidR="00385109">
        <w:rPr>
          <w:rtl/>
        </w:rPr>
        <w:t>ّ</w:t>
      </w:r>
      <w:r w:rsidRPr="00AC6D18">
        <w:rPr>
          <w:rtl/>
        </w:rPr>
        <w:t>ة فو</w:t>
      </w:r>
      <w:r w:rsidR="00385109">
        <w:rPr>
          <w:rtl/>
        </w:rPr>
        <w:t>ُ</w:t>
      </w:r>
      <w:r w:rsidRPr="00AC6D18">
        <w:rPr>
          <w:rtl/>
        </w:rPr>
        <w:t>ش</w:t>
      </w:r>
      <w:r w:rsidR="00385109">
        <w:rPr>
          <w:rtl/>
        </w:rPr>
        <w:t>ِ</w:t>
      </w:r>
      <w:r w:rsidRPr="00AC6D18">
        <w:rPr>
          <w:rtl/>
        </w:rPr>
        <w:t>ي</w:t>
      </w:r>
      <w:r w:rsidR="00385109">
        <w:rPr>
          <w:rtl/>
        </w:rPr>
        <w:t>َ</w:t>
      </w:r>
      <w:r w:rsidRPr="00AC6D18">
        <w:rPr>
          <w:rtl/>
        </w:rPr>
        <w:t xml:space="preserve"> به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فأمر السلطان العثماني بالقبض عليه وتسييره إليه</w:t>
      </w:r>
      <w:r w:rsidR="007E0241">
        <w:rPr>
          <w:rtl/>
        </w:rPr>
        <w:t xml:space="preserve"> ،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فخرج الشيخ المذكور بأهله وعياله إلى</w:t>
      </w:r>
      <w:r w:rsidR="00385109" w:rsidRPr="00C23377">
        <w:rPr>
          <w:rtl/>
        </w:rPr>
        <w:t>ٰ</w:t>
      </w:r>
      <w:r w:rsidRPr="00AC6D18">
        <w:rPr>
          <w:rtl/>
        </w:rPr>
        <w:t xml:space="preserve"> بلاد إيران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وحينما و</w:t>
      </w:r>
      <w:r w:rsidR="00385109">
        <w:rPr>
          <w:rtl/>
        </w:rPr>
        <w:t>َ</w:t>
      </w:r>
      <w:r w:rsidRPr="00AC6D18">
        <w:rPr>
          <w:rtl/>
        </w:rPr>
        <w:t>صل الدورق ر</w:t>
      </w:r>
      <w:r w:rsidR="00385109">
        <w:rPr>
          <w:rtl/>
        </w:rPr>
        <w:t>َ</w:t>
      </w:r>
      <w:r w:rsidRPr="00AC6D18">
        <w:rPr>
          <w:rtl/>
        </w:rPr>
        <w:t>ح</w:t>
      </w:r>
      <w:r w:rsidR="00385109">
        <w:rPr>
          <w:rtl/>
        </w:rPr>
        <w:t>ّ</w:t>
      </w:r>
      <w:r w:rsidRPr="00AC6D18">
        <w:rPr>
          <w:rtl/>
        </w:rPr>
        <w:t>ب به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المولى</w:t>
      </w:r>
      <w:r w:rsidR="00385109" w:rsidRPr="00C23377">
        <w:rPr>
          <w:rtl/>
        </w:rPr>
        <w:t>ٰ</w:t>
      </w:r>
      <w:r w:rsidRPr="00AC6D18">
        <w:rPr>
          <w:rtl/>
        </w:rPr>
        <w:t xml:space="preserve"> عبد المط</w:t>
      </w:r>
      <w:r w:rsidR="00385109">
        <w:rPr>
          <w:rtl/>
        </w:rPr>
        <w:t>ّ</w:t>
      </w:r>
      <w:r w:rsidRPr="00AC6D18">
        <w:rPr>
          <w:rtl/>
        </w:rPr>
        <w:t>لب والي البلد وأحس</w:t>
      </w:r>
      <w:r w:rsidR="00385109">
        <w:rPr>
          <w:rtl/>
        </w:rPr>
        <w:t>َ</w:t>
      </w:r>
      <w:r w:rsidRPr="00AC6D18">
        <w:rPr>
          <w:rtl/>
        </w:rPr>
        <w:t>ن وفادته وأكرمه وص</w:t>
      </w:r>
      <w:r w:rsidR="00385109">
        <w:rPr>
          <w:rtl/>
        </w:rPr>
        <w:t>َ</w:t>
      </w:r>
      <w:r w:rsidRPr="00AC6D18">
        <w:rPr>
          <w:rtl/>
        </w:rPr>
        <w:t>رف رأيه عن بلاد العجم</w:t>
      </w:r>
      <w:r w:rsidR="007E0241">
        <w:rPr>
          <w:rtl/>
        </w:rPr>
        <w:t xml:space="preserve"> ،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وحس</w:t>
      </w:r>
      <w:r w:rsidR="00385109">
        <w:rPr>
          <w:rtl/>
        </w:rPr>
        <w:t>َّ</w:t>
      </w:r>
      <w:r w:rsidRPr="00AC6D18">
        <w:rPr>
          <w:rtl/>
        </w:rPr>
        <w:t>ن له الإ</w:t>
      </w:r>
      <w:r w:rsidR="00385109">
        <w:rPr>
          <w:rtl/>
        </w:rPr>
        <w:t>ِ</w:t>
      </w:r>
      <w:r w:rsidRPr="00AC6D18">
        <w:rPr>
          <w:rtl/>
        </w:rPr>
        <w:t>قامة في الدورق والإ</w:t>
      </w:r>
      <w:r w:rsidR="00385109">
        <w:rPr>
          <w:rtl/>
        </w:rPr>
        <w:t>ِ</w:t>
      </w:r>
      <w:r w:rsidRPr="00AC6D18">
        <w:rPr>
          <w:rtl/>
        </w:rPr>
        <w:t>فادة والتدريس وخ</w:t>
      </w:r>
      <w:r w:rsidR="00385109">
        <w:rPr>
          <w:rtl/>
        </w:rPr>
        <w:t>دم</w:t>
      </w:r>
      <w:r w:rsidRPr="00AC6D18">
        <w:rPr>
          <w:rtl/>
        </w:rPr>
        <w:t>ة العلم ونشر مذهب أهل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 xml:space="preserve">البيت </w:t>
      </w:r>
      <w:r w:rsidR="00385109">
        <w:rPr>
          <w:rtl/>
        </w:rPr>
        <w:t>عليهم السلام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فقبل الشيخ وقام هو مع بقي</w:t>
      </w:r>
      <w:r w:rsidR="00385109">
        <w:rPr>
          <w:rtl/>
        </w:rPr>
        <w:t>ّ</w:t>
      </w:r>
      <w:r w:rsidRPr="00AC6D18">
        <w:rPr>
          <w:rtl/>
        </w:rPr>
        <w:t>ة أهل العلم وبمساندة الوالي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بال</w:t>
      </w:r>
      <w:r w:rsidR="00385109">
        <w:rPr>
          <w:rtl/>
        </w:rPr>
        <w:t>إِ</w:t>
      </w:r>
      <w:r w:rsidRPr="00AC6D18">
        <w:rPr>
          <w:rtl/>
        </w:rPr>
        <w:t>رشاد والتدريس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فكان حصيلة ذلك أن تخر</w:t>
      </w:r>
      <w:r w:rsidR="00385109">
        <w:rPr>
          <w:rtl/>
        </w:rPr>
        <w:t>ّ</w:t>
      </w:r>
      <w:r w:rsidRPr="00AC6D18">
        <w:rPr>
          <w:rtl/>
        </w:rPr>
        <w:t>ج على أيديهم نخبة صالحة من العلماء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وال</w:t>
      </w:r>
      <w:r w:rsidR="00385109">
        <w:rPr>
          <w:rtl/>
        </w:rPr>
        <w:t>ْ</w:t>
      </w:r>
      <w:r w:rsidRPr="00AC6D18">
        <w:rPr>
          <w:rtl/>
        </w:rPr>
        <w:t>أ</w:t>
      </w:r>
      <w:r w:rsidR="00385109">
        <w:rPr>
          <w:rtl/>
        </w:rPr>
        <w:t>ُ</w:t>
      </w:r>
      <w:r w:rsidRPr="00AC6D18">
        <w:rPr>
          <w:rtl/>
        </w:rPr>
        <w:t>دباء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أحدهم العل</w:t>
      </w:r>
      <w:r w:rsidR="00E75B39">
        <w:rPr>
          <w:rtl/>
        </w:rPr>
        <w:t>ّ</w:t>
      </w:r>
      <w:r w:rsidRPr="00AC6D18">
        <w:rPr>
          <w:rtl/>
        </w:rPr>
        <w:t>امة الجليل المولى خلف بن والي الدورق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صاحب التأليفات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النفيسة في الحديث والأدب والمنطق وسائر الفنون العلمي</w:t>
      </w:r>
      <w:r w:rsidR="00E75B39">
        <w:rPr>
          <w:rtl/>
        </w:rPr>
        <w:t>ّ</w:t>
      </w:r>
      <w:r w:rsidRPr="00AC6D18">
        <w:rPr>
          <w:rtl/>
        </w:rPr>
        <w:t>ة</w:t>
      </w:r>
      <w:r w:rsidR="00095AA9">
        <w:rPr>
          <w:rtl/>
        </w:rPr>
        <w:t xml:space="preserve"> .</w:t>
      </w:r>
    </w:p>
    <w:p w:rsidR="00AC6D18" w:rsidRPr="00AC6D18" w:rsidRDefault="00AC6D18" w:rsidP="00E75B39">
      <w:pPr>
        <w:rPr>
          <w:rtl/>
        </w:rPr>
      </w:pPr>
      <w:r w:rsidRPr="00AC6D18">
        <w:rPr>
          <w:rtl/>
        </w:rPr>
        <w:t>وأخذ العلماء وال</w:t>
      </w:r>
      <w:r w:rsidR="00E75B39">
        <w:rPr>
          <w:rtl/>
        </w:rPr>
        <w:t>ْ</w:t>
      </w:r>
      <w:r w:rsidRPr="00AC6D18">
        <w:rPr>
          <w:rtl/>
        </w:rPr>
        <w:t>أ</w:t>
      </w:r>
      <w:r w:rsidR="00E75B39">
        <w:rPr>
          <w:rtl/>
        </w:rPr>
        <w:t>ُ</w:t>
      </w:r>
      <w:r w:rsidRPr="00AC6D18">
        <w:rPr>
          <w:rtl/>
        </w:rPr>
        <w:t>دباء يتوافدون على الدورق فيحظون بالترحيب وال</w:t>
      </w:r>
      <w:r w:rsidR="00E75B39">
        <w:rPr>
          <w:rtl/>
        </w:rPr>
        <w:t>إِ</w:t>
      </w:r>
      <w:r w:rsidRPr="00AC6D18">
        <w:rPr>
          <w:rtl/>
        </w:rPr>
        <w:t>كرام من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قبل الولاة مم</w:t>
      </w:r>
      <w:r w:rsidR="00E75B39">
        <w:rPr>
          <w:rtl/>
        </w:rPr>
        <w:t>ّ</w:t>
      </w:r>
      <w:r w:rsidRPr="00AC6D18">
        <w:rPr>
          <w:rtl/>
        </w:rPr>
        <w:t>ا يحب</w:t>
      </w:r>
      <w:r w:rsidR="00E75B39">
        <w:rPr>
          <w:rtl/>
        </w:rPr>
        <w:t>ّ</w:t>
      </w:r>
      <w:r w:rsidRPr="00AC6D18">
        <w:rPr>
          <w:rtl/>
        </w:rPr>
        <w:t>ب لهم الس</w:t>
      </w:r>
      <w:r w:rsidR="00E75B39">
        <w:rPr>
          <w:rtl/>
        </w:rPr>
        <w:t>ُّ</w:t>
      </w:r>
      <w:r w:rsidRPr="00AC6D18">
        <w:rPr>
          <w:rtl/>
        </w:rPr>
        <w:t>كنى</w:t>
      </w:r>
      <w:r w:rsidR="00E75B39" w:rsidRPr="00C23377">
        <w:rPr>
          <w:rtl/>
        </w:rPr>
        <w:t>ٰ</w:t>
      </w:r>
      <w:r w:rsidRPr="00AC6D18">
        <w:rPr>
          <w:rtl/>
        </w:rPr>
        <w:t xml:space="preserve"> فيها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حت</w:t>
      </w:r>
      <w:r w:rsidR="00E75B39">
        <w:rPr>
          <w:rtl/>
        </w:rPr>
        <w:t>ّ</w:t>
      </w:r>
      <w:r w:rsidRPr="00AC6D18">
        <w:rPr>
          <w:rtl/>
        </w:rPr>
        <w:t>ى أصبح</w:t>
      </w:r>
      <w:r w:rsidR="00E75B39">
        <w:rPr>
          <w:rtl/>
        </w:rPr>
        <w:t>َ</w:t>
      </w:r>
      <w:r w:rsidRPr="00AC6D18">
        <w:rPr>
          <w:rtl/>
        </w:rPr>
        <w:t xml:space="preserve"> البلد حافلا</w:t>
      </w:r>
      <w:r w:rsidR="00E75B39">
        <w:rPr>
          <w:rtl/>
        </w:rPr>
        <w:t>ً</w:t>
      </w:r>
      <w:r w:rsidRPr="00AC6D18">
        <w:rPr>
          <w:rtl/>
        </w:rPr>
        <w:t xml:space="preserve"> بالعلماء وال</w:t>
      </w:r>
      <w:r w:rsidR="00E75B39">
        <w:rPr>
          <w:rtl/>
        </w:rPr>
        <w:t>ْ</w:t>
      </w:r>
      <w:r w:rsidRPr="00AC6D18">
        <w:rPr>
          <w:rtl/>
        </w:rPr>
        <w:t>أ</w:t>
      </w:r>
      <w:r w:rsidR="00E75B39">
        <w:rPr>
          <w:rtl/>
        </w:rPr>
        <w:t>ُ</w:t>
      </w:r>
      <w:r w:rsidRPr="00AC6D18">
        <w:rPr>
          <w:rtl/>
        </w:rPr>
        <w:t>دباء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والشعراء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وظهر ال</w:t>
      </w:r>
      <w:r w:rsidR="00E75B39">
        <w:rPr>
          <w:rtl/>
        </w:rPr>
        <w:t>إِ</w:t>
      </w:r>
      <w:r w:rsidRPr="00AC6D18">
        <w:rPr>
          <w:rtl/>
        </w:rPr>
        <w:t>نتاج العلمي والأدبي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وكثرت التصانيف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وازداد عدد المجالس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العلمي</w:t>
      </w:r>
      <w:r w:rsidR="00E75B39">
        <w:rPr>
          <w:rtl/>
        </w:rPr>
        <w:t>ّ</w:t>
      </w:r>
      <w:r w:rsidRPr="00AC6D18">
        <w:rPr>
          <w:rtl/>
        </w:rPr>
        <w:t>ة والأدبي</w:t>
      </w:r>
      <w:r w:rsidR="00E75B39">
        <w:rPr>
          <w:rtl/>
        </w:rPr>
        <w:t>ّ</w:t>
      </w:r>
      <w:r w:rsidRPr="00AC6D18">
        <w:rPr>
          <w:rtl/>
        </w:rPr>
        <w:t>ة من بداية القرن الحادي عشر فما بعد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وتد ظهرت في تلك الفترة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شخصيات علمي</w:t>
      </w:r>
      <w:r w:rsidR="00E75B39">
        <w:rPr>
          <w:rtl/>
        </w:rPr>
        <w:t>ّ</w:t>
      </w:r>
      <w:r w:rsidRPr="00AC6D18">
        <w:rPr>
          <w:rtl/>
        </w:rPr>
        <w:t>ة كثيرة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كما ع</w:t>
      </w:r>
      <w:r w:rsidR="00E75B39">
        <w:rPr>
          <w:rtl/>
        </w:rPr>
        <w:t>ُ</w:t>
      </w:r>
      <w:r w:rsidRPr="00AC6D18">
        <w:rPr>
          <w:rtl/>
        </w:rPr>
        <w:t>رفت ع</w:t>
      </w:r>
      <w:r w:rsidR="00E75B39">
        <w:rPr>
          <w:rtl/>
        </w:rPr>
        <w:t>دّ</w:t>
      </w:r>
      <w:r w:rsidRPr="00AC6D18">
        <w:rPr>
          <w:rtl/>
        </w:rPr>
        <w:t>ة بيوتات بالعلم والفضيلة من السادة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المشعشعي</w:t>
      </w:r>
      <w:r w:rsidR="00E75B39">
        <w:rPr>
          <w:rtl/>
        </w:rPr>
        <w:t>ّ</w:t>
      </w:r>
      <w:r w:rsidRPr="00AC6D18">
        <w:rPr>
          <w:rtl/>
        </w:rPr>
        <w:t>ين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ومن غيرهم من العلوي</w:t>
      </w:r>
      <w:r w:rsidR="00E75B39">
        <w:rPr>
          <w:rtl/>
        </w:rPr>
        <w:t>ّ</w:t>
      </w:r>
      <w:r w:rsidRPr="00AC6D18">
        <w:rPr>
          <w:rtl/>
        </w:rPr>
        <w:t>ين والطريحي</w:t>
      </w:r>
      <w:r w:rsidR="00E75B39">
        <w:rPr>
          <w:rtl/>
        </w:rPr>
        <w:t>ّ</w:t>
      </w:r>
      <w:r w:rsidRPr="00AC6D18">
        <w:rPr>
          <w:rtl/>
        </w:rPr>
        <w:t>ين والكعبي</w:t>
      </w:r>
      <w:r w:rsidR="00E75B39">
        <w:rPr>
          <w:rtl/>
        </w:rPr>
        <w:t>ّ</w:t>
      </w:r>
      <w:r w:rsidRPr="00AC6D18">
        <w:rPr>
          <w:rtl/>
        </w:rPr>
        <w:t>ين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وغيرهم</w:t>
      </w:r>
      <w:r w:rsidR="00FC6BCE">
        <w:rPr>
          <w:rFonts w:hint="cs"/>
          <w:rtl/>
        </w:rPr>
        <w:t xml:space="preserve"> </w:t>
      </w:r>
      <w:r w:rsidR="00E75B39">
        <w:rPr>
          <w:rtl/>
        </w:rPr>
        <w:t>؛</w:t>
      </w:r>
      <w:r w:rsidRPr="00AC6D18">
        <w:rPr>
          <w:rtl/>
        </w:rPr>
        <w:t xml:space="preserve"> ذكرت</w:t>
      </w:r>
      <w:r w:rsidR="00E75B39">
        <w:rPr>
          <w:rtl/>
        </w:rPr>
        <w:t>ُ</w:t>
      </w:r>
      <w:r w:rsidRPr="00AC6D18">
        <w:rPr>
          <w:rtl/>
        </w:rPr>
        <w:t xml:space="preserve"> ج</w:t>
      </w:r>
      <w:r w:rsidR="00E75B39">
        <w:rPr>
          <w:rtl/>
        </w:rPr>
        <w:t>ُ</w:t>
      </w:r>
      <w:r w:rsidRPr="00AC6D18">
        <w:rPr>
          <w:rtl/>
        </w:rPr>
        <w:t>ملة</w:t>
      </w:r>
      <w:r w:rsidR="00E75B39">
        <w:rPr>
          <w:rtl/>
        </w:rPr>
        <w:t>ً</w:t>
      </w:r>
      <w:r w:rsidRPr="00AC6D18">
        <w:rPr>
          <w:rtl/>
        </w:rPr>
        <w:t xml:space="preserve"> منهم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 xml:space="preserve">في كتابي </w:t>
      </w:r>
      <w:r w:rsidR="00AB3A9F" w:rsidRPr="00AC6D18">
        <w:rPr>
          <w:rtl/>
        </w:rPr>
        <w:t>«</w:t>
      </w:r>
      <w:r w:rsidR="00FC6BCE">
        <w:rPr>
          <w:rFonts w:hint="cs"/>
          <w:rtl/>
        </w:rPr>
        <w:t xml:space="preserve"> </w:t>
      </w:r>
      <w:r w:rsidRPr="00AC6D18">
        <w:rPr>
          <w:rtl/>
        </w:rPr>
        <w:t>الياقوت الأزرق في أعلام الحويزة والدورق</w:t>
      </w:r>
      <w:r w:rsidR="00FC6BCE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="00095AA9">
        <w:rPr>
          <w:rtl/>
        </w:rPr>
        <w:t xml:space="preserve"> .</w:t>
      </w:r>
    </w:p>
    <w:p w:rsidR="005C0117" w:rsidRDefault="005C0117" w:rsidP="00697FD9">
      <w:pPr>
        <w:rPr>
          <w:rtl/>
        </w:rPr>
        <w:sectPr w:rsidR="005C0117" w:rsidSect="00107863">
          <w:headerReference w:type="even" r:id="rId282"/>
          <w:headerReference w:type="default" r:id="rId283"/>
          <w:headerReference w:type="first" r:id="rId284"/>
          <w:type w:val="continuous"/>
          <w:pgSz w:w="11907" w:h="16840" w:code="9"/>
          <w:pgMar w:top="1247" w:right="1361" w:bottom="1247" w:left="1361" w:header="720" w:footer="720" w:gutter="0"/>
          <w:cols w:space="720"/>
          <w:titlePg/>
          <w:bidi/>
          <w:rtlGutter/>
          <w:docGrid w:linePitch="360"/>
        </w:sectPr>
      </w:pPr>
    </w:p>
    <w:p w:rsidR="00AC6D18" w:rsidRPr="00AC6D18" w:rsidRDefault="00AC6D18" w:rsidP="00697FD9">
      <w:pPr>
        <w:rPr>
          <w:rtl/>
        </w:rPr>
      </w:pPr>
      <w:r>
        <w:rPr>
          <w:rtl/>
        </w:rPr>
        <w:lastRenderedPageBreak/>
        <w:br w:type="page"/>
      </w:r>
      <w:r w:rsidRPr="00AC6D18">
        <w:rPr>
          <w:rtl/>
        </w:rPr>
        <w:lastRenderedPageBreak/>
        <w:t>وقد أ</w:t>
      </w:r>
      <w:r w:rsidR="002A3FFC">
        <w:rPr>
          <w:rtl/>
        </w:rPr>
        <w:t>ُ</w:t>
      </w:r>
      <w:r w:rsidRPr="00AC6D18">
        <w:rPr>
          <w:rtl/>
        </w:rPr>
        <w:t>س</w:t>
      </w:r>
      <w:r w:rsidR="002A3FFC">
        <w:rPr>
          <w:rtl/>
        </w:rPr>
        <w:t>ِّ</w:t>
      </w:r>
      <w:r w:rsidRPr="00AC6D18">
        <w:rPr>
          <w:rtl/>
        </w:rPr>
        <w:t>ست في الدورق عد</w:t>
      </w:r>
      <w:r w:rsidR="00697FD9">
        <w:rPr>
          <w:rFonts w:hint="cs"/>
          <w:rtl/>
        </w:rPr>
        <w:t>ّ</w:t>
      </w:r>
      <w:r w:rsidRPr="00AC6D18">
        <w:rPr>
          <w:rtl/>
        </w:rPr>
        <w:t>ة مدارس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أشار السي</w:t>
      </w:r>
      <w:r w:rsidR="002A3FFC">
        <w:rPr>
          <w:rtl/>
        </w:rPr>
        <w:t>ّد</w:t>
      </w:r>
      <w:r w:rsidR="00FB7845">
        <w:rPr>
          <w:rtl/>
        </w:rPr>
        <w:t xml:space="preserve"> عبد الله</w:t>
      </w:r>
      <w:r w:rsidRPr="00AC6D18">
        <w:rPr>
          <w:rtl/>
        </w:rPr>
        <w:t xml:space="preserve"> الجزائري إلى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 xml:space="preserve">بعضها في كتابه </w:t>
      </w:r>
      <w:r w:rsidR="00AB3A9F" w:rsidRPr="00AC6D18">
        <w:rPr>
          <w:rtl/>
        </w:rPr>
        <w:t>«</w:t>
      </w:r>
      <w:r w:rsidR="00697FD9">
        <w:rPr>
          <w:rFonts w:hint="cs"/>
          <w:rtl/>
        </w:rPr>
        <w:t xml:space="preserve"> </w:t>
      </w:r>
      <w:r w:rsidRPr="00AC6D18">
        <w:rPr>
          <w:rtl/>
        </w:rPr>
        <w:t>الإ</w:t>
      </w:r>
      <w:r w:rsidR="002A3FFC">
        <w:rPr>
          <w:rtl/>
        </w:rPr>
        <w:t>ِ</w:t>
      </w:r>
      <w:r w:rsidRPr="00AC6D18">
        <w:rPr>
          <w:rtl/>
        </w:rPr>
        <w:t>جازة الكبيرة</w:t>
      </w:r>
      <w:r w:rsidR="00697FD9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Pr="00AC6D18">
        <w:rPr>
          <w:rtl/>
        </w:rPr>
        <w:t xml:space="preserve"> وأشار في الضمن إلى بعض أساتذتها ومدر</w:t>
      </w:r>
      <w:r w:rsidR="002A3FFC">
        <w:rPr>
          <w:rtl/>
        </w:rPr>
        <w:t>ّ</w:t>
      </w:r>
      <w:r w:rsidRPr="00AC6D18">
        <w:rPr>
          <w:rtl/>
        </w:rPr>
        <w:t>سيها</w:t>
      </w:r>
      <w:r w:rsidR="007E0241">
        <w:rPr>
          <w:rtl/>
        </w:rPr>
        <w:t xml:space="preserve"> ،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وذكر أنه تلق</w:t>
      </w:r>
      <w:r w:rsidR="002A3FFC">
        <w:rPr>
          <w:rtl/>
        </w:rPr>
        <w:t>ّ</w:t>
      </w:r>
      <w:r w:rsidRPr="00AC6D18">
        <w:rPr>
          <w:rtl/>
        </w:rPr>
        <w:t>ى بعض العلوم فيها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ومن جملة تلك المدارس </w:t>
      </w:r>
      <w:r w:rsidR="00773F9D">
        <w:rPr>
          <w:rtl/>
        </w:rPr>
        <w:t>(</w:t>
      </w:r>
      <w:r w:rsidR="00697FD9">
        <w:rPr>
          <w:rFonts w:hint="cs"/>
          <w:rtl/>
        </w:rPr>
        <w:t xml:space="preserve"> </w:t>
      </w:r>
      <w:r w:rsidRPr="00AC6D18">
        <w:rPr>
          <w:rtl/>
        </w:rPr>
        <w:t>المدرسة الإ</w:t>
      </w:r>
      <w:r w:rsidR="002A3FFC">
        <w:rPr>
          <w:rtl/>
        </w:rPr>
        <w:t>ِ</w:t>
      </w:r>
      <w:r w:rsidRPr="00AC6D18">
        <w:rPr>
          <w:rtl/>
        </w:rPr>
        <w:t>براهيمي</w:t>
      </w:r>
      <w:r w:rsidR="002A3FFC">
        <w:rPr>
          <w:rtl/>
        </w:rPr>
        <w:t>ّ</w:t>
      </w:r>
      <w:r w:rsidRPr="00AC6D18">
        <w:rPr>
          <w:rtl/>
        </w:rPr>
        <w:t>ة</w:t>
      </w:r>
      <w:r w:rsidR="00697FD9">
        <w:rPr>
          <w:rFonts w:hint="cs"/>
          <w:rtl/>
        </w:rPr>
        <w:t xml:space="preserve"> </w:t>
      </w:r>
      <w:r w:rsidR="00773F9D">
        <w:rPr>
          <w:rtl/>
        </w:rPr>
        <w:t>)</w:t>
      </w:r>
      <w:r w:rsidRPr="00AC6D18">
        <w:rPr>
          <w:rtl/>
        </w:rPr>
        <w:t xml:space="preserve"> في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القرن الثاني عشر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التي لا تزال بعض مخطوطاتها موجودة في المكتبات الكبيرة كما في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المكتبة المركزي</w:t>
      </w:r>
      <w:r w:rsidR="002A3FFC">
        <w:rPr>
          <w:rtl/>
        </w:rPr>
        <w:t>ّ</w:t>
      </w:r>
      <w:r w:rsidRPr="00AC6D18">
        <w:rPr>
          <w:rtl/>
        </w:rPr>
        <w:t>ة لجامعة طهران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وبفضل تلك الحركة العلمي</w:t>
      </w:r>
      <w:r w:rsidR="002A3FFC">
        <w:rPr>
          <w:rtl/>
        </w:rPr>
        <w:t>ّ</w:t>
      </w:r>
      <w:r w:rsidRPr="00AC6D18">
        <w:rPr>
          <w:rtl/>
        </w:rPr>
        <w:t>ة والأدبية خل</w:t>
      </w:r>
      <w:r w:rsidR="002A3FFC">
        <w:rPr>
          <w:rtl/>
        </w:rPr>
        <w:t>ّ</w:t>
      </w:r>
      <w:r w:rsidRPr="00AC6D18">
        <w:rPr>
          <w:rtl/>
        </w:rPr>
        <w:t>د علماء الدورق وأ</w:t>
      </w:r>
      <w:r w:rsidR="002A3FFC">
        <w:rPr>
          <w:rtl/>
        </w:rPr>
        <w:t>ُ</w:t>
      </w:r>
      <w:r w:rsidRPr="00AC6D18">
        <w:rPr>
          <w:rtl/>
        </w:rPr>
        <w:t>دباؤها آثارا</w:t>
      </w:r>
      <w:r w:rsidR="002A3FFC">
        <w:rPr>
          <w:rtl/>
        </w:rPr>
        <w:t>ً</w:t>
      </w:r>
      <w:r w:rsidRPr="00AC6D18">
        <w:rPr>
          <w:rtl/>
        </w:rPr>
        <w:t xml:space="preserve"> قي</w:t>
      </w:r>
      <w:r w:rsidR="002A3FFC">
        <w:rPr>
          <w:rtl/>
        </w:rPr>
        <w:t>ّ</w:t>
      </w:r>
      <w:r w:rsidRPr="00AC6D18">
        <w:rPr>
          <w:rtl/>
        </w:rPr>
        <w:t>مة في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شت</w:t>
      </w:r>
      <w:r w:rsidR="002A3FFC">
        <w:rPr>
          <w:rtl/>
        </w:rPr>
        <w:t>ّ</w:t>
      </w:r>
      <w:r w:rsidRPr="00AC6D18">
        <w:rPr>
          <w:rtl/>
        </w:rPr>
        <w:t>ى مجالات العلم والأدب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وأفاضوا على الأدب العربي فضلا</w:t>
      </w:r>
      <w:r w:rsidR="005F22D3">
        <w:rPr>
          <w:rtl/>
        </w:rPr>
        <w:t>ً</w:t>
      </w:r>
      <w:r w:rsidRPr="00AC6D18">
        <w:rPr>
          <w:rtl/>
        </w:rPr>
        <w:t xml:space="preserve"> بطابع</w:t>
      </w:r>
      <w:r w:rsidR="005F22D3">
        <w:rPr>
          <w:rtl/>
        </w:rPr>
        <w:t>ٍ</w:t>
      </w:r>
      <w:r w:rsidRPr="00AC6D18">
        <w:rPr>
          <w:rtl/>
        </w:rPr>
        <w:t xml:space="preserve"> شيعي</w:t>
      </w:r>
      <w:r w:rsidR="005F22D3">
        <w:rPr>
          <w:rtl/>
        </w:rPr>
        <w:t>ٍّ</w:t>
      </w:r>
      <w:r w:rsidRPr="00AC6D18">
        <w:rPr>
          <w:rtl/>
        </w:rPr>
        <w:t xml:space="preserve"> يستحق</w:t>
      </w:r>
      <w:r w:rsidR="005F22D3">
        <w:rPr>
          <w:rtl/>
        </w:rPr>
        <w:t>ُّ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المزيد من العناية والتقدير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فلو لاحظنا </w:t>
      </w:r>
      <w:r w:rsidR="00773F9D">
        <w:rPr>
          <w:rtl/>
        </w:rPr>
        <w:t>(</w:t>
      </w:r>
      <w:r w:rsidR="00697FD9">
        <w:rPr>
          <w:rFonts w:hint="cs"/>
          <w:rtl/>
        </w:rPr>
        <w:t xml:space="preserve"> </w:t>
      </w:r>
      <w:r w:rsidRPr="00AC6D18">
        <w:rPr>
          <w:rtl/>
        </w:rPr>
        <w:t>البند</w:t>
      </w:r>
      <w:r w:rsidR="00697FD9">
        <w:rPr>
          <w:rFonts w:hint="cs"/>
          <w:rtl/>
        </w:rPr>
        <w:t xml:space="preserve"> </w:t>
      </w:r>
      <w:r w:rsidR="00773F9D">
        <w:rPr>
          <w:rtl/>
        </w:rPr>
        <w:t>)</w:t>
      </w:r>
      <w:r w:rsidRPr="00AC6D18">
        <w:rPr>
          <w:rtl/>
        </w:rPr>
        <w:t xml:space="preserve"> وهو نموذج من الأدب العربي الشيعي</w:t>
      </w:r>
      <w:r w:rsidR="007E0241">
        <w:rPr>
          <w:rtl/>
        </w:rPr>
        <w:t xml:space="preserve"> ،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لوجدنا أن</w:t>
      </w:r>
      <w:r w:rsidR="005F22D3">
        <w:rPr>
          <w:rtl/>
        </w:rPr>
        <w:t>ّ</w:t>
      </w:r>
      <w:r w:rsidRPr="00AC6D18">
        <w:rPr>
          <w:rtl/>
        </w:rPr>
        <w:t xml:space="preserve"> أكبر شعرائه وأجودهم وأكثرهم نظما</w:t>
      </w:r>
      <w:r w:rsidR="005F22D3">
        <w:rPr>
          <w:rtl/>
        </w:rPr>
        <w:t>ً</w:t>
      </w:r>
      <w:r w:rsidRPr="00AC6D18">
        <w:rPr>
          <w:rtl/>
        </w:rPr>
        <w:t xml:space="preserve"> فيه هو العل</w:t>
      </w:r>
      <w:r w:rsidR="005F22D3">
        <w:rPr>
          <w:rtl/>
        </w:rPr>
        <w:t>ّ</w:t>
      </w:r>
      <w:r w:rsidRPr="00AC6D18">
        <w:rPr>
          <w:rtl/>
        </w:rPr>
        <w:t>امة الأديب السي</w:t>
      </w:r>
      <w:r w:rsidR="005F22D3">
        <w:rPr>
          <w:rtl/>
        </w:rPr>
        <w:t>ّ</w:t>
      </w:r>
      <w:r w:rsidRPr="00AC6D18">
        <w:rPr>
          <w:rtl/>
        </w:rPr>
        <w:t>د علي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ابن باليل الدورقي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المتوف</w:t>
      </w:r>
      <w:r w:rsidR="005F22D3">
        <w:rPr>
          <w:rtl/>
        </w:rPr>
        <w:t>ّ</w:t>
      </w:r>
      <w:r w:rsidRPr="00AC6D18">
        <w:rPr>
          <w:rtl/>
        </w:rPr>
        <w:t>ى حدود سنة 1100 ه</w:t>
      </w:r>
      <w:r w:rsidR="005F22D3">
        <w:rPr>
          <w:rtl/>
        </w:rPr>
        <w:t>ـ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وقد بلغ الذروة في هذا النوع من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الأدب الذي ولد ونشأ في الأوساط الأدبية الشيعي</w:t>
      </w:r>
      <w:r w:rsidR="005F22D3">
        <w:rPr>
          <w:rtl/>
        </w:rPr>
        <w:t>ّ</w:t>
      </w:r>
      <w:r w:rsidRPr="00AC6D18">
        <w:rPr>
          <w:rtl/>
        </w:rPr>
        <w:t>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كما أن</w:t>
      </w:r>
      <w:r w:rsidR="005F22D3">
        <w:rPr>
          <w:rtl/>
        </w:rPr>
        <w:t>ّ</w:t>
      </w:r>
      <w:r w:rsidRPr="00AC6D18">
        <w:rPr>
          <w:rtl/>
        </w:rPr>
        <w:t xml:space="preserve"> تصنيفه الموسوم ب</w:t>
      </w:r>
      <w:r w:rsidR="005F22D3">
        <w:rPr>
          <w:rtl/>
        </w:rPr>
        <w:t>ـ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="00AB3A9F" w:rsidRPr="00AC6D18">
        <w:rPr>
          <w:rtl/>
        </w:rPr>
        <w:t>«</w:t>
      </w:r>
      <w:r w:rsidR="00697FD9">
        <w:rPr>
          <w:rFonts w:hint="cs"/>
          <w:rtl/>
        </w:rPr>
        <w:t xml:space="preserve"> </w:t>
      </w:r>
      <w:r w:rsidRPr="00AC6D18">
        <w:rPr>
          <w:rtl/>
        </w:rPr>
        <w:t>المستطاب</w:t>
      </w:r>
      <w:r w:rsidR="00697FD9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Pr="00AC6D18">
        <w:rPr>
          <w:rtl/>
        </w:rPr>
        <w:t xml:space="preserve"> في شرح كتاب النحو لسيبويه المعروف ب</w:t>
      </w:r>
      <w:r w:rsidR="005F22D3">
        <w:rPr>
          <w:rtl/>
        </w:rPr>
        <w:t>ـ</w:t>
      </w:r>
      <w:r w:rsidRPr="00AC6D18">
        <w:rPr>
          <w:rtl/>
        </w:rPr>
        <w:t xml:space="preserve"> </w:t>
      </w:r>
      <w:r w:rsidR="00AB3A9F" w:rsidRPr="00AC6D18">
        <w:rPr>
          <w:rtl/>
        </w:rPr>
        <w:t>«</w:t>
      </w:r>
      <w:r w:rsidR="00697FD9">
        <w:rPr>
          <w:rFonts w:hint="cs"/>
          <w:rtl/>
        </w:rPr>
        <w:t xml:space="preserve"> </w:t>
      </w:r>
      <w:r w:rsidRPr="00AC6D18">
        <w:rPr>
          <w:rtl/>
        </w:rPr>
        <w:t>الكتاب</w:t>
      </w:r>
      <w:r w:rsidR="00697FD9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Pr="00AC6D18">
        <w:rPr>
          <w:rtl/>
        </w:rPr>
        <w:t xml:space="preserve"> يبي</w:t>
      </w:r>
      <w:r w:rsidR="005F22D3">
        <w:rPr>
          <w:rtl/>
        </w:rPr>
        <w:t>ّ</w:t>
      </w:r>
      <w:r w:rsidRPr="00AC6D18">
        <w:rPr>
          <w:rtl/>
        </w:rPr>
        <w:t>ن لنا مدى</w:t>
      </w:r>
      <w:r w:rsidR="005F22D3" w:rsidRPr="00C23377">
        <w:rPr>
          <w:rtl/>
        </w:rPr>
        <w:t>ٰ</w:t>
      </w:r>
      <w:r w:rsidRPr="00AC6D18">
        <w:rPr>
          <w:rtl/>
        </w:rPr>
        <w:t xml:space="preserve"> اهتمام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علماء هذا البلد باللغة العربي</w:t>
      </w:r>
      <w:r w:rsidR="005F22D3">
        <w:rPr>
          <w:rtl/>
        </w:rPr>
        <w:t>ّ</w:t>
      </w:r>
      <w:r w:rsidRPr="00AC6D18">
        <w:rPr>
          <w:rtl/>
        </w:rPr>
        <w:t>ة وحرصهم على كشف غوامضها ومعرفة أسرارها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وكذلك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كتابه الموسوم ب</w:t>
      </w:r>
      <w:r w:rsidR="005F22D3">
        <w:rPr>
          <w:rtl/>
        </w:rPr>
        <w:t>ـ</w:t>
      </w:r>
      <w:r w:rsidRPr="00AC6D18">
        <w:rPr>
          <w:rtl/>
        </w:rPr>
        <w:t xml:space="preserve"> </w:t>
      </w:r>
      <w:r w:rsidR="00AB3A9F" w:rsidRPr="00AC6D18">
        <w:rPr>
          <w:rtl/>
        </w:rPr>
        <w:t>«</w:t>
      </w:r>
      <w:r w:rsidR="00697FD9">
        <w:rPr>
          <w:rFonts w:hint="cs"/>
          <w:rtl/>
        </w:rPr>
        <w:t xml:space="preserve"> </w:t>
      </w:r>
      <w:r w:rsidRPr="00AC6D18">
        <w:rPr>
          <w:rtl/>
        </w:rPr>
        <w:t>قلائد الغيد</w:t>
      </w:r>
      <w:r w:rsidR="00697FD9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Pr="00AC6D18">
        <w:rPr>
          <w:rtl/>
        </w:rPr>
        <w:t xml:space="preserve"> له مرتبة سامية في الأدب العرفاني الرفيع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كما أن</w:t>
      </w:r>
      <w:r w:rsidR="005F22D3">
        <w:rPr>
          <w:rtl/>
        </w:rPr>
        <w:t>ّ</w:t>
      </w:r>
      <w:r w:rsidRPr="00AC6D18">
        <w:rPr>
          <w:rtl/>
        </w:rPr>
        <w:t xml:space="preserve"> للشيخ فتح الله بن علوان الكعبي الدورقي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المتوف</w:t>
      </w:r>
      <w:r w:rsidR="005F22D3">
        <w:rPr>
          <w:rtl/>
        </w:rPr>
        <w:t>ّ</w:t>
      </w:r>
      <w:r w:rsidRPr="00AC6D18">
        <w:rPr>
          <w:rtl/>
        </w:rPr>
        <w:t>ى سنة 1130 ه</w:t>
      </w:r>
      <w:r w:rsidR="005F22D3">
        <w:rPr>
          <w:rtl/>
        </w:rPr>
        <w:t>ـ</w:t>
      </w:r>
      <w:r w:rsidRPr="00AC6D18">
        <w:rPr>
          <w:rtl/>
        </w:rPr>
        <w:t xml:space="preserve"> عد</w:t>
      </w:r>
      <w:r w:rsidR="005F22D3">
        <w:rPr>
          <w:rtl/>
        </w:rPr>
        <w:t>ّ</w:t>
      </w:r>
      <w:r w:rsidRPr="00AC6D18">
        <w:rPr>
          <w:rtl/>
        </w:rPr>
        <w:t>ة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آثار</w:t>
      </w:r>
      <w:r w:rsidR="005F22D3">
        <w:rPr>
          <w:rtl/>
        </w:rPr>
        <w:t>ٍ</w:t>
      </w:r>
      <w:r w:rsidRPr="00AC6D18">
        <w:rPr>
          <w:rtl/>
        </w:rPr>
        <w:t xml:space="preserve"> أدبي</w:t>
      </w:r>
      <w:r w:rsidR="005F22D3">
        <w:rPr>
          <w:rtl/>
        </w:rPr>
        <w:t>ّ</w:t>
      </w:r>
      <w:r w:rsidRPr="00AC6D18">
        <w:rPr>
          <w:rtl/>
        </w:rPr>
        <w:t>ة هي خير شاهد على مستوى الأدب في هذا البلد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 xml:space="preserve">وقد اعترف المستشرق الألماني بروكلمان في كتاب </w:t>
      </w:r>
      <w:r w:rsidR="00AB3A9F" w:rsidRPr="00AC6D18">
        <w:rPr>
          <w:rtl/>
        </w:rPr>
        <w:t>«</w:t>
      </w:r>
      <w:r w:rsidR="00697FD9">
        <w:rPr>
          <w:rFonts w:hint="cs"/>
          <w:rtl/>
        </w:rPr>
        <w:t xml:space="preserve"> </w:t>
      </w:r>
      <w:r w:rsidRPr="00AC6D18">
        <w:rPr>
          <w:rtl/>
        </w:rPr>
        <w:t>تاريخ الأدب العربي</w:t>
      </w:r>
      <w:r w:rsidR="00697FD9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بحق</w:t>
      </w:r>
      <w:r w:rsidR="005F22D3">
        <w:rPr>
          <w:rtl/>
        </w:rPr>
        <w:t>ّ</w:t>
      </w:r>
      <w:r w:rsidRPr="00AC6D18">
        <w:rPr>
          <w:rtl/>
        </w:rPr>
        <w:t>ه واعتبره من رو</w:t>
      </w:r>
      <w:r w:rsidR="005F22D3">
        <w:rPr>
          <w:rtl/>
        </w:rPr>
        <w:t>ّ</w:t>
      </w:r>
      <w:r w:rsidRPr="00AC6D18">
        <w:rPr>
          <w:rtl/>
        </w:rPr>
        <w:t>اد الأدب العربي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وأشار إلى آثار الأدبي</w:t>
      </w:r>
      <w:r w:rsidR="005F22D3">
        <w:rPr>
          <w:rtl/>
        </w:rPr>
        <w:t>ّ</w:t>
      </w:r>
      <w:r w:rsidRPr="00AC6D18">
        <w:rPr>
          <w:rtl/>
        </w:rPr>
        <w:t>ة الممتعة في مكتبات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الغرب</w:t>
      </w:r>
      <w:r w:rsidR="00095AA9">
        <w:rPr>
          <w:rtl/>
        </w:rPr>
        <w:t xml:space="preserve"> .</w:t>
      </w:r>
    </w:p>
    <w:p w:rsidR="00AC6D18" w:rsidRPr="00AC6D18" w:rsidRDefault="00AC6D18" w:rsidP="005F22D3">
      <w:pPr>
        <w:rPr>
          <w:rtl/>
        </w:rPr>
      </w:pPr>
      <w:r w:rsidRPr="00AC6D18">
        <w:rPr>
          <w:rtl/>
        </w:rPr>
        <w:t>كما أن</w:t>
      </w:r>
      <w:r w:rsidR="005F22D3">
        <w:rPr>
          <w:rtl/>
        </w:rPr>
        <w:t>ّ</w:t>
      </w:r>
      <w:r w:rsidRPr="00AC6D18">
        <w:rPr>
          <w:rtl/>
        </w:rPr>
        <w:t xml:space="preserve"> شرح الشيخ جمال الدين بن إسكندر الدورقي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المتوف</w:t>
      </w:r>
      <w:r w:rsidR="005F22D3">
        <w:rPr>
          <w:rtl/>
        </w:rPr>
        <w:t>ّ</w:t>
      </w:r>
      <w:r w:rsidRPr="00AC6D18">
        <w:rPr>
          <w:rtl/>
        </w:rPr>
        <w:t>ى حدود سنة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1150 ه</w:t>
      </w:r>
      <w:r w:rsidR="005F22D3">
        <w:rPr>
          <w:rtl/>
        </w:rPr>
        <w:t>ـ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على نهج البلاغة للإ</w:t>
      </w:r>
      <w:r w:rsidR="005F22D3">
        <w:rPr>
          <w:rtl/>
        </w:rPr>
        <w:t>ِ</w:t>
      </w:r>
      <w:r w:rsidRPr="00AC6D18">
        <w:rPr>
          <w:rtl/>
        </w:rPr>
        <w:t>مام علي</w:t>
      </w:r>
      <w:r w:rsidR="005F22D3">
        <w:rPr>
          <w:rtl/>
        </w:rPr>
        <w:t>ّ</w:t>
      </w:r>
      <w:r w:rsidRPr="00AC6D18">
        <w:rPr>
          <w:rtl/>
        </w:rPr>
        <w:t xml:space="preserve"> بن أبي طالب </w:t>
      </w:r>
      <w:r w:rsidR="005F22D3">
        <w:rPr>
          <w:rtl/>
        </w:rPr>
        <w:t>عليه السلام</w:t>
      </w:r>
      <w:r w:rsidRPr="00AC6D18">
        <w:rPr>
          <w:rtl/>
        </w:rPr>
        <w:t xml:space="preserve"> فيه دلالة واضحة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على مكانة الأدب العربي وم</w:t>
      </w:r>
      <w:r w:rsidR="005F22D3">
        <w:rPr>
          <w:rtl/>
        </w:rPr>
        <w:t>ِ</w:t>
      </w:r>
      <w:r w:rsidRPr="00AC6D18">
        <w:rPr>
          <w:rtl/>
        </w:rPr>
        <w:t>قامه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ومدى</w:t>
      </w:r>
      <w:r w:rsidR="005F22D3" w:rsidRPr="00C23377">
        <w:rPr>
          <w:rtl/>
        </w:rPr>
        <w:t>ٰ</w:t>
      </w:r>
      <w:r w:rsidRPr="00AC6D18">
        <w:rPr>
          <w:rtl/>
        </w:rPr>
        <w:t xml:space="preserve"> اهتمام علماء الدورق به آنذاك</w:t>
      </w:r>
      <w:r w:rsidR="00095AA9">
        <w:rPr>
          <w:rtl/>
        </w:rPr>
        <w:t xml:space="preserve"> .</w:t>
      </w:r>
    </w:p>
    <w:p w:rsidR="00AC6D18" w:rsidRPr="00697FD9" w:rsidRDefault="00AC6D18" w:rsidP="005F22D3">
      <w:pPr>
        <w:rPr>
          <w:rStyle w:val="rfdPoemTiniCharChar"/>
          <w:rtl/>
        </w:rPr>
      </w:pPr>
      <w:r w:rsidRPr="00AC6D18">
        <w:rPr>
          <w:rtl/>
        </w:rPr>
        <w:t>وهذه الآثار الأدبي</w:t>
      </w:r>
      <w:r w:rsidR="005F22D3">
        <w:rPr>
          <w:rtl/>
        </w:rPr>
        <w:t>ّ</w:t>
      </w:r>
      <w:r w:rsidRPr="00AC6D18">
        <w:rPr>
          <w:rtl/>
        </w:rPr>
        <w:t>ة وغيرها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التي لا تزال مبعثرة</w:t>
      </w:r>
      <w:r w:rsidR="005F22D3">
        <w:rPr>
          <w:rtl/>
        </w:rPr>
        <w:t>ً</w:t>
      </w:r>
      <w:r w:rsidRPr="00AC6D18">
        <w:rPr>
          <w:rtl/>
        </w:rPr>
        <w:t xml:space="preserve"> في شت</w:t>
      </w:r>
      <w:r w:rsidR="005F22D3">
        <w:rPr>
          <w:rtl/>
        </w:rPr>
        <w:t>ّ</w:t>
      </w:r>
      <w:r w:rsidRPr="00AC6D18">
        <w:rPr>
          <w:rtl/>
        </w:rPr>
        <w:t>ى أنحاء العالم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ما هي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إل</w:t>
      </w:r>
      <w:r w:rsidR="005F22D3">
        <w:rPr>
          <w:rtl/>
        </w:rPr>
        <w:t>ّ</w:t>
      </w:r>
      <w:r w:rsidRPr="00AC6D18">
        <w:rPr>
          <w:rtl/>
        </w:rPr>
        <w:t>ا ش</w:t>
      </w:r>
      <w:r w:rsidR="005F22D3">
        <w:rPr>
          <w:rtl/>
        </w:rPr>
        <w:t>يءٌ</w:t>
      </w:r>
      <w:r w:rsidRPr="00AC6D18">
        <w:rPr>
          <w:rtl/>
        </w:rPr>
        <w:t xml:space="preserve"> يسير من ت</w:t>
      </w:r>
      <w:r w:rsidR="005F22D3">
        <w:rPr>
          <w:rtl/>
        </w:rPr>
        <w:t>ُ</w:t>
      </w:r>
      <w:r w:rsidRPr="00AC6D18">
        <w:rPr>
          <w:rtl/>
        </w:rPr>
        <w:t>راث أدبي</w:t>
      </w:r>
      <w:r w:rsidR="005F22D3">
        <w:rPr>
          <w:rtl/>
        </w:rPr>
        <w:t>ّ</w:t>
      </w:r>
      <w:r w:rsidRPr="00AC6D18">
        <w:rPr>
          <w:rtl/>
        </w:rPr>
        <w:t xml:space="preserve"> كثير خل</w:t>
      </w:r>
      <w:r w:rsidR="005F22D3">
        <w:rPr>
          <w:rtl/>
        </w:rPr>
        <w:t>َّ</w:t>
      </w:r>
      <w:r w:rsidRPr="00AC6D18">
        <w:rPr>
          <w:rtl/>
        </w:rPr>
        <w:t>فه لنا علماء الدورق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وقد لعبت به أيدي</w:t>
      </w:r>
      <w:r w:rsidR="005F22D3">
        <w:rPr>
          <w:rtl/>
        </w:rPr>
        <w:t xml:space="preserve"> </w:t>
      </w:r>
      <w:r w:rsidR="005F22D3">
        <w:rPr>
          <w:rtl/>
        </w:rPr>
        <w:br/>
      </w:r>
    </w:p>
    <w:p w:rsidR="00AC6D18" w:rsidRPr="00AC6D18" w:rsidRDefault="00AC6D18" w:rsidP="00207010">
      <w:pPr>
        <w:pStyle w:val="rfdNormal0"/>
        <w:rPr>
          <w:rtl/>
        </w:rPr>
      </w:pPr>
      <w:r>
        <w:rPr>
          <w:rtl/>
        </w:rPr>
        <w:br w:type="page"/>
      </w:r>
      <w:r w:rsidRPr="00AC6D18">
        <w:rPr>
          <w:rtl/>
        </w:rPr>
        <w:lastRenderedPageBreak/>
        <w:t>الزمان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وجارت على بعضه يد</w:t>
      </w:r>
      <w:r w:rsidR="005425C0">
        <w:rPr>
          <w:rtl/>
        </w:rPr>
        <w:t>ُ</w:t>
      </w:r>
      <w:r w:rsidRPr="00AC6D18">
        <w:rPr>
          <w:rtl/>
        </w:rPr>
        <w:t xml:space="preserve"> الإ</w:t>
      </w:r>
      <w:r w:rsidR="005425C0">
        <w:rPr>
          <w:rtl/>
        </w:rPr>
        <w:t>ِ</w:t>
      </w:r>
      <w:r w:rsidRPr="00AC6D18">
        <w:rPr>
          <w:rtl/>
        </w:rPr>
        <w:t>نسان</w:t>
      </w:r>
      <w:r w:rsidR="00095AA9">
        <w:rPr>
          <w:rtl/>
        </w:rPr>
        <w:t xml:space="preserve"> .</w:t>
      </w:r>
    </w:p>
    <w:p w:rsidR="00AC6D18" w:rsidRPr="00AC6D18" w:rsidRDefault="00AC6D18" w:rsidP="005425C0">
      <w:pPr>
        <w:rPr>
          <w:rtl/>
        </w:rPr>
      </w:pPr>
      <w:r w:rsidRPr="00AC6D18">
        <w:rPr>
          <w:rtl/>
        </w:rPr>
        <w:t>قال العل</w:t>
      </w:r>
      <w:r w:rsidR="005425C0">
        <w:rPr>
          <w:rtl/>
        </w:rPr>
        <w:t>ّ</w:t>
      </w:r>
      <w:r w:rsidRPr="00AC6D18">
        <w:rPr>
          <w:rtl/>
        </w:rPr>
        <w:t>امة السي</w:t>
      </w:r>
      <w:r w:rsidR="005425C0">
        <w:rPr>
          <w:rtl/>
        </w:rPr>
        <w:t>ّ</w:t>
      </w:r>
      <w:r w:rsidRPr="00AC6D18">
        <w:rPr>
          <w:rtl/>
        </w:rPr>
        <w:t>د نعمة الله الجزائري</w:t>
      </w:r>
      <w:r w:rsidR="004803AF">
        <w:rPr>
          <w:rtl/>
        </w:rPr>
        <w:t xml:space="preserve"> ـ </w:t>
      </w:r>
      <w:r w:rsidR="005425C0">
        <w:rPr>
          <w:rtl/>
        </w:rPr>
        <w:t>رحمه الله</w:t>
      </w:r>
      <w:r w:rsidR="004803AF">
        <w:rPr>
          <w:rtl/>
        </w:rPr>
        <w:t xml:space="preserve"> ـ </w:t>
      </w:r>
      <w:r w:rsidRPr="00AC6D18">
        <w:rPr>
          <w:rtl/>
        </w:rPr>
        <w:t xml:space="preserve">في كتابه </w:t>
      </w:r>
      <w:r w:rsidR="00AB3A9F" w:rsidRPr="00AC6D18">
        <w:rPr>
          <w:rtl/>
        </w:rPr>
        <w:t>«</w:t>
      </w:r>
      <w:r w:rsidR="00A44CE3">
        <w:rPr>
          <w:rFonts w:hint="cs"/>
          <w:rtl/>
        </w:rPr>
        <w:t xml:space="preserve"> </w:t>
      </w:r>
      <w:r w:rsidRPr="00AC6D18">
        <w:rPr>
          <w:rtl/>
        </w:rPr>
        <w:t>مسك</w:t>
      </w:r>
      <w:r w:rsidR="005425C0">
        <w:rPr>
          <w:rtl/>
        </w:rPr>
        <w:t>ّ</w:t>
      </w:r>
      <w:r w:rsidRPr="00AC6D18">
        <w:rPr>
          <w:rtl/>
        </w:rPr>
        <w:t>ن الشجون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في جواز الفرار من الطاعون</w:t>
      </w:r>
      <w:r w:rsidR="00A44CE3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="007E0241">
        <w:rPr>
          <w:rtl/>
        </w:rPr>
        <w:t xml:space="preserve"> :</w:t>
      </w:r>
      <w:r w:rsidRPr="00AC6D18">
        <w:rPr>
          <w:rtl/>
        </w:rPr>
        <w:t xml:space="preserve"> في سنة 1102 أصاب</w:t>
      </w:r>
      <w:r w:rsidR="005425C0">
        <w:rPr>
          <w:rtl/>
        </w:rPr>
        <w:t>َ</w:t>
      </w:r>
      <w:r w:rsidRPr="00AC6D18">
        <w:rPr>
          <w:rtl/>
        </w:rPr>
        <w:t xml:space="preserve"> الطاعون مدينة الدورق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فأهلك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عددا</w:t>
      </w:r>
      <w:r w:rsidR="005425C0">
        <w:rPr>
          <w:rtl/>
        </w:rPr>
        <w:t>ً</w:t>
      </w:r>
      <w:r w:rsidRPr="00AC6D18">
        <w:rPr>
          <w:rtl/>
        </w:rPr>
        <w:t xml:space="preserve"> كبيرا</w:t>
      </w:r>
      <w:r w:rsidR="005425C0">
        <w:rPr>
          <w:rtl/>
        </w:rPr>
        <w:t>ً</w:t>
      </w:r>
      <w:r w:rsidRPr="00AC6D18">
        <w:rPr>
          <w:rtl/>
        </w:rPr>
        <w:t xml:space="preserve"> من العلماء وال</w:t>
      </w:r>
      <w:r w:rsidR="005425C0">
        <w:rPr>
          <w:rtl/>
        </w:rPr>
        <w:t>ْ</w:t>
      </w:r>
      <w:r w:rsidRPr="00AC6D18">
        <w:rPr>
          <w:rtl/>
        </w:rPr>
        <w:t>أ</w:t>
      </w:r>
      <w:r w:rsidR="005425C0">
        <w:rPr>
          <w:rtl/>
        </w:rPr>
        <w:t>ُ</w:t>
      </w:r>
      <w:r w:rsidRPr="00AC6D18">
        <w:rPr>
          <w:rtl/>
        </w:rPr>
        <w:t>دباء والصالحين والأتقياء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فعط</w:t>
      </w:r>
      <w:r w:rsidR="005425C0">
        <w:rPr>
          <w:rtl/>
        </w:rPr>
        <w:t>ّ</w:t>
      </w:r>
      <w:r w:rsidRPr="00AC6D18">
        <w:rPr>
          <w:rtl/>
        </w:rPr>
        <w:t>لت المدارس وخلت المساجد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فسم</w:t>
      </w:r>
      <w:r w:rsidR="005425C0">
        <w:rPr>
          <w:rtl/>
        </w:rPr>
        <w:t>ِّ</w:t>
      </w:r>
      <w:r w:rsidRPr="00AC6D18">
        <w:rPr>
          <w:rtl/>
        </w:rPr>
        <w:t>يت تلك السنة بعام الح</w:t>
      </w:r>
      <w:r w:rsidR="005425C0">
        <w:rPr>
          <w:rtl/>
        </w:rPr>
        <w:t>ُ</w:t>
      </w:r>
      <w:r w:rsidRPr="00AC6D18">
        <w:rPr>
          <w:rtl/>
        </w:rPr>
        <w:t>زن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وطبيعي</w:t>
      </w:r>
      <w:r w:rsidR="005425C0">
        <w:rPr>
          <w:rtl/>
        </w:rPr>
        <w:t>ٌّ</w:t>
      </w:r>
      <w:r w:rsidRPr="00AC6D18">
        <w:rPr>
          <w:rtl/>
        </w:rPr>
        <w:t xml:space="preserve"> أن</w:t>
      </w:r>
      <w:r w:rsidR="005425C0">
        <w:rPr>
          <w:rtl/>
        </w:rPr>
        <w:t>ّ</w:t>
      </w:r>
      <w:r w:rsidRPr="00AC6D18">
        <w:rPr>
          <w:rtl/>
        </w:rPr>
        <w:t xml:space="preserve"> نكبة كهذه التي يذكرها السي</w:t>
      </w:r>
      <w:r w:rsidR="005425C0">
        <w:rPr>
          <w:rtl/>
        </w:rPr>
        <w:t>ّ</w:t>
      </w:r>
      <w:r w:rsidRPr="00AC6D18">
        <w:rPr>
          <w:rtl/>
        </w:rPr>
        <w:t>د الجزائري تترك الآثار النفيسة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ضائعة</w:t>
      </w:r>
      <w:r w:rsidR="005425C0">
        <w:rPr>
          <w:rtl/>
        </w:rPr>
        <w:t>ً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إذ لا يعرف قدر</w:t>
      </w:r>
      <w:r w:rsidR="005425C0">
        <w:rPr>
          <w:rtl/>
        </w:rPr>
        <w:t>َ</w:t>
      </w:r>
      <w:r w:rsidRPr="00AC6D18">
        <w:rPr>
          <w:rtl/>
        </w:rPr>
        <w:t xml:space="preserve"> العلم إل</w:t>
      </w:r>
      <w:r w:rsidR="005425C0">
        <w:rPr>
          <w:rtl/>
        </w:rPr>
        <w:t>ّ</w:t>
      </w:r>
      <w:r w:rsidRPr="00AC6D18">
        <w:rPr>
          <w:rtl/>
        </w:rPr>
        <w:t>ا العالم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ولا يقيم وزنا</w:t>
      </w:r>
      <w:r w:rsidR="005425C0">
        <w:rPr>
          <w:rtl/>
        </w:rPr>
        <w:t>ً</w:t>
      </w:r>
      <w:r w:rsidRPr="00AC6D18">
        <w:rPr>
          <w:rtl/>
        </w:rPr>
        <w:t xml:space="preserve"> للأديب إل</w:t>
      </w:r>
      <w:r w:rsidR="005425C0">
        <w:rPr>
          <w:rtl/>
        </w:rPr>
        <w:t>ّ</w:t>
      </w:r>
      <w:r w:rsidRPr="00AC6D18">
        <w:rPr>
          <w:rtl/>
        </w:rPr>
        <w:t>ا الأديب</w:t>
      </w:r>
      <w:r w:rsidR="00095AA9">
        <w:rPr>
          <w:rtl/>
        </w:rPr>
        <w:t xml:space="preserve"> .</w:t>
      </w:r>
    </w:p>
    <w:p w:rsidR="00AC6D18" w:rsidRPr="00AC6D18" w:rsidRDefault="00AC6D18" w:rsidP="0041306C">
      <w:pPr>
        <w:rPr>
          <w:rtl/>
        </w:rPr>
      </w:pPr>
      <w:r w:rsidRPr="00AC6D18">
        <w:rPr>
          <w:rtl/>
        </w:rPr>
        <w:t>ث</w:t>
      </w:r>
      <w:r w:rsidR="005425C0">
        <w:rPr>
          <w:rtl/>
        </w:rPr>
        <w:t>ُ</w:t>
      </w:r>
      <w:r w:rsidRPr="00AC6D18">
        <w:rPr>
          <w:rtl/>
        </w:rPr>
        <w:t>م</w:t>
      </w:r>
      <w:r w:rsidR="005425C0">
        <w:rPr>
          <w:rtl/>
        </w:rPr>
        <w:t>ّ</w:t>
      </w:r>
      <w:r w:rsidRPr="00AC6D18">
        <w:rPr>
          <w:rtl/>
        </w:rPr>
        <w:t xml:space="preserve"> جرت بعد تلك النكبة حوادث لا طائل من ذكرها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كانت سببا</w:t>
      </w:r>
      <w:r w:rsidR="005425C0">
        <w:rPr>
          <w:rtl/>
        </w:rPr>
        <w:t>ً</w:t>
      </w:r>
      <w:r w:rsidRPr="00AC6D18">
        <w:rPr>
          <w:rtl/>
        </w:rPr>
        <w:t xml:space="preserve"> لضياع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معظم ذلك التراث القي</w:t>
      </w:r>
      <w:r w:rsidR="0041306C">
        <w:rPr>
          <w:rtl/>
        </w:rPr>
        <w:t>ّ</w:t>
      </w:r>
      <w:r w:rsidRPr="00AC6D18">
        <w:rPr>
          <w:rtl/>
        </w:rPr>
        <w:t>م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إلى أن انتقل الناس من الدورق القديمة إلى مدينة الفلاحي</w:t>
      </w:r>
      <w:r w:rsidR="0041306C">
        <w:rPr>
          <w:rtl/>
        </w:rPr>
        <w:t>ّ</w:t>
      </w:r>
      <w:r w:rsidRPr="00AC6D18">
        <w:rPr>
          <w:rtl/>
        </w:rPr>
        <w:t>ة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حدود سنة 1160 ه</w:t>
      </w:r>
      <w:r w:rsidR="0041306C">
        <w:rPr>
          <w:rtl/>
        </w:rPr>
        <w:t>ـ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وذلك إب</w:t>
      </w:r>
      <w:r w:rsidR="0041306C">
        <w:rPr>
          <w:rtl/>
        </w:rPr>
        <w:t>ّ</w:t>
      </w:r>
      <w:r w:rsidRPr="00AC6D18">
        <w:rPr>
          <w:rtl/>
        </w:rPr>
        <w:t>ان ظهور الإ</w:t>
      </w:r>
      <w:r w:rsidR="0041306C">
        <w:rPr>
          <w:rtl/>
        </w:rPr>
        <w:t>ِ</w:t>
      </w:r>
      <w:r w:rsidRPr="00AC6D18">
        <w:rPr>
          <w:rtl/>
        </w:rPr>
        <w:t>مارة الكعبي</w:t>
      </w:r>
      <w:r w:rsidR="0041306C">
        <w:rPr>
          <w:rtl/>
        </w:rPr>
        <w:t>ّ</w:t>
      </w:r>
      <w:r w:rsidRPr="00AC6D18">
        <w:rPr>
          <w:rtl/>
        </w:rPr>
        <w:t>ة في الدورق</w:t>
      </w:r>
      <w:r w:rsidR="00A44CE3">
        <w:rPr>
          <w:rFonts w:hint="cs"/>
          <w:rtl/>
        </w:rPr>
        <w:t xml:space="preserve"> </w:t>
      </w:r>
      <w:r w:rsidR="0041306C">
        <w:rPr>
          <w:rtl/>
        </w:rPr>
        <w:t>؛</w:t>
      </w:r>
      <w:r w:rsidRPr="00AC6D18">
        <w:rPr>
          <w:rtl/>
        </w:rPr>
        <w:t xml:space="preserve"> وكان الكعبي</w:t>
      </w:r>
      <w:r w:rsidR="0041306C">
        <w:rPr>
          <w:rtl/>
        </w:rPr>
        <w:t>ّ</w:t>
      </w:r>
      <w:r w:rsidRPr="00AC6D18">
        <w:rPr>
          <w:rtl/>
        </w:rPr>
        <w:t>ون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شيعة</w:t>
      </w:r>
      <w:r w:rsidR="0041306C">
        <w:rPr>
          <w:rtl/>
        </w:rPr>
        <w:t>ً</w:t>
      </w:r>
      <w:r w:rsidRPr="00AC6D18">
        <w:rPr>
          <w:rtl/>
        </w:rPr>
        <w:t xml:space="preserve"> اثنا ع</w:t>
      </w:r>
      <w:r w:rsidR="0041306C">
        <w:rPr>
          <w:rtl/>
        </w:rPr>
        <w:t>َ</w:t>
      </w:r>
      <w:r w:rsidRPr="00AC6D18">
        <w:rPr>
          <w:rtl/>
        </w:rPr>
        <w:t>شري</w:t>
      </w:r>
      <w:r w:rsidR="0041306C">
        <w:rPr>
          <w:rtl/>
        </w:rPr>
        <w:t>ّ</w:t>
      </w:r>
      <w:r w:rsidRPr="00AC6D18">
        <w:rPr>
          <w:rtl/>
        </w:rPr>
        <w:t>ين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يوق</w:t>
      </w:r>
      <w:r w:rsidR="0041306C">
        <w:rPr>
          <w:rtl/>
        </w:rPr>
        <w:t>َّ</w:t>
      </w:r>
      <w:r w:rsidRPr="00AC6D18">
        <w:rPr>
          <w:rtl/>
        </w:rPr>
        <w:t>رون العلماء ويعظ</w:t>
      </w:r>
      <w:r w:rsidR="0041306C">
        <w:rPr>
          <w:rtl/>
        </w:rPr>
        <w:t>ّ</w:t>
      </w:r>
      <w:r w:rsidRPr="00AC6D18">
        <w:rPr>
          <w:rtl/>
        </w:rPr>
        <w:t>مونهم ويعطفون على الشعراء وال</w:t>
      </w:r>
      <w:r w:rsidR="0041306C">
        <w:rPr>
          <w:rtl/>
        </w:rPr>
        <w:t>ْ</w:t>
      </w:r>
      <w:r w:rsidRPr="00AC6D18">
        <w:rPr>
          <w:rtl/>
        </w:rPr>
        <w:t>أ</w:t>
      </w:r>
      <w:r w:rsidR="0041306C">
        <w:rPr>
          <w:rtl/>
        </w:rPr>
        <w:t>ُ</w:t>
      </w:r>
      <w:r w:rsidRPr="00AC6D18">
        <w:rPr>
          <w:rtl/>
        </w:rPr>
        <w:t>دباء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ولهذا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فقد أخذت الحركة العلمي</w:t>
      </w:r>
      <w:r w:rsidR="0041306C">
        <w:rPr>
          <w:rtl/>
        </w:rPr>
        <w:t>ّ</w:t>
      </w:r>
      <w:r w:rsidRPr="00AC6D18">
        <w:rPr>
          <w:rtl/>
        </w:rPr>
        <w:t>ة والأدبي</w:t>
      </w:r>
      <w:r w:rsidR="0041306C">
        <w:rPr>
          <w:rtl/>
        </w:rPr>
        <w:t>ّ</w:t>
      </w:r>
      <w:r w:rsidRPr="00AC6D18">
        <w:rPr>
          <w:rtl/>
        </w:rPr>
        <w:t>ة تستعيد نشاطها في الفلاحي</w:t>
      </w:r>
      <w:r w:rsidR="0041306C">
        <w:rPr>
          <w:rtl/>
        </w:rPr>
        <w:t>ّ</w:t>
      </w:r>
      <w:r w:rsidRPr="00AC6D18">
        <w:rPr>
          <w:rtl/>
        </w:rPr>
        <w:t>ة من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الدورق بعد أن أ</w:t>
      </w:r>
      <w:r w:rsidR="0041306C">
        <w:rPr>
          <w:rtl/>
        </w:rPr>
        <w:t>ُ</w:t>
      </w:r>
      <w:r w:rsidRPr="00AC6D18">
        <w:rPr>
          <w:rtl/>
        </w:rPr>
        <w:t>صيبت بالتفك</w:t>
      </w:r>
      <w:r w:rsidR="0041306C">
        <w:rPr>
          <w:rtl/>
        </w:rPr>
        <w:t>ّ</w:t>
      </w:r>
      <w:r w:rsidRPr="00AC6D18">
        <w:rPr>
          <w:rtl/>
        </w:rPr>
        <w:t>ك</w:t>
      </w:r>
      <w:r w:rsidR="0041306C">
        <w:rPr>
          <w:rtl/>
        </w:rPr>
        <w:t>ِ</w:t>
      </w:r>
      <w:r w:rsidRPr="00AC6D18">
        <w:rPr>
          <w:rtl/>
        </w:rPr>
        <w:t xml:space="preserve"> والخمول في الدورق القديمة</w:t>
      </w:r>
      <w:r w:rsidR="00095AA9">
        <w:rPr>
          <w:rtl/>
        </w:rPr>
        <w:t xml:space="preserve"> .</w:t>
      </w:r>
    </w:p>
    <w:p w:rsidR="00AC6D18" w:rsidRPr="00AC6D18" w:rsidRDefault="00AC6D18" w:rsidP="0041306C">
      <w:pPr>
        <w:rPr>
          <w:rtl/>
        </w:rPr>
      </w:pPr>
      <w:r w:rsidRPr="00AC6D18">
        <w:rPr>
          <w:rtl/>
        </w:rPr>
        <w:t>ونظرا</w:t>
      </w:r>
      <w:r w:rsidR="0041306C">
        <w:rPr>
          <w:rtl/>
        </w:rPr>
        <w:t>ً</w:t>
      </w:r>
      <w:r w:rsidRPr="00AC6D18">
        <w:rPr>
          <w:rtl/>
        </w:rPr>
        <w:t xml:space="preserve"> ل</w:t>
      </w:r>
      <w:r w:rsidR="0041306C">
        <w:rPr>
          <w:rtl/>
        </w:rPr>
        <w:t>ِ</w:t>
      </w:r>
      <w:r w:rsidRPr="00AC6D18">
        <w:rPr>
          <w:rtl/>
        </w:rPr>
        <w:t>ما كان يولونه ح</w:t>
      </w:r>
      <w:r w:rsidR="0041306C">
        <w:rPr>
          <w:rtl/>
        </w:rPr>
        <w:t>ُ</w:t>
      </w:r>
      <w:r w:rsidRPr="00AC6D18">
        <w:rPr>
          <w:rtl/>
        </w:rPr>
        <w:t>ك</w:t>
      </w:r>
      <w:r w:rsidR="0041306C">
        <w:rPr>
          <w:rtl/>
        </w:rPr>
        <w:t>ّ</w:t>
      </w:r>
      <w:r w:rsidRPr="00AC6D18">
        <w:rPr>
          <w:rtl/>
        </w:rPr>
        <w:t>ام كعب من إكرام وحفاوة</w:t>
      </w:r>
      <w:r w:rsidR="0041306C">
        <w:rPr>
          <w:rtl/>
        </w:rPr>
        <w:t>ٍ</w:t>
      </w:r>
      <w:r w:rsidRPr="00AC6D18">
        <w:rPr>
          <w:rtl/>
        </w:rPr>
        <w:t xml:space="preserve"> بأهل العلم والفضيلة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وما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يبدون من ود</w:t>
      </w:r>
      <w:r w:rsidR="0041306C">
        <w:rPr>
          <w:rtl/>
        </w:rPr>
        <w:t>ٍّ</w:t>
      </w:r>
      <w:r w:rsidRPr="00AC6D18">
        <w:rPr>
          <w:rtl/>
        </w:rPr>
        <w:t xml:space="preserve"> واحترام</w:t>
      </w:r>
      <w:r w:rsidR="0041306C">
        <w:rPr>
          <w:rtl/>
        </w:rPr>
        <w:t>ٍ</w:t>
      </w:r>
      <w:r w:rsidRPr="00AC6D18">
        <w:rPr>
          <w:rtl/>
        </w:rPr>
        <w:t xml:space="preserve"> للمنتسبين لأهل البيت </w:t>
      </w:r>
      <w:r w:rsidR="0041306C">
        <w:rPr>
          <w:rtl/>
        </w:rPr>
        <w:t>عليهم السلام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فقد ظهرت بيوتات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علمي</w:t>
      </w:r>
      <w:r w:rsidR="0041306C">
        <w:rPr>
          <w:rtl/>
        </w:rPr>
        <w:t>ّ</w:t>
      </w:r>
      <w:r w:rsidRPr="00AC6D18">
        <w:rPr>
          <w:rtl/>
        </w:rPr>
        <w:t>ة جديدة في الفلاحي</w:t>
      </w:r>
      <w:r w:rsidR="0041306C">
        <w:rPr>
          <w:rtl/>
        </w:rPr>
        <w:t>ّ</w:t>
      </w:r>
      <w:r w:rsidRPr="00AC6D18">
        <w:rPr>
          <w:rtl/>
        </w:rPr>
        <w:t>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وقصدها العلماء وال</w:t>
      </w:r>
      <w:r w:rsidR="0041306C">
        <w:rPr>
          <w:rtl/>
        </w:rPr>
        <w:t>ْ</w:t>
      </w:r>
      <w:r w:rsidRPr="00AC6D18">
        <w:rPr>
          <w:rtl/>
        </w:rPr>
        <w:t>أ</w:t>
      </w:r>
      <w:r w:rsidR="0041306C">
        <w:rPr>
          <w:rtl/>
        </w:rPr>
        <w:t>ُ</w:t>
      </w:r>
      <w:r w:rsidRPr="00AC6D18">
        <w:rPr>
          <w:rtl/>
        </w:rPr>
        <w:t>دباء والشعراء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وكان البلد كثير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الخيرات وافر الأرزاق فانجذبت نحوه نفوس الشيعة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وي</w:t>
      </w:r>
      <w:r w:rsidR="0041306C">
        <w:rPr>
          <w:rtl/>
        </w:rPr>
        <w:t>ُ</w:t>
      </w:r>
      <w:r w:rsidRPr="00AC6D18">
        <w:rPr>
          <w:rtl/>
        </w:rPr>
        <w:t>ذكر أن</w:t>
      </w:r>
      <w:r w:rsidR="0041306C">
        <w:rPr>
          <w:rtl/>
        </w:rPr>
        <w:t>ّ</w:t>
      </w:r>
      <w:r w:rsidRPr="00AC6D18">
        <w:rPr>
          <w:rtl/>
        </w:rPr>
        <w:t xml:space="preserve"> أ</w:t>
      </w:r>
      <w:r w:rsidR="0041306C">
        <w:rPr>
          <w:rtl/>
        </w:rPr>
        <w:t>ُ</w:t>
      </w:r>
      <w:r w:rsidRPr="00AC6D18">
        <w:rPr>
          <w:rtl/>
        </w:rPr>
        <w:t>مراء الكعبي</w:t>
      </w:r>
      <w:r w:rsidR="0041306C">
        <w:rPr>
          <w:rtl/>
        </w:rPr>
        <w:t>ّ</w:t>
      </w:r>
      <w:r w:rsidRPr="00AC6D18">
        <w:rPr>
          <w:rtl/>
        </w:rPr>
        <w:t>ين راسلوا جماعة من علماء النجف الأشرف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وطلبوا منهم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القدوم إلى الفلاحي</w:t>
      </w:r>
      <w:r w:rsidR="0041306C">
        <w:rPr>
          <w:rtl/>
        </w:rPr>
        <w:t>ّ</w:t>
      </w:r>
      <w:r w:rsidRPr="00AC6D18">
        <w:rPr>
          <w:rtl/>
        </w:rPr>
        <w:t>ة بأهليهم وعيالهم وضمنوا لهم القيام بكل</w:t>
      </w:r>
      <w:r w:rsidR="0041306C">
        <w:rPr>
          <w:rtl/>
        </w:rPr>
        <w:t>ّ</w:t>
      </w:r>
      <w:r w:rsidRPr="00AC6D18">
        <w:rPr>
          <w:rtl/>
        </w:rPr>
        <w:t xml:space="preserve"> متطل</w:t>
      </w:r>
      <w:r w:rsidR="0041306C">
        <w:rPr>
          <w:rtl/>
        </w:rPr>
        <w:t>ّ</w:t>
      </w:r>
      <w:r w:rsidRPr="00AC6D18">
        <w:rPr>
          <w:rtl/>
        </w:rPr>
        <w:t>باتهم وشؤون حياتهم</w:t>
      </w:r>
      <w:r w:rsidR="007E0241">
        <w:rPr>
          <w:rtl/>
        </w:rPr>
        <w:t xml:space="preserve"> ،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خدمة</w:t>
      </w:r>
      <w:r w:rsidR="0041306C">
        <w:rPr>
          <w:rtl/>
        </w:rPr>
        <w:t>ً</w:t>
      </w:r>
      <w:r w:rsidRPr="00AC6D18">
        <w:rPr>
          <w:rtl/>
        </w:rPr>
        <w:t xml:space="preserve"> للدين وح</w:t>
      </w:r>
      <w:r w:rsidR="0041306C">
        <w:rPr>
          <w:rtl/>
        </w:rPr>
        <w:t>ُ</w:t>
      </w:r>
      <w:r w:rsidRPr="00AC6D18">
        <w:rPr>
          <w:rtl/>
        </w:rPr>
        <w:t>ب</w:t>
      </w:r>
      <w:r w:rsidR="0041306C">
        <w:rPr>
          <w:rtl/>
        </w:rPr>
        <w:t>ّ</w:t>
      </w:r>
      <w:r w:rsidRPr="00AC6D18">
        <w:rPr>
          <w:rtl/>
        </w:rPr>
        <w:t>ا</w:t>
      </w:r>
      <w:r w:rsidR="0041306C">
        <w:rPr>
          <w:rtl/>
        </w:rPr>
        <w:t>ً</w:t>
      </w:r>
      <w:r w:rsidRPr="00AC6D18">
        <w:rPr>
          <w:rtl/>
        </w:rPr>
        <w:t xml:space="preserve"> لنشر العلم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وكان لأحد</w:t>
      </w:r>
      <w:r w:rsidR="0041306C">
        <w:rPr>
          <w:rtl/>
        </w:rPr>
        <w:t>ِ</w:t>
      </w:r>
      <w:r w:rsidRPr="00AC6D18">
        <w:rPr>
          <w:rtl/>
        </w:rPr>
        <w:t xml:space="preserve"> أ</w:t>
      </w:r>
      <w:r w:rsidR="0041306C">
        <w:rPr>
          <w:rtl/>
        </w:rPr>
        <w:t>ُ</w:t>
      </w:r>
      <w:r w:rsidRPr="00AC6D18">
        <w:rPr>
          <w:rtl/>
        </w:rPr>
        <w:t>مرائهم</w:t>
      </w:r>
      <w:r w:rsidR="004803AF">
        <w:rPr>
          <w:rtl/>
        </w:rPr>
        <w:t xml:space="preserve"> ـ </w:t>
      </w:r>
      <w:r w:rsidRPr="00AC6D18">
        <w:rPr>
          <w:rtl/>
        </w:rPr>
        <w:t>وهو الشيخ بركات بن عثمان بن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سلطان بن ناصر الكعبي الدورقي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المتوف</w:t>
      </w:r>
      <w:r w:rsidR="0041306C">
        <w:rPr>
          <w:rtl/>
        </w:rPr>
        <w:t>ّ</w:t>
      </w:r>
      <w:r w:rsidRPr="00AC6D18">
        <w:rPr>
          <w:rtl/>
        </w:rPr>
        <w:t>ى سنة 1197 ه</w:t>
      </w:r>
      <w:r w:rsidR="0041306C">
        <w:rPr>
          <w:rtl/>
        </w:rPr>
        <w:t>ـ</w:t>
      </w:r>
      <w:r w:rsidR="004803AF">
        <w:rPr>
          <w:rtl/>
        </w:rPr>
        <w:t xml:space="preserve"> ـ </w:t>
      </w:r>
      <w:r w:rsidRPr="00AC6D18">
        <w:rPr>
          <w:rtl/>
        </w:rPr>
        <w:t>خزانة كتب كبيرة في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الفلاحي</w:t>
      </w:r>
      <w:r w:rsidR="0041306C">
        <w:rPr>
          <w:rtl/>
        </w:rPr>
        <w:t>ّ</w:t>
      </w:r>
      <w:r w:rsidRPr="00AC6D18">
        <w:rPr>
          <w:rtl/>
        </w:rPr>
        <w:t>ة تض</w:t>
      </w:r>
      <w:r w:rsidR="0041306C">
        <w:rPr>
          <w:rtl/>
        </w:rPr>
        <w:t>ُ</w:t>
      </w:r>
      <w:r w:rsidRPr="00AC6D18">
        <w:rPr>
          <w:rtl/>
        </w:rPr>
        <w:t>م</w:t>
      </w:r>
      <w:r w:rsidR="0041306C">
        <w:rPr>
          <w:rtl/>
        </w:rPr>
        <w:t>ُّ</w:t>
      </w:r>
      <w:r w:rsidRPr="00AC6D18">
        <w:rPr>
          <w:rtl/>
        </w:rPr>
        <w:t xml:space="preserve"> أ</w:t>
      </w:r>
      <w:r w:rsidR="0041306C">
        <w:rPr>
          <w:rtl/>
        </w:rPr>
        <w:t>ُ</w:t>
      </w:r>
      <w:r w:rsidRPr="00AC6D18">
        <w:rPr>
          <w:rtl/>
        </w:rPr>
        <w:t>م</w:t>
      </w:r>
      <w:r w:rsidR="0041306C">
        <w:rPr>
          <w:rtl/>
        </w:rPr>
        <w:t>ّ</w:t>
      </w:r>
      <w:r w:rsidRPr="00AC6D18">
        <w:rPr>
          <w:rtl/>
        </w:rPr>
        <w:t>هات الكتب وفي الفقه والحديث والتفسير والأدب والتاريخ وغيرها</w:t>
      </w:r>
      <w:r w:rsidR="007E0241">
        <w:rPr>
          <w:rtl/>
        </w:rPr>
        <w:t xml:space="preserve"> ،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وقد فو</w:t>
      </w:r>
      <w:r w:rsidR="0041306C">
        <w:rPr>
          <w:rtl/>
        </w:rPr>
        <w:t>ّ</w:t>
      </w:r>
      <w:r w:rsidRPr="00AC6D18">
        <w:rPr>
          <w:rtl/>
        </w:rPr>
        <w:t>ض</w:t>
      </w:r>
      <w:r w:rsidR="0041306C">
        <w:rPr>
          <w:rtl/>
        </w:rPr>
        <w:t>َ</w:t>
      </w:r>
      <w:r w:rsidRPr="00AC6D18">
        <w:rPr>
          <w:rtl/>
        </w:rPr>
        <w:t xml:space="preserve"> أمرها إلى العل</w:t>
      </w:r>
      <w:r w:rsidR="0041306C">
        <w:rPr>
          <w:rtl/>
        </w:rPr>
        <w:t>ّ</w:t>
      </w:r>
      <w:r w:rsidRPr="00AC6D18">
        <w:rPr>
          <w:rtl/>
        </w:rPr>
        <w:t>امة الشيخ خلف العصفوري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المتوف</w:t>
      </w:r>
      <w:r w:rsidR="0041306C">
        <w:rPr>
          <w:rtl/>
        </w:rPr>
        <w:t>ّ</w:t>
      </w:r>
      <w:r w:rsidRPr="00AC6D18">
        <w:rPr>
          <w:rtl/>
        </w:rPr>
        <w:t>ى سنة 1208 ه</w:t>
      </w:r>
      <w:r w:rsidR="0041306C">
        <w:rPr>
          <w:rtl/>
        </w:rPr>
        <w:t>ـ</w:t>
      </w:r>
      <w:r w:rsidR="00095AA9">
        <w:rPr>
          <w:rtl/>
        </w:rPr>
        <w:t xml:space="preserve"> .</w:t>
      </w:r>
    </w:p>
    <w:p w:rsidR="00AC6D18" w:rsidRPr="00A44CE3" w:rsidRDefault="00AC6D18" w:rsidP="00AC6D18">
      <w:pPr>
        <w:rPr>
          <w:rStyle w:val="rfdPoemTiniCharChar"/>
          <w:rtl/>
        </w:rPr>
      </w:pPr>
      <w:r w:rsidRPr="00AC6D18">
        <w:rPr>
          <w:rtl/>
        </w:rPr>
        <w:t>وكان الشيخ خ</w:t>
      </w:r>
      <w:r w:rsidR="0041306C">
        <w:rPr>
          <w:rtl/>
        </w:rPr>
        <w:t>َ</w:t>
      </w:r>
      <w:r w:rsidRPr="00AC6D18">
        <w:rPr>
          <w:rtl/>
        </w:rPr>
        <w:t>لف هذا من كبار علماء الشيعة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وهو ابن أخ العل</w:t>
      </w:r>
      <w:r w:rsidR="0041306C">
        <w:rPr>
          <w:rtl/>
        </w:rPr>
        <w:t>ّ</w:t>
      </w:r>
      <w:r w:rsidRPr="00AC6D18">
        <w:rPr>
          <w:rtl/>
        </w:rPr>
        <w:t>امة المحد</w:t>
      </w:r>
      <w:r w:rsidR="0041306C">
        <w:rPr>
          <w:rtl/>
        </w:rPr>
        <w:t>ّ</w:t>
      </w:r>
      <w:r w:rsidRPr="00AC6D18">
        <w:rPr>
          <w:rtl/>
        </w:rPr>
        <w:t>ث</w:t>
      </w:r>
      <w:r w:rsidR="0041306C">
        <w:rPr>
          <w:rtl/>
        </w:rPr>
        <w:t xml:space="preserve"> </w:t>
      </w:r>
      <w:r w:rsidR="0041306C">
        <w:rPr>
          <w:rtl/>
        </w:rPr>
        <w:br/>
      </w:r>
    </w:p>
    <w:p w:rsidR="005C0117" w:rsidRDefault="005C0117" w:rsidP="00905507">
      <w:pPr>
        <w:pStyle w:val="rfdNormal0"/>
        <w:rPr>
          <w:rtl/>
        </w:rPr>
        <w:sectPr w:rsidR="005C0117" w:rsidSect="00107863">
          <w:headerReference w:type="even" r:id="rId285"/>
          <w:headerReference w:type="default" r:id="rId286"/>
          <w:headerReference w:type="first" r:id="rId287"/>
          <w:type w:val="continuous"/>
          <w:pgSz w:w="11907" w:h="16840" w:code="9"/>
          <w:pgMar w:top="1247" w:right="1361" w:bottom="1247" w:left="1361" w:header="720" w:footer="720" w:gutter="0"/>
          <w:cols w:space="720"/>
          <w:titlePg/>
          <w:bidi/>
          <w:rtlGutter/>
          <w:docGrid w:linePitch="360"/>
        </w:sectPr>
      </w:pPr>
    </w:p>
    <w:p w:rsidR="00AC6D18" w:rsidRPr="00AC6D18" w:rsidRDefault="00AC6D18" w:rsidP="00905507">
      <w:pPr>
        <w:pStyle w:val="rfdNormal0"/>
        <w:rPr>
          <w:rtl/>
        </w:rPr>
      </w:pPr>
      <w:r>
        <w:rPr>
          <w:rtl/>
        </w:rPr>
        <w:lastRenderedPageBreak/>
        <w:br w:type="page"/>
      </w:r>
      <w:r w:rsidRPr="00AC6D18">
        <w:rPr>
          <w:rtl/>
        </w:rPr>
        <w:lastRenderedPageBreak/>
        <w:t>الجليل الشيخ يوسف البحراني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صاحب الموسوعة الفقهي</w:t>
      </w:r>
      <w:r w:rsidR="00905507">
        <w:rPr>
          <w:rtl/>
        </w:rPr>
        <w:t>ّ</w:t>
      </w:r>
      <w:r w:rsidRPr="00AC6D18">
        <w:rPr>
          <w:rtl/>
        </w:rPr>
        <w:t>ة الموسومة ب</w:t>
      </w:r>
      <w:r w:rsidR="00905507">
        <w:rPr>
          <w:rtl/>
        </w:rPr>
        <w:t>ـ</w:t>
      </w:r>
      <w:r w:rsidRPr="00AC6D18">
        <w:rPr>
          <w:rtl/>
        </w:rPr>
        <w:t xml:space="preserve"> </w:t>
      </w:r>
      <w:r w:rsidR="00AB3A9F" w:rsidRPr="00AC6D18">
        <w:rPr>
          <w:rtl/>
        </w:rPr>
        <w:t>«</w:t>
      </w:r>
      <w:r w:rsidR="00A44CE3">
        <w:rPr>
          <w:rFonts w:hint="cs"/>
          <w:rtl/>
        </w:rPr>
        <w:t xml:space="preserve"> </w:t>
      </w:r>
      <w:r w:rsidRPr="00AC6D18">
        <w:rPr>
          <w:rtl/>
        </w:rPr>
        <w:t>الحدائق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الناضرة في فقه العترة الطاهرة</w:t>
      </w:r>
      <w:r w:rsidR="00A44CE3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Pr="00AC6D18">
        <w:rPr>
          <w:rtl/>
        </w:rPr>
        <w:t xml:space="preserve"> فدعى</w:t>
      </w:r>
      <w:r w:rsidR="00905507" w:rsidRPr="00C23377">
        <w:rPr>
          <w:rtl/>
        </w:rPr>
        <w:t>ٰ</w:t>
      </w:r>
      <w:r w:rsidRPr="00AC6D18">
        <w:rPr>
          <w:rtl/>
        </w:rPr>
        <w:t xml:space="preserve"> الشيخ خلف جماعة</w:t>
      </w:r>
      <w:r w:rsidR="00905507">
        <w:rPr>
          <w:rtl/>
        </w:rPr>
        <w:t>ً</w:t>
      </w:r>
      <w:r w:rsidRPr="00AC6D18">
        <w:rPr>
          <w:rtl/>
        </w:rPr>
        <w:t xml:space="preserve"> من علماء البلد للتحقيق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والتنقيح ومقابلة تلك الكتب والاستنساخ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ومن جملة من آزره في هذا العمل الشيخ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محم</w:t>
      </w:r>
      <w:r w:rsidR="00905507">
        <w:rPr>
          <w:rtl/>
        </w:rPr>
        <w:t>ّ</w:t>
      </w:r>
      <w:r w:rsidRPr="00AC6D18">
        <w:rPr>
          <w:rtl/>
        </w:rPr>
        <w:t>د بن شمس الدين الطريحي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ولا تزال بعض نسخ هذه المكتبة موجودة في المكتبات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العام</w:t>
      </w:r>
      <w:r w:rsidR="00905507">
        <w:rPr>
          <w:rtl/>
        </w:rPr>
        <w:t>ّ</w:t>
      </w:r>
      <w:r w:rsidRPr="00AC6D18">
        <w:rPr>
          <w:rtl/>
        </w:rPr>
        <w:t>ة والخا</w:t>
      </w:r>
      <w:r w:rsidR="00905507">
        <w:rPr>
          <w:rtl/>
        </w:rPr>
        <w:t>صّ</w:t>
      </w:r>
      <w:r w:rsidRPr="00AC6D18">
        <w:rPr>
          <w:rtl/>
        </w:rPr>
        <w:t xml:space="preserve">ة وعليها ختم مكتبة </w:t>
      </w:r>
      <w:r w:rsidR="00773F9D">
        <w:rPr>
          <w:rtl/>
        </w:rPr>
        <w:t>(</w:t>
      </w:r>
      <w:r w:rsidR="00A44CE3">
        <w:rPr>
          <w:rFonts w:hint="cs"/>
          <w:rtl/>
        </w:rPr>
        <w:t xml:space="preserve"> </w:t>
      </w:r>
      <w:r w:rsidRPr="00AC6D18">
        <w:rPr>
          <w:rtl/>
        </w:rPr>
        <w:t>الشيخ بركات</w:t>
      </w:r>
      <w:r w:rsidR="00A44CE3">
        <w:rPr>
          <w:rFonts w:hint="cs"/>
          <w:rtl/>
        </w:rPr>
        <w:t xml:space="preserve"> </w:t>
      </w:r>
      <w:r w:rsidR="00773F9D">
        <w:rPr>
          <w:rtl/>
        </w:rPr>
        <w:t>)</w:t>
      </w:r>
      <w:r w:rsidRPr="00AC6D18">
        <w:rPr>
          <w:rtl/>
        </w:rPr>
        <w:t xml:space="preserve"> وعلى صفحاتها حواش</w:t>
      </w:r>
      <w:r w:rsidR="00905507">
        <w:rPr>
          <w:rtl/>
        </w:rPr>
        <w:t>ٍ</w:t>
      </w:r>
      <w:r w:rsidRPr="00AC6D18">
        <w:rPr>
          <w:rtl/>
        </w:rPr>
        <w:t xml:space="preserve"> وتعليقات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لهذين العالمين الجليلين</w:t>
      </w:r>
      <w:r w:rsidR="00095AA9">
        <w:rPr>
          <w:rtl/>
        </w:rPr>
        <w:t xml:space="preserve"> .</w:t>
      </w:r>
    </w:p>
    <w:p w:rsidR="00905507" w:rsidRDefault="00AC6D18" w:rsidP="00905507">
      <w:pPr>
        <w:rPr>
          <w:rtl/>
        </w:rPr>
      </w:pPr>
      <w:r w:rsidRPr="00AC6D18">
        <w:rPr>
          <w:rtl/>
        </w:rPr>
        <w:t xml:space="preserve">وفي هذه الفترة من تاريخ الدورق </w:t>
      </w:r>
      <w:r w:rsidR="00773F9D">
        <w:rPr>
          <w:rtl/>
        </w:rPr>
        <w:t>(</w:t>
      </w:r>
      <w:r w:rsidR="00A44CE3">
        <w:rPr>
          <w:rFonts w:hint="cs"/>
          <w:rtl/>
        </w:rPr>
        <w:t xml:space="preserve"> </w:t>
      </w:r>
      <w:r w:rsidRPr="00AC6D18">
        <w:rPr>
          <w:rtl/>
        </w:rPr>
        <w:t>في نهاية القرن الثاني عشر</w:t>
      </w:r>
      <w:r w:rsidR="00A44CE3">
        <w:rPr>
          <w:rFonts w:hint="cs"/>
          <w:rtl/>
        </w:rPr>
        <w:t xml:space="preserve"> </w:t>
      </w:r>
      <w:r w:rsidR="00773F9D">
        <w:rPr>
          <w:rtl/>
        </w:rPr>
        <w:t>)</w:t>
      </w:r>
      <w:r w:rsidRPr="00AC6D18">
        <w:rPr>
          <w:rtl/>
        </w:rPr>
        <w:t xml:space="preserve"> ظهرت معالم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الأدب الشيعي في أعلى المستويات كما تشهد مخطوطات وآثار</w:t>
      </w:r>
      <w:r w:rsidR="00905507">
        <w:rPr>
          <w:rtl/>
        </w:rPr>
        <w:t>ُ</w:t>
      </w:r>
      <w:r w:rsidRPr="00AC6D18">
        <w:rPr>
          <w:rtl/>
        </w:rPr>
        <w:t xml:space="preserve"> تلك الفترة على هذا</w:t>
      </w:r>
      <w:r w:rsidR="007E0241">
        <w:rPr>
          <w:rtl/>
        </w:rPr>
        <w:t xml:space="preserve"> ،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ففي نسخة</w:t>
      </w:r>
      <w:r w:rsidR="00905507">
        <w:rPr>
          <w:rtl/>
        </w:rPr>
        <w:t>ٍ</w:t>
      </w:r>
      <w:r w:rsidRPr="00AC6D18">
        <w:rPr>
          <w:rtl/>
        </w:rPr>
        <w:t xml:space="preserve"> من ديوان المتنب</w:t>
      </w:r>
      <w:r w:rsidR="00905507">
        <w:rPr>
          <w:rtl/>
        </w:rPr>
        <w:t>ّ</w:t>
      </w:r>
      <w:r w:rsidRPr="00AC6D18">
        <w:rPr>
          <w:rtl/>
        </w:rPr>
        <w:t>ي أورد المستنس</w:t>
      </w:r>
      <w:r w:rsidR="00905507">
        <w:rPr>
          <w:rtl/>
        </w:rPr>
        <w:t>ِ</w:t>
      </w:r>
      <w:r w:rsidRPr="00AC6D18">
        <w:rPr>
          <w:rtl/>
        </w:rPr>
        <w:t>خ</w:t>
      </w:r>
      <w:r w:rsidR="00905507">
        <w:rPr>
          <w:rtl/>
        </w:rPr>
        <w:t>ُ</w:t>
      </w:r>
      <w:r w:rsidRPr="00AC6D18">
        <w:rPr>
          <w:rtl/>
        </w:rPr>
        <w:t xml:space="preserve"> هذه الأبيات في قافية اللام</w:t>
      </w:r>
      <w:r w:rsidR="007E0241">
        <w:rPr>
          <w:rtl/>
        </w:rPr>
        <w:t xml:space="preserve"> :</w:t>
      </w:r>
    </w:p>
    <w:p w:rsidR="00AC6D18" w:rsidRPr="00AC6D18" w:rsidRDefault="00AC6D18" w:rsidP="00905507">
      <w:pPr>
        <w:rPr>
          <w:rtl/>
        </w:rPr>
      </w:pPr>
      <w:r w:rsidRPr="00AC6D18">
        <w:rPr>
          <w:rtl/>
        </w:rPr>
        <w:t>وقيل له وهو بالكوفة</w:t>
      </w:r>
      <w:r w:rsidR="007E0241">
        <w:rPr>
          <w:rtl/>
        </w:rPr>
        <w:t xml:space="preserve"> :</w:t>
      </w:r>
      <w:r w:rsidRPr="00AC6D18">
        <w:rPr>
          <w:rtl/>
        </w:rPr>
        <w:t xml:space="preserve"> ل</w:t>
      </w:r>
      <w:r w:rsidR="00905507">
        <w:rPr>
          <w:rtl/>
        </w:rPr>
        <w:t>ِ</w:t>
      </w:r>
      <w:r w:rsidRPr="00AC6D18">
        <w:rPr>
          <w:rtl/>
        </w:rPr>
        <w:t>م لا تقول في أهل البيت رضوان الله عليهم شيئا</w:t>
      </w:r>
      <w:r w:rsidR="00905507">
        <w:rPr>
          <w:rtl/>
        </w:rPr>
        <w:t>ً</w:t>
      </w:r>
      <w:r w:rsidR="00A44CE3">
        <w:rPr>
          <w:rFonts w:hint="cs"/>
          <w:rtl/>
        </w:rPr>
        <w:t xml:space="preserve"> </w:t>
      </w:r>
      <w:r w:rsidR="00773F9D">
        <w:rPr>
          <w:rtl/>
        </w:rPr>
        <w:t>؟</w:t>
      </w:r>
      <w:r w:rsidRPr="00AC6D18">
        <w:rPr>
          <w:rtl/>
        </w:rPr>
        <w:t xml:space="preserve"> فقال</w:t>
      </w:r>
      <w:r w:rsidR="007E0241">
        <w:rPr>
          <w:rtl/>
        </w:rPr>
        <w:t xml:space="preserve"> :</w:t>
      </w:r>
    </w:p>
    <w:tbl>
      <w:tblPr>
        <w:bidiVisual/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24"/>
        <w:gridCol w:w="937"/>
        <w:gridCol w:w="4124"/>
      </w:tblGrid>
      <w:tr w:rsidR="00AC6D18" w:rsidRPr="00AC6D18" w:rsidTr="00A44CE3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AC6D18" w:rsidRPr="00AC6D18" w:rsidRDefault="00AC6D18" w:rsidP="00AC6D18">
            <w:pPr>
              <w:pStyle w:val="rfdPoem"/>
              <w:rPr>
                <w:rtl/>
              </w:rPr>
            </w:pPr>
            <w:r w:rsidRPr="00AC6D18">
              <w:rPr>
                <w:rtl/>
              </w:rPr>
              <w:t>وتركت</w:t>
            </w:r>
            <w:r w:rsidR="00905507">
              <w:rPr>
                <w:rtl/>
              </w:rPr>
              <w:t>ُ</w:t>
            </w:r>
            <w:r w:rsidRPr="00AC6D18">
              <w:rPr>
                <w:rtl/>
              </w:rPr>
              <w:t xml:space="preserve"> مدحي للوصي</w:t>
            </w:r>
            <w:r w:rsidR="00905507">
              <w:rPr>
                <w:rtl/>
              </w:rPr>
              <w:t>ِّ</w:t>
            </w:r>
            <w:r w:rsidRPr="00AC6D18">
              <w:rPr>
                <w:rtl/>
              </w:rPr>
              <w:t xml:space="preserve"> تعم</w:t>
            </w:r>
            <w:r w:rsidR="00905507">
              <w:rPr>
                <w:rtl/>
              </w:rPr>
              <w:t>ّ</w:t>
            </w:r>
            <w:r w:rsidRPr="00AC6D18">
              <w:rPr>
                <w:rtl/>
              </w:rPr>
              <w:t>دا</w:t>
            </w:r>
            <w:r w:rsidR="00905507">
              <w:rPr>
                <w:rtl/>
              </w:rPr>
              <w:t>ً</w:t>
            </w:r>
            <w:r w:rsidR="00375CD3" w:rsidRPr="0009749F">
              <w:rPr>
                <w:rStyle w:val="rfdPoemTiniCharChar"/>
                <w:rtl/>
              </w:rPr>
              <w:br/>
            </w:r>
            <w:r w:rsidRPr="0009749F">
              <w:rPr>
                <w:rStyle w:val="rfdPoemTiniChar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AC6D18" w:rsidRPr="00AC6D18" w:rsidRDefault="00AC6D18" w:rsidP="00AC6D18">
            <w:pPr>
              <w:pStyle w:val="rfdPoem"/>
            </w:pPr>
          </w:p>
        </w:tc>
        <w:tc>
          <w:tcPr>
            <w:tcW w:w="2250" w:type="pct"/>
            <w:vAlign w:val="center"/>
          </w:tcPr>
          <w:p w:rsidR="00AC6D18" w:rsidRPr="00AC6D18" w:rsidRDefault="00AC6D18" w:rsidP="00AC6D18">
            <w:pPr>
              <w:pStyle w:val="rfdPoem"/>
            </w:pPr>
            <w:r w:rsidRPr="00AC6D18">
              <w:rPr>
                <w:rtl/>
              </w:rPr>
              <w:t>إذ كان نورا</w:t>
            </w:r>
            <w:r w:rsidR="00905507">
              <w:rPr>
                <w:rtl/>
              </w:rPr>
              <w:t>ً</w:t>
            </w:r>
            <w:r w:rsidRPr="00AC6D18">
              <w:rPr>
                <w:rtl/>
              </w:rPr>
              <w:t xml:space="preserve"> مستضيئا</w:t>
            </w:r>
            <w:r w:rsidR="00905507">
              <w:rPr>
                <w:rtl/>
              </w:rPr>
              <w:t>ً</w:t>
            </w:r>
            <w:r w:rsidRPr="00AC6D18">
              <w:rPr>
                <w:rtl/>
              </w:rPr>
              <w:t xml:space="preserve"> شاملا</w:t>
            </w:r>
            <w:r w:rsidR="00375CD3" w:rsidRPr="0009749F">
              <w:rPr>
                <w:rStyle w:val="rfdPoemTiniCharChar"/>
                <w:rtl/>
              </w:rPr>
              <w:br/>
            </w:r>
            <w:r w:rsidRPr="0009749F">
              <w:rPr>
                <w:rStyle w:val="rfdPoemTiniCharChar"/>
                <w:rtl/>
              </w:rPr>
              <w:t> </w:t>
            </w:r>
          </w:p>
        </w:tc>
      </w:tr>
      <w:tr w:rsidR="00AC6D18" w:rsidRPr="00AC6D18" w:rsidTr="00A44CE3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AC6D18" w:rsidRPr="00AC6D18" w:rsidRDefault="00AC6D18" w:rsidP="00905507">
            <w:pPr>
              <w:pStyle w:val="rfdPoem"/>
            </w:pPr>
            <w:r w:rsidRPr="00AC6D18">
              <w:rPr>
                <w:rtl/>
              </w:rPr>
              <w:t>وإذا استقام</w:t>
            </w:r>
            <w:r w:rsidR="00905507">
              <w:rPr>
                <w:rtl/>
              </w:rPr>
              <w:t>َ</w:t>
            </w:r>
            <w:r w:rsidRPr="00AC6D18">
              <w:rPr>
                <w:rtl/>
              </w:rPr>
              <w:t xml:space="preserve"> الش</w:t>
            </w:r>
            <w:r w:rsidR="00905507">
              <w:rPr>
                <w:rtl/>
              </w:rPr>
              <w:t>يءُ</w:t>
            </w:r>
            <w:r w:rsidRPr="00AC6D18">
              <w:rPr>
                <w:rtl/>
              </w:rPr>
              <w:t xml:space="preserve"> قام</w:t>
            </w:r>
            <w:r w:rsidR="00905507">
              <w:rPr>
                <w:rtl/>
              </w:rPr>
              <w:t>َ</w:t>
            </w:r>
            <w:r w:rsidRPr="00AC6D18">
              <w:rPr>
                <w:rtl/>
              </w:rPr>
              <w:t xml:space="preserve"> ب</w:t>
            </w:r>
            <w:r w:rsidR="00905507">
              <w:rPr>
                <w:rtl/>
              </w:rPr>
              <w:t>ِ</w:t>
            </w:r>
            <w:r w:rsidRPr="00AC6D18">
              <w:rPr>
                <w:rtl/>
              </w:rPr>
              <w:t>ذات</w:t>
            </w:r>
            <w:r w:rsidR="00905507">
              <w:rPr>
                <w:rtl/>
              </w:rPr>
              <w:t>ِ</w:t>
            </w:r>
            <w:r w:rsidRPr="00AC6D18">
              <w:rPr>
                <w:rtl/>
              </w:rPr>
              <w:t>ه</w:t>
            </w:r>
            <w:r w:rsidR="00905507">
              <w:rPr>
                <w:rtl/>
              </w:rPr>
              <w:t>ِ</w:t>
            </w:r>
            <w:r w:rsidR="00375CD3" w:rsidRPr="0009749F">
              <w:rPr>
                <w:rStyle w:val="rfdPoemTiniCharChar"/>
                <w:rtl/>
              </w:rPr>
              <w:br/>
            </w:r>
            <w:r w:rsidRPr="0009749F">
              <w:rPr>
                <w:rStyle w:val="rfdPoemTiniChar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AC6D18" w:rsidRPr="00AC6D18" w:rsidRDefault="00AC6D18" w:rsidP="00AC6D18">
            <w:pPr>
              <w:pStyle w:val="rfdPoem"/>
            </w:pPr>
          </w:p>
        </w:tc>
        <w:tc>
          <w:tcPr>
            <w:tcW w:w="2250" w:type="pct"/>
            <w:vAlign w:val="center"/>
          </w:tcPr>
          <w:p w:rsidR="00AC6D18" w:rsidRPr="00AC6D18" w:rsidRDefault="00AC6D18" w:rsidP="00AC6D18">
            <w:pPr>
              <w:pStyle w:val="rfdPoem"/>
            </w:pPr>
            <w:r w:rsidRPr="00AC6D18">
              <w:rPr>
                <w:rtl/>
              </w:rPr>
              <w:t>وك</w:t>
            </w:r>
            <w:r w:rsidR="00905507">
              <w:rPr>
                <w:rtl/>
              </w:rPr>
              <w:t>َ</w:t>
            </w:r>
            <w:r w:rsidRPr="00AC6D18">
              <w:rPr>
                <w:rtl/>
              </w:rPr>
              <w:t>ذاك وصف</w:t>
            </w:r>
            <w:r w:rsidR="00905507">
              <w:rPr>
                <w:rtl/>
              </w:rPr>
              <w:t>ُ</w:t>
            </w:r>
            <w:r w:rsidRPr="00AC6D18">
              <w:rPr>
                <w:rtl/>
              </w:rPr>
              <w:t xml:space="preserve"> الشمس يذهب</w:t>
            </w:r>
            <w:r w:rsidR="00905507">
              <w:rPr>
                <w:rtl/>
              </w:rPr>
              <w:t>ُ</w:t>
            </w:r>
            <w:r w:rsidRPr="00AC6D18">
              <w:rPr>
                <w:rtl/>
              </w:rPr>
              <w:t xml:space="preserve"> باطلا</w:t>
            </w:r>
            <w:r w:rsidR="00375CD3" w:rsidRPr="0009749F">
              <w:rPr>
                <w:rStyle w:val="rfdPoemTiniCharChar"/>
                <w:rtl/>
              </w:rPr>
              <w:br/>
            </w:r>
            <w:r w:rsidRPr="0009749F">
              <w:rPr>
                <w:rStyle w:val="rfdPoemTiniCharChar"/>
                <w:rtl/>
              </w:rPr>
              <w:t> </w:t>
            </w:r>
          </w:p>
        </w:tc>
      </w:tr>
    </w:tbl>
    <w:p w:rsidR="00AC6D18" w:rsidRPr="00AC6D18" w:rsidRDefault="00AC6D18" w:rsidP="00905507">
      <w:pPr>
        <w:rPr>
          <w:rtl/>
        </w:rPr>
      </w:pPr>
      <w:r w:rsidRPr="00AC6D18">
        <w:rPr>
          <w:rtl/>
        </w:rPr>
        <w:t>وهذه النسخة من الديوان ك</w:t>
      </w:r>
      <w:r w:rsidR="00905507">
        <w:rPr>
          <w:rtl/>
        </w:rPr>
        <w:t>ُ</w:t>
      </w:r>
      <w:r w:rsidRPr="00AC6D18">
        <w:rPr>
          <w:rtl/>
        </w:rPr>
        <w:t>تبت سنة 1196 ه</w:t>
      </w:r>
      <w:r w:rsidR="00905507">
        <w:rPr>
          <w:rtl/>
        </w:rPr>
        <w:t>ـ</w:t>
      </w:r>
      <w:r w:rsidRPr="00AC6D18">
        <w:rPr>
          <w:rtl/>
        </w:rPr>
        <w:t xml:space="preserve"> في مدينة الفلاحي</w:t>
      </w:r>
      <w:r w:rsidR="00905507">
        <w:rPr>
          <w:rtl/>
        </w:rPr>
        <w:t>ّ</w:t>
      </w:r>
      <w:r w:rsidRPr="00AC6D18">
        <w:rPr>
          <w:rtl/>
        </w:rPr>
        <w:t>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وكاتبها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الشيخ عب</w:t>
      </w:r>
      <w:r w:rsidR="00905507">
        <w:rPr>
          <w:rtl/>
        </w:rPr>
        <w:t>ّ</w:t>
      </w:r>
      <w:r w:rsidRPr="00AC6D18">
        <w:rPr>
          <w:rtl/>
        </w:rPr>
        <w:t>اس بن الشيخ عيسى</w:t>
      </w:r>
      <w:r w:rsidR="00905507" w:rsidRPr="00C23377">
        <w:rPr>
          <w:rtl/>
        </w:rPr>
        <w:t>ٰ</w:t>
      </w:r>
      <w:r w:rsidRPr="00AC6D18">
        <w:rPr>
          <w:rtl/>
        </w:rPr>
        <w:t xml:space="preserve"> بن الشيخ إسكندر الفلاح</w:t>
      </w:r>
      <w:r w:rsidR="00905507">
        <w:rPr>
          <w:rtl/>
        </w:rPr>
        <w:t>ِ</w:t>
      </w:r>
      <w:r w:rsidRPr="00AC6D18">
        <w:rPr>
          <w:rtl/>
        </w:rPr>
        <w:t>ي الأسدي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من البيوتات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العلمي</w:t>
      </w:r>
      <w:r w:rsidR="00905507">
        <w:rPr>
          <w:rtl/>
        </w:rPr>
        <w:t>ّ</w:t>
      </w:r>
      <w:r w:rsidRPr="00AC6D18">
        <w:rPr>
          <w:rtl/>
        </w:rPr>
        <w:t>ة في الفلاحي</w:t>
      </w:r>
      <w:r w:rsidR="00905507">
        <w:rPr>
          <w:rtl/>
        </w:rPr>
        <w:t>ّ</w:t>
      </w:r>
      <w:r w:rsidRPr="00AC6D18">
        <w:rPr>
          <w:rtl/>
        </w:rPr>
        <w:t>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ترجم العل</w:t>
      </w:r>
      <w:r w:rsidR="00905507">
        <w:rPr>
          <w:rtl/>
        </w:rPr>
        <w:t>ّ</w:t>
      </w:r>
      <w:r w:rsidRPr="00AC6D18">
        <w:rPr>
          <w:rtl/>
        </w:rPr>
        <w:t>امة الطهراني لجماعة م</w:t>
      </w:r>
      <w:r w:rsidR="00905507">
        <w:rPr>
          <w:rtl/>
        </w:rPr>
        <w:t>ِ</w:t>
      </w:r>
      <w:r w:rsidRPr="00AC6D18">
        <w:rPr>
          <w:rtl/>
        </w:rPr>
        <w:t>ن رجال هذه ال</w:t>
      </w:r>
      <w:r w:rsidR="00905507">
        <w:rPr>
          <w:rtl/>
        </w:rPr>
        <w:t>ْ</w:t>
      </w:r>
      <w:r w:rsidRPr="00AC6D18">
        <w:rPr>
          <w:rtl/>
        </w:rPr>
        <w:t>أ</w:t>
      </w:r>
      <w:r w:rsidR="00905507">
        <w:rPr>
          <w:rtl/>
        </w:rPr>
        <w:t>ُ</w:t>
      </w:r>
      <w:r w:rsidRPr="00AC6D18">
        <w:rPr>
          <w:rtl/>
        </w:rPr>
        <w:t xml:space="preserve">سرة في </w:t>
      </w:r>
      <w:r w:rsidR="00AB3A9F" w:rsidRPr="00AC6D18">
        <w:rPr>
          <w:rtl/>
        </w:rPr>
        <w:t>«</w:t>
      </w:r>
      <w:r w:rsidR="00A44CE3">
        <w:rPr>
          <w:rFonts w:hint="cs"/>
          <w:rtl/>
        </w:rPr>
        <w:t xml:space="preserve"> </w:t>
      </w:r>
      <w:r w:rsidRPr="00AC6D18">
        <w:rPr>
          <w:rtl/>
        </w:rPr>
        <w:t>الكرام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البررة</w:t>
      </w:r>
      <w:r w:rsidR="00A44CE3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Pr="00AC6D18">
        <w:rPr>
          <w:rtl/>
        </w:rPr>
        <w:t xml:space="preserve"> ومن جملتهم الشيخ إسكندر بن عيسى الفلاحي أخ كاتب نسخة الديوان</w:t>
      </w:r>
      <w:r w:rsidR="007E0241">
        <w:rPr>
          <w:rtl/>
        </w:rPr>
        <w:t xml:space="preserve"> ،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وابنه الشيخ عبد علي</w:t>
      </w:r>
      <w:r w:rsidR="00905507">
        <w:rPr>
          <w:rtl/>
        </w:rPr>
        <w:t>ّ</w:t>
      </w:r>
      <w:r w:rsidRPr="00AC6D18">
        <w:rPr>
          <w:rtl/>
        </w:rPr>
        <w:t xml:space="preserve"> بن إسكندر الفلاحي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وللشيخ عبد علي</w:t>
      </w:r>
      <w:r w:rsidR="00905507">
        <w:rPr>
          <w:rtl/>
        </w:rPr>
        <w:t>ّ</w:t>
      </w:r>
      <w:r w:rsidRPr="00AC6D18">
        <w:rPr>
          <w:rtl/>
        </w:rPr>
        <w:t xml:space="preserve"> هذا تمل</w:t>
      </w:r>
      <w:r w:rsidR="00905507">
        <w:rPr>
          <w:rtl/>
        </w:rPr>
        <w:t>ّ</w:t>
      </w:r>
      <w:r w:rsidRPr="00AC6D18">
        <w:rPr>
          <w:rtl/>
        </w:rPr>
        <w:t>ك على ظهر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النسخة بخط</w:t>
      </w:r>
      <w:r w:rsidR="00905507">
        <w:rPr>
          <w:rtl/>
        </w:rPr>
        <w:t>ّ</w:t>
      </w:r>
      <w:r w:rsidRPr="00AC6D18">
        <w:rPr>
          <w:rtl/>
        </w:rPr>
        <w:t>ه</w:t>
      </w:r>
      <w:r w:rsidR="00A44CE3">
        <w:rPr>
          <w:rFonts w:hint="cs"/>
          <w:rtl/>
        </w:rPr>
        <w:t xml:space="preserve"> </w:t>
      </w:r>
      <w:r w:rsidR="00905507">
        <w:rPr>
          <w:rtl/>
        </w:rPr>
        <w:t>؛</w:t>
      </w:r>
      <w:r w:rsidRPr="00AC6D18">
        <w:rPr>
          <w:rtl/>
        </w:rPr>
        <w:t xml:space="preserve"> وكان السي</w:t>
      </w:r>
      <w:r w:rsidR="00905507">
        <w:rPr>
          <w:rtl/>
        </w:rPr>
        <w:t>ّ</w:t>
      </w:r>
      <w:r w:rsidRPr="00AC6D18">
        <w:rPr>
          <w:rtl/>
        </w:rPr>
        <w:t xml:space="preserve">د عبد اللطيف الجزائري صاحب كتاب </w:t>
      </w:r>
      <w:r w:rsidR="00AB3A9F" w:rsidRPr="00AC6D18">
        <w:rPr>
          <w:rtl/>
        </w:rPr>
        <w:t>«</w:t>
      </w:r>
      <w:r w:rsidR="00A44CE3">
        <w:rPr>
          <w:rFonts w:hint="cs"/>
          <w:rtl/>
        </w:rPr>
        <w:t xml:space="preserve"> </w:t>
      </w:r>
      <w:r w:rsidRPr="00AC6D18">
        <w:rPr>
          <w:rtl/>
        </w:rPr>
        <w:t>تحفة العال</w:t>
      </w:r>
      <w:r w:rsidR="00905507">
        <w:rPr>
          <w:rtl/>
        </w:rPr>
        <w:t>ِ</w:t>
      </w:r>
      <w:r w:rsidRPr="00AC6D18">
        <w:rPr>
          <w:rtl/>
        </w:rPr>
        <w:t>م</w:t>
      </w:r>
      <w:r w:rsidR="00A44CE3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Pr="00AC6D18">
        <w:rPr>
          <w:rtl/>
        </w:rPr>
        <w:t xml:space="preserve"> قد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ورد الفلاحي</w:t>
      </w:r>
      <w:r w:rsidR="00905507">
        <w:rPr>
          <w:rtl/>
        </w:rPr>
        <w:t>ّ</w:t>
      </w:r>
      <w:r w:rsidRPr="00AC6D18">
        <w:rPr>
          <w:rtl/>
        </w:rPr>
        <w:t>ة سنة 1200 ه</w:t>
      </w:r>
      <w:r w:rsidR="00905507">
        <w:rPr>
          <w:rtl/>
        </w:rPr>
        <w:t>ـ</w:t>
      </w:r>
      <w:r w:rsidRPr="00AC6D18">
        <w:rPr>
          <w:rtl/>
        </w:rPr>
        <w:t xml:space="preserve"> في سفره إلى العتبات المقد</w:t>
      </w:r>
      <w:r w:rsidR="00905507">
        <w:rPr>
          <w:rtl/>
        </w:rPr>
        <w:t>ّ</w:t>
      </w:r>
      <w:r w:rsidRPr="00AC6D18">
        <w:rPr>
          <w:rtl/>
        </w:rPr>
        <w:t>سات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فزار الشيخ إسكندر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="00516124">
        <w:rPr>
          <w:rtl/>
        </w:rPr>
        <w:t>ـ</w:t>
      </w:r>
      <w:r w:rsidR="008B5EBB">
        <w:rPr>
          <w:rtl/>
        </w:rPr>
        <w:t xml:space="preserve"> </w:t>
      </w:r>
      <w:r w:rsidRPr="00AC6D18">
        <w:rPr>
          <w:rtl/>
        </w:rPr>
        <w:t>الآنف الذكر</w:t>
      </w:r>
      <w:r w:rsidR="004803AF">
        <w:rPr>
          <w:rtl/>
        </w:rPr>
        <w:t xml:space="preserve"> ـ </w:t>
      </w:r>
      <w:r w:rsidRPr="00AC6D18">
        <w:rPr>
          <w:rtl/>
        </w:rPr>
        <w:t>ووصفه بأن</w:t>
      </w:r>
      <w:r w:rsidR="00905507">
        <w:rPr>
          <w:rtl/>
        </w:rPr>
        <w:t>ّ</w:t>
      </w:r>
      <w:r w:rsidRPr="00AC6D18">
        <w:rPr>
          <w:rtl/>
        </w:rPr>
        <w:t>ه كان عالما</w:t>
      </w:r>
      <w:r w:rsidR="00905507">
        <w:rPr>
          <w:rtl/>
        </w:rPr>
        <w:t>ً</w:t>
      </w:r>
      <w:r w:rsidRPr="00AC6D18">
        <w:rPr>
          <w:rtl/>
        </w:rPr>
        <w:t xml:space="preserve"> أديبا</w:t>
      </w:r>
      <w:r w:rsidR="00905507">
        <w:rPr>
          <w:rtl/>
        </w:rPr>
        <w:t>ً</w:t>
      </w:r>
      <w:r w:rsidR="00095AA9">
        <w:rPr>
          <w:rtl/>
        </w:rPr>
        <w:t xml:space="preserve"> . .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وهذا يعني أن</w:t>
      </w:r>
      <w:r w:rsidR="00905507">
        <w:rPr>
          <w:rtl/>
        </w:rPr>
        <w:t>ّ</w:t>
      </w:r>
      <w:r w:rsidRPr="00AC6D18">
        <w:rPr>
          <w:rtl/>
        </w:rPr>
        <w:t xml:space="preserve"> الأديب الشيعي في الدورق كان واعيا</w:t>
      </w:r>
      <w:r w:rsidR="00905507">
        <w:rPr>
          <w:rtl/>
        </w:rPr>
        <w:t>ً</w:t>
      </w:r>
      <w:r w:rsidRPr="00AC6D18">
        <w:rPr>
          <w:rtl/>
        </w:rPr>
        <w:t xml:space="preserve"> لا تخفى</w:t>
      </w:r>
      <w:r w:rsidR="00905507" w:rsidRPr="00C23377">
        <w:rPr>
          <w:rtl/>
        </w:rPr>
        <w:t>ٰ</w:t>
      </w:r>
      <w:r w:rsidRPr="00AC6D18">
        <w:rPr>
          <w:rtl/>
        </w:rPr>
        <w:t xml:space="preserve"> عليه التمويهات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والتضليلات</w:t>
      </w:r>
      <w:r w:rsidR="00095AA9">
        <w:rPr>
          <w:rtl/>
        </w:rPr>
        <w:t xml:space="preserve"> .</w:t>
      </w:r>
    </w:p>
    <w:p w:rsidR="00AC6D18" w:rsidRPr="00A44CE3" w:rsidRDefault="00AC6D18" w:rsidP="00AC6D18">
      <w:pPr>
        <w:rPr>
          <w:rStyle w:val="rfdPoemTiniCharChar"/>
          <w:rtl/>
        </w:rPr>
      </w:pPr>
      <w:r w:rsidRPr="00AC6D18">
        <w:rPr>
          <w:rtl/>
        </w:rPr>
        <w:t>أم</w:t>
      </w:r>
      <w:r w:rsidR="00905507">
        <w:rPr>
          <w:rtl/>
        </w:rPr>
        <w:t>ّ</w:t>
      </w:r>
      <w:r w:rsidRPr="00AC6D18">
        <w:rPr>
          <w:rtl/>
        </w:rPr>
        <w:t>ا ديوان الحاج هاشم بن حردان الكعبي الدورقي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فإن</w:t>
      </w:r>
      <w:r w:rsidR="00905507">
        <w:rPr>
          <w:rtl/>
        </w:rPr>
        <w:t>ّ</w:t>
      </w:r>
      <w:r w:rsidRPr="00AC6D18">
        <w:rPr>
          <w:rtl/>
        </w:rPr>
        <w:t>ه نار على علم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إذ ما</w:t>
      </w:r>
      <w:r w:rsidR="00905507">
        <w:rPr>
          <w:rtl/>
        </w:rPr>
        <w:t xml:space="preserve"> </w:t>
      </w:r>
      <w:r w:rsidR="00905507">
        <w:rPr>
          <w:rtl/>
        </w:rPr>
        <w:br/>
      </w:r>
    </w:p>
    <w:p w:rsidR="00AC6D18" w:rsidRPr="00AC6D18" w:rsidRDefault="00AC6D18" w:rsidP="00207010">
      <w:pPr>
        <w:pStyle w:val="rfdNormal0"/>
        <w:rPr>
          <w:rtl/>
        </w:rPr>
      </w:pPr>
      <w:r>
        <w:rPr>
          <w:rtl/>
        </w:rPr>
        <w:br w:type="page"/>
      </w:r>
      <w:r w:rsidRPr="00AC6D18">
        <w:rPr>
          <w:rtl/>
        </w:rPr>
        <w:lastRenderedPageBreak/>
        <w:t>سبقه فني الماضين ولا لحقه في المتأخ</w:t>
      </w:r>
      <w:r w:rsidR="005C36A7">
        <w:rPr>
          <w:rtl/>
        </w:rPr>
        <w:t>ّ</w:t>
      </w:r>
      <w:r w:rsidRPr="00AC6D18">
        <w:rPr>
          <w:rtl/>
        </w:rPr>
        <w:t>رين شاعر عب</w:t>
      </w:r>
      <w:r w:rsidR="005C36A7">
        <w:rPr>
          <w:rtl/>
        </w:rPr>
        <w:t>ّ</w:t>
      </w:r>
      <w:r w:rsidRPr="00AC6D18">
        <w:rPr>
          <w:rtl/>
        </w:rPr>
        <w:t>ر عن ولائه وتفانيه في حب</w:t>
      </w:r>
      <w:r w:rsidR="005C36A7">
        <w:rPr>
          <w:rtl/>
        </w:rPr>
        <w:t>ّ</w:t>
      </w:r>
      <w:r w:rsidRPr="00AC6D18">
        <w:rPr>
          <w:rtl/>
        </w:rPr>
        <w:t xml:space="preserve"> أهل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البيت كما عب</w:t>
      </w:r>
      <w:r w:rsidR="005C36A7">
        <w:rPr>
          <w:rtl/>
        </w:rPr>
        <w:t>ّ</w:t>
      </w:r>
      <w:r w:rsidRPr="00AC6D18">
        <w:rPr>
          <w:rtl/>
        </w:rPr>
        <w:t>ر هو بذلك السبك الأدبي الرائع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ولو فت</w:t>
      </w:r>
      <w:r w:rsidR="005C36A7">
        <w:rPr>
          <w:rtl/>
        </w:rPr>
        <w:t>ّ</w:t>
      </w:r>
      <w:r w:rsidRPr="00AC6D18">
        <w:rPr>
          <w:rtl/>
        </w:rPr>
        <w:t>ش المحق</w:t>
      </w:r>
      <w:r w:rsidR="005C36A7">
        <w:rPr>
          <w:rtl/>
        </w:rPr>
        <w:t>ّ</w:t>
      </w:r>
      <w:r w:rsidRPr="00AC6D18">
        <w:rPr>
          <w:rtl/>
        </w:rPr>
        <w:t>ق في أحوال علماء الدورق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ل</w:t>
      </w:r>
      <w:r w:rsidR="005C36A7">
        <w:rPr>
          <w:rtl/>
        </w:rPr>
        <w:t>َ</w:t>
      </w:r>
      <w:r w:rsidRPr="00AC6D18">
        <w:rPr>
          <w:rtl/>
        </w:rPr>
        <w:t>ما وجد عالما</w:t>
      </w:r>
      <w:r w:rsidR="005C36A7">
        <w:rPr>
          <w:rtl/>
        </w:rPr>
        <w:t>ً</w:t>
      </w:r>
      <w:r w:rsidRPr="00AC6D18">
        <w:rPr>
          <w:rtl/>
        </w:rPr>
        <w:t xml:space="preserve"> ينتسب إلى هذا البلد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إل</w:t>
      </w:r>
      <w:r w:rsidR="005C36A7">
        <w:rPr>
          <w:rtl/>
        </w:rPr>
        <w:t>ّ</w:t>
      </w:r>
      <w:r w:rsidRPr="00AC6D18">
        <w:rPr>
          <w:rtl/>
        </w:rPr>
        <w:t>ا وله يد في الأدب بغض</w:t>
      </w:r>
      <w:r w:rsidR="005C36A7">
        <w:rPr>
          <w:rtl/>
        </w:rPr>
        <w:t>ّ</w:t>
      </w:r>
      <w:r w:rsidRPr="00AC6D18">
        <w:rPr>
          <w:rtl/>
        </w:rPr>
        <w:t xml:space="preserve"> النظر عن مستواه في سائر الفنون</w:t>
      </w:r>
      <w:r w:rsidR="005C36A7">
        <w:rPr>
          <w:rtl/>
        </w:rPr>
        <w:t>ِ</w:t>
      </w:r>
      <w:r w:rsidRPr="00AC6D18">
        <w:rPr>
          <w:rtl/>
        </w:rPr>
        <w:t xml:space="preserve"> العلمي</w:t>
      </w:r>
      <w:r w:rsidR="005C36A7">
        <w:rPr>
          <w:rtl/>
        </w:rPr>
        <w:t>ّ</w:t>
      </w:r>
      <w:r w:rsidRPr="00AC6D18">
        <w:rPr>
          <w:rtl/>
        </w:rPr>
        <w:t>ة</w:t>
      </w:r>
      <w:r w:rsidR="00095AA9">
        <w:rPr>
          <w:rtl/>
        </w:rPr>
        <w:t xml:space="preserve"> .</w:t>
      </w:r>
    </w:p>
    <w:p w:rsidR="00AC6D18" w:rsidRPr="00AC6D18" w:rsidRDefault="00AC6D18" w:rsidP="005C36A7">
      <w:pPr>
        <w:rPr>
          <w:rtl/>
        </w:rPr>
      </w:pPr>
      <w:r w:rsidRPr="00AC6D18">
        <w:rPr>
          <w:rtl/>
        </w:rPr>
        <w:t>فمن يتصف</w:t>
      </w:r>
      <w:r w:rsidR="005C36A7">
        <w:rPr>
          <w:rtl/>
        </w:rPr>
        <w:t>ّ</w:t>
      </w:r>
      <w:r w:rsidRPr="00AC6D18">
        <w:rPr>
          <w:rtl/>
        </w:rPr>
        <w:t>ح كتب التراجم يرى</w:t>
      </w:r>
      <w:r w:rsidR="005C36A7" w:rsidRPr="00C23377">
        <w:rPr>
          <w:rtl/>
        </w:rPr>
        <w:t>ٰ</w:t>
      </w:r>
      <w:r w:rsidRPr="00AC6D18">
        <w:rPr>
          <w:rtl/>
        </w:rPr>
        <w:t xml:space="preserve"> شخصي</w:t>
      </w:r>
      <w:r w:rsidR="005C36A7">
        <w:rPr>
          <w:rtl/>
        </w:rPr>
        <w:t>ّ</w:t>
      </w:r>
      <w:r w:rsidRPr="00AC6D18">
        <w:rPr>
          <w:rtl/>
        </w:rPr>
        <w:t>ات</w:t>
      </w:r>
      <w:r w:rsidR="005C36A7">
        <w:rPr>
          <w:rtl/>
        </w:rPr>
        <w:t>ٍ</w:t>
      </w:r>
      <w:r w:rsidRPr="00AC6D18">
        <w:rPr>
          <w:rtl/>
        </w:rPr>
        <w:t xml:space="preserve"> كبيرة منسوبة إلى هذا البلد قد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امتزجت حياتهم بالأدب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مثل العل</w:t>
      </w:r>
      <w:r w:rsidR="005C36A7">
        <w:rPr>
          <w:rtl/>
        </w:rPr>
        <w:t>ّ</w:t>
      </w:r>
      <w:r w:rsidRPr="00AC6D18">
        <w:rPr>
          <w:rtl/>
        </w:rPr>
        <w:t>امة الكبير الشيخ محمد تقي الدورقي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المتوف</w:t>
      </w:r>
      <w:r w:rsidR="005C36A7">
        <w:rPr>
          <w:rtl/>
        </w:rPr>
        <w:t>ّ</w:t>
      </w:r>
      <w:r w:rsidRPr="00AC6D18">
        <w:rPr>
          <w:rtl/>
        </w:rPr>
        <w:t>ى حدود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سنة 1186 ه</w:t>
      </w:r>
      <w:r w:rsidR="005C36A7">
        <w:rPr>
          <w:rtl/>
        </w:rPr>
        <w:t>ـ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فإن</w:t>
      </w:r>
      <w:r w:rsidR="005C36A7">
        <w:rPr>
          <w:rtl/>
        </w:rPr>
        <w:t>ّ</w:t>
      </w:r>
      <w:r w:rsidRPr="00AC6D18">
        <w:rPr>
          <w:rtl/>
        </w:rPr>
        <w:t>ه مع مستواه العلمي الرفيع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ومرجعي</w:t>
      </w:r>
      <w:r w:rsidR="005C36A7">
        <w:rPr>
          <w:rtl/>
        </w:rPr>
        <w:t>ّ</w:t>
      </w:r>
      <w:r w:rsidRPr="00AC6D18">
        <w:rPr>
          <w:rtl/>
        </w:rPr>
        <w:t>ت</w:t>
      </w:r>
      <w:r w:rsidR="005C36A7">
        <w:rPr>
          <w:rtl/>
        </w:rPr>
        <w:t>ِ</w:t>
      </w:r>
      <w:r w:rsidRPr="00AC6D18">
        <w:rPr>
          <w:rtl/>
        </w:rPr>
        <w:t>ه العام</w:t>
      </w:r>
      <w:r w:rsidR="005C36A7">
        <w:rPr>
          <w:rtl/>
        </w:rPr>
        <w:t>ّ</w:t>
      </w:r>
      <w:r w:rsidRPr="00AC6D18">
        <w:rPr>
          <w:rtl/>
        </w:rPr>
        <w:t>ة آنذاك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وكونه من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أساتذة العل</w:t>
      </w:r>
      <w:r w:rsidR="005C36A7">
        <w:rPr>
          <w:rtl/>
        </w:rPr>
        <w:t>ّ</w:t>
      </w:r>
      <w:r w:rsidRPr="00AC6D18">
        <w:rPr>
          <w:rtl/>
        </w:rPr>
        <w:t>امة السي</w:t>
      </w:r>
      <w:r w:rsidR="005C36A7">
        <w:rPr>
          <w:rtl/>
        </w:rPr>
        <w:t>ّ</w:t>
      </w:r>
      <w:r w:rsidRPr="00AC6D18">
        <w:rPr>
          <w:rtl/>
        </w:rPr>
        <w:t xml:space="preserve">د بحر العلوم </w:t>
      </w:r>
      <w:r w:rsidR="005C36A7">
        <w:rPr>
          <w:rtl/>
        </w:rPr>
        <w:t>رحمه الله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فإن</w:t>
      </w:r>
      <w:r w:rsidR="005C36A7">
        <w:rPr>
          <w:rtl/>
        </w:rPr>
        <w:t>ّ</w:t>
      </w:r>
      <w:r w:rsidRPr="00AC6D18">
        <w:rPr>
          <w:rtl/>
        </w:rPr>
        <w:t>ه كان يحضر الندوات الأدبي</w:t>
      </w:r>
      <w:r w:rsidR="005C36A7">
        <w:rPr>
          <w:rtl/>
        </w:rPr>
        <w:t>ّ</w:t>
      </w:r>
      <w:r w:rsidRPr="00AC6D18">
        <w:rPr>
          <w:rtl/>
        </w:rPr>
        <w:t>ة في النجف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الأشرف وي</w:t>
      </w:r>
      <w:r w:rsidR="005C36A7">
        <w:rPr>
          <w:rtl/>
        </w:rPr>
        <w:t>ُ</w:t>
      </w:r>
      <w:r w:rsidRPr="00AC6D18">
        <w:rPr>
          <w:rtl/>
        </w:rPr>
        <w:t>ساهم في معركة الخميس الشعري</w:t>
      </w:r>
      <w:r w:rsidR="005C36A7">
        <w:rPr>
          <w:rtl/>
        </w:rPr>
        <w:t>ّ</w:t>
      </w:r>
      <w:r w:rsidRPr="00AC6D18">
        <w:rPr>
          <w:rtl/>
        </w:rPr>
        <w:t>ة وي</w:t>
      </w:r>
      <w:r w:rsidR="005C36A7">
        <w:rPr>
          <w:rtl/>
        </w:rPr>
        <w:t>ُ</w:t>
      </w:r>
      <w:r w:rsidRPr="00AC6D18">
        <w:rPr>
          <w:rtl/>
        </w:rPr>
        <w:t>حك</w:t>
      </w:r>
      <w:r w:rsidR="005C36A7">
        <w:rPr>
          <w:rtl/>
        </w:rPr>
        <w:t>ّ</w:t>
      </w:r>
      <w:r w:rsidRPr="00AC6D18">
        <w:rPr>
          <w:rtl/>
        </w:rPr>
        <w:t>م فيها</w:t>
      </w:r>
      <w:r w:rsidR="00095AA9">
        <w:rPr>
          <w:rtl/>
        </w:rPr>
        <w:t xml:space="preserve"> .</w:t>
      </w:r>
    </w:p>
    <w:p w:rsidR="00AC6D18" w:rsidRPr="00AC6D18" w:rsidRDefault="00AC6D18" w:rsidP="005C04F2">
      <w:pPr>
        <w:rPr>
          <w:rtl/>
        </w:rPr>
      </w:pPr>
      <w:r w:rsidRPr="00AC6D18">
        <w:rPr>
          <w:rtl/>
        </w:rPr>
        <w:t>ويظهر لي أن</w:t>
      </w:r>
      <w:r w:rsidR="005C36A7">
        <w:rPr>
          <w:rtl/>
        </w:rPr>
        <w:t>ّ</w:t>
      </w:r>
      <w:r w:rsidRPr="00AC6D18">
        <w:rPr>
          <w:rtl/>
        </w:rPr>
        <w:t xml:space="preserve"> هناك روحا</w:t>
      </w:r>
      <w:r w:rsidR="005C36A7">
        <w:rPr>
          <w:rtl/>
        </w:rPr>
        <w:t>ً</w:t>
      </w:r>
      <w:r w:rsidRPr="00AC6D18">
        <w:rPr>
          <w:rtl/>
        </w:rPr>
        <w:t xml:space="preserve"> أدبي</w:t>
      </w:r>
      <w:r w:rsidR="005C36A7">
        <w:rPr>
          <w:rtl/>
        </w:rPr>
        <w:t>ّ</w:t>
      </w:r>
      <w:r w:rsidRPr="00AC6D18">
        <w:rPr>
          <w:rtl/>
        </w:rPr>
        <w:t>ة شبه وراثي</w:t>
      </w:r>
      <w:r w:rsidR="005C36A7">
        <w:rPr>
          <w:rtl/>
        </w:rPr>
        <w:t>ّ</w:t>
      </w:r>
      <w:r w:rsidRPr="00AC6D18">
        <w:rPr>
          <w:rtl/>
        </w:rPr>
        <w:t>ة في بعض البيوتات العلمي</w:t>
      </w:r>
      <w:r w:rsidR="005C36A7">
        <w:rPr>
          <w:rtl/>
        </w:rPr>
        <w:t>ّ</w:t>
      </w:r>
      <w:r w:rsidRPr="00AC6D18">
        <w:rPr>
          <w:rtl/>
        </w:rPr>
        <w:t>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يتوارثها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الأحفاد عن الآباء عن الأجداد إلى عد</w:t>
      </w:r>
      <w:r w:rsidR="005C36A7">
        <w:rPr>
          <w:rtl/>
        </w:rPr>
        <w:t>ّ</w:t>
      </w:r>
      <w:r w:rsidRPr="00AC6D18">
        <w:rPr>
          <w:rtl/>
        </w:rPr>
        <w:t>ة ظهور حت</w:t>
      </w:r>
      <w:r w:rsidR="005C36A7">
        <w:rPr>
          <w:rtl/>
        </w:rPr>
        <w:t>ّ</w:t>
      </w:r>
      <w:r w:rsidRPr="00AC6D18">
        <w:rPr>
          <w:rtl/>
        </w:rPr>
        <w:t>ى ينقرض المت</w:t>
      </w:r>
      <w:r w:rsidR="005C36A7">
        <w:rPr>
          <w:rtl/>
        </w:rPr>
        <w:t>ّ</w:t>
      </w:r>
      <w:r w:rsidRPr="00AC6D18">
        <w:rPr>
          <w:rtl/>
        </w:rPr>
        <w:t>صفون بالعلم من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تلك ال</w:t>
      </w:r>
      <w:r w:rsidR="005C04F2">
        <w:rPr>
          <w:rtl/>
        </w:rPr>
        <w:t>ْ</w:t>
      </w:r>
      <w:r w:rsidRPr="00AC6D18">
        <w:rPr>
          <w:rtl/>
        </w:rPr>
        <w:t>أ</w:t>
      </w:r>
      <w:r w:rsidR="005C04F2">
        <w:rPr>
          <w:rtl/>
        </w:rPr>
        <w:t>ُ</w:t>
      </w:r>
      <w:r w:rsidRPr="00AC6D18">
        <w:rPr>
          <w:rtl/>
        </w:rPr>
        <w:t>سرة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كما كانت أ</w:t>
      </w:r>
      <w:r w:rsidR="005C04F2">
        <w:rPr>
          <w:rtl/>
        </w:rPr>
        <w:t>ُ</w:t>
      </w:r>
      <w:r w:rsidRPr="00AC6D18">
        <w:rPr>
          <w:rtl/>
        </w:rPr>
        <w:t>سرة</w:t>
      </w:r>
      <w:r w:rsidR="005C04F2">
        <w:rPr>
          <w:rtl/>
        </w:rPr>
        <w:t>ُ</w:t>
      </w:r>
      <w:r w:rsidRPr="00AC6D18">
        <w:rPr>
          <w:rtl/>
        </w:rPr>
        <w:t xml:space="preserve"> العل</w:t>
      </w:r>
      <w:r w:rsidR="005C04F2">
        <w:rPr>
          <w:rtl/>
        </w:rPr>
        <w:t>ّ</w:t>
      </w:r>
      <w:r w:rsidRPr="00AC6D18">
        <w:rPr>
          <w:rtl/>
        </w:rPr>
        <w:t>امة الجليل الشيخ أحمد المحسني الفلاحي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المتوف</w:t>
      </w:r>
      <w:r w:rsidR="005C04F2">
        <w:rPr>
          <w:rtl/>
        </w:rPr>
        <w:t>ّ</w:t>
      </w:r>
      <w:r w:rsidRPr="00AC6D18">
        <w:rPr>
          <w:rtl/>
        </w:rPr>
        <w:t>ى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سنة 1247 ه</w:t>
      </w:r>
      <w:r w:rsidR="005C04F2">
        <w:rPr>
          <w:rtl/>
        </w:rPr>
        <w:t>ـ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فإن</w:t>
      </w:r>
      <w:r w:rsidR="005C04F2">
        <w:rPr>
          <w:rtl/>
        </w:rPr>
        <w:t>ّ</w:t>
      </w:r>
      <w:r w:rsidRPr="00AC6D18">
        <w:rPr>
          <w:rtl/>
        </w:rPr>
        <w:t xml:space="preserve"> هذا العالم الفقيه مع إحاطته وتبح</w:t>
      </w:r>
      <w:r w:rsidR="005C04F2">
        <w:rPr>
          <w:rtl/>
        </w:rPr>
        <w:t>ّ</w:t>
      </w:r>
      <w:r w:rsidRPr="00AC6D18">
        <w:rPr>
          <w:rtl/>
        </w:rPr>
        <w:t>ره في الفقه وسائر العلوم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الإ</w:t>
      </w:r>
      <w:r w:rsidR="005C04F2">
        <w:rPr>
          <w:rtl/>
        </w:rPr>
        <w:t>ِ</w:t>
      </w:r>
      <w:r w:rsidRPr="00AC6D18">
        <w:rPr>
          <w:rtl/>
        </w:rPr>
        <w:t>سلامي</w:t>
      </w:r>
      <w:r w:rsidR="005C04F2">
        <w:rPr>
          <w:rtl/>
        </w:rPr>
        <w:t>ّ</w:t>
      </w:r>
      <w:r w:rsidRPr="00AC6D18">
        <w:rPr>
          <w:rtl/>
        </w:rPr>
        <w:t>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له ديوان شعر حسن طافح بحب</w:t>
      </w:r>
      <w:r w:rsidR="005C04F2">
        <w:rPr>
          <w:rtl/>
        </w:rPr>
        <w:t>ّ</w:t>
      </w:r>
      <w:r w:rsidRPr="00AC6D18">
        <w:rPr>
          <w:rtl/>
        </w:rPr>
        <w:t xml:space="preserve"> أهل البيت وولائهم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وكذلك ابنه العل</w:t>
      </w:r>
      <w:r w:rsidR="005C04F2">
        <w:rPr>
          <w:rtl/>
        </w:rPr>
        <w:t>ّ</w:t>
      </w:r>
      <w:r w:rsidRPr="00AC6D18">
        <w:rPr>
          <w:rtl/>
        </w:rPr>
        <w:t>امة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الشيخ حسن الفلاحي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المتوف</w:t>
      </w:r>
      <w:r w:rsidR="005C04F2">
        <w:rPr>
          <w:rtl/>
        </w:rPr>
        <w:t>ّ</w:t>
      </w:r>
      <w:r w:rsidRPr="00AC6D18">
        <w:rPr>
          <w:rtl/>
        </w:rPr>
        <w:t>ى سنة 1272 ه</w:t>
      </w:r>
      <w:r w:rsidR="005C04F2">
        <w:rPr>
          <w:rtl/>
        </w:rPr>
        <w:t>ـ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فإن</w:t>
      </w:r>
      <w:r w:rsidR="005C04F2">
        <w:rPr>
          <w:rtl/>
        </w:rPr>
        <w:t>ّ</w:t>
      </w:r>
      <w:r w:rsidRPr="00AC6D18">
        <w:rPr>
          <w:rtl/>
        </w:rPr>
        <w:t>ه من كبار أ</w:t>
      </w:r>
      <w:r w:rsidR="005C04F2">
        <w:rPr>
          <w:rtl/>
        </w:rPr>
        <w:t>ُ</w:t>
      </w:r>
      <w:r w:rsidRPr="00AC6D18">
        <w:rPr>
          <w:rtl/>
        </w:rPr>
        <w:t>دباء زمانه وله ديوان شعر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جل</w:t>
      </w:r>
      <w:r w:rsidR="005C04F2">
        <w:rPr>
          <w:rtl/>
        </w:rPr>
        <w:t>ّ</w:t>
      </w:r>
      <w:r w:rsidRPr="00AC6D18">
        <w:rPr>
          <w:rtl/>
        </w:rPr>
        <w:t>ه في أهل البيت</w:t>
      </w:r>
      <w:r w:rsidR="005C04F2">
        <w:rPr>
          <w:rtl/>
        </w:rPr>
        <w:t xml:space="preserve"> عليهم السلام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وقد س</w:t>
      </w:r>
      <w:r w:rsidR="005C04F2">
        <w:rPr>
          <w:rtl/>
        </w:rPr>
        <w:t>َ</w:t>
      </w:r>
      <w:r w:rsidRPr="00AC6D18">
        <w:rPr>
          <w:rtl/>
        </w:rPr>
        <w:t>ر</w:t>
      </w:r>
      <w:r w:rsidR="005C04F2">
        <w:rPr>
          <w:rtl/>
        </w:rPr>
        <w:t>َ</w:t>
      </w:r>
      <w:r w:rsidRPr="00AC6D18">
        <w:rPr>
          <w:rtl/>
        </w:rPr>
        <w:t>ت هذه الروح الأدبي</w:t>
      </w:r>
      <w:r w:rsidR="005C04F2">
        <w:rPr>
          <w:rtl/>
        </w:rPr>
        <w:t>ّ</w:t>
      </w:r>
      <w:r w:rsidRPr="00AC6D18">
        <w:rPr>
          <w:rtl/>
        </w:rPr>
        <w:t>ة إلى ولديه الشيخ موسى</w:t>
      </w:r>
      <w:r w:rsidR="005C04F2" w:rsidRPr="00C23377">
        <w:rPr>
          <w:rtl/>
        </w:rPr>
        <w:t>ٰ</w:t>
      </w:r>
      <w:r w:rsidRPr="00AC6D18">
        <w:rPr>
          <w:rtl/>
        </w:rPr>
        <w:t xml:space="preserve"> والشيخ محم</w:t>
      </w:r>
      <w:r w:rsidR="005C04F2">
        <w:rPr>
          <w:rtl/>
        </w:rPr>
        <w:t>ّ</w:t>
      </w:r>
      <w:r w:rsidRPr="00AC6D18">
        <w:rPr>
          <w:rtl/>
        </w:rPr>
        <w:t>د ابن</w:t>
      </w:r>
      <w:r w:rsidR="005C04F2">
        <w:rPr>
          <w:rtl/>
        </w:rPr>
        <w:t>َ</w:t>
      </w:r>
      <w:r w:rsidRPr="00AC6D18">
        <w:rPr>
          <w:rtl/>
        </w:rPr>
        <w:t>ي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الشيخ حسن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ففاقا أباه</w:t>
      </w:r>
      <w:r w:rsidR="005C04F2">
        <w:rPr>
          <w:rtl/>
        </w:rPr>
        <w:t>ُ</w:t>
      </w:r>
      <w:r w:rsidRPr="00AC6D18">
        <w:rPr>
          <w:rtl/>
        </w:rPr>
        <w:t>ما وجد</w:t>
      </w:r>
      <w:r w:rsidR="005C04F2">
        <w:rPr>
          <w:rtl/>
        </w:rPr>
        <w:t>ّ</w:t>
      </w:r>
      <w:r w:rsidRPr="00AC6D18">
        <w:rPr>
          <w:rtl/>
        </w:rPr>
        <w:t>هما في المجال الأدبي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ولكل</w:t>
      </w:r>
      <w:r w:rsidR="005C04F2">
        <w:rPr>
          <w:rtl/>
        </w:rPr>
        <w:t>ٍّ</w:t>
      </w:r>
      <w:r w:rsidRPr="00AC6D18">
        <w:rPr>
          <w:rtl/>
        </w:rPr>
        <w:t xml:space="preserve"> منهما ديوان شعر يفوح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منه شذا التشي</w:t>
      </w:r>
      <w:r w:rsidR="005C04F2">
        <w:rPr>
          <w:rtl/>
        </w:rPr>
        <w:t>ّ</w:t>
      </w:r>
      <w:r w:rsidRPr="00AC6D18">
        <w:rPr>
          <w:rtl/>
        </w:rPr>
        <w:t>ع الخالص الذي لا يشوبه كدر ولا تمويه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وعلى هذا نشأ وشب</w:t>
      </w:r>
      <w:r w:rsidR="005C04F2">
        <w:rPr>
          <w:rtl/>
        </w:rPr>
        <w:t>ّ</w:t>
      </w:r>
      <w:r w:rsidRPr="00AC6D18">
        <w:rPr>
          <w:rtl/>
        </w:rPr>
        <w:t xml:space="preserve"> خ</w:t>
      </w:r>
      <w:r w:rsidR="005C04F2">
        <w:rPr>
          <w:rtl/>
        </w:rPr>
        <w:t>َ</w:t>
      </w:r>
      <w:r w:rsidRPr="00AC6D18">
        <w:rPr>
          <w:rtl/>
        </w:rPr>
        <w:t>ل</w:t>
      </w:r>
      <w:r w:rsidR="005C04F2">
        <w:rPr>
          <w:rtl/>
        </w:rPr>
        <w:t>ُ</w:t>
      </w:r>
      <w:r w:rsidRPr="00AC6D18">
        <w:rPr>
          <w:rtl/>
        </w:rPr>
        <w:t>فهم العالم الجليل الشاعر الأديب الشيخ سلمان بن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محم</w:t>
      </w:r>
      <w:r w:rsidR="005C04F2">
        <w:rPr>
          <w:rtl/>
        </w:rPr>
        <w:t>ّ</w:t>
      </w:r>
      <w:r w:rsidRPr="00AC6D18">
        <w:rPr>
          <w:rtl/>
        </w:rPr>
        <w:t>د بن حسن بن أحمد المحسني الفلاحي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المتوف</w:t>
      </w:r>
      <w:r w:rsidR="005C04F2">
        <w:rPr>
          <w:rtl/>
        </w:rPr>
        <w:t>ّ</w:t>
      </w:r>
      <w:r w:rsidRPr="00AC6D18">
        <w:rPr>
          <w:rtl/>
        </w:rPr>
        <w:t>ى سنة 1340 ه</w:t>
      </w:r>
      <w:r w:rsidR="005C04F2">
        <w:rPr>
          <w:rtl/>
        </w:rPr>
        <w:t>ـ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ففي شعره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ومخطوطاته الأدبي</w:t>
      </w:r>
      <w:r w:rsidR="00BC017F">
        <w:rPr>
          <w:rtl/>
        </w:rPr>
        <w:t>ّ</w:t>
      </w:r>
      <w:r w:rsidRPr="00AC6D18">
        <w:rPr>
          <w:rtl/>
        </w:rPr>
        <w:t>ة دلالة جلي</w:t>
      </w:r>
      <w:r w:rsidR="00BC017F">
        <w:rPr>
          <w:rtl/>
        </w:rPr>
        <w:t>ّ</w:t>
      </w:r>
      <w:r w:rsidRPr="00AC6D18">
        <w:rPr>
          <w:rtl/>
        </w:rPr>
        <w:t>ة على مقامه الأدبي الرفيع هذا</w:t>
      </w:r>
      <w:r w:rsidR="00095AA9">
        <w:rPr>
          <w:rtl/>
        </w:rPr>
        <w:t xml:space="preserve"> .</w:t>
      </w:r>
    </w:p>
    <w:p w:rsidR="00AC6D18" w:rsidRPr="00A44CE3" w:rsidRDefault="00AC6D18" w:rsidP="00AC6D18">
      <w:pPr>
        <w:rPr>
          <w:rStyle w:val="rfdPoemTiniCharChar"/>
          <w:rtl/>
        </w:rPr>
      </w:pPr>
      <w:r w:rsidRPr="00AC6D18">
        <w:rPr>
          <w:rtl/>
        </w:rPr>
        <w:t>وقد كان الجد</w:t>
      </w:r>
      <w:r w:rsidR="00BC017F">
        <w:rPr>
          <w:rtl/>
        </w:rPr>
        <w:t>ّ</w:t>
      </w:r>
      <w:r w:rsidRPr="00AC6D18">
        <w:rPr>
          <w:rtl/>
        </w:rPr>
        <w:t xml:space="preserve"> الأعلى لهذه ال</w:t>
      </w:r>
      <w:r w:rsidR="00BC017F">
        <w:rPr>
          <w:rtl/>
        </w:rPr>
        <w:t>ْ</w:t>
      </w:r>
      <w:r w:rsidRPr="00AC6D18">
        <w:rPr>
          <w:rtl/>
        </w:rPr>
        <w:t>أ</w:t>
      </w:r>
      <w:r w:rsidR="00BC017F">
        <w:rPr>
          <w:rtl/>
        </w:rPr>
        <w:t>ُ</w:t>
      </w:r>
      <w:r w:rsidRPr="00AC6D18">
        <w:rPr>
          <w:rtl/>
        </w:rPr>
        <w:t>سرة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أي الشيخ أحمد المحسني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من أهل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الأحساء فخرج بأهله وعياله فار</w:t>
      </w:r>
      <w:r w:rsidR="00BC017F">
        <w:rPr>
          <w:rtl/>
        </w:rPr>
        <w:t>ّ</w:t>
      </w:r>
      <w:r w:rsidRPr="00AC6D18">
        <w:rPr>
          <w:rtl/>
        </w:rPr>
        <w:t>ا</w:t>
      </w:r>
      <w:r w:rsidR="00BC017F">
        <w:rPr>
          <w:rtl/>
        </w:rPr>
        <w:t>ً</w:t>
      </w:r>
      <w:r w:rsidRPr="00AC6D18">
        <w:rPr>
          <w:rtl/>
        </w:rPr>
        <w:t xml:space="preserve"> من الأحساء على أثر ظلم</w:t>
      </w:r>
      <w:r w:rsidR="00BC017F">
        <w:rPr>
          <w:rtl/>
        </w:rPr>
        <w:t>ِ</w:t>
      </w:r>
      <w:r w:rsidRPr="00AC6D18">
        <w:rPr>
          <w:rtl/>
        </w:rPr>
        <w:t xml:space="preserve"> الوه</w:t>
      </w:r>
      <w:r w:rsidR="00BC017F">
        <w:rPr>
          <w:rtl/>
        </w:rPr>
        <w:t>ّ</w:t>
      </w:r>
      <w:r w:rsidRPr="00AC6D18">
        <w:rPr>
          <w:rtl/>
        </w:rPr>
        <w:t>ابي</w:t>
      </w:r>
      <w:r w:rsidR="00BC017F">
        <w:rPr>
          <w:rtl/>
        </w:rPr>
        <w:t>ّ</w:t>
      </w:r>
      <w:r w:rsidRPr="00AC6D18">
        <w:rPr>
          <w:rtl/>
        </w:rPr>
        <w:t>ين ومطاردتهم</w:t>
      </w:r>
      <w:r w:rsidR="00BC017F">
        <w:rPr>
          <w:rtl/>
        </w:rPr>
        <w:t xml:space="preserve"> </w:t>
      </w:r>
      <w:r w:rsidR="00BC017F">
        <w:rPr>
          <w:rtl/>
        </w:rPr>
        <w:br/>
      </w:r>
    </w:p>
    <w:p w:rsidR="005C0117" w:rsidRDefault="005C0117" w:rsidP="00207010">
      <w:pPr>
        <w:pStyle w:val="rfdNormal0"/>
        <w:rPr>
          <w:rtl/>
        </w:rPr>
        <w:sectPr w:rsidR="005C0117" w:rsidSect="00107863">
          <w:headerReference w:type="even" r:id="rId288"/>
          <w:headerReference w:type="default" r:id="rId289"/>
          <w:headerReference w:type="first" r:id="rId290"/>
          <w:type w:val="continuous"/>
          <w:pgSz w:w="11907" w:h="16840" w:code="9"/>
          <w:pgMar w:top="1247" w:right="1361" w:bottom="1247" w:left="1361" w:header="720" w:footer="720" w:gutter="0"/>
          <w:cols w:space="720"/>
          <w:titlePg/>
          <w:bidi/>
          <w:rtlGutter/>
          <w:docGrid w:linePitch="360"/>
        </w:sectPr>
      </w:pPr>
    </w:p>
    <w:p w:rsidR="00AC6D18" w:rsidRPr="00AC6D18" w:rsidRDefault="00AC6D18" w:rsidP="00207010">
      <w:pPr>
        <w:pStyle w:val="rfdNormal0"/>
        <w:rPr>
          <w:rtl/>
        </w:rPr>
      </w:pPr>
      <w:r>
        <w:rPr>
          <w:rtl/>
        </w:rPr>
        <w:lastRenderedPageBreak/>
        <w:br w:type="page"/>
      </w:r>
      <w:r w:rsidRPr="00AC6D18">
        <w:rPr>
          <w:rtl/>
        </w:rPr>
        <w:lastRenderedPageBreak/>
        <w:t>لعلماء الشيعة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فوجد في الفلاحي</w:t>
      </w:r>
      <w:r w:rsidR="00BC017F">
        <w:rPr>
          <w:rtl/>
        </w:rPr>
        <w:t>ّ</w:t>
      </w:r>
      <w:r w:rsidRPr="00AC6D18">
        <w:rPr>
          <w:rtl/>
        </w:rPr>
        <w:t xml:space="preserve">ة </w:t>
      </w:r>
      <w:r w:rsidR="00773F9D">
        <w:rPr>
          <w:rtl/>
        </w:rPr>
        <w:t>(</w:t>
      </w:r>
      <w:r w:rsidR="008D2707">
        <w:rPr>
          <w:rFonts w:hint="cs"/>
          <w:rtl/>
        </w:rPr>
        <w:t xml:space="preserve"> </w:t>
      </w:r>
      <w:r w:rsidRPr="00AC6D18">
        <w:rPr>
          <w:rtl/>
        </w:rPr>
        <w:t>الدورق</w:t>
      </w:r>
      <w:r w:rsidR="008D2707">
        <w:rPr>
          <w:rFonts w:hint="cs"/>
          <w:rtl/>
        </w:rPr>
        <w:t xml:space="preserve"> </w:t>
      </w:r>
      <w:r w:rsidR="00773F9D">
        <w:rPr>
          <w:rtl/>
        </w:rPr>
        <w:t>)</w:t>
      </w:r>
      <w:r w:rsidRPr="00AC6D18">
        <w:rPr>
          <w:rtl/>
        </w:rPr>
        <w:t xml:space="preserve"> مأمنا</w:t>
      </w:r>
      <w:r w:rsidR="00BC017F">
        <w:rPr>
          <w:rtl/>
        </w:rPr>
        <w:t>ً</w:t>
      </w:r>
      <w:r w:rsidRPr="00AC6D18">
        <w:rPr>
          <w:rtl/>
        </w:rPr>
        <w:t xml:space="preserve"> له</w:t>
      </w:r>
      <w:r w:rsidR="007E0241">
        <w:rPr>
          <w:rtl/>
        </w:rPr>
        <w:t xml:space="preserve"> ،</w:t>
      </w:r>
      <w:r w:rsidR="00207010">
        <w:rPr>
          <w:rtl/>
        </w:rPr>
        <w:t xml:space="preserve"> فحط</w:t>
      </w:r>
      <w:r w:rsidR="00BC017F">
        <w:rPr>
          <w:rtl/>
        </w:rPr>
        <w:t>ّ</w:t>
      </w:r>
      <w:r w:rsidR="00207010">
        <w:rPr>
          <w:rtl/>
        </w:rPr>
        <w:t xml:space="preserve"> رحل سيره فيها سنة </w:t>
      </w:r>
      <w:r w:rsidR="00BC017F">
        <w:rPr>
          <w:rtl/>
        </w:rPr>
        <w:br/>
      </w:r>
      <w:r w:rsidR="00207010">
        <w:rPr>
          <w:rtl/>
        </w:rPr>
        <w:t>1213 ه</w:t>
      </w:r>
      <w:r w:rsidR="00BC017F">
        <w:rPr>
          <w:rtl/>
        </w:rPr>
        <w:t>ـ</w:t>
      </w:r>
      <w:r w:rsidR="00095AA9">
        <w:rPr>
          <w:rtl/>
        </w:rPr>
        <w:t xml:space="preserve"> .</w:t>
      </w:r>
    </w:p>
    <w:p w:rsidR="00AC6D18" w:rsidRPr="00AC6D18" w:rsidRDefault="00AC6D18" w:rsidP="00BC017F">
      <w:pPr>
        <w:rPr>
          <w:rtl/>
        </w:rPr>
      </w:pPr>
      <w:r w:rsidRPr="00AC6D18">
        <w:rPr>
          <w:rtl/>
        </w:rPr>
        <w:t>وجدير بأن يستهويه ذلك البلد الذي و</w:t>
      </w:r>
      <w:r w:rsidR="00BC017F">
        <w:rPr>
          <w:rtl/>
        </w:rPr>
        <w:t>ُ</w:t>
      </w:r>
      <w:r w:rsidRPr="00AC6D18">
        <w:rPr>
          <w:rtl/>
        </w:rPr>
        <w:t>ل</w:t>
      </w:r>
      <w:r w:rsidR="00BC017F">
        <w:rPr>
          <w:rtl/>
        </w:rPr>
        <w:t>ِ</w:t>
      </w:r>
      <w:r w:rsidRPr="00AC6D18">
        <w:rPr>
          <w:rtl/>
        </w:rPr>
        <w:t>د</w:t>
      </w:r>
      <w:r w:rsidR="00BC017F">
        <w:rPr>
          <w:rtl/>
        </w:rPr>
        <w:t>َ</w:t>
      </w:r>
      <w:r w:rsidRPr="00AC6D18">
        <w:rPr>
          <w:rtl/>
        </w:rPr>
        <w:t xml:space="preserve"> ون</w:t>
      </w:r>
      <w:r w:rsidR="00BC017F">
        <w:rPr>
          <w:rtl/>
        </w:rPr>
        <w:t>َ</w:t>
      </w:r>
      <w:r w:rsidRPr="00AC6D18">
        <w:rPr>
          <w:rtl/>
        </w:rPr>
        <w:t>ش</w:t>
      </w:r>
      <w:r w:rsidR="00BC017F">
        <w:rPr>
          <w:rtl/>
        </w:rPr>
        <w:t>َ</w:t>
      </w:r>
      <w:r w:rsidRPr="00AC6D18">
        <w:rPr>
          <w:rtl/>
        </w:rPr>
        <w:t>أ وترعرع على تربته ث</w:t>
      </w:r>
      <w:r w:rsidR="00BC017F">
        <w:rPr>
          <w:rtl/>
        </w:rPr>
        <w:t>ُ</w:t>
      </w:r>
      <w:r w:rsidRPr="00AC6D18">
        <w:rPr>
          <w:rtl/>
        </w:rPr>
        <w:t>ل</w:t>
      </w:r>
      <w:r w:rsidR="00BC017F">
        <w:rPr>
          <w:rtl/>
        </w:rPr>
        <w:t>ّ</w:t>
      </w:r>
      <w:r w:rsidRPr="00AC6D18">
        <w:rPr>
          <w:rtl/>
        </w:rPr>
        <w:t>ة من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كبار شعراء الشيعة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مثل ناعية الحسين الحاج هاشم بن حردان الكعبي الدورقي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وأمثاله من م</w:t>
      </w:r>
      <w:r w:rsidR="00BC017F">
        <w:rPr>
          <w:rtl/>
        </w:rPr>
        <w:t>ُ</w:t>
      </w:r>
      <w:r w:rsidRPr="00AC6D18">
        <w:rPr>
          <w:rtl/>
        </w:rPr>
        <w:t>حب</w:t>
      </w:r>
      <w:r w:rsidR="00BC017F">
        <w:rPr>
          <w:rtl/>
        </w:rPr>
        <w:t>ّ</w:t>
      </w:r>
      <w:r w:rsidRPr="00AC6D18">
        <w:rPr>
          <w:rtl/>
        </w:rPr>
        <w:t>ي أهل البيت</w:t>
      </w:r>
      <w:r w:rsidR="00BC017F">
        <w:rPr>
          <w:rtl/>
        </w:rPr>
        <w:t xml:space="preserve"> عليهم السلام</w:t>
      </w:r>
      <w:r w:rsidR="00095AA9">
        <w:rPr>
          <w:rtl/>
        </w:rPr>
        <w:t xml:space="preserve"> .</w:t>
      </w:r>
    </w:p>
    <w:p w:rsidR="005F292F" w:rsidRDefault="008D2707" w:rsidP="008D2707">
      <w:pPr>
        <w:pStyle w:val="rfdCenter"/>
        <w:rPr>
          <w:rtl/>
        </w:rPr>
      </w:pPr>
      <w:r>
        <w:sym w:font="Wingdings 2" w:char="F0F5"/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="00C64862">
        <w:rPr>
          <w:rtl/>
        </w:rPr>
        <w:t xml:space="preserve"> </w:t>
      </w:r>
      <w:r>
        <w:sym w:font="Wingdings 2" w:char="F0F5"/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="00C64862">
        <w:rPr>
          <w:rtl/>
        </w:rPr>
        <w:t xml:space="preserve"> </w:t>
      </w:r>
      <w:r>
        <w:sym w:font="Wingdings 2" w:char="F0F5"/>
      </w:r>
    </w:p>
    <w:p w:rsidR="008D2707" w:rsidRPr="008D2707" w:rsidRDefault="008D2707" w:rsidP="008D2707">
      <w:pPr>
        <w:rPr>
          <w:rtl/>
        </w:rPr>
      </w:pPr>
      <w:r w:rsidRPr="008D2707">
        <w:rPr>
          <w:rtl/>
        </w:rPr>
        <w:br w:type="page"/>
      </w:r>
    </w:p>
    <w:p w:rsidR="00AC6D18" w:rsidRPr="00AC6D18" w:rsidRDefault="00A21F0C" w:rsidP="00780FD1">
      <w:pPr>
        <w:pStyle w:val="rfdCenter"/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5829935" cy="8617585"/>
            <wp:effectExtent l="0" t="0" r="0" b="0"/>
            <wp:docPr id="8" name="Picture 8" descr="F:\BOOKS\Book-Library\END\QUEUE\Turathona-part026\images\page01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BOOKS\Book-Library\END\QUEUE\Turathona-part026\images\page0189.png"/>
                    <pic:cNvPicPr>
                      <a:picLocks noChangeAspect="1" noChangeArrowheads="1"/>
                    </pic:cNvPicPr>
                  </pic:nvPicPr>
                  <pic:blipFill>
                    <a:blip r:embed="rId2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935" cy="861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117" w:rsidRDefault="005C0117" w:rsidP="008D2707">
      <w:pPr>
        <w:rPr>
          <w:rtl/>
        </w:rPr>
        <w:sectPr w:rsidR="005C0117" w:rsidSect="00107863">
          <w:headerReference w:type="even" r:id="rId292"/>
          <w:headerReference w:type="default" r:id="rId293"/>
          <w:headerReference w:type="first" r:id="rId294"/>
          <w:type w:val="continuous"/>
          <w:pgSz w:w="11907" w:h="16840" w:code="9"/>
          <w:pgMar w:top="1247" w:right="1361" w:bottom="1247" w:left="1361" w:header="720" w:footer="720" w:gutter="0"/>
          <w:cols w:space="720"/>
          <w:titlePg/>
          <w:bidi/>
          <w:rtlGutter/>
          <w:docGrid w:linePitch="360"/>
        </w:sectPr>
      </w:pPr>
    </w:p>
    <w:p w:rsidR="008D2707" w:rsidRPr="008D2707" w:rsidRDefault="00C64862" w:rsidP="008D2707">
      <w:pPr>
        <w:rPr>
          <w:rtl/>
        </w:rPr>
      </w:pPr>
      <w:r w:rsidRPr="008D2707">
        <w:rPr>
          <w:rtl/>
        </w:rPr>
        <w:lastRenderedPageBreak/>
        <w:br w:type="page"/>
      </w:r>
    </w:p>
    <w:p w:rsidR="008D2707" w:rsidRPr="008D2707" w:rsidRDefault="00486244" w:rsidP="008D2707">
      <w:pPr>
        <w:pStyle w:val="rfdCenter"/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5829935" cy="8522335"/>
            <wp:effectExtent l="0" t="0" r="0" b="0"/>
            <wp:docPr id="4" name="Picture 4" descr="F:\BOOKS\Book-Library\END\QUEUE\Turathona-part026\images\raf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BOOKS\Book-Library\END\QUEUE\Turathona-part026\images\rafed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935" cy="852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707" w:rsidRPr="008D2707" w:rsidRDefault="00AC6D18" w:rsidP="008D2707">
      <w:pPr>
        <w:rPr>
          <w:rtl/>
        </w:rPr>
      </w:pPr>
      <w:r w:rsidRPr="008D2707">
        <w:rPr>
          <w:rtl/>
        </w:rPr>
        <w:br w:type="page"/>
      </w:r>
    </w:p>
    <w:p w:rsidR="008D2707" w:rsidRPr="008D2707" w:rsidRDefault="008D2707" w:rsidP="008D2707">
      <w:pPr>
        <w:pStyle w:val="rfdNormal0"/>
        <w:rPr>
          <w:rtl/>
        </w:rPr>
      </w:pPr>
    </w:p>
    <w:p w:rsidR="008D2707" w:rsidRDefault="00AC6D18" w:rsidP="008D2707">
      <w:pPr>
        <w:pStyle w:val="rfdCenterBold1"/>
        <w:rPr>
          <w:rtl/>
        </w:rPr>
      </w:pPr>
      <w:r w:rsidRPr="008D2707">
        <w:rPr>
          <w:rtl/>
        </w:rPr>
        <w:t>الباقيات الصالحات</w:t>
      </w:r>
      <w:r w:rsidR="00BC017F" w:rsidRPr="008D2707">
        <w:rPr>
          <w:rtl/>
        </w:rPr>
        <w:t>ُ</w:t>
      </w:r>
    </w:p>
    <w:p w:rsidR="00AC6D18" w:rsidRPr="008D2707" w:rsidRDefault="00AC6D18" w:rsidP="008D2707">
      <w:pPr>
        <w:pStyle w:val="rfdCenterBold1"/>
        <w:rPr>
          <w:rtl/>
        </w:rPr>
      </w:pPr>
      <w:r w:rsidRPr="008D2707">
        <w:rPr>
          <w:rtl/>
        </w:rPr>
        <w:t>في أ</w:t>
      </w:r>
      <w:r w:rsidR="00BC017F" w:rsidRPr="008D2707">
        <w:rPr>
          <w:rtl/>
        </w:rPr>
        <w:t>ُ</w:t>
      </w:r>
      <w:r w:rsidRPr="008D2707">
        <w:rPr>
          <w:rtl/>
        </w:rPr>
        <w:t>صول الدين الإ</w:t>
      </w:r>
      <w:r w:rsidR="00BC017F" w:rsidRPr="008D2707">
        <w:rPr>
          <w:rtl/>
        </w:rPr>
        <w:t>ِ</w:t>
      </w:r>
      <w:r w:rsidRPr="008D2707">
        <w:rPr>
          <w:rtl/>
        </w:rPr>
        <w:t>سلامي</w:t>
      </w:r>
      <w:r w:rsidR="00BC017F" w:rsidRPr="008D2707">
        <w:rPr>
          <w:rtl/>
        </w:rPr>
        <w:t>ّ</w:t>
      </w:r>
    </w:p>
    <w:p w:rsidR="00207010" w:rsidRDefault="00AC6D18" w:rsidP="00207010">
      <w:pPr>
        <w:pStyle w:val="rfdCenterBold1"/>
        <w:rPr>
          <w:rtl/>
        </w:rPr>
      </w:pPr>
      <w:r w:rsidRPr="00AC6D18">
        <w:rPr>
          <w:rtl/>
        </w:rPr>
        <w:t>على مذ</w:t>
      </w:r>
      <w:r w:rsidR="00207010">
        <w:rPr>
          <w:rtl/>
        </w:rPr>
        <w:t>هب الشيعة الإ</w:t>
      </w:r>
      <w:r w:rsidR="00BC017F">
        <w:rPr>
          <w:rtl/>
        </w:rPr>
        <w:t>ِ</w:t>
      </w:r>
      <w:r w:rsidR="00207010">
        <w:rPr>
          <w:rtl/>
        </w:rPr>
        <w:t>مامي</w:t>
      </w:r>
      <w:r w:rsidR="00BC017F">
        <w:rPr>
          <w:rtl/>
        </w:rPr>
        <w:t>ّ</w:t>
      </w:r>
      <w:r w:rsidR="00207010">
        <w:rPr>
          <w:rtl/>
        </w:rPr>
        <w:t>ة الاثني عشري</w:t>
      </w:r>
      <w:r w:rsidR="00BC017F">
        <w:rPr>
          <w:rtl/>
        </w:rPr>
        <w:t>ّ</w:t>
      </w:r>
      <w:r w:rsidR="00207010">
        <w:rPr>
          <w:rtl/>
        </w:rPr>
        <w:t>ة</w:t>
      </w:r>
    </w:p>
    <w:p w:rsidR="00AC6D18" w:rsidRPr="00AC6D18" w:rsidRDefault="00AC6D18" w:rsidP="00207010">
      <w:pPr>
        <w:pStyle w:val="rfdCenterBold1"/>
        <w:rPr>
          <w:rtl/>
        </w:rPr>
      </w:pPr>
      <w:r w:rsidRPr="00AC6D18">
        <w:rPr>
          <w:rtl/>
        </w:rPr>
        <w:t>تأليف</w:t>
      </w:r>
    </w:p>
    <w:p w:rsidR="00AC6D18" w:rsidRPr="00AC6D18" w:rsidRDefault="00AC6D18" w:rsidP="00207010">
      <w:pPr>
        <w:pStyle w:val="rfdCenterBold1"/>
        <w:rPr>
          <w:rtl/>
        </w:rPr>
      </w:pPr>
      <w:r w:rsidRPr="00AC6D18">
        <w:rPr>
          <w:rtl/>
        </w:rPr>
        <w:t>آية الله العظمى</w:t>
      </w:r>
    </w:p>
    <w:p w:rsidR="00AC6D18" w:rsidRPr="00AC6D18" w:rsidRDefault="00AC6D18" w:rsidP="00BC017F">
      <w:pPr>
        <w:pStyle w:val="rfdCenterBold1"/>
        <w:rPr>
          <w:rtl/>
        </w:rPr>
      </w:pPr>
      <w:r w:rsidRPr="00AC6D18">
        <w:rPr>
          <w:rtl/>
        </w:rPr>
        <w:t>الس</w:t>
      </w:r>
      <w:r w:rsidR="00BC017F">
        <w:rPr>
          <w:rtl/>
        </w:rPr>
        <w:t>يّ</w:t>
      </w:r>
      <w:r w:rsidRPr="00AC6D18">
        <w:rPr>
          <w:rtl/>
        </w:rPr>
        <w:t>د محم</w:t>
      </w:r>
      <w:r w:rsidR="00BC017F">
        <w:rPr>
          <w:rtl/>
        </w:rPr>
        <w:t>ّ</w:t>
      </w:r>
      <w:r w:rsidRPr="00AC6D18">
        <w:rPr>
          <w:rtl/>
        </w:rPr>
        <w:t>د هادي الخ</w:t>
      </w:r>
      <w:r w:rsidR="00BC017F">
        <w:rPr>
          <w:rtl/>
        </w:rPr>
        <w:t>ُ</w:t>
      </w:r>
      <w:r w:rsidRPr="00AC6D18">
        <w:rPr>
          <w:rtl/>
        </w:rPr>
        <w:t>راساني الحائري</w:t>
      </w:r>
    </w:p>
    <w:p w:rsidR="00207010" w:rsidRDefault="00773F9D" w:rsidP="00207010">
      <w:pPr>
        <w:pStyle w:val="rfdCenterBold1"/>
        <w:rPr>
          <w:rtl/>
        </w:rPr>
      </w:pPr>
      <w:r>
        <w:rPr>
          <w:rtl/>
        </w:rPr>
        <w:t>(</w:t>
      </w:r>
      <w:r w:rsidR="008D2707">
        <w:rPr>
          <w:rFonts w:hint="cs"/>
          <w:rtl/>
        </w:rPr>
        <w:t xml:space="preserve"> </w:t>
      </w:r>
      <w:r w:rsidR="00AC6D18" w:rsidRPr="00AC6D18">
        <w:rPr>
          <w:rtl/>
        </w:rPr>
        <w:t>1297</w:t>
      </w:r>
      <w:r w:rsidR="004803AF">
        <w:rPr>
          <w:rtl/>
        </w:rPr>
        <w:t xml:space="preserve"> ـ </w:t>
      </w:r>
      <w:r w:rsidR="00207010">
        <w:rPr>
          <w:rtl/>
        </w:rPr>
        <w:t>1368 ه</w:t>
      </w:r>
      <w:r w:rsidR="00BC017F">
        <w:rPr>
          <w:rtl/>
        </w:rPr>
        <w:t>ـ</w:t>
      </w:r>
      <w:r w:rsidR="008D2707">
        <w:rPr>
          <w:rFonts w:hint="cs"/>
          <w:rtl/>
        </w:rPr>
        <w:t xml:space="preserve"> </w:t>
      </w:r>
      <w:r>
        <w:rPr>
          <w:rtl/>
        </w:rPr>
        <w:t>)</w:t>
      </w:r>
    </w:p>
    <w:p w:rsidR="00AC6D18" w:rsidRPr="00AC6D18" w:rsidRDefault="00AC6D18" w:rsidP="00207010">
      <w:pPr>
        <w:pStyle w:val="rfdCenterBold1"/>
        <w:rPr>
          <w:rtl/>
        </w:rPr>
      </w:pPr>
      <w:r w:rsidRPr="00AC6D18">
        <w:rPr>
          <w:rtl/>
        </w:rPr>
        <w:t>تقديم</w:t>
      </w:r>
    </w:p>
    <w:p w:rsidR="008D2707" w:rsidRDefault="00AC6D18" w:rsidP="008D2707">
      <w:pPr>
        <w:pStyle w:val="rfdCenterBold1"/>
        <w:rPr>
          <w:rtl/>
        </w:rPr>
      </w:pPr>
      <w:r w:rsidRPr="00AC6D18">
        <w:rPr>
          <w:rtl/>
        </w:rPr>
        <w:t>السي</w:t>
      </w:r>
      <w:r w:rsidR="00BC017F">
        <w:rPr>
          <w:rtl/>
        </w:rPr>
        <w:t>ّ</w:t>
      </w:r>
      <w:r w:rsidRPr="00AC6D18">
        <w:rPr>
          <w:rtl/>
        </w:rPr>
        <w:t>د محم</w:t>
      </w:r>
      <w:r w:rsidR="00BC017F">
        <w:rPr>
          <w:rtl/>
        </w:rPr>
        <w:t>ّ</w:t>
      </w:r>
      <w:r w:rsidRPr="00AC6D18">
        <w:rPr>
          <w:rtl/>
        </w:rPr>
        <w:t>د رضا الح</w:t>
      </w:r>
      <w:r w:rsidR="00BC017F">
        <w:rPr>
          <w:rtl/>
        </w:rPr>
        <w:t>ُ</w:t>
      </w:r>
      <w:r w:rsidRPr="00AC6D18">
        <w:rPr>
          <w:rtl/>
        </w:rPr>
        <w:t>س</w:t>
      </w:r>
      <w:r w:rsidR="00BC017F">
        <w:rPr>
          <w:rtl/>
        </w:rPr>
        <w:t>َ</w:t>
      </w:r>
      <w:r w:rsidRPr="00AC6D18">
        <w:rPr>
          <w:rtl/>
        </w:rPr>
        <w:t>يني</w:t>
      </w:r>
      <w:r w:rsidR="00BC017F">
        <w:rPr>
          <w:rtl/>
        </w:rPr>
        <w:t>ّ</w:t>
      </w:r>
    </w:p>
    <w:p w:rsidR="005C0117" w:rsidRDefault="005C0117" w:rsidP="008D2707">
      <w:pPr>
        <w:rPr>
          <w:rtl/>
        </w:rPr>
        <w:sectPr w:rsidR="005C0117" w:rsidSect="00107863">
          <w:headerReference w:type="even" r:id="rId295"/>
          <w:headerReference w:type="default" r:id="rId296"/>
          <w:headerReference w:type="first" r:id="rId297"/>
          <w:type w:val="continuous"/>
          <w:pgSz w:w="11907" w:h="16840" w:code="9"/>
          <w:pgMar w:top="1247" w:right="1361" w:bottom="1247" w:left="1361" w:header="720" w:footer="720" w:gutter="0"/>
          <w:cols w:space="720"/>
          <w:titlePg/>
          <w:bidi/>
          <w:rtlGutter/>
          <w:docGrid w:linePitch="360"/>
        </w:sectPr>
      </w:pPr>
    </w:p>
    <w:p w:rsidR="008D2707" w:rsidRPr="008D2707" w:rsidRDefault="008D2707" w:rsidP="008D2707">
      <w:pPr>
        <w:rPr>
          <w:rtl/>
        </w:rPr>
      </w:pPr>
      <w:r w:rsidRPr="008D2707">
        <w:rPr>
          <w:rtl/>
        </w:rPr>
        <w:lastRenderedPageBreak/>
        <w:br w:type="page"/>
      </w:r>
    </w:p>
    <w:p w:rsidR="008D2707" w:rsidRPr="008D2707" w:rsidRDefault="00486244" w:rsidP="008D2707">
      <w:pPr>
        <w:pStyle w:val="rfdCenter"/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5829935" cy="8522335"/>
            <wp:effectExtent l="0" t="0" r="0" b="0"/>
            <wp:docPr id="5" name="Picture 5" descr="F:\BOOKS\Book-Library\END\QUEUE\Turathona-part026\images\raf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BOOKS\Book-Library\END\QUEUE\Turathona-part026\images\rafed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935" cy="852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707" w:rsidRPr="008D2707" w:rsidRDefault="00AC6D18" w:rsidP="008D2707">
      <w:pPr>
        <w:rPr>
          <w:rtl/>
        </w:rPr>
      </w:pPr>
      <w:r w:rsidRPr="008D2707">
        <w:rPr>
          <w:rtl/>
        </w:rPr>
        <w:br w:type="page"/>
      </w:r>
    </w:p>
    <w:p w:rsidR="008D2707" w:rsidRPr="008D2707" w:rsidRDefault="008D2707" w:rsidP="008D2707">
      <w:pPr>
        <w:pStyle w:val="rfdNormal0"/>
        <w:rPr>
          <w:rtl/>
        </w:rPr>
      </w:pPr>
      <w:r>
        <w:rPr>
          <w:rtl/>
        </w:rPr>
        <w:lastRenderedPageBreak/>
        <w:br/>
      </w:r>
      <w:r>
        <w:rPr>
          <w:rtl/>
        </w:rPr>
        <w:br/>
      </w:r>
      <w:r>
        <w:rPr>
          <w:rtl/>
        </w:rPr>
        <w:br/>
      </w:r>
      <w:r>
        <w:rPr>
          <w:rtl/>
        </w:rPr>
        <w:br/>
      </w:r>
      <w:r>
        <w:rPr>
          <w:rtl/>
        </w:rPr>
        <w:br/>
      </w:r>
      <w:r>
        <w:rPr>
          <w:rtl/>
        </w:rPr>
        <w:br/>
      </w:r>
    </w:p>
    <w:p w:rsidR="00AC6D18" w:rsidRPr="00AC6D18" w:rsidRDefault="00AC6D18" w:rsidP="008D2707">
      <w:pPr>
        <w:pStyle w:val="rfdCenterBold1"/>
        <w:rPr>
          <w:rtl/>
        </w:rPr>
      </w:pPr>
      <w:r w:rsidRPr="00AC6D18">
        <w:rPr>
          <w:rtl/>
        </w:rPr>
        <w:t>بسم الله الرحمن الرحيم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الحمد لله رب</w:t>
      </w:r>
      <w:r w:rsidR="00205867">
        <w:rPr>
          <w:rtl/>
        </w:rPr>
        <w:t>ّ</w:t>
      </w:r>
      <w:r w:rsidRPr="00AC6D18">
        <w:rPr>
          <w:rtl/>
        </w:rPr>
        <w:t xml:space="preserve"> العالمين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والصلاة والسلام على سي</w:t>
      </w:r>
      <w:r w:rsidR="00205867">
        <w:rPr>
          <w:rtl/>
        </w:rPr>
        <w:t>ّ</w:t>
      </w:r>
      <w:r w:rsidRPr="00AC6D18">
        <w:rPr>
          <w:rtl/>
        </w:rPr>
        <w:t>د الأنبياء وخاتم المرسلين محم</w:t>
      </w:r>
      <w:r w:rsidR="00205867">
        <w:rPr>
          <w:rtl/>
        </w:rPr>
        <w:t>ّ</w:t>
      </w:r>
      <w:r w:rsidRPr="00AC6D18">
        <w:rPr>
          <w:rtl/>
        </w:rPr>
        <w:t>د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الرسول الكريم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وعلى آله الأئم</w:t>
      </w:r>
      <w:r w:rsidR="00205867">
        <w:rPr>
          <w:rtl/>
        </w:rPr>
        <w:t>ّ</w:t>
      </w:r>
      <w:r w:rsidRPr="00AC6D18">
        <w:rPr>
          <w:rtl/>
        </w:rPr>
        <w:t>ة الطاهرين</w:t>
      </w:r>
      <w:r w:rsidR="00095AA9">
        <w:rPr>
          <w:rtl/>
        </w:rPr>
        <w:t xml:space="preserve"> .</w:t>
      </w:r>
    </w:p>
    <w:p w:rsidR="00AC6D18" w:rsidRPr="008D2707" w:rsidRDefault="00AC6D18" w:rsidP="008D2707">
      <w:pPr>
        <w:pStyle w:val="rfdBold1"/>
        <w:rPr>
          <w:rtl/>
        </w:rPr>
      </w:pPr>
      <w:r w:rsidRPr="008D2707">
        <w:rPr>
          <w:rtl/>
        </w:rPr>
        <w:t>وبعد</w:t>
      </w:r>
      <w:r w:rsidR="007E0241" w:rsidRPr="008D2707">
        <w:rPr>
          <w:rtl/>
        </w:rPr>
        <w:t xml:space="preserve"> :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فالحملات</w:t>
      </w:r>
      <w:r w:rsidR="00205867">
        <w:rPr>
          <w:rtl/>
        </w:rPr>
        <w:t>ُ</w:t>
      </w:r>
      <w:r w:rsidRPr="00AC6D18">
        <w:rPr>
          <w:rtl/>
        </w:rPr>
        <w:t xml:space="preserve"> الطائشة</w:t>
      </w:r>
      <w:r w:rsidR="00205867">
        <w:rPr>
          <w:rtl/>
        </w:rPr>
        <w:t>ُ</w:t>
      </w:r>
      <w:r w:rsidRPr="00AC6D18">
        <w:rPr>
          <w:rtl/>
        </w:rPr>
        <w:t xml:space="preserve"> ت</w:t>
      </w:r>
      <w:r w:rsidR="00205867">
        <w:rPr>
          <w:rtl/>
        </w:rPr>
        <w:t>ُ</w:t>
      </w:r>
      <w:r w:rsidRPr="00AC6D18">
        <w:rPr>
          <w:rtl/>
        </w:rPr>
        <w:t>ش</w:t>
      </w:r>
      <w:r w:rsidR="00205867">
        <w:rPr>
          <w:rtl/>
        </w:rPr>
        <w:t>َ</w:t>
      </w:r>
      <w:r w:rsidRPr="00AC6D18">
        <w:rPr>
          <w:rtl/>
        </w:rPr>
        <w:t>ن</w:t>
      </w:r>
      <w:r w:rsidR="00205867">
        <w:rPr>
          <w:rtl/>
        </w:rPr>
        <w:t>ُّ</w:t>
      </w:r>
      <w:r w:rsidR="004803AF">
        <w:rPr>
          <w:rtl/>
        </w:rPr>
        <w:t xml:space="preserve"> ـ </w:t>
      </w:r>
      <w:r w:rsidRPr="00AC6D18">
        <w:rPr>
          <w:rtl/>
        </w:rPr>
        <w:t>هذه الأيام</w:t>
      </w:r>
      <w:r w:rsidR="004803AF">
        <w:rPr>
          <w:rtl/>
        </w:rPr>
        <w:t xml:space="preserve"> ـ </w:t>
      </w:r>
      <w:r w:rsidR="00207010">
        <w:rPr>
          <w:rtl/>
        </w:rPr>
        <w:t>على ال</w:t>
      </w:r>
      <w:r w:rsidR="00205867">
        <w:rPr>
          <w:rtl/>
        </w:rPr>
        <w:t>ْ</w:t>
      </w:r>
      <w:r w:rsidR="00207010">
        <w:rPr>
          <w:rtl/>
        </w:rPr>
        <w:t>أ</w:t>
      </w:r>
      <w:r w:rsidR="00205867">
        <w:rPr>
          <w:rtl/>
        </w:rPr>
        <w:t>ُ</w:t>
      </w:r>
      <w:r w:rsidR="00207010">
        <w:rPr>
          <w:rtl/>
        </w:rPr>
        <w:t>م</w:t>
      </w:r>
      <w:r w:rsidR="00205867">
        <w:rPr>
          <w:rtl/>
        </w:rPr>
        <w:t>ّ</w:t>
      </w:r>
      <w:r w:rsidR="00207010">
        <w:rPr>
          <w:rtl/>
        </w:rPr>
        <w:t>ة الإ</w:t>
      </w:r>
      <w:r w:rsidR="00205867">
        <w:rPr>
          <w:rtl/>
        </w:rPr>
        <w:t>ِ</w:t>
      </w:r>
      <w:r w:rsidR="00207010">
        <w:rPr>
          <w:rtl/>
        </w:rPr>
        <w:t>سلامية من ق</w:t>
      </w:r>
      <w:r w:rsidR="00205867">
        <w:rPr>
          <w:rtl/>
        </w:rPr>
        <w:t>ِ</w:t>
      </w:r>
      <w:r w:rsidR="00207010">
        <w:rPr>
          <w:rtl/>
        </w:rPr>
        <w:t>ب</w:t>
      </w:r>
      <w:r w:rsidR="00205867">
        <w:rPr>
          <w:rtl/>
        </w:rPr>
        <w:t>َ</w:t>
      </w:r>
      <w:r w:rsidR="00207010">
        <w:rPr>
          <w:rtl/>
        </w:rPr>
        <w:t>ل</w:t>
      </w:r>
      <w:r w:rsidR="00205867">
        <w:rPr>
          <w:rtl/>
        </w:rPr>
        <w:t>ِ</w:t>
      </w:r>
      <w:r w:rsidR="00207010">
        <w:rPr>
          <w:rtl/>
        </w:rPr>
        <w:t xml:space="preserve"> </w:t>
      </w:r>
      <w:r w:rsidR="00205867">
        <w:rPr>
          <w:rtl/>
        </w:rPr>
        <w:br/>
      </w:r>
      <w:r w:rsidRPr="00AC6D18">
        <w:rPr>
          <w:rtl/>
        </w:rPr>
        <w:t>الأجهزة الحاقدة على الإ</w:t>
      </w:r>
      <w:r w:rsidR="00205867">
        <w:rPr>
          <w:rtl/>
        </w:rPr>
        <w:t>ِ</w:t>
      </w:r>
      <w:r w:rsidRPr="00AC6D18">
        <w:rPr>
          <w:rtl/>
        </w:rPr>
        <w:t>سلام والمسلمين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بأشكال مختلفة</w:t>
      </w:r>
      <w:r w:rsidR="004803AF">
        <w:rPr>
          <w:rtl/>
        </w:rPr>
        <w:t xml:space="preserve"> ـ </w:t>
      </w:r>
      <w:r w:rsidR="00207010">
        <w:rPr>
          <w:rtl/>
        </w:rPr>
        <w:t>إعلامي</w:t>
      </w:r>
      <w:r w:rsidR="00205867">
        <w:rPr>
          <w:rtl/>
        </w:rPr>
        <w:t>ّ</w:t>
      </w:r>
      <w:r w:rsidR="00207010">
        <w:rPr>
          <w:rtl/>
        </w:rPr>
        <w:t>ة</w:t>
      </w:r>
      <w:r w:rsidR="00205867">
        <w:rPr>
          <w:rtl/>
        </w:rPr>
        <w:t>ً</w:t>
      </w:r>
      <w:r w:rsidR="007E0241">
        <w:rPr>
          <w:rtl/>
        </w:rPr>
        <w:t xml:space="preserve"> ،</w:t>
      </w:r>
      <w:r w:rsidR="00207010">
        <w:rPr>
          <w:rtl/>
        </w:rPr>
        <w:t xml:space="preserve"> واقتصادي</w:t>
      </w:r>
      <w:r w:rsidR="00205867">
        <w:rPr>
          <w:rtl/>
        </w:rPr>
        <w:t>ّ</w:t>
      </w:r>
      <w:r w:rsidR="00207010">
        <w:rPr>
          <w:rtl/>
        </w:rPr>
        <w:t>ة</w:t>
      </w:r>
      <w:r w:rsidR="00205867">
        <w:rPr>
          <w:rtl/>
        </w:rPr>
        <w:t>ً</w:t>
      </w:r>
      <w:r w:rsidR="007E0241">
        <w:rPr>
          <w:rtl/>
        </w:rPr>
        <w:t xml:space="preserve"> ،</w:t>
      </w:r>
      <w:r w:rsidR="00207010">
        <w:rPr>
          <w:rtl/>
        </w:rPr>
        <w:t xml:space="preserve"> </w:t>
      </w:r>
      <w:r w:rsidR="00205867">
        <w:rPr>
          <w:rtl/>
        </w:rPr>
        <w:br/>
      </w:r>
      <w:r w:rsidRPr="00AC6D18">
        <w:rPr>
          <w:rtl/>
        </w:rPr>
        <w:t>وعسكرية</w:t>
      </w:r>
      <w:r w:rsidR="00205867">
        <w:rPr>
          <w:rtl/>
        </w:rPr>
        <w:t>ً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ونفسي</w:t>
      </w:r>
      <w:r w:rsidR="00205867">
        <w:rPr>
          <w:rtl/>
        </w:rPr>
        <w:t>ّ</w:t>
      </w:r>
      <w:r w:rsidRPr="00AC6D18">
        <w:rPr>
          <w:rtl/>
        </w:rPr>
        <w:t>ة</w:t>
      </w:r>
      <w:r w:rsidR="00205867">
        <w:rPr>
          <w:rtl/>
        </w:rPr>
        <w:t>ً</w:t>
      </w:r>
      <w:r w:rsidR="004803AF">
        <w:rPr>
          <w:rtl/>
        </w:rPr>
        <w:t xml:space="preserve"> ـ </w:t>
      </w:r>
      <w:r w:rsidRPr="00AC6D18">
        <w:rPr>
          <w:rtl/>
        </w:rPr>
        <w:t>وخاص</w:t>
      </w:r>
      <w:r w:rsidR="00205867">
        <w:rPr>
          <w:rtl/>
        </w:rPr>
        <w:t>ّ</w:t>
      </w:r>
      <w:r w:rsidRPr="00AC6D18">
        <w:rPr>
          <w:rtl/>
        </w:rPr>
        <w:t>ة</w:t>
      </w:r>
      <w:r w:rsidR="00205867">
        <w:rPr>
          <w:rtl/>
        </w:rPr>
        <w:t>ً</w:t>
      </w:r>
      <w:r w:rsidRPr="00AC6D18">
        <w:rPr>
          <w:rtl/>
        </w:rPr>
        <w:t xml:space="preserve"> من ق</w:t>
      </w:r>
      <w:r w:rsidR="00205867">
        <w:rPr>
          <w:rtl/>
        </w:rPr>
        <w:t>ِ</w:t>
      </w:r>
      <w:r w:rsidRPr="00AC6D18">
        <w:rPr>
          <w:rtl/>
        </w:rPr>
        <w:t>ب</w:t>
      </w:r>
      <w:r w:rsidR="00205867">
        <w:rPr>
          <w:rtl/>
        </w:rPr>
        <w:t>َ</w:t>
      </w:r>
      <w:r w:rsidRPr="00AC6D18">
        <w:rPr>
          <w:rtl/>
        </w:rPr>
        <w:t>ل</w:t>
      </w:r>
      <w:r w:rsidR="00205867">
        <w:rPr>
          <w:rtl/>
        </w:rPr>
        <w:t>ِ</w:t>
      </w:r>
      <w:r w:rsidRPr="00AC6D18">
        <w:rPr>
          <w:rtl/>
        </w:rPr>
        <w:t xml:space="preserve"> الدول ال</w:t>
      </w:r>
      <w:r w:rsidR="00205867">
        <w:rPr>
          <w:rtl/>
        </w:rPr>
        <w:t>ْ</w:t>
      </w:r>
      <w:r w:rsidRPr="00AC6D18">
        <w:rPr>
          <w:rtl/>
        </w:rPr>
        <w:t>أ</w:t>
      </w:r>
      <w:r w:rsidR="00205867">
        <w:rPr>
          <w:rtl/>
        </w:rPr>
        <w:t>ُ</w:t>
      </w:r>
      <w:r w:rsidRPr="00AC6D18">
        <w:rPr>
          <w:rtl/>
        </w:rPr>
        <w:t>وربي</w:t>
      </w:r>
      <w:r w:rsidR="00205867">
        <w:rPr>
          <w:rtl/>
        </w:rPr>
        <w:t>ّ</w:t>
      </w:r>
      <w:r w:rsidR="00207010">
        <w:rPr>
          <w:rtl/>
        </w:rPr>
        <w:t>ة الصليبي</w:t>
      </w:r>
      <w:r w:rsidR="00205867">
        <w:rPr>
          <w:rtl/>
        </w:rPr>
        <w:t>ّ</w:t>
      </w:r>
      <w:r w:rsidR="00207010">
        <w:rPr>
          <w:rtl/>
        </w:rPr>
        <w:t>ة</w:t>
      </w:r>
      <w:r w:rsidR="007E0241">
        <w:rPr>
          <w:rtl/>
        </w:rPr>
        <w:t xml:space="preserve"> ،</w:t>
      </w:r>
      <w:r w:rsidR="00207010">
        <w:rPr>
          <w:rtl/>
        </w:rPr>
        <w:t xml:space="preserve"> وعميلتها الصهيوني</w:t>
      </w:r>
      <w:r w:rsidR="00205867">
        <w:rPr>
          <w:rtl/>
        </w:rPr>
        <w:t>ّ</w:t>
      </w:r>
      <w:r w:rsidR="00207010">
        <w:rPr>
          <w:rtl/>
        </w:rPr>
        <w:t xml:space="preserve">ة </w:t>
      </w:r>
      <w:r w:rsidR="00205867">
        <w:rPr>
          <w:rtl/>
        </w:rPr>
        <w:br/>
      </w:r>
      <w:r w:rsidRPr="00AC6D18">
        <w:rPr>
          <w:rtl/>
        </w:rPr>
        <w:t>العالمي</w:t>
      </w:r>
      <w:r w:rsidR="00205867">
        <w:rPr>
          <w:rtl/>
        </w:rPr>
        <w:t>ّ</w:t>
      </w:r>
      <w:r w:rsidRPr="00AC6D18">
        <w:rPr>
          <w:rtl/>
        </w:rPr>
        <w:t>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مرك</w:t>
      </w:r>
      <w:r w:rsidR="00205867">
        <w:rPr>
          <w:rtl/>
        </w:rPr>
        <w:t>ّ</w:t>
      </w:r>
      <w:r w:rsidRPr="00AC6D18">
        <w:rPr>
          <w:rtl/>
        </w:rPr>
        <w:t>زين حربهم على المسلمين الواعين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ال</w:t>
      </w:r>
      <w:r w:rsidR="00205867">
        <w:rPr>
          <w:rtl/>
        </w:rPr>
        <w:t>ّ</w:t>
      </w:r>
      <w:r w:rsidR="00207010">
        <w:rPr>
          <w:rtl/>
        </w:rPr>
        <w:t>ذين تيق</w:t>
      </w:r>
      <w:r w:rsidR="00205867">
        <w:rPr>
          <w:rtl/>
        </w:rPr>
        <w:t>ّ</w:t>
      </w:r>
      <w:r w:rsidR="00207010">
        <w:rPr>
          <w:rtl/>
        </w:rPr>
        <w:t xml:space="preserve">ظوا بأثر الضغوظ السياسية </w:t>
      </w:r>
      <w:r w:rsidR="00205867">
        <w:rPr>
          <w:rtl/>
        </w:rPr>
        <w:br/>
      </w:r>
      <w:r w:rsidRPr="00AC6D18">
        <w:rPr>
          <w:rtl/>
        </w:rPr>
        <w:t>الظالمة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وأدركوا عمق ما حل</w:t>
      </w:r>
      <w:r w:rsidR="00205867">
        <w:rPr>
          <w:rtl/>
        </w:rPr>
        <w:t>ّ</w:t>
      </w:r>
      <w:r w:rsidRPr="00AC6D18">
        <w:rPr>
          <w:rtl/>
        </w:rPr>
        <w:t xml:space="preserve"> بال</w:t>
      </w:r>
      <w:r w:rsidR="00205867">
        <w:rPr>
          <w:rtl/>
        </w:rPr>
        <w:t>ْ</w:t>
      </w:r>
      <w:r w:rsidRPr="00AC6D18">
        <w:rPr>
          <w:rtl/>
        </w:rPr>
        <w:t>أ</w:t>
      </w:r>
      <w:r w:rsidR="00205867">
        <w:rPr>
          <w:rtl/>
        </w:rPr>
        <w:t>ُ</w:t>
      </w:r>
      <w:r w:rsidRPr="00AC6D18">
        <w:rPr>
          <w:rtl/>
        </w:rPr>
        <w:t>م</w:t>
      </w:r>
      <w:r w:rsidR="00205867">
        <w:rPr>
          <w:rtl/>
        </w:rPr>
        <w:t>ّ</w:t>
      </w:r>
      <w:r w:rsidRPr="00AC6D18">
        <w:rPr>
          <w:rtl/>
        </w:rPr>
        <w:t>ة من هوان</w:t>
      </w:r>
      <w:r w:rsidR="00205867">
        <w:rPr>
          <w:rtl/>
        </w:rPr>
        <w:t>ٍ</w:t>
      </w:r>
      <w:r w:rsidRPr="00AC6D18">
        <w:rPr>
          <w:rtl/>
        </w:rPr>
        <w:t xml:space="preserve"> ودمار</w:t>
      </w:r>
      <w:r w:rsidR="00205867">
        <w:rPr>
          <w:rtl/>
        </w:rPr>
        <w:t>ٍ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ب</w:t>
      </w:r>
      <w:r w:rsidR="00207010">
        <w:rPr>
          <w:rtl/>
        </w:rPr>
        <w:t>أثر الهيمنة الغربي</w:t>
      </w:r>
      <w:r w:rsidR="00205867">
        <w:rPr>
          <w:rtl/>
        </w:rPr>
        <w:t>ّ</w:t>
      </w:r>
      <w:r w:rsidR="00207010">
        <w:rPr>
          <w:rtl/>
        </w:rPr>
        <w:t xml:space="preserve">ة على البلدان </w:t>
      </w:r>
      <w:r w:rsidR="00205867">
        <w:rPr>
          <w:rtl/>
        </w:rPr>
        <w:br/>
      </w:r>
      <w:r w:rsidRPr="00AC6D18">
        <w:rPr>
          <w:rtl/>
        </w:rPr>
        <w:t>الإ</w:t>
      </w:r>
      <w:r w:rsidR="00205867">
        <w:rPr>
          <w:rtl/>
        </w:rPr>
        <w:t>ِ</w:t>
      </w:r>
      <w:r w:rsidRPr="00AC6D18">
        <w:rPr>
          <w:rtl/>
        </w:rPr>
        <w:t>سلامي</w:t>
      </w:r>
      <w:r w:rsidR="00205867">
        <w:rPr>
          <w:rtl/>
        </w:rPr>
        <w:t>ّ</w:t>
      </w:r>
      <w:r w:rsidRPr="00AC6D18">
        <w:rPr>
          <w:rtl/>
        </w:rPr>
        <w:t>ة</w:t>
      </w:r>
      <w:r w:rsidR="00095AA9">
        <w:rPr>
          <w:rtl/>
        </w:rPr>
        <w:t xml:space="preserve"> .</w:t>
      </w:r>
    </w:p>
    <w:p w:rsidR="00AC6D18" w:rsidRPr="008D2707" w:rsidRDefault="00AC6D18" w:rsidP="008D2707">
      <w:pPr>
        <w:rPr>
          <w:rStyle w:val="rfdPoemTiniCharChar"/>
          <w:rtl/>
        </w:rPr>
      </w:pPr>
      <w:r w:rsidRPr="00AC6D18">
        <w:rPr>
          <w:rtl/>
        </w:rPr>
        <w:t>ورك</w:t>
      </w:r>
      <w:r w:rsidR="00205867">
        <w:rPr>
          <w:rtl/>
        </w:rPr>
        <w:t>ّ</w:t>
      </w:r>
      <w:r w:rsidRPr="00AC6D18">
        <w:rPr>
          <w:rtl/>
        </w:rPr>
        <w:t>ز الاستعمار</w:t>
      </w:r>
      <w:r w:rsidR="00205867">
        <w:rPr>
          <w:rtl/>
        </w:rPr>
        <w:t>ُ</w:t>
      </w:r>
      <w:r w:rsidRPr="00AC6D18">
        <w:rPr>
          <w:rtl/>
        </w:rPr>
        <w:t xml:space="preserve"> حملاته على الشعب المسلم في إيران باعتباره الطليعة المؤمنة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التي أثبتت قدرة الإ</w:t>
      </w:r>
      <w:r w:rsidR="00205867">
        <w:rPr>
          <w:rtl/>
        </w:rPr>
        <w:t>ِ</w:t>
      </w:r>
      <w:r w:rsidRPr="00AC6D18">
        <w:rPr>
          <w:rtl/>
        </w:rPr>
        <w:t>سلام وال</w:t>
      </w:r>
      <w:r w:rsidR="00205867">
        <w:rPr>
          <w:rtl/>
        </w:rPr>
        <w:t>ْ</w:t>
      </w:r>
      <w:r w:rsidRPr="00AC6D18">
        <w:rPr>
          <w:rtl/>
        </w:rPr>
        <w:t>أ</w:t>
      </w:r>
      <w:r w:rsidR="00205867">
        <w:rPr>
          <w:rtl/>
        </w:rPr>
        <w:t>ُ</w:t>
      </w:r>
      <w:r w:rsidRPr="00AC6D18">
        <w:rPr>
          <w:rtl/>
        </w:rPr>
        <w:t>م</w:t>
      </w:r>
      <w:r w:rsidR="00205867">
        <w:rPr>
          <w:rtl/>
        </w:rPr>
        <w:t>ّ</w:t>
      </w:r>
      <w:r w:rsidRPr="00AC6D18">
        <w:rPr>
          <w:rtl/>
        </w:rPr>
        <w:t>ة الإ</w:t>
      </w:r>
      <w:r w:rsidR="00205867">
        <w:rPr>
          <w:rtl/>
        </w:rPr>
        <w:t>ِ</w:t>
      </w:r>
      <w:r w:rsidRPr="00AC6D18">
        <w:rPr>
          <w:rtl/>
        </w:rPr>
        <w:t>سلامي</w:t>
      </w:r>
      <w:r w:rsidR="00205867">
        <w:rPr>
          <w:rtl/>
        </w:rPr>
        <w:t>ّ</w:t>
      </w:r>
      <w:r w:rsidRPr="00AC6D18">
        <w:rPr>
          <w:rtl/>
        </w:rPr>
        <w:t>ة على التحر</w:t>
      </w:r>
      <w:r w:rsidR="00205867">
        <w:rPr>
          <w:rtl/>
        </w:rPr>
        <w:t>ّ</w:t>
      </w:r>
      <w:r w:rsidRPr="00AC6D18">
        <w:rPr>
          <w:rtl/>
        </w:rPr>
        <w:t>ك نحو تحقيق الأهداف السامية</w:t>
      </w:r>
      <w:r w:rsidR="007E0241">
        <w:rPr>
          <w:rtl/>
        </w:rPr>
        <w:t xml:space="preserve"> ،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وتحطيم الهيمنة الاستعمارية على العباد والبلاد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من خلال تشكيل الدولة الإ</w:t>
      </w:r>
      <w:r w:rsidR="00205867">
        <w:rPr>
          <w:rtl/>
        </w:rPr>
        <w:t>ِ</w:t>
      </w:r>
      <w:r w:rsidRPr="00AC6D18">
        <w:rPr>
          <w:rtl/>
        </w:rPr>
        <w:t>سلامي</w:t>
      </w:r>
      <w:r w:rsidR="00205867">
        <w:rPr>
          <w:rtl/>
        </w:rPr>
        <w:t>ّ</w:t>
      </w:r>
      <w:r w:rsidRPr="00AC6D18">
        <w:rPr>
          <w:rtl/>
        </w:rPr>
        <w:t>ة</w:t>
      </w:r>
      <w:r w:rsidR="00205867">
        <w:rPr>
          <w:rtl/>
        </w:rPr>
        <w:t xml:space="preserve"> </w:t>
      </w:r>
      <w:r w:rsidR="00205867">
        <w:rPr>
          <w:rtl/>
        </w:rPr>
        <w:br/>
      </w:r>
    </w:p>
    <w:p w:rsidR="005C0117" w:rsidRDefault="005C0117" w:rsidP="00207010">
      <w:pPr>
        <w:pStyle w:val="rfdNormal0"/>
        <w:rPr>
          <w:rtl/>
        </w:rPr>
        <w:sectPr w:rsidR="005C0117" w:rsidSect="00107863">
          <w:headerReference w:type="even" r:id="rId298"/>
          <w:headerReference w:type="default" r:id="rId299"/>
          <w:headerReference w:type="first" r:id="rId300"/>
          <w:type w:val="continuous"/>
          <w:pgSz w:w="11907" w:h="16840" w:code="9"/>
          <w:pgMar w:top="1247" w:right="1361" w:bottom="1247" w:left="1361" w:header="720" w:footer="720" w:gutter="0"/>
          <w:cols w:space="720"/>
          <w:titlePg/>
          <w:bidi/>
          <w:rtlGutter/>
          <w:docGrid w:linePitch="360"/>
        </w:sectPr>
      </w:pPr>
    </w:p>
    <w:p w:rsidR="00AC6D18" w:rsidRPr="00AC6D18" w:rsidRDefault="00AC6D18" w:rsidP="00207010">
      <w:pPr>
        <w:pStyle w:val="rfdNormal0"/>
        <w:rPr>
          <w:rtl/>
        </w:rPr>
      </w:pPr>
      <w:r>
        <w:rPr>
          <w:rtl/>
        </w:rPr>
        <w:lastRenderedPageBreak/>
        <w:br w:type="page"/>
      </w:r>
      <w:r w:rsidRPr="00AC6D18">
        <w:rPr>
          <w:rtl/>
        </w:rPr>
        <w:lastRenderedPageBreak/>
        <w:t>على أنقاض حكومة العملاء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ولقد أقض</w:t>
      </w:r>
      <w:r w:rsidR="00D60B83">
        <w:rPr>
          <w:rtl/>
        </w:rPr>
        <w:t>ّ</w:t>
      </w:r>
      <w:r w:rsidRPr="00AC6D18">
        <w:rPr>
          <w:rtl/>
        </w:rPr>
        <w:t xml:space="preserve"> هذا الحدث</w:t>
      </w:r>
      <w:r w:rsidR="00D60B83">
        <w:rPr>
          <w:rtl/>
        </w:rPr>
        <w:t>ُ</w:t>
      </w:r>
      <w:r w:rsidRPr="00AC6D18">
        <w:rPr>
          <w:rtl/>
        </w:rPr>
        <w:t xml:space="preserve"> مضاجع</w:t>
      </w:r>
      <w:r w:rsidR="00D60B83">
        <w:rPr>
          <w:rtl/>
        </w:rPr>
        <w:t>َ</w:t>
      </w:r>
      <w:r w:rsidRPr="00AC6D18">
        <w:rPr>
          <w:rtl/>
        </w:rPr>
        <w:t xml:space="preserve"> المستعمرين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فكان صاعقة</w:t>
      </w:r>
      <w:r w:rsidR="00D60B83">
        <w:rPr>
          <w:rtl/>
        </w:rPr>
        <w:t>ً</w:t>
      </w:r>
      <w:r w:rsidRPr="00AC6D18">
        <w:rPr>
          <w:rtl/>
        </w:rPr>
        <w:t xml:space="preserve"> على الغرب</w:t>
      </w:r>
      <w:r w:rsidR="007E0241">
        <w:rPr>
          <w:rtl/>
        </w:rPr>
        <w:t xml:space="preserve"> ،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وزلزالا</w:t>
      </w:r>
      <w:r w:rsidR="00D60B83">
        <w:rPr>
          <w:rtl/>
        </w:rPr>
        <w:t>ً</w:t>
      </w:r>
      <w:r w:rsidRPr="00AC6D18">
        <w:rPr>
          <w:rtl/>
        </w:rPr>
        <w:t xml:space="preserve"> تحت عملائهم في الشرق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والشعوب</w:t>
      </w:r>
      <w:r w:rsidR="00D60B83">
        <w:rPr>
          <w:rtl/>
        </w:rPr>
        <w:t>ُ</w:t>
      </w:r>
      <w:r w:rsidRPr="00AC6D18">
        <w:rPr>
          <w:rtl/>
        </w:rPr>
        <w:t xml:space="preserve"> الإ</w:t>
      </w:r>
      <w:r w:rsidR="00D60B83">
        <w:rPr>
          <w:rtl/>
        </w:rPr>
        <w:t>ِ</w:t>
      </w:r>
      <w:r w:rsidRPr="00AC6D18">
        <w:rPr>
          <w:rtl/>
        </w:rPr>
        <w:t>سلامي</w:t>
      </w:r>
      <w:r w:rsidR="00D60B83">
        <w:rPr>
          <w:rtl/>
        </w:rPr>
        <w:t>ّ</w:t>
      </w:r>
      <w:r w:rsidRPr="00AC6D18">
        <w:rPr>
          <w:rtl/>
        </w:rPr>
        <w:t>ة</w:t>
      </w:r>
      <w:r w:rsidR="004803AF">
        <w:rPr>
          <w:rtl/>
        </w:rPr>
        <w:t xml:space="preserve"> ـ </w:t>
      </w:r>
      <w:r w:rsidRPr="00AC6D18">
        <w:rPr>
          <w:rtl/>
        </w:rPr>
        <w:t>وخاصة</w:t>
      </w:r>
      <w:r w:rsidR="00D60B83">
        <w:rPr>
          <w:rtl/>
        </w:rPr>
        <w:t>ً</w:t>
      </w:r>
      <w:r w:rsidRPr="00AC6D18">
        <w:rPr>
          <w:rtl/>
        </w:rPr>
        <w:t xml:space="preserve"> في البلدان العربي</w:t>
      </w:r>
      <w:r w:rsidR="00D60B83">
        <w:rPr>
          <w:rtl/>
        </w:rPr>
        <w:t>ّ</w:t>
      </w:r>
      <w:r w:rsidRPr="00AC6D18">
        <w:rPr>
          <w:rtl/>
        </w:rPr>
        <w:t>ة</w:t>
      </w:r>
      <w:r w:rsidR="004803AF">
        <w:rPr>
          <w:rtl/>
        </w:rPr>
        <w:t xml:space="preserve"> ـ </w:t>
      </w:r>
      <w:r w:rsidR="00207010">
        <w:rPr>
          <w:rtl/>
        </w:rPr>
        <w:t>قد استيقظوا كذلك</w:t>
      </w:r>
      <w:r w:rsidR="007E0241">
        <w:rPr>
          <w:rtl/>
        </w:rPr>
        <w:t xml:space="preserve"> ،</w:t>
      </w:r>
      <w:r w:rsidR="00207010">
        <w:rPr>
          <w:rtl/>
        </w:rPr>
        <w:t xml:space="preserve"> </w:t>
      </w:r>
      <w:r w:rsidR="00D60B83">
        <w:rPr>
          <w:rtl/>
        </w:rPr>
        <w:br/>
      </w:r>
      <w:r w:rsidRPr="00AC6D18">
        <w:rPr>
          <w:rtl/>
        </w:rPr>
        <w:t>ووجدوا في الشعب الإ</w:t>
      </w:r>
      <w:r w:rsidR="00D60B83">
        <w:rPr>
          <w:rtl/>
        </w:rPr>
        <w:t>ِ</w:t>
      </w:r>
      <w:r w:rsidRPr="00AC6D18">
        <w:rPr>
          <w:rtl/>
        </w:rPr>
        <w:t>يراني</w:t>
      </w:r>
      <w:r w:rsidR="00D60B83">
        <w:rPr>
          <w:rtl/>
        </w:rPr>
        <w:t>ّ</w:t>
      </w:r>
      <w:r w:rsidRPr="00AC6D18">
        <w:rPr>
          <w:rtl/>
        </w:rPr>
        <w:t xml:space="preserve"> المسلم مثالا</w:t>
      </w:r>
      <w:r w:rsidR="00D60B83">
        <w:rPr>
          <w:rtl/>
        </w:rPr>
        <w:t>ً</w:t>
      </w:r>
      <w:r w:rsidRPr="00AC6D18">
        <w:rPr>
          <w:rtl/>
        </w:rPr>
        <w:t xml:space="preserve"> في العزم والتصم</w:t>
      </w:r>
      <w:r w:rsidR="00207010">
        <w:rPr>
          <w:rtl/>
        </w:rPr>
        <w:t>يم والجد</w:t>
      </w:r>
      <w:r w:rsidR="00D60B83">
        <w:rPr>
          <w:rtl/>
        </w:rPr>
        <w:t>ّ</w:t>
      </w:r>
      <w:r w:rsidR="007E0241">
        <w:rPr>
          <w:rtl/>
        </w:rPr>
        <w:t xml:space="preserve"> ،</w:t>
      </w:r>
      <w:r w:rsidR="00207010">
        <w:rPr>
          <w:rtl/>
        </w:rPr>
        <w:t xml:space="preserve"> والاعتقاد بالإ</w:t>
      </w:r>
      <w:r w:rsidR="00D60B83">
        <w:rPr>
          <w:rtl/>
        </w:rPr>
        <w:t>ِ</w:t>
      </w:r>
      <w:r w:rsidR="00207010">
        <w:rPr>
          <w:rtl/>
        </w:rPr>
        <w:t>سلام</w:t>
      </w:r>
      <w:r w:rsidR="007E0241">
        <w:rPr>
          <w:rtl/>
        </w:rPr>
        <w:t xml:space="preserve"> ،</w:t>
      </w:r>
      <w:r w:rsidR="00207010">
        <w:rPr>
          <w:rtl/>
        </w:rPr>
        <w:t xml:space="preserve"> </w:t>
      </w:r>
      <w:r w:rsidR="00D60B83">
        <w:rPr>
          <w:rtl/>
        </w:rPr>
        <w:br/>
      </w:r>
      <w:r w:rsidRPr="00AC6D18">
        <w:rPr>
          <w:rtl/>
        </w:rPr>
        <w:t>وبالسعي في إحياء الإ</w:t>
      </w:r>
      <w:r w:rsidR="00D60B83">
        <w:rPr>
          <w:rtl/>
        </w:rPr>
        <w:t>ِ</w:t>
      </w:r>
      <w:r w:rsidRPr="00AC6D18">
        <w:rPr>
          <w:rtl/>
        </w:rPr>
        <w:t>سلام وتحكيمه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وتطبيقه</w:t>
      </w:r>
      <w:r w:rsidR="00095AA9">
        <w:rPr>
          <w:rtl/>
        </w:rPr>
        <w:t xml:space="preserve"> .</w:t>
      </w:r>
    </w:p>
    <w:p w:rsidR="00AC6D18" w:rsidRPr="00AC6D18" w:rsidRDefault="00AC6D18" w:rsidP="00D60B83">
      <w:pPr>
        <w:rPr>
          <w:rtl/>
        </w:rPr>
      </w:pPr>
      <w:r w:rsidRPr="00AC6D18">
        <w:rPr>
          <w:rtl/>
        </w:rPr>
        <w:t>وبعد أن كانت على جهل</w:t>
      </w:r>
      <w:r w:rsidR="00D60B83">
        <w:rPr>
          <w:rtl/>
        </w:rPr>
        <w:t>ٍ</w:t>
      </w:r>
      <w:r w:rsidRPr="00AC6D18">
        <w:rPr>
          <w:rtl/>
        </w:rPr>
        <w:t xml:space="preserve"> كامل بحقيقة هذا الشعب وبانتمائه المذهبي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حيث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يعتنق مذهب التشي</w:t>
      </w:r>
      <w:r w:rsidR="00D60B83">
        <w:rPr>
          <w:rtl/>
        </w:rPr>
        <w:t>ّ</w:t>
      </w:r>
      <w:r w:rsidRPr="00AC6D18">
        <w:rPr>
          <w:rtl/>
        </w:rPr>
        <w:t>ع والولاء لأهل بيت النبي</w:t>
      </w:r>
      <w:r w:rsidR="00D60B83">
        <w:rPr>
          <w:rtl/>
        </w:rPr>
        <w:t>ّ</w:t>
      </w:r>
      <w:r w:rsidRPr="00AC6D18">
        <w:rPr>
          <w:rtl/>
        </w:rPr>
        <w:t xml:space="preserve"> </w:t>
      </w:r>
      <w:r w:rsidR="00D60B83">
        <w:rPr>
          <w:rtl/>
        </w:rPr>
        <w:t>صلّی الله عليه وآله وسلّم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أصحبت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الشعوب</w:t>
      </w:r>
      <w:r w:rsidR="00D60B83">
        <w:rPr>
          <w:rtl/>
        </w:rPr>
        <w:t>ُ</w:t>
      </w:r>
      <w:r w:rsidRPr="00AC6D18">
        <w:rPr>
          <w:rtl/>
        </w:rPr>
        <w:t xml:space="preserve"> أمام حقيقة غير قابلة لل</w:t>
      </w:r>
      <w:r w:rsidR="00D60B83">
        <w:rPr>
          <w:rtl/>
        </w:rPr>
        <w:t>إِ</w:t>
      </w:r>
      <w:r w:rsidRPr="00AC6D18">
        <w:rPr>
          <w:rtl/>
        </w:rPr>
        <w:t>نكار والتشكيك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وهي أن</w:t>
      </w:r>
      <w:r w:rsidR="00D60B83">
        <w:rPr>
          <w:rtl/>
        </w:rPr>
        <w:t>ّ</w:t>
      </w:r>
      <w:r w:rsidRPr="00AC6D18">
        <w:rPr>
          <w:rtl/>
        </w:rPr>
        <w:t xml:space="preserve"> الشيعة هم موالون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للإ</w:t>
      </w:r>
      <w:r w:rsidR="00D60B83">
        <w:rPr>
          <w:rtl/>
        </w:rPr>
        <w:t>ِ</w:t>
      </w:r>
      <w:r w:rsidRPr="00AC6D18">
        <w:rPr>
          <w:rtl/>
        </w:rPr>
        <w:t>سلام بأعمق ما يكون الولاء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مناصرون للقرآن بأقوى ما يكون النصر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محب</w:t>
      </w:r>
      <w:r w:rsidR="00D60B83">
        <w:rPr>
          <w:rtl/>
        </w:rPr>
        <w:t>ّ</w:t>
      </w:r>
      <w:r w:rsidRPr="00AC6D18">
        <w:rPr>
          <w:rtl/>
        </w:rPr>
        <w:t>ون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للنبي</w:t>
      </w:r>
      <w:r w:rsidR="00D60B83">
        <w:rPr>
          <w:rtl/>
        </w:rPr>
        <w:t>ّ</w:t>
      </w:r>
      <w:r w:rsidRPr="00AC6D18">
        <w:rPr>
          <w:rtl/>
        </w:rPr>
        <w:t xml:space="preserve"> وأهل البيت والصحابة بأشد</w:t>
      </w:r>
      <w:r w:rsidR="00D60B83">
        <w:rPr>
          <w:rtl/>
        </w:rPr>
        <w:t>ّ</w:t>
      </w:r>
      <w:r w:rsidRPr="00AC6D18">
        <w:rPr>
          <w:rtl/>
        </w:rPr>
        <w:t xml:space="preserve"> ما يكون الحب</w:t>
      </w:r>
      <w:r w:rsidR="00D60B83">
        <w:rPr>
          <w:rtl/>
        </w:rPr>
        <w:t>ّ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عارفون بأحكام الإ</w:t>
      </w:r>
      <w:r w:rsidR="00D60B83">
        <w:rPr>
          <w:rtl/>
        </w:rPr>
        <w:t>ِ</w:t>
      </w:r>
      <w:r w:rsidRPr="00AC6D18">
        <w:rPr>
          <w:rtl/>
        </w:rPr>
        <w:t>سلام بأوسع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ما تكون المعرفة</w:t>
      </w:r>
      <w:r w:rsidR="00095AA9">
        <w:rPr>
          <w:rtl/>
        </w:rPr>
        <w:t xml:space="preserve"> .</w:t>
      </w:r>
    </w:p>
    <w:p w:rsidR="00AC6D18" w:rsidRPr="00AC6D18" w:rsidRDefault="00AC6D18" w:rsidP="00D60B83">
      <w:pPr>
        <w:rPr>
          <w:rtl/>
        </w:rPr>
      </w:pPr>
      <w:r w:rsidRPr="00AC6D18">
        <w:rPr>
          <w:rtl/>
        </w:rPr>
        <w:t>فكان</w:t>
      </w:r>
      <w:r w:rsidR="004803AF">
        <w:rPr>
          <w:rtl/>
        </w:rPr>
        <w:t xml:space="preserve"> ـ </w:t>
      </w:r>
      <w:r w:rsidRPr="00AC6D18">
        <w:rPr>
          <w:rtl/>
        </w:rPr>
        <w:t>عند ذلك</w:t>
      </w:r>
      <w:r w:rsidR="004803AF">
        <w:rPr>
          <w:rtl/>
        </w:rPr>
        <w:t xml:space="preserve"> ـ </w:t>
      </w:r>
      <w:r w:rsidRPr="00AC6D18">
        <w:rPr>
          <w:rtl/>
        </w:rPr>
        <w:t>أن تبخ</w:t>
      </w:r>
      <w:r w:rsidR="00D60B83">
        <w:rPr>
          <w:rtl/>
        </w:rPr>
        <w:t>ّ</w:t>
      </w:r>
      <w:r w:rsidRPr="00AC6D18">
        <w:rPr>
          <w:rtl/>
        </w:rPr>
        <w:t>رت كل</w:t>
      </w:r>
      <w:r w:rsidR="00D60B83">
        <w:rPr>
          <w:rtl/>
        </w:rPr>
        <w:t>ّ</w:t>
      </w:r>
      <w:r w:rsidRPr="00AC6D18">
        <w:rPr>
          <w:rtl/>
        </w:rPr>
        <w:t xml:space="preserve"> الدعايات </w:t>
      </w:r>
      <w:r w:rsidR="00207010">
        <w:rPr>
          <w:rtl/>
        </w:rPr>
        <w:t>المضل</w:t>
      </w:r>
      <w:r w:rsidR="00D60B83">
        <w:rPr>
          <w:rtl/>
        </w:rPr>
        <w:t>ِّ</w:t>
      </w:r>
      <w:r w:rsidR="00207010">
        <w:rPr>
          <w:rtl/>
        </w:rPr>
        <w:t xml:space="preserve">لة التي كان دعاة التفرقة </w:t>
      </w:r>
      <w:r w:rsidR="00D60B83">
        <w:rPr>
          <w:rtl/>
        </w:rPr>
        <w:br/>
      </w:r>
      <w:r w:rsidRPr="00AC6D18">
        <w:rPr>
          <w:rtl/>
        </w:rPr>
        <w:t>بين المسلمين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يبث</w:t>
      </w:r>
      <w:r w:rsidR="00D60B83">
        <w:rPr>
          <w:rtl/>
        </w:rPr>
        <w:t>ّ</w:t>
      </w:r>
      <w:r w:rsidRPr="00AC6D18">
        <w:rPr>
          <w:rtl/>
        </w:rPr>
        <w:t>ونها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</w:t>
      </w:r>
      <w:r w:rsidR="00D60B83" w:rsidRPr="00C23377">
        <w:rPr>
          <w:rtl/>
        </w:rPr>
        <w:t>ٱ</w:t>
      </w:r>
      <w:r w:rsidRPr="00AC6D18">
        <w:rPr>
          <w:rtl/>
        </w:rPr>
        <w:t>نقشعت الس</w:t>
      </w:r>
      <w:r w:rsidR="00D60B83">
        <w:rPr>
          <w:rtl/>
        </w:rPr>
        <w:t>ُ</w:t>
      </w:r>
      <w:r w:rsidRPr="00AC6D18">
        <w:rPr>
          <w:rtl/>
        </w:rPr>
        <w:t>ح</w:t>
      </w:r>
      <w:r w:rsidR="00D60B83">
        <w:rPr>
          <w:rtl/>
        </w:rPr>
        <w:t>ُ</w:t>
      </w:r>
      <w:r w:rsidRPr="00AC6D18">
        <w:rPr>
          <w:rtl/>
        </w:rPr>
        <w:t>ب</w:t>
      </w:r>
      <w:r w:rsidR="00D60B83">
        <w:rPr>
          <w:rtl/>
        </w:rPr>
        <w:t>ُ</w:t>
      </w:r>
      <w:r w:rsidRPr="00AC6D18">
        <w:rPr>
          <w:rtl/>
        </w:rPr>
        <w:t xml:space="preserve"> السوداء </w:t>
      </w:r>
      <w:r w:rsidR="00207010">
        <w:rPr>
          <w:rtl/>
        </w:rPr>
        <w:t>من التهم التي كانوا يكيلونها ضد</w:t>
      </w:r>
      <w:r w:rsidR="00D60B83">
        <w:rPr>
          <w:rtl/>
        </w:rPr>
        <w:t>ّ</w:t>
      </w:r>
      <w:r w:rsidR="00207010">
        <w:rPr>
          <w:rtl/>
        </w:rPr>
        <w:t xml:space="preserve"> </w:t>
      </w:r>
      <w:r w:rsidR="00D60B83">
        <w:rPr>
          <w:rtl/>
        </w:rPr>
        <w:br/>
      </w:r>
      <w:r w:rsidRPr="00AC6D18">
        <w:rPr>
          <w:rtl/>
        </w:rPr>
        <w:t>شيعة أهل البيت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واندحرت</w:t>
      </w:r>
      <w:r w:rsidR="00D60B83">
        <w:rPr>
          <w:rtl/>
        </w:rPr>
        <w:t>ْ</w:t>
      </w:r>
      <w:r w:rsidRPr="00AC6D18">
        <w:rPr>
          <w:rtl/>
        </w:rPr>
        <w:t xml:space="preserve"> مساعي ال</w:t>
      </w:r>
      <w:r w:rsidR="00D60B83">
        <w:rPr>
          <w:rtl/>
        </w:rPr>
        <w:t>ْ</w:t>
      </w:r>
      <w:r w:rsidRPr="00AC6D18">
        <w:rPr>
          <w:rtl/>
        </w:rPr>
        <w:t>أ</w:t>
      </w:r>
      <w:r w:rsidR="00D60B83">
        <w:rPr>
          <w:rtl/>
        </w:rPr>
        <w:t>ُ</w:t>
      </w:r>
      <w:r w:rsidRPr="00AC6D18">
        <w:rPr>
          <w:rtl/>
        </w:rPr>
        <w:t>موي</w:t>
      </w:r>
      <w:r w:rsidR="00D60B83">
        <w:rPr>
          <w:rtl/>
        </w:rPr>
        <w:t>ّ</w:t>
      </w:r>
      <w:r w:rsidRPr="00AC6D18">
        <w:rPr>
          <w:rtl/>
        </w:rPr>
        <w:t>ين وذ</w:t>
      </w:r>
      <w:r w:rsidR="00207010">
        <w:rPr>
          <w:rtl/>
        </w:rPr>
        <w:t>يولهم الناصبين العداء لعلي</w:t>
      </w:r>
      <w:r w:rsidR="00D60B83">
        <w:rPr>
          <w:rtl/>
        </w:rPr>
        <w:t>ٍّ</w:t>
      </w:r>
      <w:r w:rsidR="00207010">
        <w:rPr>
          <w:rtl/>
        </w:rPr>
        <w:t xml:space="preserve"> عليه </w:t>
      </w:r>
      <w:r w:rsidR="00D60B83">
        <w:rPr>
          <w:rtl/>
        </w:rPr>
        <w:br/>
      </w:r>
      <w:r w:rsidRPr="00AC6D18">
        <w:rPr>
          <w:rtl/>
        </w:rPr>
        <w:t>السلام وآل علي</w:t>
      </w:r>
      <w:r w:rsidR="00D60B83">
        <w:rPr>
          <w:rtl/>
        </w:rPr>
        <w:t>ّ</w:t>
      </w:r>
      <w:r w:rsidR="00095AA9">
        <w:rPr>
          <w:rtl/>
        </w:rPr>
        <w:t xml:space="preserve"> .</w:t>
      </w:r>
    </w:p>
    <w:p w:rsidR="00207010" w:rsidRDefault="00AC6D18" w:rsidP="00D60B83">
      <w:pPr>
        <w:rPr>
          <w:rtl/>
        </w:rPr>
      </w:pPr>
      <w:r w:rsidRPr="00AC6D18">
        <w:rPr>
          <w:rtl/>
        </w:rPr>
        <w:t>وكان قبل هذا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قد اشترك شيوخ</w:t>
      </w:r>
      <w:r w:rsidR="00D60B83">
        <w:rPr>
          <w:rtl/>
        </w:rPr>
        <w:t>ٌ</w:t>
      </w:r>
      <w:r w:rsidRPr="00AC6D18">
        <w:rPr>
          <w:rtl/>
        </w:rPr>
        <w:t xml:space="preserve"> أجل</w:t>
      </w:r>
      <w:r w:rsidR="00D60B83">
        <w:rPr>
          <w:rtl/>
        </w:rPr>
        <w:t>ّ</w:t>
      </w:r>
      <w:r w:rsidRPr="00AC6D18">
        <w:rPr>
          <w:rtl/>
        </w:rPr>
        <w:t>ة من علماء المسلمين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في الدفاع عن حق</w:t>
      </w:r>
      <w:r w:rsidR="00D60B83">
        <w:rPr>
          <w:rtl/>
        </w:rPr>
        <w:t>ّ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الشيعة</w:t>
      </w:r>
      <w:r w:rsidR="00095AA9">
        <w:rPr>
          <w:rtl/>
        </w:rPr>
        <w:t xml:space="preserve"> .</w:t>
      </w:r>
      <w:r w:rsidRPr="00AC6D18">
        <w:rPr>
          <w:rtl/>
        </w:rPr>
        <w:t xml:space="preserve"> وإبطال الطعن عليهم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وفي مقد</w:t>
      </w:r>
      <w:r w:rsidR="00D60B83">
        <w:rPr>
          <w:rtl/>
        </w:rPr>
        <w:t>ّ</w:t>
      </w:r>
      <w:r w:rsidRPr="00AC6D18">
        <w:rPr>
          <w:rtl/>
        </w:rPr>
        <w:t>متهم الإ</w:t>
      </w:r>
      <w:r w:rsidR="00D60B83">
        <w:rPr>
          <w:rtl/>
        </w:rPr>
        <w:t>ِ</w:t>
      </w:r>
      <w:r w:rsidRPr="00AC6D18">
        <w:rPr>
          <w:rtl/>
        </w:rPr>
        <w:t>مام الأكبر الشيخ</w:t>
      </w:r>
      <w:r w:rsidR="00D60B83">
        <w:rPr>
          <w:rtl/>
        </w:rPr>
        <w:t>ُ</w:t>
      </w:r>
      <w:r w:rsidRPr="00AC6D18">
        <w:rPr>
          <w:rtl/>
        </w:rPr>
        <w:t xml:space="preserve"> محمود شلتوت</w:t>
      </w:r>
      <w:r w:rsidR="007E0241">
        <w:rPr>
          <w:rtl/>
        </w:rPr>
        <w:t xml:space="preserve"> ،</w:t>
      </w:r>
      <w:r w:rsidR="00375CD3">
        <w:rPr>
          <w:rtl/>
        </w:rPr>
        <w:t xml:space="preserve"> </w:t>
      </w:r>
      <w:r w:rsidR="00D60B83">
        <w:rPr>
          <w:rtl/>
        </w:rPr>
        <w:br/>
      </w:r>
      <w:r w:rsidRPr="00AC6D18">
        <w:rPr>
          <w:rtl/>
        </w:rPr>
        <w:t>شيخ الجامع الأزهر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حيث أعلن عن حج</w:t>
      </w:r>
      <w:r w:rsidR="00D60B83">
        <w:rPr>
          <w:rtl/>
        </w:rPr>
        <w:t>ّ</w:t>
      </w:r>
      <w:r w:rsidRPr="00AC6D18">
        <w:rPr>
          <w:rtl/>
        </w:rPr>
        <w:t>ي</w:t>
      </w:r>
      <w:r w:rsidR="00D60B83">
        <w:rPr>
          <w:rtl/>
        </w:rPr>
        <w:t>ّ</w:t>
      </w:r>
      <w:r w:rsidRPr="00AC6D18">
        <w:rPr>
          <w:rtl/>
        </w:rPr>
        <w:t>ة مذهب الشيعة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في فتواه التاريخي</w:t>
      </w:r>
      <w:r w:rsidR="00D60B83">
        <w:rPr>
          <w:rtl/>
        </w:rPr>
        <w:t>ّ</w:t>
      </w:r>
      <w:r w:rsidRPr="00AC6D18">
        <w:rPr>
          <w:rtl/>
        </w:rPr>
        <w:t>ة الهام</w:t>
      </w:r>
      <w:r w:rsidR="00D60B83">
        <w:rPr>
          <w:rtl/>
        </w:rPr>
        <w:t>ّ</w:t>
      </w:r>
      <w:r w:rsidRPr="00AC6D18">
        <w:rPr>
          <w:rtl/>
        </w:rPr>
        <w:t>ة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 xml:space="preserve">الصادرة في </w:t>
      </w:r>
      <w:r w:rsidR="00773F9D">
        <w:rPr>
          <w:rtl/>
        </w:rPr>
        <w:t>(</w:t>
      </w:r>
      <w:r w:rsidR="00327C4D">
        <w:rPr>
          <w:rFonts w:hint="cs"/>
          <w:rtl/>
        </w:rPr>
        <w:t xml:space="preserve"> </w:t>
      </w:r>
      <w:r w:rsidRPr="00AC6D18">
        <w:rPr>
          <w:rtl/>
        </w:rPr>
        <w:t>7</w:t>
      </w:r>
      <w:r w:rsidR="004803AF">
        <w:rPr>
          <w:rtl/>
        </w:rPr>
        <w:t xml:space="preserve"> ـ </w:t>
      </w:r>
      <w:r w:rsidRPr="00AC6D18">
        <w:rPr>
          <w:rtl/>
        </w:rPr>
        <w:t>تموز</w:t>
      </w:r>
      <w:r w:rsidR="004803AF">
        <w:rPr>
          <w:rtl/>
        </w:rPr>
        <w:t xml:space="preserve"> ـ </w:t>
      </w:r>
      <w:r w:rsidR="00207010">
        <w:rPr>
          <w:rtl/>
        </w:rPr>
        <w:t>1959</w:t>
      </w:r>
      <w:r w:rsidR="00327C4D">
        <w:rPr>
          <w:rFonts w:hint="cs"/>
          <w:rtl/>
        </w:rPr>
        <w:t xml:space="preserve"> </w:t>
      </w:r>
      <w:r w:rsidR="00773F9D">
        <w:rPr>
          <w:rtl/>
        </w:rPr>
        <w:t>)</w:t>
      </w:r>
      <w:r w:rsidR="00207010">
        <w:rPr>
          <w:rtl/>
        </w:rPr>
        <w:t xml:space="preserve"> ونص</w:t>
      </w:r>
      <w:r w:rsidR="00D60B83">
        <w:rPr>
          <w:rtl/>
        </w:rPr>
        <w:t>ّ</w:t>
      </w:r>
      <w:r w:rsidR="00207010">
        <w:rPr>
          <w:rtl/>
        </w:rPr>
        <w:t>ها</w:t>
      </w:r>
      <w:r w:rsidR="007E0241">
        <w:rPr>
          <w:rtl/>
        </w:rPr>
        <w:t xml:space="preserve"> :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1837"/>
        <w:gridCol w:w="7348"/>
      </w:tblGrid>
      <w:tr w:rsidR="00207010" w:rsidTr="00327C4D">
        <w:tc>
          <w:tcPr>
            <w:tcW w:w="1000" w:type="pct"/>
            <w:shd w:val="clear" w:color="auto" w:fill="auto"/>
          </w:tcPr>
          <w:p w:rsidR="00207010" w:rsidRPr="00327C4D" w:rsidRDefault="00207010" w:rsidP="00327C4D">
            <w:pPr>
              <w:rPr>
                <w:rtl/>
              </w:rPr>
            </w:pPr>
          </w:p>
        </w:tc>
        <w:tc>
          <w:tcPr>
            <w:tcW w:w="4000" w:type="pct"/>
            <w:shd w:val="clear" w:color="auto" w:fill="auto"/>
          </w:tcPr>
          <w:p w:rsidR="00207010" w:rsidRPr="004E2177" w:rsidRDefault="00207010" w:rsidP="004E2177">
            <w:pPr>
              <w:rPr>
                <w:rStyle w:val="rfdBold2"/>
                <w:rtl/>
              </w:rPr>
            </w:pPr>
            <w:r w:rsidRPr="004E2177">
              <w:rPr>
                <w:rStyle w:val="rfdBold2"/>
                <w:rtl/>
              </w:rPr>
              <w:t>إن</w:t>
            </w:r>
            <w:r w:rsidR="00D60B83" w:rsidRPr="004E2177">
              <w:rPr>
                <w:rStyle w:val="rfdBold2"/>
                <w:rtl/>
              </w:rPr>
              <w:t>ّ</w:t>
            </w:r>
            <w:r w:rsidRPr="004E2177">
              <w:rPr>
                <w:rStyle w:val="rfdBold2"/>
                <w:rtl/>
              </w:rPr>
              <w:t xml:space="preserve"> مذهب الجعفري</w:t>
            </w:r>
            <w:r w:rsidR="00D60B83" w:rsidRPr="004E2177">
              <w:rPr>
                <w:rStyle w:val="rfdBold2"/>
                <w:rtl/>
              </w:rPr>
              <w:t>ّ</w:t>
            </w:r>
            <w:r w:rsidRPr="004E2177">
              <w:rPr>
                <w:rStyle w:val="rfdBold2"/>
                <w:rtl/>
              </w:rPr>
              <w:t>ة</w:t>
            </w:r>
            <w:r w:rsidR="007E0241">
              <w:rPr>
                <w:rStyle w:val="rfdBold2"/>
                <w:rtl/>
              </w:rPr>
              <w:t xml:space="preserve"> ،</w:t>
            </w:r>
            <w:r w:rsidRPr="004E2177">
              <w:rPr>
                <w:rStyle w:val="rfdBold2"/>
                <w:rtl/>
              </w:rPr>
              <w:t xml:space="preserve"> المعروف بمذهب </w:t>
            </w:r>
            <w:r w:rsidR="00AB3A9F" w:rsidRPr="004E2177">
              <w:rPr>
                <w:rStyle w:val="rfdBold2"/>
                <w:rtl/>
              </w:rPr>
              <w:t>«</w:t>
            </w:r>
            <w:r w:rsidR="00327C4D">
              <w:rPr>
                <w:rStyle w:val="rfdBold2"/>
                <w:rFonts w:hint="cs"/>
                <w:rtl/>
              </w:rPr>
              <w:t xml:space="preserve"> </w:t>
            </w:r>
            <w:r w:rsidRPr="004E2177">
              <w:rPr>
                <w:rStyle w:val="rfdBold2"/>
                <w:rtl/>
              </w:rPr>
              <w:t>الشيعة الإ</w:t>
            </w:r>
            <w:r w:rsidR="00C91CDD" w:rsidRPr="004E2177">
              <w:rPr>
                <w:rStyle w:val="rfdBold2"/>
                <w:rtl/>
              </w:rPr>
              <w:t>ِ</w:t>
            </w:r>
            <w:r w:rsidRPr="004E2177">
              <w:rPr>
                <w:rStyle w:val="rfdBold2"/>
                <w:rtl/>
              </w:rPr>
              <w:t>مامي</w:t>
            </w:r>
            <w:r w:rsidR="00C91CDD" w:rsidRPr="004E2177">
              <w:rPr>
                <w:rStyle w:val="rfdBold2"/>
                <w:rtl/>
              </w:rPr>
              <w:t>ّ</w:t>
            </w:r>
            <w:r w:rsidRPr="004E2177">
              <w:rPr>
                <w:rStyle w:val="rfdBold2"/>
                <w:rtl/>
              </w:rPr>
              <w:t>ة الاثنا</w:t>
            </w:r>
            <w:r w:rsidR="00375CD3" w:rsidRPr="004E2177">
              <w:rPr>
                <w:rStyle w:val="rfdBold2"/>
                <w:rtl/>
              </w:rPr>
              <w:t xml:space="preserve"> </w:t>
            </w:r>
            <w:r w:rsidR="00C91CDD" w:rsidRPr="004E2177">
              <w:rPr>
                <w:rStyle w:val="rfdBold2"/>
                <w:rtl/>
              </w:rPr>
              <w:br/>
            </w:r>
            <w:r w:rsidRPr="004E2177">
              <w:rPr>
                <w:rStyle w:val="rfdBold2"/>
                <w:rtl/>
              </w:rPr>
              <w:t>عشرية</w:t>
            </w:r>
            <w:r w:rsidR="00327C4D">
              <w:rPr>
                <w:rStyle w:val="rfdBold2"/>
                <w:rFonts w:hint="cs"/>
                <w:rtl/>
              </w:rPr>
              <w:t xml:space="preserve"> </w:t>
            </w:r>
            <w:r w:rsidR="00AB3A9F" w:rsidRPr="004E2177">
              <w:rPr>
                <w:rStyle w:val="rfdBold2"/>
                <w:rtl/>
              </w:rPr>
              <w:t>»</w:t>
            </w:r>
            <w:r w:rsidRPr="004E2177">
              <w:rPr>
                <w:rStyle w:val="rfdBold2"/>
                <w:rtl/>
              </w:rPr>
              <w:t xml:space="preserve"> مذهب يجوز التعب</w:t>
            </w:r>
            <w:r w:rsidR="00C91CDD" w:rsidRPr="004E2177">
              <w:rPr>
                <w:rStyle w:val="rfdBold2"/>
                <w:rtl/>
              </w:rPr>
              <w:t>ّ</w:t>
            </w:r>
            <w:r w:rsidRPr="004E2177">
              <w:rPr>
                <w:rStyle w:val="rfdBold2"/>
                <w:rtl/>
              </w:rPr>
              <w:t>د به شرعا</w:t>
            </w:r>
            <w:r w:rsidR="00C91CDD" w:rsidRPr="004E2177">
              <w:rPr>
                <w:rStyle w:val="rfdBold2"/>
                <w:rtl/>
              </w:rPr>
              <w:t>ً</w:t>
            </w:r>
            <w:r w:rsidR="007E0241">
              <w:rPr>
                <w:rStyle w:val="rfdBold2"/>
                <w:rtl/>
              </w:rPr>
              <w:t xml:space="preserve"> ،</w:t>
            </w:r>
            <w:r w:rsidRPr="004E2177">
              <w:rPr>
                <w:rStyle w:val="rfdBold2"/>
                <w:rtl/>
              </w:rPr>
              <w:t xml:space="preserve"> كسائر مذاهب أهل الس</w:t>
            </w:r>
            <w:r w:rsidR="00C91CDD" w:rsidRPr="004E2177">
              <w:rPr>
                <w:rStyle w:val="rfdBold2"/>
                <w:rtl/>
              </w:rPr>
              <w:t>ُ</w:t>
            </w:r>
            <w:r w:rsidRPr="004E2177">
              <w:rPr>
                <w:rStyle w:val="rfdBold2"/>
                <w:rtl/>
              </w:rPr>
              <w:t>ن</w:t>
            </w:r>
            <w:r w:rsidR="00C91CDD" w:rsidRPr="004E2177">
              <w:rPr>
                <w:rStyle w:val="rfdBold2"/>
                <w:rtl/>
              </w:rPr>
              <w:t>ّ</w:t>
            </w:r>
            <w:r w:rsidRPr="004E2177">
              <w:rPr>
                <w:rStyle w:val="rfdBold2"/>
                <w:rtl/>
              </w:rPr>
              <w:t>ة</w:t>
            </w:r>
            <w:r w:rsidR="00095AA9">
              <w:rPr>
                <w:rStyle w:val="rfdBold2"/>
                <w:rtl/>
              </w:rPr>
              <w:t xml:space="preserve"> .</w:t>
            </w:r>
          </w:p>
        </w:tc>
      </w:tr>
    </w:tbl>
    <w:p w:rsidR="00AC6D18" w:rsidRPr="00AC6D18" w:rsidRDefault="00AC6D18" w:rsidP="00AC6D18">
      <w:pPr>
        <w:rPr>
          <w:rtl/>
        </w:rPr>
      </w:pPr>
      <w:r w:rsidRPr="00AC6D18">
        <w:rPr>
          <w:rtl/>
        </w:rPr>
        <w:t>ونصح المسلمين بقوله</w:t>
      </w:r>
      <w:r w:rsidR="007E0241">
        <w:rPr>
          <w:rtl/>
        </w:rPr>
        <w:t xml:space="preserve"> :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1837"/>
        <w:gridCol w:w="7348"/>
      </w:tblGrid>
      <w:tr w:rsidR="00207010" w:rsidTr="00327C4D">
        <w:tc>
          <w:tcPr>
            <w:tcW w:w="1000" w:type="pct"/>
            <w:shd w:val="clear" w:color="auto" w:fill="auto"/>
          </w:tcPr>
          <w:p w:rsidR="00207010" w:rsidRPr="00327C4D" w:rsidRDefault="00207010" w:rsidP="00327C4D">
            <w:pPr>
              <w:rPr>
                <w:rtl/>
              </w:rPr>
            </w:pPr>
          </w:p>
        </w:tc>
        <w:tc>
          <w:tcPr>
            <w:tcW w:w="4000" w:type="pct"/>
            <w:shd w:val="clear" w:color="auto" w:fill="auto"/>
          </w:tcPr>
          <w:p w:rsidR="00207010" w:rsidRPr="004E2177" w:rsidRDefault="00207010" w:rsidP="004E2177">
            <w:pPr>
              <w:rPr>
                <w:rStyle w:val="rfdBold2"/>
                <w:rtl/>
              </w:rPr>
            </w:pPr>
            <w:r w:rsidRPr="004E2177">
              <w:rPr>
                <w:rStyle w:val="rfdBold2"/>
                <w:rtl/>
              </w:rPr>
              <w:t>فينبغي للمسلمين أن يعرفوا ذلك وأن يتخل</w:t>
            </w:r>
            <w:r w:rsidR="00C91CDD" w:rsidRPr="004E2177">
              <w:rPr>
                <w:rStyle w:val="rfdBold2"/>
                <w:rtl/>
              </w:rPr>
              <w:t>ّ</w:t>
            </w:r>
            <w:r w:rsidRPr="004E2177">
              <w:rPr>
                <w:rStyle w:val="rfdBold2"/>
                <w:rtl/>
              </w:rPr>
              <w:t>صوا من العصبي</w:t>
            </w:r>
            <w:r w:rsidR="00C91CDD" w:rsidRPr="004E2177">
              <w:rPr>
                <w:rStyle w:val="rfdBold2"/>
                <w:rtl/>
              </w:rPr>
              <w:t>ّ</w:t>
            </w:r>
            <w:r w:rsidRPr="004E2177">
              <w:rPr>
                <w:rStyle w:val="rfdBold2"/>
                <w:rtl/>
              </w:rPr>
              <w:t>ة بغير</w:t>
            </w:r>
            <w:r w:rsidR="00C91CDD" w:rsidRPr="004E2177">
              <w:rPr>
                <w:rStyle w:val="rfdBold2"/>
                <w:rtl/>
              </w:rPr>
              <w:t xml:space="preserve"> </w:t>
            </w:r>
            <w:r w:rsidR="00C91CDD" w:rsidRPr="004E2177">
              <w:rPr>
                <w:rStyle w:val="rfdBold2"/>
                <w:rtl/>
              </w:rPr>
              <w:br/>
            </w:r>
          </w:p>
        </w:tc>
      </w:tr>
    </w:tbl>
    <w:p w:rsidR="00207010" w:rsidRDefault="00AC6D18" w:rsidP="00AC6D18">
      <w:pPr>
        <w:rPr>
          <w:rtl/>
        </w:rPr>
      </w:pPr>
      <w:r>
        <w:rPr>
          <w:rtl/>
        </w:rPr>
        <w:br w:type="page"/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1837"/>
        <w:gridCol w:w="7348"/>
      </w:tblGrid>
      <w:tr w:rsidR="00207010" w:rsidTr="000B714C">
        <w:tc>
          <w:tcPr>
            <w:tcW w:w="1000" w:type="pct"/>
            <w:shd w:val="clear" w:color="auto" w:fill="auto"/>
          </w:tcPr>
          <w:p w:rsidR="00207010" w:rsidRPr="000B714C" w:rsidRDefault="00207010" w:rsidP="000B714C">
            <w:pPr>
              <w:rPr>
                <w:rtl/>
              </w:rPr>
            </w:pPr>
          </w:p>
        </w:tc>
        <w:tc>
          <w:tcPr>
            <w:tcW w:w="4000" w:type="pct"/>
            <w:shd w:val="clear" w:color="auto" w:fill="auto"/>
          </w:tcPr>
          <w:p w:rsidR="00207010" w:rsidRPr="004E2177" w:rsidRDefault="00207010" w:rsidP="004E2177">
            <w:pPr>
              <w:pStyle w:val="rfdNormal0"/>
              <w:rPr>
                <w:rStyle w:val="rfdBold2"/>
                <w:rtl/>
              </w:rPr>
            </w:pPr>
            <w:r w:rsidRPr="004E2177">
              <w:rPr>
                <w:rStyle w:val="rfdBold2"/>
                <w:rtl/>
              </w:rPr>
              <w:t>الحق</w:t>
            </w:r>
            <w:r w:rsidR="00C91CDD" w:rsidRPr="004E2177">
              <w:rPr>
                <w:rStyle w:val="rfdBold2"/>
                <w:rtl/>
              </w:rPr>
              <w:t>ّ</w:t>
            </w:r>
            <w:r w:rsidRPr="004E2177">
              <w:rPr>
                <w:rStyle w:val="rfdBold2"/>
                <w:rtl/>
              </w:rPr>
              <w:t xml:space="preserve"> لمذاهب معي</w:t>
            </w:r>
            <w:r w:rsidR="00C91CDD" w:rsidRPr="004E2177">
              <w:rPr>
                <w:rStyle w:val="rfdBold2"/>
                <w:rtl/>
              </w:rPr>
              <w:t>ّ</w:t>
            </w:r>
            <w:r w:rsidRPr="004E2177">
              <w:rPr>
                <w:rStyle w:val="rfdBold2"/>
                <w:rtl/>
              </w:rPr>
              <w:t>نة</w:t>
            </w:r>
            <w:r w:rsidR="007E0241">
              <w:rPr>
                <w:rStyle w:val="rfdBold2"/>
                <w:rtl/>
              </w:rPr>
              <w:t xml:space="preserve"> ،</w:t>
            </w:r>
            <w:r w:rsidRPr="004E2177">
              <w:rPr>
                <w:rStyle w:val="rfdBold2"/>
                <w:rtl/>
              </w:rPr>
              <w:t xml:space="preserve"> فها كان دين الله</w:t>
            </w:r>
            <w:r w:rsidR="007E0241">
              <w:rPr>
                <w:rStyle w:val="rfdBold2"/>
                <w:rtl/>
              </w:rPr>
              <w:t xml:space="preserve"> ،</w:t>
            </w:r>
            <w:r w:rsidRPr="004E2177">
              <w:rPr>
                <w:rStyle w:val="rfdBold2"/>
                <w:rtl/>
              </w:rPr>
              <w:t xml:space="preserve"> وما كانت شريعته بتابعة لمذهب</w:t>
            </w:r>
            <w:r w:rsidR="007E0241">
              <w:rPr>
                <w:rStyle w:val="rfdBold2"/>
                <w:rtl/>
              </w:rPr>
              <w:t xml:space="preserve"> ،</w:t>
            </w:r>
            <w:r w:rsidR="00C91CDD" w:rsidRPr="004E2177">
              <w:rPr>
                <w:rStyle w:val="rfdBold2"/>
                <w:rtl/>
              </w:rPr>
              <w:t xml:space="preserve"> </w:t>
            </w:r>
            <w:r w:rsidR="00C91CDD" w:rsidRPr="004E2177">
              <w:rPr>
                <w:rStyle w:val="rfdBold2"/>
                <w:rtl/>
              </w:rPr>
              <w:br/>
            </w:r>
            <w:r w:rsidRPr="004E2177">
              <w:rPr>
                <w:rStyle w:val="rfdBold2"/>
                <w:rtl/>
              </w:rPr>
              <w:t>أو مقصورة على مذهب</w:t>
            </w:r>
            <w:r w:rsidR="00095AA9">
              <w:rPr>
                <w:rStyle w:val="rfdBold2"/>
                <w:rtl/>
              </w:rPr>
              <w:t xml:space="preserve"> .</w:t>
            </w:r>
          </w:p>
        </w:tc>
      </w:tr>
    </w:tbl>
    <w:p w:rsidR="00AC6D18" w:rsidRPr="00AC6D18" w:rsidRDefault="00AC6D18" w:rsidP="00AC6D18">
      <w:pPr>
        <w:rPr>
          <w:rtl/>
        </w:rPr>
      </w:pPr>
      <w:r w:rsidRPr="00AC6D18">
        <w:rPr>
          <w:rtl/>
        </w:rPr>
        <w:t>فكان في هذه الدعوة الإ</w:t>
      </w:r>
      <w:r w:rsidR="00C91CDD">
        <w:rPr>
          <w:rtl/>
        </w:rPr>
        <w:t>ِ</w:t>
      </w:r>
      <w:r w:rsidRPr="00AC6D18">
        <w:rPr>
          <w:rtl/>
        </w:rPr>
        <w:t>صلاحية المباركة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</w:t>
      </w:r>
      <w:r w:rsidR="00C91CDD">
        <w:rPr>
          <w:rtl/>
        </w:rPr>
        <w:t>َ</w:t>
      </w:r>
      <w:r w:rsidRPr="00AC6D18">
        <w:rPr>
          <w:rtl/>
        </w:rPr>
        <w:t>أ</w:t>
      </w:r>
      <w:r w:rsidR="00C91CDD">
        <w:rPr>
          <w:rtl/>
        </w:rPr>
        <w:t>ْ</w:t>
      </w:r>
      <w:r w:rsidRPr="00AC6D18">
        <w:rPr>
          <w:rtl/>
        </w:rPr>
        <w:t>د</w:t>
      </w:r>
      <w:r w:rsidR="00C91CDD">
        <w:rPr>
          <w:rtl/>
        </w:rPr>
        <w:t>ُ</w:t>
      </w:r>
      <w:r w:rsidRPr="00AC6D18">
        <w:rPr>
          <w:rtl/>
        </w:rPr>
        <w:t xml:space="preserve"> كل</w:t>
      </w:r>
      <w:r w:rsidR="00C91CDD">
        <w:rPr>
          <w:rtl/>
        </w:rPr>
        <w:t>ّ</w:t>
      </w:r>
      <w:r w:rsidRPr="00AC6D18">
        <w:rPr>
          <w:rtl/>
        </w:rPr>
        <w:t xml:space="preserve"> دعوات التفرقة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ونداءات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الشقاق الشيطاني</w:t>
      </w:r>
      <w:r w:rsidR="00C91CDD">
        <w:rPr>
          <w:rtl/>
        </w:rPr>
        <w:t>ّ</w:t>
      </w:r>
      <w:r w:rsidRPr="00AC6D18">
        <w:rPr>
          <w:rtl/>
        </w:rPr>
        <w:t>ة التي كانت تصدر من حناجر النواصب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العملاء لصالح الاستعمار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من وراء الستار</w:t>
      </w:r>
      <w:r w:rsidR="00095AA9">
        <w:rPr>
          <w:rtl/>
        </w:rPr>
        <w:t xml:space="preserve"> .</w:t>
      </w:r>
    </w:p>
    <w:p w:rsidR="00AC6D18" w:rsidRPr="00AC6D18" w:rsidRDefault="00AC6D18" w:rsidP="00C91CDD">
      <w:pPr>
        <w:rPr>
          <w:rtl/>
        </w:rPr>
      </w:pPr>
      <w:r w:rsidRPr="00AC6D18">
        <w:rPr>
          <w:rtl/>
        </w:rPr>
        <w:t>لكن</w:t>
      </w:r>
      <w:r w:rsidR="00C91CDD">
        <w:rPr>
          <w:rtl/>
        </w:rPr>
        <w:t>ّ</w:t>
      </w:r>
      <w:r w:rsidRPr="00AC6D18">
        <w:rPr>
          <w:rtl/>
        </w:rPr>
        <w:t xml:space="preserve"> هذه المر</w:t>
      </w:r>
      <w:r w:rsidR="00C91CDD">
        <w:rPr>
          <w:rtl/>
        </w:rPr>
        <w:t>ّ</w:t>
      </w:r>
      <w:r w:rsidRPr="00AC6D18">
        <w:rPr>
          <w:rtl/>
        </w:rPr>
        <w:t>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أسفر الاستعمار</w:t>
      </w:r>
      <w:r w:rsidR="00C91CDD">
        <w:rPr>
          <w:rtl/>
        </w:rPr>
        <w:t>ُ</w:t>
      </w:r>
      <w:r w:rsidRPr="00AC6D18">
        <w:rPr>
          <w:rtl/>
        </w:rPr>
        <w:t xml:space="preserve"> عن وجهه القبيح وكش</w:t>
      </w:r>
      <w:r w:rsidR="00C91CDD">
        <w:rPr>
          <w:rtl/>
        </w:rPr>
        <w:t>ّ</w:t>
      </w:r>
      <w:r w:rsidRPr="00AC6D18">
        <w:rPr>
          <w:rtl/>
        </w:rPr>
        <w:t>ر عن أنيابه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ودخ</w:t>
      </w:r>
      <w:r w:rsidR="00C91CDD">
        <w:rPr>
          <w:rtl/>
        </w:rPr>
        <w:t>َ</w:t>
      </w:r>
      <w:r w:rsidRPr="00AC6D18">
        <w:rPr>
          <w:rtl/>
        </w:rPr>
        <w:t>ل</w:t>
      </w:r>
      <w:r w:rsidR="00C91CDD">
        <w:rPr>
          <w:rtl/>
        </w:rPr>
        <w:t>َ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معركة التفرقة بين المسلمين بكل</w:t>
      </w:r>
      <w:r w:rsidR="00C91CDD">
        <w:rPr>
          <w:rtl/>
        </w:rPr>
        <w:t>ّ</w:t>
      </w:r>
      <w:r w:rsidRPr="00AC6D18">
        <w:rPr>
          <w:rtl/>
        </w:rPr>
        <w:t xml:space="preserve"> ثقله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ور</w:t>
      </w:r>
      <w:r w:rsidR="00C91CDD">
        <w:rPr>
          <w:rtl/>
        </w:rPr>
        <w:t>َ</w:t>
      </w:r>
      <w:r w:rsidRPr="00AC6D18">
        <w:rPr>
          <w:rtl/>
        </w:rPr>
        <w:t>ج</w:t>
      </w:r>
      <w:r w:rsidR="00C91CDD">
        <w:rPr>
          <w:rtl/>
        </w:rPr>
        <w:t>ْ</w:t>
      </w:r>
      <w:r w:rsidRPr="00AC6D18">
        <w:rPr>
          <w:rtl/>
        </w:rPr>
        <w:t>له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وعملائه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فأطلق عفاريت النفاق من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جحورهم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فطلعوا من حيث يطلع قرن الشيطان من </w:t>
      </w:r>
      <w:r w:rsidR="00AB3A9F" w:rsidRPr="00A4355E">
        <w:rPr>
          <w:rStyle w:val="rfdBold2"/>
          <w:rtl/>
        </w:rPr>
        <w:t>«</w:t>
      </w:r>
      <w:r w:rsidR="00A4355E" w:rsidRPr="00A4355E">
        <w:rPr>
          <w:rStyle w:val="rfdBold2"/>
          <w:rFonts w:hint="cs"/>
          <w:rtl/>
        </w:rPr>
        <w:t xml:space="preserve"> </w:t>
      </w:r>
      <w:r w:rsidRPr="00A4355E">
        <w:rPr>
          <w:rStyle w:val="rfdBold2"/>
          <w:rtl/>
        </w:rPr>
        <w:t>نجد</w:t>
      </w:r>
      <w:r w:rsidR="00A4355E" w:rsidRPr="00A4355E">
        <w:rPr>
          <w:rStyle w:val="rfdBold2"/>
          <w:rFonts w:hint="cs"/>
          <w:rtl/>
        </w:rPr>
        <w:t xml:space="preserve"> </w:t>
      </w:r>
      <w:r w:rsidR="00AB3A9F" w:rsidRPr="00A4355E">
        <w:rPr>
          <w:rStyle w:val="rfdBold2"/>
          <w:rtl/>
        </w:rPr>
        <w:t>»</w:t>
      </w:r>
      <w:r w:rsidRPr="00AC6D18">
        <w:rPr>
          <w:rtl/>
        </w:rPr>
        <w:t xml:space="preserve"> </w:t>
      </w:r>
      <w:r w:rsidRPr="00AC6D18">
        <w:rPr>
          <w:rStyle w:val="rfdFootnotenum"/>
          <w:rtl/>
        </w:rPr>
        <w:t>(1)</w:t>
      </w:r>
      <w:r w:rsidRPr="00AC6D18">
        <w:rPr>
          <w:rtl/>
        </w:rPr>
        <w:t xml:space="preserve"> حيث يملك الأعراب</w:t>
      </w:r>
      <w:r w:rsidR="00C91CDD">
        <w:rPr>
          <w:rtl/>
        </w:rPr>
        <w:t>ُ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الجهلة</w:t>
      </w:r>
      <w:r w:rsidR="00C91CDD">
        <w:rPr>
          <w:rtl/>
        </w:rPr>
        <w:t>ُ</w:t>
      </w:r>
      <w:r w:rsidRPr="00AC6D18">
        <w:rPr>
          <w:rtl/>
        </w:rPr>
        <w:t xml:space="preserve"> أزم</w:t>
      </w:r>
      <w:r w:rsidR="00C91CDD">
        <w:rPr>
          <w:rtl/>
        </w:rPr>
        <w:t>ّ</w:t>
      </w:r>
      <w:r w:rsidRPr="00AC6D18">
        <w:rPr>
          <w:rtl/>
        </w:rPr>
        <w:t>ة الحكم وألسنة ال</w:t>
      </w:r>
      <w:r w:rsidR="00C91CDD">
        <w:rPr>
          <w:rtl/>
        </w:rPr>
        <w:t>إِ</w:t>
      </w:r>
      <w:r w:rsidRPr="00AC6D18">
        <w:rPr>
          <w:rtl/>
        </w:rPr>
        <w:t>فتاء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فأخذوا ي</w:t>
      </w:r>
      <w:r w:rsidR="00C91CDD">
        <w:rPr>
          <w:rtl/>
        </w:rPr>
        <w:t>ُ</w:t>
      </w:r>
      <w:r w:rsidRPr="00AC6D18">
        <w:rPr>
          <w:rtl/>
        </w:rPr>
        <w:t>س</w:t>
      </w:r>
      <w:r w:rsidR="00C91CDD">
        <w:rPr>
          <w:rtl/>
        </w:rPr>
        <w:t>َ</w:t>
      </w:r>
      <w:r w:rsidRPr="00AC6D18">
        <w:rPr>
          <w:rtl/>
        </w:rPr>
        <w:t>ع</w:t>
      </w:r>
      <w:r w:rsidR="00C91CDD">
        <w:rPr>
          <w:rtl/>
        </w:rPr>
        <w:t>ِّ</w:t>
      </w:r>
      <w:r w:rsidRPr="00AC6D18">
        <w:rPr>
          <w:rtl/>
        </w:rPr>
        <w:t>رون نيران فتنة التفرقة ويؤج</w:t>
      </w:r>
      <w:r w:rsidR="00C91CDD">
        <w:rPr>
          <w:rtl/>
        </w:rPr>
        <w:t>ّ</w:t>
      </w:r>
      <w:r w:rsidRPr="00AC6D18">
        <w:rPr>
          <w:rtl/>
        </w:rPr>
        <w:t>جونها من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جديد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لصالح الأجانب الكفرة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طمعا</w:t>
      </w:r>
      <w:r w:rsidR="00C91CDD">
        <w:rPr>
          <w:rtl/>
        </w:rPr>
        <w:t>ً</w:t>
      </w:r>
      <w:r w:rsidRPr="00AC6D18">
        <w:rPr>
          <w:rtl/>
        </w:rPr>
        <w:t xml:space="preserve"> في أن</w:t>
      </w:r>
      <w:r w:rsidR="00C91CDD">
        <w:rPr>
          <w:rtl/>
        </w:rPr>
        <w:t>ْ</w:t>
      </w:r>
      <w:r w:rsidRPr="00AC6D18">
        <w:rPr>
          <w:rtl/>
        </w:rPr>
        <w:t xml:space="preserve"> يوقفوا السيل الإ</w:t>
      </w:r>
      <w:r w:rsidR="00C91CDD">
        <w:rPr>
          <w:rtl/>
        </w:rPr>
        <w:t>ِ</w:t>
      </w:r>
      <w:r w:rsidRPr="00AC6D18">
        <w:rPr>
          <w:rtl/>
        </w:rPr>
        <w:t>سلامي الهادر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ويصد</w:t>
      </w:r>
      <w:r w:rsidR="00C91CDD">
        <w:rPr>
          <w:rtl/>
        </w:rPr>
        <w:t>ّ</w:t>
      </w:r>
      <w:r w:rsidRPr="00AC6D18">
        <w:rPr>
          <w:rtl/>
        </w:rPr>
        <w:t>وا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الوعي</w:t>
      </w:r>
      <w:r w:rsidR="00C91CDD">
        <w:rPr>
          <w:rtl/>
        </w:rPr>
        <w:t>َ</w:t>
      </w:r>
      <w:r w:rsidRPr="00AC6D18">
        <w:rPr>
          <w:rtl/>
        </w:rPr>
        <w:t xml:space="preserve"> الإ</w:t>
      </w:r>
      <w:r w:rsidR="00C91CDD">
        <w:rPr>
          <w:rtl/>
        </w:rPr>
        <w:t>ِ</w:t>
      </w:r>
      <w:r w:rsidRPr="00AC6D18">
        <w:rPr>
          <w:rtl/>
        </w:rPr>
        <w:t>سلامي</w:t>
      </w:r>
      <w:r w:rsidR="00C91CDD">
        <w:rPr>
          <w:rtl/>
        </w:rPr>
        <w:t>َّ</w:t>
      </w:r>
      <w:r w:rsidRPr="00AC6D18">
        <w:rPr>
          <w:rtl/>
        </w:rPr>
        <w:t xml:space="preserve"> الجارف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الذي دخل ديار المسلمين وأيقظهم من الس</w:t>
      </w:r>
      <w:r w:rsidR="00C91CDD">
        <w:rPr>
          <w:rtl/>
        </w:rPr>
        <w:t>ُ</w:t>
      </w:r>
      <w:r w:rsidRPr="00AC6D18">
        <w:rPr>
          <w:rtl/>
        </w:rPr>
        <w:t>بات العميق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فراح عملاء</w:t>
      </w:r>
      <w:r w:rsidR="00C91CDD">
        <w:rPr>
          <w:rtl/>
        </w:rPr>
        <w:t>ُ</w:t>
      </w:r>
      <w:r w:rsidRPr="00AC6D18">
        <w:rPr>
          <w:rtl/>
        </w:rPr>
        <w:t xml:space="preserve"> الغرب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يستعملون نفس الطريقة البائدة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يعلنون عن </w:t>
      </w:r>
      <w:r w:rsidR="00AB3A9F" w:rsidRPr="00A4355E">
        <w:rPr>
          <w:rStyle w:val="rfdBold2"/>
          <w:rtl/>
        </w:rPr>
        <w:t>«</w:t>
      </w:r>
      <w:r w:rsidR="00A4355E">
        <w:rPr>
          <w:rStyle w:val="rfdBold2"/>
          <w:rFonts w:hint="cs"/>
          <w:rtl/>
        </w:rPr>
        <w:t xml:space="preserve"> </w:t>
      </w:r>
      <w:r w:rsidRPr="00A4355E">
        <w:rPr>
          <w:rStyle w:val="rfdBold2"/>
          <w:rtl/>
        </w:rPr>
        <w:t>تكفير</w:t>
      </w:r>
      <w:r w:rsidR="00A4355E">
        <w:rPr>
          <w:rStyle w:val="rfdBold2"/>
          <w:rFonts w:hint="cs"/>
          <w:rtl/>
        </w:rPr>
        <w:t xml:space="preserve"> </w:t>
      </w:r>
      <w:r w:rsidR="00AB3A9F" w:rsidRPr="00A4355E">
        <w:rPr>
          <w:rStyle w:val="rfdBold2"/>
          <w:rtl/>
        </w:rPr>
        <w:t>»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هذه الفرقة وتلك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طمعا</w:t>
      </w:r>
      <w:r w:rsidR="00C91CDD">
        <w:rPr>
          <w:rtl/>
        </w:rPr>
        <w:t>ً</w:t>
      </w:r>
      <w:r w:rsidRPr="00AC6D18">
        <w:rPr>
          <w:rtl/>
        </w:rPr>
        <w:t xml:space="preserve"> في أن يجدوا لفتاواهم أ</w:t>
      </w:r>
      <w:r w:rsidR="00C91CDD">
        <w:rPr>
          <w:rtl/>
        </w:rPr>
        <w:t>ُ</w:t>
      </w:r>
      <w:r w:rsidRPr="00AC6D18">
        <w:rPr>
          <w:rtl/>
        </w:rPr>
        <w:t>ذنا</w:t>
      </w:r>
      <w:r w:rsidR="00C91CDD">
        <w:rPr>
          <w:rtl/>
        </w:rPr>
        <w:t>ً</w:t>
      </w:r>
      <w:r w:rsidRPr="00AC6D18">
        <w:rPr>
          <w:rtl/>
        </w:rPr>
        <w:t xml:space="preserve"> صاغية</w:t>
      </w:r>
      <w:r w:rsidR="00C91CDD">
        <w:rPr>
          <w:rtl/>
        </w:rPr>
        <w:t>ً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جهلا</w:t>
      </w:r>
      <w:r w:rsidR="00C91CDD">
        <w:rPr>
          <w:rtl/>
        </w:rPr>
        <w:t>ً</w:t>
      </w:r>
      <w:r w:rsidRPr="00AC6D18">
        <w:rPr>
          <w:rtl/>
        </w:rPr>
        <w:t xml:space="preserve"> منهم بأن</w:t>
      </w:r>
      <w:r w:rsidR="00C91CDD">
        <w:rPr>
          <w:rtl/>
        </w:rPr>
        <w:t>ّ</w:t>
      </w:r>
      <w:r w:rsidRPr="00AC6D18">
        <w:rPr>
          <w:rtl/>
        </w:rPr>
        <w:t xml:space="preserve"> المسلمين يعلمون أن</w:t>
      </w:r>
      <w:r w:rsidR="00C91CDD">
        <w:rPr>
          <w:rtl/>
        </w:rPr>
        <w:t>ّ</w:t>
      </w:r>
      <w:r w:rsidRPr="00AC6D18">
        <w:rPr>
          <w:rtl/>
        </w:rPr>
        <w:t xml:space="preserve"> تلك الفتاوى إن</w:t>
      </w:r>
      <w:r w:rsidR="00C91CDD">
        <w:rPr>
          <w:rtl/>
        </w:rPr>
        <w:t>ّ</w:t>
      </w:r>
      <w:r w:rsidRPr="00AC6D18">
        <w:rPr>
          <w:rtl/>
        </w:rPr>
        <w:t>ما هي صادرة مم</w:t>
      </w:r>
      <w:r w:rsidR="00C91CDD">
        <w:rPr>
          <w:rtl/>
        </w:rPr>
        <w:t>ّ</w:t>
      </w:r>
      <w:r w:rsidRPr="00AC6D18">
        <w:rPr>
          <w:rtl/>
        </w:rPr>
        <w:t>ن ينتمون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إلى الفرقة الوه</w:t>
      </w:r>
      <w:r w:rsidR="00C91CDD">
        <w:rPr>
          <w:rtl/>
        </w:rPr>
        <w:t>ّ</w:t>
      </w:r>
      <w:r w:rsidRPr="00AC6D18">
        <w:rPr>
          <w:rtl/>
        </w:rPr>
        <w:t>ابي</w:t>
      </w:r>
      <w:r w:rsidR="00C91CDD">
        <w:rPr>
          <w:rtl/>
        </w:rPr>
        <w:t>ّ</w:t>
      </w:r>
      <w:r w:rsidRPr="00AC6D18">
        <w:rPr>
          <w:rtl/>
        </w:rPr>
        <w:t>ة التي نبذها علماء</w:t>
      </w:r>
      <w:r w:rsidR="00C91CDD">
        <w:rPr>
          <w:rtl/>
        </w:rPr>
        <w:t>ُ</w:t>
      </w:r>
      <w:r w:rsidRPr="00AC6D18">
        <w:rPr>
          <w:rtl/>
        </w:rPr>
        <w:t xml:space="preserve"> المسلمين أجمعون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وحكموا بضلالها وجهل المنتمين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إليها بقواعد الدين أ</w:t>
      </w:r>
      <w:r w:rsidR="00C91CDD">
        <w:rPr>
          <w:rtl/>
        </w:rPr>
        <w:t>ُ</w:t>
      </w:r>
      <w:r w:rsidRPr="00AC6D18">
        <w:rPr>
          <w:rtl/>
        </w:rPr>
        <w:t>صولا</w:t>
      </w:r>
      <w:r w:rsidR="00C91CDD">
        <w:rPr>
          <w:rtl/>
        </w:rPr>
        <w:t>ً</w:t>
      </w:r>
      <w:r w:rsidRPr="00AC6D18">
        <w:rPr>
          <w:rtl/>
        </w:rPr>
        <w:t xml:space="preserve"> وفروعا</w:t>
      </w:r>
      <w:r w:rsidR="00C91CDD">
        <w:rPr>
          <w:rtl/>
        </w:rPr>
        <w:t>ً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وبالمعارف الإ</w:t>
      </w:r>
      <w:r w:rsidR="00C91CDD">
        <w:rPr>
          <w:rtl/>
        </w:rPr>
        <w:t>ِ</w:t>
      </w:r>
      <w:r w:rsidRPr="00AC6D18">
        <w:rPr>
          <w:rtl/>
        </w:rPr>
        <w:t>سلامي</w:t>
      </w:r>
      <w:r w:rsidR="00C91CDD">
        <w:rPr>
          <w:rtl/>
        </w:rPr>
        <w:t>ّ</w:t>
      </w:r>
      <w:r w:rsidRPr="00AC6D18">
        <w:rPr>
          <w:rtl/>
        </w:rPr>
        <w:t>ة وبالمصطلحات العرفية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عموما</w:t>
      </w:r>
      <w:r w:rsidR="00C91CDD">
        <w:rPr>
          <w:rtl/>
        </w:rPr>
        <w:t>ً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حتى مداليل الألفاظ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ومفاهيم الج</w:t>
      </w:r>
      <w:r w:rsidR="00C91CDD">
        <w:rPr>
          <w:rtl/>
        </w:rPr>
        <w:t>ُ</w:t>
      </w:r>
      <w:r w:rsidRPr="00AC6D18">
        <w:rPr>
          <w:rtl/>
        </w:rPr>
        <w:t>مل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ومعاريض الكلام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والطائفة</w:t>
      </w:r>
      <w:r w:rsidR="00C91CDD">
        <w:rPr>
          <w:rtl/>
        </w:rPr>
        <w:t>ُ</w:t>
      </w:r>
      <w:r w:rsidRPr="00AC6D18">
        <w:rPr>
          <w:rtl/>
        </w:rPr>
        <w:t xml:space="preserve"> الإ</w:t>
      </w:r>
      <w:r w:rsidR="00C91CDD">
        <w:rPr>
          <w:rtl/>
        </w:rPr>
        <w:t>ِ</w:t>
      </w:r>
      <w:r w:rsidRPr="00AC6D18">
        <w:rPr>
          <w:rtl/>
        </w:rPr>
        <w:t>سلامي</w:t>
      </w:r>
      <w:r w:rsidR="00C91CDD">
        <w:rPr>
          <w:rtl/>
        </w:rPr>
        <w:t>ّ</w:t>
      </w:r>
      <w:r w:rsidRPr="00AC6D18">
        <w:rPr>
          <w:rtl/>
        </w:rPr>
        <w:t>ة</w:t>
      </w:r>
      <w:r w:rsidR="00C91CDD">
        <w:rPr>
          <w:rtl/>
        </w:rPr>
        <w:t>ُ</w:t>
      </w:r>
      <w:r w:rsidRPr="00AC6D18">
        <w:rPr>
          <w:rtl/>
        </w:rPr>
        <w:t xml:space="preserve"> الشيعي</w:t>
      </w:r>
      <w:r w:rsidR="00C91CDD">
        <w:rPr>
          <w:rtl/>
        </w:rPr>
        <w:t>ّ</w:t>
      </w:r>
      <w:r w:rsidRPr="00AC6D18">
        <w:rPr>
          <w:rtl/>
        </w:rPr>
        <w:t>ة</w:t>
      </w:r>
      <w:r w:rsidR="00C91CDD">
        <w:rPr>
          <w:rtl/>
        </w:rPr>
        <w:t>ُ</w:t>
      </w:r>
      <w:r w:rsidRPr="00AC6D18">
        <w:rPr>
          <w:rtl/>
        </w:rPr>
        <w:t xml:space="preserve"> ليست هي الوحيدة المستهد</w:t>
      </w:r>
      <w:r w:rsidR="00C91CDD">
        <w:rPr>
          <w:rtl/>
        </w:rPr>
        <w:t>َ</w:t>
      </w:r>
      <w:r w:rsidRPr="00AC6D18">
        <w:rPr>
          <w:rtl/>
        </w:rPr>
        <w:t>فة لهذه الحملات من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قبل الوه</w:t>
      </w:r>
      <w:r w:rsidR="00C91CDD">
        <w:rPr>
          <w:rtl/>
        </w:rPr>
        <w:t>ّ</w:t>
      </w:r>
      <w:r w:rsidRPr="00AC6D18">
        <w:rPr>
          <w:rtl/>
        </w:rPr>
        <w:t>ابي</w:t>
      </w:r>
      <w:r w:rsidR="00C91CDD">
        <w:rPr>
          <w:rtl/>
        </w:rPr>
        <w:t>ّ</w:t>
      </w:r>
      <w:r w:rsidRPr="00AC6D18">
        <w:rPr>
          <w:rtl/>
        </w:rPr>
        <w:t>ين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بل كل</w:t>
      </w:r>
      <w:r w:rsidR="00C91CDD">
        <w:rPr>
          <w:rtl/>
        </w:rPr>
        <w:t>ّ</w:t>
      </w:r>
      <w:r w:rsidRPr="00AC6D18">
        <w:rPr>
          <w:rtl/>
        </w:rPr>
        <w:t xml:space="preserve"> المسلمين ال</w:t>
      </w:r>
      <w:r w:rsidR="00C91CDD">
        <w:rPr>
          <w:rtl/>
        </w:rPr>
        <w:t>ّ</w:t>
      </w:r>
      <w:r w:rsidRPr="00AC6D18">
        <w:rPr>
          <w:rtl/>
        </w:rPr>
        <w:t>ذين يقد</w:t>
      </w:r>
      <w:r w:rsidR="00C91CDD">
        <w:rPr>
          <w:rtl/>
        </w:rPr>
        <w:t>ّ</w:t>
      </w:r>
      <w:r w:rsidRPr="00AC6D18">
        <w:rPr>
          <w:rtl/>
        </w:rPr>
        <w:t>سون النبي</w:t>
      </w:r>
      <w:r w:rsidR="00C91CDD">
        <w:rPr>
          <w:rtl/>
        </w:rPr>
        <w:t>ّ</w:t>
      </w:r>
      <w:r w:rsidRPr="00AC6D18">
        <w:rPr>
          <w:rtl/>
        </w:rPr>
        <w:t xml:space="preserve"> وأهل البيت والأولياء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والصالحين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وي</w:t>
      </w:r>
      <w:r w:rsidR="00C91CDD">
        <w:rPr>
          <w:rtl/>
        </w:rPr>
        <w:t>ُ</w:t>
      </w:r>
      <w:r w:rsidRPr="00AC6D18">
        <w:rPr>
          <w:rtl/>
        </w:rPr>
        <w:t>عظمون أسماءهم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ويكرمون مقاماتهم وقبورهم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وي</w:t>
      </w:r>
      <w:r w:rsidR="00C91CDD">
        <w:rPr>
          <w:rtl/>
        </w:rPr>
        <w:t>ُ</w:t>
      </w:r>
      <w:r w:rsidRPr="00AC6D18">
        <w:rPr>
          <w:rtl/>
        </w:rPr>
        <w:t>حيون ذكرياتهم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كل</w:t>
      </w:r>
      <w:r w:rsidR="00C91CDD">
        <w:rPr>
          <w:rtl/>
        </w:rPr>
        <w:t>ّ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أ</w:t>
      </w:r>
      <w:r w:rsidR="00C91CDD">
        <w:rPr>
          <w:rtl/>
        </w:rPr>
        <w:t>ُ</w:t>
      </w:r>
      <w:r w:rsidRPr="00AC6D18">
        <w:rPr>
          <w:rtl/>
        </w:rPr>
        <w:t>ولئك مستهد</w:t>
      </w:r>
      <w:r w:rsidR="00C91CDD">
        <w:rPr>
          <w:rtl/>
        </w:rPr>
        <w:t>َ</w:t>
      </w:r>
      <w:r w:rsidRPr="00AC6D18">
        <w:rPr>
          <w:rtl/>
        </w:rPr>
        <w:t>فون من الوه</w:t>
      </w:r>
      <w:r w:rsidR="00C91CDD">
        <w:rPr>
          <w:rtl/>
        </w:rPr>
        <w:t>ّ</w:t>
      </w:r>
      <w:r w:rsidRPr="00AC6D18">
        <w:rPr>
          <w:rtl/>
        </w:rPr>
        <w:t>ابي</w:t>
      </w:r>
      <w:r w:rsidR="00C91CDD">
        <w:rPr>
          <w:rtl/>
        </w:rPr>
        <w:t>ّ</w:t>
      </w:r>
      <w:r w:rsidRPr="00AC6D18">
        <w:rPr>
          <w:rtl/>
        </w:rPr>
        <w:t>ة بالتكفير والتفسيق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لإ</w:t>
      </w:r>
      <w:r w:rsidR="00C91CDD">
        <w:rPr>
          <w:rtl/>
        </w:rPr>
        <w:t>ِ</w:t>
      </w:r>
      <w:r w:rsidRPr="00AC6D18">
        <w:rPr>
          <w:rtl/>
        </w:rPr>
        <w:t>نكارها كل</w:t>
      </w:r>
      <w:r w:rsidR="00C91CDD">
        <w:rPr>
          <w:rtl/>
        </w:rPr>
        <w:t>ّ</w:t>
      </w:r>
      <w:r w:rsidRPr="00AC6D18">
        <w:rPr>
          <w:rtl/>
        </w:rPr>
        <w:t xml:space="preserve"> كرامة للنبي</w:t>
      </w:r>
      <w:r w:rsidR="00C91CDD">
        <w:rPr>
          <w:rtl/>
        </w:rPr>
        <w:t>ّ</w:t>
      </w:r>
      <w:r w:rsidRPr="00AC6D18">
        <w:rPr>
          <w:rtl/>
        </w:rPr>
        <w:t xml:space="preserve"> وأهل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البيت وكل</w:t>
      </w:r>
      <w:r w:rsidR="00C91CDD">
        <w:rPr>
          <w:rtl/>
        </w:rPr>
        <w:t>ّ</w:t>
      </w:r>
      <w:r w:rsidRPr="00AC6D18">
        <w:rPr>
          <w:rtl/>
        </w:rPr>
        <w:t xml:space="preserve"> ولي</w:t>
      </w:r>
      <w:r w:rsidR="00C91CDD">
        <w:rPr>
          <w:rtl/>
        </w:rPr>
        <w:t>ّ</w:t>
      </w:r>
      <w:r w:rsidRPr="00AC6D18">
        <w:rPr>
          <w:rtl/>
        </w:rPr>
        <w:t xml:space="preserve"> كريم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pStyle w:val="rfdLine"/>
        <w:rPr>
          <w:rtl/>
        </w:rPr>
      </w:pPr>
      <w:r w:rsidRPr="00AC6D18">
        <w:rPr>
          <w:rtl/>
        </w:rPr>
        <w:t>__________________</w:t>
      </w:r>
    </w:p>
    <w:p w:rsidR="00AC6D18" w:rsidRPr="00AC6D18" w:rsidRDefault="00AC6D18" w:rsidP="00AC6D18">
      <w:pPr>
        <w:pStyle w:val="rfdFootnote0"/>
        <w:rPr>
          <w:rtl/>
        </w:rPr>
      </w:pPr>
      <w:r>
        <w:rPr>
          <w:rtl/>
        </w:rPr>
        <w:t>(</w:t>
      </w:r>
      <w:r w:rsidRPr="00AC6D18">
        <w:rPr>
          <w:rtl/>
        </w:rPr>
        <w:t>1) أ</w:t>
      </w:r>
      <w:r w:rsidR="00C91CDD">
        <w:rPr>
          <w:rtl/>
        </w:rPr>
        <w:t>ُ</w:t>
      </w:r>
      <w:r w:rsidRPr="00AC6D18">
        <w:rPr>
          <w:rtl/>
        </w:rPr>
        <w:t>نظر صحيح البخاري</w:t>
      </w:r>
      <w:r w:rsidR="00095AA9">
        <w:rPr>
          <w:rtl/>
        </w:rPr>
        <w:t xml:space="preserve"> .</w:t>
      </w:r>
    </w:p>
    <w:p w:rsidR="005C0117" w:rsidRDefault="005C0117" w:rsidP="00AC6D18">
      <w:pPr>
        <w:rPr>
          <w:rtl/>
        </w:rPr>
        <w:sectPr w:rsidR="005C0117" w:rsidSect="00107863">
          <w:headerReference w:type="even" r:id="rId301"/>
          <w:headerReference w:type="default" r:id="rId302"/>
          <w:headerReference w:type="first" r:id="rId303"/>
          <w:type w:val="continuous"/>
          <w:pgSz w:w="11907" w:h="16840" w:code="9"/>
          <w:pgMar w:top="1247" w:right="1361" w:bottom="1247" w:left="1361" w:header="720" w:footer="720" w:gutter="0"/>
          <w:cols w:space="720"/>
          <w:titlePg/>
          <w:bidi/>
          <w:rtlGutter/>
          <w:docGrid w:linePitch="360"/>
        </w:sectPr>
      </w:pPr>
    </w:p>
    <w:p w:rsidR="00AC6D18" w:rsidRPr="00AC6D18" w:rsidRDefault="00AC6D18" w:rsidP="00AC6D18">
      <w:pPr>
        <w:rPr>
          <w:rtl/>
        </w:rPr>
      </w:pPr>
      <w:r>
        <w:rPr>
          <w:rtl/>
        </w:rPr>
        <w:lastRenderedPageBreak/>
        <w:br w:type="page"/>
      </w:r>
      <w:r w:rsidRPr="00AC6D18">
        <w:rPr>
          <w:rtl/>
        </w:rPr>
        <w:lastRenderedPageBreak/>
        <w:t>ومن سخافاتهم أن</w:t>
      </w:r>
      <w:r w:rsidR="00F658F4">
        <w:rPr>
          <w:rtl/>
        </w:rPr>
        <w:t>ّ</w:t>
      </w:r>
      <w:r w:rsidRPr="00AC6D18">
        <w:rPr>
          <w:rtl/>
        </w:rPr>
        <w:t>هم يعتبرون دعاء النبي</w:t>
      </w:r>
      <w:r w:rsidR="00F658F4">
        <w:rPr>
          <w:rtl/>
        </w:rPr>
        <w:t>ّ</w:t>
      </w:r>
      <w:r w:rsidRPr="00AC6D18">
        <w:rPr>
          <w:rtl/>
        </w:rPr>
        <w:t xml:space="preserve"> والتوس</w:t>
      </w:r>
      <w:r w:rsidR="00F658F4">
        <w:rPr>
          <w:rtl/>
        </w:rPr>
        <w:t>ّ</w:t>
      </w:r>
      <w:r w:rsidRPr="00AC6D18">
        <w:rPr>
          <w:rtl/>
        </w:rPr>
        <w:t>ل به إلى الله كفرا</w:t>
      </w:r>
      <w:r w:rsidR="00F658F4">
        <w:rPr>
          <w:rtl/>
        </w:rPr>
        <w:t>ً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ومنافيا</w:t>
      </w:r>
      <w:r w:rsidR="00F658F4">
        <w:rPr>
          <w:rtl/>
        </w:rPr>
        <w:t>ً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للتوحيد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وكذلك دعاء أهل البيت وسائر الأولياء الصالحين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جهلا</w:t>
      </w:r>
      <w:r w:rsidR="00F658F4">
        <w:rPr>
          <w:rtl/>
        </w:rPr>
        <w:t>ً</w:t>
      </w:r>
      <w:r w:rsidRPr="00AC6D18">
        <w:rPr>
          <w:rtl/>
        </w:rPr>
        <w:t xml:space="preserve"> منهم بأن</w:t>
      </w:r>
      <w:r w:rsidR="00F658F4">
        <w:rPr>
          <w:rtl/>
        </w:rPr>
        <w:t>ّ</w:t>
      </w:r>
      <w:r w:rsidRPr="00AC6D18">
        <w:rPr>
          <w:rtl/>
        </w:rPr>
        <w:t xml:space="preserve"> الدعاء غير العبادة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والتوس</w:t>
      </w:r>
      <w:r w:rsidR="00F658F4">
        <w:rPr>
          <w:rtl/>
        </w:rPr>
        <w:t>ُّ</w:t>
      </w:r>
      <w:r w:rsidRPr="00AC6D18">
        <w:rPr>
          <w:rtl/>
        </w:rPr>
        <w:t>ل والاستشفاع غير العبودية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فإن</w:t>
      </w:r>
      <w:r w:rsidR="00F658F4">
        <w:rPr>
          <w:rtl/>
        </w:rPr>
        <w:t>ّ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العبادة إن</w:t>
      </w:r>
      <w:r w:rsidR="00F658F4">
        <w:rPr>
          <w:rtl/>
        </w:rPr>
        <w:t>ّ</w:t>
      </w:r>
      <w:r w:rsidRPr="00AC6D18">
        <w:rPr>
          <w:rtl/>
        </w:rPr>
        <w:t>ما تبتني على قصد التعب</w:t>
      </w:r>
      <w:r w:rsidR="00F658F4">
        <w:rPr>
          <w:rtl/>
        </w:rPr>
        <w:t>ّ</w:t>
      </w:r>
      <w:r w:rsidRPr="00AC6D18">
        <w:rPr>
          <w:rtl/>
        </w:rPr>
        <w:t>د والعبودية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وإن</w:t>
      </w:r>
      <w:r w:rsidR="00F658F4">
        <w:rPr>
          <w:rtl/>
        </w:rPr>
        <w:t>ّ</w:t>
      </w:r>
      <w:r w:rsidRPr="00AC6D18">
        <w:rPr>
          <w:rtl/>
        </w:rPr>
        <w:t>ما تحرم لمن يد</w:t>
      </w:r>
      <w:r w:rsidR="00F658F4">
        <w:rPr>
          <w:rtl/>
        </w:rPr>
        <w:t>ّ</w:t>
      </w:r>
      <w:r w:rsidRPr="00AC6D18">
        <w:rPr>
          <w:rtl/>
        </w:rPr>
        <w:t>عي الألوهي</w:t>
      </w:r>
      <w:r w:rsidR="00F658F4">
        <w:rPr>
          <w:rtl/>
        </w:rPr>
        <w:t>ّ</w:t>
      </w:r>
      <w:r w:rsidRPr="00AC6D18">
        <w:rPr>
          <w:rtl/>
        </w:rPr>
        <w:t>ة من دون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الله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والمسلمون</w:t>
      </w:r>
      <w:r w:rsidR="004803AF">
        <w:rPr>
          <w:rtl/>
        </w:rPr>
        <w:t xml:space="preserve"> ـ </w:t>
      </w:r>
      <w:r w:rsidRPr="00AC6D18">
        <w:rPr>
          <w:rtl/>
        </w:rPr>
        <w:t>س</w:t>
      </w:r>
      <w:r w:rsidR="00F658F4">
        <w:rPr>
          <w:rtl/>
        </w:rPr>
        <w:t>ُ</w:t>
      </w:r>
      <w:r w:rsidRPr="00AC6D18">
        <w:rPr>
          <w:rtl/>
        </w:rPr>
        <w:t>ن</w:t>
      </w:r>
      <w:r w:rsidR="00F658F4">
        <w:rPr>
          <w:rtl/>
        </w:rPr>
        <w:t>ّ</w:t>
      </w:r>
      <w:r w:rsidRPr="00AC6D18">
        <w:rPr>
          <w:rtl/>
        </w:rPr>
        <w:t>ة وشيعة</w:t>
      </w:r>
      <w:r w:rsidR="004803AF">
        <w:rPr>
          <w:rtl/>
        </w:rPr>
        <w:t xml:space="preserve"> ـ </w:t>
      </w:r>
      <w:r w:rsidRPr="00AC6D18">
        <w:rPr>
          <w:rtl/>
        </w:rPr>
        <w:t>يعبدون الله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ولا يقصدون غيره بذلك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وأم</w:t>
      </w:r>
      <w:r w:rsidR="00F658F4">
        <w:rPr>
          <w:rtl/>
        </w:rPr>
        <w:t>ّ</w:t>
      </w:r>
      <w:r w:rsidRPr="00AC6D18">
        <w:rPr>
          <w:rtl/>
        </w:rPr>
        <w:t>ا الدعاء فهو نداء</w:t>
      </w:r>
      <w:r w:rsidR="00F658F4">
        <w:rPr>
          <w:rtl/>
        </w:rPr>
        <w:t>ٌ</w:t>
      </w:r>
      <w:r w:rsidRPr="00AC6D18">
        <w:rPr>
          <w:rtl/>
        </w:rPr>
        <w:t xml:space="preserve"> وطلب</w:t>
      </w:r>
      <w:r w:rsidR="00F658F4">
        <w:rPr>
          <w:rtl/>
        </w:rPr>
        <w:t>ٌ</w:t>
      </w:r>
      <w:r w:rsidRPr="00AC6D18">
        <w:rPr>
          <w:rtl/>
        </w:rPr>
        <w:t xml:space="preserve"> ي</w:t>
      </w:r>
      <w:r w:rsidR="00F658F4">
        <w:rPr>
          <w:rtl/>
        </w:rPr>
        <w:t>ُ</w:t>
      </w:r>
      <w:r w:rsidRPr="00AC6D18">
        <w:rPr>
          <w:rtl/>
        </w:rPr>
        <w:t>قصد به التوس</w:t>
      </w:r>
      <w:r w:rsidR="00F658F4">
        <w:rPr>
          <w:rtl/>
        </w:rPr>
        <w:t>ّ</w:t>
      </w:r>
      <w:r w:rsidRPr="00AC6D18">
        <w:rPr>
          <w:rtl/>
        </w:rPr>
        <w:t>ط بمنزلة النبي</w:t>
      </w:r>
      <w:r w:rsidR="00F658F4">
        <w:rPr>
          <w:rtl/>
        </w:rPr>
        <w:t>ّ</w:t>
      </w:r>
      <w:r w:rsidRPr="00AC6D18">
        <w:rPr>
          <w:rtl/>
        </w:rPr>
        <w:t xml:space="preserve"> وآله والصالحين من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أوليائه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لأن</w:t>
      </w:r>
      <w:r w:rsidR="00F658F4">
        <w:rPr>
          <w:rtl/>
        </w:rPr>
        <w:t>ّ</w:t>
      </w:r>
      <w:r w:rsidRPr="00AC6D18">
        <w:rPr>
          <w:rtl/>
        </w:rPr>
        <w:t>هم مكر</w:t>
      </w:r>
      <w:r w:rsidR="00F658F4">
        <w:rPr>
          <w:rtl/>
        </w:rPr>
        <w:t>ّ</w:t>
      </w:r>
      <w:r w:rsidRPr="00AC6D18">
        <w:rPr>
          <w:rtl/>
        </w:rPr>
        <w:t>مون عند الله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ويشفعون لمن ارتضى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وليسوا معبودين ولا مقصودين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بالعبادة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وإن</w:t>
      </w:r>
      <w:r w:rsidR="00F658F4">
        <w:rPr>
          <w:rtl/>
        </w:rPr>
        <w:t>ّ</w:t>
      </w:r>
      <w:r w:rsidRPr="00AC6D18">
        <w:rPr>
          <w:rtl/>
        </w:rPr>
        <w:t>ما المعبود هو الله وحده</w:t>
      </w:r>
      <w:r w:rsidR="00095AA9">
        <w:rPr>
          <w:rtl/>
        </w:rPr>
        <w:t xml:space="preserve"> .</w:t>
      </w:r>
    </w:p>
    <w:p w:rsidR="00207010" w:rsidRDefault="00AC6D18" w:rsidP="00AC6D18">
      <w:pPr>
        <w:rPr>
          <w:rtl/>
        </w:rPr>
      </w:pPr>
      <w:r w:rsidRPr="00AC6D18">
        <w:rPr>
          <w:rtl/>
        </w:rPr>
        <w:t>ثم</w:t>
      </w:r>
      <w:r w:rsidR="00F658F4">
        <w:rPr>
          <w:rtl/>
        </w:rPr>
        <w:t>ّ</w:t>
      </w:r>
      <w:r w:rsidRPr="00AC6D18">
        <w:rPr>
          <w:rtl/>
        </w:rPr>
        <w:t xml:space="preserve"> إن</w:t>
      </w:r>
      <w:r w:rsidR="00F658F4">
        <w:rPr>
          <w:rtl/>
        </w:rPr>
        <w:t>ّ</w:t>
      </w:r>
      <w:r w:rsidRPr="00AC6D18">
        <w:rPr>
          <w:rtl/>
        </w:rPr>
        <w:t xml:space="preserve"> المسلمين</w:t>
      </w:r>
      <w:r w:rsidR="004803AF">
        <w:rPr>
          <w:rtl/>
        </w:rPr>
        <w:t xml:space="preserve"> ـ </w:t>
      </w:r>
      <w:r w:rsidRPr="00AC6D18">
        <w:rPr>
          <w:rtl/>
        </w:rPr>
        <w:t>س</w:t>
      </w:r>
      <w:r w:rsidR="00F658F4">
        <w:rPr>
          <w:rtl/>
        </w:rPr>
        <w:t>ُ</w:t>
      </w:r>
      <w:r w:rsidRPr="00AC6D18">
        <w:rPr>
          <w:rtl/>
        </w:rPr>
        <w:t>ن</w:t>
      </w:r>
      <w:r w:rsidR="00F658F4">
        <w:rPr>
          <w:rtl/>
        </w:rPr>
        <w:t>ّ</w:t>
      </w:r>
      <w:r w:rsidRPr="00AC6D18">
        <w:rPr>
          <w:rtl/>
        </w:rPr>
        <w:t>ة وشيعة</w:t>
      </w:r>
      <w:r w:rsidR="004803AF">
        <w:rPr>
          <w:rtl/>
        </w:rPr>
        <w:t xml:space="preserve"> ـ </w:t>
      </w:r>
      <w:r w:rsidRPr="00AC6D18">
        <w:rPr>
          <w:rtl/>
        </w:rPr>
        <w:t>إن</w:t>
      </w:r>
      <w:r w:rsidR="00F658F4">
        <w:rPr>
          <w:rtl/>
        </w:rPr>
        <w:t>ّ</w:t>
      </w:r>
      <w:r w:rsidRPr="00AC6D18">
        <w:rPr>
          <w:rtl/>
        </w:rPr>
        <w:t>ما يت</w:t>
      </w:r>
      <w:r w:rsidR="00F658F4">
        <w:rPr>
          <w:rtl/>
        </w:rPr>
        <w:t>ّ</w:t>
      </w:r>
      <w:r w:rsidRPr="00AC6D18">
        <w:rPr>
          <w:rtl/>
        </w:rPr>
        <w:t xml:space="preserve">بعون في </w:t>
      </w:r>
      <w:r w:rsidR="00207010">
        <w:rPr>
          <w:rtl/>
        </w:rPr>
        <w:t>دعاء النبي</w:t>
      </w:r>
      <w:r w:rsidR="00F658F4">
        <w:rPr>
          <w:rtl/>
        </w:rPr>
        <w:t>ّ</w:t>
      </w:r>
      <w:r w:rsidR="00207010">
        <w:rPr>
          <w:rtl/>
        </w:rPr>
        <w:t xml:space="preserve"> وآله</w:t>
      </w:r>
      <w:r w:rsidR="007E0241">
        <w:rPr>
          <w:rtl/>
        </w:rPr>
        <w:t xml:space="preserve"> ،</w:t>
      </w:r>
      <w:r w:rsidR="00207010">
        <w:rPr>
          <w:rtl/>
        </w:rPr>
        <w:t xml:space="preserve"> س</w:t>
      </w:r>
      <w:r w:rsidR="00F658F4">
        <w:rPr>
          <w:rtl/>
        </w:rPr>
        <w:t>ُ</w:t>
      </w:r>
      <w:r w:rsidR="00207010">
        <w:rPr>
          <w:rtl/>
        </w:rPr>
        <w:t>ن</w:t>
      </w:r>
      <w:r w:rsidR="00F658F4">
        <w:rPr>
          <w:rtl/>
        </w:rPr>
        <w:t>ّ</w:t>
      </w:r>
      <w:r w:rsidR="00207010">
        <w:rPr>
          <w:rtl/>
        </w:rPr>
        <w:t xml:space="preserve">ة رسول الله </w:t>
      </w:r>
      <w:r w:rsidR="00F658F4">
        <w:rPr>
          <w:rtl/>
        </w:rPr>
        <w:br/>
      </w:r>
      <w:r w:rsidRPr="00AC6D18">
        <w:rPr>
          <w:rtl/>
        </w:rPr>
        <w:t>وتعليماته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فقد جاء في الحديث الصحيح أن</w:t>
      </w:r>
      <w:r w:rsidR="00F658F4">
        <w:rPr>
          <w:rtl/>
        </w:rPr>
        <w:t>ّ</w:t>
      </w:r>
      <w:r w:rsidRPr="00AC6D18">
        <w:rPr>
          <w:rtl/>
        </w:rPr>
        <w:t>ه عل</w:t>
      </w:r>
      <w:r w:rsidR="00F658F4">
        <w:rPr>
          <w:rtl/>
        </w:rPr>
        <w:t>ّ</w:t>
      </w:r>
      <w:r w:rsidRPr="00AC6D18">
        <w:rPr>
          <w:rtl/>
        </w:rPr>
        <w:t>م رجلا</w:t>
      </w:r>
      <w:r w:rsidR="00F658F4">
        <w:rPr>
          <w:rtl/>
        </w:rPr>
        <w:t>ً</w:t>
      </w:r>
      <w:r w:rsidRPr="00AC6D18">
        <w:rPr>
          <w:rtl/>
        </w:rPr>
        <w:t xml:space="preserve"> ضرير</w:t>
      </w:r>
      <w:r w:rsidR="00207010">
        <w:rPr>
          <w:rtl/>
        </w:rPr>
        <w:t>ا</w:t>
      </w:r>
      <w:r w:rsidR="00F658F4">
        <w:rPr>
          <w:rtl/>
        </w:rPr>
        <w:t>ً</w:t>
      </w:r>
      <w:r w:rsidR="00207010">
        <w:rPr>
          <w:rtl/>
        </w:rPr>
        <w:t xml:space="preserve"> أن يقول</w:t>
      </w:r>
      <w:r w:rsidR="007E0241">
        <w:rPr>
          <w:rtl/>
        </w:rPr>
        <w:t xml:space="preserve"> :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1837"/>
        <w:gridCol w:w="7348"/>
      </w:tblGrid>
      <w:tr w:rsidR="00207010" w:rsidTr="00A4355E">
        <w:tc>
          <w:tcPr>
            <w:tcW w:w="1000" w:type="pct"/>
            <w:shd w:val="clear" w:color="auto" w:fill="auto"/>
          </w:tcPr>
          <w:p w:rsidR="00207010" w:rsidRPr="00A4355E" w:rsidRDefault="00207010" w:rsidP="00A4355E">
            <w:pPr>
              <w:rPr>
                <w:rtl/>
              </w:rPr>
            </w:pPr>
          </w:p>
        </w:tc>
        <w:tc>
          <w:tcPr>
            <w:tcW w:w="4000" w:type="pct"/>
            <w:shd w:val="clear" w:color="auto" w:fill="auto"/>
          </w:tcPr>
          <w:p w:rsidR="00207010" w:rsidRPr="00207010" w:rsidRDefault="00AB3A9F" w:rsidP="004E2177">
            <w:pPr>
              <w:pStyle w:val="rfdNormal0"/>
              <w:rPr>
                <w:rStyle w:val="rfdBold2"/>
                <w:rtl/>
              </w:rPr>
            </w:pPr>
            <w:r w:rsidRPr="00207010">
              <w:rPr>
                <w:rStyle w:val="rfdBold2"/>
                <w:rtl/>
              </w:rPr>
              <w:t>«</w:t>
            </w:r>
            <w:r w:rsidR="00A4355E">
              <w:rPr>
                <w:rStyle w:val="rfdBold2"/>
                <w:rFonts w:hint="cs"/>
                <w:rtl/>
              </w:rPr>
              <w:t xml:space="preserve"> </w:t>
            </w:r>
            <w:r w:rsidR="00207010" w:rsidRPr="00207010">
              <w:rPr>
                <w:rStyle w:val="rfdBold2"/>
                <w:rtl/>
              </w:rPr>
              <w:t>الل</w:t>
            </w:r>
            <w:r w:rsidR="00F658F4">
              <w:rPr>
                <w:rStyle w:val="rfdBold2"/>
                <w:rtl/>
              </w:rPr>
              <w:t>ّ</w:t>
            </w:r>
            <w:r w:rsidR="00207010" w:rsidRPr="00207010">
              <w:rPr>
                <w:rStyle w:val="rfdBold2"/>
                <w:rtl/>
              </w:rPr>
              <w:t>هم</w:t>
            </w:r>
            <w:r w:rsidR="00F658F4">
              <w:rPr>
                <w:rStyle w:val="rfdBold2"/>
                <w:rtl/>
              </w:rPr>
              <w:t>َّ</w:t>
            </w:r>
          </w:p>
          <w:p w:rsidR="00207010" w:rsidRPr="00207010" w:rsidRDefault="00207010" w:rsidP="00207010">
            <w:pPr>
              <w:rPr>
                <w:rStyle w:val="rfdBold2"/>
                <w:rtl/>
              </w:rPr>
            </w:pPr>
            <w:r w:rsidRPr="00207010">
              <w:rPr>
                <w:rStyle w:val="rfdBold2"/>
                <w:rtl/>
              </w:rPr>
              <w:t>إن</w:t>
            </w:r>
            <w:r w:rsidR="00F658F4">
              <w:rPr>
                <w:rStyle w:val="rfdBold2"/>
                <w:rtl/>
              </w:rPr>
              <w:t>ّ</w:t>
            </w:r>
            <w:r w:rsidRPr="00207010">
              <w:rPr>
                <w:rStyle w:val="rfdBold2"/>
                <w:rtl/>
              </w:rPr>
              <w:t>ي أسألك</w:t>
            </w:r>
            <w:r w:rsidR="00095AA9">
              <w:rPr>
                <w:rStyle w:val="rfdBold2"/>
                <w:rtl/>
              </w:rPr>
              <w:t xml:space="preserve"> .</w:t>
            </w:r>
          </w:p>
          <w:p w:rsidR="00207010" w:rsidRPr="00207010" w:rsidRDefault="00207010" w:rsidP="00207010">
            <w:pPr>
              <w:rPr>
                <w:rStyle w:val="rfdBold2"/>
                <w:rtl/>
              </w:rPr>
            </w:pPr>
            <w:r w:rsidRPr="00207010">
              <w:rPr>
                <w:rStyle w:val="rfdBold2"/>
                <w:rtl/>
              </w:rPr>
              <w:t>وأتوج</w:t>
            </w:r>
            <w:r w:rsidR="00F658F4">
              <w:rPr>
                <w:rStyle w:val="rfdBold2"/>
                <w:rtl/>
              </w:rPr>
              <w:t>ّ</w:t>
            </w:r>
            <w:r w:rsidRPr="00207010">
              <w:rPr>
                <w:rStyle w:val="rfdBold2"/>
                <w:rtl/>
              </w:rPr>
              <w:t>ه إليك بنبي</w:t>
            </w:r>
            <w:r w:rsidR="00F658F4">
              <w:rPr>
                <w:rStyle w:val="rfdBold2"/>
                <w:rtl/>
              </w:rPr>
              <w:t>ّ</w:t>
            </w:r>
            <w:r w:rsidRPr="00207010">
              <w:rPr>
                <w:rStyle w:val="rfdBold2"/>
                <w:rtl/>
              </w:rPr>
              <w:t>ك نبي</w:t>
            </w:r>
            <w:r w:rsidR="00F658F4">
              <w:rPr>
                <w:rStyle w:val="rfdBold2"/>
                <w:rtl/>
              </w:rPr>
              <w:t>ّ</w:t>
            </w:r>
            <w:r w:rsidRPr="00207010">
              <w:rPr>
                <w:rStyle w:val="rfdBold2"/>
                <w:rtl/>
              </w:rPr>
              <w:t xml:space="preserve"> الرحمة</w:t>
            </w:r>
            <w:r w:rsidR="00095AA9">
              <w:rPr>
                <w:rStyle w:val="rfdBold2"/>
                <w:rtl/>
              </w:rPr>
              <w:t xml:space="preserve"> .</w:t>
            </w:r>
          </w:p>
          <w:p w:rsidR="00207010" w:rsidRPr="00207010" w:rsidRDefault="00207010" w:rsidP="004E2177">
            <w:pPr>
              <w:pStyle w:val="rfdNormal0"/>
              <w:rPr>
                <w:rStyle w:val="rfdBold2"/>
                <w:rtl/>
              </w:rPr>
            </w:pPr>
            <w:r w:rsidRPr="00207010">
              <w:rPr>
                <w:rStyle w:val="rfdBold2"/>
                <w:rtl/>
              </w:rPr>
              <w:t>يا محم</w:t>
            </w:r>
            <w:r w:rsidR="00F658F4">
              <w:rPr>
                <w:rStyle w:val="rfdBold2"/>
                <w:rtl/>
              </w:rPr>
              <w:t>ّ</w:t>
            </w:r>
            <w:r w:rsidRPr="00207010">
              <w:rPr>
                <w:rStyle w:val="rfdBold2"/>
                <w:rtl/>
              </w:rPr>
              <w:t>د</w:t>
            </w:r>
            <w:r w:rsidR="007E0241">
              <w:rPr>
                <w:rStyle w:val="rfdBold2"/>
                <w:rtl/>
              </w:rPr>
              <w:t xml:space="preserve"> :</w:t>
            </w:r>
          </w:p>
          <w:p w:rsidR="00207010" w:rsidRPr="00207010" w:rsidRDefault="00207010" w:rsidP="00207010">
            <w:pPr>
              <w:rPr>
                <w:rStyle w:val="rfdBold2"/>
                <w:rtl/>
              </w:rPr>
            </w:pPr>
            <w:r w:rsidRPr="00207010">
              <w:rPr>
                <w:rStyle w:val="rfdBold2"/>
                <w:rtl/>
              </w:rPr>
              <w:t>إن</w:t>
            </w:r>
            <w:r w:rsidR="00F658F4">
              <w:rPr>
                <w:rStyle w:val="rfdBold2"/>
                <w:rtl/>
              </w:rPr>
              <w:t>ّ</w:t>
            </w:r>
            <w:r w:rsidRPr="00207010">
              <w:rPr>
                <w:rStyle w:val="rfdBold2"/>
                <w:rtl/>
              </w:rPr>
              <w:t>ي توج</w:t>
            </w:r>
            <w:r w:rsidR="00F658F4">
              <w:rPr>
                <w:rStyle w:val="rfdBold2"/>
                <w:rtl/>
              </w:rPr>
              <w:t>ّ</w:t>
            </w:r>
            <w:r w:rsidRPr="00207010">
              <w:rPr>
                <w:rStyle w:val="rfdBold2"/>
                <w:rtl/>
              </w:rPr>
              <w:t>هت</w:t>
            </w:r>
            <w:r w:rsidR="00F658F4">
              <w:rPr>
                <w:rStyle w:val="rfdBold2"/>
                <w:rtl/>
              </w:rPr>
              <w:t>ُ</w:t>
            </w:r>
            <w:r w:rsidRPr="00207010">
              <w:rPr>
                <w:rStyle w:val="rfdBold2"/>
                <w:rtl/>
              </w:rPr>
              <w:t xml:space="preserve"> بك إلى رب</w:t>
            </w:r>
            <w:r w:rsidR="00F658F4">
              <w:rPr>
                <w:rStyle w:val="rfdBold2"/>
                <w:rtl/>
              </w:rPr>
              <w:t>ّ</w:t>
            </w:r>
            <w:r w:rsidRPr="00207010">
              <w:rPr>
                <w:rStyle w:val="rfdBold2"/>
                <w:rtl/>
              </w:rPr>
              <w:t>ي في حاجتي هذه لت</w:t>
            </w:r>
            <w:r w:rsidR="00F658F4">
              <w:rPr>
                <w:rStyle w:val="rfdBold2"/>
                <w:rtl/>
              </w:rPr>
              <w:t>ُ</w:t>
            </w:r>
            <w:r w:rsidRPr="00207010">
              <w:rPr>
                <w:rStyle w:val="rfdBold2"/>
                <w:rtl/>
              </w:rPr>
              <w:t>قضى لي</w:t>
            </w:r>
            <w:r w:rsidR="00095AA9">
              <w:rPr>
                <w:rStyle w:val="rfdBold2"/>
                <w:rtl/>
              </w:rPr>
              <w:t xml:space="preserve"> .</w:t>
            </w:r>
          </w:p>
          <w:p w:rsidR="00207010" w:rsidRPr="00207010" w:rsidRDefault="00207010" w:rsidP="004E2177">
            <w:pPr>
              <w:pStyle w:val="rfdNormal0"/>
              <w:rPr>
                <w:rStyle w:val="rfdBold2"/>
                <w:rtl/>
              </w:rPr>
            </w:pPr>
            <w:r w:rsidRPr="00207010">
              <w:rPr>
                <w:rStyle w:val="rfdBold2"/>
                <w:rtl/>
              </w:rPr>
              <w:t>الل</w:t>
            </w:r>
            <w:r w:rsidR="00F658F4">
              <w:rPr>
                <w:rStyle w:val="rfdBold2"/>
                <w:rtl/>
              </w:rPr>
              <w:t>ّ</w:t>
            </w:r>
            <w:r w:rsidRPr="00207010">
              <w:rPr>
                <w:rStyle w:val="rfdBold2"/>
                <w:rtl/>
              </w:rPr>
              <w:t>هم</w:t>
            </w:r>
            <w:r w:rsidR="00F658F4">
              <w:rPr>
                <w:rStyle w:val="rfdBold2"/>
                <w:rtl/>
              </w:rPr>
              <w:t>َّ</w:t>
            </w:r>
            <w:r w:rsidR="007E0241">
              <w:rPr>
                <w:rStyle w:val="rfdBold2"/>
                <w:rtl/>
              </w:rPr>
              <w:t xml:space="preserve"> :</w:t>
            </w:r>
          </w:p>
          <w:p w:rsidR="00207010" w:rsidRDefault="00207010" w:rsidP="00207010">
            <w:pPr>
              <w:rPr>
                <w:rtl/>
              </w:rPr>
            </w:pPr>
            <w:r w:rsidRPr="00207010">
              <w:rPr>
                <w:rStyle w:val="rfdBold2"/>
                <w:rtl/>
              </w:rPr>
              <w:t>فشف</w:t>
            </w:r>
            <w:r w:rsidR="00F658F4">
              <w:rPr>
                <w:rStyle w:val="rfdBold2"/>
                <w:rtl/>
              </w:rPr>
              <w:t>ّ</w:t>
            </w:r>
            <w:r w:rsidRPr="00207010">
              <w:rPr>
                <w:rStyle w:val="rfdBold2"/>
                <w:rtl/>
              </w:rPr>
              <w:t>عه في</w:t>
            </w:r>
            <w:r w:rsidR="0060554C">
              <w:rPr>
                <w:rStyle w:val="rfdBold2"/>
                <w:rtl/>
              </w:rPr>
              <w:t>ّ</w:t>
            </w:r>
            <w:r w:rsidR="00A4355E">
              <w:rPr>
                <w:rStyle w:val="rfdBold2"/>
                <w:rFonts w:hint="cs"/>
                <w:rtl/>
              </w:rPr>
              <w:t xml:space="preserve"> </w:t>
            </w:r>
            <w:r w:rsidR="00AB3A9F">
              <w:rPr>
                <w:rStyle w:val="rfdBold2"/>
                <w:rtl/>
              </w:rPr>
              <w:t>»</w:t>
            </w:r>
            <w:r w:rsidR="00095AA9">
              <w:rPr>
                <w:rStyle w:val="rfdBold2"/>
                <w:rtl/>
              </w:rPr>
              <w:t xml:space="preserve"> .</w:t>
            </w:r>
          </w:p>
        </w:tc>
      </w:tr>
    </w:tbl>
    <w:p w:rsidR="00AC6D18" w:rsidRPr="00AC6D18" w:rsidRDefault="00AC6D18" w:rsidP="00BD18B5">
      <w:pPr>
        <w:rPr>
          <w:rtl/>
        </w:rPr>
      </w:pPr>
      <w:r w:rsidRPr="00AC6D18">
        <w:rPr>
          <w:rtl/>
        </w:rPr>
        <w:t>رواه الترمذي في الجامع الصحيح ج 5 ص 569 كتاب الدعوات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باب 119 ح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3578 و</w:t>
      </w:r>
      <w:r w:rsidR="00BD18B5">
        <w:rPr>
          <w:rtl/>
        </w:rPr>
        <w:t>ق</w:t>
      </w:r>
      <w:r w:rsidRPr="00AC6D18">
        <w:rPr>
          <w:rtl/>
        </w:rPr>
        <w:t>ال</w:t>
      </w:r>
      <w:r w:rsidR="007E0241">
        <w:rPr>
          <w:rtl/>
        </w:rPr>
        <w:t xml:space="preserve"> :</w:t>
      </w:r>
      <w:r w:rsidRPr="00AC6D18">
        <w:rPr>
          <w:rtl/>
        </w:rPr>
        <w:t xml:space="preserve"> حسن صحيح غريب</w:t>
      </w:r>
      <w:r w:rsidR="00095AA9">
        <w:rPr>
          <w:rtl/>
        </w:rPr>
        <w:t xml:space="preserve"> .</w:t>
      </w:r>
    </w:p>
    <w:p w:rsidR="00AC6D18" w:rsidRPr="00AC6D18" w:rsidRDefault="00AC6D18" w:rsidP="00207010">
      <w:pPr>
        <w:rPr>
          <w:rtl/>
        </w:rPr>
      </w:pPr>
      <w:r w:rsidRPr="00AC6D18">
        <w:rPr>
          <w:rtl/>
        </w:rPr>
        <w:t>ورواه الحاكم النيسابوري</w:t>
      </w:r>
      <w:r w:rsidR="0060554C">
        <w:rPr>
          <w:rtl/>
        </w:rPr>
        <w:t>ّ</w:t>
      </w:r>
      <w:r w:rsidRPr="00AC6D18">
        <w:rPr>
          <w:rtl/>
        </w:rPr>
        <w:t xml:space="preserve"> في المستدرك على الصحيحين</w:t>
      </w:r>
      <w:r w:rsidR="00207010">
        <w:rPr>
          <w:rtl/>
        </w:rPr>
        <w:t xml:space="preserve"> </w:t>
      </w:r>
      <w:r w:rsidRPr="00AC6D18">
        <w:rPr>
          <w:rtl/>
        </w:rPr>
        <w:t>1</w:t>
      </w:r>
      <w:r w:rsidR="005C5FDB">
        <w:rPr>
          <w:rtl/>
        </w:rPr>
        <w:t xml:space="preserve"> / </w:t>
      </w:r>
      <w:r w:rsidRPr="00AC6D18">
        <w:rPr>
          <w:rtl/>
        </w:rPr>
        <w:t>528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وقال</w:t>
      </w:r>
      <w:r w:rsidR="007E0241">
        <w:rPr>
          <w:rtl/>
        </w:rPr>
        <w:t xml:space="preserve"> :</w:t>
      </w:r>
      <w:r w:rsidRPr="00AC6D18">
        <w:rPr>
          <w:rtl/>
        </w:rPr>
        <w:t xml:space="preserve"> على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شرط الشيخين البخاري</w:t>
      </w:r>
      <w:r w:rsidR="0060554C">
        <w:rPr>
          <w:rtl/>
        </w:rPr>
        <w:t>ّ</w:t>
      </w:r>
      <w:r w:rsidRPr="00AC6D18">
        <w:rPr>
          <w:rtl/>
        </w:rPr>
        <w:t xml:space="preserve"> ومسلم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ووافقه الذهبي</w:t>
      </w:r>
      <w:r w:rsidR="0060554C">
        <w:rPr>
          <w:rtl/>
        </w:rPr>
        <w:t>ّ</w:t>
      </w:r>
      <w:r w:rsidRPr="00AC6D18">
        <w:rPr>
          <w:rtl/>
        </w:rPr>
        <w:t xml:space="preserve"> أن</w:t>
      </w:r>
      <w:r w:rsidR="0060554C">
        <w:rPr>
          <w:rtl/>
        </w:rPr>
        <w:t>ّ</w:t>
      </w:r>
      <w:r w:rsidRPr="00AC6D18">
        <w:rPr>
          <w:rtl/>
        </w:rPr>
        <w:t>ه على شرط البخاري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ونقله السيوطي</w:t>
      </w:r>
      <w:r w:rsidR="0060554C">
        <w:rPr>
          <w:rtl/>
        </w:rPr>
        <w:t>ّ</w:t>
      </w:r>
      <w:r w:rsidRPr="00AC6D18">
        <w:rPr>
          <w:rtl/>
        </w:rPr>
        <w:t xml:space="preserve"> عنهما في الجامع الصغير وصح</w:t>
      </w:r>
      <w:r w:rsidR="0060554C">
        <w:rPr>
          <w:rtl/>
        </w:rPr>
        <w:t>ّ</w:t>
      </w:r>
      <w:r w:rsidRPr="00AC6D18">
        <w:rPr>
          <w:rtl/>
        </w:rPr>
        <w:t>حه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ولنا في رسول الله أ</w:t>
      </w:r>
      <w:r w:rsidR="0060554C">
        <w:rPr>
          <w:rtl/>
        </w:rPr>
        <w:t>ُ</w:t>
      </w:r>
      <w:r w:rsidRPr="00AC6D18">
        <w:rPr>
          <w:rtl/>
        </w:rPr>
        <w:t>سوة حسنة</w:t>
      </w:r>
      <w:r w:rsidR="00095AA9">
        <w:rPr>
          <w:rtl/>
        </w:rPr>
        <w:t xml:space="preserve"> .</w:t>
      </w:r>
    </w:p>
    <w:p w:rsidR="00AC6D18" w:rsidRPr="00A4355E" w:rsidRDefault="00AC6D18" w:rsidP="00AC6D18">
      <w:pPr>
        <w:rPr>
          <w:rStyle w:val="rfdPoemTiniCharChar"/>
          <w:rtl/>
        </w:rPr>
      </w:pPr>
      <w:r w:rsidRPr="00AC6D18">
        <w:rPr>
          <w:rtl/>
        </w:rPr>
        <w:t>والوه</w:t>
      </w:r>
      <w:r w:rsidR="0060554C">
        <w:rPr>
          <w:rtl/>
        </w:rPr>
        <w:t>ّ</w:t>
      </w:r>
      <w:r w:rsidRPr="00AC6D18">
        <w:rPr>
          <w:rtl/>
        </w:rPr>
        <w:t>ابي</w:t>
      </w:r>
      <w:r w:rsidR="0060554C">
        <w:rPr>
          <w:rtl/>
        </w:rPr>
        <w:t>ّ</w:t>
      </w:r>
      <w:r w:rsidRPr="00AC6D18">
        <w:rPr>
          <w:rtl/>
        </w:rPr>
        <w:t>ون بإعراضهم عن س</w:t>
      </w:r>
      <w:r w:rsidR="0060554C">
        <w:rPr>
          <w:rtl/>
        </w:rPr>
        <w:t>ُ</w:t>
      </w:r>
      <w:r w:rsidRPr="00AC6D18">
        <w:rPr>
          <w:rtl/>
        </w:rPr>
        <w:t>ن</w:t>
      </w:r>
      <w:r w:rsidR="0060554C">
        <w:rPr>
          <w:rtl/>
        </w:rPr>
        <w:t>ّ</w:t>
      </w:r>
      <w:r w:rsidRPr="00AC6D18">
        <w:rPr>
          <w:rtl/>
        </w:rPr>
        <w:t>ة النبي</w:t>
      </w:r>
      <w:r w:rsidR="0060554C">
        <w:rPr>
          <w:rtl/>
        </w:rPr>
        <w:t>ّ</w:t>
      </w:r>
      <w:r w:rsidRPr="00AC6D18">
        <w:rPr>
          <w:rtl/>
        </w:rPr>
        <w:t xml:space="preserve"> هذه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والاعتراض على المسلمين في</w:t>
      </w:r>
      <w:r w:rsidR="0060554C">
        <w:rPr>
          <w:rtl/>
        </w:rPr>
        <w:t xml:space="preserve"> </w:t>
      </w:r>
      <w:r w:rsidR="0060554C">
        <w:rPr>
          <w:rtl/>
        </w:rPr>
        <w:br/>
      </w:r>
    </w:p>
    <w:p w:rsidR="00AC6D18" w:rsidRPr="00AC6D18" w:rsidRDefault="00AC6D18" w:rsidP="00AD3139">
      <w:pPr>
        <w:pStyle w:val="rfdNormal0"/>
        <w:rPr>
          <w:rtl/>
        </w:rPr>
      </w:pPr>
      <w:r>
        <w:rPr>
          <w:rtl/>
        </w:rPr>
        <w:br w:type="page"/>
      </w:r>
      <w:r w:rsidRPr="00AC6D18">
        <w:rPr>
          <w:rtl/>
        </w:rPr>
        <w:lastRenderedPageBreak/>
        <w:t>ذلك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يبتعدون عن س</w:t>
      </w:r>
      <w:r w:rsidR="00AD3139">
        <w:rPr>
          <w:rtl/>
        </w:rPr>
        <w:t>ُ</w:t>
      </w:r>
      <w:r w:rsidRPr="00AC6D18">
        <w:rPr>
          <w:rtl/>
        </w:rPr>
        <w:t>ن</w:t>
      </w:r>
      <w:r w:rsidR="00AD3139">
        <w:rPr>
          <w:rtl/>
        </w:rPr>
        <w:t>ّ</w:t>
      </w:r>
      <w:r w:rsidRPr="00AC6D18">
        <w:rPr>
          <w:rtl/>
        </w:rPr>
        <w:t>ة النبي</w:t>
      </w:r>
      <w:r w:rsidR="00AD3139">
        <w:rPr>
          <w:rtl/>
        </w:rPr>
        <w:t>ّ صلّی الله عليه وآله وسلّم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وهذا واحد من أدل</w:t>
      </w:r>
      <w:r w:rsidR="00AD3139">
        <w:rPr>
          <w:rtl/>
        </w:rPr>
        <w:t>ّ</w:t>
      </w:r>
      <w:r w:rsidRPr="00AC6D18">
        <w:rPr>
          <w:rtl/>
        </w:rPr>
        <w:t>ة جهلهم</w:t>
      </w:r>
      <w:r w:rsidR="007E0241">
        <w:rPr>
          <w:rtl/>
        </w:rPr>
        <w:t xml:space="preserve"> ،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ومخالفتهم لنصوص القرآن والس</w:t>
      </w:r>
      <w:r w:rsidR="00AD3139">
        <w:rPr>
          <w:rtl/>
        </w:rPr>
        <w:t>ُ</w:t>
      </w:r>
      <w:r w:rsidRPr="00AC6D18">
        <w:rPr>
          <w:rtl/>
        </w:rPr>
        <w:t>ن</w:t>
      </w:r>
      <w:r w:rsidR="00AD3139">
        <w:rPr>
          <w:rtl/>
        </w:rPr>
        <w:t>ّ</w:t>
      </w:r>
      <w:r w:rsidRPr="00AC6D18">
        <w:rPr>
          <w:rtl/>
        </w:rPr>
        <w:t>ة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وقد أل</w:t>
      </w:r>
      <w:r w:rsidR="00AD3139">
        <w:rPr>
          <w:rtl/>
        </w:rPr>
        <w:t>ّ</w:t>
      </w:r>
      <w:r w:rsidRPr="00AC6D18">
        <w:rPr>
          <w:rtl/>
        </w:rPr>
        <w:t>ف علماء</w:t>
      </w:r>
      <w:r w:rsidR="00AD3139">
        <w:rPr>
          <w:rtl/>
        </w:rPr>
        <w:t>ُ</w:t>
      </w:r>
      <w:r w:rsidRPr="00AC6D18">
        <w:rPr>
          <w:rtl/>
        </w:rPr>
        <w:t xml:space="preserve"> المسلمين من الفرق الإ</w:t>
      </w:r>
      <w:r w:rsidR="00AD3139">
        <w:rPr>
          <w:rtl/>
        </w:rPr>
        <w:t>ِ</w:t>
      </w:r>
      <w:r w:rsidRPr="00AC6D18">
        <w:rPr>
          <w:rtl/>
        </w:rPr>
        <w:t>سلامي</w:t>
      </w:r>
      <w:r w:rsidR="00AD3139">
        <w:rPr>
          <w:rtl/>
        </w:rPr>
        <w:t>ّ</w:t>
      </w:r>
      <w:r w:rsidRPr="00AC6D18">
        <w:rPr>
          <w:rtl/>
        </w:rPr>
        <w:t>ة كاف</w:t>
      </w:r>
      <w:r w:rsidR="00AD3139">
        <w:rPr>
          <w:rtl/>
        </w:rPr>
        <w:t>ّ</w:t>
      </w:r>
      <w:r w:rsidRPr="00AC6D18">
        <w:rPr>
          <w:rtl/>
        </w:rPr>
        <w:t>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شافعية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وحنفي</w:t>
      </w:r>
      <w:r w:rsidR="00AD3139">
        <w:rPr>
          <w:rtl/>
        </w:rPr>
        <w:t>ّ</w:t>
      </w:r>
      <w:r w:rsidRPr="00AC6D18">
        <w:rPr>
          <w:rtl/>
        </w:rPr>
        <w:t>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ومالكي</w:t>
      </w:r>
      <w:r w:rsidR="00AD3139">
        <w:rPr>
          <w:rtl/>
        </w:rPr>
        <w:t>ّ</w:t>
      </w:r>
      <w:r w:rsidRPr="00AC6D18">
        <w:rPr>
          <w:rtl/>
        </w:rPr>
        <w:t>ة</w:t>
      </w:r>
      <w:r w:rsidR="007E0241">
        <w:rPr>
          <w:rtl/>
        </w:rPr>
        <w:t xml:space="preserve"> ،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وحنبلي</w:t>
      </w:r>
      <w:r w:rsidR="00AD3139">
        <w:rPr>
          <w:rtl/>
        </w:rPr>
        <w:t>ّ</w:t>
      </w:r>
      <w:r w:rsidRPr="00AC6D18">
        <w:rPr>
          <w:rtl/>
        </w:rPr>
        <w:t>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س</w:t>
      </w:r>
      <w:r w:rsidR="00AD3139">
        <w:rPr>
          <w:rtl/>
        </w:rPr>
        <w:t>ُ</w:t>
      </w:r>
      <w:r w:rsidRPr="00AC6D18">
        <w:rPr>
          <w:rtl/>
        </w:rPr>
        <w:t>ن</w:t>
      </w:r>
      <w:r w:rsidR="00AD3139">
        <w:rPr>
          <w:rtl/>
        </w:rPr>
        <w:t>ّ</w:t>
      </w:r>
      <w:r w:rsidRPr="00AC6D18">
        <w:rPr>
          <w:rtl/>
        </w:rPr>
        <w:t>ة وشيعة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ردودا</w:t>
      </w:r>
      <w:r w:rsidR="00AD3139">
        <w:rPr>
          <w:rtl/>
        </w:rPr>
        <w:t>ً</w:t>
      </w:r>
      <w:r w:rsidRPr="00AC6D18">
        <w:rPr>
          <w:rtl/>
        </w:rPr>
        <w:t xml:space="preserve"> حاسمة على مزاعم الوه</w:t>
      </w:r>
      <w:r w:rsidR="00AD3139">
        <w:rPr>
          <w:rtl/>
        </w:rPr>
        <w:t>ّ</w:t>
      </w:r>
      <w:r w:rsidRPr="00AC6D18">
        <w:rPr>
          <w:rtl/>
        </w:rPr>
        <w:t>ابي</w:t>
      </w:r>
      <w:r w:rsidR="00AD3139">
        <w:rPr>
          <w:rtl/>
        </w:rPr>
        <w:t>ّ</w:t>
      </w:r>
      <w:r w:rsidRPr="00AC6D18">
        <w:rPr>
          <w:rtl/>
        </w:rPr>
        <w:t>ة ومفترياتهم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في كتب ورسائل</w:t>
      </w:r>
      <w:r w:rsidR="007E0241">
        <w:rPr>
          <w:rtl/>
        </w:rPr>
        <w:t xml:space="preserve"> ،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شعرا</w:t>
      </w:r>
      <w:r w:rsidR="00AD3139">
        <w:rPr>
          <w:rtl/>
        </w:rPr>
        <w:t>ً</w:t>
      </w:r>
      <w:r w:rsidRPr="00AC6D18">
        <w:rPr>
          <w:rtl/>
        </w:rPr>
        <w:t xml:space="preserve"> ونثرا</w:t>
      </w:r>
      <w:r w:rsidR="00AD3139">
        <w:rPr>
          <w:rtl/>
        </w:rPr>
        <w:t>ً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بما تم</w:t>
      </w:r>
      <w:r w:rsidR="00AD3139">
        <w:rPr>
          <w:rtl/>
        </w:rPr>
        <w:t>ّ</w:t>
      </w:r>
      <w:r w:rsidRPr="00AC6D18">
        <w:rPr>
          <w:rtl/>
        </w:rPr>
        <w:t>ت الحج</w:t>
      </w:r>
      <w:r w:rsidR="00AD3139">
        <w:rPr>
          <w:rtl/>
        </w:rPr>
        <w:t>ّ</w:t>
      </w:r>
      <w:r w:rsidRPr="00AC6D18">
        <w:rPr>
          <w:rtl/>
        </w:rPr>
        <w:t>ة على كل</w:t>
      </w:r>
      <w:r w:rsidR="00AD3139">
        <w:rPr>
          <w:rtl/>
        </w:rPr>
        <w:t>ّ</w:t>
      </w:r>
      <w:r w:rsidRPr="00AC6D18">
        <w:rPr>
          <w:rtl/>
        </w:rPr>
        <w:t xml:space="preserve"> الناس </w:t>
      </w:r>
      <w:r w:rsidRPr="00AC6D18">
        <w:rPr>
          <w:rStyle w:val="rfdFootnotenum"/>
          <w:rtl/>
        </w:rPr>
        <w:t>(1)</w:t>
      </w:r>
      <w:r w:rsidR="00095AA9">
        <w:rPr>
          <w:rtl/>
        </w:rPr>
        <w:t xml:space="preserve"> .</w:t>
      </w:r>
    </w:p>
    <w:p w:rsidR="00AC6D18" w:rsidRPr="00AC6D18" w:rsidRDefault="00AC6D18" w:rsidP="00AD3139">
      <w:pPr>
        <w:rPr>
          <w:rtl/>
        </w:rPr>
      </w:pPr>
      <w:r w:rsidRPr="00AC6D18">
        <w:rPr>
          <w:rtl/>
        </w:rPr>
        <w:t>وواحد</w:t>
      </w:r>
      <w:r w:rsidR="00AD3139">
        <w:rPr>
          <w:rtl/>
        </w:rPr>
        <w:t>ٌ</w:t>
      </w:r>
      <w:r w:rsidRPr="00AC6D18">
        <w:rPr>
          <w:rtl/>
        </w:rPr>
        <w:t xml:space="preserve"> من مظاهر جهلهم أن</w:t>
      </w:r>
      <w:r w:rsidR="00AD3139">
        <w:rPr>
          <w:rtl/>
        </w:rPr>
        <w:t>ّ</w:t>
      </w:r>
      <w:r w:rsidRPr="00AC6D18">
        <w:rPr>
          <w:rtl/>
        </w:rPr>
        <w:t>هم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في نفس الوقت الذي يعارضون تمجيد أهل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بيت النبي</w:t>
      </w:r>
      <w:r w:rsidR="00AD3139">
        <w:rPr>
          <w:rtl/>
        </w:rPr>
        <w:t>ّ</w:t>
      </w:r>
      <w:r w:rsidRPr="00AC6D18">
        <w:rPr>
          <w:rtl/>
        </w:rPr>
        <w:t xml:space="preserve"> وتقديسهم وتعظيمهم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يحاولون التمجيد ب</w:t>
      </w:r>
      <w:r w:rsidR="00AD3139">
        <w:rPr>
          <w:rtl/>
        </w:rPr>
        <w:t>ِ</w:t>
      </w:r>
      <w:r w:rsidRPr="00AC6D18">
        <w:rPr>
          <w:rtl/>
        </w:rPr>
        <w:t>ح</w:t>
      </w:r>
      <w:r w:rsidR="00AD3139">
        <w:rPr>
          <w:rtl/>
        </w:rPr>
        <w:t>ُ</w:t>
      </w:r>
      <w:r w:rsidRPr="00AC6D18">
        <w:rPr>
          <w:rtl/>
        </w:rPr>
        <w:t>ثالات التاريخ الإ</w:t>
      </w:r>
      <w:r w:rsidR="00AD3139">
        <w:rPr>
          <w:rtl/>
        </w:rPr>
        <w:t>ِ</w:t>
      </w:r>
      <w:r w:rsidRPr="00AC6D18">
        <w:rPr>
          <w:rtl/>
        </w:rPr>
        <w:t>سلامي</w:t>
      </w:r>
      <w:r w:rsidR="00AD3139">
        <w:rPr>
          <w:rtl/>
        </w:rPr>
        <w:t>ّ</w:t>
      </w:r>
      <w:r w:rsidRPr="00AC6D18">
        <w:rPr>
          <w:rtl/>
        </w:rPr>
        <w:t xml:space="preserve"> مم</w:t>
      </w:r>
      <w:r w:rsidR="00AD3139">
        <w:rPr>
          <w:rtl/>
        </w:rPr>
        <w:t>ّ</w:t>
      </w:r>
      <w:r w:rsidRPr="00AC6D18">
        <w:rPr>
          <w:rtl/>
        </w:rPr>
        <w:t>ن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مل</w:t>
      </w:r>
      <w:r w:rsidR="00AD3139">
        <w:rPr>
          <w:rtl/>
        </w:rPr>
        <w:t>أ</w:t>
      </w:r>
      <w:r w:rsidR="00BD18B5">
        <w:rPr>
          <w:rtl/>
        </w:rPr>
        <w:t>وه بالجرائم وا</w:t>
      </w:r>
      <w:r w:rsidRPr="00AC6D18">
        <w:rPr>
          <w:rtl/>
        </w:rPr>
        <w:t>لفضائح والآثام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مثل</w:t>
      </w:r>
      <w:r w:rsidR="007E0241">
        <w:rPr>
          <w:rtl/>
        </w:rPr>
        <w:t xml:space="preserve"> :</w:t>
      </w:r>
      <w:r w:rsidRPr="00AC6D18">
        <w:rPr>
          <w:rtl/>
        </w:rPr>
        <w:t xml:space="preserve"> يزيد الخمور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وحج</w:t>
      </w:r>
      <w:r w:rsidR="00AD3139">
        <w:rPr>
          <w:rtl/>
        </w:rPr>
        <w:t>ّ</w:t>
      </w:r>
      <w:r w:rsidRPr="00AC6D18">
        <w:rPr>
          <w:rtl/>
        </w:rPr>
        <w:t>اج الدماء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والوليد الكفور</w:t>
      </w:r>
      <w:r w:rsidR="007E0241">
        <w:rPr>
          <w:rtl/>
        </w:rPr>
        <w:t xml:space="preserve"> ،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وسائر بني أ</w:t>
      </w:r>
      <w:r w:rsidR="00AD3139">
        <w:rPr>
          <w:rtl/>
        </w:rPr>
        <w:t>ُ</w:t>
      </w:r>
      <w:r w:rsidRPr="00AC6D18">
        <w:rPr>
          <w:rtl/>
        </w:rPr>
        <w:t>مي</w:t>
      </w:r>
      <w:r w:rsidR="00AD3139">
        <w:rPr>
          <w:rtl/>
        </w:rPr>
        <w:t>ّ</w:t>
      </w:r>
      <w:r w:rsidRPr="00AC6D18">
        <w:rPr>
          <w:rtl/>
        </w:rPr>
        <w:t>ة وآل مروان وآل زياد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ال</w:t>
      </w:r>
      <w:r w:rsidR="00AD3139">
        <w:rPr>
          <w:rtl/>
        </w:rPr>
        <w:t>ّ</w:t>
      </w:r>
      <w:r w:rsidRPr="00AC6D18">
        <w:rPr>
          <w:rtl/>
        </w:rPr>
        <w:t>ذين حاربوا علي</w:t>
      </w:r>
      <w:r w:rsidR="00AD3139">
        <w:rPr>
          <w:rtl/>
        </w:rPr>
        <w:t>ّ</w:t>
      </w:r>
      <w:r w:rsidRPr="00AC6D18">
        <w:rPr>
          <w:rtl/>
        </w:rPr>
        <w:t>ا</w:t>
      </w:r>
      <w:r w:rsidR="00AD3139">
        <w:rPr>
          <w:rtl/>
        </w:rPr>
        <w:t>ً</w:t>
      </w:r>
      <w:r w:rsidRPr="00AC6D18">
        <w:rPr>
          <w:rtl/>
        </w:rPr>
        <w:t xml:space="preserve"> أمير المؤمنين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وسفكوا دماء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المسلمين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وقتلوا عم</w:t>
      </w:r>
      <w:r w:rsidR="00AD3139">
        <w:rPr>
          <w:rtl/>
        </w:rPr>
        <w:t>ّ</w:t>
      </w:r>
      <w:r w:rsidRPr="00AC6D18">
        <w:rPr>
          <w:rtl/>
        </w:rPr>
        <w:t>ارا</w:t>
      </w:r>
      <w:r w:rsidR="00AD3139">
        <w:rPr>
          <w:rtl/>
        </w:rPr>
        <w:t>ً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وقتلوا حجر بن عدي</w:t>
      </w:r>
      <w:r w:rsidR="00AD3139">
        <w:rPr>
          <w:rtl/>
        </w:rPr>
        <w:t>ّ</w:t>
      </w:r>
      <w:r w:rsidRPr="00AC6D18">
        <w:rPr>
          <w:rtl/>
        </w:rPr>
        <w:t xml:space="preserve"> صحابي</w:t>
      </w:r>
      <w:r w:rsidR="00AD3139">
        <w:rPr>
          <w:rtl/>
        </w:rPr>
        <w:t>ّ</w:t>
      </w:r>
      <w:r w:rsidRPr="00AC6D18">
        <w:rPr>
          <w:rtl/>
        </w:rPr>
        <w:t xml:space="preserve"> رسول الله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وقتلوا الحسين سبط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رسول الله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وس</w:t>
      </w:r>
      <w:r w:rsidR="00AD3139">
        <w:rPr>
          <w:rtl/>
        </w:rPr>
        <w:t>َ</w:t>
      </w:r>
      <w:r w:rsidRPr="00AC6D18">
        <w:rPr>
          <w:rtl/>
        </w:rPr>
        <w:t>ب</w:t>
      </w:r>
      <w:r w:rsidR="00AD3139">
        <w:rPr>
          <w:rtl/>
        </w:rPr>
        <w:t>َ</w:t>
      </w:r>
      <w:r w:rsidRPr="00AC6D18">
        <w:rPr>
          <w:rtl/>
        </w:rPr>
        <w:t>وا زينب عقيلة بني هاشم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وعلي</w:t>
      </w:r>
      <w:r w:rsidR="00BD18B5">
        <w:rPr>
          <w:rtl/>
        </w:rPr>
        <w:t>ّ</w:t>
      </w:r>
      <w:r w:rsidRPr="00AC6D18">
        <w:rPr>
          <w:rtl/>
        </w:rPr>
        <w:t>ا</w:t>
      </w:r>
      <w:r w:rsidR="00AD3139">
        <w:rPr>
          <w:rtl/>
        </w:rPr>
        <w:t>ً</w:t>
      </w:r>
      <w:r w:rsidRPr="00AC6D18">
        <w:rPr>
          <w:rtl/>
        </w:rPr>
        <w:t xml:space="preserve"> السج</w:t>
      </w:r>
      <w:r w:rsidR="00AD3139">
        <w:rPr>
          <w:rtl/>
        </w:rPr>
        <w:t>ّ</w:t>
      </w:r>
      <w:r w:rsidRPr="00AC6D18">
        <w:rPr>
          <w:rtl/>
        </w:rPr>
        <w:t>اد زين العابدين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وهدموا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الكعبة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واستباحوا المدينة حرم رسول الله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وقتلوا العلوي</w:t>
      </w:r>
      <w:r w:rsidR="00AD3139">
        <w:rPr>
          <w:rtl/>
        </w:rPr>
        <w:t>ّ</w:t>
      </w:r>
      <w:r w:rsidRPr="00AC6D18">
        <w:rPr>
          <w:rtl/>
        </w:rPr>
        <w:t xml:space="preserve"> المجاهد زيد الإ</w:t>
      </w:r>
      <w:r w:rsidR="00AD3139">
        <w:rPr>
          <w:rtl/>
        </w:rPr>
        <w:t>ِ</w:t>
      </w:r>
      <w:r w:rsidRPr="00AC6D18">
        <w:rPr>
          <w:rtl/>
        </w:rPr>
        <w:t>مام الشهيد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وصلبوه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وتتب</w:t>
      </w:r>
      <w:r w:rsidR="00AD3139">
        <w:rPr>
          <w:rtl/>
        </w:rPr>
        <w:t>ّ</w:t>
      </w:r>
      <w:r w:rsidRPr="00AC6D18">
        <w:rPr>
          <w:rtl/>
        </w:rPr>
        <w:t>عوا أهل البيت قتلا</w:t>
      </w:r>
      <w:r w:rsidR="00AD3139">
        <w:rPr>
          <w:rtl/>
        </w:rPr>
        <w:t>ً</w:t>
      </w:r>
      <w:r w:rsidRPr="00AC6D18">
        <w:rPr>
          <w:rtl/>
        </w:rPr>
        <w:t xml:space="preserve"> وتشريدا</w:t>
      </w:r>
      <w:r w:rsidR="00AD3139">
        <w:rPr>
          <w:rtl/>
        </w:rPr>
        <w:t>ً</w:t>
      </w:r>
      <w:r w:rsidRPr="00AC6D18">
        <w:rPr>
          <w:rtl/>
        </w:rPr>
        <w:t xml:space="preserve"> حتى أوغلوا في سفك دماء آل محم</w:t>
      </w:r>
      <w:r w:rsidR="00AD3139">
        <w:rPr>
          <w:rtl/>
        </w:rPr>
        <w:t>ّ</w:t>
      </w:r>
      <w:r w:rsidRPr="00AC6D18">
        <w:rPr>
          <w:rtl/>
        </w:rPr>
        <w:t>د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وظلمهم</w:t>
      </w:r>
      <w:r w:rsidR="00095AA9">
        <w:rPr>
          <w:rtl/>
        </w:rPr>
        <w:t xml:space="preserve"> .</w:t>
      </w:r>
    </w:p>
    <w:p w:rsidR="00AC6D18" w:rsidRPr="00AC6D18" w:rsidRDefault="00AC6D18" w:rsidP="00AD3139">
      <w:pPr>
        <w:rPr>
          <w:rtl/>
        </w:rPr>
      </w:pPr>
      <w:r w:rsidRPr="00AC6D18">
        <w:rPr>
          <w:rtl/>
        </w:rPr>
        <w:t>وهذا التاريخ قد ملئت صحائف</w:t>
      </w:r>
      <w:r w:rsidR="00AD3139">
        <w:rPr>
          <w:rtl/>
        </w:rPr>
        <w:t>ُ</w:t>
      </w:r>
      <w:r w:rsidRPr="00AC6D18">
        <w:rPr>
          <w:rtl/>
        </w:rPr>
        <w:t>ه و</w:t>
      </w:r>
      <w:r w:rsidR="00AD3139" w:rsidRPr="00C23377">
        <w:rPr>
          <w:rtl/>
        </w:rPr>
        <w:t>ٱ</w:t>
      </w:r>
      <w:r w:rsidRPr="00AC6D18">
        <w:rPr>
          <w:rtl/>
        </w:rPr>
        <w:t>سود</w:t>
      </w:r>
      <w:r w:rsidR="00AD3139">
        <w:rPr>
          <w:rtl/>
        </w:rPr>
        <w:t>ّ</w:t>
      </w:r>
      <w:r w:rsidRPr="00AC6D18">
        <w:rPr>
          <w:rtl/>
        </w:rPr>
        <w:t xml:space="preserve"> وجه</w:t>
      </w:r>
      <w:r w:rsidR="00AD3139">
        <w:rPr>
          <w:rtl/>
        </w:rPr>
        <w:t>ُ</w:t>
      </w:r>
      <w:r w:rsidRPr="00AC6D18">
        <w:rPr>
          <w:rtl/>
        </w:rPr>
        <w:t>ه مم</w:t>
      </w:r>
      <w:r w:rsidR="00AD3139">
        <w:rPr>
          <w:rtl/>
        </w:rPr>
        <w:t>ّ</w:t>
      </w:r>
      <w:r w:rsidRPr="00AC6D18">
        <w:rPr>
          <w:rtl/>
        </w:rPr>
        <w:t>ا جناه أ</w:t>
      </w:r>
      <w:r w:rsidR="00AD3139">
        <w:rPr>
          <w:rtl/>
        </w:rPr>
        <w:t>ُ</w:t>
      </w:r>
      <w:r w:rsidRPr="00AC6D18">
        <w:rPr>
          <w:rtl/>
        </w:rPr>
        <w:t>ولئك على ال</w:t>
      </w:r>
      <w:r w:rsidR="00AD3139">
        <w:rPr>
          <w:rtl/>
        </w:rPr>
        <w:t>ْ</w:t>
      </w:r>
      <w:r w:rsidRPr="00AC6D18">
        <w:rPr>
          <w:rtl/>
        </w:rPr>
        <w:t>أ</w:t>
      </w:r>
      <w:r w:rsidR="00AD3139">
        <w:rPr>
          <w:rtl/>
        </w:rPr>
        <w:t>ُ</w:t>
      </w:r>
      <w:r w:rsidRPr="00AC6D18">
        <w:rPr>
          <w:rtl/>
        </w:rPr>
        <w:t>م</w:t>
      </w:r>
      <w:r w:rsidR="00AD3139">
        <w:rPr>
          <w:rtl/>
        </w:rPr>
        <w:t>ّ</w:t>
      </w:r>
      <w:r w:rsidRPr="00AC6D18">
        <w:rPr>
          <w:rtl/>
        </w:rPr>
        <w:t>ة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الإ</w:t>
      </w:r>
      <w:r w:rsidR="00AD3139">
        <w:rPr>
          <w:rtl/>
        </w:rPr>
        <w:t>ِ</w:t>
      </w:r>
      <w:r w:rsidRPr="00AC6D18">
        <w:rPr>
          <w:rtl/>
        </w:rPr>
        <w:t>سلامي</w:t>
      </w:r>
      <w:r w:rsidR="00AD3139">
        <w:rPr>
          <w:rtl/>
        </w:rPr>
        <w:t>ّ</w:t>
      </w:r>
      <w:r w:rsidRPr="00AC6D18">
        <w:rPr>
          <w:rtl/>
        </w:rPr>
        <w:t>ة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 xml:space="preserve">فاقرأ عنه كتاب </w:t>
      </w:r>
      <w:r w:rsidR="00AB3A9F" w:rsidRPr="00AC6D18">
        <w:rPr>
          <w:rtl/>
        </w:rPr>
        <w:t>«</w:t>
      </w:r>
      <w:r w:rsidR="00DB11B5">
        <w:rPr>
          <w:rFonts w:hint="cs"/>
          <w:rtl/>
        </w:rPr>
        <w:t xml:space="preserve"> </w:t>
      </w:r>
      <w:r w:rsidRPr="00AC6D18">
        <w:rPr>
          <w:rtl/>
        </w:rPr>
        <w:t>مقاتل الطالبي</w:t>
      </w:r>
      <w:r w:rsidR="00AD3139">
        <w:rPr>
          <w:rtl/>
        </w:rPr>
        <w:t>ّ</w:t>
      </w:r>
      <w:r w:rsidRPr="00AC6D18">
        <w:rPr>
          <w:rtl/>
        </w:rPr>
        <w:t>ين</w:t>
      </w:r>
      <w:r w:rsidR="00DB11B5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Pr="00AC6D18">
        <w:rPr>
          <w:rtl/>
        </w:rPr>
        <w:t xml:space="preserve"> لتقف على بعض الحقيقة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فما لم يكتب منها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أكثر وأكثر</w:t>
      </w:r>
      <w:r w:rsidR="00095AA9">
        <w:rPr>
          <w:rtl/>
        </w:rPr>
        <w:t xml:space="preserve"> .</w:t>
      </w:r>
    </w:p>
    <w:p w:rsidR="00AC6D18" w:rsidRPr="00DB11B5" w:rsidRDefault="00AC6D18" w:rsidP="00DB11B5">
      <w:pPr>
        <w:rPr>
          <w:rStyle w:val="rfdLineChar"/>
          <w:rtl/>
        </w:rPr>
      </w:pPr>
      <w:r w:rsidRPr="00AC6D18">
        <w:rPr>
          <w:rtl/>
        </w:rPr>
        <w:t>كما شو</w:t>
      </w:r>
      <w:r w:rsidR="00AD3139">
        <w:rPr>
          <w:rtl/>
        </w:rPr>
        <w:t>ّ</w:t>
      </w:r>
      <w:r w:rsidRPr="00AC6D18">
        <w:rPr>
          <w:rtl/>
        </w:rPr>
        <w:t>ه أ</w:t>
      </w:r>
      <w:r w:rsidR="00AD3139">
        <w:rPr>
          <w:rtl/>
        </w:rPr>
        <w:t>ُ</w:t>
      </w:r>
      <w:r w:rsidRPr="00AC6D18">
        <w:rPr>
          <w:rtl/>
        </w:rPr>
        <w:t>ولئك س</w:t>
      </w:r>
      <w:r w:rsidR="00AD3139">
        <w:rPr>
          <w:rtl/>
        </w:rPr>
        <w:t>ُ</w:t>
      </w:r>
      <w:r w:rsidRPr="00AC6D18">
        <w:rPr>
          <w:rtl/>
        </w:rPr>
        <w:t>معة</w:t>
      </w:r>
      <w:r w:rsidR="00AD3139">
        <w:rPr>
          <w:rtl/>
        </w:rPr>
        <w:t>َ</w:t>
      </w:r>
      <w:r w:rsidRPr="00AC6D18">
        <w:rPr>
          <w:rtl/>
        </w:rPr>
        <w:t xml:space="preserve"> الإ</w:t>
      </w:r>
      <w:r w:rsidR="00AD3139">
        <w:rPr>
          <w:rtl/>
        </w:rPr>
        <w:t>ِ</w:t>
      </w:r>
      <w:r w:rsidRPr="00AC6D18">
        <w:rPr>
          <w:rtl/>
        </w:rPr>
        <w:t>سلام وحر</w:t>
      </w:r>
      <w:r w:rsidR="00AD3139">
        <w:rPr>
          <w:rtl/>
        </w:rPr>
        <w:t>ّ</w:t>
      </w:r>
      <w:r w:rsidRPr="00AC6D18">
        <w:rPr>
          <w:rtl/>
        </w:rPr>
        <w:t>فوا تعاليمه وموازينه بما ارتكبه أشياخهم</w:t>
      </w:r>
      <w:r w:rsidR="007E0241">
        <w:rPr>
          <w:rtl/>
        </w:rPr>
        <w:t xml:space="preserve"> ،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وأ</w:t>
      </w:r>
      <w:r w:rsidR="00AD3139">
        <w:rPr>
          <w:rtl/>
        </w:rPr>
        <w:t>ُ</w:t>
      </w:r>
      <w:r w:rsidRPr="00AC6D18">
        <w:rPr>
          <w:rtl/>
        </w:rPr>
        <w:t>مراؤهم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وخلفاؤهم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ونساؤهم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بفجورهم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ولهوهم وبذخهم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فليقرأ المسلم عن ذلك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 xml:space="preserve">كتاب </w:t>
      </w:r>
      <w:r w:rsidR="00AB3A9F" w:rsidRPr="00AC6D18">
        <w:rPr>
          <w:rtl/>
        </w:rPr>
        <w:t>«</w:t>
      </w:r>
      <w:r w:rsidR="00DB11B5">
        <w:rPr>
          <w:rFonts w:hint="cs"/>
          <w:rtl/>
        </w:rPr>
        <w:t xml:space="preserve"> </w:t>
      </w:r>
      <w:r w:rsidRPr="00AC6D18">
        <w:rPr>
          <w:rtl/>
        </w:rPr>
        <w:t>الأغاني</w:t>
      </w:r>
      <w:r w:rsidR="00DB11B5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Pr="00AC6D18">
        <w:rPr>
          <w:rtl/>
        </w:rPr>
        <w:t xml:space="preserve"> ليقف على بعض المخازي والإ</w:t>
      </w:r>
      <w:r w:rsidR="00AD3139">
        <w:rPr>
          <w:rtl/>
        </w:rPr>
        <w:t>ِ</w:t>
      </w:r>
      <w:r w:rsidRPr="00AC6D18">
        <w:rPr>
          <w:rtl/>
        </w:rPr>
        <w:t>جرام والتعد</w:t>
      </w:r>
      <w:r w:rsidR="00AD3139">
        <w:rPr>
          <w:rtl/>
        </w:rPr>
        <w:t>ّ</w:t>
      </w:r>
      <w:r w:rsidRPr="00AC6D18">
        <w:rPr>
          <w:rtl/>
        </w:rPr>
        <w:t>ي على حقوق الله وحدوده</w:t>
      </w:r>
      <w:r w:rsidR="00DB11B5">
        <w:rPr>
          <w:rFonts w:hint="cs"/>
          <w:rtl/>
        </w:rPr>
        <w:t xml:space="preserve"> </w:t>
      </w:r>
      <w:r w:rsidR="00DB11B5">
        <w:rPr>
          <w:rtl/>
        </w:rPr>
        <w:br/>
      </w:r>
      <w:r w:rsidRPr="00DB11B5">
        <w:rPr>
          <w:rStyle w:val="rfdLineChar"/>
          <w:rtl/>
        </w:rPr>
        <w:t>__________________</w:t>
      </w:r>
    </w:p>
    <w:p w:rsidR="00AC6D18" w:rsidRPr="00AC6D18" w:rsidRDefault="00AC6D18" w:rsidP="00AD3139">
      <w:pPr>
        <w:pStyle w:val="rfdFootnote0"/>
        <w:rPr>
          <w:rtl/>
        </w:rPr>
      </w:pPr>
      <w:r>
        <w:rPr>
          <w:rtl/>
        </w:rPr>
        <w:t>(</w:t>
      </w:r>
      <w:r w:rsidRPr="00AC6D18">
        <w:rPr>
          <w:rtl/>
        </w:rPr>
        <w:t>1) وقد أعددنا قائمة بمؤل</w:t>
      </w:r>
      <w:r w:rsidR="00AD3139">
        <w:rPr>
          <w:rtl/>
        </w:rPr>
        <w:t>ّ</w:t>
      </w:r>
      <w:r w:rsidRPr="00AC6D18">
        <w:rPr>
          <w:rtl/>
        </w:rPr>
        <w:t>فات المسلمين في الرد</w:t>
      </w:r>
      <w:r w:rsidR="00AD3139">
        <w:rPr>
          <w:rtl/>
        </w:rPr>
        <w:t>ّ</w:t>
      </w:r>
      <w:r w:rsidRPr="00AC6D18">
        <w:rPr>
          <w:rtl/>
        </w:rPr>
        <w:t xml:space="preserve"> على الوه</w:t>
      </w:r>
      <w:r w:rsidR="00AD3139">
        <w:rPr>
          <w:rtl/>
        </w:rPr>
        <w:t>ّ</w:t>
      </w:r>
      <w:r w:rsidRPr="00AC6D18">
        <w:rPr>
          <w:rtl/>
        </w:rPr>
        <w:t>ابي</w:t>
      </w:r>
      <w:r w:rsidR="00AD3139">
        <w:rPr>
          <w:rtl/>
        </w:rPr>
        <w:t>ّ</w:t>
      </w:r>
      <w:r w:rsidRPr="00AC6D18">
        <w:rPr>
          <w:rtl/>
        </w:rPr>
        <w:t>ة نشرت في مجل</w:t>
      </w:r>
      <w:r w:rsidR="00AD3139">
        <w:rPr>
          <w:rtl/>
        </w:rPr>
        <w:t>ّ</w:t>
      </w:r>
      <w:r w:rsidRPr="00AC6D18">
        <w:rPr>
          <w:rtl/>
        </w:rPr>
        <w:t xml:space="preserve">تنا هذه </w:t>
      </w:r>
      <w:r w:rsidR="00AB3A9F" w:rsidRPr="00AC6D18">
        <w:rPr>
          <w:rtl/>
        </w:rPr>
        <w:t>«</w:t>
      </w:r>
      <w:r w:rsidR="00DB11B5">
        <w:rPr>
          <w:rFonts w:hint="cs"/>
          <w:rtl/>
        </w:rPr>
        <w:t xml:space="preserve"> </w:t>
      </w:r>
      <w:r w:rsidRPr="00AC6D18">
        <w:rPr>
          <w:rtl/>
        </w:rPr>
        <w:t>تراثنا</w:t>
      </w:r>
      <w:r w:rsidR="00DB11B5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Pr="00AC6D18">
        <w:rPr>
          <w:rtl/>
        </w:rPr>
        <w:t xml:space="preserve"> العد</w:t>
      </w:r>
      <w:r w:rsidR="00AD3139">
        <w:rPr>
          <w:rtl/>
        </w:rPr>
        <w:t>د</w:t>
      </w:r>
      <w:r w:rsidRPr="00AC6D18">
        <w:rPr>
          <w:rtl/>
        </w:rPr>
        <w:t xml:space="preserve"> 17</w:t>
      </w:r>
      <w:r w:rsidR="007E0241">
        <w:rPr>
          <w:rtl/>
        </w:rPr>
        <w:t xml:space="preserve"> ،</w:t>
      </w:r>
      <w:r w:rsidR="00375CD3">
        <w:rPr>
          <w:rtl/>
        </w:rPr>
        <w:t xml:space="preserve"> </w:t>
      </w:r>
      <w:r w:rsidR="00AD3139">
        <w:rPr>
          <w:rtl/>
        </w:rPr>
        <w:br/>
      </w:r>
      <w:r w:rsidRPr="00AC6D18">
        <w:rPr>
          <w:rtl/>
        </w:rPr>
        <w:t>السنة 4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1409 ه</w:t>
      </w:r>
      <w:r w:rsidR="00AD3139">
        <w:rPr>
          <w:rtl/>
        </w:rPr>
        <w:t>ـ</w:t>
      </w:r>
      <w:r w:rsidR="00095AA9">
        <w:rPr>
          <w:rtl/>
        </w:rPr>
        <w:t xml:space="preserve"> .</w:t>
      </w:r>
    </w:p>
    <w:p w:rsidR="00F13218" w:rsidRDefault="00F13218" w:rsidP="00207010">
      <w:pPr>
        <w:pStyle w:val="rfdNormal0"/>
        <w:rPr>
          <w:rtl/>
        </w:rPr>
        <w:sectPr w:rsidR="00F13218" w:rsidSect="00107863">
          <w:headerReference w:type="even" r:id="rId304"/>
          <w:headerReference w:type="default" r:id="rId305"/>
          <w:headerReference w:type="first" r:id="rId306"/>
          <w:type w:val="continuous"/>
          <w:pgSz w:w="11907" w:h="16840" w:code="9"/>
          <w:pgMar w:top="1247" w:right="1361" w:bottom="1247" w:left="1361" w:header="720" w:footer="720" w:gutter="0"/>
          <w:cols w:space="720"/>
          <w:titlePg/>
          <w:bidi/>
          <w:rtlGutter/>
          <w:docGrid w:linePitch="360"/>
        </w:sectPr>
      </w:pPr>
    </w:p>
    <w:p w:rsidR="00AC6D18" w:rsidRPr="00AC6D18" w:rsidRDefault="00AC6D18" w:rsidP="00207010">
      <w:pPr>
        <w:pStyle w:val="rfdNormal0"/>
        <w:rPr>
          <w:rtl/>
        </w:rPr>
      </w:pPr>
      <w:r>
        <w:rPr>
          <w:rtl/>
        </w:rPr>
        <w:lastRenderedPageBreak/>
        <w:br w:type="page"/>
      </w:r>
      <w:r w:rsidRPr="00AC6D18">
        <w:rPr>
          <w:rtl/>
        </w:rPr>
        <w:lastRenderedPageBreak/>
        <w:t>وحرماته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والعبث بكرامة ال</w:t>
      </w:r>
      <w:r w:rsidR="006D4EB4">
        <w:rPr>
          <w:rtl/>
        </w:rPr>
        <w:t>ْ</w:t>
      </w:r>
      <w:r w:rsidRPr="00AC6D18">
        <w:rPr>
          <w:rtl/>
        </w:rPr>
        <w:t>أ</w:t>
      </w:r>
      <w:r w:rsidR="006D4EB4">
        <w:rPr>
          <w:rtl/>
        </w:rPr>
        <w:t>ُ</w:t>
      </w:r>
      <w:r w:rsidRPr="00AC6D18">
        <w:rPr>
          <w:rtl/>
        </w:rPr>
        <w:t>م</w:t>
      </w:r>
      <w:r w:rsidR="006D4EB4">
        <w:rPr>
          <w:rtl/>
        </w:rPr>
        <w:t>ّ</w:t>
      </w:r>
      <w:r w:rsidRPr="00AC6D18">
        <w:rPr>
          <w:rtl/>
        </w:rPr>
        <w:t>ة وأعرافها وموازينها</w:t>
      </w:r>
      <w:r w:rsidR="00095AA9">
        <w:rPr>
          <w:rtl/>
        </w:rPr>
        <w:t xml:space="preserve"> .</w:t>
      </w:r>
    </w:p>
    <w:p w:rsidR="00207010" w:rsidRDefault="00AC6D18" w:rsidP="00AC6D18">
      <w:pPr>
        <w:rPr>
          <w:rtl/>
        </w:rPr>
      </w:pPr>
      <w:r w:rsidRPr="00AC6D18">
        <w:rPr>
          <w:rtl/>
        </w:rPr>
        <w:t>هؤلاء هم القد</w:t>
      </w:r>
      <w:r w:rsidR="006D4EB4">
        <w:rPr>
          <w:rtl/>
        </w:rPr>
        <w:t>ّ</w:t>
      </w:r>
      <w:r w:rsidRPr="00AC6D18">
        <w:rPr>
          <w:rtl/>
        </w:rPr>
        <w:t xml:space="preserve">يسون عند </w:t>
      </w:r>
      <w:r w:rsidR="00207010">
        <w:rPr>
          <w:rtl/>
        </w:rPr>
        <w:t>الوه</w:t>
      </w:r>
      <w:r w:rsidR="006D4EB4">
        <w:rPr>
          <w:rtl/>
        </w:rPr>
        <w:t>ّ</w:t>
      </w:r>
      <w:r w:rsidR="00207010">
        <w:rPr>
          <w:rtl/>
        </w:rPr>
        <w:t>ابي</w:t>
      </w:r>
      <w:r w:rsidR="006D4EB4">
        <w:rPr>
          <w:rtl/>
        </w:rPr>
        <w:t>ّ</w:t>
      </w:r>
      <w:r w:rsidR="00207010">
        <w:rPr>
          <w:rtl/>
        </w:rPr>
        <w:t>ة</w:t>
      </w:r>
      <w:r w:rsidR="00DB11B5">
        <w:rPr>
          <w:rFonts w:hint="cs"/>
          <w:rtl/>
        </w:rPr>
        <w:t xml:space="preserve"> </w:t>
      </w:r>
      <w:r w:rsidR="006B0C4C">
        <w:rPr>
          <w:rtl/>
        </w:rPr>
        <w:t>! !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أم</w:t>
      </w:r>
      <w:r w:rsidR="006D4EB4">
        <w:rPr>
          <w:rtl/>
        </w:rPr>
        <w:t>ّ</w:t>
      </w:r>
      <w:r w:rsidRPr="00AC6D18">
        <w:rPr>
          <w:rtl/>
        </w:rPr>
        <w:t>ا أهل البيت النبوي</w:t>
      </w:r>
      <w:r w:rsidR="006D4EB4">
        <w:rPr>
          <w:rtl/>
        </w:rPr>
        <w:t>ّ</w:t>
      </w:r>
      <w:r w:rsidRPr="00AC6D18">
        <w:rPr>
          <w:rtl/>
        </w:rPr>
        <w:t xml:space="preserve"> الطاهر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ال</w:t>
      </w:r>
      <w:r w:rsidR="006D4EB4">
        <w:rPr>
          <w:rtl/>
        </w:rPr>
        <w:t>ّ</w:t>
      </w:r>
      <w:r w:rsidRPr="00AC6D18">
        <w:rPr>
          <w:rtl/>
        </w:rPr>
        <w:t>ذين لم يعهد التاريخ</w:t>
      </w:r>
      <w:r w:rsidR="004803AF">
        <w:rPr>
          <w:rtl/>
        </w:rPr>
        <w:t xml:space="preserve"> ـ </w:t>
      </w:r>
      <w:r w:rsidRPr="00AC6D18">
        <w:rPr>
          <w:rtl/>
        </w:rPr>
        <w:t>بطوله وعرضه</w:t>
      </w:r>
      <w:r w:rsidR="004803AF">
        <w:rPr>
          <w:rtl/>
        </w:rPr>
        <w:t xml:space="preserve"> ـ </w:t>
      </w:r>
      <w:r w:rsidR="00207010">
        <w:rPr>
          <w:rtl/>
        </w:rPr>
        <w:t xml:space="preserve">منهم </w:t>
      </w:r>
      <w:r w:rsidR="006D4EB4">
        <w:rPr>
          <w:rtl/>
        </w:rPr>
        <w:br/>
      </w:r>
      <w:r w:rsidRPr="00AC6D18">
        <w:rPr>
          <w:rtl/>
        </w:rPr>
        <w:t>سوى التقى والورع والعبادة والعلم والخير والفضيل</w:t>
      </w:r>
      <w:r w:rsidR="00207010">
        <w:rPr>
          <w:rtl/>
        </w:rPr>
        <w:t>ة والزهد والجهاد في سبيل الله</w:t>
      </w:r>
      <w:r w:rsidR="007E0241">
        <w:rPr>
          <w:rtl/>
        </w:rPr>
        <w:t xml:space="preserve"> ،</w:t>
      </w:r>
      <w:r w:rsidR="00207010">
        <w:rPr>
          <w:rtl/>
        </w:rPr>
        <w:t xml:space="preserve"> </w:t>
      </w:r>
      <w:r w:rsidR="006D4EB4">
        <w:rPr>
          <w:rtl/>
        </w:rPr>
        <w:br/>
      </w:r>
      <w:r w:rsidRPr="00AC6D18">
        <w:rPr>
          <w:rtl/>
        </w:rPr>
        <w:t>لإ</w:t>
      </w:r>
      <w:r w:rsidR="006D4EB4">
        <w:rPr>
          <w:rtl/>
        </w:rPr>
        <w:t>ِ</w:t>
      </w:r>
      <w:r w:rsidRPr="00AC6D18">
        <w:rPr>
          <w:rtl/>
        </w:rPr>
        <w:t>حياء الإ</w:t>
      </w:r>
      <w:r w:rsidR="006D4EB4">
        <w:rPr>
          <w:rtl/>
        </w:rPr>
        <w:t>ِ</w:t>
      </w:r>
      <w:r w:rsidRPr="00AC6D18">
        <w:rPr>
          <w:rtl/>
        </w:rPr>
        <w:t>سلام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وبسط العدل والحق</w:t>
      </w:r>
      <w:r w:rsidR="006D4EB4">
        <w:rPr>
          <w:rtl/>
        </w:rPr>
        <w:t>ّ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ومقاومة ا</w:t>
      </w:r>
      <w:r w:rsidR="00207010">
        <w:rPr>
          <w:rtl/>
        </w:rPr>
        <w:t>لظلم والفساد</w:t>
      </w:r>
      <w:r w:rsidR="007E0241">
        <w:rPr>
          <w:rtl/>
        </w:rPr>
        <w:t xml:space="preserve"> ،</w:t>
      </w:r>
      <w:r w:rsidR="00207010">
        <w:rPr>
          <w:rtl/>
        </w:rPr>
        <w:t xml:space="preserve"> طالبين للإ</w:t>
      </w:r>
      <w:r w:rsidR="006D4EB4">
        <w:rPr>
          <w:rtl/>
        </w:rPr>
        <w:t>ِ</w:t>
      </w:r>
      <w:r w:rsidR="00207010">
        <w:rPr>
          <w:rtl/>
        </w:rPr>
        <w:t>صلاح</w:t>
      </w:r>
      <w:r w:rsidR="007E0241">
        <w:rPr>
          <w:rtl/>
        </w:rPr>
        <w:t xml:space="preserve"> ،</w:t>
      </w:r>
      <w:r w:rsidR="00207010">
        <w:rPr>
          <w:rtl/>
        </w:rPr>
        <w:t xml:space="preserve"> </w:t>
      </w:r>
      <w:r w:rsidR="006D4EB4">
        <w:rPr>
          <w:rtl/>
        </w:rPr>
        <w:br/>
      </w:r>
      <w:r w:rsidRPr="00AC6D18">
        <w:rPr>
          <w:rtl/>
        </w:rPr>
        <w:t>آمرين بالمعروف</w:t>
      </w:r>
      <w:r w:rsidR="007E0241">
        <w:rPr>
          <w:rtl/>
        </w:rPr>
        <w:t xml:space="preserve"> ،</w:t>
      </w:r>
      <w:r w:rsidR="00207010">
        <w:rPr>
          <w:rtl/>
        </w:rPr>
        <w:t xml:space="preserve"> ناهين عن المنكر</w:t>
      </w:r>
      <w:r w:rsidR="00095AA9">
        <w:rPr>
          <w:rtl/>
        </w:rPr>
        <w:t xml:space="preserve"> .</w:t>
      </w:r>
    </w:p>
    <w:p w:rsidR="00AC6D18" w:rsidRPr="00AC6D18" w:rsidRDefault="00AC6D18" w:rsidP="006D4EB4">
      <w:pPr>
        <w:rPr>
          <w:rtl/>
        </w:rPr>
      </w:pPr>
      <w:r w:rsidRPr="00AC6D18">
        <w:rPr>
          <w:rtl/>
        </w:rPr>
        <w:t>أم</w:t>
      </w:r>
      <w:r w:rsidR="006D4EB4">
        <w:rPr>
          <w:rtl/>
        </w:rPr>
        <w:t>ّ</w:t>
      </w:r>
      <w:r w:rsidRPr="00AC6D18">
        <w:rPr>
          <w:rtl/>
        </w:rPr>
        <w:t>ا أهل البيت</w:t>
      </w:r>
      <w:r w:rsidR="007E0241">
        <w:rPr>
          <w:rtl/>
        </w:rPr>
        <w:t xml:space="preserve"> :</w:t>
      </w:r>
      <w:r w:rsidRPr="00AC6D18">
        <w:rPr>
          <w:rtl/>
        </w:rPr>
        <w:t xml:space="preserve"> فحب</w:t>
      </w:r>
      <w:r w:rsidR="006D4EB4">
        <w:rPr>
          <w:rtl/>
        </w:rPr>
        <w:t>ّ</w:t>
      </w:r>
      <w:r w:rsidRPr="00AC6D18">
        <w:rPr>
          <w:rtl/>
        </w:rPr>
        <w:t>هم عند الوه</w:t>
      </w:r>
      <w:r w:rsidR="006D4EB4">
        <w:rPr>
          <w:rtl/>
        </w:rPr>
        <w:t>ّ</w:t>
      </w:r>
      <w:r w:rsidRPr="00AC6D18">
        <w:rPr>
          <w:rtl/>
        </w:rPr>
        <w:t>ابي</w:t>
      </w:r>
      <w:r w:rsidR="006D4EB4">
        <w:rPr>
          <w:rtl/>
        </w:rPr>
        <w:t>ّ</w:t>
      </w:r>
      <w:r w:rsidRPr="00AC6D18">
        <w:rPr>
          <w:rtl/>
        </w:rPr>
        <w:t>ة</w:t>
      </w:r>
      <w:r w:rsidR="004803AF">
        <w:rPr>
          <w:rtl/>
        </w:rPr>
        <w:t xml:space="preserve"> ـ </w:t>
      </w:r>
      <w:r w:rsidRPr="00AC6D18">
        <w:rPr>
          <w:rtl/>
        </w:rPr>
        <w:t>فسق</w:t>
      </w:r>
      <w:r w:rsidR="006D4EB4">
        <w:rPr>
          <w:rtl/>
        </w:rPr>
        <w:t>ٌ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ودعاؤهم كفر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وتعظيمهم رفض</w:t>
      </w:r>
      <w:r w:rsidR="007E0241">
        <w:rPr>
          <w:rtl/>
        </w:rPr>
        <w:t xml:space="preserve"> ،</w:t>
      </w:r>
      <w:r w:rsidR="00375CD3">
        <w:rPr>
          <w:rtl/>
        </w:rPr>
        <w:t xml:space="preserve"> </w:t>
      </w:r>
      <w:r w:rsidR="006D4EB4">
        <w:rPr>
          <w:rtl/>
        </w:rPr>
        <w:br/>
      </w:r>
      <w:r w:rsidRPr="00AC6D18">
        <w:rPr>
          <w:rtl/>
        </w:rPr>
        <w:t>وات</w:t>
      </w:r>
      <w:r w:rsidR="006D4EB4">
        <w:rPr>
          <w:rtl/>
        </w:rPr>
        <w:t>ّ</w:t>
      </w:r>
      <w:r w:rsidRPr="00AC6D18">
        <w:rPr>
          <w:rtl/>
        </w:rPr>
        <w:t>باعهم جريمة</w:t>
      </w:r>
      <w:r w:rsidR="00DB11B5">
        <w:rPr>
          <w:rFonts w:hint="cs"/>
          <w:rtl/>
        </w:rPr>
        <w:t xml:space="preserve"> </w:t>
      </w:r>
      <w:r w:rsidR="00773F9D">
        <w:rPr>
          <w:rtl/>
        </w:rPr>
        <w:t>!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لماذا</w:t>
      </w:r>
      <w:r w:rsidR="00DB11B5">
        <w:rPr>
          <w:rFonts w:hint="cs"/>
          <w:rtl/>
        </w:rPr>
        <w:t xml:space="preserve"> </w:t>
      </w:r>
      <w:r w:rsidR="00025C8E">
        <w:rPr>
          <w:rtl/>
        </w:rPr>
        <w:t>؟ !</w:t>
      </w:r>
      <w:r w:rsidR="006B0C4C">
        <w:rPr>
          <w:rtl/>
        </w:rPr>
        <w:t xml:space="preserve"> !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وأم</w:t>
      </w:r>
      <w:r w:rsidR="006D4EB4">
        <w:rPr>
          <w:rtl/>
        </w:rPr>
        <w:t>ّ</w:t>
      </w:r>
      <w:r w:rsidRPr="00AC6D18">
        <w:rPr>
          <w:rtl/>
        </w:rPr>
        <w:t>ا المسلمون المخلصون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والشيعة المؤمنون فهم من أهل البيت ومعهم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لا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يحيدون عن تعاليم القرآن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وس</w:t>
      </w:r>
      <w:r w:rsidR="006D4EB4">
        <w:rPr>
          <w:rtl/>
        </w:rPr>
        <w:t>ُ</w:t>
      </w:r>
      <w:r w:rsidRPr="00AC6D18">
        <w:rPr>
          <w:rtl/>
        </w:rPr>
        <w:t>ن</w:t>
      </w:r>
      <w:r w:rsidR="006D4EB4">
        <w:rPr>
          <w:rtl/>
        </w:rPr>
        <w:t>ّ</w:t>
      </w:r>
      <w:r w:rsidRPr="00AC6D18">
        <w:rPr>
          <w:rtl/>
        </w:rPr>
        <w:t>ة النبي</w:t>
      </w:r>
      <w:r w:rsidR="006D4EB4">
        <w:rPr>
          <w:rtl/>
        </w:rPr>
        <w:t>ّ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وسيرة أهل البيت قيد شعرة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فهم يحب</w:t>
      </w:r>
      <w:r w:rsidR="006D4EB4">
        <w:rPr>
          <w:rtl/>
        </w:rPr>
        <w:t>ّ</w:t>
      </w:r>
      <w:r w:rsidRPr="00AC6D18">
        <w:rPr>
          <w:rtl/>
        </w:rPr>
        <w:t>ونهم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لحب</w:t>
      </w:r>
      <w:r w:rsidR="006D4EB4">
        <w:rPr>
          <w:rtl/>
        </w:rPr>
        <w:t>ّ</w:t>
      </w:r>
      <w:r w:rsidRPr="00AC6D18">
        <w:rPr>
          <w:rtl/>
        </w:rPr>
        <w:t xml:space="preserve"> الله ورسوله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ويلتزمون فيهم بوصي</w:t>
      </w:r>
      <w:r w:rsidR="006D4EB4">
        <w:rPr>
          <w:rtl/>
        </w:rPr>
        <w:t>ّ</w:t>
      </w:r>
      <w:r w:rsidRPr="00AC6D18">
        <w:rPr>
          <w:rtl/>
        </w:rPr>
        <w:t>ة جد</w:t>
      </w:r>
      <w:r w:rsidR="006D4EB4">
        <w:rPr>
          <w:rtl/>
        </w:rPr>
        <w:t>ّ</w:t>
      </w:r>
      <w:r w:rsidRPr="00AC6D18">
        <w:rPr>
          <w:rtl/>
        </w:rPr>
        <w:t>هم رسول الله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ويعظ</w:t>
      </w:r>
      <w:r w:rsidR="006D4EB4">
        <w:rPr>
          <w:rtl/>
        </w:rPr>
        <w:t>ِّ</w:t>
      </w:r>
      <w:r w:rsidRPr="00AC6D18">
        <w:rPr>
          <w:rtl/>
        </w:rPr>
        <w:t>مونهم لعلمهم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ومعرفتهم ولجهادهم في سبيل الله حق</w:t>
      </w:r>
      <w:r w:rsidR="006D4EB4">
        <w:rPr>
          <w:rtl/>
        </w:rPr>
        <w:t>ّ</w:t>
      </w:r>
      <w:r w:rsidRPr="00AC6D18">
        <w:rPr>
          <w:rtl/>
        </w:rPr>
        <w:t xml:space="preserve"> الجهاد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ويشايعونهم ويوالونهم لأن</w:t>
      </w:r>
      <w:r w:rsidR="006D4EB4">
        <w:rPr>
          <w:rtl/>
        </w:rPr>
        <w:t>ّ</w:t>
      </w:r>
      <w:r w:rsidRPr="00AC6D18">
        <w:rPr>
          <w:rtl/>
        </w:rPr>
        <w:t>هم الأحق</w:t>
      </w:r>
      <w:r w:rsidR="006D4EB4">
        <w:rPr>
          <w:rtl/>
        </w:rPr>
        <w:t>ّ</w:t>
      </w:r>
      <w:r w:rsidRPr="00AC6D18">
        <w:rPr>
          <w:rtl/>
        </w:rPr>
        <w:t>ون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بالولاء والولاية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ولأن</w:t>
      </w:r>
      <w:r w:rsidR="006D4EB4">
        <w:rPr>
          <w:rtl/>
        </w:rPr>
        <w:t>ّ</w:t>
      </w:r>
      <w:r w:rsidRPr="00AC6D18">
        <w:rPr>
          <w:rtl/>
        </w:rPr>
        <w:t>هم أثبتوا جدارتهم للقيام بالأمر بالعلم والعمل والزهد والفضيلة</w:t>
      </w:r>
      <w:r w:rsidR="00095AA9">
        <w:rPr>
          <w:rtl/>
        </w:rPr>
        <w:t xml:space="preserve"> .</w:t>
      </w:r>
    </w:p>
    <w:p w:rsidR="00207010" w:rsidRDefault="00AC6D18" w:rsidP="00AC6D18">
      <w:pPr>
        <w:rPr>
          <w:rtl/>
        </w:rPr>
      </w:pPr>
      <w:r w:rsidRPr="00AC6D18">
        <w:rPr>
          <w:rtl/>
        </w:rPr>
        <w:t xml:space="preserve">وإذا </w:t>
      </w:r>
      <w:r w:rsidR="00207010">
        <w:rPr>
          <w:rtl/>
        </w:rPr>
        <w:t>كانت الأشياء تعرف بأضدادها</w:t>
      </w:r>
      <w:r w:rsidR="007E0241">
        <w:rPr>
          <w:rtl/>
        </w:rPr>
        <w:t xml:space="preserve"> :</w:t>
      </w:r>
    </w:p>
    <w:p w:rsidR="00AC6D18" w:rsidRPr="00AC6D18" w:rsidRDefault="00AC6D18" w:rsidP="006D4EB4">
      <w:pPr>
        <w:rPr>
          <w:rtl/>
        </w:rPr>
      </w:pPr>
      <w:r w:rsidRPr="00AC6D18">
        <w:rPr>
          <w:rtl/>
        </w:rPr>
        <w:t>فانظر إلى تاريخ أهل البيت الأبلج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المل</w:t>
      </w:r>
      <w:r w:rsidR="006D4EB4">
        <w:rPr>
          <w:rtl/>
        </w:rPr>
        <w:t>يء</w:t>
      </w:r>
      <w:r w:rsidRPr="00AC6D18">
        <w:rPr>
          <w:rtl/>
        </w:rPr>
        <w:t xml:space="preserve"> بالمفاخر والمكارم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والخير والرحمة</w:t>
      </w:r>
      <w:r w:rsidR="007E0241">
        <w:rPr>
          <w:rtl/>
        </w:rPr>
        <w:t xml:space="preserve"> ،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والعلم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والبركة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وز</w:t>
      </w:r>
      <w:r w:rsidR="006D4EB4">
        <w:rPr>
          <w:rtl/>
        </w:rPr>
        <w:t>ُ</w:t>
      </w:r>
      <w:r w:rsidRPr="00AC6D18">
        <w:rPr>
          <w:rtl/>
        </w:rPr>
        <w:t>ر مشاهدهم الشريفة تجدها مليئة بالعبادة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عبقة بالروح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م</w:t>
      </w:r>
      <w:r w:rsidR="006D4EB4">
        <w:rPr>
          <w:rtl/>
        </w:rPr>
        <w:t>ُ</w:t>
      </w:r>
      <w:r w:rsidRPr="00AC6D18">
        <w:rPr>
          <w:rtl/>
        </w:rPr>
        <w:t>ضيئة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بنور المعرفة والتوحيد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عطرة بأريج الرسالة والنبو</w:t>
      </w:r>
      <w:r w:rsidR="006D4EB4">
        <w:rPr>
          <w:rtl/>
        </w:rPr>
        <w:t>ّ</w:t>
      </w:r>
      <w:r w:rsidRPr="00AC6D18">
        <w:rPr>
          <w:rtl/>
        </w:rPr>
        <w:t>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زاهية بأمجاد الإ</w:t>
      </w:r>
      <w:r w:rsidR="006D4EB4">
        <w:rPr>
          <w:rtl/>
        </w:rPr>
        <w:t>ِ</w:t>
      </w:r>
      <w:r w:rsidRPr="00AC6D18">
        <w:rPr>
          <w:rtl/>
        </w:rPr>
        <w:t>مامة والعدل</w:t>
      </w:r>
      <w:r w:rsidR="007E0241">
        <w:rPr>
          <w:rtl/>
        </w:rPr>
        <w:t xml:space="preserve"> ،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يتصاعد فيها ن</w:t>
      </w:r>
      <w:r w:rsidR="006D4EB4">
        <w:rPr>
          <w:rtl/>
        </w:rPr>
        <w:t>َ</w:t>
      </w:r>
      <w:r w:rsidRPr="00AC6D18">
        <w:rPr>
          <w:rtl/>
        </w:rPr>
        <w:t>غ</w:t>
      </w:r>
      <w:r w:rsidR="006D4EB4">
        <w:rPr>
          <w:rtl/>
        </w:rPr>
        <w:t>َ</w:t>
      </w:r>
      <w:r w:rsidRPr="00AC6D18">
        <w:rPr>
          <w:rtl/>
        </w:rPr>
        <w:t>م</w:t>
      </w:r>
      <w:r w:rsidR="006D4EB4">
        <w:rPr>
          <w:rtl/>
        </w:rPr>
        <w:t>ُ</w:t>
      </w:r>
      <w:r w:rsidRPr="00AC6D18">
        <w:rPr>
          <w:rtl/>
        </w:rPr>
        <w:t xml:space="preserve"> القرآن والذكر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تقف فيها على كرامة النسب وعظمة المقام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ومحب</w:t>
      </w:r>
      <w:r w:rsidR="006D4EB4">
        <w:rPr>
          <w:rtl/>
        </w:rPr>
        <w:t>ّ</w:t>
      </w:r>
      <w:r w:rsidRPr="00AC6D18">
        <w:rPr>
          <w:rtl/>
        </w:rPr>
        <w:t>ة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الله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وتنشد</w:t>
      </w:r>
      <w:r w:rsidR="006D4EB4">
        <w:rPr>
          <w:rtl/>
        </w:rPr>
        <w:t>ّ</w:t>
      </w:r>
      <w:r w:rsidRPr="00AC6D18">
        <w:rPr>
          <w:rtl/>
        </w:rPr>
        <w:t xml:space="preserve"> إلى العقيدة الراسخة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وتمتلئ بالعزم والجد</w:t>
      </w:r>
      <w:r w:rsidR="006D4EB4">
        <w:rPr>
          <w:rtl/>
        </w:rPr>
        <w:t>ّ</w:t>
      </w:r>
      <w:r w:rsidR="00095AA9">
        <w:rPr>
          <w:rtl/>
        </w:rPr>
        <w:t xml:space="preserve"> .</w:t>
      </w:r>
    </w:p>
    <w:p w:rsidR="00AC6D18" w:rsidRPr="00AC6D18" w:rsidRDefault="00AC6D18" w:rsidP="006D4EB4">
      <w:pPr>
        <w:rPr>
          <w:rtl/>
        </w:rPr>
      </w:pPr>
      <w:r w:rsidRPr="00AC6D18">
        <w:rPr>
          <w:rtl/>
        </w:rPr>
        <w:t xml:space="preserve">ولكن </w:t>
      </w:r>
      <w:r w:rsidR="006D4EB4">
        <w:rPr>
          <w:rtl/>
        </w:rPr>
        <w:t>ا</w:t>
      </w:r>
      <w:r w:rsidRPr="00AC6D18">
        <w:rPr>
          <w:rtl/>
        </w:rPr>
        <w:t>نظر إلى تاريخ أعدائهم ال</w:t>
      </w:r>
      <w:r w:rsidR="006D4EB4">
        <w:rPr>
          <w:rtl/>
        </w:rPr>
        <w:t>ْ</w:t>
      </w:r>
      <w:r w:rsidRPr="00AC6D18">
        <w:rPr>
          <w:rtl/>
        </w:rPr>
        <w:t>أ</w:t>
      </w:r>
      <w:r w:rsidR="006D4EB4">
        <w:rPr>
          <w:rtl/>
        </w:rPr>
        <w:t>ُ</w:t>
      </w:r>
      <w:r w:rsidRPr="00AC6D18">
        <w:rPr>
          <w:rtl/>
        </w:rPr>
        <w:t>موي</w:t>
      </w:r>
      <w:r w:rsidR="006D4EB4">
        <w:rPr>
          <w:rtl/>
        </w:rPr>
        <w:t>ّ</w:t>
      </w:r>
      <w:r w:rsidRPr="00AC6D18">
        <w:rPr>
          <w:rtl/>
        </w:rPr>
        <w:t>ين والمرواني</w:t>
      </w:r>
      <w:r w:rsidR="006D4EB4">
        <w:rPr>
          <w:rtl/>
        </w:rPr>
        <w:t>ّ</w:t>
      </w:r>
      <w:r w:rsidRPr="00AC6D18">
        <w:rPr>
          <w:rtl/>
        </w:rPr>
        <w:t>ين وسائر الخلفاء والملوك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وال</w:t>
      </w:r>
      <w:r w:rsidR="006D4EB4">
        <w:rPr>
          <w:rtl/>
        </w:rPr>
        <w:t>ْ</w:t>
      </w:r>
      <w:r w:rsidRPr="00AC6D18">
        <w:rPr>
          <w:rtl/>
        </w:rPr>
        <w:t>أ</w:t>
      </w:r>
      <w:r w:rsidR="006D4EB4">
        <w:rPr>
          <w:rtl/>
        </w:rPr>
        <w:t>ُ</w:t>
      </w:r>
      <w:r w:rsidRPr="00AC6D18">
        <w:rPr>
          <w:rtl/>
        </w:rPr>
        <w:t>مراء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فلا تجد إل</w:t>
      </w:r>
      <w:r w:rsidR="006D4EB4">
        <w:rPr>
          <w:rtl/>
        </w:rPr>
        <w:t>ّ</w:t>
      </w:r>
      <w:r w:rsidRPr="00AC6D18">
        <w:rPr>
          <w:rtl/>
        </w:rPr>
        <w:t>ا الدماء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والفجور بالنساء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واللعب بالكلاب والحمام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والقمار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والخمور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والملاهي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والمغن</w:t>
      </w:r>
      <w:r w:rsidR="006D4EB4">
        <w:rPr>
          <w:rtl/>
        </w:rPr>
        <w:t>ّ</w:t>
      </w:r>
      <w:r w:rsidRPr="00AC6D18">
        <w:rPr>
          <w:rtl/>
        </w:rPr>
        <w:t>يات والمغن</w:t>
      </w:r>
      <w:r w:rsidR="006D4EB4">
        <w:rPr>
          <w:rtl/>
        </w:rPr>
        <w:t>ّ</w:t>
      </w:r>
      <w:r w:rsidRPr="00AC6D18">
        <w:rPr>
          <w:rtl/>
        </w:rPr>
        <w:t>ين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ولا ترى فيمن حولهم إل</w:t>
      </w:r>
      <w:r w:rsidR="006D4EB4">
        <w:rPr>
          <w:rtl/>
        </w:rPr>
        <w:t>ّ</w:t>
      </w:r>
      <w:r w:rsidRPr="00AC6D18">
        <w:rPr>
          <w:rtl/>
        </w:rPr>
        <w:t>ا الابتعاد عن الفضيلة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والانعطاف على الرذيلة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>
        <w:rPr>
          <w:rtl/>
        </w:rPr>
        <w:br w:type="page"/>
      </w:r>
      <w:r w:rsidRPr="00AC6D18">
        <w:rPr>
          <w:rtl/>
        </w:rPr>
        <w:lastRenderedPageBreak/>
        <w:t>وأم</w:t>
      </w:r>
      <w:r w:rsidR="00271798">
        <w:rPr>
          <w:rtl/>
        </w:rPr>
        <w:t>ّ</w:t>
      </w:r>
      <w:r w:rsidRPr="00AC6D18">
        <w:rPr>
          <w:rtl/>
        </w:rPr>
        <w:t>ا قبورهم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فأفضلها </w:t>
      </w:r>
      <w:r w:rsidR="00AB3A9F" w:rsidRPr="00AC6D18">
        <w:rPr>
          <w:rtl/>
        </w:rPr>
        <w:t>«</w:t>
      </w:r>
      <w:r w:rsidR="00D91E1A">
        <w:rPr>
          <w:rFonts w:hint="cs"/>
          <w:rtl/>
        </w:rPr>
        <w:t xml:space="preserve"> </w:t>
      </w:r>
      <w:r w:rsidRPr="00AC6D18">
        <w:rPr>
          <w:rtl/>
        </w:rPr>
        <w:t>الذ</w:t>
      </w:r>
      <w:r w:rsidR="00271798">
        <w:rPr>
          <w:rtl/>
        </w:rPr>
        <w:t>ُ</w:t>
      </w:r>
      <w:r w:rsidRPr="00AC6D18">
        <w:rPr>
          <w:rtl/>
        </w:rPr>
        <w:t>باب</w:t>
      </w:r>
      <w:r w:rsidR="00271798">
        <w:rPr>
          <w:rtl/>
        </w:rPr>
        <w:t>ُ</w:t>
      </w:r>
      <w:r w:rsidRPr="00AC6D18">
        <w:rPr>
          <w:rtl/>
        </w:rPr>
        <w:t xml:space="preserve"> فيه يعربد</w:t>
      </w:r>
      <w:r w:rsidR="00271798">
        <w:rPr>
          <w:rtl/>
        </w:rPr>
        <w:t>ُ</w:t>
      </w:r>
      <w:r w:rsidR="00D91E1A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وقد انمحت آثارهم وما شي</w:t>
      </w:r>
      <w:r w:rsidR="00271798">
        <w:rPr>
          <w:rtl/>
        </w:rPr>
        <w:t>ّ</w:t>
      </w:r>
      <w:r w:rsidRPr="00AC6D18">
        <w:rPr>
          <w:rtl/>
        </w:rPr>
        <w:t>دوه من قصور وسجون ومظالم</w:t>
      </w:r>
      <w:r w:rsidR="00095AA9">
        <w:rPr>
          <w:rtl/>
        </w:rPr>
        <w:t xml:space="preserve"> .</w:t>
      </w:r>
    </w:p>
    <w:p w:rsidR="00AC6D18" w:rsidRPr="00AC6D18" w:rsidRDefault="00AC6D18" w:rsidP="00C74FE1">
      <w:pPr>
        <w:rPr>
          <w:rtl/>
        </w:rPr>
      </w:pPr>
      <w:r w:rsidRPr="00AC6D18">
        <w:rPr>
          <w:rtl/>
        </w:rPr>
        <w:t>نعم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قد بقي من آثارهم هذه الفئة</w:t>
      </w:r>
      <w:r w:rsidR="00271798">
        <w:rPr>
          <w:rtl/>
        </w:rPr>
        <w:t>ُ</w:t>
      </w:r>
      <w:r w:rsidRPr="00AC6D18">
        <w:rPr>
          <w:rtl/>
        </w:rPr>
        <w:t xml:space="preserve"> الباغية</w:t>
      </w:r>
      <w:r w:rsidR="00271798">
        <w:rPr>
          <w:rtl/>
        </w:rPr>
        <w:t>ُ</w:t>
      </w:r>
      <w:r w:rsidRPr="00AC6D18">
        <w:rPr>
          <w:rtl/>
        </w:rPr>
        <w:t xml:space="preserve"> تتطاول على المسلمين بألسنة ح</w:t>
      </w:r>
      <w:r w:rsidR="00271798">
        <w:rPr>
          <w:rtl/>
        </w:rPr>
        <w:t>ِ</w:t>
      </w:r>
      <w:r w:rsidRPr="00AC6D18">
        <w:rPr>
          <w:rtl/>
        </w:rPr>
        <w:t>داد</w:t>
      </w:r>
      <w:r w:rsidR="007E0241">
        <w:rPr>
          <w:rtl/>
        </w:rPr>
        <w:t xml:space="preserve"> ،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وقلوب مليئة بالأحقاد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وعقائد سخيفة أساسها الج</w:t>
      </w:r>
      <w:r w:rsidR="00271798">
        <w:rPr>
          <w:rtl/>
        </w:rPr>
        <w:t>َ</w:t>
      </w:r>
      <w:r w:rsidRPr="00AC6D18">
        <w:rPr>
          <w:rtl/>
        </w:rPr>
        <w:t>ب</w:t>
      </w:r>
      <w:r w:rsidR="00271798">
        <w:rPr>
          <w:rtl/>
        </w:rPr>
        <w:t>ْ</w:t>
      </w:r>
      <w:r w:rsidRPr="00AC6D18">
        <w:rPr>
          <w:rtl/>
        </w:rPr>
        <w:t>ر</w:t>
      </w:r>
      <w:r w:rsidR="00271798">
        <w:rPr>
          <w:rtl/>
        </w:rPr>
        <w:t>ُ</w:t>
      </w:r>
      <w:r w:rsidRPr="00AC6D18">
        <w:rPr>
          <w:rtl/>
        </w:rPr>
        <w:t xml:space="preserve"> والق</w:t>
      </w:r>
      <w:r w:rsidR="00C74FE1">
        <w:rPr>
          <w:rtl/>
        </w:rPr>
        <w:t>َ</w:t>
      </w:r>
      <w:r w:rsidRPr="00AC6D18">
        <w:rPr>
          <w:rtl/>
        </w:rPr>
        <w:t>د</w:t>
      </w:r>
      <w:r w:rsidR="00C74FE1">
        <w:rPr>
          <w:rtl/>
        </w:rPr>
        <w:t>َ</w:t>
      </w:r>
      <w:r w:rsidRPr="00AC6D18">
        <w:rPr>
          <w:rtl/>
        </w:rPr>
        <w:t>ر</w:t>
      </w:r>
      <w:r w:rsidR="00C74FE1">
        <w:rPr>
          <w:rtl/>
        </w:rPr>
        <w:t>ُ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وأفضل إبداعهم هو في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تبديع المسلمين وتكفيرهم وتفسيقهم</w:t>
      </w:r>
      <w:r w:rsidR="00D91E1A">
        <w:rPr>
          <w:rFonts w:hint="cs"/>
          <w:rtl/>
        </w:rPr>
        <w:t xml:space="preserve"> </w:t>
      </w:r>
      <w:r w:rsidR="00773F9D">
        <w:rPr>
          <w:rtl/>
        </w:rPr>
        <w:t>!</w:t>
      </w:r>
      <w:r w:rsidRPr="00AC6D18">
        <w:rPr>
          <w:rtl/>
        </w:rPr>
        <w:t xml:space="preserve"> وأهم</w:t>
      </w:r>
      <w:r w:rsidR="00C74FE1">
        <w:rPr>
          <w:rtl/>
        </w:rPr>
        <w:t>ّ</w:t>
      </w:r>
      <w:r w:rsidRPr="00AC6D18">
        <w:rPr>
          <w:rtl/>
        </w:rPr>
        <w:t xml:space="preserve"> فضيلة لهم هو ممال</w:t>
      </w:r>
      <w:r w:rsidR="00C74FE1">
        <w:rPr>
          <w:rtl/>
        </w:rPr>
        <w:t>أ</w:t>
      </w:r>
      <w:r w:rsidRPr="00AC6D18">
        <w:rPr>
          <w:rtl/>
        </w:rPr>
        <w:t>ة أ</w:t>
      </w:r>
      <w:r w:rsidR="00C74FE1">
        <w:rPr>
          <w:rtl/>
        </w:rPr>
        <w:t>ُ</w:t>
      </w:r>
      <w:r w:rsidRPr="00AC6D18">
        <w:rPr>
          <w:rtl/>
        </w:rPr>
        <w:t>مراء الفجور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وملوك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الخمور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وتأييد ظلمهم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والتذل</w:t>
      </w:r>
      <w:r w:rsidR="00C74FE1">
        <w:rPr>
          <w:rtl/>
        </w:rPr>
        <w:t>ّ</w:t>
      </w:r>
      <w:r w:rsidRPr="00AC6D18">
        <w:rPr>
          <w:rtl/>
        </w:rPr>
        <w:t>ل للكف</w:t>
      </w:r>
      <w:r w:rsidR="00C74FE1">
        <w:rPr>
          <w:rtl/>
        </w:rPr>
        <w:t>ّ</w:t>
      </w:r>
      <w:r w:rsidRPr="00AC6D18">
        <w:rPr>
          <w:rtl/>
        </w:rPr>
        <w:t>ار الأجانب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ومطاوعة أفكارهم في إصدار الفتاوى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الباطلة بتكفير المؤمنين بالله وبالرسول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أم</w:t>
      </w:r>
      <w:r w:rsidR="00C74FE1">
        <w:rPr>
          <w:rtl/>
        </w:rPr>
        <w:t>ّ</w:t>
      </w:r>
      <w:r w:rsidRPr="00AC6D18">
        <w:rPr>
          <w:rtl/>
        </w:rPr>
        <w:t>ا المسلمون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فقد أصبحوا اليوم</w:t>
      </w:r>
      <w:r w:rsidR="004803AF">
        <w:rPr>
          <w:rtl/>
        </w:rPr>
        <w:t xml:space="preserve"> ـ </w:t>
      </w:r>
      <w:r w:rsidRPr="00AC6D18">
        <w:rPr>
          <w:rtl/>
        </w:rPr>
        <w:t>والحمد لله</w:t>
      </w:r>
      <w:r w:rsidR="004803AF">
        <w:rPr>
          <w:rtl/>
        </w:rPr>
        <w:t xml:space="preserve"> ـ </w:t>
      </w:r>
      <w:r w:rsidR="00207010">
        <w:rPr>
          <w:rtl/>
        </w:rPr>
        <w:t>يعلمون أن</w:t>
      </w:r>
      <w:r w:rsidR="00C74FE1">
        <w:rPr>
          <w:rtl/>
        </w:rPr>
        <w:t>ّ</w:t>
      </w:r>
      <w:r w:rsidR="00207010">
        <w:rPr>
          <w:rtl/>
        </w:rPr>
        <w:t xml:space="preserve"> وراء هذه النعرات </w:t>
      </w:r>
      <w:r w:rsidR="00C74FE1">
        <w:rPr>
          <w:rtl/>
        </w:rPr>
        <w:br/>
      </w:r>
      <w:r w:rsidRPr="00AC6D18">
        <w:rPr>
          <w:rtl/>
        </w:rPr>
        <w:t>الطائفي</w:t>
      </w:r>
      <w:r w:rsidR="00C74FE1">
        <w:rPr>
          <w:rtl/>
        </w:rPr>
        <w:t>ّ</w:t>
      </w:r>
      <w:r w:rsidRPr="00AC6D18">
        <w:rPr>
          <w:rtl/>
        </w:rPr>
        <w:t>ة أيد أ</w:t>
      </w:r>
      <w:r w:rsidR="00C74FE1">
        <w:rPr>
          <w:rtl/>
        </w:rPr>
        <w:t>ُ</w:t>
      </w:r>
      <w:r w:rsidRPr="00AC6D18">
        <w:rPr>
          <w:rtl/>
        </w:rPr>
        <w:t>خرى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وخاص</w:t>
      </w:r>
      <w:r w:rsidR="00C74FE1">
        <w:rPr>
          <w:rtl/>
        </w:rPr>
        <w:t>ّ</w:t>
      </w:r>
      <w:r w:rsidRPr="00AC6D18">
        <w:rPr>
          <w:rtl/>
        </w:rPr>
        <w:t>ة في هذه الفترة الزمني</w:t>
      </w:r>
      <w:r w:rsidR="00C74FE1">
        <w:rPr>
          <w:rtl/>
        </w:rPr>
        <w:t>ّ</w:t>
      </w:r>
      <w:r w:rsidRPr="00AC6D18">
        <w:rPr>
          <w:rtl/>
        </w:rPr>
        <w:t>ة الحس</w:t>
      </w:r>
      <w:r w:rsidR="00C74FE1">
        <w:rPr>
          <w:rtl/>
        </w:rPr>
        <w:t>ّ</w:t>
      </w:r>
      <w:r w:rsidRPr="00AC6D18">
        <w:rPr>
          <w:rtl/>
        </w:rPr>
        <w:t>اسة التي تمر</w:t>
      </w:r>
      <w:r w:rsidR="00C74FE1">
        <w:rPr>
          <w:rtl/>
        </w:rPr>
        <w:t>ّ</w:t>
      </w:r>
      <w:r w:rsidRPr="00AC6D18">
        <w:rPr>
          <w:rtl/>
        </w:rPr>
        <w:t xml:space="preserve"> بالأ</w:t>
      </w:r>
      <w:r w:rsidR="00C74FE1">
        <w:rPr>
          <w:rtl/>
        </w:rPr>
        <w:t>ُ</w:t>
      </w:r>
      <w:r w:rsidRPr="00AC6D18">
        <w:rPr>
          <w:rtl/>
        </w:rPr>
        <w:t>م</w:t>
      </w:r>
      <w:r w:rsidR="00C74FE1">
        <w:rPr>
          <w:rtl/>
        </w:rPr>
        <w:t>ّ</w:t>
      </w:r>
      <w:r w:rsidRPr="00AC6D18">
        <w:rPr>
          <w:rtl/>
        </w:rPr>
        <w:t>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حيث هي في أسوأ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الظروف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وعلى أضعف الحالات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وفي أضنك الأي</w:t>
      </w:r>
      <w:r w:rsidR="00E24175">
        <w:rPr>
          <w:rtl/>
        </w:rPr>
        <w:t>ّ</w:t>
      </w:r>
      <w:r w:rsidRPr="00AC6D18">
        <w:rPr>
          <w:rtl/>
        </w:rPr>
        <w:t>ام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وفي أكثر ما يتوق</w:t>
      </w:r>
      <w:r w:rsidR="00E24175">
        <w:rPr>
          <w:rtl/>
        </w:rPr>
        <w:t>ّ</w:t>
      </w:r>
      <w:r w:rsidRPr="00AC6D18">
        <w:rPr>
          <w:rtl/>
        </w:rPr>
        <w:t>ع من التشت</w:t>
      </w:r>
      <w:r w:rsidR="00E24175">
        <w:rPr>
          <w:rtl/>
        </w:rPr>
        <w:t>ّ</w:t>
      </w:r>
      <w:r w:rsidRPr="00AC6D18">
        <w:rPr>
          <w:rtl/>
        </w:rPr>
        <w:t>ت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والتفك</w:t>
      </w:r>
      <w:r w:rsidR="00E24175">
        <w:rPr>
          <w:rtl/>
        </w:rPr>
        <w:t>ّ</w:t>
      </w:r>
      <w:r w:rsidRPr="00AC6D18">
        <w:rPr>
          <w:rtl/>
        </w:rPr>
        <w:t>ك والافتراق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والهجمة الاستعماري</w:t>
      </w:r>
      <w:r w:rsidR="00E24175">
        <w:rPr>
          <w:rtl/>
        </w:rPr>
        <w:t>ّ</w:t>
      </w:r>
      <w:r w:rsidRPr="00AC6D18">
        <w:rPr>
          <w:rtl/>
        </w:rPr>
        <w:t>ة في أقسى حالاتها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وعلى أرفع مستويات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السلطة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والر</w:t>
      </w:r>
      <w:r w:rsidR="00E24175">
        <w:rPr>
          <w:rtl/>
        </w:rPr>
        <w:t>ِ</w:t>
      </w:r>
      <w:r w:rsidRPr="00AC6D18">
        <w:rPr>
          <w:rtl/>
        </w:rPr>
        <w:t>ج</w:t>
      </w:r>
      <w:r w:rsidR="00E24175">
        <w:rPr>
          <w:rtl/>
        </w:rPr>
        <w:t>ْ</w:t>
      </w:r>
      <w:r w:rsidRPr="00AC6D18">
        <w:rPr>
          <w:rtl/>
        </w:rPr>
        <w:t>ل</w:t>
      </w:r>
      <w:r w:rsidR="00E24175">
        <w:rPr>
          <w:rtl/>
        </w:rPr>
        <w:t>ُ</w:t>
      </w:r>
      <w:r w:rsidRPr="00AC6D18">
        <w:rPr>
          <w:rtl/>
        </w:rPr>
        <w:t xml:space="preserve"> الأمريكي</w:t>
      </w:r>
      <w:r w:rsidR="00E24175">
        <w:rPr>
          <w:rtl/>
        </w:rPr>
        <w:t>ّ</w:t>
      </w:r>
      <w:r w:rsidRPr="00AC6D18">
        <w:rPr>
          <w:rtl/>
        </w:rPr>
        <w:t>ة تدن</w:t>
      </w:r>
      <w:r w:rsidR="00E24175">
        <w:rPr>
          <w:rtl/>
        </w:rPr>
        <w:t>َّ</w:t>
      </w:r>
      <w:r w:rsidRPr="00AC6D18">
        <w:rPr>
          <w:rtl/>
        </w:rPr>
        <w:t>س</w:t>
      </w:r>
      <w:r w:rsidR="00E24175">
        <w:rPr>
          <w:rtl/>
        </w:rPr>
        <w:t>ُ</w:t>
      </w:r>
      <w:r w:rsidRPr="00AC6D18">
        <w:rPr>
          <w:rtl/>
        </w:rPr>
        <w:t xml:space="preserve"> أرض المقد</w:t>
      </w:r>
      <w:r w:rsidR="00E24175">
        <w:rPr>
          <w:rtl/>
        </w:rPr>
        <w:t>ّ</w:t>
      </w:r>
      <w:r w:rsidRPr="00AC6D18">
        <w:rPr>
          <w:rtl/>
        </w:rPr>
        <w:t>سات في الجزيرة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أرض الحجاز</w:t>
      </w:r>
      <w:r w:rsidR="00D91E1A">
        <w:rPr>
          <w:rFonts w:hint="cs"/>
          <w:rtl/>
        </w:rPr>
        <w:t xml:space="preserve"> </w:t>
      </w:r>
      <w:r w:rsidR="00773F9D">
        <w:rPr>
          <w:rtl/>
        </w:rPr>
        <w:t>!</w:t>
      </w:r>
      <w:r w:rsidRPr="00AC6D18">
        <w:rPr>
          <w:rtl/>
        </w:rPr>
        <w:t xml:space="preserve"> والهيمنة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الأمريكي</w:t>
      </w:r>
      <w:r w:rsidR="00E24175">
        <w:rPr>
          <w:rtl/>
        </w:rPr>
        <w:t>ّ</w:t>
      </w:r>
      <w:r w:rsidRPr="00AC6D18">
        <w:rPr>
          <w:rtl/>
        </w:rPr>
        <w:t>ة تخي</w:t>
      </w:r>
      <w:r w:rsidR="00E24175">
        <w:rPr>
          <w:rtl/>
        </w:rPr>
        <w:t>ّ</w:t>
      </w:r>
      <w:r w:rsidRPr="00AC6D18">
        <w:rPr>
          <w:rtl/>
        </w:rPr>
        <w:t>م على كل</w:t>
      </w:r>
      <w:r w:rsidR="00E24175">
        <w:rPr>
          <w:rtl/>
        </w:rPr>
        <w:t>ّ</w:t>
      </w:r>
      <w:r w:rsidRPr="00AC6D18">
        <w:rPr>
          <w:rtl/>
        </w:rPr>
        <w:t xml:space="preserve"> العواصم العربي</w:t>
      </w:r>
      <w:r w:rsidR="00E24175">
        <w:rPr>
          <w:rtl/>
        </w:rPr>
        <w:t>ّ</w:t>
      </w:r>
      <w:r w:rsidRPr="00AC6D18">
        <w:rPr>
          <w:rtl/>
        </w:rPr>
        <w:t>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والعتو</w:t>
      </w:r>
      <w:r w:rsidR="00E24175">
        <w:rPr>
          <w:rtl/>
        </w:rPr>
        <w:t>ّ</w:t>
      </w:r>
      <w:r w:rsidRPr="00AC6D18">
        <w:rPr>
          <w:rtl/>
        </w:rPr>
        <w:t xml:space="preserve"> والتمر</w:t>
      </w:r>
      <w:r w:rsidR="00E24175">
        <w:rPr>
          <w:rtl/>
        </w:rPr>
        <w:t>ّ</w:t>
      </w:r>
      <w:r w:rsidRPr="00AC6D18">
        <w:rPr>
          <w:rtl/>
        </w:rPr>
        <w:t>د الصهيوني</w:t>
      </w:r>
      <w:r w:rsidR="00E24175">
        <w:rPr>
          <w:rtl/>
        </w:rPr>
        <w:t>ّ</w:t>
      </w:r>
      <w:r w:rsidRPr="00AC6D18">
        <w:rPr>
          <w:rtl/>
        </w:rPr>
        <w:t xml:space="preserve"> في أوج درجاته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إن</w:t>
      </w:r>
      <w:r w:rsidR="00E24175">
        <w:rPr>
          <w:rtl/>
        </w:rPr>
        <w:t>ّ</w:t>
      </w:r>
      <w:r w:rsidRPr="00AC6D18">
        <w:rPr>
          <w:rtl/>
        </w:rPr>
        <w:t xml:space="preserve"> صدور فتاوى تكفير المسلمين له مدلول آخر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أكبر من مجر</w:t>
      </w:r>
      <w:r w:rsidR="00E24175">
        <w:rPr>
          <w:rtl/>
        </w:rPr>
        <w:t>ّ</w:t>
      </w:r>
      <w:r w:rsidRPr="00AC6D18">
        <w:rPr>
          <w:rtl/>
        </w:rPr>
        <w:t>د مسألة شرعي</w:t>
      </w:r>
      <w:r w:rsidR="00E24175">
        <w:rPr>
          <w:rtl/>
        </w:rPr>
        <w:t>ّ</w:t>
      </w:r>
      <w:r w:rsidRPr="00AC6D18">
        <w:rPr>
          <w:rtl/>
        </w:rPr>
        <w:t>ة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فرعي</w:t>
      </w:r>
      <w:r w:rsidR="00E24175">
        <w:rPr>
          <w:rtl/>
        </w:rPr>
        <w:t>ّ</w:t>
      </w:r>
      <w:r w:rsidRPr="00AC6D18">
        <w:rPr>
          <w:rtl/>
        </w:rPr>
        <w:t>ة</w:t>
      </w:r>
      <w:r w:rsidR="00D91E1A">
        <w:rPr>
          <w:rFonts w:hint="cs"/>
          <w:rtl/>
        </w:rPr>
        <w:t xml:space="preserve"> </w:t>
      </w:r>
      <w:r w:rsidR="00773F9D">
        <w:rPr>
          <w:rtl/>
        </w:rPr>
        <w:t>!؟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ونحن واثقون بال</w:t>
      </w:r>
      <w:r w:rsidR="00E24175">
        <w:rPr>
          <w:rtl/>
        </w:rPr>
        <w:t>ْ</w:t>
      </w:r>
      <w:r w:rsidRPr="00AC6D18">
        <w:rPr>
          <w:rtl/>
        </w:rPr>
        <w:t>أ</w:t>
      </w:r>
      <w:r w:rsidR="00E24175">
        <w:rPr>
          <w:rtl/>
        </w:rPr>
        <w:t>ُ</w:t>
      </w:r>
      <w:r w:rsidRPr="00AC6D18">
        <w:rPr>
          <w:rtl/>
        </w:rPr>
        <w:t>م</w:t>
      </w:r>
      <w:r w:rsidR="00E24175">
        <w:rPr>
          <w:rtl/>
        </w:rPr>
        <w:t>ّ</w:t>
      </w:r>
      <w:r w:rsidRPr="00AC6D18">
        <w:rPr>
          <w:rtl/>
        </w:rPr>
        <w:t>ة الإ</w:t>
      </w:r>
      <w:r w:rsidR="00E24175">
        <w:rPr>
          <w:rtl/>
        </w:rPr>
        <w:t>ِ</w:t>
      </w:r>
      <w:r w:rsidRPr="00AC6D18">
        <w:rPr>
          <w:rtl/>
        </w:rPr>
        <w:t>سلامي</w:t>
      </w:r>
      <w:r w:rsidR="00E24175">
        <w:rPr>
          <w:rtl/>
        </w:rPr>
        <w:t>ّ</w:t>
      </w:r>
      <w:r w:rsidRPr="00AC6D18">
        <w:rPr>
          <w:rtl/>
        </w:rPr>
        <w:t>ة الرشيدة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ووعيها المتكامل في هذا العصر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أن</w:t>
      </w:r>
      <w:r w:rsidR="00E24175">
        <w:rPr>
          <w:rtl/>
        </w:rPr>
        <w:t>ّ</w:t>
      </w:r>
      <w:r w:rsidRPr="00AC6D18">
        <w:rPr>
          <w:rtl/>
        </w:rPr>
        <w:t>ها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لا تغتر</w:t>
      </w:r>
      <w:r w:rsidR="00E24175">
        <w:rPr>
          <w:rtl/>
        </w:rPr>
        <w:t>ّ</w:t>
      </w:r>
      <w:r w:rsidRPr="00AC6D18">
        <w:rPr>
          <w:rtl/>
        </w:rPr>
        <w:t xml:space="preserve"> بأراجيف هذه الزمرة الوه</w:t>
      </w:r>
      <w:r w:rsidR="00E24175">
        <w:rPr>
          <w:rtl/>
        </w:rPr>
        <w:t>ّ</w:t>
      </w:r>
      <w:r w:rsidRPr="00AC6D18">
        <w:rPr>
          <w:rtl/>
        </w:rPr>
        <w:t>ابي</w:t>
      </w:r>
      <w:r w:rsidR="00E24175">
        <w:rPr>
          <w:rtl/>
        </w:rPr>
        <w:t>ّ</w:t>
      </w:r>
      <w:r w:rsidRPr="00AC6D18">
        <w:rPr>
          <w:rtl/>
        </w:rPr>
        <w:t>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المدعومة بالسلطة الحاكمة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والدولار الأمريكي</w:t>
      </w:r>
      <w:r w:rsidR="00E24175">
        <w:rPr>
          <w:rtl/>
        </w:rPr>
        <w:t>ّ</w:t>
      </w:r>
      <w:r w:rsidR="007E0241">
        <w:rPr>
          <w:rtl/>
        </w:rPr>
        <w:t xml:space="preserve"> ،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والمتخل</w:t>
      </w:r>
      <w:r w:rsidR="00E24175">
        <w:rPr>
          <w:rtl/>
        </w:rPr>
        <w:t>ّ</w:t>
      </w:r>
      <w:r w:rsidRPr="00AC6D18">
        <w:rPr>
          <w:rtl/>
        </w:rPr>
        <w:t>ية عن كل</w:t>
      </w:r>
      <w:r w:rsidR="00E24175">
        <w:rPr>
          <w:rtl/>
        </w:rPr>
        <w:t>ّ</w:t>
      </w:r>
      <w:r w:rsidRPr="00AC6D18">
        <w:rPr>
          <w:rtl/>
        </w:rPr>
        <w:t xml:space="preserve"> معاني الحياء والتقوى والشعور</w:t>
      </w:r>
      <w:r w:rsidR="00095AA9">
        <w:rPr>
          <w:rtl/>
        </w:rPr>
        <w:t xml:space="preserve"> .</w:t>
      </w:r>
    </w:p>
    <w:p w:rsidR="00AC6D18" w:rsidRPr="00AC6D18" w:rsidRDefault="00AC6D18" w:rsidP="00E24175">
      <w:pPr>
        <w:rPr>
          <w:rtl/>
        </w:rPr>
      </w:pPr>
      <w:r w:rsidRPr="00AC6D18">
        <w:rPr>
          <w:rtl/>
        </w:rPr>
        <w:t>فلو كانوا يتمت</w:t>
      </w:r>
      <w:r w:rsidR="00E24175">
        <w:rPr>
          <w:rtl/>
        </w:rPr>
        <w:t>ّ</w:t>
      </w:r>
      <w:r w:rsidRPr="00AC6D18">
        <w:rPr>
          <w:rtl/>
        </w:rPr>
        <w:t>عون بأدنى ش</w:t>
      </w:r>
      <w:r w:rsidR="00E24175">
        <w:rPr>
          <w:rtl/>
        </w:rPr>
        <w:t>يء</w:t>
      </w:r>
      <w:r w:rsidRPr="00AC6D18">
        <w:rPr>
          <w:rtl/>
        </w:rPr>
        <w:t xml:space="preserve"> من ذلك ل</w:t>
      </w:r>
      <w:r w:rsidR="00E24175">
        <w:rPr>
          <w:rtl/>
        </w:rPr>
        <w:t>َ</w:t>
      </w:r>
      <w:r w:rsidRPr="00AC6D18">
        <w:rPr>
          <w:rtl/>
        </w:rPr>
        <w:t>ما سكتوا عن ملوكهم وأ</w:t>
      </w:r>
      <w:r w:rsidR="00E24175">
        <w:rPr>
          <w:rtl/>
        </w:rPr>
        <w:t>ُ</w:t>
      </w:r>
      <w:r w:rsidRPr="00AC6D18">
        <w:rPr>
          <w:rtl/>
        </w:rPr>
        <w:t>مرائهم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وخلفائهم وسلاطينهم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ال</w:t>
      </w:r>
      <w:r w:rsidR="00E24175">
        <w:rPr>
          <w:rtl/>
        </w:rPr>
        <w:t>ّ</w:t>
      </w:r>
      <w:r w:rsidRPr="00AC6D18">
        <w:rPr>
          <w:rtl/>
        </w:rPr>
        <w:t>ذين ملأوا الدنيا بفجورهم وفسقهم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عارا</w:t>
      </w:r>
      <w:r w:rsidR="00E24175">
        <w:rPr>
          <w:rtl/>
        </w:rPr>
        <w:t>ً</w:t>
      </w:r>
      <w:r w:rsidRPr="00AC6D18">
        <w:rPr>
          <w:rtl/>
        </w:rPr>
        <w:t xml:space="preserve"> على المسلمين وإهانة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للإ</w:t>
      </w:r>
      <w:r w:rsidR="00E24175">
        <w:rPr>
          <w:rtl/>
        </w:rPr>
        <w:t>ِ</w:t>
      </w:r>
      <w:r w:rsidRPr="00AC6D18">
        <w:rPr>
          <w:rtl/>
        </w:rPr>
        <w:t>سلام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بتصر</w:t>
      </w:r>
      <w:r w:rsidR="00E24175">
        <w:rPr>
          <w:rtl/>
        </w:rPr>
        <w:t>ّ</w:t>
      </w:r>
      <w:r w:rsidRPr="00AC6D18">
        <w:rPr>
          <w:rtl/>
        </w:rPr>
        <w:t>فاتهم الهوجاء الجنوني</w:t>
      </w:r>
      <w:r w:rsidR="00E24175">
        <w:rPr>
          <w:rtl/>
        </w:rPr>
        <w:t>ّ</w:t>
      </w:r>
      <w:r w:rsidRPr="00AC6D18">
        <w:rPr>
          <w:rtl/>
        </w:rPr>
        <w:t>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وتبذيرهم الأموال الطائلة في أندية القمار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والخمور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في سبيل شهواتهم ورغباتهم التافهة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مم</w:t>
      </w:r>
      <w:r w:rsidR="00E24175">
        <w:rPr>
          <w:rtl/>
        </w:rPr>
        <w:t>ّ</w:t>
      </w:r>
      <w:r w:rsidRPr="00AC6D18">
        <w:rPr>
          <w:rtl/>
        </w:rPr>
        <w:t>ا لا يمكن ستره عن أحد من العالمين</w:t>
      </w:r>
      <w:r w:rsidR="00095AA9">
        <w:rPr>
          <w:rtl/>
        </w:rPr>
        <w:t xml:space="preserve"> .</w:t>
      </w:r>
    </w:p>
    <w:p w:rsidR="00AC6D18" w:rsidRPr="00D91E1A" w:rsidRDefault="00AC6D18" w:rsidP="00AC6D18">
      <w:pPr>
        <w:rPr>
          <w:rStyle w:val="rfdPoemTiniCharChar"/>
          <w:rtl/>
        </w:rPr>
      </w:pPr>
      <w:r w:rsidRPr="00AC6D18">
        <w:rPr>
          <w:rtl/>
        </w:rPr>
        <w:t>ول</w:t>
      </w:r>
      <w:r w:rsidR="00E24175">
        <w:rPr>
          <w:rtl/>
        </w:rPr>
        <w:t>َ</w:t>
      </w:r>
      <w:r w:rsidRPr="00AC6D18">
        <w:rPr>
          <w:rtl/>
        </w:rPr>
        <w:t>منعوهم من التعد</w:t>
      </w:r>
      <w:r w:rsidR="00E24175">
        <w:rPr>
          <w:rtl/>
        </w:rPr>
        <w:t>ّ</w:t>
      </w:r>
      <w:r w:rsidRPr="00AC6D18">
        <w:rPr>
          <w:rtl/>
        </w:rPr>
        <w:t>ي على كرامة الشعوب الإ</w:t>
      </w:r>
      <w:r w:rsidR="00E24175">
        <w:rPr>
          <w:rtl/>
        </w:rPr>
        <w:t>ِ</w:t>
      </w:r>
      <w:r w:rsidRPr="00AC6D18">
        <w:rPr>
          <w:rtl/>
        </w:rPr>
        <w:t>سلامي</w:t>
      </w:r>
      <w:r w:rsidR="00E24175">
        <w:rPr>
          <w:rtl/>
        </w:rPr>
        <w:t>ّ</w:t>
      </w:r>
      <w:r w:rsidRPr="00AC6D18">
        <w:rPr>
          <w:rtl/>
        </w:rPr>
        <w:t>ة بالقتل والاغتيال</w:t>
      </w:r>
      <w:r w:rsidR="007E0241">
        <w:rPr>
          <w:rtl/>
        </w:rPr>
        <w:t xml:space="preserve"> ،</w:t>
      </w:r>
      <w:r w:rsidR="00E24175">
        <w:rPr>
          <w:rtl/>
        </w:rPr>
        <w:t xml:space="preserve"> </w:t>
      </w:r>
      <w:r w:rsidR="00E24175">
        <w:rPr>
          <w:rtl/>
        </w:rPr>
        <w:br/>
      </w:r>
    </w:p>
    <w:p w:rsidR="00F13218" w:rsidRDefault="00F13218" w:rsidP="00207010">
      <w:pPr>
        <w:pStyle w:val="rfdNormal0"/>
        <w:rPr>
          <w:rtl/>
        </w:rPr>
        <w:sectPr w:rsidR="00F13218" w:rsidSect="00107863">
          <w:headerReference w:type="even" r:id="rId307"/>
          <w:headerReference w:type="default" r:id="rId308"/>
          <w:headerReference w:type="first" r:id="rId309"/>
          <w:type w:val="continuous"/>
          <w:pgSz w:w="11907" w:h="16840" w:code="9"/>
          <w:pgMar w:top="1247" w:right="1361" w:bottom="1247" w:left="1361" w:header="720" w:footer="720" w:gutter="0"/>
          <w:cols w:space="720"/>
          <w:titlePg/>
          <w:bidi/>
          <w:rtlGutter/>
          <w:docGrid w:linePitch="360"/>
        </w:sectPr>
      </w:pPr>
    </w:p>
    <w:p w:rsidR="00AC6D18" w:rsidRPr="00AC6D18" w:rsidRDefault="00AC6D18" w:rsidP="00207010">
      <w:pPr>
        <w:pStyle w:val="rfdNormal0"/>
        <w:rPr>
          <w:rtl/>
        </w:rPr>
      </w:pPr>
      <w:r>
        <w:rPr>
          <w:rtl/>
        </w:rPr>
        <w:lastRenderedPageBreak/>
        <w:br w:type="page"/>
      </w:r>
      <w:r w:rsidRPr="00AC6D18">
        <w:rPr>
          <w:rtl/>
        </w:rPr>
        <w:lastRenderedPageBreak/>
        <w:t>والعدوان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تلبية لأوامر الدول المسيحي</w:t>
      </w:r>
      <w:r w:rsidR="00C14DAA">
        <w:rPr>
          <w:rtl/>
        </w:rPr>
        <w:t>ّ</w:t>
      </w:r>
      <w:r w:rsidRPr="00AC6D18">
        <w:rPr>
          <w:rtl/>
        </w:rPr>
        <w:t>ة واليهودي</w:t>
      </w:r>
      <w:r w:rsidR="00C14DAA">
        <w:rPr>
          <w:rtl/>
        </w:rPr>
        <w:t>ّ</w:t>
      </w:r>
      <w:r w:rsidRPr="00AC6D18">
        <w:rPr>
          <w:rtl/>
        </w:rPr>
        <w:t>ة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فتلك الحرب الاستنزافية المدم</w:t>
      </w:r>
      <w:r w:rsidR="00C14DAA">
        <w:rPr>
          <w:rtl/>
        </w:rPr>
        <w:t>ّ</w:t>
      </w:r>
      <w:r w:rsidRPr="00AC6D18">
        <w:rPr>
          <w:rtl/>
        </w:rPr>
        <w:t>رة التي مو</w:t>
      </w:r>
      <w:r w:rsidR="00C14DAA">
        <w:rPr>
          <w:rtl/>
        </w:rPr>
        <w:t>ّ</w:t>
      </w:r>
      <w:r w:rsidRPr="00AC6D18">
        <w:rPr>
          <w:rtl/>
        </w:rPr>
        <w:t>لوها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وأج</w:t>
      </w:r>
      <w:r w:rsidR="00C14DAA">
        <w:rPr>
          <w:rtl/>
        </w:rPr>
        <w:t>ّ</w:t>
      </w:r>
      <w:r w:rsidRPr="00AC6D18">
        <w:rPr>
          <w:rtl/>
        </w:rPr>
        <w:t>جوا نيرانها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ضد</w:t>
      </w:r>
      <w:r w:rsidR="00C14DAA">
        <w:rPr>
          <w:rtl/>
        </w:rPr>
        <w:t>ّ</w:t>
      </w:r>
      <w:r w:rsidRPr="00AC6D18">
        <w:rPr>
          <w:rtl/>
        </w:rPr>
        <w:t xml:space="preserve"> دولة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الإ</w:t>
      </w:r>
      <w:r w:rsidR="00C14DAA">
        <w:rPr>
          <w:rtl/>
        </w:rPr>
        <w:t>ِ</w:t>
      </w:r>
      <w:r w:rsidRPr="00AC6D18">
        <w:rPr>
          <w:rtl/>
        </w:rPr>
        <w:t>سلام في إيران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وهذه حرب الخليج التي خر</w:t>
      </w:r>
      <w:r w:rsidR="00C14DAA">
        <w:rPr>
          <w:rtl/>
        </w:rPr>
        <w:t>ّ</w:t>
      </w:r>
      <w:r w:rsidRPr="00AC6D18">
        <w:rPr>
          <w:rtl/>
        </w:rPr>
        <w:t>بوا فيها بيوتهم بأيديهم وأموالهم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وهذا الدمار الواسع والقتل الذريع والإ</w:t>
      </w:r>
      <w:r w:rsidR="00C14DAA">
        <w:rPr>
          <w:rtl/>
        </w:rPr>
        <w:t>ِ</w:t>
      </w:r>
      <w:r w:rsidRPr="00AC6D18">
        <w:rPr>
          <w:rtl/>
        </w:rPr>
        <w:t>بادة الشاملة بأبناء العراق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واليوم يقفون وراء فتاوى مزي</w:t>
      </w:r>
      <w:r w:rsidR="00C14DAA">
        <w:rPr>
          <w:rtl/>
        </w:rPr>
        <w:t>ّ</w:t>
      </w:r>
      <w:r w:rsidRPr="00AC6D18">
        <w:rPr>
          <w:rtl/>
        </w:rPr>
        <w:t>فة بغرض التفرقة بين الأ</w:t>
      </w:r>
      <w:r w:rsidR="00C14DAA">
        <w:rPr>
          <w:rtl/>
        </w:rPr>
        <w:t>ُ</w:t>
      </w:r>
      <w:r w:rsidRPr="00AC6D18">
        <w:rPr>
          <w:rtl/>
        </w:rPr>
        <w:t>م</w:t>
      </w:r>
      <w:r w:rsidR="00C14DAA">
        <w:rPr>
          <w:rtl/>
        </w:rPr>
        <w:t>ّ</w:t>
      </w:r>
      <w:r w:rsidRPr="00AC6D18">
        <w:rPr>
          <w:rtl/>
        </w:rPr>
        <w:t>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وإغراء طائفة منهم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بطائفة أ</w:t>
      </w:r>
      <w:r w:rsidR="00C14DAA">
        <w:rPr>
          <w:rtl/>
        </w:rPr>
        <w:t>ُ</w:t>
      </w:r>
      <w:r w:rsidRPr="00AC6D18">
        <w:rPr>
          <w:rtl/>
        </w:rPr>
        <w:t>خرى</w:t>
      </w:r>
      <w:r w:rsidR="00620887">
        <w:rPr>
          <w:rFonts w:hint="cs"/>
          <w:rtl/>
        </w:rPr>
        <w:t xml:space="preserve"> </w:t>
      </w:r>
      <w:r w:rsidR="00773F9D">
        <w:rPr>
          <w:rtl/>
        </w:rPr>
        <w:t>!</w:t>
      </w:r>
    </w:p>
    <w:p w:rsidR="00AC6D18" w:rsidRPr="00AC6D18" w:rsidRDefault="00AC6D18" w:rsidP="00C14DAA">
      <w:pPr>
        <w:rPr>
          <w:rtl/>
        </w:rPr>
      </w:pPr>
      <w:r w:rsidRPr="00AC6D18">
        <w:rPr>
          <w:rtl/>
        </w:rPr>
        <w:t xml:space="preserve">ألا يفتح </w:t>
      </w:r>
      <w:r w:rsidR="00AB3A9F" w:rsidRPr="00AC6D18">
        <w:rPr>
          <w:rtl/>
        </w:rPr>
        <w:t>«</w:t>
      </w:r>
      <w:r w:rsidR="00620887">
        <w:rPr>
          <w:rFonts w:hint="cs"/>
          <w:rtl/>
        </w:rPr>
        <w:t xml:space="preserve"> </w:t>
      </w:r>
      <w:r w:rsidRPr="00AC6D18">
        <w:rPr>
          <w:rtl/>
        </w:rPr>
        <w:t>أعضاء مجلس ال</w:t>
      </w:r>
      <w:r w:rsidR="00C14DAA">
        <w:rPr>
          <w:rtl/>
        </w:rPr>
        <w:t>إِ</w:t>
      </w:r>
      <w:r w:rsidRPr="00AC6D18">
        <w:rPr>
          <w:rtl/>
        </w:rPr>
        <w:t>فتاء الأعلى السعودي</w:t>
      </w:r>
      <w:r w:rsidR="00C14DAA">
        <w:rPr>
          <w:rtl/>
        </w:rPr>
        <w:t>ّ</w:t>
      </w:r>
      <w:r w:rsidR="00620887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Pr="00AC6D18">
        <w:rPr>
          <w:rtl/>
        </w:rPr>
        <w:t xml:space="preserve"> عيونهم على كل</w:t>
      </w:r>
      <w:r w:rsidR="00C14DAA">
        <w:rPr>
          <w:rtl/>
        </w:rPr>
        <w:t>ّ</w:t>
      </w:r>
      <w:r w:rsidRPr="00AC6D18">
        <w:rPr>
          <w:rtl/>
        </w:rPr>
        <w:t xml:space="preserve"> هذه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الجرائم التي يرتكبها ملوكهم وأ</w:t>
      </w:r>
      <w:r w:rsidR="00C14DAA">
        <w:rPr>
          <w:rtl/>
        </w:rPr>
        <w:t>ُ</w:t>
      </w:r>
      <w:r w:rsidRPr="00AC6D18">
        <w:rPr>
          <w:rtl/>
        </w:rPr>
        <w:t>مراؤهم وسلاطينهم وخلفاؤهم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ليمنعوه أو يحر</w:t>
      </w:r>
      <w:r w:rsidR="00C14DAA">
        <w:rPr>
          <w:rtl/>
        </w:rPr>
        <w:t>ّ</w:t>
      </w:r>
      <w:r w:rsidRPr="00AC6D18">
        <w:rPr>
          <w:rtl/>
        </w:rPr>
        <w:t>موه أو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يستنكروه أو يقب</w:t>
      </w:r>
      <w:r w:rsidR="00C14DAA">
        <w:rPr>
          <w:rtl/>
        </w:rPr>
        <w:t>ّ</w:t>
      </w:r>
      <w:r w:rsidRPr="00AC6D18">
        <w:rPr>
          <w:rtl/>
        </w:rPr>
        <w:t>حوه</w:t>
      </w:r>
      <w:r w:rsidR="00095AA9">
        <w:rPr>
          <w:rtl/>
        </w:rPr>
        <w:t xml:space="preserve"> .</w:t>
      </w:r>
    </w:p>
    <w:p w:rsidR="00207010" w:rsidRDefault="00207010" w:rsidP="00AC6D18">
      <w:pPr>
        <w:rPr>
          <w:rtl/>
        </w:rPr>
      </w:pPr>
      <w:r>
        <w:rPr>
          <w:rtl/>
        </w:rPr>
        <w:t>إن</w:t>
      </w:r>
      <w:r w:rsidR="00C14DAA">
        <w:rPr>
          <w:rtl/>
        </w:rPr>
        <w:t>ْ</w:t>
      </w:r>
      <w:r>
        <w:rPr>
          <w:rtl/>
        </w:rPr>
        <w:t xml:space="preserve"> كانت لهم كلمة مسموعة</w:t>
      </w:r>
      <w:r w:rsidR="00620887">
        <w:rPr>
          <w:rFonts w:hint="cs"/>
          <w:rtl/>
        </w:rPr>
        <w:t xml:space="preserve"> </w:t>
      </w:r>
      <w:r w:rsidR="00025C8E">
        <w:rPr>
          <w:rtl/>
        </w:rPr>
        <w:t>؟ !</w:t>
      </w:r>
    </w:p>
    <w:p w:rsidR="00207010" w:rsidRDefault="00AC6D18" w:rsidP="00AC6D18">
      <w:pPr>
        <w:rPr>
          <w:rtl/>
        </w:rPr>
      </w:pPr>
      <w:r w:rsidRPr="00AC6D18">
        <w:rPr>
          <w:rtl/>
        </w:rPr>
        <w:t>وإل</w:t>
      </w:r>
      <w:r w:rsidR="00C14DAA">
        <w:rPr>
          <w:rtl/>
        </w:rPr>
        <w:t>ّ</w:t>
      </w:r>
      <w:r w:rsidRPr="00AC6D18">
        <w:rPr>
          <w:rtl/>
        </w:rPr>
        <w:t>ا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فمن خو</w:t>
      </w:r>
      <w:r w:rsidR="00C14DAA">
        <w:rPr>
          <w:rtl/>
        </w:rPr>
        <w:t>ّ</w:t>
      </w:r>
      <w:r w:rsidRPr="00AC6D18">
        <w:rPr>
          <w:rtl/>
        </w:rPr>
        <w:t>لهم حق</w:t>
      </w:r>
      <w:r w:rsidR="00C14DAA">
        <w:rPr>
          <w:rtl/>
        </w:rPr>
        <w:t>ّ</w:t>
      </w:r>
      <w:r w:rsidRPr="00AC6D18">
        <w:rPr>
          <w:rtl/>
        </w:rPr>
        <w:t xml:space="preserve"> التكفير و</w:t>
      </w:r>
      <w:r w:rsidR="00207010">
        <w:rPr>
          <w:rtl/>
        </w:rPr>
        <w:t>التفسيق والتبديع</w:t>
      </w:r>
      <w:r w:rsidR="007E0241">
        <w:rPr>
          <w:rtl/>
        </w:rPr>
        <w:t xml:space="preserve"> ،</w:t>
      </w:r>
      <w:r w:rsidR="00207010">
        <w:rPr>
          <w:rtl/>
        </w:rPr>
        <w:t xml:space="preserve"> للمسلمين</w:t>
      </w:r>
      <w:r w:rsidR="00620887">
        <w:rPr>
          <w:rFonts w:hint="cs"/>
          <w:rtl/>
        </w:rPr>
        <w:t xml:space="preserve"> </w:t>
      </w:r>
      <w:r w:rsidR="00025C8E">
        <w:rPr>
          <w:rtl/>
        </w:rPr>
        <w:t>؟ !</w:t>
      </w:r>
    </w:p>
    <w:p w:rsidR="00AC6D18" w:rsidRPr="00AC6D18" w:rsidRDefault="00AC6D18" w:rsidP="00C14DAA">
      <w:pPr>
        <w:rPr>
          <w:rtl/>
        </w:rPr>
      </w:pPr>
      <w:r w:rsidRPr="00AC6D18">
        <w:rPr>
          <w:rtl/>
        </w:rPr>
        <w:t>إن</w:t>
      </w:r>
      <w:r w:rsidR="00C14DAA">
        <w:rPr>
          <w:rtl/>
        </w:rPr>
        <w:t>ّ</w:t>
      </w:r>
      <w:r w:rsidRPr="00AC6D18">
        <w:rPr>
          <w:rtl/>
        </w:rPr>
        <w:t xml:space="preserve"> بال</w:t>
      </w:r>
      <w:r w:rsidR="00C14DAA">
        <w:rPr>
          <w:rtl/>
        </w:rPr>
        <w:t>إِ</w:t>
      </w:r>
      <w:r w:rsidRPr="00AC6D18">
        <w:rPr>
          <w:rtl/>
        </w:rPr>
        <w:t>مكان إصدار أكثر من منشور وفتوى ضد</w:t>
      </w:r>
      <w:r w:rsidR="00C14DAA">
        <w:rPr>
          <w:rtl/>
        </w:rPr>
        <w:t>ّ</w:t>
      </w:r>
      <w:r w:rsidRPr="00AC6D18">
        <w:rPr>
          <w:rtl/>
        </w:rPr>
        <w:t xml:space="preserve"> هؤلاء وفتاواهم الباطلة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لكن</w:t>
      </w:r>
      <w:r w:rsidR="00C14DAA">
        <w:rPr>
          <w:rtl/>
        </w:rPr>
        <w:t>ّ</w:t>
      </w:r>
      <w:r w:rsidRPr="00AC6D18">
        <w:rPr>
          <w:rtl/>
        </w:rPr>
        <w:t>ا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ندعو المسلمين إلى ضبط النفس والتزو</w:t>
      </w:r>
      <w:r w:rsidR="00C14DAA">
        <w:rPr>
          <w:rtl/>
        </w:rPr>
        <w:t>ّ</w:t>
      </w:r>
      <w:r w:rsidRPr="00AC6D18">
        <w:rPr>
          <w:rtl/>
        </w:rPr>
        <w:t>د بالتقوى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وحماية وحدة المسلمين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والمحافظة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على جماعتهم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والإ</w:t>
      </w:r>
      <w:r w:rsidR="00C14DAA">
        <w:rPr>
          <w:rtl/>
        </w:rPr>
        <w:t>ِ</w:t>
      </w:r>
      <w:r w:rsidRPr="00AC6D18">
        <w:rPr>
          <w:rtl/>
        </w:rPr>
        <w:t>عداد للمعركة الكبرى الفاصلة ضد</w:t>
      </w:r>
      <w:r w:rsidR="00C14DAA">
        <w:rPr>
          <w:rtl/>
        </w:rPr>
        <w:t>ّ</w:t>
      </w:r>
      <w:r w:rsidRPr="00AC6D18">
        <w:rPr>
          <w:rtl/>
        </w:rPr>
        <w:t xml:space="preserve"> الاستعمار والصهيوني</w:t>
      </w:r>
      <w:r w:rsidR="00C14DAA">
        <w:rPr>
          <w:rtl/>
        </w:rPr>
        <w:t>ّ</w:t>
      </w:r>
      <w:r w:rsidRPr="00AC6D18">
        <w:rPr>
          <w:rtl/>
        </w:rPr>
        <w:t>ة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فإن</w:t>
      </w:r>
      <w:r w:rsidR="00C14DAA">
        <w:rPr>
          <w:rtl/>
        </w:rPr>
        <w:t>ّ</w:t>
      </w:r>
      <w:r w:rsidRPr="00AC6D18">
        <w:rPr>
          <w:rtl/>
        </w:rPr>
        <w:t xml:space="preserve"> هؤلاء الذيول لا تبقى لهم قائمة بعد أ</w:t>
      </w:r>
      <w:r w:rsidR="00C14DAA">
        <w:rPr>
          <w:rtl/>
        </w:rPr>
        <w:t>ُ</w:t>
      </w:r>
      <w:r w:rsidRPr="00AC6D18">
        <w:rPr>
          <w:rtl/>
        </w:rPr>
        <w:t>ولئك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ولنتمث</w:t>
      </w:r>
      <w:r w:rsidR="00C14DAA">
        <w:rPr>
          <w:rtl/>
        </w:rPr>
        <w:t>ّل بقول</w:t>
      </w:r>
      <w:r w:rsidRPr="00AC6D18">
        <w:rPr>
          <w:rtl/>
        </w:rPr>
        <w:t xml:space="preserve"> الشاعر</w:t>
      </w:r>
      <w:r w:rsidR="007E0241">
        <w:rPr>
          <w:rtl/>
        </w:rPr>
        <w:t xml:space="preserve"> :</w:t>
      </w:r>
    </w:p>
    <w:tbl>
      <w:tblPr>
        <w:bidiVisual/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24"/>
        <w:gridCol w:w="937"/>
        <w:gridCol w:w="4124"/>
      </w:tblGrid>
      <w:tr w:rsidR="00AC6D18" w:rsidRPr="00AC6D18" w:rsidTr="00620887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AC6D18" w:rsidRPr="00AC6D18" w:rsidRDefault="00AC6D18" w:rsidP="00AC6D18">
            <w:pPr>
              <w:pStyle w:val="rfdPoem"/>
              <w:rPr>
                <w:rtl/>
              </w:rPr>
            </w:pPr>
            <w:r w:rsidRPr="00AC6D18">
              <w:rPr>
                <w:rtl/>
              </w:rPr>
              <w:t>وما كل</w:t>
            </w:r>
            <w:r w:rsidR="00C14DAA">
              <w:rPr>
                <w:rtl/>
              </w:rPr>
              <w:t>ّ</w:t>
            </w:r>
            <w:r w:rsidRPr="00AC6D18">
              <w:rPr>
                <w:rtl/>
              </w:rPr>
              <w:t xml:space="preserve"> كلب</w:t>
            </w:r>
            <w:r w:rsidR="00C14DAA">
              <w:rPr>
                <w:rtl/>
              </w:rPr>
              <w:t>ٍ</w:t>
            </w:r>
            <w:r w:rsidRPr="00AC6D18">
              <w:rPr>
                <w:rtl/>
              </w:rPr>
              <w:t xml:space="preserve"> نابح</w:t>
            </w:r>
            <w:r w:rsidR="00C14DAA">
              <w:rPr>
                <w:rtl/>
              </w:rPr>
              <w:t>ٍ</w:t>
            </w:r>
            <w:r w:rsidRPr="00AC6D18">
              <w:rPr>
                <w:rtl/>
              </w:rPr>
              <w:t xml:space="preserve"> يستفز</w:t>
            </w:r>
            <w:r w:rsidR="00C14DAA">
              <w:rPr>
                <w:rtl/>
              </w:rPr>
              <w:t>ّ</w:t>
            </w:r>
            <w:r w:rsidRPr="00AC6D18">
              <w:rPr>
                <w:rtl/>
              </w:rPr>
              <w:t>ني</w:t>
            </w:r>
            <w:r w:rsidR="00375CD3" w:rsidRPr="0009749F">
              <w:rPr>
                <w:rStyle w:val="rfdPoemTiniCharChar"/>
                <w:rtl/>
              </w:rPr>
              <w:br/>
            </w:r>
            <w:r w:rsidRPr="0009749F">
              <w:rPr>
                <w:rStyle w:val="rfdPoemTiniChar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AC6D18" w:rsidRPr="00AC6D18" w:rsidRDefault="00AC6D18" w:rsidP="00AC6D18">
            <w:pPr>
              <w:pStyle w:val="rfdPoem"/>
            </w:pPr>
          </w:p>
        </w:tc>
        <w:tc>
          <w:tcPr>
            <w:tcW w:w="2250" w:type="pct"/>
            <w:vAlign w:val="center"/>
          </w:tcPr>
          <w:p w:rsidR="00AC6D18" w:rsidRPr="00AC6D18" w:rsidRDefault="00AC6D18" w:rsidP="00C14DAA">
            <w:pPr>
              <w:pStyle w:val="rfdPoem"/>
            </w:pPr>
            <w:r w:rsidRPr="00AC6D18">
              <w:rPr>
                <w:rtl/>
              </w:rPr>
              <w:t>ولا كل</w:t>
            </w:r>
            <w:r w:rsidR="00C14DAA">
              <w:rPr>
                <w:rtl/>
              </w:rPr>
              <w:t>ّ</w:t>
            </w:r>
            <w:r w:rsidRPr="00AC6D18">
              <w:rPr>
                <w:rtl/>
              </w:rPr>
              <w:t>ما طن</w:t>
            </w:r>
            <w:r w:rsidR="00C14DAA">
              <w:rPr>
                <w:rtl/>
              </w:rPr>
              <w:t>ّ</w:t>
            </w:r>
            <w:r w:rsidRPr="00AC6D18">
              <w:rPr>
                <w:rtl/>
              </w:rPr>
              <w:t xml:space="preserve"> الذ</w:t>
            </w:r>
            <w:r w:rsidR="00C14DAA">
              <w:rPr>
                <w:rtl/>
              </w:rPr>
              <w:t>ُ</w:t>
            </w:r>
            <w:r w:rsidRPr="00AC6D18">
              <w:rPr>
                <w:rtl/>
              </w:rPr>
              <w:t>باب</w:t>
            </w:r>
            <w:r w:rsidR="00C14DAA">
              <w:rPr>
                <w:rtl/>
              </w:rPr>
              <w:t>ُ</w:t>
            </w:r>
            <w:r w:rsidRPr="00AC6D18">
              <w:rPr>
                <w:rtl/>
              </w:rPr>
              <w:t xml:space="preserve"> أ</w:t>
            </w:r>
            <w:r w:rsidR="00C14DAA">
              <w:rPr>
                <w:rtl/>
              </w:rPr>
              <w:t>ُ</w:t>
            </w:r>
            <w:r w:rsidRPr="00AC6D18">
              <w:rPr>
                <w:rtl/>
              </w:rPr>
              <w:t>راع</w:t>
            </w:r>
            <w:r w:rsidR="00C14DAA">
              <w:rPr>
                <w:rtl/>
              </w:rPr>
              <w:t>ُ</w:t>
            </w:r>
            <w:r w:rsidR="00375CD3" w:rsidRPr="0009749F">
              <w:rPr>
                <w:rStyle w:val="rfdPoemTiniCharChar"/>
                <w:rtl/>
              </w:rPr>
              <w:br/>
            </w:r>
            <w:r w:rsidRPr="0009749F">
              <w:rPr>
                <w:rStyle w:val="rfdPoemTiniCharChar"/>
                <w:rtl/>
              </w:rPr>
              <w:t> </w:t>
            </w:r>
          </w:p>
        </w:tc>
      </w:tr>
    </w:tbl>
    <w:p w:rsidR="00AC6D18" w:rsidRPr="00620887" w:rsidRDefault="00AC6D18" w:rsidP="00620887">
      <w:pPr>
        <w:pStyle w:val="rfdBold3"/>
        <w:rPr>
          <w:rtl/>
        </w:rPr>
      </w:pPr>
      <w:r w:rsidRPr="00620887">
        <w:rPr>
          <w:rtl/>
        </w:rPr>
        <w:t>هذا الكتاب وعملنا فيه</w:t>
      </w:r>
      <w:r w:rsidR="007E0241" w:rsidRPr="00620887">
        <w:rPr>
          <w:rtl/>
        </w:rPr>
        <w:t xml:space="preserve"> :</w:t>
      </w:r>
    </w:p>
    <w:p w:rsidR="00AC6D18" w:rsidRPr="00620887" w:rsidRDefault="00AC6D18" w:rsidP="00C14DAA">
      <w:pPr>
        <w:rPr>
          <w:rStyle w:val="rfdPoemTiniCharChar"/>
          <w:rtl/>
        </w:rPr>
      </w:pPr>
      <w:r w:rsidRPr="00AC6D18">
        <w:rPr>
          <w:rtl/>
        </w:rPr>
        <w:t xml:space="preserve">وعلى أساس </w:t>
      </w:r>
      <w:r w:rsidR="00C14DAA">
        <w:rPr>
          <w:rtl/>
        </w:rPr>
        <w:t>م</w:t>
      </w:r>
      <w:r w:rsidRPr="00AC6D18">
        <w:rPr>
          <w:rtl/>
        </w:rPr>
        <w:t>ن هذا المبدأ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رأينا الإ</w:t>
      </w:r>
      <w:r w:rsidR="00C14DAA">
        <w:rPr>
          <w:rtl/>
        </w:rPr>
        <w:t>ِ</w:t>
      </w:r>
      <w:r w:rsidRPr="00AC6D18">
        <w:rPr>
          <w:rtl/>
        </w:rPr>
        <w:t>حجام عن الرد</w:t>
      </w:r>
      <w:r w:rsidR="00C14DAA">
        <w:rPr>
          <w:rtl/>
        </w:rPr>
        <w:t>ّ</w:t>
      </w:r>
      <w:r w:rsidRPr="00AC6D18">
        <w:rPr>
          <w:rtl/>
        </w:rPr>
        <w:t xml:space="preserve"> على تلك الفتاوى الهزيلة</w:t>
      </w:r>
      <w:r w:rsidR="007E0241">
        <w:rPr>
          <w:rtl/>
        </w:rPr>
        <w:t xml:space="preserve"> ،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وصم</w:t>
      </w:r>
      <w:r w:rsidR="00C14DAA">
        <w:rPr>
          <w:rtl/>
        </w:rPr>
        <w:t>ّ</w:t>
      </w:r>
      <w:r w:rsidRPr="00AC6D18">
        <w:rPr>
          <w:rtl/>
        </w:rPr>
        <w:t>منا على تقديم هذه الرسالة</w:t>
      </w:r>
      <w:r w:rsidR="007E0241">
        <w:rPr>
          <w:rtl/>
        </w:rPr>
        <w:t xml:space="preserve"> :</w:t>
      </w:r>
      <w:r w:rsidRPr="00AC6D18">
        <w:rPr>
          <w:rtl/>
        </w:rPr>
        <w:t xml:space="preserve"> </w:t>
      </w:r>
      <w:r w:rsidR="00AB3A9F" w:rsidRPr="00AC6D18">
        <w:rPr>
          <w:rtl/>
        </w:rPr>
        <w:t>«</w:t>
      </w:r>
      <w:r w:rsidR="00620887">
        <w:rPr>
          <w:rFonts w:hint="cs"/>
          <w:rtl/>
        </w:rPr>
        <w:t xml:space="preserve"> </w:t>
      </w:r>
      <w:r w:rsidRPr="00AC6D18">
        <w:rPr>
          <w:rtl/>
        </w:rPr>
        <w:t>الباقيات الصالحات</w:t>
      </w:r>
      <w:r w:rsidR="00620887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Pr="00AC6D18">
        <w:rPr>
          <w:rtl/>
        </w:rPr>
        <w:t xml:space="preserve"> للتعريف بعقائد الشيعة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الإ</w:t>
      </w:r>
      <w:r w:rsidR="00C14DAA">
        <w:rPr>
          <w:rtl/>
        </w:rPr>
        <w:t>ِ</w:t>
      </w:r>
      <w:r w:rsidRPr="00AC6D18">
        <w:rPr>
          <w:rtl/>
        </w:rPr>
        <w:t>مامي</w:t>
      </w:r>
      <w:r w:rsidR="00C14DAA">
        <w:rPr>
          <w:rtl/>
        </w:rPr>
        <w:t>ّ</w:t>
      </w:r>
      <w:r w:rsidRPr="00AC6D18">
        <w:rPr>
          <w:rtl/>
        </w:rPr>
        <w:t>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بصورة موجزة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مع الاحتواء على كل</w:t>
      </w:r>
      <w:r w:rsidR="00C14DAA">
        <w:rPr>
          <w:rtl/>
        </w:rPr>
        <w:t>ّ</w:t>
      </w:r>
      <w:r w:rsidRPr="00AC6D18">
        <w:rPr>
          <w:rtl/>
        </w:rPr>
        <w:t xml:space="preserve"> ما هو أساسي</w:t>
      </w:r>
      <w:r w:rsidR="00C14DAA">
        <w:rPr>
          <w:rtl/>
        </w:rPr>
        <w:t>ّ</w:t>
      </w:r>
      <w:r w:rsidRPr="00AC6D18">
        <w:rPr>
          <w:rtl/>
        </w:rPr>
        <w:t xml:space="preserve"> من الأدل</w:t>
      </w:r>
      <w:r w:rsidR="00C14DAA">
        <w:rPr>
          <w:rtl/>
        </w:rPr>
        <w:t>ّ</w:t>
      </w:r>
      <w:r w:rsidRPr="00AC6D18">
        <w:rPr>
          <w:rtl/>
        </w:rPr>
        <w:t>ة والبراهين في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ملتزمات هذه الطائفة الإ</w:t>
      </w:r>
      <w:r w:rsidR="00C14DAA">
        <w:rPr>
          <w:rtl/>
        </w:rPr>
        <w:t>ِ</w:t>
      </w:r>
      <w:r w:rsidRPr="00AC6D18">
        <w:rPr>
          <w:rtl/>
        </w:rPr>
        <w:t>سلامي</w:t>
      </w:r>
      <w:r w:rsidR="00C14DAA">
        <w:rPr>
          <w:rtl/>
        </w:rPr>
        <w:t>ّ</w:t>
      </w:r>
      <w:r w:rsidRPr="00AC6D18">
        <w:rPr>
          <w:rtl/>
        </w:rPr>
        <w:t>ة في مجال التوحيد وما يتعل</w:t>
      </w:r>
      <w:r w:rsidR="00C14DAA">
        <w:rPr>
          <w:rtl/>
        </w:rPr>
        <w:t>ّ</w:t>
      </w:r>
      <w:r w:rsidRPr="00AC6D18">
        <w:rPr>
          <w:rtl/>
        </w:rPr>
        <w:t>ق بصفات الله جل</w:t>
      </w:r>
      <w:r w:rsidR="00C14DAA">
        <w:rPr>
          <w:rtl/>
        </w:rPr>
        <w:t>ّ</w:t>
      </w:r>
      <w:r w:rsidRPr="00AC6D18">
        <w:rPr>
          <w:rtl/>
        </w:rPr>
        <w:t xml:space="preserve"> وعز</w:t>
      </w:r>
      <w:r w:rsidR="00C14DAA">
        <w:rPr>
          <w:rtl/>
        </w:rPr>
        <w:t>ّ</w:t>
      </w:r>
      <w:r w:rsidR="007E0241">
        <w:rPr>
          <w:rtl/>
        </w:rPr>
        <w:t xml:space="preserve"> ،</w:t>
      </w:r>
      <w:r w:rsidR="00C14DAA">
        <w:rPr>
          <w:rtl/>
        </w:rPr>
        <w:t xml:space="preserve"> </w:t>
      </w:r>
      <w:r w:rsidR="00C14DAA">
        <w:rPr>
          <w:rtl/>
        </w:rPr>
        <w:br/>
      </w:r>
    </w:p>
    <w:p w:rsidR="00AC6D18" w:rsidRPr="00AC6D18" w:rsidRDefault="00AC6D18" w:rsidP="006E4B0A">
      <w:pPr>
        <w:pStyle w:val="rfdNormal0"/>
        <w:rPr>
          <w:rtl/>
        </w:rPr>
      </w:pPr>
      <w:r>
        <w:rPr>
          <w:rtl/>
        </w:rPr>
        <w:br w:type="page"/>
      </w:r>
      <w:r w:rsidRPr="00AC6D18">
        <w:rPr>
          <w:rtl/>
        </w:rPr>
        <w:lastRenderedPageBreak/>
        <w:t>والنبو</w:t>
      </w:r>
      <w:r w:rsidR="006E4B0A">
        <w:rPr>
          <w:rtl/>
        </w:rPr>
        <w:t>ّ</w:t>
      </w:r>
      <w:r w:rsidRPr="00AC6D18">
        <w:rPr>
          <w:rtl/>
        </w:rPr>
        <w:t>ة لسي</w:t>
      </w:r>
      <w:r w:rsidR="006E4B0A">
        <w:rPr>
          <w:rtl/>
        </w:rPr>
        <w:t>ّ</w:t>
      </w:r>
      <w:r w:rsidRPr="00AC6D18">
        <w:rPr>
          <w:rtl/>
        </w:rPr>
        <w:t>د الرسل محم</w:t>
      </w:r>
      <w:r w:rsidR="006E4B0A">
        <w:rPr>
          <w:rtl/>
        </w:rPr>
        <w:t>ّ</w:t>
      </w:r>
      <w:r w:rsidRPr="00AC6D18">
        <w:rPr>
          <w:rtl/>
        </w:rPr>
        <w:t xml:space="preserve">د </w:t>
      </w:r>
      <w:r w:rsidR="006E4B0A">
        <w:rPr>
          <w:rtl/>
        </w:rPr>
        <w:t>صلّی الله عليه وآله وسلّم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والخلافة والإ</w:t>
      </w:r>
      <w:r w:rsidR="006E4B0A">
        <w:rPr>
          <w:rtl/>
        </w:rPr>
        <w:t>ِ</w:t>
      </w:r>
      <w:r w:rsidRPr="00AC6D18">
        <w:rPr>
          <w:rtl/>
        </w:rPr>
        <w:t>مامة لأهل البيت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="006E4B0A">
        <w:rPr>
          <w:rtl/>
        </w:rPr>
        <w:t>عليهم السلام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والمعاد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إلى يوم القيامة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ومن خلال هذه الرسالة</w:t>
      </w:r>
      <w:r w:rsidR="004803AF">
        <w:rPr>
          <w:rtl/>
        </w:rPr>
        <w:t xml:space="preserve"> ـ </w:t>
      </w:r>
      <w:r w:rsidRPr="00AC6D18">
        <w:rPr>
          <w:rtl/>
        </w:rPr>
        <w:t>على إيجازها</w:t>
      </w:r>
      <w:r w:rsidR="004803AF">
        <w:rPr>
          <w:rtl/>
        </w:rPr>
        <w:t xml:space="preserve"> ـ </w:t>
      </w:r>
      <w:r w:rsidRPr="00AC6D18">
        <w:rPr>
          <w:rtl/>
        </w:rPr>
        <w:t>ي</w:t>
      </w:r>
      <w:r w:rsidR="000A4DAA">
        <w:rPr>
          <w:rtl/>
        </w:rPr>
        <w:t>مكن التعر</w:t>
      </w:r>
      <w:r w:rsidR="00150F47">
        <w:rPr>
          <w:rtl/>
        </w:rPr>
        <w:t>ّ</w:t>
      </w:r>
      <w:r w:rsidR="000A4DAA">
        <w:rPr>
          <w:rtl/>
        </w:rPr>
        <w:t>ف على معتقدات الشيعة</w:t>
      </w:r>
      <w:r w:rsidR="007E0241">
        <w:rPr>
          <w:rtl/>
        </w:rPr>
        <w:t xml:space="preserve"> ،</w:t>
      </w:r>
      <w:r w:rsidR="000A4DAA">
        <w:rPr>
          <w:rtl/>
        </w:rPr>
        <w:t xml:space="preserve"> </w:t>
      </w:r>
      <w:r w:rsidR="00150F47">
        <w:rPr>
          <w:rtl/>
        </w:rPr>
        <w:br/>
      </w:r>
      <w:r w:rsidRPr="00AC6D18">
        <w:rPr>
          <w:rtl/>
        </w:rPr>
        <w:t>وأن</w:t>
      </w:r>
      <w:r w:rsidR="00150F47">
        <w:rPr>
          <w:rtl/>
        </w:rPr>
        <w:t>ّ</w:t>
      </w:r>
      <w:r w:rsidRPr="00AC6D18">
        <w:rPr>
          <w:rtl/>
        </w:rPr>
        <w:t>هم إن</w:t>
      </w:r>
      <w:r w:rsidR="00150F47">
        <w:rPr>
          <w:rtl/>
        </w:rPr>
        <w:t>ّ</w:t>
      </w:r>
      <w:r w:rsidRPr="00AC6D18">
        <w:rPr>
          <w:rtl/>
        </w:rPr>
        <w:t>ما يلتزمون بالعقائد الإ</w:t>
      </w:r>
      <w:r w:rsidR="00150F47">
        <w:rPr>
          <w:rtl/>
        </w:rPr>
        <w:t>ِ</w:t>
      </w:r>
      <w:r w:rsidRPr="00AC6D18">
        <w:rPr>
          <w:rtl/>
        </w:rPr>
        <w:t>سلامية المدعومة بأدل</w:t>
      </w:r>
      <w:r w:rsidR="00150F47">
        <w:rPr>
          <w:rtl/>
        </w:rPr>
        <w:t>ّ</w:t>
      </w:r>
      <w:r w:rsidR="000A4DAA">
        <w:rPr>
          <w:rtl/>
        </w:rPr>
        <w:t>ة رصينة من آيات القرآن الكريم</w:t>
      </w:r>
      <w:r w:rsidR="007E0241">
        <w:rPr>
          <w:rtl/>
        </w:rPr>
        <w:t xml:space="preserve"> ،</w:t>
      </w:r>
      <w:r w:rsidR="000A4DAA">
        <w:rPr>
          <w:rtl/>
        </w:rPr>
        <w:t xml:space="preserve"> </w:t>
      </w:r>
      <w:r w:rsidR="00150F47">
        <w:rPr>
          <w:rtl/>
        </w:rPr>
        <w:br/>
      </w:r>
      <w:r w:rsidRPr="00AC6D18">
        <w:rPr>
          <w:rtl/>
        </w:rPr>
        <w:t>والس</w:t>
      </w:r>
      <w:r w:rsidR="00150F47">
        <w:rPr>
          <w:rtl/>
        </w:rPr>
        <w:t>ُ</w:t>
      </w:r>
      <w:r w:rsidRPr="00AC6D18">
        <w:rPr>
          <w:rtl/>
        </w:rPr>
        <w:t>ن</w:t>
      </w:r>
      <w:r w:rsidR="00150F47">
        <w:rPr>
          <w:rtl/>
        </w:rPr>
        <w:t>ّ</w:t>
      </w:r>
      <w:r w:rsidRPr="00AC6D18">
        <w:rPr>
          <w:rtl/>
        </w:rPr>
        <w:t>ة المطه</w:t>
      </w:r>
      <w:r w:rsidR="00150F47">
        <w:rPr>
          <w:rtl/>
        </w:rPr>
        <w:t>َّ</w:t>
      </w:r>
      <w:r w:rsidRPr="00AC6D18">
        <w:rPr>
          <w:rtl/>
        </w:rPr>
        <w:t>رة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والعقل السليم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والفطرة الإ</w:t>
      </w:r>
      <w:r w:rsidR="00150F47">
        <w:rPr>
          <w:rtl/>
        </w:rPr>
        <w:t>ِ</w:t>
      </w:r>
      <w:r w:rsidRPr="00AC6D18">
        <w:rPr>
          <w:rtl/>
        </w:rPr>
        <w:t>ل</w:t>
      </w:r>
      <w:r w:rsidR="00150F47" w:rsidRPr="00C23377">
        <w:rPr>
          <w:rtl/>
        </w:rPr>
        <w:t>ٰ</w:t>
      </w:r>
      <w:r w:rsidRPr="00AC6D18">
        <w:rPr>
          <w:rtl/>
        </w:rPr>
        <w:t>هي</w:t>
      </w:r>
      <w:r w:rsidR="00150F47">
        <w:rPr>
          <w:rtl/>
        </w:rPr>
        <w:t>ّ</w:t>
      </w:r>
      <w:r w:rsidRPr="00AC6D18">
        <w:rPr>
          <w:rtl/>
        </w:rPr>
        <w:t>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وأن</w:t>
      </w:r>
      <w:r w:rsidR="00150F47">
        <w:rPr>
          <w:rtl/>
        </w:rPr>
        <w:t>ّ</w:t>
      </w:r>
      <w:r w:rsidRPr="00AC6D18">
        <w:rPr>
          <w:rtl/>
        </w:rPr>
        <w:t>هم</w:t>
      </w:r>
      <w:r w:rsidR="000A4DAA">
        <w:rPr>
          <w:rtl/>
        </w:rPr>
        <w:t xml:space="preserve"> لا يد</w:t>
      </w:r>
      <w:r w:rsidR="00150F47">
        <w:rPr>
          <w:rtl/>
        </w:rPr>
        <w:t>ّ</w:t>
      </w:r>
      <w:r w:rsidR="000A4DAA">
        <w:rPr>
          <w:rtl/>
        </w:rPr>
        <w:t>عون شيئا</w:t>
      </w:r>
      <w:r w:rsidR="00150F47">
        <w:rPr>
          <w:rtl/>
        </w:rPr>
        <w:t>ً</w:t>
      </w:r>
      <w:r w:rsidR="000A4DAA">
        <w:rPr>
          <w:rtl/>
        </w:rPr>
        <w:t xml:space="preserve"> بلا بي</w:t>
      </w:r>
      <w:r w:rsidR="00150F47">
        <w:rPr>
          <w:rtl/>
        </w:rPr>
        <w:t>ِّ</w:t>
      </w:r>
      <w:r w:rsidR="000A4DAA">
        <w:rPr>
          <w:rtl/>
        </w:rPr>
        <w:t>نة</w:t>
      </w:r>
      <w:r w:rsidR="00150F47">
        <w:rPr>
          <w:rtl/>
        </w:rPr>
        <w:t>ٍ</w:t>
      </w:r>
      <w:r w:rsidR="000A4DAA">
        <w:rPr>
          <w:rtl/>
        </w:rPr>
        <w:t xml:space="preserve"> شرعي</w:t>
      </w:r>
      <w:r w:rsidR="00150F47">
        <w:rPr>
          <w:rtl/>
        </w:rPr>
        <w:t>ّ</w:t>
      </w:r>
      <w:r w:rsidR="000A4DAA">
        <w:rPr>
          <w:rtl/>
        </w:rPr>
        <w:t>ة</w:t>
      </w:r>
      <w:r w:rsidR="007E0241">
        <w:rPr>
          <w:rtl/>
        </w:rPr>
        <w:t xml:space="preserve"> ،</w:t>
      </w:r>
      <w:r w:rsidR="000A4DAA">
        <w:rPr>
          <w:rtl/>
        </w:rPr>
        <w:t xml:space="preserve"> </w:t>
      </w:r>
      <w:r w:rsidR="00150F47">
        <w:rPr>
          <w:rtl/>
        </w:rPr>
        <w:br/>
      </w:r>
      <w:r w:rsidRPr="00AC6D18">
        <w:rPr>
          <w:rtl/>
        </w:rPr>
        <w:t>أو برهان عقلي</w:t>
      </w:r>
      <w:r w:rsidR="00150F47">
        <w:rPr>
          <w:rtl/>
        </w:rPr>
        <w:t>ّ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ولا يلتزمون بها لا يجوز عقلا</w:t>
      </w:r>
      <w:r w:rsidR="00150F47">
        <w:rPr>
          <w:rtl/>
        </w:rPr>
        <w:t>ً</w:t>
      </w:r>
      <w:r w:rsidRPr="00AC6D18">
        <w:rPr>
          <w:rtl/>
        </w:rPr>
        <w:t xml:space="preserve"> أو نقلا</w:t>
      </w:r>
      <w:r w:rsidR="00150F47">
        <w:rPr>
          <w:rtl/>
        </w:rPr>
        <w:t>ً</w:t>
      </w:r>
      <w:r w:rsidR="00095AA9">
        <w:rPr>
          <w:rtl/>
        </w:rPr>
        <w:t xml:space="preserve"> .</w:t>
      </w:r>
    </w:p>
    <w:p w:rsidR="00AC6D18" w:rsidRPr="00AC6D18" w:rsidRDefault="00AC6D18" w:rsidP="00150F47">
      <w:pPr>
        <w:rPr>
          <w:rtl/>
        </w:rPr>
      </w:pPr>
      <w:r w:rsidRPr="00AC6D18">
        <w:rPr>
          <w:rtl/>
        </w:rPr>
        <w:t>وبذلك تتبخ</w:t>
      </w:r>
      <w:r w:rsidR="00150F47">
        <w:rPr>
          <w:rtl/>
        </w:rPr>
        <w:t>ّ</w:t>
      </w:r>
      <w:r w:rsidRPr="00AC6D18">
        <w:rPr>
          <w:rtl/>
        </w:rPr>
        <w:t>ر التهم والافتراءات ضد</w:t>
      </w:r>
      <w:r w:rsidR="00150F47">
        <w:rPr>
          <w:rtl/>
        </w:rPr>
        <w:t>ّ</w:t>
      </w:r>
      <w:r w:rsidRPr="00AC6D18">
        <w:rPr>
          <w:rtl/>
        </w:rPr>
        <w:t xml:space="preserve"> شيعة أهل بيت النبي</w:t>
      </w:r>
      <w:r w:rsidR="00150F47">
        <w:rPr>
          <w:rtl/>
        </w:rPr>
        <w:t xml:space="preserve">ّ صلّی الله عليه وآله </w:t>
      </w:r>
      <w:r w:rsidR="00150F47">
        <w:rPr>
          <w:rtl/>
        </w:rPr>
        <w:br/>
        <w:t>وسلّم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والتشكيك في عقائدهم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وهذا الكتاب</w:t>
      </w:r>
      <w:r w:rsidR="00150F47">
        <w:rPr>
          <w:rtl/>
        </w:rPr>
        <w:t>ُ</w:t>
      </w:r>
      <w:r w:rsidRPr="00AC6D18">
        <w:rPr>
          <w:rtl/>
        </w:rPr>
        <w:t xml:space="preserve"> و</w:t>
      </w:r>
      <w:r w:rsidR="00150F47">
        <w:rPr>
          <w:rtl/>
        </w:rPr>
        <w:t>ُ</w:t>
      </w:r>
      <w:r w:rsidRPr="00AC6D18">
        <w:rPr>
          <w:rtl/>
        </w:rPr>
        <w:t>ضع أساسا</w:t>
      </w:r>
      <w:r w:rsidR="00150F47">
        <w:rPr>
          <w:rtl/>
        </w:rPr>
        <w:t>ً</w:t>
      </w:r>
      <w:r w:rsidRPr="00AC6D18">
        <w:rPr>
          <w:rtl/>
        </w:rPr>
        <w:t xml:space="preserve"> ليكون مقد</w:t>
      </w:r>
      <w:r w:rsidR="00150F47">
        <w:rPr>
          <w:rtl/>
        </w:rPr>
        <w:t>ّ</w:t>
      </w:r>
      <w:r w:rsidRPr="00AC6D18">
        <w:rPr>
          <w:rtl/>
        </w:rPr>
        <w:t>مة لواحد</w:t>
      </w:r>
      <w:r w:rsidR="00150F47">
        <w:rPr>
          <w:rtl/>
        </w:rPr>
        <w:t>ٍ</w:t>
      </w:r>
      <w:r w:rsidRPr="00AC6D18">
        <w:rPr>
          <w:rtl/>
        </w:rPr>
        <w:t xml:space="preserve"> من الكتب الفقهي</w:t>
      </w:r>
      <w:r w:rsidR="00150F47">
        <w:rPr>
          <w:rtl/>
        </w:rPr>
        <w:t>ّ</w:t>
      </w:r>
      <w:r w:rsidRPr="00AC6D18">
        <w:rPr>
          <w:rtl/>
        </w:rPr>
        <w:t>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التي تعد</w:t>
      </w:r>
      <w:r w:rsidR="00150F47">
        <w:rPr>
          <w:rtl/>
        </w:rPr>
        <w:t>ّ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لمراجعة المقل</w:t>
      </w:r>
      <w:r w:rsidR="00150F47">
        <w:rPr>
          <w:rtl/>
        </w:rPr>
        <w:t>ِّ</w:t>
      </w:r>
      <w:r w:rsidRPr="00AC6D18">
        <w:rPr>
          <w:rtl/>
        </w:rPr>
        <w:t>دين من عام</w:t>
      </w:r>
      <w:r w:rsidR="00150F47">
        <w:rPr>
          <w:rtl/>
        </w:rPr>
        <w:t>ّ</w:t>
      </w:r>
      <w:r w:rsidRPr="00AC6D18">
        <w:rPr>
          <w:rtl/>
        </w:rPr>
        <w:t>ة الناس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والتي ت</w:t>
      </w:r>
      <w:r w:rsidR="00150F47">
        <w:rPr>
          <w:rtl/>
        </w:rPr>
        <w:t>ُ</w:t>
      </w:r>
      <w:r w:rsidRPr="00AC6D18">
        <w:rPr>
          <w:rtl/>
        </w:rPr>
        <w:t>سم</w:t>
      </w:r>
      <w:r w:rsidR="00150F47">
        <w:rPr>
          <w:rtl/>
        </w:rPr>
        <w:t>ّ</w:t>
      </w:r>
      <w:r w:rsidRPr="00AC6D18">
        <w:rPr>
          <w:rtl/>
        </w:rPr>
        <w:t>ى ب</w:t>
      </w:r>
      <w:r w:rsidR="00150F47">
        <w:rPr>
          <w:rtl/>
        </w:rPr>
        <w:t>ـ</w:t>
      </w:r>
      <w:r w:rsidRPr="00AC6D18">
        <w:rPr>
          <w:rtl/>
        </w:rPr>
        <w:t xml:space="preserve"> </w:t>
      </w:r>
      <w:r w:rsidR="00AB3A9F" w:rsidRPr="00AC6D18">
        <w:rPr>
          <w:rtl/>
        </w:rPr>
        <w:t>«</w:t>
      </w:r>
      <w:r w:rsidR="00A34ACE">
        <w:rPr>
          <w:rFonts w:hint="cs"/>
          <w:rtl/>
        </w:rPr>
        <w:t xml:space="preserve"> </w:t>
      </w:r>
      <w:r w:rsidR="000A4DAA">
        <w:rPr>
          <w:rtl/>
        </w:rPr>
        <w:t>الرسالة العملي</w:t>
      </w:r>
      <w:r w:rsidR="00150F47">
        <w:rPr>
          <w:rtl/>
        </w:rPr>
        <w:t>ّ</w:t>
      </w:r>
      <w:r w:rsidR="000A4DAA">
        <w:rPr>
          <w:rtl/>
        </w:rPr>
        <w:t>ة</w:t>
      </w:r>
      <w:r w:rsidR="00A34ACE">
        <w:rPr>
          <w:rFonts w:hint="cs"/>
          <w:rtl/>
        </w:rPr>
        <w:t xml:space="preserve"> </w:t>
      </w:r>
      <w:r w:rsidR="00AB3A9F">
        <w:rPr>
          <w:rtl/>
        </w:rPr>
        <w:t>»</w:t>
      </w:r>
      <w:r w:rsidR="000A4DAA">
        <w:rPr>
          <w:rtl/>
        </w:rPr>
        <w:t xml:space="preserve"> فهي ت</w:t>
      </w:r>
      <w:r w:rsidR="00150F47">
        <w:rPr>
          <w:rtl/>
        </w:rPr>
        <w:t>ُ</w:t>
      </w:r>
      <w:r w:rsidR="000A4DAA">
        <w:rPr>
          <w:rtl/>
        </w:rPr>
        <w:t>كتب بلغة</w:t>
      </w:r>
      <w:r w:rsidR="00150F47">
        <w:rPr>
          <w:rtl/>
        </w:rPr>
        <w:t>ٍ</w:t>
      </w:r>
      <w:r w:rsidR="000A4DAA">
        <w:rPr>
          <w:rtl/>
        </w:rPr>
        <w:t xml:space="preserve"> </w:t>
      </w:r>
      <w:r w:rsidR="00150F47">
        <w:rPr>
          <w:rtl/>
        </w:rPr>
        <w:br/>
      </w:r>
      <w:r w:rsidRPr="00AC6D18">
        <w:rPr>
          <w:rtl/>
        </w:rPr>
        <w:t>مبس</w:t>
      </w:r>
      <w:r w:rsidR="00150F47">
        <w:rPr>
          <w:rtl/>
        </w:rPr>
        <w:t>ّ</w:t>
      </w:r>
      <w:r w:rsidRPr="00AC6D18">
        <w:rPr>
          <w:rtl/>
        </w:rPr>
        <w:t>طة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لتكون واضحة</w:t>
      </w:r>
      <w:r w:rsidR="00150F47">
        <w:rPr>
          <w:rtl/>
        </w:rPr>
        <w:t>ً</w:t>
      </w:r>
      <w:r w:rsidRPr="00AC6D18">
        <w:rPr>
          <w:rtl/>
        </w:rPr>
        <w:t xml:space="preserve"> سهلة</w:t>
      </w:r>
      <w:r w:rsidR="00150F47">
        <w:rPr>
          <w:rtl/>
        </w:rPr>
        <w:t>َ</w:t>
      </w:r>
      <w:r w:rsidRPr="00AC6D18">
        <w:rPr>
          <w:rtl/>
        </w:rPr>
        <w:t xml:space="preserve"> الفهم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وقد</w:t>
      </w:r>
      <w:r w:rsidR="00150F47">
        <w:rPr>
          <w:rtl/>
        </w:rPr>
        <w:t>ّ</w:t>
      </w:r>
      <w:r w:rsidRPr="00AC6D18">
        <w:rPr>
          <w:rtl/>
        </w:rPr>
        <w:t>م السي</w:t>
      </w:r>
      <w:r w:rsidR="00150F47">
        <w:rPr>
          <w:rtl/>
        </w:rPr>
        <w:t>ّ</w:t>
      </w:r>
      <w:r w:rsidRPr="00AC6D18">
        <w:rPr>
          <w:rtl/>
        </w:rPr>
        <w:t>د المؤ</w:t>
      </w:r>
      <w:r w:rsidR="000A4DAA">
        <w:rPr>
          <w:rtl/>
        </w:rPr>
        <w:t>ل</w:t>
      </w:r>
      <w:r w:rsidR="00150F47">
        <w:rPr>
          <w:rtl/>
        </w:rPr>
        <w:t>ّ</w:t>
      </w:r>
      <w:r w:rsidR="000A4DAA">
        <w:rPr>
          <w:rtl/>
        </w:rPr>
        <w:t>ف لهذه الرسالة في أ</w:t>
      </w:r>
      <w:r w:rsidR="00150F47">
        <w:rPr>
          <w:rtl/>
        </w:rPr>
        <w:t>ُ</w:t>
      </w:r>
      <w:r w:rsidR="000A4DAA">
        <w:rPr>
          <w:rtl/>
        </w:rPr>
        <w:t>صول الدين</w:t>
      </w:r>
      <w:r w:rsidR="007E0241">
        <w:rPr>
          <w:rtl/>
        </w:rPr>
        <w:t xml:space="preserve"> ،</w:t>
      </w:r>
      <w:r w:rsidR="000A4DAA">
        <w:rPr>
          <w:rtl/>
        </w:rPr>
        <w:t xml:space="preserve"> </w:t>
      </w:r>
      <w:r w:rsidR="00150F47">
        <w:rPr>
          <w:rtl/>
        </w:rPr>
        <w:br/>
      </w:r>
      <w:r w:rsidRPr="00AC6D18">
        <w:rPr>
          <w:rtl/>
        </w:rPr>
        <w:t>لتكون مدخلا</w:t>
      </w:r>
      <w:r w:rsidR="00150F47">
        <w:rPr>
          <w:rtl/>
        </w:rPr>
        <w:t>ً</w:t>
      </w:r>
      <w:r w:rsidRPr="00AC6D18">
        <w:rPr>
          <w:rtl/>
        </w:rPr>
        <w:t xml:space="preserve"> لتلك الرسالة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 xml:space="preserve">وقد طبع هذا الكتاب باسم </w:t>
      </w:r>
      <w:r w:rsidR="00AB3A9F" w:rsidRPr="00A34ACE">
        <w:rPr>
          <w:rStyle w:val="rfdBold2"/>
          <w:rtl/>
        </w:rPr>
        <w:t>«</w:t>
      </w:r>
      <w:r w:rsidR="00A34ACE" w:rsidRPr="00A34ACE">
        <w:rPr>
          <w:rStyle w:val="rfdBold2"/>
          <w:rFonts w:hint="cs"/>
          <w:rtl/>
        </w:rPr>
        <w:t xml:space="preserve"> </w:t>
      </w:r>
      <w:r w:rsidRPr="00A34ACE">
        <w:rPr>
          <w:rStyle w:val="rfdBold2"/>
          <w:rtl/>
        </w:rPr>
        <w:t>الباقيات الصالحات في أ</w:t>
      </w:r>
      <w:r w:rsidR="00150F47" w:rsidRPr="00A34ACE">
        <w:rPr>
          <w:rStyle w:val="rfdBold2"/>
          <w:rtl/>
        </w:rPr>
        <w:t>ُ</w:t>
      </w:r>
      <w:r w:rsidRPr="00A34ACE">
        <w:rPr>
          <w:rStyle w:val="rfdBold2"/>
          <w:rtl/>
        </w:rPr>
        <w:t>صول الدين وفروع</w:t>
      </w:r>
      <w:r w:rsidR="00375CD3" w:rsidRPr="00A34ACE">
        <w:rPr>
          <w:rStyle w:val="rfdBold2"/>
          <w:rtl/>
        </w:rPr>
        <w:t xml:space="preserve"> </w:t>
      </w:r>
      <w:r w:rsidR="00375CD3" w:rsidRPr="00A34ACE">
        <w:rPr>
          <w:rStyle w:val="rfdBold2"/>
          <w:rtl/>
        </w:rPr>
        <w:br/>
      </w:r>
      <w:r w:rsidRPr="00A34ACE">
        <w:rPr>
          <w:rStyle w:val="rfdBold2"/>
          <w:rtl/>
        </w:rPr>
        <w:t>الشرع المتين</w:t>
      </w:r>
      <w:r w:rsidR="00A34ACE" w:rsidRPr="00A34ACE">
        <w:rPr>
          <w:rStyle w:val="rfdBold2"/>
          <w:rFonts w:hint="cs"/>
          <w:rtl/>
        </w:rPr>
        <w:t xml:space="preserve"> </w:t>
      </w:r>
      <w:r w:rsidR="00AB3A9F" w:rsidRPr="00A34ACE">
        <w:rPr>
          <w:rStyle w:val="rfdBold2"/>
          <w:rtl/>
        </w:rPr>
        <w:t>»</w:t>
      </w:r>
      <w:r w:rsidRPr="00AC6D18">
        <w:rPr>
          <w:rtl/>
        </w:rPr>
        <w:t xml:space="preserve"> طبعة ثانية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بمطبعة الزمان في بغداد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ويبدو من نهاية هذه الرسالة أن</w:t>
      </w:r>
      <w:r w:rsidR="00150F47">
        <w:rPr>
          <w:rtl/>
        </w:rPr>
        <w:t>ّ</w:t>
      </w:r>
      <w:r w:rsidRPr="00AC6D18">
        <w:rPr>
          <w:rtl/>
        </w:rPr>
        <w:t xml:space="preserve"> السي</w:t>
      </w:r>
      <w:r w:rsidR="00150F47">
        <w:rPr>
          <w:rtl/>
        </w:rPr>
        <w:t>ّ</w:t>
      </w:r>
      <w:r w:rsidRPr="00AC6D18">
        <w:rPr>
          <w:rtl/>
        </w:rPr>
        <w:t>د أل</w:t>
      </w:r>
      <w:r w:rsidR="00150F47">
        <w:rPr>
          <w:rtl/>
        </w:rPr>
        <w:t>ّ</w:t>
      </w:r>
      <w:r w:rsidRPr="00AC6D18">
        <w:rPr>
          <w:rtl/>
        </w:rPr>
        <w:t>ف</w:t>
      </w:r>
      <w:r w:rsidR="000A4DAA">
        <w:rPr>
          <w:rtl/>
        </w:rPr>
        <w:t xml:space="preserve">ها أثناء الحرب العالمية الثانية </w:t>
      </w:r>
      <w:r w:rsidR="00150F47">
        <w:rPr>
          <w:rtl/>
        </w:rPr>
        <w:br/>
      </w:r>
      <w:r w:rsidR="00773F9D">
        <w:rPr>
          <w:rtl/>
        </w:rPr>
        <w:t>(</w:t>
      </w:r>
      <w:r w:rsidR="00A34ACE">
        <w:rPr>
          <w:rFonts w:hint="cs"/>
          <w:rtl/>
        </w:rPr>
        <w:t xml:space="preserve"> </w:t>
      </w:r>
      <w:r w:rsidRPr="00AC6D18">
        <w:rPr>
          <w:rtl/>
        </w:rPr>
        <w:t>1939</w:t>
      </w:r>
      <w:r w:rsidR="004803AF">
        <w:rPr>
          <w:rtl/>
        </w:rPr>
        <w:t xml:space="preserve"> ـ </w:t>
      </w:r>
      <w:r w:rsidRPr="00AC6D18">
        <w:rPr>
          <w:rtl/>
        </w:rPr>
        <w:t>1945 م</w:t>
      </w:r>
      <w:r w:rsidR="00A34ACE">
        <w:rPr>
          <w:rFonts w:hint="cs"/>
          <w:rtl/>
        </w:rPr>
        <w:t xml:space="preserve"> </w:t>
      </w:r>
      <w:r w:rsidR="00773F9D">
        <w:rPr>
          <w:rtl/>
        </w:rPr>
        <w:t>)</w:t>
      </w:r>
      <w:r w:rsidRPr="00AC6D18">
        <w:rPr>
          <w:rtl/>
        </w:rPr>
        <w:t xml:space="preserve"> أو ب</w:t>
      </w:r>
      <w:r w:rsidR="00150F47">
        <w:rPr>
          <w:rtl/>
        </w:rPr>
        <w:t>ُ</w:t>
      </w:r>
      <w:r w:rsidRPr="00AC6D18">
        <w:rPr>
          <w:rtl/>
        </w:rPr>
        <w:t>عيدها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وقد أعدنا طبع الكتاب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مع تصحيح ما وقع فيه من أخطاء مطبعية طفيفة</w:t>
      </w:r>
      <w:r w:rsidR="007E0241">
        <w:rPr>
          <w:rtl/>
        </w:rPr>
        <w:t xml:space="preserve"> ،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وتخريج مواضع الآيات القرآنية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والتعليق على مواضع قليلة للضرورة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ولم نحاول تخريج الأحاديث الشريفة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ولا توضيح بعض المقاطع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حفاظا</w:t>
      </w:r>
      <w:r w:rsidR="00150F47">
        <w:rPr>
          <w:rtl/>
        </w:rPr>
        <w:t>ً</w:t>
      </w:r>
      <w:r w:rsidRPr="00AC6D18">
        <w:rPr>
          <w:rtl/>
        </w:rPr>
        <w:t xml:space="preserve"> على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اختصار المتن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وأملا</w:t>
      </w:r>
      <w:r w:rsidR="00150F47">
        <w:rPr>
          <w:rtl/>
        </w:rPr>
        <w:t>ً</w:t>
      </w:r>
      <w:r w:rsidRPr="00AC6D18">
        <w:rPr>
          <w:rtl/>
        </w:rPr>
        <w:t xml:space="preserve"> في أن يكون تقطيعنا للمتن مساعدا</w:t>
      </w:r>
      <w:r w:rsidR="00150F47">
        <w:rPr>
          <w:rtl/>
        </w:rPr>
        <w:t>ً</w:t>
      </w:r>
      <w:r w:rsidRPr="00AC6D18">
        <w:rPr>
          <w:rtl/>
        </w:rPr>
        <w:t xml:space="preserve"> على ي</w:t>
      </w:r>
      <w:r w:rsidR="00150F47">
        <w:rPr>
          <w:rtl/>
        </w:rPr>
        <w:t>ُ</w:t>
      </w:r>
      <w:r w:rsidRPr="00AC6D18">
        <w:rPr>
          <w:rtl/>
        </w:rPr>
        <w:t>سر قراءته</w:t>
      </w:r>
      <w:r w:rsidR="00095AA9">
        <w:rPr>
          <w:rtl/>
        </w:rPr>
        <w:t xml:space="preserve"> .</w:t>
      </w:r>
    </w:p>
    <w:p w:rsidR="00AC6D18" w:rsidRPr="00AC6D18" w:rsidRDefault="00A34ACE" w:rsidP="00A34ACE">
      <w:pPr>
        <w:pStyle w:val="rfdCenter"/>
        <w:rPr>
          <w:rtl/>
        </w:rPr>
      </w:pPr>
      <w:r>
        <w:sym w:font="Wingdings 2" w:char="F0F5"/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="00C64862">
        <w:rPr>
          <w:rtl/>
        </w:rPr>
        <w:t xml:space="preserve"> </w:t>
      </w:r>
      <w:r>
        <w:sym w:font="Wingdings 2" w:char="F0F5"/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="00C64862">
        <w:rPr>
          <w:rtl/>
        </w:rPr>
        <w:t xml:space="preserve"> </w:t>
      </w:r>
      <w:r>
        <w:sym w:font="Wingdings 2" w:char="F0F5"/>
      </w:r>
    </w:p>
    <w:p w:rsidR="00F13218" w:rsidRDefault="00F13218" w:rsidP="00A34ACE">
      <w:pPr>
        <w:rPr>
          <w:rtl/>
        </w:rPr>
        <w:sectPr w:rsidR="00F13218" w:rsidSect="00107863">
          <w:headerReference w:type="even" r:id="rId310"/>
          <w:headerReference w:type="default" r:id="rId311"/>
          <w:headerReference w:type="first" r:id="rId312"/>
          <w:type w:val="continuous"/>
          <w:pgSz w:w="11907" w:h="16840" w:code="9"/>
          <w:pgMar w:top="1247" w:right="1361" w:bottom="1247" w:left="1361" w:header="720" w:footer="720" w:gutter="0"/>
          <w:cols w:space="720"/>
          <w:titlePg/>
          <w:bidi/>
          <w:rtlGutter/>
          <w:docGrid w:linePitch="360"/>
        </w:sectPr>
      </w:pPr>
    </w:p>
    <w:p w:rsidR="00A34ACE" w:rsidRPr="00A34ACE" w:rsidRDefault="00AC6D18" w:rsidP="00A34ACE">
      <w:pPr>
        <w:rPr>
          <w:rtl/>
        </w:rPr>
      </w:pPr>
      <w:r w:rsidRPr="00A34ACE">
        <w:rPr>
          <w:rtl/>
        </w:rPr>
        <w:lastRenderedPageBreak/>
        <w:br w:type="page"/>
      </w:r>
    </w:p>
    <w:p w:rsidR="00A34ACE" w:rsidRPr="00A34ACE" w:rsidRDefault="00A34ACE" w:rsidP="00A34ACE">
      <w:pPr>
        <w:pStyle w:val="rfdPoemTini"/>
        <w:rPr>
          <w:rtl/>
        </w:rPr>
      </w:pPr>
    </w:p>
    <w:p w:rsidR="00AC6D18" w:rsidRPr="00A34ACE" w:rsidRDefault="00AC6D18" w:rsidP="00A34ACE">
      <w:pPr>
        <w:pStyle w:val="rfdBold3"/>
        <w:rPr>
          <w:rtl/>
        </w:rPr>
      </w:pPr>
      <w:r w:rsidRPr="00A34ACE">
        <w:rPr>
          <w:rtl/>
        </w:rPr>
        <w:t>المؤل</w:t>
      </w:r>
      <w:r w:rsidR="00282F73" w:rsidRPr="00A34ACE">
        <w:rPr>
          <w:rtl/>
        </w:rPr>
        <w:t>ّ</w:t>
      </w:r>
      <w:r w:rsidRPr="00A34ACE">
        <w:rPr>
          <w:rtl/>
        </w:rPr>
        <w:t>ف</w:t>
      </w:r>
      <w:r w:rsidR="007E0241" w:rsidRPr="00A34ACE">
        <w:rPr>
          <w:rtl/>
        </w:rPr>
        <w:t xml:space="preserve"> ،</w:t>
      </w:r>
      <w:r w:rsidRPr="00A34ACE">
        <w:rPr>
          <w:rtl/>
        </w:rPr>
        <w:t xml:space="preserve"> وآثاره</w:t>
      </w:r>
      <w:r w:rsidR="007E0241" w:rsidRPr="00A34ACE">
        <w:rPr>
          <w:rtl/>
        </w:rPr>
        <w:t xml:space="preserve"> :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هو</w:t>
      </w:r>
      <w:r w:rsidR="007E0241">
        <w:rPr>
          <w:rtl/>
        </w:rPr>
        <w:t xml:space="preserve"> :</w:t>
      </w:r>
      <w:r w:rsidRPr="00AC6D18">
        <w:rPr>
          <w:rtl/>
        </w:rPr>
        <w:t xml:space="preserve"> قدوة العلماء المتبح</w:t>
      </w:r>
      <w:r w:rsidR="00282F73">
        <w:rPr>
          <w:rtl/>
        </w:rPr>
        <w:t>ّ</w:t>
      </w:r>
      <w:r w:rsidRPr="00AC6D18">
        <w:rPr>
          <w:rtl/>
        </w:rPr>
        <w:t>رين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سي</w:t>
      </w:r>
      <w:r w:rsidR="00282F73">
        <w:rPr>
          <w:rtl/>
        </w:rPr>
        <w:t>ّ</w:t>
      </w:r>
      <w:r w:rsidRPr="00AC6D18">
        <w:rPr>
          <w:rtl/>
        </w:rPr>
        <w:t>د الفقهاء المجتهدين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آية الله العظمى</w:t>
      </w:r>
      <w:r w:rsidR="007E0241">
        <w:rPr>
          <w:rtl/>
        </w:rPr>
        <w:t xml:space="preserve"> ،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السي</w:t>
      </w:r>
      <w:r w:rsidR="00282F73">
        <w:rPr>
          <w:rtl/>
        </w:rPr>
        <w:t>ّ</w:t>
      </w:r>
      <w:r w:rsidRPr="00AC6D18">
        <w:rPr>
          <w:rtl/>
        </w:rPr>
        <w:t>د محم</w:t>
      </w:r>
      <w:r w:rsidR="00282F73">
        <w:rPr>
          <w:rtl/>
        </w:rPr>
        <w:t>ّ</w:t>
      </w:r>
      <w:r w:rsidRPr="00AC6D18">
        <w:rPr>
          <w:rtl/>
        </w:rPr>
        <w:t>د هادي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الحسيني</w:t>
      </w:r>
      <w:r w:rsidR="00282F73">
        <w:rPr>
          <w:rtl/>
        </w:rPr>
        <w:t>ّ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الخراساني</w:t>
      </w:r>
      <w:r w:rsidR="00282F73">
        <w:rPr>
          <w:rtl/>
        </w:rPr>
        <w:t>ّ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الحائري</w:t>
      </w:r>
      <w:r w:rsidR="00282F73">
        <w:rPr>
          <w:rtl/>
        </w:rPr>
        <w:t>ّ</w:t>
      </w:r>
      <w:r w:rsidR="00095AA9">
        <w:rPr>
          <w:rtl/>
        </w:rPr>
        <w:t xml:space="preserve"> .</w:t>
      </w:r>
    </w:p>
    <w:p w:rsidR="00AC6D18" w:rsidRPr="00AC6D18" w:rsidRDefault="00AC6D18" w:rsidP="00282F73">
      <w:pPr>
        <w:rPr>
          <w:rtl/>
        </w:rPr>
      </w:pPr>
      <w:r w:rsidRPr="00AC6D18">
        <w:rPr>
          <w:rtl/>
        </w:rPr>
        <w:t>ابن العالم العامل التقي</w:t>
      </w:r>
      <w:r w:rsidR="00282F73">
        <w:rPr>
          <w:rtl/>
        </w:rPr>
        <w:t>ّ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العل</w:t>
      </w:r>
      <w:r w:rsidR="00282F73">
        <w:rPr>
          <w:rtl/>
        </w:rPr>
        <w:t>ّ</w:t>
      </w:r>
      <w:r w:rsidRPr="00AC6D18">
        <w:rPr>
          <w:rtl/>
        </w:rPr>
        <w:t>امة الورع الجليل السيد الأمير علي</w:t>
      </w:r>
      <w:r w:rsidR="00282F73">
        <w:rPr>
          <w:rtl/>
        </w:rPr>
        <w:t>ّ</w:t>
      </w:r>
      <w:r w:rsidRPr="00AC6D18">
        <w:rPr>
          <w:rtl/>
        </w:rPr>
        <w:t xml:space="preserve"> الحسيني</w:t>
      </w:r>
      <w:r w:rsidR="00282F73">
        <w:rPr>
          <w:rtl/>
        </w:rPr>
        <w:t>ّ</w:t>
      </w:r>
      <w:r w:rsidR="007E0241">
        <w:rPr>
          <w:rtl/>
        </w:rPr>
        <w:t xml:space="preserve"> ،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البجستاني</w:t>
      </w:r>
      <w:r w:rsidR="00282F73">
        <w:rPr>
          <w:rtl/>
        </w:rPr>
        <w:t>ّ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ابن السي</w:t>
      </w:r>
      <w:r w:rsidR="00282F73">
        <w:rPr>
          <w:rtl/>
        </w:rPr>
        <w:t>ّ</w:t>
      </w:r>
      <w:r w:rsidRPr="00AC6D18">
        <w:rPr>
          <w:rtl/>
        </w:rPr>
        <w:t>د محمد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بن الأمير أبي طالب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بن الأمير كلان</w:t>
      </w:r>
      <w:r w:rsidR="00A34ACE">
        <w:rPr>
          <w:rFonts w:hint="cs"/>
          <w:rtl/>
        </w:rPr>
        <w:t xml:space="preserve"> </w:t>
      </w:r>
      <w:r w:rsidR="00282F73">
        <w:rPr>
          <w:rtl/>
        </w:rPr>
        <w:t>؛</w:t>
      </w:r>
      <w:r w:rsidRPr="00AC6D18">
        <w:rPr>
          <w:rtl/>
        </w:rPr>
        <w:t xml:space="preserve"> وهذا الجد</w:t>
      </w:r>
      <w:r w:rsidR="00282F73">
        <w:rPr>
          <w:rtl/>
        </w:rPr>
        <w:t>ّ</w:t>
      </w:r>
      <w:r w:rsidRPr="00AC6D18">
        <w:rPr>
          <w:rtl/>
        </w:rPr>
        <w:t xml:space="preserve"> الأعلى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هو من الشخصي</w:t>
      </w:r>
      <w:r w:rsidR="00282F73">
        <w:rPr>
          <w:rtl/>
        </w:rPr>
        <w:t>ّ</w:t>
      </w:r>
      <w:r w:rsidRPr="00AC6D18">
        <w:rPr>
          <w:rtl/>
        </w:rPr>
        <w:t xml:space="preserve">ات المرموقة في مدينة </w:t>
      </w:r>
      <w:r w:rsidR="00773F9D">
        <w:rPr>
          <w:rtl/>
        </w:rPr>
        <w:t>(</w:t>
      </w:r>
      <w:r w:rsidR="00A34ACE">
        <w:rPr>
          <w:rFonts w:hint="cs"/>
          <w:rtl/>
        </w:rPr>
        <w:t xml:space="preserve"> </w:t>
      </w:r>
      <w:r w:rsidRPr="00AC6D18">
        <w:rPr>
          <w:rtl/>
        </w:rPr>
        <w:t>بجستان</w:t>
      </w:r>
      <w:r w:rsidR="00A34ACE">
        <w:rPr>
          <w:rFonts w:hint="cs"/>
          <w:rtl/>
        </w:rPr>
        <w:t xml:space="preserve"> </w:t>
      </w:r>
      <w:r w:rsidR="00773F9D">
        <w:rPr>
          <w:rtl/>
        </w:rPr>
        <w:t>)</w:t>
      </w:r>
      <w:r w:rsidRPr="00AC6D18">
        <w:rPr>
          <w:rtl/>
        </w:rPr>
        <w:t xml:space="preserve"> من توابع محافظة خراسان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ولد السي</w:t>
      </w:r>
      <w:r w:rsidR="00282F73">
        <w:rPr>
          <w:rtl/>
        </w:rPr>
        <w:t>ّ</w:t>
      </w:r>
      <w:r w:rsidRPr="00AC6D18">
        <w:rPr>
          <w:rtl/>
        </w:rPr>
        <w:t>د المؤل</w:t>
      </w:r>
      <w:r w:rsidR="00282F73">
        <w:rPr>
          <w:rtl/>
        </w:rPr>
        <w:t>ّ</w:t>
      </w:r>
      <w:r w:rsidRPr="00AC6D18">
        <w:rPr>
          <w:rtl/>
        </w:rPr>
        <w:t>ف في كربلاء المقد</w:t>
      </w:r>
      <w:r w:rsidR="00282F73">
        <w:rPr>
          <w:rtl/>
        </w:rPr>
        <w:t>ّ</w:t>
      </w:r>
      <w:r w:rsidRPr="00AC6D18">
        <w:rPr>
          <w:rtl/>
        </w:rPr>
        <w:t>سة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</w:t>
      </w:r>
      <w:r w:rsidR="000A4DAA">
        <w:rPr>
          <w:rtl/>
        </w:rPr>
        <w:t>في غ</w:t>
      </w:r>
      <w:r w:rsidR="00282F73">
        <w:rPr>
          <w:rtl/>
        </w:rPr>
        <w:t>ُ</w:t>
      </w:r>
      <w:r w:rsidR="000A4DAA">
        <w:rPr>
          <w:rtl/>
        </w:rPr>
        <w:t>ر</w:t>
      </w:r>
      <w:r w:rsidR="00282F73">
        <w:rPr>
          <w:rtl/>
        </w:rPr>
        <w:t>ّ</w:t>
      </w:r>
      <w:r w:rsidR="000A4DAA">
        <w:rPr>
          <w:rtl/>
        </w:rPr>
        <w:t>ة ذي الحج</w:t>
      </w:r>
      <w:r w:rsidR="00282F73">
        <w:rPr>
          <w:rtl/>
        </w:rPr>
        <w:t>ّ</w:t>
      </w:r>
      <w:r w:rsidR="000A4DAA">
        <w:rPr>
          <w:rtl/>
        </w:rPr>
        <w:t xml:space="preserve">ة الحرام سنة 1297 </w:t>
      </w:r>
      <w:r w:rsidR="00282F73">
        <w:rPr>
          <w:rtl/>
        </w:rPr>
        <w:br/>
      </w:r>
      <w:r w:rsidRPr="00AC6D18">
        <w:rPr>
          <w:rtl/>
        </w:rPr>
        <w:t>هجري</w:t>
      </w:r>
      <w:r w:rsidR="00282F73">
        <w:rPr>
          <w:rtl/>
        </w:rPr>
        <w:t>ّ</w:t>
      </w:r>
      <w:r w:rsidRPr="00AC6D18">
        <w:rPr>
          <w:rtl/>
        </w:rPr>
        <w:t>ة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نشأ في مسقط رأسه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ودخل الك</w:t>
      </w:r>
      <w:r w:rsidR="00282F73">
        <w:rPr>
          <w:rtl/>
        </w:rPr>
        <w:t>ُ</w:t>
      </w:r>
      <w:r w:rsidRPr="00AC6D18">
        <w:rPr>
          <w:rtl/>
        </w:rPr>
        <w:t>ت</w:t>
      </w:r>
      <w:r w:rsidR="00282F73">
        <w:rPr>
          <w:rtl/>
        </w:rPr>
        <w:t>ّ</w:t>
      </w:r>
      <w:r w:rsidRPr="00AC6D18">
        <w:rPr>
          <w:rtl/>
        </w:rPr>
        <w:t>اب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فأتقن القراءة والكتابة وهو ابن سبع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سنين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وانتهى في 1309 من دراسة أو</w:t>
      </w:r>
      <w:r w:rsidR="00282F73">
        <w:rPr>
          <w:rtl/>
        </w:rPr>
        <w:t>ّ</w:t>
      </w:r>
      <w:r w:rsidRPr="00AC6D18">
        <w:rPr>
          <w:rtl/>
        </w:rPr>
        <w:t>لي</w:t>
      </w:r>
      <w:r w:rsidR="00282F73">
        <w:rPr>
          <w:rtl/>
        </w:rPr>
        <w:t>ّ</w:t>
      </w:r>
      <w:r w:rsidRPr="00AC6D18">
        <w:rPr>
          <w:rtl/>
        </w:rPr>
        <w:t>ات الأدب من النحو والصرف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حيث هاجر به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والده إلى خراسان</w:t>
      </w:r>
      <w:r w:rsidR="00095AA9">
        <w:rPr>
          <w:rtl/>
        </w:rPr>
        <w:t xml:space="preserve"> .</w:t>
      </w:r>
    </w:p>
    <w:p w:rsidR="00AC6D18" w:rsidRPr="00AC6D18" w:rsidRDefault="00AC6D18" w:rsidP="00282F73">
      <w:pPr>
        <w:rPr>
          <w:rtl/>
        </w:rPr>
      </w:pPr>
      <w:r w:rsidRPr="00AC6D18">
        <w:rPr>
          <w:rtl/>
        </w:rPr>
        <w:t>ومكث في مشهد الإ</w:t>
      </w:r>
      <w:r w:rsidR="00282F73">
        <w:rPr>
          <w:rtl/>
        </w:rPr>
        <w:t>ِ</w:t>
      </w:r>
      <w:r w:rsidRPr="00AC6D18">
        <w:rPr>
          <w:rtl/>
        </w:rPr>
        <w:t xml:space="preserve">مام الرضا </w:t>
      </w:r>
      <w:r w:rsidR="00282F73">
        <w:rPr>
          <w:rtl/>
        </w:rPr>
        <w:t>عليه السلام</w:t>
      </w:r>
      <w:r w:rsidRPr="00AC6D18">
        <w:rPr>
          <w:rtl/>
        </w:rPr>
        <w:t xml:space="preserve"> من 1309</w:t>
      </w:r>
      <w:r w:rsidR="004803AF">
        <w:rPr>
          <w:rtl/>
        </w:rPr>
        <w:t xml:space="preserve"> ـ </w:t>
      </w:r>
      <w:r w:rsidRPr="00AC6D18">
        <w:rPr>
          <w:rtl/>
        </w:rPr>
        <w:t>1314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مكب</w:t>
      </w:r>
      <w:r w:rsidR="00282F73">
        <w:rPr>
          <w:rtl/>
        </w:rPr>
        <w:t>ّ</w:t>
      </w:r>
      <w:r w:rsidRPr="00AC6D18">
        <w:rPr>
          <w:rtl/>
        </w:rPr>
        <w:t>ا</w:t>
      </w:r>
      <w:r w:rsidR="00282F73">
        <w:rPr>
          <w:rtl/>
        </w:rPr>
        <w:t>ً</w:t>
      </w:r>
      <w:r w:rsidRPr="00AC6D18">
        <w:rPr>
          <w:rtl/>
        </w:rPr>
        <w:t xml:space="preserve"> على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تحصيل المقد</w:t>
      </w:r>
      <w:r w:rsidR="00282F73">
        <w:rPr>
          <w:rtl/>
        </w:rPr>
        <w:t>ّ</w:t>
      </w:r>
      <w:r w:rsidRPr="00AC6D18">
        <w:rPr>
          <w:rtl/>
        </w:rPr>
        <w:t>مات لدى أساتذتها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وإكمال الكتب الأدبي</w:t>
      </w:r>
      <w:r w:rsidR="00282F73">
        <w:rPr>
          <w:rtl/>
        </w:rPr>
        <w:t>ّ</w:t>
      </w:r>
      <w:r w:rsidRPr="00AC6D18">
        <w:rPr>
          <w:rtl/>
        </w:rPr>
        <w:t>ة كالألفية والكافية والشافية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وشروحها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والمغني والمطو</w:t>
      </w:r>
      <w:r w:rsidR="00282F73">
        <w:rPr>
          <w:rtl/>
        </w:rPr>
        <w:t>َّ</w:t>
      </w:r>
      <w:r w:rsidRPr="00AC6D18">
        <w:rPr>
          <w:rtl/>
        </w:rPr>
        <w:t>ل</w:t>
      </w:r>
      <w:r w:rsidR="00095AA9">
        <w:rPr>
          <w:rtl/>
        </w:rPr>
        <w:t xml:space="preserve"> .</w:t>
      </w:r>
      <w:r w:rsidRPr="00AC6D18">
        <w:rPr>
          <w:rtl/>
        </w:rPr>
        <w:t xml:space="preserve"> وعلوم المنطق والأ</w:t>
      </w:r>
      <w:r w:rsidR="00282F73">
        <w:rPr>
          <w:rtl/>
        </w:rPr>
        <w:t>ُ</w:t>
      </w:r>
      <w:r w:rsidRPr="00AC6D18">
        <w:rPr>
          <w:rtl/>
        </w:rPr>
        <w:t>صول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والرياضي</w:t>
      </w:r>
      <w:r w:rsidR="00282F73">
        <w:rPr>
          <w:rtl/>
        </w:rPr>
        <w:t>ّ</w:t>
      </w:r>
      <w:r w:rsidRPr="00AC6D18">
        <w:rPr>
          <w:rtl/>
        </w:rPr>
        <w:t>ات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والأخلاق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والآداب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في كتبها المتداولة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ومن بين أساتذته</w:t>
      </w:r>
      <w:r w:rsidR="007E0241">
        <w:rPr>
          <w:rtl/>
        </w:rPr>
        <w:t xml:space="preserve"> :</w:t>
      </w:r>
      <w:r w:rsidRPr="00AC6D18">
        <w:rPr>
          <w:rtl/>
        </w:rPr>
        <w:t xml:space="preserve"> ا</w:t>
      </w:r>
      <w:r w:rsidR="000A4DAA">
        <w:rPr>
          <w:rtl/>
        </w:rPr>
        <w:t>لسي</w:t>
      </w:r>
      <w:r w:rsidR="00282F73">
        <w:rPr>
          <w:rtl/>
        </w:rPr>
        <w:t>ّ</w:t>
      </w:r>
      <w:r w:rsidR="000A4DAA">
        <w:rPr>
          <w:rtl/>
        </w:rPr>
        <w:t>د والده</w:t>
      </w:r>
      <w:r w:rsidR="007E0241">
        <w:rPr>
          <w:rtl/>
        </w:rPr>
        <w:t xml:space="preserve"> ،</w:t>
      </w:r>
      <w:r w:rsidR="000A4DAA">
        <w:rPr>
          <w:rtl/>
        </w:rPr>
        <w:t xml:space="preserve"> والأديب النيشابوري</w:t>
      </w:r>
      <w:r w:rsidR="00282F73">
        <w:rPr>
          <w:rtl/>
        </w:rPr>
        <w:t>ّ</w:t>
      </w:r>
      <w:r w:rsidR="000A4DAA">
        <w:rPr>
          <w:rtl/>
        </w:rPr>
        <w:t xml:space="preserve"> </w:t>
      </w:r>
      <w:r w:rsidR="00282F73">
        <w:rPr>
          <w:rtl/>
        </w:rPr>
        <w:br/>
      </w:r>
      <w:r w:rsidRPr="00AC6D18">
        <w:rPr>
          <w:rtl/>
        </w:rPr>
        <w:t>الكبير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ورجع سنة 1314 إلى كربلاء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وانقطع إلى دراسة الفقه وال</w:t>
      </w:r>
      <w:r w:rsidR="00282F73">
        <w:rPr>
          <w:rtl/>
        </w:rPr>
        <w:t>ْ</w:t>
      </w:r>
      <w:r w:rsidRPr="00AC6D18">
        <w:rPr>
          <w:rtl/>
        </w:rPr>
        <w:t>أ</w:t>
      </w:r>
      <w:r w:rsidR="00282F73">
        <w:rPr>
          <w:rtl/>
        </w:rPr>
        <w:t>ُ</w:t>
      </w:r>
      <w:r w:rsidRPr="00AC6D18">
        <w:rPr>
          <w:rtl/>
        </w:rPr>
        <w:t>صول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وفي شو</w:t>
      </w:r>
      <w:r w:rsidR="00282F73">
        <w:rPr>
          <w:rtl/>
        </w:rPr>
        <w:t>ّ</w:t>
      </w:r>
      <w:r w:rsidRPr="00AC6D18">
        <w:rPr>
          <w:rtl/>
        </w:rPr>
        <w:t>ال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1315 هاجر إلى النجف الأشرف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حاضرة العلم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فاشتغل بتكميل كتب السطوح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العالية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مضافا</w:t>
      </w:r>
      <w:r w:rsidR="00282F73">
        <w:rPr>
          <w:rtl/>
        </w:rPr>
        <w:t>ً</w:t>
      </w:r>
      <w:r w:rsidRPr="00AC6D18">
        <w:rPr>
          <w:rtl/>
        </w:rPr>
        <w:t xml:space="preserve"> إلى حضور دروس المعقول عند أساتذته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منهم الشيخ الميرزا محمد باقر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الاصطهباناتي الشهيد سنة 1326 في شيراز</w:t>
      </w:r>
      <w:r w:rsidR="00095AA9">
        <w:rPr>
          <w:rtl/>
        </w:rPr>
        <w:t xml:space="preserve"> .</w:t>
      </w:r>
    </w:p>
    <w:p w:rsidR="00AC6D18" w:rsidRPr="00A34ACE" w:rsidRDefault="00AC6D18" w:rsidP="00AC6D18">
      <w:pPr>
        <w:rPr>
          <w:rStyle w:val="rfdPoemTiniCharChar"/>
          <w:rtl/>
        </w:rPr>
      </w:pPr>
      <w:r w:rsidRPr="00AC6D18">
        <w:rPr>
          <w:rtl/>
        </w:rPr>
        <w:t>ثم</w:t>
      </w:r>
      <w:r w:rsidR="00282F73">
        <w:rPr>
          <w:rtl/>
        </w:rPr>
        <w:t>ّ</w:t>
      </w:r>
      <w:r w:rsidRPr="00AC6D18">
        <w:rPr>
          <w:rtl/>
        </w:rPr>
        <w:t xml:space="preserve"> بدأ بحضور دروس الخارج في الفقه وال</w:t>
      </w:r>
      <w:r w:rsidR="00282F73">
        <w:rPr>
          <w:rtl/>
        </w:rPr>
        <w:t>ْ</w:t>
      </w:r>
      <w:r w:rsidRPr="00AC6D18">
        <w:rPr>
          <w:rtl/>
        </w:rPr>
        <w:t>أ</w:t>
      </w:r>
      <w:r w:rsidR="00282F73">
        <w:rPr>
          <w:rtl/>
        </w:rPr>
        <w:t>ُ</w:t>
      </w:r>
      <w:r w:rsidRPr="00AC6D18">
        <w:rPr>
          <w:rtl/>
        </w:rPr>
        <w:t>صول على أعلام النجف من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الفقهاء وال</w:t>
      </w:r>
      <w:r w:rsidR="00282F73">
        <w:rPr>
          <w:rtl/>
        </w:rPr>
        <w:t>ْ</w:t>
      </w:r>
      <w:r w:rsidRPr="00AC6D18">
        <w:rPr>
          <w:rtl/>
        </w:rPr>
        <w:t>أ</w:t>
      </w:r>
      <w:r w:rsidR="00282F73">
        <w:rPr>
          <w:rtl/>
        </w:rPr>
        <w:t>ُ</w:t>
      </w:r>
      <w:r w:rsidRPr="00AC6D18">
        <w:rPr>
          <w:rtl/>
        </w:rPr>
        <w:t>صولي</w:t>
      </w:r>
      <w:r w:rsidR="00282F73">
        <w:rPr>
          <w:rtl/>
        </w:rPr>
        <w:t>ّ</w:t>
      </w:r>
      <w:r w:rsidRPr="00AC6D18">
        <w:rPr>
          <w:rtl/>
        </w:rPr>
        <w:t>ين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منهم</w:t>
      </w:r>
      <w:r w:rsidR="007E0241">
        <w:rPr>
          <w:rtl/>
        </w:rPr>
        <w:t xml:space="preserve"> :</w:t>
      </w:r>
      <w:r w:rsidRPr="00AC6D18">
        <w:rPr>
          <w:rtl/>
        </w:rPr>
        <w:t xml:space="preserve"> شيخ الشريعة فتح الله الغروي</w:t>
      </w:r>
      <w:r w:rsidR="00282F73">
        <w:rPr>
          <w:rtl/>
        </w:rPr>
        <w:t>ّ</w:t>
      </w:r>
      <w:r w:rsidRPr="00AC6D18">
        <w:rPr>
          <w:rtl/>
        </w:rPr>
        <w:t xml:space="preserve"> الأصفهاني</w:t>
      </w:r>
      <w:r w:rsidR="00282F73">
        <w:rPr>
          <w:rtl/>
        </w:rPr>
        <w:t>ّ</w:t>
      </w:r>
      <w:r w:rsidRPr="00AC6D18">
        <w:rPr>
          <w:rtl/>
        </w:rPr>
        <w:t xml:space="preserve"> الشيرازي</w:t>
      </w:r>
      <w:r w:rsidR="00282F73">
        <w:rPr>
          <w:rtl/>
        </w:rPr>
        <w:t>ّ</w:t>
      </w:r>
      <w:r w:rsidRPr="00AC6D18">
        <w:rPr>
          <w:rtl/>
        </w:rPr>
        <w:t xml:space="preserve"> </w:t>
      </w:r>
      <w:r w:rsidR="00773F9D">
        <w:rPr>
          <w:rtl/>
        </w:rPr>
        <w:t>(</w:t>
      </w:r>
      <w:r w:rsidR="00A34ACE">
        <w:rPr>
          <w:rFonts w:hint="cs"/>
          <w:rtl/>
        </w:rPr>
        <w:t xml:space="preserve"> </w:t>
      </w:r>
      <w:r w:rsidRPr="00AC6D18">
        <w:rPr>
          <w:rtl/>
        </w:rPr>
        <w:t>ت</w:t>
      </w:r>
      <w:r w:rsidR="00282F73">
        <w:rPr>
          <w:rtl/>
        </w:rPr>
        <w:t xml:space="preserve"> </w:t>
      </w:r>
      <w:r w:rsidR="00282F73">
        <w:rPr>
          <w:rtl/>
        </w:rPr>
        <w:br/>
      </w:r>
    </w:p>
    <w:p w:rsidR="00AC6D18" w:rsidRPr="00AC6D18" w:rsidRDefault="00AC6D18" w:rsidP="000A4DAA">
      <w:pPr>
        <w:pStyle w:val="rfdNormal0"/>
        <w:rPr>
          <w:rtl/>
        </w:rPr>
      </w:pPr>
      <w:r>
        <w:rPr>
          <w:rtl/>
        </w:rPr>
        <w:br w:type="page"/>
      </w:r>
      <w:r w:rsidRPr="00AC6D18">
        <w:rPr>
          <w:rtl/>
        </w:rPr>
        <w:lastRenderedPageBreak/>
        <w:t>1339</w:t>
      </w:r>
      <w:r w:rsidR="00245482">
        <w:rPr>
          <w:rFonts w:hint="cs"/>
          <w:rtl/>
        </w:rPr>
        <w:t xml:space="preserve"> </w:t>
      </w:r>
      <w:r w:rsidR="00773F9D">
        <w:rPr>
          <w:rtl/>
        </w:rPr>
        <w:t>)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والمحق</w:t>
      </w:r>
      <w:r w:rsidR="00282F73">
        <w:rPr>
          <w:rtl/>
        </w:rPr>
        <w:t>ّ</w:t>
      </w:r>
      <w:r w:rsidRPr="00AC6D18">
        <w:rPr>
          <w:rtl/>
        </w:rPr>
        <w:t>ق الآخوند الخراساني</w:t>
      </w:r>
      <w:r w:rsidR="00282F73">
        <w:rPr>
          <w:rtl/>
        </w:rPr>
        <w:t>ّ</w:t>
      </w:r>
      <w:r w:rsidRPr="00AC6D18">
        <w:rPr>
          <w:rtl/>
        </w:rPr>
        <w:t xml:space="preserve"> المولى محم</w:t>
      </w:r>
      <w:r w:rsidR="00282F73">
        <w:rPr>
          <w:rtl/>
        </w:rPr>
        <w:t>ّ</w:t>
      </w:r>
      <w:r w:rsidRPr="00AC6D18">
        <w:rPr>
          <w:rtl/>
        </w:rPr>
        <w:t xml:space="preserve">د كاظم صاحب الكفاية </w:t>
      </w:r>
      <w:r w:rsidR="00773F9D">
        <w:rPr>
          <w:rtl/>
        </w:rPr>
        <w:t>(</w:t>
      </w:r>
      <w:r w:rsidR="00245482">
        <w:rPr>
          <w:rFonts w:hint="cs"/>
          <w:rtl/>
        </w:rPr>
        <w:t xml:space="preserve"> </w:t>
      </w:r>
      <w:r w:rsidR="000A4DAA">
        <w:rPr>
          <w:rtl/>
        </w:rPr>
        <w:t>ت 1329</w:t>
      </w:r>
      <w:r w:rsidR="00245482">
        <w:rPr>
          <w:rFonts w:hint="cs"/>
          <w:rtl/>
        </w:rPr>
        <w:t xml:space="preserve"> </w:t>
      </w:r>
      <w:r w:rsidR="00773F9D">
        <w:rPr>
          <w:rtl/>
        </w:rPr>
        <w:t>)</w:t>
      </w:r>
      <w:r w:rsidR="007E0241">
        <w:rPr>
          <w:rtl/>
        </w:rPr>
        <w:t xml:space="preserve"> ،</w:t>
      </w:r>
      <w:r w:rsidR="000A4DAA">
        <w:rPr>
          <w:rtl/>
        </w:rPr>
        <w:t xml:space="preserve"> </w:t>
      </w:r>
      <w:r w:rsidR="00282F73">
        <w:rPr>
          <w:rtl/>
        </w:rPr>
        <w:br/>
      </w:r>
      <w:r w:rsidRPr="00AC6D18">
        <w:rPr>
          <w:rtl/>
        </w:rPr>
        <w:t xml:space="preserve">والفقيه المرجع السيد محمد كاظم الطباطبائي اليزدي </w:t>
      </w:r>
      <w:r w:rsidR="00773F9D">
        <w:rPr>
          <w:rtl/>
        </w:rPr>
        <w:t>(</w:t>
      </w:r>
      <w:r w:rsidR="00245482">
        <w:rPr>
          <w:rFonts w:hint="cs"/>
          <w:rtl/>
        </w:rPr>
        <w:t xml:space="preserve"> </w:t>
      </w:r>
      <w:r w:rsidRPr="00AC6D18">
        <w:rPr>
          <w:rtl/>
        </w:rPr>
        <w:t>ت 1338</w:t>
      </w:r>
      <w:r w:rsidR="00245482">
        <w:rPr>
          <w:rFonts w:hint="cs"/>
          <w:rtl/>
        </w:rPr>
        <w:t xml:space="preserve"> </w:t>
      </w:r>
      <w:r w:rsidR="00773F9D">
        <w:rPr>
          <w:rtl/>
        </w:rPr>
        <w:t>)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وجد</w:t>
      </w:r>
      <w:r w:rsidR="00282F73">
        <w:rPr>
          <w:rtl/>
        </w:rPr>
        <w:t>ّ</w:t>
      </w:r>
      <w:r w:rsidRPr="00AC6D18">
        <w:rPr>
          <w:rtl/>
        </w:rPr>
        <w:t xml:space="preserve"> في التحصيل في النجف طيلة خمس سنوات من دون انقطاع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حتى هاجر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في سنة 1320 إلى سامر</w:t>
      </w:r>
      <w:r w:rsidR="00282F73">
        <w:rPr>
          <w:rtl/>
        </w:rPr>
        <w:t>ّ</w:t>
      </w:r>
      <w:r w:rsidRPr="00AC6D18">
        <w:rPr>
          <w:rtl/>
        </w:rPr>
        <w:t>اء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فبقي هناك بطلب من كبير علمائها الشيخ الميرزا محم</w:t>
      </w:r>
      <w:r w:rsidR="00282F73">
        <w:rPr>
          <w:rtl/>
        </w:rPr>
        <w:t>ّ</w:t>
      </w:r>
      <w:r w:rsidRPr="00AC6D18">
        <w:rPr>
          <w:rtl/>
        </w:rPr>
        <w:t>د تقي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الشيرازي</w:t>
      </w:r>
      <w:r w:rsidR="00282F73">
        <w:rPr>
          <w:rtl/>
        </w:rPr>
        <w:t>ّ</w:t>
      </w:r>
      <w:r w:rsidRPr="00AC6D18">
        <w:rPr>
          <w:rtl/>
        </w:rPr>
        <w:t xml:space="preserve"> زعيم ثورة العشرين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والسي</w:t>
      </w:r>
      <w:r w:rsidR="00282F73">
        <w:rPr>
          <w:rtl/>
        </w:rPr>
        <w:t>ّ</w:t>
      </w:r>
      <w:r w:rsidRPr="00AC6D18">
        <w:rPr>
          <w:rtl/>
        </w:rPr>
        <w:t>د الميرزا علي آغا نجل السي</w:t>
      </w:r>
      <w:r w:rsidR="00282F73">
        <w:rPr>
          <w:rtl/>
        </w:rPr>
        <w:t>ّ</w:t>
      </w:r>
      <w:r w:rsidRPr="00AC6D18">
        <w:rPr>
          <w:rtl/>
        </w:rPr>
        <w:t>د المجد</w:t>
      </w:r>
      <w:r w:rsidR="00282F73">
        <w:rPr>
          <w:rtl/>
        </w:rPr>
        <w:t>ّ</w:t>
      </w:r>
      <w:r w:rsidRPr="00AC6D18">
        <w:rPr>
          <w:rtl/>
        </w:rPr>
        <w:t>د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فأقام في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سامر</w:t>
      </w:r>
      <w:r w:rsidR="00282F73">
        <w:rPr>
          <w:rtl/>
        </w:rPr>
        <w:t>ّ</w:t>
      </w:r>
      <w:r w:rsidRPr="00AC6D18">
        <w:rPr>
          <w:rtl/>
        </w:rPr>
        <w:t>اء مشتغلا</w:t>
      </w:r>
      <w:r w:rsidR="00282F73">
        <w:rPr>
          <w:rtl/>
        </w:rPr>
        <w:t>ً</w:t>
      </w:r>
      <w:r w:rsidRPr="00AC6D18">
        <w:rPr>
          <w:rtl/>
        </w:rPr>
        <w:t xml:space="preserve"> بالحضور لدى الشيخ الشيرازي</w:t>
      </w:r>
      <w:r w:rsidR="00282F73">
        <w:rPr>
          <w:rtl/>
        </w:rPr>
        <w:t>ّ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وكان يعد</w:t>
      </w:r>
      <w:r w:rsidR="00282F73">
        <w:rPr>
          <w:rtl/>
        </w:rPr>
        <w:t>ّ</w:t>
      </w:r>
      <w:r w:rsidRPr="00AC6D18">
        <w:rPr>
          <w:rtl/>
        </w:rPr>
        <w:t xml:space="preserve"> من أفاضل تلامذته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المرموقين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وقام بتدريس الخارج فقها</w:t>
      </w:r>
      <w:r w:rsidR="00282F73">
        <w:rPr>
          <w:rtl/>
        </w:rPr>
        <w:t>ً</w:t>
      </w:r>
      <w:r w:rsidRPr="00AC6D18">
        <w:rPr>
          <w:rtl/>
        </w:rPr>
        <w:t xml:space="preserve"> وأ</w:t>
      </w:r>
      <w:r w:rsidR="00282F73">
        <w:rPr>
          <w:rtl/>
        </w:rPr>
        <w:t>ُ</w:t>
      </w:r>
      <w:r w:rsidRPr="00AC6D18">
        <w:rPr>
          <w:rtl/>
        </w:rPr>
        <w:t>صولا</w:t>
      </w:r>
      <w:r w:rsidR="00282F73">
        <w:rPr>
          <w:rtl/>
        </w:rPr>
        <w:t>ً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كما در</w:t>
      </w:r>
      <w:r w:rsidR="00282F73">
        <w:rPr>
          <w:rtl/>
        </w:rPr>
        <w:t>ّ</w:t>
      </w:r>
      <w:r w:rsidRPr="00AC6D18">
        <w:rPr>
          <w:rtl/>
        </w:rPr>
        <w:t>س المعقول والكلام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وقد اشترك مع شيخه التقي</w:t>
      </w:r>
      <w:r w:rsidR="00282F73">
        <w:rPr>
          <w:rtl/>
        </w:rPr>
        <w:t>ّ</w:t>
      </w:r>
      <w:r w:rsidRPr="00AC6D18">
        <w:rPr>
          <w:rtl/>
        </w:rPr>
        <w:t xml:space="preserve"> المجاهد في عد</w:t>
      </w:r>
      <w:r w:rsidR="00417062">
        <w:rPr>
          <w:rtl/>
        </w:rPr>
        <w:t>ّ</w:t>
      </w:r>
      <w:r w:rsidRPr="00AC6D18">
        <w:rPr>
          <w:rtl/>
        </w:rPr>
        <w:t>ة قضايا اجتماعية أد</w:t>
      </w:r>
      <w:r w:rsidR="00417062">
        <w:rPr>
          <w:rtl/>
        </w:rPr>
        <w:t>ّ</w:t>
      </w:r>
      <w:r w:rsidRPr="00AC6D18">
        <w:rPr>
          <w:rtl/>
        </w:rPr>
        <w:t>ت</w:t>
      </w:r>
      <w:r w:rsidR="00417062">
        <w:rPr>
          <w:rtl/>
        </w:rPr>
        <w:t>ْ</w:t>
      </w:r>
      <w:r w:rsidRPr="00AC6D18">
        <w:rPr>
          <w:rtl/>
        </w:rPr>
        <w:t xml:space="preserve"> به إحداها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سنة 1330 إلى السجن في بغداد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باعتباره الناطق عن الشيخ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ول</w:t>
      </w:r>
      <w:r w:rsidR="00417062">
        <w:rPr>
          <w:rtl/>
        </w:rPr>
        <w:t>َ</w:t>
      </w:r>
      <w:r w:rsidRPr="00AC6D18">
        <w:rPr>
          <w:rtl/>
        </w:rPr>
        <w:t>م</w:t>
      </w:r>
      <w:r w:rsidR="00417062">
        <w:rPr>
          <w:rtl/>
        </w:rPr>
        <w:t>ّ</w:t>
      </w:r>
      <w:r w:rsidRPr="00AC6D18">
        <w:rPr>
          <w:rtl/>
        </w:rPr>
        <w:t>ا استعر أوار الحرب العالمي</w:t>
      </w:r>
      <w:r w:rsidR="00417062">
        <w:rPr>
          <w:rtl/>
        </w:rPr>
        <w:t>ّ</w:t>
      </w:r>
      <w:r w:rsidRPr="00AC6D18">
        <w:rPr>
          <w:rtl/>
        </w:rPr>
        <w:t>ة ال</w:t>
      </w:r>
      <w:r w:rsidR="00417062">
        <w:rPr>
          <w:rtl/>
        </w:rPr>
        <w:t>ْ</w:t>
      </w:r>
      <w:r w:rsidRPr="00AC6D18">
        <w:rPr>
          <w:rtl/>
        </w:rPr>
        <w:t>أ</w:t>
      </w:r>
      <w:r w:rsidR="00417062">
        <w:rPr>
          <w:rtl/>
        </w:rPr>
        <w:t>ُ</w:t>
      </w:r>
      <w:r w:rsidRPr="00AC6D18">
        <w:rPr>
          <w:rtl/>
        </w:rPr>
        <w:t>ولى سنة 1333 انتدبه أ</w:t>
      </w:r>
      <w:r w:rsidR="00417062">
        <w:rPr>
          <w:rtl/>
        </w:rPr>
        <w:t>ُ</w:t>
      </w:r>
      <w:r w:rsidRPr="00AC6D18">
        <w:rPr>
          <w:rtl/>
        </w:rPr>
        <w:t>ستاذه الشيخ التقي</w:t>
      </w:r>
      <w:r w:rsidR="00417062">
        <w:rPr>
          <w:rtl/>
        </w:rPr>
        <w:t>ّ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ليمث</w:t>
      </w:r>
      <w:r w:rsidR="00417062">
        <w:rPr>
          <w:rtl/>
        </w:rPr>
        <w:t>ّ</w:t>
      </w:r>
      <w:r w:rsidRPr="00AC6D18">
        <w:rPr>
          <w:rtl/>
        </w:rPr>
        <w:t>له في بعض المهم</w:t>
      </w:r>
      <w:r w:rsidR="00464F97">
        <w:rPr>
          <w:rtl/>
        </w:rPr>
        <w:t>ّ</w:t>
      </w:r>
      <w:r w:rsidRPr="00AC6D18">
        <w:rPr>
          <w:rtl/>
        </w:rPr>
        <w:t>ات الخاصة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وأوفده إلى إيران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وفي شهر شو</w:t>
      </w:r>
      <w:r w:rsidR="00464F97">
        <w:rPr>
          <w:rtl/>
        </w:rPr>
        <w:t>ّ</w:t>
      </w:r>
      <w:r w:rsidRPr="00AC6D18">
        <w:rPr>
          <w:rtl/>
        </w:rPr>
        <w:t>ال من سنة 1335 خرج بصحبة الشيخ ال</w:t>
      </w:r>
      <w:r w:rsidR="00464F97">
        <w:rPr>
          <w:rtl/>
        </w:rPr>
        <w:t>ْ</w:t>
      </w:r>
      <w:r w:rsidRPr="00AC6D18">
        <w:rPr>
          <w:rtl/>
        </w:rPr>
        <w:t>أ</w:t>
      </w:r>
      <w:r w:rsidR="00464F97">
        <w:rPr>
          <w:rtl/>
        </w:rPr>
        <w:t>ُ</w:t>
      </w:r>
      <w:r w:rsidRPr="00AC6D18">
        <w:rPr>
          <w:rtl/>
        </w:rPr>
        <w:t>ستاذ</w:t>
      </w:r>
      <w:r w:rsidR="000A4DAA">
        <w:rPr>
          <w:rtl/>
        </w:rPr>
        <w:t xml:space="preserve"> مهاجرين من </w:t>
      </w:r>
      <w:r w:rsidR="00464F97">
        <w:rPr>
          <w:rtl/>
        </w:rPr>
        <w:br/>
      </w:r>
      <w:r w:rsidRPr="00AC6D18">
        <w:rPr>
          <w:rtl/>
        </w:rPr>
        <w:t>سامر</w:t>
      </w:r>
      <w:r w:rsidR="00464F97">
        <w:rPr>
          <w:rtl/>
        </w:rPr>
        <w:t>ّ</w:t>
      </w:r>
      <w:r w:rsidRPr="00AC6D18">
        <w:rPr>
          <w:rtl/>
        </w:rPr>
        <w:t>اء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وأقاموا مد</w:t>
      </w:r>
      <w:r w:rsidR="00464F97">
        <w:rPr>
          <w:rtl/>
        </w:rPr>
        <w:t>ّ</w:t>
      </w:r>
      <w:r w:rsidRPr="00AC6D18">
        <w:rPr>
          <w:rtl/>
        </w:rPr>
        <w:t>ة في الكاظمي</w:t>
      </w:r>
      <w:r w:rsidR="00464F97">
        <w:rPr>
          <w:rtl/>
        </w:rPr>
        <w:t>ّ</w:t>
      </w:r>
      <w:r w:rsidRPr="00AC6D18">
        <w:rPr>
          <w:rtl/>
        </w:rPr>
        <w:t>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والسي</w:t>
      </w:r>
      <w:r w:rsidR="00464F97">
        <w:rPr>
          <w:rtl/>
        </w:rPr>
        <w:t>ّ</w:t>
      </w:r>
      <w:r w:rsidRPr="00AC6D18">
        <w:rPr>
          <w:rtl/>
        </w:rPr>
        <w:t>د يلازمه مل</w:t>
      </w:r>
      <w:r w:rsidR="000A4DAA">
        <w:rPr>
          <w:rtl/>
        </w:rPr>
        <w:t>ازمة الظل</w:t>
      </w:r>
      <w:r w:rsidR="00464F97">
        <w:rPr>
          <w:rtl/>
        </w:rPr>
        <w:t>ّ</w:t>
      </w:r>
      <w:r w:rsidR="007E0241">
        <w:rPr>
          <w:rtl/>
        </w:rPr>
        <w:t xml:space="preserve"> ،</w:t>
      </w:r>
      <w:r w:rsidR="000A4DAA">
        <w:rPr>
          <w:rtl/>
        </w:rPr>
        <w:t xml:space="preserve"> حتى وردوا كربلاء في </w:t>
      </w:r>
      <w:r w:rsidR="00464F97">
        <w:rPr>
          <w:rtl/>
        </w:rPr>
        <w:br/>
      </w:r>
      <w:r w:rsidRPr="00AC6D18">
        <w:rPr>
          <w:rtl/>
        </w:rPr>
        <w:t>18</w:t>
      </w:r>
      <w:r w:rsidR="004803AF">
        <w:rPr>
          <w:rtl/>
        </w:rPr>
        <w:t xml:space="preserve"> ـ </w:t>
      </w:r>
      <w:r w:rsidRPr="00AC6D18">
        <w:rPr>
          <w:rtl/>
        </w:rPr>
        <w:t>صفر</w:t>
      </w:r>
      <w:r w:rsidR="004803AF">
        <w:rPr>
          <w:rtl/>
        </w:rPr>
        <w:t xml:space="preserve"> ـ </w:t>
      </w:r>
      <w:r w:rsidRPr="00AC6D18">
        <w:rPr>
          <w:rtl/>
        </w:rPr>
        <w:t>1336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ول</w:t>
      </w:r>
      <w:r w:rsidR="00464F97">
        <w:rPr>
          <w:rtl/>
        </w:rPr>
        <w:t>َ</w:t>
      </w:r>
      <w:r w:rsidRPr="00AC6D18">
        <w:rPr>
          <w:rtl/>
        </w:rPr>
        <w:t>م</w:t>
      </w:r>
      <w:r w:rsidR="00464F97">
        <w:rPr>
          <w:rtl/>
        </w:rPr>
        <w:t>ّ</w:t>
      </w:r>
      <w:r w:rsidRPr="00AC6D18">
        <w:rPr>
          <w:rtl/>
        </w:rPr>
        <w:t>ا دخل الشيخ التقي</w:t>
      </w:r>
      <w:r w:rsidR="00464F97">
        <w:rPr>
          <w:rtl/>
        </w:rPr>
        <w:t>ّ</w:t>
      </w:r>
      <w:r w:rsidRPr="00AC6D18">
        <w:rPr>
          <w:rtl/>
        </w:rPr>
        <w:t xml:space="preserve"> معم</w:t>
      </w:r>
      <w:r w:rsidR="00464F97">
        <w:rPr>
          <w:rtl/>
        </w:rPr>
        <w:t>ع</w:t>
      </w:r>
      <w:r w:rsidRPr="00AC6D18">
        <w:rPr>
          <w:rtl/>
        </w:rPr>
        <w:t>ة الجهاد المقد</w:t>
      </w:r>
      <w:r w:rsidR="00464F97">
        <w:rPr>
          <w:rtl/>
        </w:rPr>
        <w:t>ّ</w:t>
      </w:r>
      <w:r w:rsidRPr="00AC6D18">
        <w:rPr>
          <w:rtl/>
        </w:rPr>
        <w:t>س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دفاعا</w:t>
      </w:r>
      <w:r w:rsidR="00464F97">
        <w:rPr>
          <w:rtl/>
        </w:rPr>
        <w:t>ً</w:t>
      </w:r>
      <w:r w:rsidRPr="00AC6D18">
        <w:rPr>
          <w:rtl/>
        </w:rPr>
        <w:t xml:space="preserve"> عن حوزة الإ</w:t>
      </w:r>
      <w:r w:rsidR="00464F97">
        <w:rPr>
          <w:rtl/>
        </w:rPr>
        <w:t>ِ</w:t>
      </w:r>
      <w:r w:rsidRPr="00AC6D18">
        <w:rPr>
          <w:rtl/>
        </w:rPr>
        <w:t>سلام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وكرامة المسلمين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ضد</w:t>
      </w:r>
      <w:r w:rsidR="00464F97">
        <w:rPr>
          <w:rtl/>
        </w:rPr>
        <w:t>ّ</w:t>
      </w:r>
      <w:r w:rsidRPr="00AC6D18">
        <w:rPr>
          <w:rtl/>
        </w:rPr>
        <w:t xml:space="preserve"> الإ</w:t>
      </w:r>
      <w:r w:rsidR="00464F97">
        <w:rPr>
          <w:rtl/>
        </w:rPr>
        <w:t>ِ</w:t>
      </w:r>
      <w:r w:rsidRPr="00AC6D18">
        <w:rPr>
          <w:rtl/>
        </w:rPr>
        <w:t>نكليز الكفرة المحتل</w:t>
      </w:r>
      <w:r w:rsidR="00464F97">
        <w:rPr>
          <w:rtl/>
        </w:rPr>
        <w:t>ّ</w:t>
      </w:r>
      <w:r w:rsidRPr="00AC6D18">
        <w:rPr>
          <w:rtl/>
        </w:rPr>
        <w:t>ين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كان السي</w:t>
      </w:r>
      <w:r w:rsidR="00464F97">
        <w:rPr>
          <w:rtl/>
        </w:rPr>
        <w:t>ّ</w:t>
      </w:r>
      <w:r w:rsidRPr="00AC6D18">
        <w:rPr>
          <w:rtl/>
        </w:rPr>
        <w:t>د إلى جانبه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طول المد</w:t>
      </w:r>
      <w:r w:rsidR="00464F97">
        <w:rPr>
          <w:rtl/>
        </w:rPr>
        <w:t>ّ</w:t>
      </w:r>
      <w:r w:rsidRPr="00AC6D18">
        <w:rPr>
          <w:rtl/>
        </w:rPr>
        <w:t>ة التي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وقف فيها علماء الإ</w:t>
      </w:r>
      <w:r w:rsidR="00464F97">
        <w:rPr>
          <w:rtl/>
        </w:rPr>
        <w:t>ِ</w:t>
      </w:r>
      <w:r w:rsidRPr="00AC6D18">
        <w:rPr>
          <w:rtl/>
        </w:rPr>
        <w:t>سلام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حتى توف</w:t>
      </w:r>
      <w:r w:rsidR="00464F97">
        <w:rPr>
          <w:rtl/>
        </w:rPr>
        <w:t>ّ</w:t>
      </w:r>
      <w:r w:rsidRPr="00AC6D18">
        <w:rPr>
          <w:rtl/>
        </w:rPr>
        <w:t>ي زعيم الثورة الشيخ التقي</w:t>
      </w:r>
      <w:r w:rsidR="00464F97">
        <w:rPr>
          <w:rtl/>
        </w:rPr>
        <w:t>ّ</w:t>
      </w:r>
      <w:r w:rsidRPr="00AC6D18">
        <w:rPr>
          <w:rtl/>
        </w:rPr>
        <w:t xml:space="preserve"> في الثالث من ذي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الحج</w:t>
      </w:r>
      <w:r w:rsidR="00464F97">
        <w:rPr>
          <w:rtl/>
        </w:rPr>
        <w:t>ّ</w:t>
      </w:r>
      <w:r w:rsidRPr="00AC6D18">
        <w:rPr>
          <w:rtl/>
        </w:rPr>
        <w:t>ة سنة 1338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وفي ما خل</w:t>
      </w:r>
      <w:r w:rsidR="00464F97">
        <w:rPr>
          <w:rtl/>
        </w:rPr>
        <w:t>ّ</w:t>
      </w:r>
      <w:r w:rsidRPr="00AC6D18">
        <w:rPr>
          <w:rtl/>
        </w:rPr>
        <w:t>فه السي</w:t>
      </w:r>
      <w:r w:rsidR="00464F97">
        <w:rPr>
          <w:rtl/>
        </w:rPr>
        <w:t>ّ</w:t>
      </w:r>
      <w:r w:rsidRPr="00AC6D18">
        <w:rPr>
          <w:rtl/>
        </w:rPr>
        <w:t>د من أوراق ومؤل</w:t>
      </w:r>
      <w:r w:rsidR="00464F97">
        <w:rPr>
          <w:rtl/>
        </w:rPr>
        <w:t>ّ</w:t>
      </w:r>
      <w:r w:rsidRPr="00AC6D18">
        <w:rPr>
          <w:rtl/>
        </w:rPr>
        <w:t>فات</w:t>
      </w:r>
      <w:r w:rsidR="000A4DAA">
        <w:rPr>
          <w:rtl/>
        </w:rPr>
        <w:t xml:space="preserve"> نتف من المذك</w:t>
      </w:r>
      <w:r w:rsidR="00464F97">
        <w:rPr>
          <w:rtl/>
        </w:rPr>
        <w:t>ّ</w:t>
      </w:r>
      <w:r w:rsidR="000A4DAA">
        <w:rPr>
          <w:rtl/>
        </w:rPr>
        <w:t>رات الهام</w:t>
      </w:r>
      <w:r w:rsidR="00464F97">
        <w:rPr>
          <w:rtl/>
        </w:rPr>
        <w:t>ّ</w:t>
      </w:r>
      <w:r w:rsidR="000A4DAA">
        <w:rPr>
          <w:rtl/>
        </w:rPr>
        <w:t xml:space="preserve">ة حول ذلك </w:t>
      </w:r>
      <w:r w:rsidR="00464F97">
        <w:rPr>
          <w:rtl/>
        </w:rPr>
        <w:br/>
      </w:r>
      <w:r w:rsidRPr="00AC6D18">
        <w:rPr>
          <w:rtl/>
        </w:rPr>
        <w:t>الجهاد المقد</w:t>
      </w:r>
      <w:r w:rsidR="00464F97">
        <w:rPr>
          <w:rtl/>
        </w:rPr>
        <w:t>ّ</w:t>
      </w:r>
      <w:r w:rsidRPr="00AC6D18">
        <w:rPr>
          <w:rtl/>
        </w:rPr>
        <w:t>س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وعندما استقر</w:t>
      </w:r>
      <w:r w:rsidR="004C3209">
        <w:rPr>
          <w:rtl/>
        </w:rPr>
        <w:t>ّ</w:t>
      </w:r>
      <w:r w:rsidRPr="00AC6D18">
        <w:rPr>
          <w:rtl/>
        </w:rPr>
        <w:t>ت الأوضاع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انقطع السي</w:t>
      </w:r>
      <w:r w:rsidR="004C3209">
        <w:rPr>
          <w:rtl/>
        </w:rPr>
        <w:t>ّ</w:t>
      </w:r>
      <w:r w:rsidRPr="00AC6D18">
        <w:rPr>
          <w:rtl/>
        </w:rPr>
        <w:t>د إلى التدريس والتأليف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والإ</w:t>
      </w:r>
      <w:r w:rsidR="004C3209">
        <w:rPr>
          <w:rtl/>
        </w:rPr>
        <w:t>ِ</w:t>
      </w:r>
      <w:r w:rsidRPr="00AC6D18">
        <w:rPr>
          <w:rtl/>
        </w:rPr>
        <w:t>فتاء</w:t>
      </w:r>
      <w:r w:rsidR="007E0241">
        <w:rPr>
          <w:rtl/>
        </w:rPr>
        <w:t xml:space="preserve"> ،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وقضاء أ</w:t>
      </w:r>
      <w:r w:rsidR="004C3209">
        <w:rPr>
          <w:rtl/>
        </w:rPr>
        <w:t>ُ</w:t>
      </w:r>
      <w:r w:rsidRPr="00AC6D18">
        <w:rPr>
          <w:rtl/>
        </w:rPr>
        <w:t>مور المؤمنين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فكانت له الزعامة العلمي</w:t>
      </w:r>
      <w:r w:rsidR="004C3209">
        <w:rPr>
          <w:rtl/>
        </w:rPr>
        <w:t>ّ</w:t>
      </w:r>
      <w:r w:rsidRPr="00AC6D18">
        <w:rPr>
          <w:rtl/>
        </w:rPr>
        <w:t>ة في كربلاء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وقل</w:t>
      </w:r>
      <w:r w:rsidR="004C3209">
        <w:rPr>
          <w:rtl/>
        </w:rPr>
        <w:t>ّ</w:t>
      </w:r>
      <w:r w:rsidRPr="00AC6D18">
        <w:rPr>
          <w:rtl/>
        </w:rPr>
        <w:t>ده جماعة من أهلها</w:t>
      </w:r>
      <w:r w:rsidR="007E0241">
        <w:rPr>
          <w:rtl/>
        </w:rPr>
        <w:t xml:space="preserve"> ،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كما قل</w:t>
      </w:r>
      <w:r w:rsidR="004C3209">
        <w:rPr>
          <w:rtl/>
        </w:rPr>
        <w:t>ّ</w:t>
      </w:r>
      <w:r w:rsidRPr="00AC6D18">
        <w:rPr>
          <w:rtl/>
        </w:rPr>
        <w:t>ده جمع من أهالي بغداد وخراسان وطهران</w:t>
      </w:r>
      <w:r w:rsidR="00095AA9">
        <w:rPr>
          <w:rtl/>
        </w:rPr>
        <w:t xml:space="preserve"> .</w:t>
      </w:r>
      <w:r w:rsidRPr="00AC6D18">
        <w:rPr>
          <w:rtl/>
        </w:rPr>
        <w:t xml:space="preserve"> وكان يعد</w:t>
      </w:r>
      <w:r w:rsidR="004C3209">
        <w:rPr>
          <w:rtl/>
        </w:rPr>
        <w:t>ّ</w:t>
      </w:r>
      <w:r w:rsidRPr="00AC6D18">
        <w:rPr>
          <w:rtl/>
        </w:rPr>
        <w:t xml:space="preserve"> من كبار فقهاء الطائفة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وأ</w:t>
      </w:r>
      <w:r w:rsidR="004C3209">
        <w:rPr>
          <w:rtl/>
        </w:rPr>
        <w:t>ُ</w:t>
      </w:r>
      <w:r w:rsidRPr="00AC6D18">
        <w:rPr>
          <w:rtl/>
        </w:rPr>
        <w:t>صولي</w:t>
      </w:r>
      <w:r w:rsidR="004C3209">
        <w:rPr>
          <w:rtl/>
        </w:rPr>
        <w:t>ّ</w:t>
      </w:r>
      <w:r w:rsidRPr="00AC6D18">
        <w:rPr>
          <w:rtl/>
        </w:rPr>
        <w:t>يها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مع التبح</w:t>
      </w:r>
      <w:r w:rsidR="004C3209">
        <w:rPr>
          <w:rtl/>
        </w:rPr>
        <w:t>ّ</w:t>
      </w:r>
      <w:r w:rsidRPr="00AC6D18">
        <w:rPr>
          <w:rtl/>
        </w:rPr>
        <w:t>ر في العلوم العقلية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والكلامية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وعلوم القرآن والحديث</w:t>
      </w:r>
      <w:r w:rsidR="00095AA9">
        <w:rPr>
          <w:rtl/>
        </w:rPr>
        <w:t xml:space="preserve"> .</w:t>
      </w:r>
    </w:p>
    <w:p w:rsidR="00F13218" w:rsidRDefault="00F13218" w:rsidP="00AC6D18">
      <w:pPr>
        <w:rPr>
          <w:rtl/>
        </w:rPr>
        <w:sectPr w:rsidR="00F13218" w:rsidSect="00107863">
          <w:headerReference w:type="even" r:id="rId313"/>
          <w:headerReference w:type="default" r:id="rId314"/>
          <w:headerReference w:type="first" r:id="rId315"/>
          <w:type w:val="continuous"/>
          <w:pgSz w:w="11907" w:h="16840" w:code="9"/>
          <w:pgMar w:top="1247" w:right="1361" w:bottom="1247" w:left="1361" w:header="720" w:footer="720" w:gutter="0"/>
          <w:cols w:space="720"/>
          <w:titlePg/>
          <w:bidi/>
          <w:rtlGutter/>
          <w:docGrid w:linePitch="360"/>
        </w:sectPr>
      </w:pPr>
    </w:p>
    <w:p w:rsidR="00AC6D18" w:rsidRPr="00AC6D18" w:rsidRDefault="00AC6D18" w:rsidP="00AC6D18">
      <w:pPr>
        <w:rPr>
          <w:rtl/>
        </w:rPr>
      </w:pPr>
      <w:r>
        <w:rPr>
          <w:rtl/>
        </w:rPr>
        <w:lastRenderedPageBreak/>
        <w:br w:type="page"/>
      </w:r>
      <w:r w:rsidRPr="00AC6D18">
        <w:rPr>
          <w:rtl/>
        </w:rPr>
        <w:lastRenderedPageBreak/>
        <w:t>وله مواقف نضالي</w:t>
      </w:r>
      <w:r w:rsidR="004C3209">
        <w:rPr>
          <w:rtl/>
        </w:rPr>
        <w:t>ّ</w:t>
      </w:r>
      <w:r w:rsidRPr="00AC6D18">
        <w:rPr>
          <w:rtl/>
        </w:rPr>
        <w:t>ة في مواجهة الحكومة العراقية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في قضايا خاصة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مذكورة في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تاريخ حياته</w:t>
      </w:r>
      <w:r w:rsidR="00095AA9">
        <w:rPr>
          <w:rtl/>
        </w:rPr>
        <w:t xml:space="preserve"> .</w:t>
      </w:r>
    </w:p>
    <w:p w:rsidR="00AC6D18" w:rsidRPr="00AC6D18" w:rsidRDefault="00AC6D18" w:rsidP="00872793">
      <w:pPr>
        <w:rPr>
          <w:rtl/>
        </w:rPr>
      </w:pPr>
      <w:r w:rsidRPr="00AC6D18">
        <w:rPr>
          <w:rtl/>
        </w:rPr>
        <w:t xml:space="preserve">وكذلك في الدفاع عن حريم أهل البيت </w:t>
      </w:r>
      <w:r w:rsidR="00872793">
        <w:rPr>
          <w:rtl/>
        </w:rPr>
        <w:t>عليهم السلام</w:t>
      </w:r>
      <w:r w:rsidRPr="00AC6D18">
        <w:rPr>
          <w:rtl/>
        </w:rPr>
        <w:t xml:space="preserve"> عندما أقدم الوه</w:t>
      </w:r>
      <w:r w:rsidR="00872793">
        <w:rPr>
          <w:rtl/>
        </w:rPr>
        <w:t>ّ</w:t>
      </w:r>
      <w:r w:rsidRPr="00AC6D18">
        <w:rPr>
          <w:rtl/>
        </w:rPr>
        <w:t>ابي</w:t>
      </w:r>
      <w:r w:rsidR="00872793">
        <w:rPr>
          <w:rtl/>
        </w:rPr>
        <w:t>ّ</w:t>
      </w:r>
      <w:r w:rsidRPr="00AC6D18">
        <w:rPr>
          <w:rtl/>
        </w:rPr>
        <w:t>ون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الجهلة على هدم قبورهم في المدينة المنو</w:t>
      </w:r>
      <w:r w:rsidR="00872793">
        <w:rPr>
          <w:rtl/>
        </w:rPr>
        <w:t>ّ</w:t>
      </w:r>
      <w:r w:rsidRPr="00AC6D18">
        <w:rPr>
          <w:rtl/>
        </w:rPr>
        <w:t>رة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فكان للسي</w:t>
      </w:r>
      <w:r w:rsidR="00872793">
        <w:rPr>
          <w:rtl/>
        </w:rPr>
        <w:t>ّ</w:t>
      </w:r>
      <w:r w:rsidRPr="00AC6D18">
        <w:rPr>
          <w:rtl/>
        </w:rPr>
        <w:t>د المؤل</w:t>
      </w:r>
      <w:r w:rsidR="00872793">
        <w:rPr>
          <w:rtl/>
        </w:rPr>
        <w:t>ّ</w:t>
      </w:r>
      <w:r w:rsidRPr="00AC6D18">
        <w:rPr>
          <w:rtl/>
        </w:rPr>
        <w:t>ف سعي</w:t>
      </w:r>
      <w:r w:rsidR="00872793">
        <w:rPr>
          <w:rtl/>
        </w:rPr>
        <w:t>ٌ</w:t>
      </w:r>
      <w:r w:rsidRPr="00AC6D18">
        <w:rPr>
          <w:rtl/>
        </w:rPr>
        <w:t xml:space="preserve"> بليغ في إثارة ال</w:t>
      </w:r>
      <w:r w:rsidR="00872793">
        <w:rPr>
          <w:rtl/>
        </w:rPr>
        <w:t>ْ</w:t>
      </w:r>
      <w:r w:rsidRPr="00AC6D18">
        <w:rPr>
          <w:rtl/>
        </w:rPr>
        <w:t>أ</w:t>
      </w:r>
      <w:r w:rsidR="00872793">
        <w:rPr>
          <w:rtl/>
        </w:rPr>
        <w:t>ُ</w:t>
      </w:r>
      <w:r w:rsidRPr="00AC6D18">
        <w:rPr>
          <w:rtl/>
        </w:rPr>
        <w:t>م</w:t>
      </w:r>
      <w:r w:rsidR="00872793">
        <w:rPr>
          <w:rtl/>
        </w:rPr>
        <w:t>ّ</w:t>
      </w:r>
      <w:r w:rsidRPr="00AC6D18">
        <w:rPr>
          <w:rtl/>
        </w:rPr>
        <w:t>ة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لاستنكار هذه الجريمة النكراء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كما جد</w:t>
      </w:r>
      <w:r w:rsidR="00872793">
        <w:rPr>
          <w:rtl/>
        </w:rPr>
        <w:t>ّ</w:t>
      </w:r>
      <w:r w:rsidRPr="00AC6D18">
        <w:rPr>
          <w:rtl/>
        </w:rPr>
        <w:t xml:space="preserve"> في فضح القائمين بها بالكتب التي أل</w:t>
      </w:r>
      <w:r w:rsidR="00872793">
        <w:rPr>
          <w:rtl/>
        </w:rPr>
        <w:t>ّ</w:t>
      </w:r>
      <w:r w:rsidRPr="00AC6D18">
        <w:rPr>
          <w:rtl/>
        </w:rPr>
        <w:t>فها رد</w:t>
      </w:r>
      <w:r w:rsidR="00872793">
        <w:rPr>
          <w:rtl/>
        </w:rPr>
        <w:t>ّ</w:t>
      </w:r>
      <w:r w:rsidRPr="00AC6D18">
        <w:rPr>
          <w:rtl/>
        </w:rPr>
        <w:t>ا</w:t>
      </w:r>
      <w:r w:rsidR="00872793">
        <w:rPr>
          <w:rtl/>
        </w:rPr>
        <w:t>ً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عليهم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ومنها كتاب </w:t>
      </w:r>
      <w:r w:rsidR="00AB3A9F" w:rsidRPr="00AC6D18">
        <w:rPr>
          <w:rtl/>
        </w:rPr>
        <w:t>«</w:t>
      </w:r>
      <w:r w:rsidR="00245482">
        <w:rPr>
          <w:rFonts w:hint="cs"/>
          <w:rtl/>
        </w:rPr>
        <w:t xml:space="preserve"> </w:t>
      </w:r>
      <w:r w:rsidRPr="00AC6D18">
        <w:rPr>
          <w:rtl/>
        </w:rPr>
        <w:t>دعوة الحق</w:t>
      </w:r>
      <w:r w:rsidR="00872793">
        <w:rPr>
          <w:rtl/>
        </w:rPr>
        <w:t>ّ</w:t>
      </w:r>
      <w:r w:rsidRPr="00AC6D18">
        <w:rPr>
          <w:rtl/>
        </w:rPr>
        <w:t xml:space="preserve"> إلى </w:t>
      </w:r>
      <w:r w:rsidR="00872793">
        <w:rPr>
          <w:rtl/>
        </w:rPr>
        <w:t>ا</w:t>
      </w:r>
      <w:r w:rsidRPr="00AC6D18">
        <w:rPr>
          <w:rtl/>
        </w:rPr>
        <w:t>ئم</w:t>
      </w:r>
      <w:r w:rsidR="00872793">
        <w:rPr>
          <w:rtl/>
        </w:rPr>
        <w:t>ّ</w:t>
      </w:r>
      <w:r w:rsidRPr="00AC6D18">
        <w:rPr>
          <w:rtl/>
        </w:rPr>
        <w:t>ة الخلق</w:t>
      </w:r>
      <w:r w:rsidR="00245482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ووقف من تصر</w:t>
      </w:r>
      <w:r w:rsidR="00872793">
        <w:rPr>
          <w:rtl/>
        </w:rPr>
        <w:t>ّ</w:t>
      </w:r>
      <w:r w:rsidRPr="00AC6D18">
        <w:rPr>
          <w:rtl/>
        </w:rPr>
        <w:t>فات شاه إيران الأسبق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المشبوهة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والهادفة لمحو آثار الديانة</w:t>
      </w:r>
      <w:r w:rsidR="007E0241">
        <w:rPr>
          <w:rtl/>
        </w:rPr>
        <w:t xml:space="preserve"> ،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ومسخ الشعب الإيراني المسلم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وع</w:t>
      </w:r>
      <w:r w:rsidR="00872793">
        <w:rPr>
          <w:rtl/>
        </w:rPr>
        <w:t>َ</w:t>
      </w:r>
      <w:r w:rsidRPr="00AC6D18">
        <w:rPr>
          <w:rtl/>
        </w:rPr>
        <w:t>ل</w:t>
      </w:r>
      <w:r w:rsidR="00872793">
        <w:rPr>
          <w:rtl/>
        </w:rPr>
        <w:t>ْ</w:t>
      </w:r>
      <w:r w:rsidRPr="00AC6D18">
        <w:rPr>
          <w:rtl/>
        </w:rPr>
        <w:t>م</w:t>
      </w:r>
      <w:r w:rsidR="00872793">
        <w:rPr>
          <w:rtl/>
        </w:rPr>
        <w:t>َ</w:t>
      </w:r>
      <w:r w:rsidRPr="00AC6D18">
        <w:rPr>
          <w:rtl/>
        </w:rPr>
        <w:t>ن</w:t>
      </w:r>
      <w:r w:rsidR="00872793">
        <w:rPr>
          <w:rtl/>
        </w:rPr>
        <w:t>َ</w:t>
      </w:r>
      <w:r w:rsidRPr="00AC6D18">
        <w:rPr>
          <w:rtl/>
        </w:rPr>
        <w:t>ة البلد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وقفة حازمة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فكانت له مساجلات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ومناقشات حاد</w:t>
      </w:r>
      <w:r w:rsidR="00872793">
        <w:rPr>
          <w:rtl/>
        </w:rPr>
        <w:t>ّ</w:t>
      </w:r>
      <w:r w:rsidRPr="00AC6D18">
        <w:rPr>
          <w:rtl/>
        </w:rPr>
        <w:t>ة مع الشاه نفسه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ومع جلاوزته وأعوانه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كما كان ي</w:t>
      </w:r>
      <w:r w:rsidR="00872793">
        <w:rPr>
          <w:rtl/>
        </w:rPr>
        <w:t>ُ</w:t>
      </w:r>
      <w:r w:rsidRPr="00AC6D18">
        <w:rPr>
          <w:rtl/>
        </w:rPr>
        <w:t>ثير ال</w:t>
      </w:r>
      <w:r w:rsidR="00872793">
        <w:rPr>
          <w:rtl/>
        </w:rPr>
        <w:t>ْ</w:t>
      </w:r>
      <w:r w:rsidRPr="00AC6D18">
        <w:rPr>
          <w:rtl/>
        </w:rPr>
        <w:t>أ</w:t>
      </w:r>
      <w:r w:rsidR="00872793">
        <w:rPr>
          <w:rtl/>
        </w:rPr>
        <w:t>ُ</w:t>
      </w:r>
      <w:r w:rsidRPr="00AC6D18">
        <w:rPr>
          <w:rtl/>
        </w:rPr>
        <w:t>م</w:t>
      </w:r>
      <w:r w:rsidR="00872793">
        <w:rPr>
          <w:rtl/>
        </w:rPr>
        <w:t>ّ</w:t>
      </w:r>
      <w:r w:rsidRPr="00AC6D18">
        <w:rPr>
          <w:rtl/>
        </w:rPr>
        <w:t>ة وعلمائها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للتحر</w:t>
      </w:r>
      <w:r w:rsidR="00872793">
        <w:rPr>
          <w:rtl/>
        </w:rPr>
        <w:t>ّ</w:t>
      </w:r>
      <w:r w:rsidRPr="00AC6D18">
        <w:rPr>
          <w:rtl/>
        </w:rPr>
        <w:t>ك ضد</w:t>
      </w:r>
      <w:r w:rsidR="00872793">
        <w:rPr>
          <w:rtl/>
        </w:rPr>
        <w:t>ّ</w:t>
      </w:r>
      <w:r w:rsidRPr="00AC6D18">
        <w:rPr>
          <w:rtl/>
        </w:rPr>
        <w:t xml:space="preserve"> تلك الإ</w:t>
      </w:r>
      <w:r w:rsidR="00872793">
        <w:rPr>
          <w:rtl/>
        </w:rPr>
        <w:t>ِ</w:t>
      </w:r>
      <w:r w:rsidRPr="00AC6D18">
        <w:rPr>
          <w:rtl/>
        </w:rPr>
        <w:t>جراءات الفاسقة</w:t>
      </w:r>
      <w:r w:rsidR="00095AA9">
        <w:rPr>
          <w:rtl/>
        </w:rPr>
        <w:t xml:space="preserve"> .</w:t>
      </w:r>
    </w:p>
    <w:p w:rsidR="00AC6D18" w:rsidRPr="007D755A" w:rsidRDefault="00AC6D18" w:rsidP="007D755A">
      <w:pPr>
        <w:pStyle w:val="rfdBold3"/>
        <w:rPr>
          <w:rtl/>
        </w:rPr>
      </w:pPr>
      <w:r w:rsidRPr="007D755A">
        <w:rPr>
          <w:rtl/>
        </w:rPr>
        <w:t>وفاته</w:t>
      </w:r>
      <w:r w:rsidR="007E0241" w:rsidRPr="007D755A">
        <w:rPr>
          <w:rtl/>
        </w:rPr>
        <w:t xml:space="preserve"> :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وبعد ع</w:t>
      </w:r>
      <w:r w:rsidR="00872793">
        <w:rPr>
          <w:rtl/>
        </w:rPr>
        <w:t>ُ</w:t>
      </w:r>
      <w:r w:rsidRPr="00AC6D18">
        <w:rPr>
          <w:rtl/>
        </w:rPr>
        <w:t>م</w:t>
      </w:r>
      <w:r w:rsidR="00872793">
        <w:rPr>
          <w:rtl/>
        </w:rPr>
        <w:t>ُ</w:t>
      </w:r>
      <w:r w:rsidRPr="00AC6D18">
        <w:rPr>
          <w:rtl/>
        </w:rPr>
        <w:t>ر</w:t>
      </w:r>
      <w:r w:rsidR="00872793">
        <w:rPr>
          <w:rtl/>
        </w:rPr>
        <w:t>ٍ</w:t>
      </w:r>
      <w:r w:rsidRPr="00AC6D18">
        <w:rPr>
          <w:rtl/>
        </w:rPr>
        <w:t xml:space="preserve"> مبارك قضاه السي</w:t>
      </w:r>
      <w:r w:rsidR="00872793">
        <w:rPr>
          <w:rtl/>
        </w:rPr>
        <w:t>ّ</w:t>
      </w:r>
      <w:r w:rsidRPr="00AC6D18">
        <w:rPr>
          <w:rtl/>
        </w:rPr>
        <w:t>د بين التحصيل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والتأليف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والجهاد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والفتوى</w:t>
      </w:r>
      <w:r w:rsidR="007E0241">
        <w:rPr>
          <w:rtl/>
        </w:rPr>
        <w:t xml:space="preserve"> ،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والعمل لله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قضى نحبه في 12</w:t>
      </w:r>
      <w:r w:rsidR="004803AF">
        <w:rPr>
          <w:rtl/>
        </w:rPr>
        <w:t xml:space="preserve"> ـ </w:t>
      </w:r>
      <w:r w:rsidRPr="00AC6D18">
        <w:rPr>
          <w:rtl/>
        </w:rPr>
        <w:t>ربيع الأو</w:t>
      </w:r>
      <w:r w:rsidR="00872793">
        <w:rPr>
          <w:rtl/>
        </w:rPr>
        <w:t>ّ</w:t>
      </w:r>
      <w:r w:rsidRPr="00AC6D18">
        <w:rPr>
          <w:rtl/>
        </w:rPr>
        <w:t>ل</w:t>
      </w:r>
      <w:r w:rsidR="004803AF">
        <w:rPr>
          <w:rtl/>
        </w:rPr>
        <w:t xml:space="preserve"> ـ </w:t>
      </w:r>
      <w:r w:rsidRPr="00AC6D18">
        <w:rPr>
          <w:rtl/>
        </w:rPr>
        <w:t>1368 عن عمر يناهز السبعين عاما</w:t>
      </w:r>
      <w:r w:rsidR="00872793">
        <w:rPr>
          <w:rtl/>
        </w:rPr>
        <w:t>ً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ودفن في الصحن الحسيني</w:t>
      </w:r>
      <w:r w:rsidR="00872793">
        <w:rPr>
          <w:rtl/>
        </w:rPr>
        <w:t>ّ</w:t>
      </w:r>
      <w:r w:rsidRPr="00AC6D18">
        <w:rPr>
          <w:rtl/>
        </w:rPr>
        <w:t xml:space="preserve"> في كربلاء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ورثاه الشعراء والخطباء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وأب</w:t>
      </w:r>
      <w:r w:rsidR="00872793">
        <w:rPr>
          <w:rtl/>
        </w:rPr>
        <w:t>ّ</w:t>
      </w:r>
      <w:r w:rsidRPr="00AC6D18">
        <w:rPr>
          <w:rtl/>
        </w:rPr>
        <w:t>نه العلماء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ومم</w:t>
      </w:r>
      <w:r w:rsidR="00872793">
        <w:rPr>
          <w:rtl/>
        </w:rPr>
        <w:t>ّ</w:t>
      </w:r>
      <w:r w:rsidRPr="00AC6D18">
        <w:rPr>
          <w:rtl/>
        </w:rPr>
        <w:t>ن أرخ</w:t>
      </w:r>
      <w:r w:rsidR="00872793">
        <w:rPr>
          <w:rtl/>
        </w:rPr>
        <w:t>ّ</w:t>
      </w:r>
      <w:r w:rsidRPr="00AC6D18">
        <w:rPr>
          <w:rtl/>
        </w:rPr>
        <w:t xml:space="preserve"> وفاته العالم المرحوم الشيخ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="00872793">
        <w:rPr>
          <w:rtl/>
        </w:rPr>
        <w:t>عبد</w:t>
      </w:r>
      <w:r w:rsidR="00245482">
        <w:rPr>
          <w:rFonts w:hint="cs"/>
          <w:rtl/>
        </w:rPr>
        <w:t xml:space="preserve"> </w:t>
      </w:r>
      <w:r w:rsidRPr="00AC6D18">
        <w:rPr>
          <w:rtl/>
        </w:rPr>
        <w:t>الحسين الحويزي</w:t>
      </w:r>
      <w:r w:rsidR="00872793">
        <w:rPr>
          <w:rtl/>
        </w:rPr>
        <w:t>ّ</w:t>
      </w:r>
      <w:r w:rsidRPr="00AC6D18">
        <w:rPr>
          <w:rtl/>
        </w:rPr>
        <w:t xml:space="preserve"> في قوله</w:t>
      </w:r>
      <w:r w:rsidR="007E0241">
        <w:rPr>
          <w:rtl/>
        </w:rPr>
        <w:t xml:space="preserve"> :</w:t>
      </w:r>
    </w:p>
    <w:tbl>
      <w:tblPr>
        <w:bidiVisual/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24"/>
        <w:gridCol w:w="937"/>
        <w:gridCol w:w="4124"/>
      </w:tblGrid>
      <w:tr w:rsidR="00AC6D18" w:rsidRPr="00AC6D18" w:rsidTr="00245482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AC6D18" w:rsidRPr="00AC6D18" w:rsidRDefault="00AC6D18" w:rsidP="00AC6D18">
            <w:pPr>
              <w:pStyle w:val="rfdPoem"/>
              <w:rPr>
                <w:rtl/>
              </w:rPr>
            </w:pPr>
            <w:r w:rsidRPr="00AC6D18">
              <w:rPr>
                <w:rtl/>
              </w:rPr>
              <w:t>عن هذه الدنيا مضى سي</w:t>
            </w:r>
            <w:r w:rsidR="00872793">
              <w:rPr>
                <w:rtl/>
              </w:rPr>
              <w:t>ّ</w:t>
            </w:r>
            <w:r w:rsidRPr="00AC6D18">
              <w:rPr>
                <w:rtl/>
              </w:rPr>
              <w:t>د</w:t>
            </w:r>
            <w:r w:rsidR="00872793">
              <w:rPr>
                <w:rtl/>
              </w:rPr>
              <w:t>ٌ</w:t>
            </w:r>
            <w:r w:rsidR="00375CD3" w:rsidRPr="0009749F">
              <w:rPr>
                <w:rStyle w:val="rfdPoemTiniCharChar"/>
                <w:rtl/>
              </w:rPr>
              <w:br/>
            </w:r>
            <w:r w:rsidRPr="0009749F">
              <w:rPr>
                <w:rStyle w:val="rfdPoemTiniChar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AC6D18" w:rsidRPr="00AC6D18" w:rsidRDefault="00AC6D18" w:rsidP="00AC6D18">
            <w:pPr>
              <w:pStyle w:val="rfdPoem"/>
            </w:pPr>
          </w:p>
        </w:tc>
        <w:tc>
          <w:tcPr>
            <w:tcW w:w="2250" w:type="pct"/>
            <w:vAlign w:val="center"/>
          </w:tcPr>
          <w:p w:rsidR="00AC6D18" w:rsidRPr="00AC6D18" w:rsidRDefault="00AC6D18" w:rsidP="00AC6D18">
            <w:pPr>
              <w:pStyle w:val="rfdPoem"/>
            </w:pPr>
            <w:r w:rsidRPr="00AC6D18">
              <w:rPr>
                <w:rtl/>
              </w:rPr>
              <w:t>ساد</w:t>
            </w:r>
            <w:r w:rsidR="00872793">
              <w:rPr>
                <w:rtl/>
              </w:rPr>
              <w:t>َ</w:t>
            </w:r>
            <w:r w:rsidRPr="00AC6D18">
              <w:rPr>
                <w:rtl/>
              </w:rPr>
              <w:t xml:space="preserve"> الورى بالج</w:t>
            </w:r>
            <w:r w:rsidR="00872793">
              <w:rPr>
                <w:rtl/>
              </w:rPr>
              <w:t>َ</w:t>
            </w:r>
            <w:r w:rsidRPr="00AC6D18">
              <w:rPr>
                <w:rtl/>
              </w:rPr>
              <w:t>د</w:t>
            </w:r>
            <w:r w:rsidR="00872793">
              <w:rPr>
                <w:rtl/>
              </w:rPr>
              <w:t>ّ</w:t>
            </w:r>
            <w:r w:rsidRPr="00AC6D18">
              <w:rPr>
                <w:rtl/>
              </w:rPr>
              <w:t xml:space="preserve"> والج</w:t>
            </w:r>
            <w:r w:rsidR="00872793">
              <w:rPr>
                <w:rtl/>
              </w:rPr>
              <w:t>ِ</w:t>
            </w:r>
            <w:r w:rsidRPr="00AC6D18">
              <w:rPr>
                <w:rtl/>
              </w:rPr>
              <w:t>د</w:t>
            </w:r>
            <w:r w:rsidR="00872793">
              <w:rPr>
                <w:rtl/>
              </w:rPr>
              <w:t>ِّ</w:t>
            </w:r>
            <w:r w:rsidR="00375CD3" w:rsidRPr="0009749F">
              <w:rPr>
                <w:rStyle w:val="rfdPoemTiniCharChar"/>
                <w:rtl/>
              </w:rPr>
              <w:br/>
            </w:r>
            <w:r w:rsidRPr="0009749F">
              <w:rPr>
                <w:rStyle w:val="rfdPoemTiniCharChar"/>
                <w:rtl/>
              </w:rPr>
              <w:t> </w:t>
            </w:r>
          </w:p>
        </w:tc>
      </w:tr>
      <w:tr w:rsidR="00AC6D18" w:rsidRPr="00AC6D18" w:rsidTr="00245482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AC6D18" w:rsidRPr="00AC6D18" w:rsidRDefault="00AC6D18" w:rsidP="00AC6D18">
            <w:pPr>
              <w:pStyle w:val="rfdPoem"/>
            </w:pPr>
            <w:r w:rsidRPr="00AC6D18">
              <w:rPr>
                <w:rtl/>
              </w:rPr>
              <w:t>نواحسا</w:t>
            </w:r>
            <w:r w:rsidR="00872793">
              <w:rPr>
                <w:rtl/>
              </w:rPr>
              <w:t>ً</w:t>
            </w:r>
            <w:r w:rsidRPr="00AC6D18">
              <w:rPr>
                <w:rtl/>
              </w:rPr>
              <w:t xml:space="preserve"> أي</w:t>
            </w:r>
            <w:r w:rsidR="00872793">
              <w:rPr>
                <w:rtl/>
              </w:rPr>
              <w:t>ّ</w:t>
            </w:r>
            <w:r w:rsidRPr="00AC6D18">
              <w:rPr>
                <w:rtl/>
              </w:rPr>
              <w:t>ام</w:t>
            </w:r>
            <w:r w:rsidR="00872793">
              <w:rPr>
                <w:rtl/>
              </w:rPr>
              <w:t>ُ</w:t>
            </w:r>
            <w:r w:rsidRPr="00AC6D18">
              <w:rPr>
                <w:rtl/>
              </w:rPr>
              <w:t>ها أصبحت</w:t>
            </w:r>
            <w:r w:rsidR="00872793">
              <w:rPr>
                <w:rtl/>
              </w:rPr>
              <w:t>ْ</w:t>
            </w:r>
            <w:r w:rsidR="00375CD3" w:rsidRPr="0009749F">
              <w:rPr>
                <w:rStyle w:val="rfdPoemTiniCharChar"/>
                <w:rtl/>
              </w:rPr>
              <w:br/>
            </w:r>
            <w:r w:rsidRPr="0009749F">
              <w:rPr>
                <w:rStyle w:val="rfdPoemTiniChar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AC6D18" w:rsidRPr="00AC6D18" w:rsidRDefault="00AC6D18" w:rsidP="00AC6D18">
            <w:pPr>
              <w:pStyle w:val="rfdPoem"/>
            </w:pPr>
          </w:p>
        </w:tc>
        <w:tc>
          <w:tcPr>
            <w:tcW w:w="2250" w:type="pct"/>
            <w:vAlign w:val="center"/>
          </w:tcPr>
          <w:p w:rsidR="00AC6D18" w:rsidRPr="00AC6D18" w:rsidRDefault="00AC6D18" w:rsidP="00AC6D18">
            <w:pPr>
              <w:pStyle w:val="rfdPoem"/>
            </w:pPr>
            <w:r w:rsidRPr="00AC6D18">
              <w:rPr>
                <w:rtl/>
              </w:rPr>
              <w:t>م</w:t>
            </w:r>
            <w:r w:rsidR="00872793">
              <w:rPr>
                <w:rtl/>
              </w:rPr>
              <w:t>ُ</w:t>
            </w:r>
            <w:r w:rsidRPr="00AC6D18">
              <w:rPr>
                <w:rtl/>
              </w:rPr>
              <w:t>ذ</w:t>
            </w:r>
            <w:r w:rsidR="00872793">
              <w:rPr>
                <w:rtl/>
              </w:rPr>
              <w:t>ْ</w:t>
            </w:r>
            <w:r w:rsidRPr="00AC6D18">
              <w:rPr>
                <w:rtl/>
              </w:rPr>
              <w:t xml:space="preserve"> غاب</w:t>
            </w:r>
            <w:r w:rsidR="00872793">
              <w:rPr>
                <w:rtl/>
              </w:rPr>
              <w:t>َ</w:t>
            </w:r>
            <w:r w:rsidRPr="00AC6D18">
              <w:rPr>
                <w:rtl/>
              </w:rPr>
              <w:t xml:space="preserve"> نجم</w:t>
            </w:r>
            <w:r w:rsidR="00872793">
              <w:rPr>
                <w:rtl/>
              </w:rPr>
              <w:t>ُ</w:t>
            </w:r>
            <w:r w:rsidRPr="00AC6D18">
              <w:rPr>
                <w:rtl/>
              </w:rPr>
              <w:t xml:space="preserve"> الي</w:t>
            </w:r>
            <w:r w:rsidR="00872793">
              <w:rPr>
                <w:rtl/>
              </w:rPr>
              <w:t>ُ</w:t>
            </w:r>
            <w:r w:rsidRPr="00AC6D18">
              <w:rPr>
                <w:rtl/>
              </w:rPr>
              <w:t>م</w:t>
            </w:r>
            <w:r w:rsidR="00872793">
              <w:rPr>
                <w:rtl/>
              </w:rPr>
              <w:t>ْ</w:t>
            </w:r>
            <w:r w:rsidRPr="00AC6D18">
              <w:rPr>
                <w:rtl/>
              </w:rPr>
              <w:t>ن</w:t>
            </w:r>
            <w:r w:rsidR="00872793">
              <w:rPr>
                <w:rtl/>
              </w:rPr>
              <w:t>ِ</w:t>
            </w:r>
            <w:r w:rsidRPr="00AC6D18">
              <w:rPr>
                <w:rtl/>
              </w:rPr>
              <w:t xml:space="preserve"> والس</w:t>
            </w:r>
            <w:r w:rsidR="00872793">
              <w:rPr>
                <w:rtl/>
              </w:rPr>
              <w:t>َ</w:t>
            </w:r>
            <w:r w:rsidRPr="00AC6D18">
              <w:rPr>
                <w:rtl/>
              </w:rPr>
              <w:t>ع</w:t>
            </w:r>
            <w:r w:rsidR="00872793">
              <w:rPr>
                <w:rtl/>
              </w:rPr>
              <w:t>ْ</w:t>
            </w:r>
            <w:r w:rsidRPr="00AC6D18">
              <w:rPr>
                <w:rtl/>
              </w:rPr>
              <w:t>د</w:t>
            </w:r>
            <w:r w:rsidR="00872793">
              <w:rPr>
                <w:rtl/>
              </w:rPr>
              <w:t>ِ</w:t>
            </w:r>
            <w:r w:rsidR="00375CD3" w:rsidRPr="0009749F">
              <w:rPr>
                <w:rStyle w:val="rfdPoemTiniCharChar"/>
                <w:rtl/>
              </w:rPr>
              <w:br/>
            </w:r>
            <w:r w:rsidRPr="0009749F">
              <w:rPr>
                <w:rStyle w:val="rfdPoemTiniCharChar"/>
                <w:rtl/>
              </w:rPr>
              <w:t> </w:t>
            </w:r>
          </w:p>
        </w:tc>
      </w:tr>
      <w:tr w:rsidR="00AC6D18" w:rsidRPr="00AC6D18" w:rsidTr="00245482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AC6D18" w:rsidRPr="00AC6D18" w:rsidRDefault="00AC6D18" w:rsidP="00AC6D18">
            <w:pPr>
              <w:pStyle w:val="rfdPoem"/>
            </w:pPr>
            <w:r w:rsidRPr="00AC6D18">
              <w:rPr>
                <w:rtl/>
              </w:rPr>
              <w:t>إذ كان نورا</w:t>
            </w:r>
            <w:r w:rsidR="00872793">
              <w:rPr>
                <w:rtl/>
              </w:rPr>
              <w:t>ً</w:t>
            </w:r>
            <w:r w:rsidRPr="00AC6D18">
              <w:rPr>
                <w:rtl/>
              </w:rPr>
              <w:t xml:space="preserve"> ومنارا</w:t>
            </w:r>
            <w:r w:rsidR="00872793">
              <w:rPr>
                <w:rtl/>
              </w:rPr>
              <w:t>ً</w:t>
            </w:r>
            <w:r w:rsidRPr="00AC6D18">
              <w:rPr>
                <w:rtl/>
              </w:rPr>
              <w:t xml:space="preserve"> به</w:t>
            </w:r>
            <w:r w:rsidR="00375CD3" w:rsidRPr="0009749F">
              <w:rPr>
                <w:rStyle w:val="rfdPoemTiniCharChar"/>
                <w:rtl/>
              </w:rPr>
              <w:br/>
            </w:r>
            <w:r w:rsidRPr="0009749F">
              <w:rPr>
                <w:rStyle w:val="rfdPoemTiniChar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AC6D18" w:rsidRPr="00AC6D18" w:rsidRDefault="00AC6D18" w:rsidP="00AC6D18">
            <w:pPr>
              <w:pStyle w:val="rfdPoem"/>
            </w:pPr>
          </w:p>
        </w:tc>
        <w:tc>
          <w:tcPr>
            <w:tcW w:w="2250" w:type="pct"/>
            <w:vAlign w:val="center"/>
          </w:tcPr>
          <w:p w:rsidR="00AC6D18" w:rsidRPr="00AC6D18" w:rsidRDefault="00AC6D18" w:rsidP="00AC6D18">
            <w:pPr>
              <w:pStyle w:val="rfdPoem"/>
            </w:pPr>
            <w:r w:rsidRPr="00AC6D18">
              <w:rPr>
                <w:rtl/>
              </w:rPr>
              <w:t>للخلق يزهو منهج الر</w:t>
            </w:r>
            <w:r w:rsidR="00872793">
              <w:rPr>
                <w:rtl/>
              </w:rPr>
              <w:t>ُ</w:t>
            </w:r>
            <w:r w:rsidRPr="00AC6D18">
              <w:rPr>
                <w:rtl/>
              </w:rPr>
              <w:t>شد</w:t>
            </w:r>
            <w:r w:rsidR="00872793">
              <w:rPr>
                <w:rtl/>
              </w:rPr>
              <w:t>ِ</w:t>
            </w:r>
            <w:r w:rsidR="00375CD3" w:rsidRPr="0009749F">
              <w:rPr>
                <w:rStyle w:val="rfdPoemTiniCharChar"/>
                <w:rtl/>
              </w:rPr>
              <w:br/>
            </w:r>
            <w:r w:rsidRPr="0009749F">
              <w:rPr>
                <w:rStyle w:val="rfdPoemTiniCharChar"/>
                <w:rtl/>
              </w:rPr>
              <w:t> </w:t>
            </w:r>
          </w:p>
        </w:tc>
      </w:tr>
      <w:tr w:rsidR="00AC6D18" w:rsidRPr="00AC6D18" w:rsidTr="00245482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AC6D18" w:rsidRPr="00AC6D18" w:rsidRDefault="00AC6D18" w:rsidP="00AC6D18">
            <w:pPr>
              <w:pStyle w:val="rfdPoem"/>
            </w:pPr>
            <w:r w:rsidRPr="00AC6D18">
              <w:rPr>
                <w:rtl/>
              </w:rPr>
              <w:t>والعلم</w:t>
            </w:r>
            <w:r w:rsidR="00872793">
              <w:rPr>
                <w:rtl/>
              </w:rPr>
              <w:t>ُ</w:t>
            </w:r>
            <w:r w:rsidRPr="00AC6D18">
              <w:rPr>
                <w:rtl/>
              </w:rPr>
              <w:t xml:space="preserve"> أضحى ج</w:t>
            </w:r>
            <w:r w:rsidR="00872793">
              <w:rPr>
                <w:rtl/>
              </w:rPr>
              <w:t>ِ</w:t>
            </w:r>
            <w:r w:rsidRPr="00AC6D18">
              <w:rPr>
                <w:rtl/>
              </w:rPr>
              <w:t>ي</w:t>
            </w:r>
            <w:r w:rsidR="00872793">
              <w:rPr>
                <w:rtl/>
              </w:rPr>
              <w:t>ْ</w:t>
            </w:r>
            <w:r w:rsidRPr="00AC6D18">
              <w:rPr>
                <w:rtl/>
              </w:rPr>
              <w:t>د</w:t>
            </w:r>
            <w:r w:rsidR="00872793">
              <w:rPr>
                <w:rtl/>
              </w:rPr>
              <w:t>ُ</w:t>
            </w:r>
            <w:r w:rsidRPr="00AC6D18">
              <w:rPr>
                <w:rtl/>
              </w:rPr>
              <w:t>ه عاطلا</w:t>
            </w:r>
            <w:r w:rsidR="00872793">
              <w:rPr>
                <w:rtl/>
              </w:rPr>
              <w:t>ً</w:t>
            </w:r>
            <w:r w:rsidR="00375CD3" w:rsidRPr="0009749F">
              <w:rPr>
                <w:rStyle w:val="rfdPoemTiniCharChar"/>
                <w:rtl/>
              </w:rPr>
              <w:br/>
            </w:r>
            <w:r w:rsidRPr="0009749F">
              <w:rPr>
                <w:rStyle w:val="rfdPoemTiniChar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AC6D18" w:rsidRPr="00AC6D18" w:rsidRDefault="00AC6D18" w:rsidP="00AC6D18">
            <w:pPr>
              <w:pStyle w:val="rfdPoem"/>
            </w:pPr>
          </w:p>
        </w:tc>
        <w:tc>
          <w:tcPr>
            <w:tcW w:w="2250" w:type="pct"/>
            <w:vAlign w:val="center"/>
          </w:tcPr>
          <w:p w:rsidR="00AC6D18" w:rsidRPr="00AC6D18" w:rsidRDefault="00AC6D18" w:rsidP="00872793">
            <w:pPr>
              <w:pStyle w:val="rfdPoem"/>
            </w:pPr>
            <w:r w:rsidRPr="00AC6D18">
              <w:rPr>
                <w:rtl/>
              </w:rPr>
              <w:t>و</w:t>
            </w:r>
            <w:r w:rsidR="00872793" w:rsidRPr="00C23377">
              <w:rPr>
                <w:rtl/>
              </w:rPr>
              <w:t>ٱ</w:t>
            </w:r>
            <w:r w:rsidRPr="00AC6D18">
              <w:rPr>
                <w:rtl/>
              </w:rPr>
              <w:t>ن</w:t>
            </w:r>
            <w:r w:rsidR="00872793">
              <w:rPr>
                <w:rtl/>
              </w:rPr>
              <w:t>ْ</w:t>
            </w:r>
            <w:r w:rsidRPr="00AC6D18">
              <w:rPr>
                <w:rtl/>
              </w:rPr>
              <w:t>ب</w:t>
            </w:r>
            <w:r w:rsidR="00872793">
              <w:rPr>
                <w:rtl/>
              </w:rPr>
              <w:t>َ</w:t>
            </w:r>
            <w:r w:rsidRPr="00AC6D18">
              <w:rPr>
                <w:rtl/>
              </w:rPr>
              <w:t>ت</w:t>
            </w:r>
            <w:r w:rsidR="00872793">
              <w:rPr>
                <w:rtl/>
              </w:rPr>
              <w:t>َّ</w:t>
            </w:r>
            <w:r w:rsidRPr="00AC6D18">
              <w:rPr>
                <w:rtl/>
              </w:rPr>
              <w:t xml:space="preserve"> سمط</w:t>
            </w:r>
            <w:r w:rsidR="00872793">
              <w:rPr>
                <w:rtl/>
              </w:rPr>
              <w:t>ُ</w:t>
            </w:r>
            <w:r w:rsidRPr="00AC6D18">
              <w:rPr>
                <w:rtl/>
              </w:rPr>
              <w:t xml:space="preserve"> جوهر</w:t>
            </w:r>
            <w:r w:rsidR="00872793">
              <w:rPr>
                <w:rtl/>
              </w:rPr>
              <w:t>ِ</w:t>
            </w:r>
            <w:r w:rsidRPr="00AC6D18">
              <w:rPr>
                <w:rtl/>
              </w:rPr>
              <w:t xml:space="preserve"> الع</w:t>
            </w:r>
            <w:r w:rsidR="00872793">
              <w:rPr>
                <w:rtl/>
              </w:rPr>
              <w:t>ِ</w:t>
            </w:r>
            <w:r w:rsidRPr="00AC6D18">
              <w:rPr>
                <w:rtl/>
              </w:rPr>
              <w:t>ق</w:t>
            </w:r>
            <w:r w:rsidR="00872793">
              <w:rPr>
                <w:rtl/>
              </w:rPr>
              <w:t>ْ</w:t>
            </w:r>
            <w:r w:rsidRPr="00AC6D18">
              <w:rPr>
                <w:rtl/>
              </w:rPr>
              <w:t>د</w:t>
            </w:r>
            <w:r w:rsidR="00872793">
              <w:rPr>
                <w:rtl/>
              </w:rPr>
              <w:t>ِ</w:t>
            </w:r>
            <w:r w:rsidR="00375CD3" w:rsidRPr="0009749F">
              <w:rPr>
                <w:rStyle w:val="rfdPoemTiniCharChar"/>
                <w:rtl/>
              </w:rPr>
              <w:br/>
            </w:r>
            <w:r w:rsidRPr="0009749F">
              <w:rPr>
                <w:rStyle w:val="rfdPoemTiniCharChar"/>
                <w:rtl/>
              </w:rPr>
              <w:t> </w:t>
            </w:r>
          </w:p>
        </w:tc>
      </w:tr>
      <w:tr w:rsidR="00AC6D18" w:rsidRPr="00AC6D18" w:rsidTr="00245482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AC6D18" w:rsidRPr="00AC6D18" w:rsidRDefault="00AC6D18" w:rsidP="00AC6D18">
            <w:pPr>
              <w:pStyle w:val="rfdPoem"/>
            </w:pPr>
            <w:r w:rsidRPr="00AC6D18">
              <w:rPr>
                <w:rtl/>
              </w:rPr>
              <w:t>أروع في تاريخه</w:t>
            </w:r>
            <w:r w:rsidR="007E0241">
              <w:rPr>
                <w:rtl/>
              </w:rPr>
              <w:t xml:space="preserve"> :</w:t>
            </w:r>
            <w:r w:rsidRPr="00AC6D18">
              <w:rPr>
                <w:rtl/>
              </w:rPr>
              <w:t xml:space="preserve"> </w:t>
            </w:r>
            <w:r w:rsidR="00773F9D">
              <w:rPr>
                <w:rtl/>
              </w:rPr>
              <w:t>(</w:t>
            </w:r>
            <w:r w:rsidR="00245482">
              <w:rPr>
                <w:rFonts w:hint="cs"/>
                <w:rtl/>
              </w:rPr>
              <w:t xml:space="preserve"> </w:t>
            </w:r>
            <w:r w:rsidRPr="00AC6D18">
              <w:rPr>
                <w:rtl/>
              </w:rPr>
              <w:t>ماجد</w:t>
            </w:r>
            <w:r w:rsidR="00872793">
              <w:rPr>
                <w:rtl/>
              </w:rPr>
              <w:t>ٌ</w:t>
            </w:r>
            <w:r w:rsidR="00375CD3" w:rsidRPr="0009749F">
              <w:rPr>
                <w:rStyle w:val="rfdPoemTiniCharChar"/>
                <w:rtl/>
              </w:rPr>
              <w:br/>
            </w:r>
            <w:r w:rsidRPr="0009749F">
              <w:rPr>
                <w:rStyle w:val="rfdPoemTiniChar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AC6D18" w:rsidRPr="00AC6D18" w:rsidRDefault="00AC6D18" w:rsidP="00AC6D18">
            <w:pPr>
              <w:pStyle w:val="rfdPoem"/>
            </w:pPr>
          </w:p>
        </w:tc>
        <w:tc>
          <w:tcPr>
            <w:tcW w:w="2250" w:type="pct"/>
            <w:vAlign w:val="center"/>
          </w:tcPr>
          <w:p w:rsidR="00AC6D18" w:rsidRPr="00AC6D18" w:rsidRDefault="00AC6D18" w:rsidP="00AC6D18">
            <w:pPr>
              <w:pStyle w:val="rfdPoem"/>
            </w:pPr>
            <w:r w:rsidRPr="00AC6D18">
              <w:rPr>
                <w:rtl/>
              </w:rPr>
              <w:t>هاد البرايا ق</w:t>
            </w:r>
            <w:r w:rsidR="008D1982">
              <w:rPr>
                <w:rtl/>
              </w:rPr>
              <w:t>َ</w:t>
            </w:r>
            <w:r w:rsidRPr="00AC6D18">
              <w:rPr>
                <w:rtl/>
              </w:rPr>
              <w:t>ر</w:t>
            </w:r>
            <w:r w:rsidR="008D1982">
              <w:rPr>
                <w:rtl/>
              </w:rPr>
              <w:t>ّ</w:t>
            </w:r>
            <w:r w:rsidRPr="00AC6D18">
              <w:rPr>
                <w:rtl/>
              </w:rPr>
              <w:t xml:space="preserve"> في الخ</w:t>
            </w:r>
            <w:r w:rsidR="008D1982">
              <w:rPr>
                <w:rtl/>
              </w:rPr>
              <w:t>ُ</w:t>
            </w:r>
            <w:r w:rsidRPr="00AC6D18">
              <w:rPr>
                <w:rtl/>
              </w:rPr>
              <w:t>لد</w:t>
            </w:r>
            <w:r w:rsidR="008D1982">
              <w:rPr>
                <w:rtl/>
              </w:rPr>
              <w:t>ِ</w:t>
            </w:r>
            <w:r w:rsidR="00245482">
              <w:rPr>
                <w:rFonts w:hint="cs"/>
                <w:rtl/>
              </w:rPr>
              <w:t xml:space="preserve"> </w:t>
            </w:r>
            <w:r w:rsidR="00773F9D">
              <w:rPr>
                <w:rtl/>
              </w:rPr>
              <w:t>)</w:t>
            </w:r>
            <w:r w:rsidR="00375CD3" w:rsidRPr="0009749F">
              <w:rPr>
                <w:rStyle w:val="rfdPoemTiniCharChar"/>
                <w:rtl/>
              </w:rPr>
              <w:br/>
            </w:r>
            <w:r w:rsidRPr="0009749F">
              <w:rPr>
                <w:rStyle w:val="rfdPoemTiniCharChar"/>
                <w:rtl/>
              </w:rPr>
              <w:t> </w:t>
            </w:r>
          </w:p>
        </w:tc>
      </w:tr>
    </w:tbl>
    <w:p w:rsidR="00AC6D18" w:rsidRPr="00AC6D18" w:rsidRDefault="00245482" w:rsidP="00245482">
      <w:pPr>
        <w:pStyle w:val="rfdCenter"/>
        <w:rPr>
          <w:rtl/>
        </w:rPr>
      </w:pPr>
      <w:r>
        <w:sym w:font="Wingdings 2" w:char="F0F5"/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="00C64862">
        <w:rPr>
          <w:rtl/>
        </w:rPr>
        <w:t xml:space="preserve"> </w:t>
      </w:r>
      <w:r>
        <w:sym w:font="Wingdings 2" w:char="F0F5"/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="00C64862">
        <w:rPr>
          <w:rtl/>
        </w:rPr>
        <w:t xml:space="preserve"> </w:t>
      </w:r>
      <w:r>
        <w:sym w:font="Wingdings 2" w:char="F0F5"/>
      </w:r>
    </w:p>
    <w:p w:rsidR="007D755A" w:rsidRPr="007D755A" w:rsidRDefault="00AC6D18" w:rsidP="007D755A">
      <w:pPr>
        <w:rPr>
          <w:rtl/>
        </w:rPr>
      </w:pPr>
      <w:r w:rsidRPr="007D755A">
        <w:rPr>
          <w:rtl/>
        </w:rPr>
        <w:br w:type="page"/>
      </w:r>
    </w:p>
    <w:p w:rsidR="007D755A" w:rsidRPr="007D755A" w:rsidRDefault="007D755A" w:rsidP="007D755A">
      <w:pPr>
        <w:pStyle w:val="rfdPoemTini"/>
        <w:rPr>
          <w:rtl/>
        </w:rPr>
      </w:pPr>
    </w:p>
    <w:p w:rsidR="00AC6D18" w:rsidRPr="007D755A" w:rsidRDefault="00AC6D18" w:rsidP="007D755A">
      <w:pPr>
        <w:pStyle w:val="rfdBold3"/>
        <w:rPr>
          <w:rtl/>
        </w:rPr>
      </w:pPr>
      <w:r w:rsidRPr="007D755A">
        <w:rPr>
          <w:rtl/>
        </w:rPr>
        <w:t>مشايخه في العلم والرواية</w:t>
      </w:r>
      <w:r w:rsidR="007E0241" w:rsidRPr="007D755A">
        <w:rPr>
          <w:rtl/>
        </w:rPr>
        <w:t xml:space="preserve"> :</w:t>
      </w:r>
    </w:p>
    <w:p w:rsidR="00AC6D18" w:rsidRPr="00AC6D18" w:rsidRDefault="00AC6D18" w:rsidP="00AC6D18">
      <w:pPr>
        <w:rPr>
          <w:rtl/>
        </w:rPr>
      </w:pPr>
      <w:r w:rsidRPr="004E2177">
        <w:rPr>
          <w:rStyle w:val="rfdBold2"/>
          <w:rtl/>
        </w:rPr>
        <w:t>1</w:t>
      </w:r>
      <w:r w:rsidR="004803AF" w:rsidRPr="004E2177">
        <w:rPr>
          <w:rStyle w:val="rfdBold2"/>
          <w:rtl/>
        </w:rPr>
        <w:t xml:space="preserve"> ـ</w:t>
      </w:r>
      <w:r w:rsidR="004803AF">
        <w:rPr>
          <w:rtl/>
        </w:rPr>
        <w:t xml:space="preserve"> </w:t>
      </w:r>
      <w:r w:rsidRPr="00AC6D18">
        <w:rPr>
          <w:rtl/>
        </w:rPr>
        <w:t>السي</w:t>
      </w:r>
      <w:r w:rsidR="00A25AF3">
        <w:rPr>
          <w:rtl/>
        </w:rPr>
        <w:t>ّ</w:t>
      </w:r>
      <w:r w:rsidRPr="00AC6D18">
        <w:rPr>
          <w:rtl/>
        </w:rPr>
        <w:t>د والده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العل</w:t>
      </w:r>
      <w:r w:rsidR="00A25AF3">
        <w:rPr>
          <w:rtl/>
        </w:rPr>
        <w:t>ّ</w:t>
      </w:r>
      <w:r w:rsidRPr="00AC6D18">
        <w:rPr>
          <w:rtl/>
        </w:rPr>
        <w:t>امة التقي</w:t>
      </w:r>
      <w:r w:rsidR="00A25AF3">
        <w:rPr>
          <w:rtl/>
        </w:rPr>
        <w:t>ّ</w:t>
      </w:r>
      <w:r w:rsidRPr="00AC6D18">
        <w:rPr>
          <w:rtl/>
        </w:rPr>
        <w:t xml:space="preserve"> ال</w:t>
      </w:r>
      <w:r w:rsidR="000A4DAA">
        <w:rPr>
          <w:rtl/>
        </w:rPr>
        <w:t>سي</w:t>
      </w:r>
      <w:r w:rsidR="00A25AF3">
        <w:rPr>
          <w:rtl/>
        </w:rPr>
        <w:t>ّ</w:t>
      </w:r>
      <w:r w:rsidR="000A4DAA">
        <w:rPr>
          <w:rtl/>
        </w:rPr>
        <w:t>د علي</w:t>
      </w:r>
      <w:r w:rsidR="00A25AF3">
        <w:rPr>
          <w:rtl/>
        </w:rPr>
        <w:t>ّ</w:t>
      </w:r>
      <w:r w:rsidR="000A4DAA">
        <w:rPr>
          <w:rtl/>
        </w:rPr>
        <w:t xml:space="preserve"> البجستاني</w:t>
      </w:r>
      <w:r w:rsidR="00A25AF3">
        <w:rPr>
          <w:rtl/>
        </w:rPr>
        <w:t>ّ</w:t>
      </w:r>
      <w:r w:rsidR="007E0241">
        <w:rPr>
          <w:rtl/>
        </w:rPr>
        <w:t xml:space="preserve"> ،</w:t>
      </w:r>
      <w:r w:rsidR="000A4DAA">
        <w:rPr>
          <w:rtl/>
        </w:rPr>
        <w:t xml:space="preserve"> أخذ منه بعض </w:t>
      </w:r>
      <w:r w:rsidR="00A25AF3">
        <w:rPr>
          <w:rtl/>
        </w:rPr>
        <w:br/>
      </w:r>
      <w:r w:rsidR="000A4DAA">
        <w:rPr>
          <w:rtl/>
        </w:rPr>
        <w:t>مقد</w:t>
      </w:r>
      <w:r w:rsidR="00A25AF3">
        <w:rPr>
          <w:rtl/>
        </w:rPr>
        <w:t>ّ</w:t>
      </w:r>
      <w:r w:rsidR="000A4DAA">
        <w:rPr>
          <w:rtl/>
        </w:rPr>
        <w:t>مات العلوم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4E2177">
        <w:rPr>
          <w:rStyle w:val="rfdBold2"/>
          <w:rtl/>
        </w:rPr>
        <w:t>2</w:t>
      </w:r>
      <w:r w:rsidR="004803AF" w:rsidRPr="004E2177">
        <w:rPr>
          <w:rStyle w:val="rfdBold2"/>
          <w:rtl/>
        </w:rPr>
        <w:t xml:space="preserve"> ـ</w:t>
      </w:r>
      <w:r w:rsidR="004803AF">
        <w:rPr>
          <w:rtl/>
        </w:rPr>
        <w:t xml:space="preserve"> </w:t>
      </w:r>
      <w:r w:rsidRPr="00AC6D18">
        <w:rPr>
          <w:rtl/>
        </w:rPr>
        <w:t>الأديب النيشابوري</w:t>
      </w:r>
      <w:r w:rsidR="00A25AF3">
        <w:rPr>
          <w:rtl/>
        </w:rPr>
        <w:t>ّ</w:t>
      </w:r>
      <w:r w:rsidRPr="00AC6D18">
        <w:rPr>
          <w:rtl/>
        </w:rPr>
        <w:t xml:space="preserve"> الكبير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درس عنده الكتب الأدبي</w:t>
      </w:r>
      <w:r w:rsidR="00A25AF3">
        <w:rPr>
          <w:rtl/>
        </w:rPr>
        <w:t>ّ</w:t>
      </w:r>
      <w:r w:rsidRPr="00AC6D18">
        <w:rPr>
          <w:rtl/>
        </w:rPr>
        <w:t>ة في مشهد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4E2177">
        <w:rPr>
          <w:rStyle w:val="rfdBold2"/>
          <w:rtl/>
        </w:rPr>
        <w:t>3</w:t>
      </w:r>
      <w:r w:rsidR="004803AF" w:rsidRPr="004E2177">
        <w:rPr>
          <w:rStyle w:val="rfdBold2"/>
          <w:rtl/>
        </w:rPr>
        <w:t xml:space="preserve"> ـ</w:t>
      </w:r>
      <w:r w:rsidR="004803AF">
        <w:rPr>
          <w:rtl/>
        </w:rPr>
        <w:t xml:space="preserve"> </w:t>
      </w:r>
      <w:r w:rsidRPr="00AC6D18">
        <w:rPr>
          <w:rtl/>
        </w:rPr>
        <w:t>الشيخ محمد كاظم الخراساني</w:t>
      </w:r>
      <w:r w:rsidR="00A25AF3">
        <w:rPr>
          <w:rtl/>
        </w:rPr>
        <w:t>ّ</w:t>
      </w:r>
      <w:r w:rsidRPr="00AC6D18">
        <w:rPr>
          <w:rtl/>
        </w:rPr>
        <w:t xml:space="preserve"> ال</w:t>
      </w:r>
      <w:r w:rsidR="000A4DAA">
        <w:rPr>
          <w:rtl/>
        </w:rPr>
        <w:t>آخوند</w:t>
      </w:r>
      <w:r w:rsidR="007E0241">
        <w:rPr>
          <w:rtl/>
        </w:rPr>
        <w:t xml:space="preserve"> ،</w:t>
      </w:r>
      <w:r w:rsidR="000A4DAA">
        <w:rPr>
          <w:rtl/>
        </w:rPr>
        <w:t xml:space="preserve"> صاحب كفاية ال</w:t>
      </w:r>
      <w:r w:rsidR="00A25AF3">
        <w:rPr>
          <w:rtl/>
        </w:rPr>
        <w:t>ْ</w:t>
      </w:r>
      <w:r w:rsidR="000A4DAA">
        <w:rPr>
          <w:rtl/>
        </w:rPr>
        <w:t>أ</w:t>
      </w:r>
      <w:r w:rsidR="00A25AF3">
        <w:rPr>
          <w:rtl/>
        </w:rPr>
        <w:t>ُ</w:t>
      </w:r>
      <w:r w:rsidR="000A4DAA">
        <w:rPr>
          <w:rtl/>
        </w:rPr>
        <w:t>صول</w:t>
      </w:r>
      <w:r w:rsidR="007E0241">
        <w:rPr>
          <w:rtl/>
        </w:rPr>
        <w:t xml:space="preserve"> ،</w:t>
      </w:r>
      <w:r w:rsidR="000A4DAA">
        <w:rPr>
          <w:rtl/>
        </w:rPr>
        <w:t xml:space="preserve"> وقد </w:t>
      </w:r>
      <w:r w:rsidR="00A25AF3">
        <w:rPr>
          <w:rtl/>
        </w:rPr>
        <w:br/>
      </w:r>
      <w:r w:rsidRPr="00AC6D18">
        <w:rPr>
          <w:rtl/>
        </w:rPr>
        <w:t>شرحها السي</w:t>
      </w:r>
      <w:r w:rsidR="00A25AF3">
        <w:rPr>
          <w:rtl/>
        </w:rPr>
        <w:t>ّ</w:t>
      </w:r>
      <w:r w:rsidRPr="00AC6D18">
        <w:rPr>
          <w:rtl/>
        </w:rPr>
        <w:t>د بشروح ثلاثة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حضر عليه في النجف الأشرف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4E2177">
        <w:rPr>
          <w:rStyle w:val="rfdBold2"/>
          <w:rtl/>
        </w:rPr>
        <w:t>4</w:t>
      </w:r>
      <w:r w:rsidR="004803AF" w:rsidRPr="004E2177">
        <w:rPr>
          <w:rStyle w:val="rfdBold2"/>
          <w:rtl/>
        </w:rPr>
        <w:t xml:space="preserve"> ـ</w:t>
      </w:r>
      <w:r w:rsidR="004803AF">
        <w:rPr>
          <w:rtl/>
        </w:rPr>
        <w:t xml:space="preserve"> </w:t>
      </w:r>
      <w:r w:rsidRPr="00AC6D18">
        <w:rPr>
          <w:rtl/>
        </w:rPr>
        <w:t>السي</w:t>
      </w:r>
      <w:r w:rsidR="00A25AF3">
        <w:rPr>
          <w:rtl/>
        </w:rPr>
        <w:t>ّ</w:t>
      </w:r>
      <w:r w:rsidRPr="00AC6D18">
        <w:rPr>
          <w:rtl/>
        </w:rPr>
        <w:t>د محمد كاظم الطباطبائي اليزدي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صاحب العروة الوثقى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حضر عليه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برهة في النجف الأشرف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وشرح كتابه العروة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4E2177">
        <w:rPr>
          <w:rStyle w:val="rfdBold2"/>
          <w:rtl/>
        </w:rPr>
        <w:t>5</w:t>
      </w:r>
      <w:r w:rsidR="004803AF" w:rsidRPr="004E2177">
        <w:rPr>
          <w:rStyle w:val="rfdBold2"/>
          <w:rtl/>
        </w:rPr>
        <w:t xml:space="preserve"> ـ</w:t>
      </w:r>
      <w:r w:rsidR="004803AF">
        <w:rPr>
          <w:rtl/>
        </w:rPr>
        <w:t xml:space="preserve"> </w:t>
      </w:r>
      <w:r w:rsidRPr="00AC6D18">
        <w:rPr>
          <w:rtl/>
        </w:rPr>
        <w:t>الشيخ محمد تقي</w:t>
      </w:r>
      <w:r w:rsidR="00A25AF3">
        <w:rPr>
          <w:rtl/>
        </w:rPr>
        <w:t>ّ</w:t>
      </w:r>
      <w:r w:rsidRPr="00AC6D18">
        <w:rPr>
          <w:rtl/>
        </w:rPr>
        <w:t xml:space="preserve"> الشيرازي الحائري</w:t>
      </w:r>
      <w:r w:rsidR="00A25AF3">
        <w:rPr>
          <w:rtl/>
        </w:rPr>
        <w:t>ّ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زعيم ثورة العشرين العراقية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وقد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أجازه بالاجتهاد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والرواية المدب</w:t>
      </w:r>
      <w:r w:rsidR="00A25AF3">
        <w:rPr>
          <w:rtl/>
        </w:rPr>
        <w:t>ّ</w:t>
      </w:r>
      <w:r w:rsidRPr="00AC6D18">
        <w:rPr>
          <w:rtl/>
        </w:rPr>
        <w:t>جة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4E2177">
        <w:rPr>
          <w:rStyle w:val="rfdBold2"/>
          <w:rtl/>
        </w:rPr>
        <w:t>6</w:t>
      </w:r>
      <w:r w:rsidR="004803AF" w:rsidRPr="004E2177">
        <w:rPr>
          <w:rStyle w:val="rfdBold2"/>
          <w:rtl/>
        </w:rPr>
        <w:t xml:space="preserve"> ـ</w:t>
      </w:r>
      <w:r w:rsidR="004803AF">
        <w:rPr>
          <w:rtl/>
        </w:rPr>
        <w:t xml:space="preserve"> </w:t>
      </w:r>
      <w:r w:rsidRPr="00AC6D18">
        <w:rPr>
          <w:rtl/>
        </w:rPr>
        <w:t>الشيخ فتح الله الغروي</w:t>
      </w:r>
      <w:r w:rsidR="00A25AF3">
        <w:rPr>
          <w:rtl/>
        </w:rPr>
        <w:t>ّ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شيخ الشريعة ا</w:t>
      </w:r>
      <w:r w:rsidR="000A4DAA">
        <w:rPr>
          <w:rtl/>
        </w:rPr>
        <w:t>لأصفهاني</w:t>
      </w:r>
      <w:r w:rsidR="00A25AF3">
        <w:rPr>
          <w:rtl/>
        </w:rPr>
        <w:t>ّ</w:t>
      </w:r>
      <w:r w:rsidR="007E0241">
        <w:rPr>
          <w:rtl/>
        </w:rPr>
        <w:t xml:space="preserve"> ،</w:t>
      </w:r>
      <w:r w:rsidR="000A4DAA">
        <w:rPr>
          <w:rtl/>
        </w:rPr>
        <w:t xml:space="preserve"> الشيرازي</w:t>
      </w:r>
      <w:r w:rsidR="00A25AF3">
        <w:rPr>
          <w:rtl/>
        </w:rPr>
        <w:t>ّ</w:t>
      </w:r>
      <w:r w:rsidR="007E0241">
        <w:rPr>
          <w:rtl/>
        </w:rPr>
        <w:t xml:space="preserve"> ،</w:t>
      </w:r>
      <w:r w:rsidR="000A4DAA">
        <w:rPr>
          <w:rtl/>
        </w:rPr>
        <w:t xml:space="preserve"> وقد أجازه </w:t>
      </w:r>
      <w:r w:rsidR="00A25AF3">
        <w:rPr>
          <w:rtl/>
        </w:rPr>
        <w:br/>
      </w:r>
      <w:r w:rsidRPr="00AC6D18">
        <w:rPr>
          <w:rtl/>
        </w:rPr>
        <w:t>برواية الحديث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4E2177">
        <w:rPr>
          <w:rStyle w:val="rfdBold2"/>
          <w:rtl/>
        </w:rPr>
        <w:t>7</w:t>
      </w:r>
      <w:r w:rsidR="004803AF" w:rsidRPr="004E2177">
        <w:rPr>
          <w:rStyle w:val="rfdBold2"/>
          <w:rtl/>
        </w:rPr>
        <w:t xml:space="preserve"> ـ</w:t>
      </w:r>
      <w:r w:rsidR="004803AF">
        <w:rPr>
          <w:rtl/>
        </w:rPr>
        <w:t xml:space="preserve"> </w:t>
      </w:r>
      <w:r w:rsidRPr="00AC6D18">
        <w:rPr>
          <w:rtl/>
        </w:rPr>
        <w:t>الشيخ محمد حسن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الشهير بك</w:t>
      </w:r>
      <w:r w:rsidR="00A25AF3">
        <w:rPr>
          <w:rtl/>
        </w:rPr>
        <w:t>ُ</w:t>
      </w:r>
      <w:r w:rsidRPr="00AC6D18">
        <w:rPr>
          <w:rtl/>
        </w:rPr>
        <w:t>ب</w:t>
      </w:r>
      <w:r w:rsidR="00A25AF3">
        <w:rPr>
          <w:rtl/>
        </w:rPr>
        <w:t>ّ</w:t>
      </w:r>
      <w:r w:rsidRPr="00AC6D18">
        <w:rPr>
          <w:rtl/>
        </w:rPr>
        <w:t>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ال</w:t>
      </w:r>
      <w:r w:rsidR="000A4DAA">
        <w:rPr>
          <w:rtl/>
        </w:rPr>
        <w:t>بغدادي</w:t>
      </w:r>
      <w:r w:rsidR="00A25AF3">
        <w:rPr>
          <w:rtl/>
        </w:rPr>
        <w:t>ّ</w:t>
      </w:r>
      <w:r w:rsidR="007E0241">
        <w:rPr>
          <w:rtl/>
        </w:rPr>
        <w:t xml:space="preserve"> ،</w:t>
      </w:r>
      <w:r w:rsidR="000A4DAA">
        <w:rPr>
          <w:rtl/>
        </w:rPr>
        <w:t xml:space="preserve"> وهو من مشايخ إجازته في </w:t>
      </w:r>
      <w:r w:rsidR="00A25AF3">
        <w:rPr>
          <w:rtl/>
        </w:rPr>
        <w:br/>
      </w:r>
      <w:r w:rsidR="000A4DAA">
        <w:rPr>
          <w:rtl/>
        </w:rPr>
        <w:t>الحديث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4E2177">
        <w:rPr>
          <w:rStyle w:val="rfdBold2"/>
          <w:rtl/>
        </w:rPr>
        <w:t>8</w:t>
      </w:r>
      <w:r w:rsidR="004803AF" w:rsidRPr="004E2177">
        <w:rPr>
          <w:rStyle w:val="rfdBold2"/>
          <w:rtl/>
        </w:rPr>
        <w:t xml:space="preserve"> ـ</w:t>
      </w:r>
      <w:r w:rsidR="004803AF">
        <w:rPr>
          <w:rtl/>
        </w:rPr>
        <w:t xml:space="preserve"> </w:t>
      </w:r>
      <w:r w:rsidRPr="00AC6D18">
        <w:rPr>
          <w:rtl/>
        </w:rPr>
        <w:t>السي</w:t>
      </w:r>
      <w:r w:rsidR="00A25AF3">
        <w:rPr>
          <w:rtl/>
        </w:rPr>
        <w:t>ّ</w:t>
      </w:r>
      <w:r w:rsidRPr="00AC6D18">
        <w:rPr>
          <w:rtl/>
        </w:rPr>
        <w:t>د حسن الصدر العاملي</w:t>
      </w:r>
      <w:r w:rsidR="00A25AF3">
        <w:rPr>
          <w:rtl/>
        </w:rPr>
        <w:t>ّ</w:t>
      </w:r>
      <w:r w:rsidRPr="00AC6D18">
        <w:rPr>
          <w:rtl/>
        </w:rPr>
        <w:t xml:space="preserve"> الكاظم</w:t>
      </w:r>
      <w:r w:rsidR="00A25AF3">
        <w:rPr>
          <w:rtl/>
        </w:rPr>
        <w:t>يّ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وهو من مشايخ إجازته في الحديث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4E2177">
        <w:rPr>
          <w:rStyle w:val="rfdBold2"/>
          <w:rtl/>
        </w:rPr>
        <w:t>9</w:t>
      </w:r>
      <w:r w:rsidR="004803AF" w:rsidRPr="004E2177">
        <w:rPr>
          <w:rStyle w:val="rfdBold2"/>
          <w:rtl/>
        </w:rPr>
        <w:t xml:space="preserve"> ـ</w:t>
      </w:r>
      <w:r w:rsidR="004803AF">
        <w:rPr>
          <w:rtl/>
        </w:rPr>
        <w:t xml:space="preserve"> </w:t>
      </w:r>
      <w:r w:rsidRPr="00AC6D18">
        <w:rPr>
          <w:rtl/>
        </w:rPr>
        <w:t>السي</w:t>
      </w:r>
      <w:r w:rsidR="00A25AF3">
        <w:rPr>
          <w:rtl/>
        </w:rPr>
        <w:t>ّ</w:t>
      </w:r>
      <w:r w:rsidRPr="00AC6D18">
        <w:rPr>
          <w:rtl/>
        </w:rPr>
        <w:t>د إبراهيم الراوي</w:t>
      </w:r>
      <w:r w:rsidR="00A25AF3">
        <w:rPr>
          <w:rtl/>
        </w:rPr>
        <w:t>ّ</w:t>
      </w:r>
      <w:r w:rsidRPr="00AC6D18">
        <w:rPr>
          <w:rtl/>
        </w:rPr>
        <w:t xml:space="preserve"> الشافعي</w:t>
      </w:r>
      <w:r w:rsidR="00A25AF3">
        <w:rPr>
          <w:rtl/>
        </w:rPr>
        <w:t>ّ</w:t>
      </w:r>
      <w:r w:rsidRPr="00AC6D18">
        <w:rPr>
          <w:rtl/>
        </w:rPr>
        <w:t xml:space="preserve"> البغد</w:t>
      </w:r>
      <w:r w:rsidR="000A4DAA">
        <w:rPr>
          <w:rtl/>
        </w:rPr>
        <w:t>ادي</w:t>
      </w:r>
      <w:r w:rsidR="00A25AF3">
        <w:rPr>
          <w:rtl/>
        </w:rPr>
        <w:t>ّ</w:t>
      </w:r>
      <w:r w:rsidR="007E0241">
        <w:rPr>
          <w:rtl/>
        </w:rPr>
        <w:t xml:space="preserve"> ،</w:t>
      </w:r>
      <w:r w:rsidR="000A4DAA">
        <w:rPr>
          <w:rtl/>
        </w:rPr>
        <w:t xml:space="preserve"> وهو من علماء العام</w:t>
      </w:r>
      <w:r w:rsidR="00A25AF3">
        <w:rPr>
          <w:rtl/>
        </w:rPr>
        <w:t>ّ</w:t>
      </w:r>
      <w:r w:rsidR="000A4DAA">
        <w:rPr>
          <w:rtl/>
        </w:rPr>
        <w:t>ة</w:t>
      </w:r>
      <w:r w:rsidR="007E0241">
        <w:rPr>
          <w:rtl/>
        </w:rPr>
        <w:t xml:space="preserve"> ،</w:t>
      </w:r>
      <w:r w:rsidR="000A4DAA">
        <w:rPr>
          <w:rtl/>
        </w:rPr>
        <w:t xml:space="preserve"> وقد </w:t>
      </w:r>
      <w:r w:rsidR="00A25AF3">
        <w:rPr>
          <w:rtl/>
        </w:rPr>
        <w:br/>
      </w:r>
      <w:r w:rsidRPr="00AC6D18">
        <w:rPr>
          <w:rtl/>
        </w:rPr>
        <w:t>أجازه برواية الحديث من طرقهم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4E2177">
        <w:rPr>
          <w:rStyle w:val="rfdBold2"/>
          <w:rtl/>
        </w:rPr>
        <w:t>10</w:t>
      </w:r>
      <w:r w:rsidR="004803AF" w:rsidRPr="004E2177">
        <w:rPr>
          <w:rStyle w:val="rfdBold2"/>
          <w:rtl/>
        </w:rPr>
        <w:t xml:space="preserve"> ـ</w:t>
      </w:r>
      <w:r w:rsidR="004803AF">
        <w:rPr>
          <w:rtl/>
        </w:rPr>
        <w:t xml:space="preserve"> </w:t>
      </w:r>
      <w:r w:rsidRPr="00AC6D18">
        <w:rPr>
          <w:rtl/>
        </w:rPr>
        <w:t>الشيخ فضل الله المازندراني</w:t>
      </w:r>
      <w:r w:rsidR="00A25AF3">
        <w:rPr>
          <w:rtl/>
        </w:rPr>
        <w:t>ّ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من</w:t>
      </w:r>
      <w:r w:rsidR="000A4DAA">
        <w:rPr>
          <w:rtl/>
        </w:rPr>
        <w:t xml:space="preserve"> أفاضل علماء كربلاء</w:t>
      </w:r>
      <w:r w:rsidR="007E0241">
        <w:rPr>
          <w:rtl/>
        </w:rPr>
        <w:t xml:space="preserve"> ،</w:t>
      </w:r>
      <w:r w:rsidR="000A4DAA">
        <w:rPr>
          <w:rtl/>
        </w:rPr>
        <w:t xml:space="preserve"> وقد أجازه </w:t>
      </w:r>
      <w:r w:rsidR="00A25AF3">
        <w:rPr>
          <w:rtl/>
        </w:rPr>
        <w:br/>
      </w:r>
      <w:r w:rsidRPr="00AC6D18">
        <w:rPr>
          <w:rtl/>
        </w:rPr>
        <w:t>بالاجتهاد والرواية</w:t>
      </w:r>
      <w:r w:rsidR="00095AA9">
        <w:rPr>
          <w:rtl/>
        </w:rPr>
        <w:t xml:space="preserve"> .</w:t>
      </w:r>
    </w:p>
    <w:p w:rsidR="00AC6D18" w:rsidRPr="007D755A" w:rsidRDefault="00AC6D18" w:rsidP="007D755A">
      <w:pPr>
        <w:pStyle w:val="rfdBold3"/>
        <w:rPr>
          <w:rtl/>
        </w:rPr>
      </w:pPr>
      <w:r w:rsidRPr="007D755A">
        <w:rPr>
          <w:rtl/>
        </w:rPr>
        <w:t>تلامذته والراوون عنه</w:t>
      </w:r>
      <w:r w:rsidR="007E0241" w:rsidRPr="007D755A">
        <w:rPr>
          <w:rtl/>
        </w:rPr>
        <w:t xml:space="preserve"> :</w:t>
      </w:r>
    </w:p>
    <w:p w:rsidR="00AC6D18" w:rsidRDefault="00AC6D18" w:rsidP="00AC6D18">
      <w:pPr>
        <w:rPr>
          <w:rtl/>
        </w:rPr>
      </w:pPr>
      <w:r w:rsidRPr="00AE5F83">
        <w:rPr>
          <w:rStyle w:val="rfdBold2"/>
          <w:rtl/>
        </w:rPr>
        <w:t>1</w:t>
      </w:r>
      <w:r w:rsidR="004803AF" w:rsidRPr="00AE5F83">
        <w:rPr>
          <w:rStyle w:val="rfdBold2"/>
          <w:rtl/>
        </w:rPr>
        <w:t xml:space="preserve"> ـ</w:t>
      </w:r>
      <w:r w:rsidR="004803AF">
        <w:rPr>
          <w:rtl/>
        </w:rPr>
        <w:t xml:space="preserve"> </w:t>
      </w:r>
      <w:r w:rsidRPr="00AC6D18">
        <w:rPr>
          <w:rtl/>
        </w:rPr>
        <w:t xml:space="preserve">الشيخ آغا بزرك الطهراني </w:t>
      </w:r>
      <w:r w:rsidR="00773F9D">
        <w:rPr>
          <w:rtl/>
        </w:rPr>
        <w:t>(</w:t>
      </w:r>
      <w:r w:rsidR="007D755A">
        <w:rPr>
          <w:rFonts w:hint="cs"/>
          <w:rtl/>
        </w:rPr>
        <w:t xml:space="preserve"> </w:t>
      </w:r>
      <w:r w:rsidRPr="00AC6D18">
        <w:rPr>
          <w:rtl/>
        </w:rPr>
        <w:t xml:space="preserve">ت </w:t>
      </w:r>
      <w:r w:rsidR="000A4DAA">
        <w:rPr>
          <w:rtl/>
        </w:rPr>
        <w:t>1389</w:t>
      </w:r>
      <w:r w:rsidR="007D755A">
        <w:rPr>
          <w:rFonts w:hint="cs"/>
          <w:rtl/>
        </w:rPr>
        <w:t xml:space="preserve"> </w:t>
      </w:r>
      <w:r w:rsidR="00773F9D">
        <w:rPr>
          <w:rtl/>
        </w:rPr>
        <w:t>)</w:t>
      </w:r>
      <w:r w:rsidR="000A4DAA">
        <w:rPr>
          <w:rtl/>
        </w:rPr>
        <w:t xml:space="preserve"> وهو زميل السي</w:t>
      </w:r>
      <w:r w:rsidR="00A25AF3">
        <w:rPr>
          <w:rtl/>
        </w:rPr>
        <w:t>ّ</w:t>
      </w:r>
      <w:r w:rsidR="000A4DAA">
        <w:rPr>
          <w:rtl/>
        </w:rPr>
        <w:t>د المؤل</w:t>
      </w:r>
      <w:r w:rsidR="00A25AF3">
        <w:rPr>
          <w:rtl/>
        </w:rPr>
        <w:t>ّ</w:t>
      </w:r>
      <w:r w:rsidR="000A4DAA">
        <w:rPr>
          <w:rtl/>
        </w:rPr>
        <w:t xml:space="preserve">ف في </w:t>
      </w:r>
      <w:r w:rsidR="00A25AF3">
        <w:rPr>
          <w:rtl/>
        </w:rPr>
        <w:br/>
      </w:r>
      <w:r w:rsidRPr="00AC6D18">
        <w:rPr>
          <w:rtl/>
        </w:rPr>
        <w:t>الدراسة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وإن</w:t>
      </w:r>
      <w:r w:rsidR="00A25AF3">
        <w:rPr>
          <w:rtl/>
        </w:rPr>
        <w:t>ّ</w:t>
      </w:r>
      <w:r w:rsidRPr="00AC6D18">
        <w:rPr>
          <w:rtl/>
        </w:rPr>
        <w:t>ما تبادلا الإ</w:t>
      </w:r>
      <w:r w:rsidR="00A25AF3">
        <w:rPr>
          <w:rtl/>
        </w:rPr>
        <w:t>ِ</w:t>
      </w:r>
      <w:r w:rsidRPr="00AC6D18">
        <w:rPr>
          <w:rtl/>
        </w:rPr>
        <w:t>جازة لرواية الحديث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فهي بينهما مدب</w:t>
      </w:r>
      <w:r w:rsidR="00A25AF3">
        <w:rPr>
          <w:rtl/>
        </w:rPr>
        <w:t>ّ</w:t>
      </w:r>
      <w:r w:rsidRPr="00AC6D18">
        <w:rPr>
          <w:rtl/>
        </w:rPr>
        <w:t>جة</w:t>
      </w:r>
      <w:r w:rsidR="00095AA9">
        <w:rPr>
          <w:rtl/>
        </w:rPr>
        <w:t xml:space="preserve"> .</w:t>
      </w:r>
    </w:p>
    <w:p w:rsidR="00F13218" w:rsidRDefault="00F13218" w:rsidP="00AC6D18">
      <w:pPr>
        <w:rPr>
          <w:rtl/>
        </w:rPr>
        <w:sectPr w:rsidR="00F13218" w:rsidSect="00107863">
          <w:headerReference w:type="even" r:id="rId316"/>
          <w:headerReference w:type="default" r:id="rId317"/>
          <w:headerReference w:type="first" r:id="rId318"/>
          <w:type w:val="continuous"/>
          <w:pgSz w:w="11907" w:h="16840" w:code="9"/>
          <w:pgMar w:top="1247" w:right="1361" w:bottom="1247" w:left="1361" w:header="720" w:footer="720" w:gutter="0"/>
          <w:cols w:space="720"/>
          <w:titlePg/>
          <w:bidi/>
          <w:rtlGutter/>
          <w:docGrid w:linePitch="360"/>
        </w:sectPr>
      </w:pPr>
    </w:p>
    <w:p w:rsidR="00AC6D18" w:rsidRPr="00AC6D18" w:rsidRDefault="00AC6D18" w:rsidP="00AC6D18">
      <w:pPr>
        <w:rPr>
          <w:rtl/>
        </w:rPr>
      </w:pPr>
      <w:r>
        <w:rPr>
          <w:rtl/>
        </w:rPr>
        <w:lastRenderedPageBreak/>
        <w:br w:type="page"/>
      </w:r>
      <w:r w:rsidRPr="00AE5F83">
        <w:rPr>
          <w:rStyle w:val="rfdBold2"/>
          <w:rtl/>
        </w:rPr>
        <w:lastRenderedPageBreak/>
        <w:t>2</w:t>
      </w:r>
      <w:r w:rsidR="004803AF" w:rsidRPr="00AE5F83">
        <w:rPr>
          <w:rStyle w:val="rfdBold2"/>
          <w:rtl/>
        </w:rPr>
        <w:t xml:space="preserve"> ـ</w:t>
      </w:r>
      <w:r w:rsidR="004803AF">
        <w:rPr>
          <w:rtl/>
        </w:rPr>
        <w:t xml:space="preserve"> </w:t>
      </w:r>
      <w:r w:rsidRPr="00AC6D18">
        <w:rPr>
          <w:rtl/>
        </w:rPr>
        <w:t>السي</w:t>
      </w:r>
      <w:r w:rsidR="006D4EBC">
        <w:rPr>
          <w:rtl/>
        </w:rPr>
        <w:t>ّ</w:t>
      </w:r>
      <w:r w:rsidRPr="00AC6D18">
        <w:rPr>
          <w:rtl/>
        </w:rPr>
        <w:t>د محمد مهدي الأصفهاني</w:t>
      </w:r>
      <w:r w:rsidR="006D4EBC">
        <w:rPr>
          <w:rtl/>
        </w:rPr>
        <w:t>ّ</w:t>
      </w:r>
      <w:r w:rsidRPr="00AC6D18">
        <w:rPr>
          <w:rtl/>
        </w:rPr>
        <w:t xml:space="preserve"> الكاظمي</w:t>
      </w:r>
      <w:r w:rsidR="006D4EBC">
        <w:rPr>
          <w:rtl/>
        </w:rPr>
        <w:t>ّ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من علماء الكاظمي</w:t>
      </w:r>
      <w:r w:rsidR="006D4EBC">
        <w:rPr>
          <w:rtl/>
        </w:rPr>
        <w:t>ّ</w:t>
      </w:r>
      <w:r w:rsidRPr="00AC6D18">
        <w:rPr>
          <w:rtl/>
        </w:rPr>
        <w:t>ة والمؤل</w:t>
      </w:r>
      <w:r w:rsidR="006D4EBC">
        <w:rPr>
          <w:rtl/>
        </w:rPr>
        <w:t>ّ</w:t>
      </w:r>
      <w:r w:rsidRPr="00AC6D18">
        <w:rPr>
          <w:rtl/>
        </w:rPr>
        <w:t>فين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المكثرين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وقد حضر على السي</w:t>
      </w:r>
      <w:r w:rsidR="006D4EBC">
        <w:rPr>
          <w:rtl/>
        </w:rPr>
        <w:t>ّ</w:t>
      </w:r>
      <w:r w:rsidRPr="00AC6D18">
        <w:rPr>
          <w:rtl/>
        </w:rPr>
        <w:t>د المؤل</w:t>
      </w:r>
      <w:r w:rsidR="006D4EBC">
        <w:rPr>
          <w:rtl/>
        </w:rPr>
        <w:t>ّ</w:t>
      </w:r>
      <w:r w:rsidRPr="00AC6D18">
        <w:rPr>
          <w:rtl/>
        </w:rPr>
        <w:t>ف برهة</w:t>
      </w:r>
      <w:r w:rsidR="000A4DAA">
        <w:rPr>
          <w:rtl/>
        </w:rPr>
        <w:t xml:space="preserve"> في كربلاء</w:t>
      </w:r>
      <w:r w:rsidR="007E0241">
        <w:rPr>
          <w:rtl/>
        </w:rPr>
        <w:t xml:space="preserve"> ،</w:t>
      </w:r>
      <w:r w:rsidR="000A4DAA">
        <w:rPr>
          <w:rtl/>
        </w:rPr>
        <w:t xml:space="preserve"> وحصل منه على إجازة </w:t>
      </w:r>
      <w:r w:rsidR="006D4EBC">
        <w:rPr>
          <w:rtl/>
        </w:rPr>
        <w:br/>
      </w:r>
      <w:r w:rsidRPr="00AC6D18">
        <w:rPr>
          <w:rtl/>
        </w:rPr>
        <w:t>الحديث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E5F83">
        <w:rPr>
          <w:rStyle w:val="rfdBold2"/>
          <w:rtl/>
        </w:rPr>
        <w:t>3</w:t>
      </w:r>
      <w:r w:rsidR="004803AF" w:rsidRPr="00AE5F83">
        <w:rPr>
          <w:rStyle w:val="rfdBold2"/>
          <w:rtl/>
        </w:rPr>
        <w:t xml:space="preserve"> ـ</w:t>
      </w:r>
      <w:r w:rsidR="004803AF">
        <w:rPr>
          <w:rtl/>
        </w:rPr>
        <w:t xml:space="preserve"> </w:t>
      </w:r>
      <w:r w:rsidRPr="00AC6D18">
        <w:rPr>
          <w:rtl/>
        </w:rPr>
        <w:t>السيد محمد طاهر البحراني البوشهري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من علماء كربلاء وأئم</w:t>
      </w:r>
      <w:r w:rsidR="006D4EBC">
        <w:rPr>
          <w:rtl/>
        </w:rPr>
        <w:t>ّ</w:t>
      </w:r>
      <w:r w:rsidRPr="00AC6D18">
        <w:rPr>
          <w:rtl/>
        </w:rPr>
        <w:t xml:space="preserve">ة الجماعة </w:t>
      </w:r>
      <w:r w:rsidR="006D4EBC">
        <w:rPr>
          <w:rtl/>
        </w:rPr>
        <w:br/>
      </w:r>
      <w:r w:rsidRPr="00AC6D18">
        <w:rPr>
          <w:rtl/>
        </w:rPr>
        <w:t>فيها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E5F83">
        <w:rPr>
          <w:rStyle w:val="rfdBold2"/>
          <w:rtl/>
        </w:rPr>
        <w:t>4</w:t>
      </w:r>
      <w:r w:rsidR="004803AF" w:rsidRPr="00AE5F83">
        <w:rPr>
          <w:rStyle w:val="rfdBold2"/>
          <w:rtl/>
        </w:rPr>
        <w:t xml:space="preserve"> ـ</w:t>
      </w:r>
      <w:r w:rsidR="004803AF">
        <w:rPr>
          <w:rtl/>
        </w:rPr>
        <w:t xml:space="preserve"> </w:t>
      </w:r>
      <w:r w:rsidRPr="00AC6D18">
        <w:rPr>
          <w:rtl/>
        </w:rPr>
        <w:t>السي</w:t>
      </w:r>
      <w:r w:rsidR="006D4EBC">
        <w:rPr>
          <w:rtl/>
        </w:rPr>
        <w:t>ّ</w:t>
      </w:r>
      <w:r w:rsidRPr="00AC6D18">
        <w:rPr>
          <w:rtl/>
        </w:rPr>
        <w:t>د مهدي بن السيد حبيب الشيرازي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من علماء كربلاء وأئم</w:t>
      </w:r>
      <w:r w:rsidR="006D4EBC">
        <w:rPr>
          <w:rtl/>
        </w:rPr>
        <w:t>ّ</w:t>
      </w:r>
      <w:r w:rsidRPr="00AC6D18">
        <w:rPr>
          <w:rtl/>
        </w:rPr>
        <w:t>تها في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الجماعة والتقليد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يروي عن السيد المؤل</w:t>
      </w:r>
      <w:r w:rsidR="006D4EBC">
        <w:rPr>
          <w:rtl/>
        </w:rPr>
        <w:t>ّ</w:t>
      </w:r>
      <w:r w:rsidRPr="00AC6D18">
        <w:rPr>
          <w:rtl/>
        </w:rPr>
        <w:t>ف بالإ</w:t>
      </w:r>
      <w:r w:rsidR="006D4EBC">
        <w:rPr>
          <w:rtl/>
        </w:rPr>
        <w:t>ِ</w:t>
      </w:r>
      <w:r w:rsidRPr="00AC6D18">
        <w:rPr>
          <w:rtl/>
        </w:rPr>
        <w:t>جازة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E5F83">
        <w:rPr>
          <w:rStyle w:val="rfdBold2"/>
          <w:rtl/>
        </w:rPr>
        <w:t>5</w:t>
      </w:r>
      <w:r w:rsidR="004803AF" w:rsidRPr="00AE5F83">
        <w:rPr>
          <w:rStyle w:val="rfdBold2"/>
          <w:rtl/>
        </w:rPr>
        <w:t xml:space="preserve"> ـ</w:t>
      </w:r>
      <w:r w:rsidR="004803AF">
        <w:rPr>
          <w:rtl/>
        </w:rPr>
        <w:t xml:space="preserve"> </w:t>
      </w:r>
      <w:r w:rsidRPr="00AC6D18">
        <w:rPr>
          <w:rtl/>
        </w:rPr>
        <w:t>السي</w:t>
      </w:r>
      <w:r w:rsidR="006D4EBC">
        <w:rPr>
          <w:rtl/>
        </w:rPr>
        <w:t>ّ</w:t>
      </w:r>
      <w:r w:rsidRPr="00AC6D18">
        <w:rPr>
          <w:rtl/>
        </w:rPr>
        <w:t>د علي نقي اللكنوي الهندي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استجاز السي</w:t>
      </w:r>
      <w:r w:rsidR="00E31548">
        <w:rPr>
          <w:rtl/>
        </w:rPr>
        <w:t>ّ</w:t>
      </w:r>
      <w:r w:rsidRPr="00AC6D18">
        <w:rPr>
          <w:rtl/>
        </w:rPr>
        <w:t>د المؤل</w:t>
      </w:r>
      <w:r w:rsidR="00E31548">
        <w:rPr>
          <w:rtl/>
        </w:rPr>
        <w:t>ّ</w:t>
      </w:r>
      <w:r w:rsidRPr="00AC6D18">
        <w:rPr>
          <w:rtl/>
        </w:rPr>
        <w:t>ف في رواية الحديث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E5F83">
        <w:rPr>
          <w:rStyle w:val="rfdBold2"/>
          <w:rtl/>
        </w:rPr>
        <w:t>6</w:t>
      </w:r>
      <w:r w:rsidR="004803AF" w:rsidRPr="00AE5F83">
        <w:rPr>
          <w:rStyle w:val="rfdBold2"/>
          <w:rtl/>
        </w:rPr>
        <w:t xml:space="preserve"> </w:t>
      </w:r>
      <w:r w:rsidR="004803AF">
        <w:rPr>
          <w:rtl/>
        </w:rPr>
        <w:t xml:space="preserve">ـ </w:t>
      </w:r>
      <w:r w:rsidRPr="00AC6D18">
        <w:rPr>
          <w:rtl/>
        </w:rPr>
        <w:t>السي</w:t>
      </w:r>
      <w:r w:rsidR="00E31548">
        <w:rPr>
          <w:rtl/>
        </w:rPr>
        <w:t>ّ</w:t>
      </w:r>
      <w:r w:rsidRPr="00AC6D18">
        <w:rPr>
          <w:rtl/>
        </w:rPr>
        <w:t>د محمد صادق بحر العلوم النجفي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من العلماء المحق</w:t>
      </w:r>
      <w:r w:rsidR="00E31548">
        <w:rPr>
          <w:rtl/>
        </w:rPr>
        <w:t>ّ</w:t>
      </w:r>
      <w:r w:rsidRPr="00AC6D18">
        <w:rPr>
          <w:rtl/>
        </w:rPr>
        <w:t>قين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يروي عن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السي</w:t>
      </w:r>
      <w:r w:rsidR="00E31548">
        <w:rPr>
          <w:rtl/>
        </w:rPr>
        <w:t>ّ</w:t>
      </w:r>
      <w:r w:rsidRPr="00AC6D18">
        <w:rPr>
          <w:rtl/>
        </w:rPr>
        <w:t>د المؤل</w:t>
      </w:r>
      <w:r w:rsidR="00E31548">
        <w:rPr>
          <w:rtl/>
        </w:rPr>
        <w:t>ّ</w:t>
      </w:r>
      <w:r w:rsidRPr="00AC6D18">
        <w:rPr>
          <w:rtl/>
        </w:rPr>
        <w:t>ف بالإ</w:t>
      </w:r>
      <w:r w:rsidR="00E31548">
        <w:rPr>
          <w:rtl/>
        </w:rPr>
        <w:t>ِ</w:t>
      </w:r>
      <w:r w:rsidRPr="00AC6D18">
        <w:rPr>
          <w:rtl/>
        </w:rPr>
        <w:t>جازة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E5F83">
        <w:rPr>
          <w:rStyle w:val="rfdBold2"/>
          <w:rtl/>
        </w:rPr>
        <w:t>7</w:t>
      </w:r>
      <w:r w:rsidR="004803AF" w:rsidRPr="00AE5F83">
        <w:rPr>
          <w:rStyle w:val="rfdBold2"/>
          <w:rtl/>
        </w:rPr>
        <w:t xml:space="preserve"> ـ</w:t>
      </w:r>
      <w:r w:rsidR="004803AF">
        <w:rPr>
          <w:rtl/>
        </w:rPr>
        <w:t xml:space="preserve"> </w:t>
      </w:r>
      <w:r w:rsidRPr="00AC6D18">
        <w:rPr>
          <w:rtl/>
        </w:rPr>
        <w:t>السي</w:t>
      </w:r>
      <w:r w:rsidR="00E31548">
        <w:rPr>
          <w:rtl/>
        </w:rPr>
        <w:t>ّ</w:t>
      </w:r>
      <w:r w:rsidRPr="00AC6D18">
        <w:rPr>
          <w:rtl/>
        </w:rPr>
        <w:t xml:space="preserve">د محسن الحسيني الجلالي الكشميري </w:t>
      </w:r>
      <w:r w:rsidR="00773F9D">
        <w:rPr>
          <w:rtl/>
        </w:rPr>
        <w:t>(</w:t>
      </w:r>
      <w:r w:rsidR="007D755A">
        <w:rPr>
          <w:rFonts w:hint="cs"/>
          <w:rtl/>
        </w:rPr>
        <w:t xml:space="preserve"> </w:t>
      </w:r>
      <w:r w:rsidRPr="00AC6D18">
        <w:rPr>
          <w:rtl/>
        </w:rPr>
        <w:t>ت 1396</w:t>
      </w:r>
      <w:r w:rsidR="007D755A">
        <w:rPr>
          <w:rFonts w:hint="cs"/>
          <w:rtl/>
        </w:rPr>
        <w:t xml:space="preserve"> </w:t>
      </w:r>
      <w:r w:rsidR="00773F9D">
        <w:rPr>
          <w:rtl/>
        </w:rPr>
        <w:t>)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من مدر</w:t>
      </w:r>
      <w:r w:rsidR="00E31548">
        <w:rPr>
          <w:rtl/>
        </w:rPr>
        <w:t>ِّ</w:t>
      </w:r>
      <w:r w:rsidRPr="00AC6D18">
        <w:rPr>
          <w:rtl/>
        </w:rPr>
        <w:t>سي الفقه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في كربلاء وأئم</w:t>
      </w:r>
      <w:r w:rsidR="00E31548">
        <w:rPr>
          <w:rtl/>
        </w:rPr>
        <w:t>ّ</w:t>
      </w:r>
      <w:r w:rsidRPr="00AC6D18">
        <w:rPr>
          <w:rtl/>
        </w:rPr>
        <w:t>تها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وهو صهر السي</w:t>
      </w:r>
      <w:r w:rsidR="00E31548">
        <w:rPr>
          <w:rtl/>
        </w:rPr>
        <w:t>ّ</w:t>
      </w:r>
      <w:r w:rsidRPr="00AC6D18">
        <w:rPr>
          <w:rtl/>
        </w:rPr>
        <w:t>د المؤل</w:t>
      </w:r>
      <w:r w:rsidR="00E31548">
        <w:rPr>
          <w:rtl/>
        </w:rPr>
        <w:t>ّ</w:t>
      </w:r>
      <w:r w:rsidRPr="00AC6D18">
        <w:rPr>
          <w:rtl/>
        </w:rPr>
        <w:t>ف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E5F83">
        <w:rPr>
          <w:rStyle w:val="rfdBold2"/>
          <w:rtl/>
        </w:rPr>
        <w:t>8</w:t>
      </w:r>
      <w:r w:rsidR="004803AF" w:rsidRPr="00AE5F83">
        <w:rPr>
          <w:rStyle w:val="rfdBold2"/>
          <w:rtl/>
        </w:rPr>
        <w:t xml:space="preserve"> ـ</w:t>
      </w:r>
      <w:r w:rsidR="004803AF">
        <w:rPr>
          <w:rtl/>
        </w:rPr>
        <w:t xml:space="preserve"> </w:t>
      </w:r>
      <w:r w:rsidRPr="00AC6D18">
        <w:rPr>
          <w:rtl/>
        </w:rPr>
        <w:t>السي</w:t>
      </w:r>
      <w:r w:rsidR="00E31548">
        <w:rPr>
          <w:rtl/>
        </w:rPr>
        <w:t>ّ</w:t>
      </w:r>
      <w:r w:rsidRPr="00AC6D18">
        <w:rPr>
          <w:rtl/>
        </w:rPr>
        <w:t>د شهاب الدين المرعشي</w:t>
      </w:r>
      <w:r w:rsidR="00E31548">
        <w:rPr>
          <w:rtl/>
        </w:rPr>
        <w:t>ّ</w:t>
      </w:r>
      <w:r w:rsidRPr="00AC6D18">
        <w:rPr>
          <w:rtl/>
        </w:rPr>
        <w:t xml:space="preserve"> النجفي</w:t>
      </w:r>
      <w:r w:rsidR="00E31548">
        <w:rPr>
          <w:rtl/>
        </w:rPr>
        <w:t>ّ</w:t>
      </w:r>
      <w:r w:rsidRPr="00AC6D18">
        <w:rPr>
          <w:rtl/>
        </w:rPr>
        <w:t xml:space="preserve"> </w:t>
      </w:r>
      <w:r w:rsidR="00773F9D">
        <w:rPr>
          <w:rtl/>
        </w:rPr>
        <w:t>(</w:t>
      </w:r>
      <w:r w:rsidR="007D755A">
        <w:rPr>
          <w:rFonts w:hint="cs"/>
          <w:rtl/>
        </w:rPr>
        <w:t xml:space="preserve"> </w:t>
      </w:r>
      <w:r w:rsidRPr="00AC6D18">
        <w:rPr>
          <w:rtl/>
        </w:rPr>
        <w:t>ت 1411</w:t>
      </w:r>
      <w:r w:rsidR="007D755A">
        <w:rPr>
          <w:rFonts w:hint="cs"/>
          <w:rtl/>
        </w:rPr>
        <w:t xml:space="preserve"> </w:t>
      </w:r>
      <w:r w:rsidR="00773F9D">
        <w:rPr>
          <w:rtl/>
        </w:rPr>
        <w:t>)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من علماء مدينة قم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ومراجعها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يروي عن السي</w:t>
      </w:r>
      <w:r w:rsidR="00E31548">
        <w:rPr>
          <w:rtl/>
        </w:rPr>
        <w:t>ّ</w:t>
      </w:r>
      <w:r w:rsidRPr="00AC6D18">
        <w:rPr>
          <w:rtl/>
        </w:rPr>
        <w:t>د المؤل</w:t>
      </w:r>
      <w:r w:rsidR="00E31548">
        <w:rPr>
          <w:rtl/>
        </w:rPr>
        <w:t>ّ</w:t>
      </w:r>
      <w:r w:rsidRPr="00AC6D18">
        <w:rPr>
          <w:rtl/>
        </w:rPr>
        <w:t>ف بالإ</w:t>
      </w:r>
      <w:r w:rsidR="00E31548">
        <w:rPr>
          <w:rtl/>
        </w:rPr>
        <w:t>ِ</w:t>
      </w:r>
      <w:r w:rsidRPr="00AC6D18">
        <w:rPr>
          <w:rtl/>
        </w:rPr>
        <w:t>جازة</w:t>
      </w:r>
      <w:r w:rsidR="00095AA9">
        <w:rPr>
          <w:rtl/>
        </w:rPr>
        <w:t xml:space="preserve"> .</w:t>
      </w:r>
    </w:p>
    <w:p w:rsidR="00AC6D18" w:rsidRPr="007D755A" w:rsidRDefault="00AC6D18" w:rsidP="007D755A">
      <w:pPr>
        <w:pStyle w:val="rfdBold3"/>
        <w:rPr>
          <w:rtl/>
        </w:rPr>
      </w:pPr>
      <w:r w:rsidRPr="007D755A">
        <w:rPr>
          <w:rtl/>
        </w:rPr>
        <w:t>مؤل</w:t>
      </w:r>
      <w:r w:rsidR="00E31548" w:rsidRPr="007D755A">
        <w:rPr>
          <w:rtl/>
        </w:rPr>
        <w:t>ّ</w:t>
      </w:r>
      <w:r w:rsidRPr="007D755A">
        <w:rPr>
          <w:rtl/>
        </w:rPr>
        <w:t>فاته</w:t>
      </w:r>
      <w:r w:rsidR="007E0241" w:rsidRPr="007D755A">
        <w:rPr>
          <w:rtl/>
        </w:rPr>
        <w:t xml:space="preserve"> :</w:t>
      </w:r>
    </w:p>
    <w:p w:rsidR="000A4DAA" w:rsidRDefault="00AC6D18" w:rsidP="00AC6D18">
      <w:pPr>
        <w:rPr>
          <w:rtl/>
        </w:rPr>
      </w:pPr>
      <w:r w:rsidRPr="00AC6D18">
        <w:rPr>
          <w:rtl/>
        </w:rPr>
        <w:t>بلغت مؤل</w:t>
      </w:r>
      <w:r w:rsidR="00E31548">
        <w:rPr>
          <w:rtl/>
        </w:rPr>
        <w:t>ّ</w:t>
      </w:r>
      <w:r w:rsidRPr="00AC6D18">
        <w:rPr>
          <w:rtl/>
        </w:rPr>
        <w:t>فاته الموجودة 143 كتابا</w:t>
      </w:r>
      <w:r w:rsidR="00E31548">
        <w:rPr>
          <w:rtl/>
        </w:rPr>
        <w:t>ً</w:t>
      </w:r>
      <w:r w:rsidRPr="00AC6D18">
        <w:rPr>
          <w:rtl/>
        </w:rPr>
        <w:t xml:space="preserve"> ورسالة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ونقتصر في هذه المقد</w:t>
      </w:r>
      <w:r w:rsidR="00E31548">
        <w:rPr>
          <w:rtl/>
        </w:rPr>
        <w:t>ّ</w:t>
      </w:r>
      <w:r w:rsidRPr="00AC6D18">
        <w:rPr>
          <w:rtl/>
        </w:rPr>
        <w:t>مة على ذكر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مؤل</w:t>
      </w:r>
      <w:r w:rsidR="00E31548">
        <w:rPr>
          <w:rtl/>
        </w:rPr>
        <w:t>ّ</w:t>
      </w:r>
      <w:r w:rsidRPr="00AC6D18">
        <w:rPr>
          <w:rtl/>
        </w:rPr>
        <w:t>فاته الكلامي</w:t>
      </w:r>
      <w:r w:rsidR="00E31548">
        <w:rPr>
          <w:rtl/>
        </w:rPr>
        <w:t>ّ</w:t>
      </w:r>
      <w:r w:rsidRPr="00AC6D18">
        <w:rPr>
          <w:rtl/>
        </w:rPr>
        <w:t>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وذكر ما طبع من </w:t>
      </w:r>
      <w:r w:rsidR="000A4DAA">
        <w:rPr>
          <w:rtl/>
        </w:rPr>
        <w:t>مؤل</w:t>
      </w:r>
      <w:r w:rsidR="00E31548">
        <w:rPr>
          <w:rtl/>
        </w:rPr>
        <w:t>ّ</w:t>
      </w:r>
      <w:r w:rsidR="000A4DAA">
        <w:rPr>
          <w:rtl/>
        </w:rPr>
        <w:t>فاته فقط</w:t>
      </w:r>
      <w:r w:rsidR="007E0241">
        <w:rPr>
          <w:rtl/>
        </w:rPr>
        <w:t xml:space="preserve"> ،</w:t>
      </w:r>
      <w:r w:rsidR="000A4DAA">
        <w:rPr>
          <w:rtl/>
        </w:rPr>
        <w:t xml:space="preserve"> حذرا</w:t>
      </w:r>
      <w:r w:rsidR="00E31548">
        <w:rPr>
          <w:rtl/>
        </w:rPr>
        <w:t>ً</w:t>
      </w:r>
      <w:r w:rsidR="000A4DAA">
        <w:rPr>
          <w:rtl/>
        </w:rPr>
        <w:t xml:space="preserve"> من التطويل</w:t>
      </w:r>
      <w:r w:rsidR="007E0241">
        <w:rPr>
          <w:rtl/>
        </w:rPr>
        <w:t xml:space="preserve"> :</w:t>
      </w:r>
    </w:p>
    <w:p w:rsidR="00AC6D18" w:rsidRPr="00AC6D18" w:rsidRDefault="00AC6D18" w:rsidP="00AC6D18">
      <w:pPr>
        <w:rPr>
          <w:rtl/>
        </w:rPr>
      </w:pPr>
      <w:r w:rsidRPr="00AE5F83">
        <w:rPr>
          <w:rStyle w:val="rfdBold2"/>
          <w:rtl/>
        </w:rPr>
        <w:t>1</w:t>
      </w:r>
      <w:r w:rsidR="004803AF" w:rsidRPr="00AE5F83">
        <w:rPr>
          <w:rStyle w:val="rfdBold2"/>
          <w:rtl/>
        </w:rPr>
        <w:t xml:space="preserve"> ـ</w:t>
      </w:r>
      <w:r w:rsidR="004803AF">
        <w:rPr>
          <w:rtl/>
        </w:rPr>
        <w:t xml:space="preserve"> </w:t>
      </w:r>
      <w:r w:rsidRPr="00AC6D18">
        <w:rPr>
          <w:rtl/>
        </w:rPr>
        <w:t>أحسن الجدل مع أحمد بن حنبل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</w:t>
      </w:r>
      <w:r w:rsidR="00773F9D">
        <w:rPr>
          <w:rtl/>
        </w:rPr>
        <w:t>(</w:t>
      </w:r>
      <w:r w:rsidR="007D755A">
        <w:rPr>
          <w:rFonts w:hint="cs"/>
          <w:rtl/>
        </w:rPr>
        <w:t xml:space="preserve"> </w:t>
      </w:r>
      <w:r w:rsidRPr="00AC6D18">
        <w:rPr>
          <w:rtl/>
        </w:rPr>
        <w:t>ثلاثة مجل</w:t>
      </w:r>
      <w:r w:rsidR="00E31548">
        <w:rPr>
          <w:rtl/>
        </w:rPr>
        <w:t>ّ</w:t>
      </w:r>
      <w:r w:rsidRPr="00AC6D18">
        <w:rPr>
          <w:rtl/>
        </w:rPr>
        <w:t>دات</w:t>
      </w:r>
      <w:r w:rsidR="007D755A">
        <w:rPr>
          <w:rFonts w:hint="cs"/>
          <w:rtl/>
        </w:rPr>
        <w:t xml:space="preserve"> </w:t>
      </w:r>
      <w:r w:rsidR="00773F9D">
        <w:rPr>
          <w:rtl/>
        </w:rPr>
        <w:t>)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مستخرج من مسند أحمد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نذر تأليفه عندما سجن في بغداد سنة 1330</w:t>
      </w:r>
      <w:r w:rsidR="00095AA9">
        <w:rPr>
          <w:rtl/>
        </w:rPr>
        <w:t xml:space="preserve"> .</w:t>
      </w:r>
    </w:p>
    <w:p w:rsidR="00C64862" w:rsidRDefault="00AC6D18" w:rsidP="00AC6D18">
      <w:pPr>
        <w:rPr>
          <w:rtl/>
        </w:rPr>
      </w:pPr>
      <w:r w:rsidRPr="00AE5F83">
        <w:rPr>
          <w:rStyle w:val="rfdBold2"/>
          <w:rtl/>
        </w:rPr>
        <w:t>2</w:t>
      </w:r>
      <w:r w:rsidR="004803AF" w:rsidRPr="00AE5F83">
        <w:rPr>
          <w:rStyle w:val="rfdBold2"/>
          <w:rtl/>
        </w:rPr>
        <w:t xml:space="preserve"> ـ</w:t>
      </w:r>
      <w:r w:rsidR="004803AF">
        <w:rPr>
          <w:rtl/>
        </w:rPr>
        <w:t xml:space="preserve"> </w:t>
      </w:r>
      <w:r w:rsidRPr="00AC6D18">
        <w:rPr>
          <w:rtl/>
        </w:rPr>
        <w:t>إزالة الوصمة عن وجوه براهين العصمة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</w:t>
      </w:r>
      <w:r w:rsidR="00773F9D">
        <w:rPr>
          <w:rtl/>
        </w:rPr>
        <w:t>(</w:t>
      </w:r>
      <w:r w:rsidR="007D755A">
        <w:rPr>
          <w:rFonts w:hint="cs"/>
          <w:rtl/>
        </w:rPr>
        <w:t xml:space="preserve"> </w:t>
      </w:r>
      <w:r w:rsidR="000A4DAA">
        <w:rPr>
          <w:rtl/>
        </w:rPr>
        <w:t>مجل</w:t>
      </w:r>
      <w:r w:rsidR="00E31548">
        <w:rPr>
          <w:rtl/>
        </w:rPr>
        <w:t>ّ</w:t>
      </w:r>
      <w:r w:rsidR="000A4DAA">
        <w:rPr>
          <w:rtl/>
        </w:rPr>
        <w:t>د</w:t>
      </w:r>
      <w:r w:rsidR="007D755A">
        <w:rPr>
          <w:rFonts w:hint="cs"/>
          <w:rtl/>
        </w:rPr>
        <w:t xml:space="preserve"> </w:t>
      </w:r>
      <w:r w:rsidR="00773F9D">
        <w:rPr>
          <w:rtl/>
        </w:rPr>
        <w:t>)</w:t>
      </w:r>
      <w:r w:rsidR="007E0241">
        <w:rPr>
          <w:rtl/>
        </w:rPr>
        <w:t xml:space="preserve"> :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أل</w:t>
      </w:r>
      <w:r w:rsidR="00E31548">
        <w:rPr>
          <w:rtl/>
        </w:rPr>
        <w:t>ّ</w:t>
      </w:r>
      <w:r w:rsidRPr="00AC6D18">
        <w:rPr>
          <w:rtl/>
        </w:rPr>
        <w:t>فه سنة 1340</w:t>
      </w:r>
      <w:r w:rsidR="00095AA9">
        <w:rPr>
          <w:rtl/>
        </w:rPr>
        <w:t xml:space="preserve"> .</w:t>
      </w:r>
    </w:p>
    <w:p w:rsidR="000A4DAA" w:rsidRDefault="00AC6D18" w:rsidP="00AC6D18">
      <w:pPr>
        <w:rPr>
          <w:rtl/>
        </w:rPr>
      </w:pPr>
      <w:r w:rsidRPr="00AE5F83">
        <w:rPr>
          <w:rStyle w:val="rfdBold2"/>
          <w:rtl/>
        </w:rPr>
        <w:t>3</w:t>
      </w:r>
      <w:r w:rsidR="004803AF" w:rsidRPr="00AE5F83">
        <w:rPr>
          <w:rStyle w:val="rfdBold2"/>
          <w:rtl/>
        </w:rPr>
        <w:t xml:space="preserve"> ـ</w:t>
      </w:r>
      <w:r w:rsidR="004803AF">
        <w:rPr>
          <w:rtl/>
        </w:rPr>
        <w:t xml:space="preserve"> </w:t>
      </w:r>
      <w:r w:rsidRPr="00AC6D18">
        <w:rPr>
          <w:rtl/>
        </w:rPr>
        <w:t>أس</w:t>
      </w:r>
      <w:r w:rsidR="00E31548">
        <w:rPr>
          <w:rtl/>
        </w:rPr>
        <w:t>ِ</w:t>
      </w:r>
      <w:r w:rsidRPr="00AC6D18">
        <w:rPr>
          <w:rtl/>
        </w:rPr>
        <w:t>ن</w:t>
      </w:r>
      <w:r w:rsidR="00E31548">
        <w:rPr>
          <w:rtl/>
        </w:rPr>
        <w:t>ّ</w:t>
      </w:r>
      <w:r w:rsidRPr="00AC6D18">
        <w:rPr>
          <w:rtl/>
        </w:rPr>
        <w:t>ة</w:t>
      </w:r>
      <w:r w:rsidR="00E31548">
        <w:rPr>
          <w:rtl/>
        </w:rPr>
        <w:t>ُ</w:t>
      </w:r>
      <w:r w:rsidRPr="00AC6D18">
        <w:rPr>
          <w:rtl/>
        </w:rPr>
        <w:t xml:space="preserve"> ا</w:t>
      </w:r>
      <w:r w:rsidR="000A4DAA">
        <w:rPr>
          <w:rtl/>
        </w:rPr>
        <w:t>لس</w:t>
      </w:r>
      <w:r w:rsidR="00E31548">
        <w:rPr>
          <w:rtl/>
        </w:rPr>
        <w:t>ُ</w:t>
      </w:r>
      <w:r w:rsidR="000A4DAA">
        <w:rPr>
          <w:rtl/>
        </w:rPr>
        <w:t>ن</w:t>
      </w:r>
      <w:r w:rsidR="00E31548">
        <w:rPr>
          <w:rtl/>
        </w:rPr>
        <w:t>ّ</w:t>
      </w:r>
      <w:r w:rsidR="000A4DAA">
        <w:rPr>
          <w:rtl/>
        </w:rPr>
        <w:t>ة الس</w:t>
      </w:r>
      <w:r w:rsidR="00E31548">
        <w:rPr>
          <w:rtl/>
        </w:rPr>
        <w:t>َ</w:t>
      </w:r>
      <w:r w:rsidR="000A4DAA">
        <w:rPr>
          <w:rtl/>
        </w:rPr>
        <w:t>ن</w:t>
      </w:r>
      <w:r w:rsidR="00E31548">
        <w:rPr>
          <w:rtl/>
        </w:rPr>
        <w:t>ِ</w:t>
      </w:r>
      <w:r w:rsidR="000A4DAA">
        <w:rPr>
          <w:rtl/>
        </w:rPr>
        <w:t>ي</w:t>
      </w:r>
      <w:r w:rsidR="00E31548">
        <w:rPr>
          <w:rtl/>
        </w:rPr>
        <w:t>ّ</w:t>
      </w:r>
      <w:r w:rsidR="000A4DAA">
        <w:rPr>
          <w:rtl/>
        </w:rPr>
        <w:t>ة لقطع أل</w:t>
      </w:r>
      <w:r w:rsidR="00E31548">
        <w:rPr>
          <w:rtl/>
        </w:rPr>
        <w:t>ْ</w:t>
      </w:r>
      <w:r w:rsidR="000A4DAA">
        <w:rPr>
          <w:rtl/>
        </w:rPr>
        <w:t>س</w:t>
      </w:r>
      <w:r w:rsidR="00E31548">
        <w:rPr>
          <w:rtl/>
        </w:rPr>
        <w:t>ِ</w:t>
      </w:r>
      <w:r w:rsidR="000A4DAA">
        <w:rPr>
          <w:rtl/>
        </w:rPr>
        <w:t>ن</w:t>
      </w:r>
      <w:r w:rsidR="00E31548">
        <w:rPr>
          <w:rtl/>
        </w:rPr>
        <w:t>َ</w:t>
      </w:r>
      <w:r w:rsidR="000A4DAA">
        <w:rPr>
          <w:rtl/>
        </w:rPr>
        <w:t>ة الس</w:t>
      </w:r>
      <w:r w:rsidR="00E31548">
        <w:rPr>
          <w:rtl/>
        </w:rPr>
        <w:t>ُ</w:t>
      </w:r>
      <w:r w:rsidR="000A4DAA">
        <w:rPr>
          <w:rtl/>
        </w:rPr>
        <w:t>ن</w:t>
      </w:r>
      <w:r w:rsidR="00E31548">
        <w:rPr>
          <w:rtl/>
        </w:rPr>
        <w:t>ِّ</w:t>
      </w:r>
      <w:r w:rsidR="000A4DAA">
        <w:rPr>
          <w:rtl/>
        </w:rPr>
        <w:t>ي</w:t>
      </w:r>
      <w:r w:rsidR="00E31548">
        <w:rPr>
          <w:rtl/>
        </w:rPr>
        <w:t>َّ</w:t>
      </w:r>
      <w:r w:rsidR="000A4DAA">
        <w:rPr>
          <w:rtl/>
        </w:rPr>
        <w:t>ة</w:t>
      </w:r>
      <w:r w:rsidR="007E0241">
        <w:rPr>
          <w:rtl/>
        </w:rPr>
        <w:t xml:space="preserve"> :</w:t>
      </w:r>
    </w:p>
    <w:p w:rsidR="00AC6D18" w:rsidRPr="00083D7E" w:rsidRDefault="00AC6D18" w:rsidP="00AC6D18">
      <w:pPr>
        <w:rPr>
          <w:rStyle w:val="rfdPoemTiniCharChar"/>
          <w:rtl/>
        </w:rPr>
      </w:pPr>
      <w:r w:rsidRPr="00AC6D18">
        <w:rPr>
          <w:rtl/>
        </w:rPr>
        <w:t>ابتدأ بتأليفه سنة 1325 في سامر</w:t>
      </w:r>
      <w:r w:rsidR="00E31548">
        <w:rPr>
          <w:rtl/>
        </w:rPr>
        <w:t>ّ</w:t>
      </w:r>
      <w:r w:rsidRPr="00AC6D18">
        <w:rPr>
          <w:rtl/>
        </w:rPr>
        <w:t>اء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وهو كتاب كبير حاو</w:t>
      </w:r>
      <w:r w:rsidR="00E31548">
        <w:rPr>
          <w:rtl/>
        </w:rPr>
        <w:t>ٍ</w:t>
      </w:r>
      <w:r w:rsidRPr="00AC6D18">
        <w:rPr>
          <w:rtl/>
        </w:rPr>
        <w:t xml:space="preserve"> لصحاح العام</w:t>
      </w:r>
      <w:r w:rsidR="00E31548">
        <w:rPr>
          <w:rtl/>
        </w:rPr>
        <w:t>ّ</w:t>
      </w:r>
      <w:r w:rsidRPr="00AC6D18">
        <w:rPr>
          <w:rtl/>
        </w:rPr>
        <w:t>ة</w:t>
      </w:r>
      <w:r w:rsidR="00E31548">
        <w:rPr>
          <w:rtl/>
        </w:rPr>
        <w:t xml:space="preserve"> </w:t>
      </w:r>
      <w:r w:rsidR="00E31548">
        <w:rPr>
          <w:rtl/>
        </w:rPr>
        <w:br/>
      </w:r>
    </w:p>
    <w:p w:rsidR="00AC6D18" w:rsidRPr="00AC6D18" w:rsidRDefault="00AC6D18" w:rsidP="000A4DAA">
      <w:pPr>
        <w:pStyle w:val="rfdNormal0"/>
        <w:rPr>
          <w:rtl/>
        </w:rPr>
      </w:pPr>
      <w:r>
        <w:rPr>
          <w:rtl/>
        </w:rPr>
        <w:br w:type="page"/>
      </w:r>
      <w:r w:rsidRPr="00AC6D18">
        <w:rPr>
          <w:rtl/>
        </w:rPr>
        <w:lastRenderedPageBreak/>
        <w:t>ومسانيدهم في الفضائل والمطاعن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وجملة من الفروع الفقهي</w:t>
      </w:r>
      <w:r w:rsidR="00E31548">
        <w:rPr>
          <w:rtl/>
        </w:rPr>
        <w:t>ّ</w:t>
      </w:r>
      <w:r w:rsidRPr="00AC6D18">
        <w:rPr>
          <w:rtl/>
        </w:rPr>
        <w:t>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والاستدلال على فقهنا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بأخبارهم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وبيان تناقضاتهم</w:t>
      </w:r>
      <w:r w:rsidR="00095AA9">
        <w:rPr>
          <w:rtl/>
        </w:rPr>
        <w:t xml:space="preserve"> .</w:t>
      </w:r>
    </w:p>
    <w:p w:rsidR="000A4DAA" w:rsidRDefault="00AC6D18" w:rsidP="00AC6D18">
      <w:pPr>
        <w:rPr>
          <w:rtl/>
        </w:rPr>
      </w:pPr>
      <w:r w:rsidRPr="00AE5F83">
        <w:rPr>
          <w:rStyle w:val="rfdBold2"/>
          <w:rtl/>
        </w:rPr>
        <w:t>4</w:t>
      </w:r>
      <w:r w:rsidR="004803AF" w:rsidRPr="00AE5F83">
        <w:rPr>
          <w:rStyle w:val="rfdBold2"/>
          <w:rtl/>
        </w:rPr>
        <w:t xml:space="preserve"> ـ</w:t>
      </w:r>
      <w:r w:rsidR="004803AF">
        <w:rPr>
          <w:rtl/>
        </w:rPr>
        <w:t xml:space="preserve"> </w:t>
      </w:r>
      <w:r w:rsidR="000A4DAA">
        <w:rPr>
          <w:rtl/>
        </w:rPr>
        <w:t>أ</w:t>
      </w:r>
      <w:r w:rsidR="00E31548">
        <w:rPr>
          <w:rtl/>
        </w:rPr>
        <w:t>ُ</w:t>
      </w:r>
      <w:r w:rsidR="000A4DAA">
        <w:rPr>
          <w:rtl/>
        </w:rPr>
        <w:t>صول الآيات</w:t>
      </w:r>
      <w:r w:rsidR="007E0241">
        <w:rPr>
          <w:rtl/>
        </w:rPr>
        <w:t xml:space="preserve"> ،</w:t>
      </w:r>
      <w:r w:rsidR="000A4DAA">
        <w:rPr>
          <w:rtl/>
        </w:rPr>
        <w:t xml:space="preserve"> وآيات ال</w:t>
      </w:r>
      <w:r w:rsidR="00E31548">
        <w:rPr>
          <w:rtl/>
        </w:rPr>
        <w:t>ْ</w:t>
      </w:r>
      <w:r w:rsidR="000A4DAA">
        <w:rPr>
          <w:rtl/>
        </w:rPr>
        <w:t>أ</w:t>
      </w:r>
      <w:r w:rsidR="00E31548">
        <w:rPr>
          <w:rtl/>
        </w:rPr>
        <w:t>ُ</w:t>
      </w:r>
      <w:r w:rsidR="000A4DAA">
        <w:rPr>
          <w:rtl/>
        </w:rPr>
        <w:t>صول</w:t>
      </w:r>
      <w:r w:rsidR="007E0241">
        <w:rPr>
          <w:rtl/>
        </w:rPr>
        <w:t xml:space="preserve"> :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في علم الكلام على ضوء آيات القرآن الكريم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E5F83">
        <w:rPr>
          <w:rStyle w:val="rfdBold2"/>
          <w:rtl/>
        </w:rPr>
        <w:t>5</w:t>
      </w:r>
      <w:r w:rsidR="004803AF" w:rsidRPr="00AE5F83">
        <w:rPr>
          <w:rStyle w:val="rfdBold2"/>
          <w:rtl/>
        </w:rPr>
        <w:t xml:space="preserve"> ـ</w:t>
      </w:r>
      <w:r w:rsidR="004803AF">
        <w:rPr>
          <w:rtl/>
        </w:rPr>
        <w:t xml:space="preserve"> </w:t>
      </w:r>
      <w:r w:rsidRPr="00AC6D18">
        <w:rPr>
          <w:rtl/>
        </w:rPr>
        <w:t>أ</w:t>
      </w:r>
      <w:r w:rsidR="00A5175D">
        <w:rPr>
          <w:rtl/>
        </w:rPr>
        <w:t>ُ</w:t>
      </w:r>
      <w:r w:rsidRPr="00AC6D18">
        <w:rPr>
          <w:rtl/>
        </w:rPr>
        <w:t>صول الشيعة وفروع الشريعة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</w:t>
      </w:r>
      <w:r w:rsidR="00773F9D">
        <w:rPr>
          <w:rtl/>
        </w:rPr>
        <w:t>(</w:t>
      </w:r>
      <w:r w:rsidR="00083D7E">
        <w:rPr>
          <w:rFonts w:hint="cs"/>
          <w:rtl/>
        </w:rPr>
        <w:t xml:space="preserve"> </w:t>
      </w:r>
      <w:r w:rsidRPr="00AC6D18">
        <w:rPr>
          <w:rtl/>
        </w:rPr>
        <w:t>جزءان</w:t>
      </w:r>
      <w:r w:rsidR="00083D7E">
        <w:rPr>
          <w:rFonts w:hint="cs"/>
          <w:rtl/>
        </w:rPr>
        <w:t xml:space="preserve"> </w:t>
      </w:r>
      <w:r w:rsidR="00773F9D">
        <w:rPr>
          <w:rtl/>
        </w:rPr>
        <w:t>)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الجز</w:t>
      </w:r>
      <w:r w:rsidR="00A5175D">
        <w:rPr>
          <w:rtl/>
        </w:rPr>
        <w:t>ء</w:t>
      </w:r>
      <w:r w:rsidRPr="00AC6D18">
        <w:rPr>
          <w:rtl/>
        </w:rPr>
        <w:t xml:space="preserve"> الأو</w:t>
      </w:r>
      <w:r w:rsidR="00A5175D">
        <w:rPr>
          <w:rtl/>
        </w:rPr>
        <w:t>ّ</w:t>
      </w:r>
      <w:r w:rsidRPr="00AC6D18">
        <w:rPr>
          <w:rtl/>
        </w:rPr>
        <w:t>ل منهما في أ</w:t>
      </w:r>
      <w:r w:rsidR="00A5175D">
        <w:rPr>
          <w:rtl/>
        </w:rPr>
        <w:t>ُ</w:t>
      </w:r>
      <w:r w:rsidRPr="00AC6D18">
        <w:rPr>
          <w:rtl/>
        </w:rPr>
        <w:t>صول الدين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فرغ من تأليفه 6</w:t>
      </w:r>
      <w:r w:rsidR="004803AF">
        <w:rPr>
          <w:rtl/>
        </w:rPr>
        <w:t xml:space="preserve"> ـ </w:t>
      </w:r>
      <w:r w:rsidRPr="00AC6D18">
        <w:rPr>
          <w:rtl/>
        </w:rPr>
        <w:t>شو</w:t>
      </w:r>
      <w:r w:rsidR="00A5175D">
        <w:rPr>
          <w:rtl/>
        </w:rPr>
        <w:t>ّ</w:t>
      </w:r>
      <w:r w:rsidRPr="00AC6D18">
        <w:rPr>
          <w:rtl/>
        </w:rPr>
        <w:t>ال</w:t>
      </w:r>
      <w:r w:rsidR="004803AF">
        <w:rPr>
          <w:rtl/>
        </w:rPr>
        <w:t xml:space="preserve"> ـ </w:t>
      </w:r>
      <w:r w:rsidRPr="00AC6D18">
        <w:rPr>
          <w:rtl/>
        </w:rPr>
        <w:t>1341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وطبع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في بغداد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ويقع في 155 صفحة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E5F83">
        <w:rPr>
          <w:rStyle w:val="rfdBold2"/>
          <w:rtl/>
        </w:rPr>
        <w:t>6</w:t>
      </w:r>
      <w:r w:rsidR="004803AF" w:rsidRPr="00AE5F83">
        <w:rPr>
          <w:rStyle w:val="rfdBold2"/>
          <w:rtl/>
        </w:rPr>
        <w:t xml:space="preserve"> ـ</w:t>
      </w:r>
      <w:r w:rsidR="004803AF">
        <w:rPr>
          <w:rtl/>
        </w:rPr>
        <w:t xml:space="preserve"> </w:t>
      </w:r>
      <w:r w:rsidRPr="00AC6D18">
        <w:rPr>
          <w:rtl/>
        </w:rPr>
        <w:t>أعلام الإ</w:t>
      </w:r>
      <w:r w:rsidR="00A5175D">
        <w:rPr>
          <w:rtl/>
        </w:rPr>
        <w:t>ِ</w:t>
      </w:r>
      <w:r w:rsidRPr="00AC6D18">
        <w:rPr>
          <w:rtl/>
        </w:rPr>
        <w:t>سلام</w:t>
      </w:r>
      <w:r w:rsidR="007E0241">
        <w:rPr>
          <w:rtl/>
        </w:rPr>
        <w:t xml:space="preserve"> :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في أ</w:t>
      </w:r>
      <w:r w:rsidR="00A5175D">
        <w:rPr>
          <w:rtl/>
        </w:rPr>
        <w:t>ُ</w:t>
      </w:r>
      <w:r w:rsidRPr="00AC6D18">
        <w:rPr>
          <w:rtl/>
        </w:rPr>
        <w:t>صول الدين</w:t>
      </w:r>
      <w:r w:rsidR="00095AA9">
        <w:rPr>
          <w:rtl/>
        </w:rPr>
        <w:t xml:space="preserve"> .</w:t>
      </w:r>
    </w:p>
    <w:p w:rsidR="000A4DAA" w:rsidRDefault="00AC6D18" w:rsidP="00AC6D18">
      <w:pPr>
        <w:rPr>
          <w:rtl/>
        </w:rPr>
      </w:pPr>
      <w:r w:rsidRPr="00AE5F83">
        <w:rPr>
          <w:rStyle w:val="rfdBold2"/>
          <w:rtl/>
        </w:rPr>
        <w:t>7</w:t>
      </w:r>
      <w:r w:rsidR="004803AF" w:rsidRPr="00AE5F83">
        <w:rPr>
          <w:rStyle w:val="rfdBold2"/>
          <w:rtl/>
        </w:rPr>
        <w:t xml:space="preserve"> ـ</w:t>
      </w:r>
      <w:r w:rsidR="004803AF">
        <w:rPr>
          <w:rtl/>
        </w:rPr>
        <w:t xml:space="preserve"> </w:t>
      </w:r>
      <w:r w:rsidR="000A4DAA">
        <w:rPr>
          <w:rtl/>
        </w:rPr>
        <w:t>الألفين في دين المصطف</w:t>
      </w:r>
      <w:r w:rsidR="00A5175D">
        <w:rPr>
          <w:rtl/>
        </w:rPr>
        <w:t>َ</w:t>
      </w:r>
      <w:r w:rsidR="000A4DAA">
        <w:rPr>
          <w:rtl/>
        </w:rPr>
        <w:t>ي</w:t>
      </w:r>
      <w:r w:rsidR="00A5175D">
        <w:rPr>
          <w:rtl/>
        </w:rPr>
        <w:t>ْ</w:t>
      </w:r>
      <w:r w:rsidR="000A4DAA">
        <w:rPr>
          <w:rtl/>
        </w:rPr>
        <w:t>ن</w:t>
      </w:r>
      <w:r w:rsidR="007E0241">
        <w:rPr>
          <w:rtl/>
        </w:rPr>
        <w:t xml:space="preserve"> :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أ</w:t>
      </w:r>
      <w:r w:rsidR="00A5175D">
        <w:rPr>
          <w:rtl/>
        </w:rPr>
        <w:t>ُ</w:t>
      </w:r>
      <w:r w:rsidRPr="00AC6D18">
        <w:rPr>
          <w:rtl/>
        </w:rPr>
        <w:t>رجوزة في ألفي بيت في أ</w:t>
      </w:r>
      <w:r w:rsidR="00A5175D">
        <w:rPr>
          <w:rtl/>
        </w:rPr>
        <w:t>ُ</w:t>
      </w:r>
      <w:r w:rsidRPr="00AC6D18">
        <w:rPr>
          <w:rtl/>
        </w:rPr>
        <w:t>صول الدين والحكمة الإ</w:t>
      </w:r>
      <w:r w:rsidR="00A5175D">
        <w:rPr>
          <w:rtl/>
        </w:rPr>
        <w:t>ِ</w:t>
      </w:r>
      <w:r w:rsidRPr="00AC6D18">
        <w:rPr>
          <w:rtl/>
        </w:rPr>
        <w:t>ل</w:t>
      </w:r>
      <w:r w:rsidR="00A5175D" w:rsidRPr="00C23377">
        <w:rPr>
          <w:rtl/>
        </w:rPr>
        <w:t>ٰ</w:t>
      </w:r>
      <w:r w:rsidRPr="00AC6D18">
        <w:rPr>
          <w:rtl/>
        </w:rPr>
        <w:t>هي</w:t>
      </w:r>
      <w:r w:rsidR="00A5175D">
        <w:rPr>
          <w:rtl/>
        </w:rPr>
        <w:t>ّ</w:t>
      </w:r>
      <w:r w:rsidRPr="00AC6D18">
        <w:rPr>
          <w:rtl/>
        </w:rPr>
        <w:t>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طبعت في طهران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بمطبعة باكت جي في 148 صفحة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وجاء في آخرها</w:t>
      </w:r>
      <w:r w:rsidR="007E0241">
        <w:rPr>
          <w:rtl/>
        </w:rPr>
        <w:t xml:space="preserve"> :</w:t>
      </w:r>
    </w:p>
    <w:tbl>
      <w:tblPr>
        <w:bidiVisual/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24"/>
        <w:gridCol w:w="937"/>
        <w:gridCol w:w="4124"/>
      </w:tblGrid>
      <w:tr w:rsidR="00AC6D18" w:rsidRPr="00AC6D18" w:rsidTr="00083D7E">
        <w:trPr>
          <w:tblCellSpacing w:w="15" w:type="dxa"/>
          <w:jc w:val="center"/>
        </w:trPr>
        <w:tc>
          <w:tcPr>
            <w:tcW w:w="2250" w:type="pct"/>
            <w:vAlign w:val="center"/>
          </w:tcPr>
          <w:p w:rsidR="00AC6D18" w:rsidRPr="00AC6D18" w:rsidRDefault="00AC6D18" w:rsidP="00AC6D18">
            <w:pPr>
              <w:pStyle w:val="rfdPoem"/>
              <w:rPr>
                <w:rtl/>
              </w:rPr>
            </w:pPr>
            <w:r w:rsidRPr="00AC6D18">
              <w:rPr>
                <w:rtl/>
              </w:rPr>
              <w:t>ختام</w:t>
            </w:r>
            <w:r w:rsidR="007C04EB">
              <w:rPr>
                <w:rtl/>
              </w:rPr>
              <w:t>ُ</w:t>
            </w:r>
            <w:r w:rsidRPr="00AC6D18">
              <w:rPr>
                <w:rtl/>
              </w:rPr>
              <w:t xml:space="preserve">ه </w:t>
            </w:r>
            <w:r w:rsidR="00773F9D">
              <w:rPr>
                <w:rtl/>
              </w:rPr>
              <w:t>(</w:t>
            </w:r>
            <w:r w:rsidR="00083D7E">
              <w:rPr>
                <w:rFonts w:hint="cs"/>
                <w:rtl/>
              </w:rPr>
              <w:t xml:space="preserve"> </w:t>
            </w:r>
            <w:r w:rsidRPr="00AC6D18">
              <w:rPr>
                <w:rtl/>
              </w:rPr>
              <w:t>مسك</w:t>
            </w:r>
            <w:r w:rsidR="007C04EB">
              <w:rPr>
                <w:rtl/>
              </w:rPr>
              <w:t>ٌ</w:t>
            </w:r>
            <w:r w:rsidR="00083D7E">
              <w:rPr>
                <w:rFonts w:hint="cs"/>
                <w:rtl/>
              </w:rPr>
              <w:t xml:space="preserve"> </w:t>
            </w:r>
            <w:r w:rsidR="00773F9D">
              <w:rPr>
                <w:rtl/>
              </w:rPr>
              <w:t>)</w:t>
            </w:r>
            <w:r w:rsidRPr="00AC6D18">
              <w:rPr>
                <w:rtl/>
              </w:rPr>
              <w:t xml:space="preserve"> وقد صادف </w:t>
            </w:r>
            <w:r w:rsidR="00773F9D">
              <w:rPr>
                <w:rtl/>
              </w:rPr>
              <w:t>(</w:t>
            </w:r>
            <w:r w:rsidR="00083D7E">
              <w:rPr>
                <w:rFonts w:hint="cs"/>
                <w:rtl/>
              </w:rPr>
              <w:t xml:space="preserve"> </w:t>
            </w:r>
            <w:r w:rsidRPr="00AC6D18">
              <w:rPr>
                <w:rtl/>
              </w:rPr>
              <w:t>قم</w:t>
            </w:r>
            <w:r w:rsidR="00083D7E">
              <w:rPr>
                <w:rFonts w:hint="cs"/>
                <w:rtl/>
              </w:rPr>
              <w:t xml:space="preserve"> </w:t>
            </w:r>
            <w:r w:rsidR="00773F9D">
              <w:rPr>
                <w:rtl/>
              </w:rPr>
              <w:t>)</w:t>
            </w:r>
            <w:r w:rsidR="00375CD3" w:rsidRPr="0009749F">
              <w:rPr>
                <w:rStyle w:val="rfdPoemTiniCharChar"/>
                <w:rtl/>
              </w:rPr>
              <w:br/>
            </w:r>
            <w:r w:rsidRPr="0009749F">
              <w:rPr>
                <w:rStyle w:val="rfdPoemTiniCharChar"/>
                <w:rtl/>
              </w:rPr>
              <w:t> </w:t>
            </w:r>
          </w:p>
        </w:tc>
        <w:tc>
          <w:tcPr>
            <w:tcW w:w="500" w:type="pct"/>
            <w:vAlign w:val="center"/>
          </w:tcPr>
          <w:p w:rsidR="00AC6D18" w:rsidRPr="00AC6D18" w:rsidRDefault="00AC6D18" w:rsidP="00AC6D18">
            <w:pPr>
              <w:pStyle w:val="rfdPoem"/>
            </w:pPr>
          </w:p>
        </w:tc>
        <w:tc>
          <w:tcPr>
            <w:tcW w:w="2250" w:type="pct"/>
            <w:vAlign w:val="center"/>
          </w:tcPr>
          <w:p w:rsidR="00AC6D18" w:rsidRPr="00AC6D18" w:rsidRDefault="00AC6D18" w:rsidP="00AC6D18">
            <w:pPr>
              <w:pStyle w:val="rfdPoem"/>
            </w:pPr>
            <w:r w:rsidRPr="00AC6D18">
              <w:rPr>
                <w:rtl/>
              </w:rPr>
              <w:t>والبلد الطي</w:t>
            </w:r>
            <w:r w:rsidR="007C04EB">
              <w:rPr>
                <w:rtl/>
              </w:rPr>
              <w:t>ّ</w:t>
            </w:r>
            <w:r w:rsidRPr="00AC6D18">
              <w:rPr>
                <w:rtl/>
              </w:rPr>
              <w:t>ب د</w:t>
            </w:r>
            <w:r w:rsidR="007C04EB">
              <w:rPr>
                <w:rtl/>
              </w:rPr>
              <w:t>ُ</w:t>
            </w:r>
            <w:r w:rsidRPr="00AC6D18">
              <w:rPr>
                <w:rtl/>
              </w:rPr>
              <w:t>م</w:t>
            </w:r>
            <w:r w:rsidR="007C04EB">
              <w:rPr>
                <w:rtl/>
              </w:rPr>
              <w:t>ْ</w:t>
            </w:r>
            <w:r w:rsidRPr="00AC6D18">
              <w:rPr>
                <w:rtl/>
              </w:rPr>
              <w:t xml:space="preserve"> فيه وق</w:t>
            </w:r>
            <w:r w:rsidR="007C04EB">
              <w:rPr>
                <w:rtl/>
              </w:rPr>
              <w:t>ُ</w:t>
            </w:r>
            <w:r w:rsidRPr="00AC6D18">
              <w:rPr>
                <w:rtl/>
              </w:rPr>
              <w:t>م</w:t>
            </w:r>
            <w:r w:rsidR="007C04EB">
              <w:rPr>
                <w:rtl/>
              </w:rPr>
              <w:t>ْ</w:t>
            </w:r>
            <w:r w:rsidR="00375CD3" w:rsidRPr="0009749F">
              <w:rPr>
                <w:rStyle w:val="rfdPoemTiniCharChar"/>
                <w:rtl/>
              </w:rPr>
              <w:br/>
            </w:r>
            <w:r w:rsidRPr="0009749F">
              <w:rPr>
                <w:rStyle w:val="rfdPoemTiniCharChar"/>
                <w:rtl/>
              </w:rPr>
              <w:t> </w:t>
            </w:r>
          </w:p>
        </w:tc>
      </w:tr>
    </w:tbl>
    <w:p w:rsidR="00AC6D18" w:rsidRPr="00AC6D18" w:rsidRDefault="00AC6D18" w:rsidP="00AC6D18">
      <w:pPr>
        <w:rPr>
          <w:rtl/>
        </w:rPr>
      </w:pPr>
      <w:r w:rsidRPr="00AC6D18">
        <w:rPr>
          <w:rtl/>
        </w:rPr>
        <w:t>والظاهر أن</w:t>
      </w:r>
      <w:r w:rsidR="007C04EB">
        <w:rPr>
          <w:rtl/>
        </w:rPr>
        <w:t>ّ</w:t>
      </w:r>
      <w:r w:rsidRPr="00AC6D18">
        <w:rPr>
          <w:rtl/>
        </w:rPr>
        <w:t xml:space="preserve"> تاريخ التأليف هو سنة 1356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E5F83">
        <w:rPr>
          <w:rStyle w:val="rfdBold2"/>
          <w:rtl/>
        </w:rPr>
        <w:t>8</w:t>
      </w:r>
      <w:r w:rsidR="004803AF" w:rsidRPr="00AE5F83">
        <w:rPr>
          <w:rStyle w:val="rfdBold2"/>
          <w:rtl/>
        </w:rPr>
        <w:t xml:space="preserve"> ـ</w:t>
      </w:r>
      <w:r w:rsidR="004803AF">
        <w:rPr>
          <w:rtl/>
        </w:rPr>
        <w:t xml:space="preserve"> </w:t>
      </w:r>
      <w:r w:rsidRPr="00AC6D18">
        <w:rPr>
          <w:rtl/>
        </w:rPr>
        <w:t>شرح الألفين</w:t>
      </w:r>
      <w:r w:rsidR="007E0241">
        <w:rPr>
          <w:rtl/>
        </w:rPr>
        <w:t xml:space="preserve"> :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قد شرح فيه أ</w:t>
      </w:r>
      <w:r w:rsidR="007C04EB">
        <w:rPr>
          <w:rtl/>
        </w:rPr>
        <w:t>ُ</w:t>
      </w:r>
      <w:r w:rsidRPr="00AC6D18">
        <w:rPr>
          <w:rtl/>
        </w:rPr>
        <w:t>رجوزته السابقة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سنة 1363</w:t>
      </w:r>
      <w:r w:rsidR="00095AA9">
        <w:rPr>
          <w:rtl/>
        </w:rPr>
        <w:t xml:space="preserve"> .</w:t>
      </w:r>
    </w:p>
    <w:p w:rsidR="000A4DAA" w:rsidRDefault="00AC6D18" w:rsidP="00AC6D18">
      <w:pPr>
        <w:rPr>
          <w:rtl/>
        </w:rPr>
      </w:pPr>
      <w:r w:rsidRPr="00AE5F83">
        <w:rPr>
          <w:rStyle w:val="rfdBold2"/>
          <w:rtl/>
        </w:rPr>
        <w:t>9</w:t>
      </w:r>
      <w:r w:rsidR="004803AF" w:rsidRPr="00AE5F83">
        <w:rPr>
          <w:rStyle w:val="rfdBold2"/>
          <w:rtl/>
        </w:rPr>
        <w:t xml:space="preserve"> ـ</w:t>
      </w:r>
      <w:r w:rsidR="004803AF">
        <w:rPr>
          <w:rtl/>
        </w:rPr>
        <w:t xml:space="preserve"> </w:t>
      </w:r>
      <w:r w:rsidRPr="00AC6D18">
        <w:rPr>
          <w:rtl/>
        </w:rPr>
        <w:t>انتق</w:t>
      </w:r>
      <w:r w:rsidR="000A4DAA">
        <w:rPr>
          <w:rtl/>
        </w:rPr>
        <w:t>اد الاعتقاد في المبدأ والمعاد</w:t>
      </w:r>
      <w:r w:rsidR="007E0241">
        <w:rPr>
          <w:rtl/>
        </w:rPr>
        <w:t xml:space="preserve"> :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أل</w:t>
      </w:r>
      <w:r w:rsidR="007C04EB">
        <w:rPr>
          <w:rtl/>
        </w:rPr>
        <w:t>ّ</w:t>
      </w:r>
      <w:r w:rsidRPr="00AC6D18">
        <w:rPr>
          <w:rtl/>
        </w:rPr>
        <w:t>فه في سامر</w:t>
      </w:r>
      <w:r w:rsidR="007C04EB">
        <w:rPr>
          <w:rtl/>
        </w:rPr>
        <w:t>ّ</w:t>
      </w:r>
      <w:r w:rsidRPr="00AC6D18">
        <w:rPr>
          <w:rtl/>
        </w:rPr>
        <w:t>اء عند تدريسه علم الكلام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E5F83">
        <w:rPr>
          <w:rStyle w:val="rfdBold2"/>
          <w:rtl/>
        </w:rPr>
        <w:t>10</w:t>
      </w:r>
      <w:r w:rsidR="004803AF" w:rsidRPr="00AE5F83">
        <w:rPr>
          <w:rStyle w:val="rfdBold2"/>
          <w:rtl/>
        </w:rPr>
        <w:t xml:space="preserve"> ـ</w:t>
      </w:r>
      <w:r w:rsidR="004803AF">
        <w:rPr>
          <w:rtl/>
        </w:rPr>
        <w:t xml:space="preserve"> </w:t>
      </w:r>
      <w:r w:rsidRPr="00AC6D18">
        <w:rPr>
          <w:rtl/>
        </w:rPr>
        <w:t>الباقيات الصالحات</w:t>
      </w:r>
      <w:r w:rsidR="007E0241">
        <w:rPr>
          <w:rtl/>
        </w:rPr>
        <w:t xml:space="preserve"> :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وهي رسالة عملية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في مقد</w:t>
      </w:r>
      <w:r w:rsidR="007C04EB">
        <w:rPr>
          <w:rtl/>
        </w:rPr>
        <w:t>ّ</w:t>
      </w:r>
      <w:r w:rsidRPr="00AC6D18">
        <w:rPr>
          <w:rtl/>
        </w:rPr>
        <w:t xml:space="preserve">متها </w:t>
      </w:r>
      <w:r w:rsidR="00773F9D">
        <w:rPr>
          <w:rtl/>
        </w:rPr>
        <w:t>(</w:t>
      </w:r>
      <w:r w:rsidR="00705646">
        <w:rPr>
          <w:rFonts w:hint="cs"/>
          <w:rtl/>
        </w:rPr>
        <w:t xml:space="preserve"> </w:t>
      </w:r>
      <w:r w:rsidRPr="00AC6D18">
        <w:rPr>
          <w:rtl/>
        </w:rPr>
        <w:t>رسالة أ</w:t>
      </w:r>
      <w:r w:rsidR="007C04EB">
        <w:rPr>
          <w:rtl/>
        </w:rPr>
        <w:t>ُ</w:t>
      </w:r>
      <w:r w:rsidRPr="00AC6D18">
        <w:rPr>
          <w:rtl/>
        </w:rPr>
        <w:t>صول الدين</w:t>
      </w:r>
      <w:r w:rsidR="00705646">
        <w:rPr>
          <w:rFonts w:hint="cs"/>
          <w:rtl/>
        </w:rPr>
        <w:t xml:space="preserve"> </w:t>
      </w:r>
      <w:r w:rsidR="00773F9D">
        <w:rPr>
          <w:rtl/>
        </w:rPr>
        <w:t>)</w:t>
      </w:r>
      <w:r w:rsidRPr="00AC6D18">
        <w:rPr>
          <w:rtl/>
        </w:rPr>
        <w:t xml:space="preserve"> هذه التي نقد</w:t>
      </w:r>
      <w:r w:rsidR="007C04EB">
        <w:rPr>
          <w:rtl/>
        </w:rPr>
        <w:t>ّ</w:t>
      </w:r>
      <w:r w:rsidRPr="00AC6D18">
        <w:rPr>
          <w:rtl/>
        </w:rPr>
        <w:t>م لها</w:t>
      </w:r>
      <w:r w:rsidR="007E0241">
        <w:rPr>
          <w:rtl/>
        </w:rPr>
        <w:t xml:space="preserve"> ،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ونقد</w:t>
      </w:r>
      <w:r w:rsidR="007C04EB">
        <w:rPr>
          <w:rtl/>
        </w:rPr>
        <w:t>ّ</w:t>
      </w:r>
      <w:r w:rsidRPr="00AC6D18">
        <w:rPr>
          <w:rtl/>
        </w:rPr>
        <w:t>مها للقارئين</w:t>
      </w:r>
      <w:r w:rsidR="00095AA9">
        <w:rPr>
          <w:rtl/>
        </w:rPr>
        <w:t xml:space="preserve"> .</w:t>
      </w:r>
    </w:p>
    <w:p w:rsidR="000A4DAA" w:rsidRDefault="00AC6D18" w:rsidP="00AC6D18">
      <w:pPr>
        <w:rPr>
          <w:rtl/>
        </w:rPr>
      </w:pPr>
      <w:r w:rsidRPr="00AE5F83">
        <w:rPr>
          <w:rStyle w:val="rfdBold2"/>
          <w:rtl/>
        </w:rPr>
        <w:t>11</w:t>
      </w:r>
      <w:r w:rsidR="004803AF" w:rsidRPr="00AE5F83">
        <w:rPr>
          <w:rStyle w:val="rfdBold2"/>
          <w:rtl/>
        </w:rPr>
        <w:t xml:space="preserve"> ـ</w:t>
      </w:r>
      <w:r w:rsidR="004803AF">
        <w:rPr>
          <w:rtl/>
        </w:rPr>
        <w:t xml:space="preserve"> </w:t>
      </w:r>
      <w:r w:rsidRPr="00AC6D18">
        <w:rPr>
          <w:rtl/>
        </w:rPr>
        <w:t>البصائر الرب</w:t>
      </w:r>
      <w:r w:rsidR="007C04EB">
        <w:rPr>
          <w:rtl/>
        </w:rPr>
        <w:t>ّ</w:t>
      </w:r>
      <w:r w:rsidRPr="00AC6D18">
        <w:rPr>
          <w:rtl/>
        </w:rPr>
        <w:t>اني</w:t>
      </w:r>
      <w:r w:rsidR="007C04EB">
        <w:rPr>
          <w:rtl/>
        </w:rPr>
        <w:t>ّ</w:t>
      </w:r>
      <w:r w:rsidRPr="00AC6D18">
        <w:rPr>
          <w:rtl/>
        </w:rPr>
        <w:t>ة</w:t>
      </w:r>
      <w:r w:rsidR="007E0241">
        <w:rPr>
          <w:rtl/>
        </w:rPr>
        <w:t xml:space="preserve"> ،</w:t>
      </w:r>
      <w:r w:rsidR="000A4DAA">
        <w:rPr>
          <w:rtl/>
        </w:rPr>
        <w:t xml:space="preserve"> في إثبات الصانع والوحداني</w:t>
      </w:r>
      <w:r w:rsidR="007C04EB">
        <w:rPr>
          <w:rtl/>
        </w:rPr>
        <w:t>ّ</w:t>
      </w:r>
      <w:r w:rsidR="000A4DAA">
        <w:rPr>
          <w:rtl/>
        </w:rPr>
        <w:t>ة</w:t>
      </w:r>
      <w:r w:rsidR="007E0241">
        <w:rPr>
          <w:rtl/>
        </w:rPr>
        <w:t xml:space="preserve"> :</w:t>
      </w:r>
    </w:p>
    <w:p w:rsidR="00AC6D18" w:rsidRPr="00705646" w:rsidRDefault="00AC6D18" w:rsidP="00AC6D18">
      <w:pPr>
        <w:rPr>
          <w:rStyle w:val="rfdPoemTiniCharChar"/>
          <w:rtl/>
        </w:rPr>
      </w:pPr>
      <w:r w:rsidRPr="00AC6D18">
        <w:rPr>
          <w:rtl/>
        </w:rPr>
        <w:t>أل</w:t>
      </w:r>
      <w:r w:rsidR="007C04EB">
        <w:rPr>
          <w:rtl/>
        </w:rPr>
        <w:t>ّ</w:t>
      </w:r>
      <w:r w:rsidRPr="00AC6D18">
        <w:rPr>
          <w:rtl/>
        </w:rPr>
        <w:t>فها سنة 1337 عند بحثه في الموضوع في ليالي شهر رمضان المبارك في</w:t>
      </w:r>
      <w:r w:rsidR="007C04EB">
        <w:rPr>
          <w:rtl/>
        </w:rPr>
        <w:t xml:space="preserve"> </w:t>
      </w:r>
      <w:r w:rsidR="007C04EB">
        <w:rPr>
          <w:rtl/>
        </w:rPr>
        <w:br/>
      </w:r>
    </w:p>
    <w:p w:rsidR="00F13218" w:rsidRDefault="00F13218" w:rsidP="000A4DAA">
      <w:pPr>
        <w:pStyle w:val="rfdNormal0"/>
        <w:rPr>
          <w:rtl/>
        </w:rPr>
        <w:sectPr w:rsidR="00F13218" w:rsidSect="00107863">
          <w:headerReference w:type="even" r:id="rId319"/>
          <w:headerReference w:type="default" r:id="rId320"/>
          <w:headerReference w:type="first" r:id="rId321"/>
          <w:type w:val="continuous"/>
          <w:pgSz w:w="11907" w:h="16840" w:code="9"/>
          <w:pgMar w:top="1247" w:right="1361" w:bottom="1247" w:left="1361" w:header="720" w:footer="720" w:gutter="0"/>
          <w:cols w:space="720"/>
          <w:titlePg/>
          <w:bidi/>
          <w:rtlGutter/>
          <w:docGrid w:linePitch="360"/>
        </w:sectPr>
      </w:pPr>
    </w:p>
    <w:p w:rsidR="00AC6D18" w:rsidRPr="00AC6D18" w:rsidRDefault="00AC6D18" w:rsidP="000A4DAA">
      <w:pPr>
        <w:pStyle w:val="rfdNormal0"/>
        <w:rPr>
          <w:rtl/>
        </w:rPr>
      </w:pPr>
      <w:r>
        <w:rPr>
          <w:rtl/>
        </w:rPr>
        <w:lastRenderedPageBreak/>
        <w:br w:type="page"/>
      </w:r>
      <w:r w:rsidRPr="00AC6D18">
        <w:rPr>
          <w:rtl/>
        </w:rPr>
        <w:lastRenderedPageBreak/>
        <w:t>كربلاء</w:t>
      </w:r>
      <w:r w:rsidR="00095AA9">
        <w:rPr>
          <w:rtl/>
        </w:rPr>
        <w:t xml:space="preserve"> .</w:t>
      </w:r>
    </w:p>
    <w:p w:rsidR="000A4DAA" w:rsidRDefault="00AC6D18" w:rsidP="00AC6D18">
      <w:pPr>
        <w:rPr>
          <w:rtl/>
        </w:rPr>
      </w:pPr>
      <w:r w:rsidRPr="00AE5F83">
        <w:rPr>
          <w:rStyle w:val="rfdBold2"/>
          <w:rtl/>
        </w:rPr>
        <w:t>12</w:t>
      </w:r>
      <w:r w:rsidR="004803AF" w:rsidRPr="00AE5F83">
        <w:rPr>
          <w:rStyle w:val="rfdBold2"/>
          <w:rtl/>
        </w:rPr>
        <w:t xml:space="preserve"> ـ</w:t>
      </w:r>
      <w:r w:rsidR="004803AF">
        <w:rPr>
          <w:rtl/>
        </w:rPr>
        <w:t xml:space="preserve"> </w:t>
      </w:r>
      <w:r w:rsidRPr="00AC6D18">
        <w:rPr>
          <w:rtl/>
        </w:rPr>
        <w:t>البو</w:t>
      </w:r>
      <w:r w:rsidR="000A4DAA">
        <w:rPr>
          <w:rtl/>
        </w:rPr>
        <w:t>ارق الفارقة على أعناق المارقة</w:t>
      </w:r>
      <w:r w:rsidR="007E0241">
        <w:rPr>
          <w:rtl/>
        </w:rPr>
        <w:t xml:space="preserve"> :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في الرد</w:t>
      </w:r>
      <w:r w:rsidR="007C04EB">
        <w:rPr>
          <w:rtl/>
        </w:rPr>
        <w:t>ّ</w:t>
      </w:r>
      <w:r w:rsidRPr="00AC6D18">
        <w:rPr>
          <w:rtl/>
        </w:rPr>
        <w:t xml:space="preserve"> على الصواعق المحرقة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ثم</w:t>
      </w:r>
      <w:r w:rsidR="007C04EB">
        <w:rPr>
          <w:rtl/>
        </w:rPr>
        <w:t>ّ</w:t>
      </w:r>
      <w:r w:rsidRPr="00AC6D18">
        <w:rPr>
          <w:rtl/>
        </w:rPr>
        <w:t xml:space="preserve"> تأليفها سنة 1348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E5F83">
        <w:rPr>
          <w:rStyle w:val="rfdBold2"/>
          <w:rtl/>
        </w:rPr>
        <w:t>13</w:t>
      </w:r>
      <w:r w:rsidR="004803AF" w:rsidRPr="00AE5F83">
        <w:rPr>
          <w:rStyle w:val="rfdBold2"/>
          <w:rtl/>
        </w:rPr>
        <w:t xml:space="preserve"> ـ</w:t>
      </w:r>
      <w:r w:rsidR="004803AF">
        <w:rPr>
          <w:rtl/>
        </w:rPr>
        <w:t xml:space="preserve"> </w:t>
      </w:r>
      <w:r w:rsidRPr="00AC6D18">
        <w:rPr>
          <w:rtl/>
        </w:rPr>
        <w:t>البي</w:t>
      </w:r>
      <w:r w:rsidR="007C04EB">
        <w:rPr>
          <w:rtl/>
        </w:rPr>
        <w:t>ّ</w:t>
      </w:r>
      <w:r w:rsidRPr="00AC6D18">
        <w:rPr>
          <w:rtl/>
        </w:rPr>
        <w:t>نات والزبر في وجوه أدل</w:t>
      </w:r>
      <w:r w:rsidR="007C04EB">
        <w:rPr>
          <w:rtl/>
        </w:rPr>
        <w:t>ّ</w:t>
      </w:r>
      <w:r w:rsidRPr="00AC6D18">
        <w:rPr>
          <w:rtl/>
        </w:rPr>
        <w:t>ة العصمة للأربعة عشر</w:t>
      </w:r>
      <w:r w:rsidR="00095AA9">
        <w:rPr>
          <w:rtl/>
        </w:rPr>
        <w:t xml:space="preserve"> .</w:t>
      </w:r>
    </w:p>
    <w:p w:rsidR="000A4DAA" w:rsidRDefault="00AC6D18" w:rsidP="00AC6D18">
      <w:pPr>
        <w:rPr>
          <w:rtl/>
        </w:rPr>
      </w:pPr>
      <w:r w:rsidRPr="00AE5F83">
        <w:rPr>
          <w:rStyle w:val="rfdBold2"/>
          <w:rtl/>
        </w:rPr>
        <w:t>14</w:t>
      </w:r>
      <w:r w:rsidR="004803AF" w:rsidRPr="00AE5F83">
        <w:rPr>
          <w:rStyle w:val="rfdBold2"/>
          <w:rtl/>
        </w:rPr>
        <w:t xml:space="preserve"> ـ</w:t>
      </w:r>
      <w:r w:rsidR="004803AF">
        <w:rPr>
          <w:rtl/>
        </w:rPr>
        <w:t xml:space="preserve"> </w:t>
      </w:r>
      <w:r w:rsidR="000A4DAA">
        <w:rPr>
          <w:rtl/>
        </w:rPr>
        <w:t>حاشية على شرح التجريد</w:t>
      </w:r>
      <w:r w:rsidR="007E0241">
        <w:rPr>
          <w:rtl/>
        </w:rPr>
        <w:t xml:space="preserve"> :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وهو تعليقة على شوارق الإ</w:t>
      </w:r>
      <w:r w:rsidR="007C04EB">
        <w:rPr>
          <w:rtl/>
        </w:rPr>
        <w:t>ِ</w:t>
      </w:r>
      <w:r w:rsidRPr="00AC6D18">
        <w:rPr>
          <w:rtl/>
        </w:rPr>
        <w:t>لهام لل</w:t>
      </w:r>
      <w:r w:rsidR="007C04EB">
        <w:rPr>
          <w:rtl/>
        </w:rPr>
        <w:t>ّ</w:t>
      </w:r>
      <w:r w:rsidRPr="00AC6D18">
        <w:rPr>
          <w:rtl/>
        </w:rPr>
        <w:t>اهيجي</w:t>
      </w:r>
      <w:r w:rsidR="00095AA9">
        <w:rPr>
          <w:rtl/>
        </w:rPr>
        <w:t xml:space="preserve"> .</w:t>
      </w:r>
    </w:p>
    <w:p w:rsidR="000A4DAA" w:rsidRDefault="00AC6D18" w:rsidP="00AC6D18">
      <w:pPr>
        <w:rPr>
          <w:rtl/>
        </w:rPr>
      </w:pPr>
      <w:r w:rsidRPr="00AE5F83">
        <w:rPr>
          <w:rStyle w:val="rfdBold2"/>
          <w:rtl/>
        </w:rPr>
        <w:t>15</w:t>
      </w:r>
      <w:r w:rsidR="004803AF" w:rsidRPr="00AE5F83">
        <w:rPr>
          <w:rStyle w:val="rfdBold2"/>
          <w:rtl/>
        </w:rPr>
        <w:t xml:space="preserve"> ـ</w:t>
      </w:r>
      <w:r w:rsidR="004803AF">
        <w:rPr>
          <w:rtl/>
        </w:rPr>
        <w:t xml:space="preserve"> </w:t>
      </w:r>
      <w:r w:rsidRPr="00AC6D18">
        <w:rPr>
          <w:rtl/>
        </w:rPr>
        <w:t>حاش</w:t>
      </w:r>
      <w:r w:rsidR="000A4DAA">
        <w:rPr>
          <w:rtl/>
        </w:rPr>
        <w:t>ية على ينابيع المود</w:t>
      </w:r>
      <w:r w:rsidR="007C04EB">
        <w:rPr>
          <w:rtl/>
        </w:rPr>
        <w:t>ّ</w:t>
      </w:r>
      <w:r w:rsidR="000A4DAA">
        <w:rPr>
          <w:rtl/>
        </w:rPr>
        <w:t>ة للقندوزي</w:t>
      </w:r>
      <w:r w:rsidR="007E0241">
        <w:rPr>
          <w:rtl/>
        </w:rPr>
        <w:t xml:space="preserve"> :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في الاستدلال ببعض الأحاديث على الإ</w:t>
      </w:r>
      <w:r w:rsidR="007C04EB">
        <w:rPr>
          <w:rtl/>
        </w:rPr>
        <w:t>ِ</w:t>
      </w:r>
      <w:r w:rsidRPr="00AC6D18">
        <w:rPr>
          <w:rtl/>
        </w:rPr>
        <w:t>مامة</w:t>
      </w:r>
      <w:r w:rsidR="00095AA9">
        <w:rPr>
          <w:rtl/>
        </w:rPr>
        <w:t xml:space="preserve"> .</w:t>
      </w:r>
    </w:p>
    <w:p w:rsidR="000A4DAA" w:rsidRDefault="00AC6D18" w:rsidP="00AC6D18">
      <w:pPr>
        <w:rPr>
          <w:rtl/>
        </w:rPr>
      </w:pPr>
      <w:r w:rsidRPr="00AE5F83">
        <w:rPr>
          <w:rStyle w:val="rfdBold2"/>
          <w:rtl/>
        </w:rPr>
        <w:t>16</w:t>
      </w:r>
      <w:r w:rsidR="004803AF" w:rsidRPr="00AE5F83">
        <w:rPr>
          <w:rStyle w:val="rfdBold2"/>
          <w:rtl/>
        </w:rPr>
        <w:t xml:space="preserve"> ـ</w:t>
      </w:r>
      <w:r w:rsidR="004803AF">
        <w:rPr>
          <w:rtl/>
        </w:rPr>
        <w:t xml:space="preserve"> </w:t>
      </w:r>
      <w:r w:rsidRPr="00AC6D18">
        <w:rPr>
          <w:rtl/>
        </w:rPr>
        <w:t>الحج</w:t>
      </w:r>
      <w:r w:rsidR="007C04EB">
        <w:rPr>
          <w:rtl/>
        </w:rPr>
        <w:t>ّ</w:t>
      </w:r>
      <w:r w:rsidRPr="00AC6D18">
        <w:rPr>
          <w:rtl/>
        </w:rPr>
        <w:t xml:space="preserve">ة البالغة </w:t>
      </w:r>
      <w:r w:rsidR="00773F9D">
        <w:rPr>
          <w:rtl/>
        </w:rPr>
        <w:t>(</w:t>
      </w:r>
      <w:r w:rsidR="00705646">
        <w:rPr>
          <w:rFonts w:hint="cs"/>
          <w:rtl/>
        </w:rPr>
        <w:t xml:space="preserve"> </w:t>
      </w:r>
      <w:r w:rsidR="000A4DAA">
        <w:rPr>
          <w:rtl/>
        </w:rPr>
        <w:t>بالفارسي</w:t>
      </w:r>
      <w:r w:rsidR="007C04EB">
        <w:rPr>
          <w:rtl/>
        </w:rPr>
        <w:t>ّ</w:t>
      </w:r>
      <w:r w:rsidR="000A4DAA">
        <w:rPr>
          <w:rtl/>
        </w:rPr>
        <w:t>ة</w:t>
      </w:r>
      <w:r w:rsidR="00705646">
        <w:rPr>
          <w:rFonts w:hint="cs"/>
          <w:rtl/>
        </w:rPr>
        <w:t xml:space="preserve"> </w:t>
      </w:r>
      <w:r w:rsidR="00773F9D">
        <w:rPr>
          <w:rtl/>
        </w:rPr>
        <w:t>)</w:t>
      </w:r>
      <w:r w:rsidR="007E0241">
        <w:rPr>
          <w:rtl/>
        </w:rPr>
        <w:t xml:space="preserve"> :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في أ</w:t>
      </w:r>
      <w:r w:rsidR="007C04EB">
        <w:rPr>
          <w:rtl/>
        </w:rPr>
        <w:t>ُ</w:t>
      </w:r>
      <w:r w:rsidRPr="00AC6D18">
        <w:rPr>
          <w:rtl/>
        </w:rPr>
        <w:t>صول الدين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طبع سنة 1364 في مشهد المقد</w:t>
      </w:r>
      <w:r w:rsidR="007C04EB">
        <w:rPr>
          <w:rtl/>
        </w:rPr>
        <w:t>ّ</w:t>
      </w:r>
      <w:r w:rsidRPr="00AC6D18">
        <w:rPr>
          <w:rtl/>
        </w:rPr>
        <w:t>سة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E5F83">
        <w:rPr>
          <w:rStyle w:val="rfdBold2"/>
          <w:rtl/>
        </w:rPr>
        <w:t>17</w:t>
      </w:r>
      <w:r w:rsidR="004803AF" w:rsidRPr="00AE5F83">
        <w:rPr>
          <w:rStyle w:val="rfdBold2"/>
          <w:rtl/>
        </w:rPr>
        <w:t xml:space="preserve"> ـ</w:t>
      </w:r>
      <w:r w:rsidR="004803AF">
        <w:rPr>
          <w:rtl/>
        </w:rPr>
        <w:t xml:space="preserve"> </w:t>
      </w:r>
      <w:r w:rsidRPr="00AC6D18">
        <w:rPr>
          <w:rtl/>
        </w:rPr>
        <w:t>حقائق الصدق في أ</w:t>
      </w:r>
      <w:r w:rsidR="007C04EB">
        <w:rPr>
          <w:rtl/>
        </w:rPr>
        <w:t>ُ</w:t>
      </w:r>
      <w:r w:rsidRPr="00AC6D18">
        <w:rPr>
          <w:rtl/>
        </w:rPr>
        <w:t>صول الدين الحق</w:t>
      </w:r>
      <w:r w:rsidR="007C04EB">
        <w:rPr>
          <w:rtl/>
        </w:rPr>
        <w:t>ّ</w:t>
      </w:r>
      <w:r w:rsidR="00095AA9">
        <w:rPr>
          <w:rtl/>
        </w:rPr>
        <w:t xml:space="preserve"> .</w:t>
      </w:r>
    </w:p>
    <w:p w:rsidR="000A4DAA" w:rsidRDefault="00AC6D18" w:rsidP="00AC6D18">
      <w:pPr>
        <w:rPr>
          <w:rtl/>
        </w:rPr>
      </w:pPr>
      <w:r w:rsidRPr="00AE5F83">
        <w:rPr>
          <w:rStyle w:val="rfdBold2"/>
          <w:rtl/>
        </w:rPr>
        <w:t>18</w:t>
      </w:r>
      <w:r w:rsidR="004803AF" w:rsidRPr="00AE5F83">
        <w:rPr>
          <w:rStyle w:val="rfdBold2"/>
          <w:rtl/>
        </w:rPr>
        <w:t xml:space="preserve"> ـ</w:t>
      </w:r>
      <w:r w:rsidR="004803AF">
        <w:rPr>
          <w:rtl/>
        </w:rPr>
        <w:t xml:space="preserve"> </w:t>
      </w:r>
      <w:r w:rsidR="000A4DAA">
        <w:rPr>
          <w:rtl/>
        </w:rPr>
        <w:t>دعوة الحق</w:t>
      </w:r>
      <w:r w:rsidR="007C04EB">
        <w:rPr>
          <w:rtl/>
        </w:rPr>
        <w:t>ّ</w:t>
      </w:r>
      <w:r w:rsidR="000A4DAA">
        <w:rPr>
          <w:rtl/>
        </w:rPr>
        <w:t xml:space="preserve"> إلى أئم</w:t>
      </w:r>
      <w:r w:rsidR="007C04EB">
        <w:rPr>
          <w:rtl/>
        </w:rPr>
        <w:t>ّ</w:t>
      </w:r>
      <w:r w:rsidR="000A4DAA">
        <w:rPr>
          <w:rtl/>
        </w:rPr>
        <w:t>ة الخلق</w:t>
      </w:r>
      <w:r w:rsidR="007E0241">
        <w:rPr>
          <w:rtl/>
        </w:rPr>
        <w:t xml:space="preserve"> :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رسالة كبيرة في رد</w:t>
      </w:r>
      <w:r w:rsidR="007C04EB">
        <w:rPr>
          <w:rtl/>
        </w:rPr>
        <w:t>ّ</w:t>
      </w:r>
      <w:r w:rsidRPr="00AC6D18">
        <w:rPr>
          <w:rtl/>
        </w:rPr>
        <w:t xml:space="preserve"> الدعوة الخبيثة الوه</w:t>
      </w:r>
      <w:r w:rsidR="007C04EB">
        <w:rPr>
          <w:rtl/>
        </w:rPr>
        <w:t>ّ</w:t>
      </w:r>
      <w:r w:rsidRPr="00AC6D18">
        <w:rPr>
          <w:rtl/>
        </w:rPr>
        <w:t>ابي</w:t>
      </w:r>
      <w:r w:rsidR="007C04EB">
        <w:rPr>
          <w:rtl/>
        </w:rPr>
        <w:t>ّ</w:t>
      </w:r>
      <w:r w:rsidRPr="00AC6D18">
        <w:rPr>
          <w:rtl/>
        </w:rPr>
        <w:t>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وإثبات إمامة أئم</w:t>
      </w:r>
      <w:r w:rsidR="00705646">
        <w:rPr>
          <w:rFonts w:hint="cs"/>
          <w:rtl/>
        </w:rPr>
        <w:t>ّ</w:t>
      </w:r>
      <w:r w:rsidRPr="00AC6D18">
        <w:rPr>
          <w:rtl/>
        </w:rPr>
        <w:t>ة اله</w:t>
      </w:r>
      <w:r w:rsidR="007C04EB">
        <w:rPr>
          <w:rtl/>
        </w:rPr>
        <w:t>ُ</w:t>
      </w:r>
      <w:r w:rsidRPr="00AC6D18">
        <w:rPr>
          <w:rtl/>
        </w:rPr>
        <w:t>دى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في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جزءين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طبع الأو</w:t>
      </w:r>
      <w:r w:rsidR="007C04EB">
        <w:rPr>
          <w:rtl/>
        </w:rPr>
        <w:t>ّ</w:t>
      </w:r>
      <w:r w:rsidRPr="00AC6D18">
        <w:rPr>
          <w:rtl/>
        </w:rPr>
        <w:t>ل منهما سنة 1347 بمطبعة النجاح في بغداد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والجزء الثاني لا يزال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مخطوطا</w:t>
      </w:r>
      <w:r w:rsidR="007C04EB">
        <w:rPr>
          <w:rtl/>
        </w:rPr>
        <w:t>ً</w:t>
      </w:r>
      <w:r w:rsidR="00095AA9">
        <w:rPr>
          <w:rtl/>
        </w:rPr>
        <w:t xml:space="preserve"> .</w:t>
      </w:r>
    </w:p>
    <w:p w:rsidR="000A4DAA" w:rsidRDefault="00AC6D18" w:rsidP="00AC6D18">
      <w:pPr>
        <w:rPr>
          <w:rtl/>
        </w:rPr>
      </w:pPr>
      <w:r w:rsidRPr="00AE5F83">
        <w:rPr>
          <w:rStyle w:val="rfdBold2"/>
          <w:rtl/>
        </w:rPr>
        <w:t>19</w:t>
      </w:r>
      <w:r w:rsidR="004803AF" w:rsidRPr="00AE5F83">
        <w:rPr>
          <w:rStyle w:val="rfdBold2"/>
          <w:rtl/>
        </w:rPr>
        <w:t xml:space="preserve"> ـ</w:t>
      </w:r>
      <w:r w:rsidR="004803AF">
        <w:rPr>
          <w:rtl/>
        </w:rPr>
        <w:t xml:space="preserve"> </w:t>
      </w:r>
      <w:r w:rsidR="000A4DAA">
        <w:rPr>
          <w:rtl/>
        </w:rPr>
        <w:t>رسالة في الشعائر الحسيني</w:t>
      </w:r>
      <w:r w:rsidR="007C04EB">
        <w:rPr>
          <w:rtl/>
        </w:rPr>
        <w:t>ّ</w:t>
      </w:r>
      <w:r w:rsidR="000A4DAA">
        <w:rPr>
          <w:rtl/>
        </w:rPr>
        <w:t>ة</w:t>
      </w:r>
      <w:r w:rsidR="007E0241">
        <w:rPr>
          <w:rtl/>
        </w:rPr>
        <w:t xml:space="preserve"> :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كر</w:t>
      </w:r>
      <w:r w:rsidR="007C04EB">
        <w:rPr>
          <w:rtl/>
        </w:rPr>
        <w:t>ّ</w:t>
      </w:r>
      <w:r w:rsidRPr="00AC6D18">
        <w:rPr>
          <w:rtl/>
        </w:rPr>
        <w:t>اسة صغيرة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أل</w:t>
      </w:r>
      <w:r w:rsidR="007C04EB">
        <w:rPr>
          <w:rtl/>
        </w:rPr>
        <w:t>ّ</w:t>
      </w:r>
      <w:r w:rsidRPr="00AC6D18">
        <w:rPr>
          <w:rtl/>
        </w:rPr>
        <w:t>فها سنة 1347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وطبعت سنة 1348 بمطبعة النجاح في بغداد</w:t>
      </w:r>
      <w:r w:rsidR="007E0241">
        <w:rPr>
          <w:rtl/>
        </w:rPr>
        <w:t xml:space="preserve"> ،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في 12 صفحة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وأ</w:t>
      </w:r>
      <w:r w:rsidR="007C04EB">
        <w:rPr>
          <w:rtl/>
        </w:rPr>
        <w:t>ُ</w:t>
      </w:r>
      <w:r w:rsidRPr="00AC6D18">
        <w:rPr>
          <w:rtl/>
        </w:rPr>
        <w:t>عيد طبعها كاملة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بال</w:t>
      </w:r>
      <w:r w:rsidR="007C04EB">
        <w:rPr>
          <w:rtl/>
        </w:rPr>
        <w:t>ْ</w:t>
      </w:r>
      <w:r w:rsidRPr="00AC6D18">
        <w:rPr>
          <w:rtl/>
        </w:rPr>
        <w:t>أ</w:t>
      </w:r>
      <w:r w:rsidR="007C04EB">
        <w:rPr>
          <w:rtl/>
        </w:rPr>
        <w:t>ُ</w:t>
      </w:r>
      <w:r w:rsidRPr="00AC6D18">
        <w:rPr>
          <w:rtl/>
        </w:rPr>
        <w:t>فسيت</w:t>
      </w:r>
      <w:r w:rsidR="004803AF">
        <w:rPr>
          <w:rtl/>
        </w:rPr>
        <w:t xml:space="preserve"> ـ </w:t>
      </w:r>
      <w:r w:rsidRPr="00AC6D18">
        <w:rPr>
          <w:rtl/>
        </w:rPr>
        <w:t xml:space="preserve">ضمن كتاب </w:t>
      </w:r>
      <w:r w:rsidR="00AB3A9F" w:rsidRPr="00AC6D18">
        <w:rPr>
          <w:rtl/>
        </w:rPr>
        <w:t>«</w:t>
      </w:r>
      <w:r w:rsidR="006F6B06">
        <w:rPr>
          <w:rFonts w:hint="cs"/>
          <w:rtl/>
        </w:rPr>
        <w:t xml:space="preserve"> </w:t>
      </w:r>
      <w:r w:rsidRPr="00AC6D18">
        <w:rPr>
          <w:rtl/>
        </w:rPr>
        <w:t>عزاداري أز ديدكاه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مرجعي</w:t>
      </w:r>
      <w:r w:rsidR="007C04EB">
        <w:rPr>
          <w:rtl/>
        </w:rPr>
        <w:t>ّ</w:t>
      </w:r>
      <w:r w:rsidRPr="00AC6D18">
        <w:rPr>
          <w:rtl/>
        </w:rPr>
        <w:t>ت شيعة</w:t>
      </w:r>
      <w:r w:rsidR="006F6B06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Pr="00AC6D18">
        <w:rPr>
          <w:rtl/>
        </w:rPr>
        <w:t xml:space="preserve"> تأليف علي رب</w:t>
      </w:r>
      <w:r w:rsidR="007C04EB">
        <w:rPr>
          <w:rtl/>
        </w:rPr>
        <w:t>ّ</w:t>
      </w:r>
      <w:r w:rsidRPr="00AC6D18">
        <w:rPr>
          <w:rtl/>
        </w:rPr>
        <w:t>اني خلخالي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في قم</w:t>
      </w:r>
      <w:r w:rsidR="00095AA9">
        <w:rPr>
          <w:rtl/>
        </w:rPr>
        <w:t xml:space="preserve"> .</w:t>
      </w:r>
    </w:p>
    <w:p w:rsidR="000A4DAA" w:rsidRDefault="00AC6D18" w:rsidP="00AC6D18">
      <w:pPr>
        <w:rPr>
          <w:rtl/>
        </w:rPr>
      </w:pPr>
      <w:r w:rsidRPr="00AE5F83">
        <w:rPr>
          <w:rStyle w:val="rfdBold2"/>
          <w:rtl/>
        </w:rPr>
        <w:t>20</w:t>
      </w:r>
      <w:r w:rsidR="004803AF" w:rsidRPr="00AE5F83">
        <w:rPr>
          <w:rStyle w:val="rfdBold2"/>
          <w:rtl/>
        </w:rPr>
        <w:t xml:space="preserve"> ـ</w:t>
      </w:r>
      <w:r w:rsidR="004803AF">
        <w:rPr>
          <w:rtl/>
        </w:rPr>
        <w:t xml:space="preserve"> </w:t>
      </w:r>
      <w:r w:rsidR="000A4DAA">
        <w:rPr>
          <w:rtl/>
        </w:rPr>
        <w:t>رسالة في فعل القادر المختار</w:t>
      </w:r>
      <w:r w:rsidR="007E0241">
        <w:rPr>
          <w:rtl/>
        </w:rPr>
        <w:t xml:space="preserve"> :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في إثبات العدل والرد</w:t>
      </w:r>
      <w:r w:rsidR="007C04EB">
        <w:rPr>
          <w:rtl/>
        </w:rPr>
        <w:t>ّ</w:t>
      </w:r>
      <w:r w:rsidRPr="00AC6D18">
        <w:rPr>
          <w:rtl/>
        </w:rPr>
        <w:t xml:space="preserve"> على المجبرة والقدري</w:t>
      </w:r>
      <w:r w:rsidR="007C04EB">
        <w:rPr>
          <w:rtl/>
        </w:rPr>
        <w:t>ّ</w:t>
      </w:r>
      <w:r w:rsidRPr="00AC6D18">
        <w:rPr>
          <w:rtl/>
        </w:rPr>
        <w:t>ة الكف</w:t>
      </w:r>
      <w:r w:rsidR="007C04EB">
        <w:rPr>
          <w:rtl/>
        </w:rPr>
        <w:t>ّ</w:t>
      </w:r>
      <w:r w:rsidRPr="00AC6D18">
        <w:rPr>
          <w:rtl/>
        </w:rPr>
        <w:t>ار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E5F83">
        <w:rPr>
          <w:rStyle w:val="rfdBold2"/>
          <w:rtl/>
        </w:rPr>
        <w:t>21</w:t>
      </w:r>
      <w:r w:rsidR="004803AF" w:rsidRPr="00AE5F83">
        <w:rPr>
          <w:rStyle w:val="rfdBold2"/>
          <w:rtl/>
        </w:rPr>
        <w:t xml:space="preserve"> ـ</w:t>
      </w:r>
      <w:r w:rsidR="004803AF">
        <w:rPr>
          <w:rtl/>
        </w:rPr>
        <w:t xml:space="preserve"> </w:t>
      </w:r>
      <w:r w:rsidRPr="00AC6D18">
        <w:rPr>
          <w:rtl/>
        </w:rPr>
        <w:t>الشجرة الطي</w:t>
      </w:r>
      <w:r w:rsidR="001626CB">
        <w:rPr>
          <w:rtl/>
        </w:rPr>
        <w:t>ّ</w:t>
      </w:r>
      <w:r w:rsidRPr="00AC6D18">
        <w:rPr>
          <w:rtl/>
        </w:rPr>
        <w:t>بة</w:t>
      </w:r>
      <w:r w:rsidR="007E0241">
        <w:rPr>
          <w:rtl/>
        </w:rPr>
        <w:t xml:space="preserve"> :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سبعة وعشرون فصلا</w:t>
      </w:r>
      <w:r w:rsidR="001626CB">
        <w:rPr>
          <w:rtl/>
        </w:rPr>
        <w:t>ً</w:t>
      </w:r>
      <w:r w:rsidRPr="00AC6D18">
        <w:rPr>
          <w:rtl/>
        </w:rPr>
        <w:t xml:space="preserve"> في الإ</w:t>
      </w:r>
      <w:r w:rsidR="001626CB">
        <w:rPr>
          <w:rtl/>
        </w:rPr>
        <w:t>ِ</w:t>
      </w:r>
      <w:r w:rsidRPr="00AC6D18">
        <w:rPr>
          <w:rtl/>
        </w:rPr>
        <w:t>مامة والفضائل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E5F83">
        <w:rPr>
          <w:rStyle w:val="rfdBold2"/>
          <w:rtl/>
        </w:rPr>
        <w:t>22</w:t>
      </w:r>
      <w:r w:rsidR="004803AF" w:rsidRPr="00AE5F83">
        <w:rPr>
          <w:rStyle w:val="rfdBold2"/>
          <w:rtl/>
        </w:rPr>
        <w:t xml:space="preserve"> ـ</w:t>
      </w:r>
      <w:r w:rsidR="004803AF" w:rsidRPr="00AE5F83">
        <w:rPr>
          <w:rtl/>
        </w:rPr>
        <w:t xml:space="preserve"> </w:t>
      </w:r>
      <w:r w:rsidRPr="00AE5F83">
        <w:rPr>
          <w:rtl/>
        </w:rPr>
        <w:t>علم</w:t>
      </w:r>
      <w:r w:rsidRPr="00AC6D18">
        <w:rPr>
          <w:rtl/>
        </w:rPr>
        <w:t xml:space="preserve"> الإ</w:t>
      </w:r>
      <w:r w:rsidR="001626CB">
        <w:rPr>
          <w:rtl/>
        </w:rPr>
        <w:t>ِ</w:t>
      </w:r>
      <w:r w:rsidRPr="00AC6D18">
        <w:rPr>
          <w:rtl/>
        </w:rPr>
        <w:t>نسان بخلق القرآن</w:t>
      </w:r>
      <w:r w:rsidR="007E0241">
        <w:rPr>
          <w:rtl/>
        </w:rPr>
        <w:t xml:space="preserve"> :</w:t>
      </w:r>
    </w:p>
    <w:p w:rsidR="00AC6D18" w:rsidRPr="00AC6D18" w:rsidRDefault="00AC6D18" w:rsidP="00AC6D18">
      <w:pPr>
        <w:rPr>
          <w:rtl/>
        </w:rPr>
      </w:pPr>
      <w:r>
        <w:rPr>
          <w:rtl/>
        </w:rPr>
        <w:br w:type="page"/>
      </w:r>
      <w:r w:rsidRPr="00AC6D18">
        <w:rPr>
          <w:rtl/>
        </w:rPr>
        <w:lastRenderedPageBreak/>
        <w:t>رسالة مختصرة في الموضوع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وحسم الخلاف فيه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E5F83">
        <w:rPr>
          <w:rStyle w:val="rfdBold2"/>
          <w:rtl/>
        </w:rPr>
        <w:t>23</w:t>
      </w:r>
      <w:r w:rsidR="004803AF" w:rsidRPr="00AE5F83">
        <w:rPr>
          <w:rStyle w:val="rfdBold2"/>
          <w:rtl/>
        </w:rPr>
        <w:t xml:space="preserve"> ـ</w:t>
      </w:r>
      <w:r w:rsidR="004803AF">
        <w:rPr>
          <w:rtl/>
        </w:rPr>
        <w:t xml:space="preserve"> </w:t>
      </w:r>
      <w:r w:rsidRPr="00AC6D18">
        <w:rPr>
          <w:rtl/>
        </w:rPr>
        <w:t>عين العيان</w:t>
      </w:r>
      <w:r w:rsidR="007E0241">
        <w:rPr>
          <w:rtl/>
        </w:rPr>
        <w:t xml:space="preserve"> :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 xml:space="preserve">تعليقة على رسالة في </w:t>
      </w:r>
      <w:r w:rsidR="00773F9D">
        <w:rPr>
          <w:rtl/>
        </w:rPr>
        <w:t>(</w:t>
      </w:r>
      <w:r w:rsidR="006F6B06">
        <w:rPr>
          <w:rFonts w:hint="cs"/>
          <w:rtl/>
        </w:rPr>
        <w:t xml:space="preserve"> </w:t>
      </w:r>
      <w:r w:rsidRPr="00AC6D18">
        <w:rPr>
          <w:rtl/>
        </w:rPr>
        <w:t>التوحيد</w:t>
      </w:r>
      <w:r w:rsidR="006F6B06">
        <w:rPr>
          <w:rFonts w:hint="cs"/>
          <w:rtl/>
        </w:rPr>
        <w:t xml:space="preserve"> </w:t>
      </w:r>
      <w:r w:rsidR="00773F9D">
        <w:rPr>
          <w:rtl/>
        </w:rPr>
        <w:t>)</w:t>
      </w:r>
      <w:r w:rsidRPr="00AC6D18">
        <w:rPr>
          <w:rtl/>
        </w:rPr>
        <w:t xml:space="preserve"> لبعض الأساطين الأعيان</w:t>
      </w:r>
      <w:r w:rsidR="00095AA9">
        <w:rPr>
          <w:rtl/>
        </w:rPr>
        <w:t xml:space="preserve"> .</w:t>
      </w:r>
    </w:p>
    <w:p w:rsidR="000A4DAA" w:rsidRDefault="00AC6D18" w:rsidP="00AC6D18">
      <w:pPr>
        <w:rPr>
          <w:rtl/>
        </w:rPr>
      </w:pPr>
      <w:r w:rsidRPr="00AE5F83">
        <w:rPr>
          <w:rStyle w:val="rfdBold2"/>
          <w:rtl/>
        </w:rPr>
        <w:t>24</w:t>
      </w:r>
      <w:r w:rsidR="004803AF" w:rsidRPr="00AE5F83">
        <w:rPr>
          <w:rStyle w:val="rfdBold2"/>
          <w:rtl/>
        </w:rPr>
        <w:t xml:space="preserve"> ـ</w:t>
      </w:r>
      <w:r w:rsidR="004803AF">
        <w:rPr>
          <w:rtl/>
        </w:rPr>
        <w:t xml:space="preserve"> </w:t>
      </w:r>
      <w:r w:rsidRPr="00AC6D18">
        <w:rPr>
          <w:rtl/>
        </w:rPr>
        <w:t xml:space="preserve">القرعة </w:t>
      </w:r>
      <w:r w:rsidR="00773F9D">
        <w:rPr>
          <w:rtl/>
        </w:rPr>
        <w:t>(</w:t>
      </w:r>
      <w:r w:rsidR="006F6B06">
        <w:rPr>
          <w:rFonts w:hint="cs"/>
          <w:rtl/>
        </w:rPr>
        <w:t xml:space="preserve"> </w:t>
      </w:r>
      <w:r w:rsidR="000A4DAA">
        <w:rPr>
          <w:rtl/>
        </w:rPr>
        <w:t>بالفارسي</w:t>
      </w:r>
      <w:r w:rsidR="001626CB">
        <w:rPr>
          <w:rtl/>
        </w:rPr>
        <w:t>ّ</w:t>
      </w:r>
      <w:r w:rsidR="000A4DAA">
        <w:rPr>
          <w:rtl/>
        </w:rPr>
        <w:t>ة</w:t>
      </w:r>
      <w:r w:rsidR="006F6B06">
        <w:rPr>
          <w:rFonts w:hint="cs"/>
          <w:rtl/>
        </w:rPr>
        <w:t xml:space="preserve"> </w:t>
      </w:r>
      <w:r w:rsidR="00773F9D">
        <w:rPr>
          <w:rtl/>
        </w:rPr>
        <w:t>)</w:t>
      </w:r>
      <w:r w:rsidR="007E0241">
        <w:rPr>
          <w:rtl/>
        </w:rPr>
        <w:t xml:space="preserve"> :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في الإ</w:t>
      </w:r>
      <w:r w:rsidR="001626CB">
        <w:rPr>
          <w:rtl/>
        </w:rPr>
        <w:t>ِ</w:t>
      </w:r>
      <w:r w:rsidRPr="00AC6D18">
        <w:rPr>
          <w:rtl/>
        </w:rPr>
        <w:t>مامة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وجمع آيات من القرآن في ذم</w:t>
      </w:r>
      <w:r w:rsidR="001626CB">
        <w:rPr>
          <w:rtl/>
        </w:rPr>
        <w:t>ّ</w:t>
      </w:r>
      <w:r w:rsidRPr="00AC6D18">
        <w:rPr>
          <w:rtl/>
        </w:rPr>
        <w:t xml:space="preserve"> النواصب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أل</w:t>
      </w:r>
      <w:r w:rsidR="001626CB">
        <w:rPr>
          <w:rtl/>
        </w:rPr>
        <w:t>ّ</w:t>
      </w:r>
      <w:r w:rsidRPr="00AC6D18">
        <w:rPr>
          <w:rtl/>
        </w:rPr>
        <w:t>فها سنة 1330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E5F83">
        <w:rPr>
          <w:rStyle w:val="rfdBold2"/>
          <w:rtl/>
        </w:rPr>
        <w:t>25</w:t>
      </w:r>
      <w:r w:rsidR="004803AF" w:rsidRPr="00AE5F83">
        <w:rPr>
          <w:rStyle w:val="rfdBold2"/>
          <w:rtl/>
        </w:rPr>
        <w:t xml:space="preserve"> ـ</w:t>
      </w:r>
      <w:r w:rsidR="004803AF">
        <w:rPr>
          <w:rtl/>
        </w:rPr>
        <w:t xml:space="preserve"> </w:t>
      </w:r>
      <w:r w:rsidRPr="00AC6D18">
        <w:rPr>
          <w:rtl/>
        </w:rPr>
        <w:t>لسان الصدق</w:t>
      </w:r>
      <w:r w:rsidR="007E0241">
        <w:rPr>
          <w:rtl/>
        </w:rPr>
        <w:t xml:space="preserve"> :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كتاب كبير يبحث في الإ</w:t>
      </w:r>
      <w:r w:rsidR="001626CB">
        <w:rPr>
          <w:rtl/>
        </w:rPr>
        <w:t>ِ</w:t>
      </w:r>
      <w:r w:rsidRPr="00AC6D18">
        <w:rPr>
          <w:rtl/>
        </w:rPr>
        <w:t>مامة الكبرى</w:t>
      </w:r>
      <w:r w:rsidR="00095AA9">
        <w:rPr>
          <w:rtl/>
        </w:rPr>
        <w:t xml:space="preserve"> .</w:t>
      </w:r>
    </w:p>
    <w:p w:rsidR="000A4DAA" w:rsidRDefault="00AC6D18" w:rsidP="00AC6D18">
      <w:pPr>
        <w:rPr>
          <w:rtl/>
        </w:rPr>
      </w:pPr>
      <w:r w:rsidRPr="00AE5F83">
        <w:rPr>
          <w:rStyle w:val="rfdBold2"/>
          <w:rtl/>
        </w:rPr>
        <w:t>26</w:t>
      </w:r>
      <w:r w:rsidR="004803AF" w:rsidRPr="00AE5F83">
        <w:rPr>
          <w:rStyle w:val="rfdBold2"/>
          <w:rtl/>
        </w:rPr>
        <w:t xml:space="preserve"> ـ</w:t>
      </w:r>
      <w:r w:rsidR="004803AF">
        <w:rPr>
          <w:rtl/>
        </w:rPr>
        <w:t xml:space="preserve"> </w:t>
      </w:r>
      <w:r w:rsidRPr="00AC6D18">
        <w:rPr>
          <w:rtl/>
        </w:rPr>
        <w:t>مخ</w:t>
      </w:r>
      <w:r w:rsidR="000A4DAA">
        <w:rPr>
          <w:rtl/>
        </w:rPr>
        <w:t>الفة مذهب الس</w:t>
      </w:r>
      <w:r w:rsidR="001626CB">
        <w:rPr>
          <w:rtl/>
        </w:rPr>
        <w:t>ُ</w:t>
      </w:r>
      <w:r w:rsidR="000A4DAA">
        <w:rPr>
          <w:rtl/>
        </w:rPr>
        <w:t>ن</w:t>
      </w:r>
      <w:r w:rsidR="001626CB">
        <w:rPr>
          <w:rtl/>
        </w:rPr>
        <w:t>ّ</w:t>
      </w:r>
      <w:r w:rsidR="000A4DAA">
        <w:rPr>
          <w:rtl/>
        </w:rPr>
        <w:t>ة للكتاب والس</w:t>
      </w:r>
      <w:r w:rsidR="001626CB">
        <w:rPr>
          <w:rtl/>
        </w:rPr>
        <w:t>ُ</w:t>
      </w:r>
      <w:r w:rsidR="000A4DAA">
        <w:rPr>
          <w:rtl/>
        </w:rPr>
        <w:t>ن</w:t>
      </w:r>
      <w:r w:rsidR="001626CB">
        <w:rPr>
          <w:rtl/>
        </w:rPr>
        <w:t>ّ</w:t>
      </w:r>
      <w:r w:rsidR="000A4DAA">
        <w:rPr>
          <w:rtl/>
        </w:rPr>
        <w:t>ة</w:t>
      </w:r>
      <w:r w:rsidR="007E0241">
        <w:rPr>
          <w:rtl/>
        </w:rPr>
        <w:t xml:space="preserve"> :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 xml:space="preserve">حاشية على </w:t>
      </w:r>
      <w:r w:rsidR="00773F9D">
        <w:rPr>
          <w:rtl/>
        </w:rPr>
        <w:t>(</w:t>
      </w:r>
      <w:r w:rsidR="006F6B06">
        <w:rPr>
          <w:rFonts w:hint="cs"/>
          <w:rtl/>
        </w:rPr>
        <w:t xml:space="preserve"> </w:t>
      </w:r>
      <w:r w:rsidRPr="00AC6D18">
        <w:rPr>
          <w:rtl/>
        </w:rPr>
        <w:t>الموط</w:t>
      </w:r>
      <w:r w:rsidR="001626CB">
        <w:rPr>
          <w:rtl/>
        </w:rPr>
        <w:t>ّ</w:t>
      </w:r>
      <w:r w:rsidRPr="00AC6D18">
        <w:rPr>
          <w:rtl/>
        </w:rPr>
        <w:t>أ</w:t>
      </w:r>
      <w:r w:rsidR="006F6B06">
        <w:rPr>
          <w:rFonts w:hint="cs"/>
          <w:rtl/>
        </w:rPr>
        <w:t xml:space="preserve"> </w:t>
      </w:r>
      <w:r w:rsidR="00773F9D">
        <w:rPr>
          <w:rtl/>
        </w:rPr>
        <w:t>)</w:t>
      </w:r>
      <w:r w:rsidRPr="00AC6D18">
        <w:rPr>
          <w:rtl/>
        </w:rPr>
        <w:t xml:space="preserve"> لمالك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مشتمل على دورة فقهي</w:t>
      </w:r>
      <w:r w:rsidR="001626CB">
        <w:rPr>
          <w:rtl/>
        </w:rPr>
        <w:t>ّ</w:t>
      </w:r>
      <w:r w:rsidRPr="00AC6D18">
        <w:rPr>
          <w:rtl/>
        </w:rPr>
        <w:t>ة كاملة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وإثبات بدع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المخالفين في أحكام الدين المبين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E5F83">
        <w:rPr>
          <w:rStyle w:val="rfdBold2"/>
          <w:rtl/>
        </w:rPr>
        <w:t>27</w:t>
      </w:r>
      <w:r w:rsidR="004803AF" w:rsidRPr="00AE5F83">
        <w:rPr>
          <w:rStyle w:val="rfdBold2"/>
          <w:rtl/>
        </w:rPr>
        <w:t xml:space="preserve"> ـ</w:t>
      </w:r>
      <w:r w:rsidR="004803AF">
        <w:rPr>
          <w:rtl/>
        </w:rPr>
        <w:t xml:space="preserve"> </w:t>
      </w:r>
      <w:r w:rsidRPr="00AC6D18">
        <w:rPr>
          <w:rtl/>
        </w:rPr>
        <w:t>المسائل النفيسة</w:t>
      </w:r>
      <w:r w:rsidR="007E0241">
        <w:rPr>
          <w:rtl/>
        </w:rPr>
        <w:t xml:space="preserve"> :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في إعجاز القرآن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وبحوث اعتقادية أ</w:t>
      </w:r>
      <w:r w:rsidR="001626CB">
        <w:rPr>
          <w:rtl/>
        </w:rPr>
        <w:t>ُ</w:t>
      </w:r>
      <w:r w:rsidRPr="00AC6D18">
        <w:rPr>
          <w:rtl/>
        </w:rPr>
        <w:t>خرى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طبعت بمطبعة النجاح في بغداد</w:t>
      </w:r>
      <w:r w:rsidR="007E0241">
        <w:rPr>
          <w:rtl/>
        </w:rPr>
        <w:t xml:space="preserve"> ،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في 26 صفحة</w:t>
      </w:r>
      <w:r w:rsidR="00095AA9">
        <w:rPr>
          <w:rtl/>
        </w:rPr>
        <w:t xml:space="preserve"> .</w:t>
      </w:r>
    </w:p>
    <w:p w:rsidR="001626CB" w:rsidRDefault="00AC6D18" w:rsidP="001626CB">
      <w:pPr>
        <w:rPr>
          <w:rtl/>
        </w:rPr>
      </w:pPr>
      <w:r w:rsidRPr="00AE5F83">
        <w:rPr>
          <w:rStyle w:val="rfdBold2"/>
          <w:rtl/>
        </w:rPr>
        <w:t>28</w:t>
      </w:r>
      <w:r w:rsidR="004803AF" w:rsidRPr="00AE5F83">
        <w:rPr>
          <w:rStyle w:val="rfdBold2"/>
          <w:rtl/>
        </w:rPr>
        <w:t xml:space="preserve"> ـ</w:t>
      </w:r>
      <w:r w:rsidR="004803AF">
        <w:rPr>
          <w:rtl/>
        </w:rPr>
        <w:t xml:space="preserve"> </w:t>
      </w:r>
      <w:r w:rsidRPr="00AC6D18">
        <w:rPr>
          <w:rtl/>
        </w:rPr>
        <w:t>مصابيح العترة الأطياب ورجم الشياطين الن</w:t>
      </w:r>
      <w:r w:rsidR="001626CB">
        <w:rPr>
          <w:rtl/>
        </w:rPr>
        <w:t>ُ</w:t>
      </w:r>
      <w:r w:rsidRPr="00AC6D18">
        <w:rPr>
          <w:rtl/>
        </w:rPr>
        <w:t>ص</w:t>
      </w:r>
      <w:r w:rsidR="001626CB">
        <w:rPr>
          <w:rtl/>
        </w:rPr>
        <w:t>ّ</w:t>
      </w:r>
      <w:r w:rsidRPr="00AC6D18">
        <w:rPr>
          <w:rtl/>
        </w:rPr>
        <w:t xml:space="preserve">اب </w:t>
      </w:r>
      <w:r w:rsidR="00773F9D">
        <w:rPr>
          <w:rtl/>
        </w:rPr>
        <w:t>(</w:t>
      </w:r>
      <w:r w:rsidR="006F6B06">
        <w:rPr>
          <w:rFonts w:hint="cs"/>
          <w:rtl/>
        </w:rPr>
        <w:t xml:space="preserve"> </w:t>
      </w:r>
      <w:r w:rsidRPr="00AC6D18">
        <w:rPr>
          <w:rtl/>
        </w:rPr>
        <w:t>بالفارسي</w:t>
      </w:r>
      <w:r w:rsidR="001626CB">
        <w:rPr>
          <w:rtl/>
        </w:rPr>
        <w:t>ّ</w:t>
      </w:r>
      <w:r w:rsidRPr="00AC6D18">
        <w:rPr>
          <w:rtl/>
        </w:rPr>
        <w:t>ة</w:t>
      </w:r>
      <w:r w:rsidR="006F6B06">
        <w:rPr>
          <w:rFonts w:hint="cs"/>
          <w:rtl/>
        </w:rPr>
        <w:t xml:space="preserve"> </w:t>
      </w:r>
      <w:r w:rsidR="00773F9D">
        <w:rPr>
          <w:rtl/>
        </w:rPr>
        <w:t>)</w:t>
      </w:r>
      <w:r w:rsidR="007E0241">
        <w:rPr>
          <w:rtl/>
        </w:rPr>
        <w:t xml:space="preserve"> :</w:t>
      </w:r>
    </w:p>
    <w:p w:rsidR="00AC6D18" w:rsidRPr="00AC6D18" w:rsidRDefault="00AC6D18" w:rsidP="001626CB">
      <w:pPr>
        <w:rPr>
          <w:rtl/>
        </w:rPr>
      </w:pPr>
      <w:r w:rsidRPr="00AC6D18">
        <w:rPr>
          <w:rtl/>
        </w:rPr>
        <w:t>في الإ</w:t>
      </w:r>
      <w:r w:rsidR="001626CB">
        <w:rPr>
          <w:rtl/>
        </w:rPr>
        <w:t>ِ</w:t>
      </w:r>
      <w:r w:rsidRPr="00AC6D18">
        <w:rPr>
          <w:rtl/>
        </w:rPr>
        <w:t>مامة</w:t>
      </w:r>
      <w:r w:rsidR="00095AA9">
        <w:rPr>
          <w:rtl/>
        </w:rPr>
        <w:t xml:space="preserve"> .</w:t>
      </w:r>
    </w:p>
    <w:p w:rsidR="00AC6D18" w:rsidRPr="00AC6D18" w:rsidRDefault="00AC6D18" w:rsidP="001626CB">
      <w:pPr>
        <w:rPr>
          <w:rtl/>
        </w:rPr>
      </w:pPr>
      <w:r w:rsidRPr="00AE5F83">
        <w:rPr>
          <w:rStyle w:val="rfdBold2"/>
          <w:rtl/>
        </w:rPr>
        <w:t>29</w:t>
      </w:r>
      <w:r w:rsidR="004803AF" w:rsidRPr="00AE5F83">
        <w:rPr>
          <w:rStyle w:val="rfdBold2"/>
          <w:rtl/>
        </w:rPr>
        <w:t xml:space="preserve"> ـ</w:t>
      </w:r>
      <w:r w:rsidR="004803AF">
        <w:rPr>
          <w:rtl/>
        </w:rPr>
        <w:t xml:space="preserve"> </w:t>
      </w:r>
      <w:r w:rsidRPr="00AC6D18">
        <w:rPr>
          <w:rtl/>
        </w:rPr>
        <w:t>المعجزة وال</w:t>
      </w:r>
      <w:r w:rsidR="001626CB">
        <w:rPr>
          <w:rtl/>
        </w:rPr>
        <w:t>إِ</w:t>
      </w:r>
      <w:r w:rsidRPr="00AC6D18">
        <w:rPr>
          <w:rtl/>
        </w:rPr>
        <w:t>سلام</w:t>
      </w:r>
      <w:r w:rsidR="007E0241">
        <w:rPr>
          <w:rtl/>
        </w:rPr>
        <w:t xml:space="preserve"> :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في أ</w:t>
      </w:r>
      <w:r w:rsidR="001626CB">
        <w:rPr>
          <w:rtl/>
        </w:rPr>
        <w:t>ُ</w:t>
      </w:r>
      <w:r w:rsidRPr="00AC6D18">
        <w:rPr>
          <w:rtl/>
        </w:rPr>
        <w:t>صول الدين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طبعت بالمطبعة العلمي</w:t>
      </w:r>
      <w:r w:rsidR="001626CB">
        <w:rPr>
          <w:rtl/>
        </w:rPr>
        <w:t>ّ</w:t>
      </w:r>
      <w:r w:rsidRPr="00AC6D18">
        <w:rPr>
          <w:rtl/>
        </w:rPr>
        <w:t>ة في النجف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في ص 348 صفحة</w:t>
      </w:r>
      <w:r w:rsidR="00095AA9">
        <w:rPr>
          <w:rtl/>
        </w:rPr>
        <w:t xml:space="preserve"> .</w:t>
      </w:r>
    </w:p>
    <w:p w:rsidR="000A4DAA" w:rsidRDefault="00AC6D18" w:rsidP="00AC6D18">
      <w:pPr>
        <w:rPr>
          <w:rtl/>
        </w:rPr>
      </w:pPr>
      <w:r w:rsidRPr="00AE5F83">
        <w:rPr>
          <w:rStyle w:val="rfdBold2"/>
          <w:rtl/>
        </w:rPr>
        <w:t>30</w:t>
      </w:r>
      <w:r w:rsidR="004803AF" w:rsidRPr="00AE5F83">
        <w:rPr>
          <w:rStyle w:val="rfdBold2"/>
          <w:rtl/>
        </w:rPr>
        <w:t xml:space="preserve"> ـ</w:t>
      </w:r>
      <w:r w:rsidR="004803AF">
        <w:rPr>
          <w:rtl/>
        </w:rPr>
        <w:t xml:space="preserve"> </w:t>
      </w:r>
      <w:r w:rsidR="000A4DAA">
        <w:rPr>
          <w:rtl/>
        </w:rPr>
        <w:t>المغرفة في المعرفة</w:t>
      </w:r>
      <w:r w:rsidR="007E0241">
        <w:rPr>
          <w:rtl/>
        </w:rPr>
        <w:t xml:space="preserve"> :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في الحكمة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والبحث عن أصالة الوجود أو الماهي</w:t>
      </w:r>
      <w:r w:rsidR="001626CB">
        <w:rPr>
          <w:rtl/>
        </w:rPr>
        <w:t>ّ</w:t>
      </w:r>
      <w:r w:rsidRPr="00AC6D18">
        <w:rPr>
          <w:rtl/>
        </w:rPr>
        <w:t>ة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أل</w:t>
      </w:r>
      <w:r w:rsidR="001626CB">
        <w:rPr>
          <w:rtl/>
        </w:rPr>
        <w:t>ّ</w:t>
      </w:r>
      <w:r w:rsidRPr="00AC6D18">
        <w:rPr>
          <w:rtl/>
        </w:rPr>
        <w:t>فها سنة 1342 وطبعت سنة 1393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بتحقيق أخينا المجاهد العل</w:t>
      </w:r>
      <w:r w:rsidR="001626CB">
        <w:rPr>
          <w:rtl/>
        </w:rPr>
        <w:t>ّ</w:t>
      </w:r>
      <w:r w:rsidRPr="00AC6D18">
        <w:rPr>
          <w:rtl/>
        </w:rPr>
        <w:t>امة الحج</w:t>
      </w:r>
      <w:r w:rsidR="001626CB">
        <w:rPr>
          <w:rtl/>
        </w:rPr>
        <w:t>ّ</w:t>
      </w:r>
      <w:r w:rsidRPr="00AC6D18">
        <w:rPr>
          <w:rtl/>
        </w:rPr>
        <w:t>ة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الشهيد المظلوم السيد محمد تقي الحسيني الجلالي ف</w:t>
      </w:r>
      <w:r w:rsidR="000A4DAA">
        <w:rPr>
          <w:rtl/>
        </w:rPr>
        <w:t>ي النجف</w:t>
      </w:r>
      <w:r w:rsidR="007E0241">
        <w:rPr>
          <w:rtl/>
        </w:rPr>
        <w:t xml:space="preserve"> ،</w:t>
      </w:r>
      <w:r w:rsidR="000A4DAA">
        <w:rPr>
          <w:rtl/>
        </w:rPr>
        <w:t xml:space="preserve"> مطبعة النعمان</w:t>
      </w:r>
      <w:r w:rsidR="007E0241">
        <w:rPr>
          <w:rtl/>
        </w:rPr>
        <w:t xml:space="preserve"> ،</w:t>
      </w:r>
      <w:r w:rsidR="000A4DAA">
        <w:rPr>
          <w:rtl/>
        </w:rPr>
        <w:t xml:space="preserve"> في 80 </w:t>
      </w:r>
      <w:r w:rsidR="001626CB">
        <w:rPr>
          <w:rtl/>
        </w:rPr>
        <w:br/>
      </w:r>
      <w:r w:rsidRPr="00AC6D18">
        <w:rPr>
          <w:rtl/>
        </w:rPr>
        <w:t>صفحة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E5F83">
        <w:rPr>
          <w:rStyle w:val="rfdBold2"/>
          <w:rtl/>
        </w:rPr>
        <w:t>31</w:t>
      </w:r>
      <w:r w:rsidR="004803AF" w:rsidRPr="00AE5F83">
        <w:rPr>
          <w:rStyle w:val="rfdBold2"/>
          <w:rtl/>
        </w:rPr>
        <w:t xml:space="preserve"> ـ</w:t>
      </w:r>
      <w:r w:rsidR="004803AF">
        <w:rPr>
          <w:rtl/>
        </w:rPr>
        <w:t xml:space="preserve"> </w:t>
      </w:r>
      <w:r w:rsidRPr="00AC6D18">
        <w:rPr>
          <w:rtl/>
        </w:rPr>
        <w:t>مغلاة الغلاة في الرد</w:t>
      </w:r>
      <w:r w:rsidR="001626CB">
        <w:rPr>
          <w:rtl/>
        </w:rPr>
        <w:t>ّ</w:t>
      </w:r>
      <w:r w:rsidRPr="00AC6D18">
        <w:rPr>
          <w:rtl/>
        </w:rPr>
        <w:t xml:space="preserve"> على الشيخي</w:t>
      </w:r>
      <w:r w:rsidR="001626CB">
        <w:rPr>
          <w:rtl/>
        </w:rPr>
        <w:t>ّ</w:t>
      </w:r>
      <w:r w:rsidRPr="00AC6D18">
        <w:rPr>
          <w:rtl/>
        </w:rPr>
        <w:t>ة الغواة</w:t>
      </w:r>
      <w:r w:rsidR="00095AA9">
        <w:rPr>
          <w:rtl/>
        </w:rPr>
        <w:t xml:space="preserve"> .</w:t>
      </w:r>
    </w:p>
    <w:p w:rsidR="00F13218" w:rsidRDefault="00F13218" w:rsidP="00AC6D18">
      <w:pPr>
        <w:rPr>
          <w:rtl/>
        </w:rPr>
        <w:sectPr w:rsidR="00F13218" w:rsidSect="00107863">
          <w:headerReference w:type="even" r:id="rId322"/>
          <w:headerReference w:type="default" r:id="rId323"/>
          <w:headerReference w:type="first" r:id="rId324"/>
          <w:type w:val="continuous"/>
          <w:pgSz w:w="11907" w:h="16840" w:code="9"/>
          <w:pgMar w:top="1247" w:right="1361" w:bottom="1247" w:left="1361" w:header="720" w:footer="720" w:gutter="0"/>
          <w:cols w:space="720"/>
          <w:titlePg/>
          <w:bidi/>
          <w:rtlGutter/>
          <w:docGrid w:linePitch="360"/>
        </w:sectPr>
      </w:pPr>
    </w:p>
    <w:p w:rsidR="00607419" w:rsidRDefault="00AC6D18" w:rsidP="00AC6D18">
      <w:pPr>
        <w:rPr>
          <w:rtl/>
        </w:rPr>
      </w:pPr>
      <w:r>
        <w:rPr>
          <w:rtl/>
        </w:rPr>
        <w:lastRenderedPageBreak/>
        <w:br w:type="page"/>
      </w:r>
      <w:r w:rsidRPr="00C33C3C">
        <w:rPr>
          <w:rStyle w:val="rfdBold2"/>
          <w:rtl/>
        </w:rPr>
        <w:lastRenderedPageBreak/>
        <w:t>32</w:t>
      </w:r>
      <w:r w:rsidR="004803AF" w:rsidRPr="00C33C3C">
        <w:rPr>
          <w:rStyle w:val="rfdBold2"/>
          <w:rtl/>
        </w:rPr>
        <w:t xml:space="preserve"> ـ</w:t>
      </w:r>
      <w:r w:rsidR="004803AF">
        <w:rPr>
          <w:rtl/>
        </w:rPr>
        <w:t xml:space="preserve"> </w:t>
      </w:r>
      <w:r w:rsidR="00607419">
        <w:rPr>
          <w:rtl/>
        </w:rPr>
        <w:t>نخبة اللوامع ونجبة السواطع</w:t>
      </w:r>
      <w:r w:rsidR="007E0241">
        <w:rPr>
          <w:rtl/>
        </w:rPr>
        <w:t xml:space="preserve"> :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 xml:space="preserve">اختصره من كتاب </w:t>
      </w:r>
      <w:r w:rsidR="00773F9D">
        <w:rPr>
          <w:rtl/>
        </w:rPr>
        <w:t>(</w:t>
      </w:r>
      <w:r w:rsidR="006F6B06">
        <w:rPr>
          <w:rFonts w:hint="cs"/>
          <w:rtl/>
        </w:rPr>
        <w:t xml:space="preserve"> </w:t>
      </w:r>
      <w:r w:rsidRPr="00AC6D18">
        <w:rPr>
          <w:rtl/>
        </w:rPr>
        <w:t>لوامع الأنوار البهي</w:t>
      </w:r>
      <w:r w:rsidR="001626CB">
        <w:rPr>
          <w:rtl/>
        </w:rPr>
        <w:t>ّ</w:t>
      </w:r>
      <w:r w:rsidRPr="00AC6D18">
        <w:rPr>
          <w:rtl/>
        </w:rPr>
        <w:t>ة وسواطع الأسرار الأثرية</w:t>
      </w:r>
      <w:r w:rsidR="006F6B06">
        <w:rPr>
          <w:rFonts w:hint="cs"/>
          <w:rtl/>
        </w:rPr>
        <w:t xml:space="preserve"> </w:t>
      </w:r>
      <w:r w:rsidR="00773F9D">
        <w:rPr>
          <w:rtl/>
        </w:rPr>
        <w:t>)</w:t>
      </w:r>
      <w:r w:rsidRPr="00AC6D18">
        <w:rPr>
          <w:rtl/>
        </w:rPr>
        <w:t xml:space="preserve"> لشمس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الدين السفاريني الحنبلي</w:t>
      </w:r>
      <w:r w:rsidR="001626CB">
        <w:rPr>
          <w:rtl/>
        </w:rPr>
        <w:t>ّ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أورد فيه ال</w:t>
      </w:r>
      <w:r w:rsidR="001626CB">
        <w:rPr>
          <w:rtl/>
        </w:rPr>
        <w:t>ْ</w:t>
      </w:r>
      <w:r w:rsidRPr="00AC6D18">
        <w:rPr>
          <w:rtl/>
        </w:rPr>
        <w:t>أ</w:t>
      </w:r>
      <w:r w:rsidR="001626CB">
        <w:rPr>
          <w:rtl/>
        </w:rPr>
        <w:t>ُ</w:t>
      </w:r>
      <w:r w:rsidRPr="00AC6D18">
        <w:rPr>
          <w:rtl/>
        </w:rPr>
        <w:t>صول الكلامية على مذهب الحنابلة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فرد</w:t>
      </w:r>
      <w:r w:rsidR="001626CB">
        <w:rPr>
          <w:rtl/>
        </w:rPr>
        <w:t>ّ</w:t>
      </w:r>
      <w:r w:rsidRPr="00AC6D18">
        <w:rPr>
          <w:rtl/>
        </w:rPr>
        <w:t xml:space="preserve"> عليها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المصن</w:t>
      </w:r>
      <w:r w:rsidR="001626CB">
        <w:rPr>
          <w:rtl/>
        </w:rPr>
        <w:t>ّ</w:t>
      </w:r>
      <w:r w:rsidRPr="00AC6D18">
        <w:rPr>
          <w:rtl/>
        </w:rPr>
        <w:t>ف بالبراهين الجلي</w:t>
      </w:r>
      <w:r w:rsidR="001626CB">
        <w:rPr>
          <w:rtl/>
        </w:rPr>
        <w:t>ّ</w:t>
      </w:r>
      <w:r w:rsidRPr="00AC6D18">
        <w:rPr>
          <w:rtl/>
        </w:rPr>
        <w:t>ة</w:t>
      </w:r>
      <w:r w:rsidR="00095AA9">
        <w:rPr>
          <w:rtl/>
        </w:rPr>
        <w:t xml:space="preserve"> .</w:t>
      </w:r>
    </w:p>
    <w:p w:rsidR="00607419" w:rsidRDefault="00AC6D18" w:rsidP="00AC6D18">
      <w:pPr>
        <w:rPr>
          <w:rtl/>
        </w:rPr>
      </w:pPr>
      <w:r w:rsidRPr="00C33C3C">
        <w:rPr>
          <w:rStyle w:val="rfdBold2"/>
          <w:rtl/>
        </w:rPr>
        <w:t>33</w:t>
      </w:r>
      <w:r w:rsidR="004803AF" w:rsidRPr="00C33C3C">
        <w:rPr>
          <w:rStyle w:val="rfdBold2"/>
          <w:rtl/>
        </w:rPr>
        <w:t xml:space="preserve"> ـ</w:t>
      </w:r>
      <w:r w:rsidR="004803AF">
        <w:rPr>
          <w:rtl/>
        </w:rPr>
        <w:t xml:space="preserve"> </w:t>
      </w:r>
      <w:r w:rsidRPr="00AC6D18">
        <w:rPr>
          <w:rtl/>
        </w:rPr>
        <w:t>نطق الحق</w:t>
      </w:r>
      <w:r w:rsidR="001626CB">
        <w:rPr>
          <w:rtl/>
        </w:rPr>
        <w:t>ّ</w:t>
      </w:r>
      <w:r w:rsidRPr="00AC6D18">
        <w:rPr>
          <w:rtl/>
        </w:rPr>
        <w:t xml:space="preserve"> </w:t>
      </w:r>
      <w:r w:rsidR="00773F9D">
        <w:rPr>
          <w:rtl/>
        </w:rPr>
        <w:t>(</w:t>
      </w:r>
      <w:r w:rsidR="006F6B06">
        <w:rPr>
          <w:rFonts w:hint="cs"/>
          <w:rtl/>
        </w:rPr>
        <w:t xml:space="preserve"> </w:t>
      </w:r>
      <w:r w:rsidR="00607419">
        <w:rPr>
          <w:rtl/>
        </w:rPr>
        <w:t>بالفارسي</w:t>
      </w:r>
      <w:r w:rsidR="001626CB">
        <w:rPr>
          <w:rtl/>
        </w:rPr>
        <w:t>ّ</w:t>
      </w:r>
      <w:r w:rsidR="00607419">
        <w:rPr>
          <w:rtl/>
        </w:rPr>
        <w:t>ة</w:t>
      </w:r>
      <w:r w:rsidR="006F6B06">
        <w:rPr>
          <w:rFonts w:hint="cs"/>
          <w:rtl/>
        </w:rPr>
        <w:t xml:space="preserve"> </w:t>
      </w:r>
      <w:r w:rsidR="00773F9D">
        <w:rPr>
          <w:rtl/>
        </w:rPr>
        <w:t>)</w:t>
      </w:r>
      <w:r w:rsidR="007E0241">
        <w:rPr>
          <w:rtl/>
        </w:rPr>
        <w:t xml:space="preserve"> :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في الإ</w:t>
      </w:r>
      <w:r w:rsidR="001626CB">
        <w:rPr>
          <w:rtl/>
        </w:rPr>
        <w:t>ِ</w:t>
      </w:r>
      <w:r w:rsidRPr="00AC6D18">
        <w:rPr>
          <w:rtl/>
        </w:rPr>
        <w:t>مامة</w:t>
      </w:r>
      <w:r w:rsidR="00095AA9">
        <w:rPr>
          <w:rtl/>
        </w:rPr>
        <w:t xml:space="preserve"> .</w:t>
      </w:r>
    </w:p>
    <w:p w:rsidR="000A4DAA" w:rsidRDefault="00AC6D18" w:rsidP="00AC6D18">
      <w:pPr>
        <w:rPr>
          <w:rtl/>
        </w:rPr>
      </w:pPr>
      <w:r w:rsidRPr="00C33C3C">
        <w:rPr>
          <w:rStyle w:val="rfdBold2"/>
          <w:rtl/>
        </w:rPr>
        <w:t>34</w:t>
      </w:r>
      <w:r w:rsidR="004803AF" w:rsidRPr="00C33C3C">
        <w:rPr>
          <w:rStyle w:val="rfdBold2"/>
          <w:rtl/>
        </w:rPr>
        <w:t xml:space="preserve"> ـ</w:t>
      </w:r>
      <w:r w:rsidR="004803AF">
        <w:rPr>
          <w:rtl/>
        </w:rPr>
        <w:t xml:space="preserve"> </w:t>
      </w:r>
      <w:r w:rsidRPr="00AC6D18">
        <w:rPr>
          <w:rtl/>
        </w:rPr>
        <w:t>النور العاقب في تحر</w:t>
      </w:r>
      <w:r w:rsidR="000A4DAA">
        <w:rPr>
          <w:rtl/>
        </w:rPr>
        <w:t>ير رسالة الشهاب الثاقب</w:t>
      </w:r>
      <w:r w:rsidR="007E0241">
        <w:rPr>
          <w:rtl/>
        </w:rPr>
        <w:t xml:space="preserve"> :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حر</w:t>
      </w:r>
      <w:r w:rsidR="001626CB">
        <w:rPr>
          <w:rtl/>
        </w:rPr>
        <w:t>ّ</w:t>
      </w:r>
      <w:r w:rsidRPr="00AC6D18">
        <w:rPr>
          <w:rtl/>
        </w:rPr>
        <w:t>ر ولخ</w:t>
      </w:r>
      <w:r w:rsidR="001626CB">
        <w:rPr>
          <w:rtl/>
        </w:rPr>
        <w:t>ّ</w:t>
      </w:r>
      <w:r w:rsidRPr="00AC6D18">
        <w:rPr>
          <w:rtl/>
        </w:rPr>
        <w:t>ص رسالة الشهاب في رد</w:t>
      </w:r>
      <w:r w:rsidR="001626CB">
        <w:rPr>
          <w:rtl/>
        </w:rPr>
        <w:t>ّ</w:t>
      </w:r>
      <w:r w:rsidRPr="00AC6D18">
        <w:rPr>
          <w:rtl/>
        </w:rPr>
        <w:t xml:space="preserve"> الصوفي</w:t>
      </w:r>
      <w:r w:rsidR="001626CB">
        <w:rPr>
          <w:rtl/>
        </w:rPr>
        <w:t>ّ</w:t>
      </w:r>
      <w:r w:rsidRPr="00AC6D18">
        <w:rPr>
          <w:rtl/>
        </w:rPr>
        <w:t>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تأليف المولى الشيخ محمد حسين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نسيب المولى فتح علي</w:t>
      </w:r>
      <w:r w:rsidR="001626CB">
        <w:rPr>
          <w:rtl/>
        </w:rPr>
        <w:t>ّ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أل</w:t>
      </w:r>
      <w:r w:rsidR="001626CB">
        <w:rPr>
          <w:rtl/>
        </w:rPr>
        <w:t>ّ</w:t>
      </w:r>
      <w:r w:rsidRPr="00AC6D18">
        <w:rPr>
          <w:rtl/>
        </w:rPr>
        <w:t>فه سنة 1350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C33C3C">
        <w:rPr>
          <w:rStyle w:val="rfdBold2"/>
          <w:rtl/>
        </w:rPr>
        <w:t>35</w:t>
      </w:r>
      <w:r w:rsidR="004803AF" w:rsidRPr="00C33C3C">
        <w:rPr>
          <w:rStyle w:val="rfdBold2"/>
          <w:rtl/>
        </w:rPr>
        <w:t xml:space="preserve"> ـ</w:t>
      </w:r>
      <w:r w:rsidR="004803AF">
        <w:rPr>
          <w:rtl/>
        </w:rPr>
        <w:t xml:space="preserve"> </w:t>
      </w:r>
      <w:r w:rsidRPr="00AC6D18">
        <w:rPr>
          <w:rtl/>
        </w:rPr>
        <w:t>نور العلم</w:t>
      </w:r>
      <w:r w:rsidR="007E0241">
        <w:rPr>
          <w:rtl/>
        </w:rPr>
        <w:t xml:space="preserve"> :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في بدع العام</w:t>
      </w:r>
      <w:r w:rsidR="001626CB">
        <w:rPr>
          <w:rtl/>
        </w:rPr>
        <w:t>ّ</w:t>
      </w:r>
      <w:r w:rsidRPr="00AC6D18">
        <w:rPr>
          <w:rtl/>
        </w:rPr>
        <w:t>ة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وهناك رسائل غير تام</w:t>
      </w:r>
      <w:r w:rsidR="001626CB">
        <w:rPr>
          <w:rtl/>
        </w:rPr>
        <w:t>ّ</w:t>
      </w:r>
      <w:r w:rsidRPr="00AC6D18">
        <w:rPr>
          <w:rtl/>
        </w:rPr>
        <w:t>ة التأليف لم نذكرها في هذه القائمة</w:t>
      </w:r>
      <w:r w:rsidR="00095AA9">
        <w:rPr>
          <w:rtl/>
        </w:rPr>
        <w:t xml:space="preserve"> .</w:t>
      </w:r>
    </w:p>
    <w:p w:rsidR="00AC6D18" w:rsidRPr="006F6B06" w:rsidRDefault="00AC6D18" w:rsidP="006F6B06">
      <w:pPr>
        <w:pStyle w:val="rfdBold3"/>
        <w:rPr>
          <w:rtl/>
        </w:rPr>
      </w:pPr>
      <w:r w:rsidRPr="006F6B06">
        <w:rPr>
          <w:rtl/>
        </w:rPr>
        <w:t>مصادر الترجمة</w:t>
      </w:r>
      <w:r w:rsidR="007E0241" w:rsidRPr="006F6B06">
        <w:rPr>
          <w:rtl/>
        </w:rPr>
        <w:t xml:space="preserve"> :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لقد ترجم للسي</w:t>
      </w:r>
      <w:r w:rsidR="001626CB">
        <w:rPr>
          <w:rtl/>
        </w:rPr>
        <w:t>ّ</w:t>
      </w:r>
      <w:r w:rsidRPr="00AC6D18">
        <w:rPr>
          <w:rtl/>
        </w:rPr>
        <w:t>د المؤل</w:t>
      </w:r>
      <w:r w:rsidR="001626CB">
        <w:rPr>
          <w:rtl/>
        </w:rPr>
        <w:t>ّ</w:t>
      </w:r>
      <w:r w:rsidRPr="00AC6D18">
        <w:rPr>
          <w:rtl/>
        </w:rPr>
        <w:t>ف كل</w:t>
      </w:r>
      <w:r w:rsidR="001626CB">
        <w:rPr>
          <w:rtl/>
        </w:rPr>
        <w:t>ّ</w:t>
      </w:r>
      <w:r w:rsidRPr="00AC6D18">
        <w:rPr>
          <w:rtl/>
        </w:rPr>
        <w:t xml:space="preserve"> من عاصره أو تأخ</w:t>
      </w:r>
      <w:r w:rsidR="001626CB">
        <w:rPr>
          <w:rtl/>
        </w:rPr>
        <w:t>ّ</w:t>
      </w:r>
      <w:r w:rsidRPr="00AC6D18">
        <w:rPr>
          <w:rtl/>
        </w:rPr>
        <w:t>ر عنه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من مؤل</w:t>
      </w:r>
      <w:r w:rsidR="001626CB">
        <w:rPr>
          <w:rtl/>
        </w:rPr>
        <w:t>ّ</w:t>
      </w:r>
      <w:r w:rsidRPr="00AC6D18">
        <w:rPr>
          <w:rtl/>
        </w:rPr>
        <w:t>في التراجم</w:t>
      </w:r>
      <w:r w:rsidR="00095AA9">
        <w:rPr>
          <w:rtl/>
        </w:rPr>
        <w:t xml:space="preserve"> .</w:t>
      </w:r>
    </w:p>
    <w:p w:rsidR="00AC6D18" w:rsidRPr="00AC6D18" w:rsidRDefault="00AC6D18" w:rsidP="001626CB">
      <w:pPr>
        <w:rPr>
          <w:rtl/>
        </w:rPr>
      </w:pPr>
      <w:r w:rsidRPr="00AC6D18">
        <w:rPr>
          <w:rtl/>
        </w:rPr>
        <w:t>وفي طليعتهم السي</w:t>
      </w:r>
      <w:r w:rsidR="001626CB">
        <w:rPr>
          <w:rtl/>
        </w:rPr>
        <w:t>ّ</w:t>
      </w:r>
      <w:r w:rsidRPr="00AC6D18">
        <w:rPr>
          <w:rtl/>
        </w:rPr>
        <w:t>د نفسه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فقد أل</w:t>
      </w:r>
      <w:r w:rsidR="001626CB">
        <w:rPr>
          <w:rtl/>
        </w:rPr>
        <w:t>ّ</w:t>
      </w:r>
      <w:r w:rsidRPr="00AC6D18">
        <w:rPr>
          <w:rtl/>
        </w:rPr>
        <w:t>ف لنفسه ترجمة ذاتية ب</w:t>
      </w:r>
      <w:r w:rsidR="001626CB" w:rsidRPr="00C23377">
        <w:rPr>
          <w:rtl/>
        </w:rPr>
        <w:t>ٱ</w:t>
      </w:r>
      <w:r w:rsidRPr="00AC6D18">
        <w:rPr>
          <w:rtl/>
        </w:rPr>
        <w:t xml:space="preserve">سم </w:t>
      </w:r>
      <w:r w:rsidR="00AB3A9F" w:rsidRPr="00AC6D18">
        <w:rPr>
          <w:rtl/>
        </w:rPr>
        <w:t>«</w:t>
      </w:r>
      <w:r w:rsidR="007540F7">
        <w:rPr>
          <w:rFonts w:hint="cs"/>
          <w:rtl/>
        </w:rPr>
        <w:t xml:space="preserve"> </w:t>
      </w:r>
      <w:r w:rsidRPr="00AC6D18">
        <w:rPr>
          <w:rtl/>
        </w:rPr>
        <w:t>لمحه</w:t>
      </w:r>
      <w:r w:rsidR="001626CB" w:rsidRPr="00C23377">
        <w:rPr>
          <w:rtl/>
        </w:rPr>
        <w:t>ٔ</w:t>
      </w:r>
      <w:r w:rsidRPr="00AC6D18">
        <w:rPr>
          <w:rtl/>
        </w:rPr>
        <w:t xml:space="preserve"> أربعين</w:t>
      </w:r>
      <w:r w:rsidR="007540F7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باللغة الفارسي</w:t>
      </w:r>
      <w:r w:rsidR="001626CB">
        <w:rPr>
          <w:rtl/>
        </w:rPr>
        <w:t>ّ</w:t>
      </w:r>
      <w:r w:rsidRPr="00AC6D18">
        <w:rPr>
          <w:rtl/>
        </w:rPr>
        <w:t>ة عند بلوغه سن</w:t>
      </w:r>
      <w:r w:rsidR="001626CB">
        <w:rPr>
          <w:rtl/>
        </w:rPr>
        <w:t>ّ</w:t>
      </w:r>
      <w:r w:rsidRPr="00AC6D18">
        <w:rPr>
          <w:rtl/>
        </w:rPr>
        <w:t xml:space="preserve"> الأربعين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وأضاف عليها ملاحق باللغة العربي</w:t>
      </w:r>
      <w:r w:rsidR="001626CB">
        <w:rPr>
          <w:rtl/>
        </w:rPr>
        <w:t>ّ</w:t>
      </w:r>
      <w:r w:rsidRPr="00AC6D18">
        <w:rPr>
          <w:rtl/>
        </w:rPr>
        <w:t>ة لخ</w:t>
      </w:r>
      <w:r w:rsidR="007540F7">
        <w:rPr>
          <w:rFonts w:hint="cs"/>
          <w:rtl/>
        </w:rPr>
        <w:t>ّ</w:t>
      </w:r>
      <w:r w:rsidRPr="00AC6D18">
        <w:rPr>
          <w:rtl/>
        </w:rPr>
        <w:t>ص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فيها ذلك الكتاب</w:t>
      </w:r>
      <w:r w:rsidR="00095AA9">
        <w:rPr>
          <w:rtl/>
        </w:rPr>
        <w:t xml:space="preserve"> .</w:t>
      </w:r>
    </w:p>
    <w:p w:rsidR="00AC6D18" w:rsidRPr="00AC6D18" w:rsidRDefault="00AC6D18" w:rsidP="001626CB">
      <w:pPr>
        <w:rPr>
          <w:rtl/>
        </w:rPr>
      </w:pPr>
      <w:r w:rsidRPr="00AC6D18">
        <w:rPr>
          <w:rtl/>
        </w:rPr>
        <w:t>كما أن</w:t>
      </w:r>
      <w:r w:rsidR="001626CB">
        <w:rPr>
          <w:rtl/>
        </w:rPr>
        <w:t>ّ</w:t>
      </w:r>
      <w:r w:rsidRPr="00AC6D18">
        <w:rPr>
          <w:rtl/>
        </w:rPr>
        <w:t xml:space="preserve"> مشيخته المسم</w:t>
      </w:r>
      <w:r w:rsidR="001626CB">
        <w:rPr>
          <w:rtl/>
        </w:rPr>
        <w:t>ّ</w:t>
      </w:r>
      <w:r w:rsidRPr="00AC6D18">
        <w:rPr>
          <w:rtl/>
        </w:rPr>
        <w:t>اة ب</w:t>
      </w:r>
      <w:r w:rsidR="001626CB">
        <w:rPr>
          <w:rtl/>
        </w:rPr>
        <w:t>ـ</w:t>
      </w:r>
      <w:r w:rsidRPr="00AC6D18">
        <w:rPr>
          <w:rtl/>
        </w:rPr>
        <w:t xml:space="preserve"> </w:t>
      </w:r>
      <w:r w:rsidR="00AB3A9F" w:rsidRPr="00AC6D18">
        <w:rPr>
          <w:rtl/>
        </w:rPr>
        <w:t>«</w:t>
      </w:r>
      <w:r w:rsidR="007540F7">
        <w:rPr>
          <w:rFonts w:hint="cs"/>
          <w:rtl/>
        </w:rPr>
        <w:t xml:space="preserve"> </w:t>
      </w:r>
      <w:r w:rsidRPr="00AC6D18">
        <w:rPr>
          <w:rtl/>
        </w:rPr>
        <w:t>الصحف المط</w:t>
      </w:r>
      <w:r w:rsidR="001626CB">
        <w:rPr>
          <w:rtl/>
        </w:rPr>
        <w:t>هَّ</w:t>
      </w:r>
      <w:r w:rsidRPr="00AC6D18">
        <w:rPr>
          <w:rtl/>
        </w:rPr>
        <w:t>رة</w:t>
      </w:r>
      <w:r w:rsidR="007540F7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Pr="00AC6D18">
        <w:rPr>
          <w:rtl/>
        </w:rPr>
        <w:t xml:space="preserve"> ذكر فيها قائمة بأسماء مؤل</w:t>
      </w:r>
      <w:r w:rsidR="001626CB">
        <w:rPr>
          <w:rtl/>
        </w:rPr>
        <w:t>ّ</w:t>
      </w:r>
      <w:r w:rsidRPr="00AC6D18">
        <w:rPr>
          <w:rtl/>
        </w:rPr>
        <w:t>فاته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ومصن</w:t>
      </w:r>
      <w:r w:rsidR="001626CB">
        <w:rPr>
          <w:rtl/>
        </w:rPr>
        <w:t>ّ</w:t>
      </w:r>
      <w:r w:rsidRPr="00AC6D18">
        <w:rPr>
          <w:rtl/>
        </w:rPr>
        <w:t>فاته</w:t>
      </w:r>
      <w:r w:rsidR="00095AA9">
        <w:rPr>
          <w:rtl/>
        </w:rPr>
        <w:t xml:space="preserve"> .</w:t>
      </w:r>
    </w:p>
    <w:p w:rsidR="00607419" w:rsidRDefault="00607419" w:rsidP="00AC6D18">
      <w:pPr>
        <w:rPr>
          <w:rtl/>
        </w:rPr>
      </w:pPr>
      <w:r>
        <w:rPr>
          <w:rtl/>
        </w:rPr>
        <w:t>وأم</w:t>
      </w:r>
      <w:r w:rsidR="001626CB">
        <w:rPr>
          <w:rtl/>
        </w:rPr>
        <w:t>ّ</w:t>
      </w:r>
      <w:r>
        <w:rPr>
          <w:rtl/>
        </w:rPr>
        <w:t>ا ما كتبه الآخرون فهي</w:t>
      </w:r>
      <w:r w:rsidR="007E0241">
        <w:rPr>
          <w:rtl/>
        </w:rPr>
        <w:t xml:space="preserve"> :</w:t>
      </w:r>
    </w:p>
    <w:p w:rsidR="00AC6D18" w:rsidRPr="00AC6D18" w:rsidRDefault="00AC6D18" w:rsidP="00AC6D18">
      <w:pPr>
        <w:rPr>
          <w:rtl/>
        </w:rPr>
      </w:pPr>
      <w:r w:rsidRPr="00C33C3C">
        <w:rPr>
          <w:rStyle w:val="rfdBold2"/>
          <w:rtl/>
        </w:rPr>
        <w:t>1</w:t>
      </w:r>
      <w:r w:rsidR="004803AF" w:rsidRPr="00C33C3C">
        <w:rPr>
          <w:rStyle w:val="rfdBold2"/>
          <w:rtl/>
        </w:rPr>
        <w:t xml:space="preserve"> ـ</w:t>
      </w:r>
      <w:r w:rsidR="004803AF">
        <w:rPr>
          <w:rtl/>
        </w:rPr>
        <w:t xml:space="preserve"> </w:t>
      </w:r>
      <w:r w:rsidRPr="00AC6D18">
        <w:rPr>
          <w:rtl/>
        </w:rPr>
        <w:t xml:space="preserve">الترجمة الملحقة بآخر كتابه </w:t>
      </w:r>
      <w:r w:rsidR="00AB3A9F" w:rsidRPr="00AC6D18">
        <w:rPr>
          <w:rtl/>
        </w:rPr>
        <w:t>«</w:t>
      </w:r>
      <w:r w:rsidR="007540F7">
        <w:rPr>
          <w:rFonts w:hint="cs"/>
          <w:rtl/>
        </w:rPr>
        <w:t xml:space="preserve"> </w:t>
      </w:r>
      <w:r w:rsidRPr="00AC6D18">
        <w:rPr>
          <w:rtl/>
        </w:rPr>
        <w:t>دعوة الحق</w:t>
      </w:r>
      <w:r w:rsidR="001626CB">
        <w:rPr>
          <w:rtl/>
        </w:rPr>
        <w:t>ّ</w:t>
      </w:r>
      <w:r w:rsidR="007540F7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Pr="00AC6D18">
        <w:rPr>
          <w:rtl/>
        </w:rPr>
        <w:t xml:space="preserve"> المطبوع في بغداد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وهي بقلم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الشيخ محمد صالح الكاظمي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صاحب التاج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>
        <w:rPr>
          <w:rtl/>
        </w:rPr>
        <w:br w:type="page"/>
      </w:r>
      <w:r w:rsidRPr="00C33C3C">
        <w:rPr>
          <w:rStyle w:val="rfdBold2"/>
          <w:rtl/>
        </w:rPr>
        <w:lastRenderedPageBreak/>
        <w:t>2</w:t>
      </w:r>
      <w:r w:rsidR="004803AF" w:rsidRPr="00C33C3C">
        <w:rPr>
          <w:rStyle w:val="rfdBold2"/>
          <w:rtl/>
        </w:rPr>
        <w:t xml:space="preserve"> ـ</w:t>
      </w:r>
      <w:r w:rsidR="004803AF">
        <w:rPr>
          <w:rtl/>
        </w:rPr>
        <w:t xml:space="preserve"> </w:t>
      </w:r>
      <w:r w:rsidRPr="00AC6D18">
        <w:rPr>
          <w:rtl/>
        </w:rPr>
        <w:t>أحسن الأثر في من أدركناه في القرن الرابع عشر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للشيخ محم</w:t>
      </w:r>
      <w:r w:rsidR="00CB5220">
        <w:rPr>
          <w:rtl/>
        </w:rPr>
        <w:t>ّ</w:t>
      </w:r>
      <w:r w:rsidRPr="00AC6D18">
        <w:rPr>
          <w:rtl/>
        </w:rPr>
        <w:t>د صالح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المذكور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ترجم للمؤل</w:t>
      </w:r>
      <w:r w:rsidR="00CB5220">
        <w:rPr>
          <w:rtl/>
        </w:rPr>
        <w:t>ّ</w:t>
      </w:r>
      <w:r w:rsidRPr="00AC6D18">
        <w:rPr>
          <w:rtl/>
        </w:rPr>
        <w:t>ف برقم</w:t>
      </w:r>
      <w:r w:rsidRPr="007540F7">
        <w:rPr>
          <w:rtl/>
        </w:rPr>
        <w:t xml:space="preserve"> (</w:t>
      </w:r>
      <w:r w:rsidR="007540F7">
        <w:rPr>
          <w:rFonts w:hint="cs"/>
          <w:rtl/>
        </w:rPr>
        <w:t xml:space="preserve"> </w:t>
      </w:r>
      <w:r w:rsidRPr="007540F7">
        <w:rPr>
          <w:rtl/>
        </w:rPr>
        <w:t>9</w:t>
      </w:r>
      <w:r w:rsidR="007540F7">
        <w:rPr>
          <w:rFonts w:hint="cs"/>
          <w:rtl/>
        </w:rPr>
        <w:t xml:space="preserve"> </w:t>
      </w:r>
      <w:r w:rsidRPr="007540F7">
        <w:rPr>
          <w:rtl/>
        </w:rPr>
        <w:t>)</w:t>
      </w:r>
      <w:r w:rsidR="00095AA9" w:rsidRPr="007540F7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C33C3C">
        <w:rPr>
          <w:rStyle w:val="rfdBold2"/>
          <w:rtl/>
        </w:rPr>
        <w:t>3</w:t>
      </w:r>
      <w:r w:rsidR="004803AF" w:rsidRPr="00C33C3C">
        <w:rPr>
          <w:rStyle w:val="rfdBold2"/>
          <w:rtl/>
        </w:rPr>
        <w:t xml:space="preserve"> ـ</w:t>
      </w:r>
      <w:r w:rsidR="004803AF">
        <w:rPr>
          <w:rtl/>
        </w:rPr>
        <w:t xml:space="preserve"> </w:t>
      </w:r>
      <w:r w:rsidRPr="00AC6D18">
        <w:rPr>
          <w:rtl/>
        </w:rPr>
        <w:t>أحسن الوديعة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للسيد محمد مهدي الأصفهاني الكاظمي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ترجم للسيد في ذيل ترجمة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أ</w:t>
      </w:r>
      <w:r w:rsidR="00CB5220">
        <w:rPr>
          <w:rtl/>
        </w:rPr>
        <w:t>ُ</w:t>
      </w:r>
      <w:r w:rsidRPr="00AC6D18">
        <w:rPr>
          <w:rtl/>
        </w:rPr>
        <w:t>ستاذه الشيخ محمد تقي الشيرازي</w:t>
      </w:r>
      <w:r w:rsidR="00CB5220">
        <w:rPr>
          <w:rtl/>
        </w:rPr>
        <w:t>ّ</w:t>
      </w:r>
      <w:r w:rsidRPr="00AC6D18">
        <w:rPr>
          <w:rtl/>
        </w:rPr>
        <w:t xml:space="preserve"> زعيم الثورة </w:t>
      </w:r>
      <w:r w:rsidR="00773F9D">
        <w:rPr>
          <w:rtl/>
        </w:rPr>
        <w:t>(</w:t>
      </w:r>
      <w:r w:rsidR="007540F7">
        <w:rPr>
          <w:rFonts w:hint="cs"/>
          <w:rtl/>
        </w:rPr>
        <w:t xml:space="preserve"> </w:t>
      </w:r>
      <w:r w:rsidRPr="00AC6D18">
        <w:rPr>
          <w:rtl/>
        </w:rPr>
        <w:t>ج 1 ص 175</w:t>
      </w:r>
      <w:r w:rsidR="004803AF">
        <w:rPr>
          <w:rtl/>
        </w:rPr>
        <w:t xml:space="preserve"> ـ </w:t>
      </w:r>
      <w:r w:rsidR="000A4DAA">
        <w:rPr>
          <w:rtl/>
        </w:rPr>
        <w:t>178</w:t>
      </w:r>
      <w:r w:rsidR="007540F7">
        <w:rPr>
          <w:rFonts w:hint="cs"/>
          <w:rtl/>
        </w:rPr>
        <w:t xml:space="preserve"> </w:t>
      </w:r>
      <w:r w:rsidR="00773F9D">
        <w:rPr>
          <w:rtl/>
        </w:rPr>
        <w:t>)</w:t>
      </w:r>
      <w:r w:rsidR="000A4DAA">
        <w:rPr>
          <w:rtl/>
        </w:rPr>
        <w:t xml:space="preserve"> من الطبعة </w:t>
      </w:r>
      <w:r w:rsidR="00CB5220">
        <w:rPr>
          <w:rtl/>
        </w:rPr>
        <w:br/>
      </w:r>
      <w:r w:rsidRPr="00AC6D18">
        <w:rPr>
          <w:rtl/>
        </w:rPr>
        <w:t>الثانية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C33C3C">
        <w:rPr>
          <w:rStyle w:val="rfdBold2"/>
          <w:rtl/>
        </w:rPr>
        <w:t>4</w:t>
      </w:r>
      <w:r w:rsidR="004803AF" w:rsidRPr="00C33C3C">
        <w:rPr>
          <w:rStyle w:val="rfdBold2"/>
          <w:rtl/>
        </w:rPr>
        <w:t xml:space="preserve"> ـ</w:t>
      </w:r>
      <w:r w:rsidR="004803AF">
        <w:rPr>
          <w:rtl/>
        </w:rPr>
        <w:t xml:space="preserve"> </w:t>
      </w:r>
      <w:r w:rsidRPr="00AC6D18">
        <w:rPr>
          <w:rtl/>
        </w:rPr>
        <w:t>أنوار الكاظمين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للسيد محمد مهدي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المذكور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ترجم للسيد في ص 125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C33C3C">
        <w:rPr>
          <w:rStyle w:val="rfdBold2"/>
          <w:rtl/>
        </w:rPr>
        <w:t>5</w:t>
      </w:r>
      <w:r w:rsidR="004803AF" w:rsidRPr="00C33C3C">
        <w:rPr>
          <w:rStyle w:val="rfdBold2"/>
          <w:rtl/>
        </w:rPr>
        <w:t xml:space="preserve"> ـ</w:t>
      </w:r>
      <w:r w:rsidR="004803AF">
        <w:rPr>
          <w:rtl/>
        </w:rPr>
        <w:t xml:space="preserve"> </w:t>
      </w:r>
      <w:r w:rsidRPr="00AC6D18">
        <w:rPr>
          <w:rtl/>
        </w:rPr>
        <w:t>أقرب المجازات إلى مشايخ الإ</w:t>
      </w:r>
      <w:r w:rsidR="00CB5220">
        <w:rPr>
          <w:rtl/>
        </w:rPr>
        <w:t>ِ</w:t>
      </w:r>
      <w:r w:rsidRPr="00AC6D18">
        <w:rPr>
          <w:rtl/>
        </w:rPr>
        <w:t>جازات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للسيد علي نقي النقوي اللكنهوي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ترجم للسي</w:t>
      </w:r>
      <w:r w:rsidR="00CB5220">
        <w:rPr>
          <w:rtl/>
        </w:rPr>
        <w:t>ّ</w:t>
      </w:r>
      <w:r w:rsidRPr="00AC6D18">
        <w:rPr>
          <w:rtl/>
        </w:rPr>
        <w:t>د ترجمة ضافية في الجزء الأو</w:t>
      </w:r>
      <w:r w:rsidR="00CB5220">
        <w:rPr>
          <w:rtl/>
        </w:rPr>
        <w:t>ّ</w:t>
      </w:r>
      <w:r w:rsidRPr="00AC6D18">
        <w:rPr>
          <w:rtl/>
        </w:rPr>
        <w:t>ل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منه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في 22 صفحة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C33C3C">
        <w:rPr>
          <w:rStyle w:val="rfdBold2"/>
          <w:rtl/>
        </w:rPr>
        <w:t>6</w:t>
      </w:r>
      <w:r w:rsidR="004803AF" w:rsidRPr="00C33C3C">
        <w:rPr>
          <w:rStyle w:val="rfdBold2"/>
          <w:rtl/>
        </w:rPr>
        <w:t xml:space="preserve"> ـ</w:t>
      </w:r>
      <w:r w:rsidR="004803AF">
        <w:rPr>
          <w:rtl/>
        </w:rPr>
        <w:t xml:space="preserve"> </w:t>
      </w:r>
      <w:r w:rsidRPr="00AC6D18">
        <w:rPr>
          <w:rtl/>
        </w:rPr>
        <w:t xml:space="preserve">نقباء البشر في القرن الرابع عشر من </w:t>
      </w:r>
      <w:r w:rsidR="00773F9D">
        <w:rPr>
          <w:rtl/>
        </w:rPr>
        <w:t>(</w:t>
      </w:r>
      <w:r w:rsidR="007540F7">
        <w:rPr>
          <w:rFonts w:hint="cs"/>
          <w:rtl/>
        </w:rPr>
        <w:t xml:space="preserve"> </w:t>
      </w:r>
      <w:r w:rsidRPr="00AC6D18">
        <w:rPr>
          <w:rtl/>
        </w:rPr>
        <w:t>طبقات أعلام الشيعة</w:t>
      </w:r>
      <w:r w:rsidR="007540F7">
        <w:rPr>
          <w:rFonts w:hint="cs"/>
          <w:rtl/>
        </w:rPr>
        <w:t xml:space="preserve"> </w:t>
      </w:r>
      <w:r w:rsidR="00773F9D">
        <w:rPr>
          <w:rtl/>
        </w:rPr>
        <w:t>)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لشيخنا المولى آغا بزرك الطهراني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الجزء الرابع ص 1525 ضمن ترجمة والده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السي</w:t>
      </w:r>
      <w:r w:rsidR="00CB5220">
        <w:rPr>
          <w:rtl/>
        </w:rPr>
        <w:t>ّ</w:t>
      </w:r>
      <w:r w:rsidRPr="00AC6D18">
        <w:rPr>
          <w:rtl/>
        </w:rPr>
        <w:t>د علي</w:t>
      </w:r>
      <w:r w:rsidR="00CB5220">
        <w:rPr>
          <w:rtl/>
        </w:rPr>
        <w:t>ّ</w:t>
      </w:r>
      <w:r w:rsidRPr="00AC6D18">
        <w:rPr>
          <w:rtl/>
        </w:rPr>
        <w:t xml:space="preserve"> البجستاني</w:t>
      </w:r>
      <w:r w:rsidR="00CB5220">
        <w:rPr>
          <w:rtl/>
        </w:rPr>
        <w:t>ّ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وفي حرف الماء المخطوط أيضا</w:t>
      </w:r>
      <w:r w:rsidR="00CB5220">
        <w:rPr>
          <w:rtl/>
        </w:rPr>
        <w:t>ً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C33C3C">
        <w:rPr>
          <w:rStyle w:val="rfdBold2"/>
          <w:rtl/>
        </w:rPr>
        <w:t>7</w:t>
      </w:r>
      <w:r w:rsidR="004803AF" w:rsidRPr="00C33C3C">
        <w:rPr>
          <w:rStyle w:val="rfdBold2"/>
          <w:rtl/>
        </w:rPr>
        <w:t xml:space="preserve"> ـ</w:t>
      </w:r>
      <w:r w:rsidR="004803AF">
        <w:rPr>
          <w:rtl/>
        </w:rPr>
        <w:t xml:space="preserve"> </w:t>
      </w:r>
      <w:r w:rsidRPr="00AC6D18">
        <w:rPr>
          <w:rtl/>
        </w:rPr>
        <w:t>مصف</w:t>
      </w:r>
      <w:r w:rsidR="00CB5220">
        <w:rPr>
          <w:rtl/>
        </w:rPr>
        <w:t>ّ</w:t>
      </w:r>
      <w:r w:rsidRPr="00AC6D18">
        <w:rPr>
          <w:rtl/>
        </w:rPr>
        <w:t>ى المقال في مؤل</w:t>
      </w:r>
      <w:r w:rsidR="00CB5220">
        <w:rPr>
          <w:rtl/>
        </w:rPr>
        <w:t>ّ</w:t>
      </w:r>
      <w:r w:rsidRPr="00AC6D18">
        <w:rPr>
          <w:rtl/>
        </w:rPr>
        <w:t>في علم الرجال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للشيخ آغا بزرك الطهراني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C33C3C">
        <w:rPr>
          <w:rStyle w:val="rfdBold2"/>
          <w:rtl/>
        </w:rPr>
        <w:t>8</w:t>
      </w:r>
      <w:r w:rsidR="004803AF" w:rsidRPr="00C33C3C">
        <w:rPr>
          <w:rStyle w:val="rfdBold2"/>
          <w:rtl/>
        </w:rPr>
        <w:t xml:space="preserve"> ـ</w:t>
      </w:r>
      <w:r w:rsidR="004803AF">
        <w:rPr>
          <w:rtl/>
        </w:rPr>
        <w:t xml:space="preserve"> </w:t>
      </w:r>
      <w:r w:rsidRPr="00AC6D18">
        <w:rPr>
          <w:rtl/>
        </w:rPr>
        <w:t>أعيان الشيعة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للسيد محسن الأمين العاملي</w:t>
      </w:r>
      <w:r w:rsidR="00CB5220">
        <w:rPr>
          <w:rtl/>
        </w:rPr>
        <w:t>ّ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ترجم له في </w:t>
      </w:r>
      <w:r w:rsidR="00773F9D">
        <w:rPr>
          <w:rtl/>
        </w:rPr>
        <w:t>(</w:t>
      </w:r>
      <w:r w:rsidR="007540F7">
        <w:rPr>
          <w:rFonts w:hint="cs"/>
          <w:rtl/>
        </w:rPr>
        <w:t xml:space="preserve"> </w:t>
      </w:r>
      <w:r w:rsidRPr="00AC6D18">
        <w:rPr>
          <w:rtl/>
        </w:rPr>
        <w:t>ج 50 ص 43</w:t>
      </w:r>
      <w:r w:rsidR="007540F7">
        <w:rPr>
          <w:rFonts w:hint="cs"/>
          <w:rtl/>
        </w:rPr>
        <w:t xml:space="preserve"> </w:t>
      </w:r>
      <w:r w:rsidR="00773F9D">
        <w:rPr>
          <w:rtl/>
        </w:rPr>
        <w:t>)</w:t>
      </w:r>
      <w:r w:rsidRPr="00AC6D18">
        <w:rPr>
          <w:rtl/>
        </w:rPr>
        <w:t xml:space="preserve"> واستدرك عليه السيد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 xml:space="preserve">صالح الشهرستاني في </w:t>
      </w:r>
      <w:r w:rsidR="00773F9D">
        <w:rPr>
          <w:rtl/>
        </w:rPr>
        <w:t>(</w:t>
      </w:r>
      <w:r w:rsidR="007540F7">
        <w:rPr>
          <w:rFonts w:hint="cs"/>
          <w:rtl/>
        </w:rPr>
        <w:t xml:space="preserve"> </w:t>
      </w:r>
      <w:r w:rsidRPr="00AC6D18">
        <w:rPr>
          <w:rtl/>
        </w:rPr>
        <w:t>ج 52 ص 141</w:t>
      </w:r>
      <w:r w:rsidR="007540F7">
        <w:rPr>
          <w:rFonts w:hint="cs"/>
          <w:rtl/>
        </w:rPr>
        <w:t xml:space="preserve"> </w:t>
      </w:r>
      <w:r w:rsidR="00773F9D">
        <w:rPr>
          <w:rtl/>
        </w:rPr>
        <w:t>)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C33C3C">
        <w:rPr>
          <w:rStyle w:val="rfdBold2"/>
          <w:rtl/>
        </w:rPr>
        <w:t>9</w:t>
      </w:r>
      <w:r w:rsidR="004803AF" w:rsidRPr="00C33C3C">
        <w:rPr>
          <w:rStyle w:val="rfdBold2"/>
          <w:rtl/>
        </w:rPr>
        <w:t xml:space="preserve"> ـ</w:t>
      </w:r>
      <w:r w:rsidR="004803AF">
        <w:rPr>
          <w:rtl/>
        </w:rPr>
        <w:t xml:space="preserve"> </w:t>
      </w:r>
      <w:r w:rsidRPr="00AC6D18">
        <w:rPr>
          <w:rtl/>
        </w:rPr>
        <w:t>شخصي</w:t>
      </w:r>
      <w:r w:rsidR="00797BE4">
        <w:rPr>
          <w:rtl/>
        </w:rPr>
        <w:t>ّ</w:t>
      </w:r>
      <w:r w:rsidRPr="00AC6D18">
        <w:rPr>
          <w:rtl/>
        </w:rPr>
        <w:t>ات أدركتها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للسيد صالح الشهرستاني المذكور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ص 69</w:t>
      </w:r>
      <w:r w:rsidR="004803AF">
        <w:rPr>
          <w:rtl/>
        </w:rPr>
        <w:t xml:space="preserve"> ـ </w:t>
      </w:r>
      <w:r w:rsidRPr="00AC6D18">
        <w:rPr>
          <w:rtl/>
        </w:rPr>
        <w:t>72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C33C3C">
        <w:rPr>
          <w:rStyle w:val="rfdBold2"/>
          <w:rtl/>
        </w:rPr>
        <w:t>10</w:t>
      </w:r>
      <w:r w:rsidR="004803AF" w:rsidRPr="00C33C3C">
        <w:rPr>
          <w:rStyle w:val="rfdBold2"/>
          <w:rtl/>
        </w:rPr>
        <w:t xml:space="preserve"> ـ</w:t>
      </w:r>
      <w:r w:rsidR="004803AF">
        <w:rPr>
          <w:rtl/>
        </w:rPr>
        <w:t xml:space="preserve"> </w:t>
      </w:r>
      <w:r w:rsidRPr="00AC6D18">
        <w:rPr>
          <w:rtl/>
        </w:rPr>
        <w:t>الأعلام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 xml:space="preserve">لخير الدين الزركلي </w:t>
      </w:r>
      <w:r w:rsidR="00773F9D">
        <w:rPr>
          <w:rtl/>
        </w:rPr>
        <w:t>(</w:t>
      </w:r>
      <w:r w:rsidR="007540F7">
        <w:rPr>
          <w:rFonts w:hint="cs"/>
          <w:rtl/>
        </w:rPr>
        <w:t xml:space="preserve"> </w:t>
      </w:r>
      <w:r w:rsidRPr="00AC6D18">
        <w:rPr>
          <w:rtl/>
        </w:rPr>
        <w:t>ج 9 ص 38</w:t>
      </w:r>
      <w:r w:rsidR="007540F7">
        <w:rPr>
          <w:rFonts w:hint="cs"/>
          <w:rtl/>
        </w:rPr>
        <w:t xml:space="preserve"> </w:t>
      </w:r>
      <w:r w:rsidR="00773F9D">
        <w:rPr>
          <w:rtl/>
        </w:rPr>
        <w:t>)</w:t>
      </w:r>
      <w:r w:rsidRPr="00AC6D18">
        <w:rPr>
          <w:rtl/>
        </w:rPr>
        <w:t xml:space="preserve"> من الطبعة الثانية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C33C3C">
        <w:rPr>
          <w:rStyle w:val="rfdBold2"/>
          <w:rtl/>
        </w:rPr>
        <w:t>11</w:t>
      </w:r>
      <w:r w:rsidR="004803AF" w:rsidRPr="00C33C3C">
        <w:rPr>
          <w:rStyle w:val="rfdBold2"/>
          <w:rtl/>
        </w:rPr>
        <w:t xml:space="preserve"> ـ</w:t>
      </w:r>
      <w:r w:rsidR="004803AF">
        <w:rPr>
          <w:rtl/>
        </w:rPr>
        <w:t xml:space="preserve"> </w:t>
      </w:r>
      <w:r w:rsidRPr="00AC6D18">
        <w:rPr>
          <w:rtl/>
        </w:rPr>
        <w:t>معجم المؤل</w:t>
      </w:r>
      <w:r w:rsidR="00797BE4">
        <w:rPr>
          <w:rtl/>
        </w:rPr>
        <w:t>ّ</w:t>
      </w:r>
      <w:r w:rsidRPr="00AC6D18">
        <w:rPr>
          <w:rtl/>
        </w:rPr>
        <w:t>فين</w:t>
      </w:r>
      <w:r w:rsidR="00095AA9">
        <w:rPr>
          <w:rtl/>
        </w:rPr>
        <w:t xml:space="preserve"> .</w:t>
      </w:r>
    </w:p>
    <w:p w:rsidR="00F13218" w:rsidRDefault="00F13218" w:rsidP="00AC6D18">
      <w:pPr>
        <w:rPr>
          <w:rtl/>
        </w:rPr>
        <w:sectPr w:rsidR="00F13218" w:rsidSect="00107863">
          <w:headerReference w:type="even" r:id="rId325"/>
          <w:headerReference w:type="default" r:id="rId326"/>
          <w:headerReference w:type="first" r:id="rId327"/>
          <w:type w:val="continuous"/>
          <w:pgSz w:w="11907" w:h="16840" w:code="9"/>
          <w:pgMar w:top="1247" w:right="1361" w:bottom="1247" w:left="1361" w:header="720" w:footer="720" w:gutter="0"/>
          <w:cols w:space="720"/>
          <w:titlePg/>
          <w:bidi/>
          <w:rtlGutter/>
          <w:docGrid w:linePitch="360"/>
        </w:sectPr>
      </w:pPr>
    </w:p>
    <w:p w:rsidR="00AC6D18" w:rsidRPr="00AC6D18" w:rsidRDefault="00AC6D18" w:rsidP="00AC6D18">
      <w:pPr>
        <w:rPr>
          <w:rtl/>
        </w:rPr>
      </w:pPr>
      <w:r>
        <w:rPr>
          <w:rtl/>
        </w:rPr>
        <w:lastRenderedPageBreak/>
        <w:br w:type="page"/>
      </w:r>
      <w:r w:rsidRPr="00AC6D18">
        <w:rPr>
          <w:rtl/>
        </w:rPr>
        <w:lastRenderedPageBreak/>
        <w:t>لعمر رضا كح</w:t>
      </w:r>
      <w:r w:rsidR="00797BE4">
        <w:rPr>
          <w:rtl/>
        </w:rPr>
        <w:t>ّ</w:t>
      </w:r>
      <w:r w:rsidRPr="00AC6D18">
        <w:rPr>
          <w:rtl/>
        </w:rPr>
        <w:t xml:space="preserve">الة </w:t>
      </w:r>
      <w:r w:rsidR="00773F9D">
        <w:rPr>
          <w:rtl/>
        </w:rPr>
        <w:t>(</w:t>
      </w:r>
      <w:r w:rsidR="00613802">
        <w:rPr>
          <w:rFonts w:hint="cs"/>
          <w:rtl/>
        </w:rPr>
        <w:t xml:space="preserve"> </w:t>
      </w:r>
      <w:r w:rsidRPr="00AC6D18">
        <w:rPr>
          <w:rtl/>
        </w:rPr>
        <w:t>ج 13 ص 126</w:t>
      </w:r>
      <w:r w:rsidR="00613802">
        <w:rPr>
          <w:rFonts w:hint="cs"/>
          <w:rtl/>
        </w:rPr>
        <w:t xml:space="preserve"> </w:t>
      </w:r>
      <w:r w:rsidR="00773F9D">
        <w:rPr>
          <w:rtl/>
        </w:rPr>
        <w:t>)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C33C3C">
        <w:rPr>
          <w:rStyle w:val="rfdBold2"/>
          <w:rtl/>
        </w:rPr>
        <w:t>12</w:t>
      </w:r>
      <w:r w:rsidR="004803AF" w:rsidRPr="00C33C3C">
        <w:rPr>
          <w:rStyle w:val="rfdBold2"/>
          <w:rtl/>
        </w:rPr>
        <w:t xml:space="preserve"> ـ</w:t>
      </w:r>
      <w:r w:rsidR="004803AF">
        <w:rPr>
          <w:rtl/>
        </w:rPr>
        <w:t xml:space="preserve"> </w:t>
      </w:r>
      <w:r w:rsidRPr="00AC6D18">
        <w:rPr>
          <w:rtl/>
        </w:rPr>
        <w:t>معارف الرجال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 xml:space="preserve">للشيخ محمد حرز الدين النجفي </w:t>
      </w:r>
      <w:r w:rsidR="00773F9D">
        <w:rPr>
          <w:rtl/>
        </w:rPr>
        <w:t>(</w:t>
      </w:r>
      <w:r w:rsidR="00613802">
        <w:rPr>
          <w:rFonts w:hint="cs"/>
          <w:rtl/>
        </w:rPr>
        <w:t xml:space="preserve"> </w:t>
      </w:r>
      <w:r w:rsidRPr="00AC6D18">
        <w:rPr>
          <w:rtl/>
        </w:rPr>
        <w:t>ج 3 ص 232</w:t>
      </w:r>
      <w:r w:rsidR="00613802">
        <w:rPr>
          <w:rFonts w:hint="cs"/>
          <w:rtl/>
        </w:rPr>
        <w:t xml:space="preserve"> </w:t>
      </w:r>
      <w:r w:rsidR="00773F9D">
        <w:rPr>
          <w:rtl/>
        </w:rPr>
        <w:t>)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C33C3C">
        <w:rPr>
          <w:rStyle w:val="rfdBold2"/>
          <w:rtl/>
        </w:rPr>
        <w:t>13</w:t>
      </w:r>
      <w:r w:rsidR="004803AF" w:rsidRPr="00C33C3C">
        <w:rPr>
          <w:rStyle w:val="rfdBold2"/>
          <w:rtl/>
        </w:rPr>
        <w:t xml:space="preserve"> ـ</w:t>
      </w:r>
      <w:r w:rsidR="004803AF">
        <w:rPr>
          <w:rtl/>
        </w:rPr>
        <w:t xml:space="preserve"> </w:t>
      </w:r>
      <w:r w:rsidRPr="00AC6D18">
        <w:rPr>
          <w:rtl/>
        </w:rPr>
        <w:t>معجم رجال الفكر والأدب في النجف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للشيخ محمد هادي الأميني</w:t>
      </w:r>
      <w:r w:rsidR="00797BE4">
        <w:rPr>
          <w:rtl/>
        </w:rPr>
        <w:t>ّ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ص 116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C33C3C">
        <w:rPr>
          <w:rStyle w:val="rfdBold2"/>
          <w:rtl/>
        </w:rPr>
        <w:t>14</w:t>
      </w:r>
      <w:r w:rsidR="004803AF" w:rsidRPr="00C33C3C">
        <w:rPr>
          <w:rStyle w:val="rfdBold2"/>
          <w:rtl/>
        </w:rPr>
        <w:t xml:space="preserve"> ـ</w:t>
      </w:r>
      <w:r w:rsidR="004803AF">
        <w:rPr>
          <w:rtl/>
        </w:rPr>
        <w:t xml:space="preserve"> </w:t>
      </w:r>
      <w:r w:rsidRPr="00AC6D18">
        <w:rPr>
          <w:rtl/>
        </w:rPr>
        <w:t>الإ</w:t>
      </w:r>
      <w:r w:rsidR="00797BE4">
        <w:rPr>
          <w:rtl/>
        </w:rPr>
        <w:t>ِ</w:t>
      </w:r>
      <w:r w:rsidRPr="00AC6D18">
        <w:rPr>
          <w:rtl/>
        </w:rPr>
        <w:t>مام الخراساني</w:t>
      </w:r>
      <w:r w:rsidR="00797BE4">
        <w:rPr>
          <w:rtl/>
        </w:rPr>
        <w:t>ّ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بقلم كاتب هذا التقديم</w:t>
      </w:r>
      <w:r w:rsidR="00095AA9">
        <w:rPr>
          <w:rtl/>
        </w:rPr>
        <w:t xml:space="preserve"> .</w:t>
      </w:r>
    </w:p>
    <w:p w:rsidR="00AC6D18" w:rsidRDefault="00AC6D18" w:rsidP="00AC6D18">
      <w:pPr>
        <w:rPr>
          <w:rtl/>
        </w:rPr>
      </w:pPr>
      <w:r w:rsidRPr="00AC6D18">
        <w:rPr>
          <w:rtl/>
        </w:rPr>
        <w:t>وقد جاء ذكره في معاجم الكتب والمؤل</w:t>
      </w:r>
      <w:r w:rsidR="00797BE4">
        <w:rPr>
          <w:rtl/>
        </w:rPr>
        <w:t>ّ</w:t>
      </w:r>
      <w:r w:rsidRPr="00AC6D18">
        <w:rPr>
          <w:rtl/>
        </w:rPr>
        <w:t>فات والمطبوعات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وما كتب عن تاريخ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كربلاء باعتباره واحدا</w:t>
      </w:r>
      <w:r w:rsidR="00797BE4">
        <w:rPr>
          <w:rtl/>
        </w:rPr>
        <w:t>ً</w:t>
      </w:r>
      <w:r w:rsidRPr="00AC6D18">
        <w:rPr>
          <w:rtl/>
        </w:rPr>
        <w:t xml:space="preserve"> من كبار رجالاتها البارزين </w:t>
      </w:r>
      <w:r w:rsidR="000A4DAA">
        <w:rPr>
          <w:rtl/>
        </w:rPr>
        <w:t>قد</w:t>
      </w:r>
      <w:r w:rsidR="00797BE4">
        <w:rPr>
          <w:rtl/>
        </w:rPr>
        <w:t>َّ</w:t>
      </w:r>
      <w:r w:rsidR="000A4DAA">
        <w:rPr>
          <w:rtl/>
        </w:rPr>
        <w:t>س الله روحه</w:t>
      </w:r>
      <w:r w:rsidR="007E0241">
        <w:rPr>
          <w:rtl/>
        </w:rPr>
        <w:t xml:space="preserve"> ،</w:t>
      </w:r>
      <w:r w:rsidR="000A4DAA">
        <w:rPr>
          <w:rtl/>
        </w:rPr>
        <w:t xml:space="preserve"> وأسكنه من الخلد </w:t>
      </w:r>
      <w:r w:rsidR="00797BE4">
        <w:rPr>
          <w:rtl/>
        </w:rPr>
        <w:br/>
      </w:r>
      <w:r w:rsidRPr="00AC6D18">
        <w:rPr>
          <w:rtl/>
        </w:rPr>
        <w:t>فسيحه</w:t>
      </w:r>
      <w:r w:rsidR="00095AA9">
        <w:rPr>
          <w:rtl/>
        </w:rPr>
        <w:t xml:space="preserve"> .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5511"/>
        <w:gridCol w:w="3674"/>
      </w:tblGrid>
      <w:tr w:rsidR="000A4DAA" w:rsidTr="00613802">
        <w:tc>
          <w:tcPr>
            <w:tcW w:w="3000" w:type="pct"/>
            <w:shd w:val="clear" w:color="auto" w:fill="auto"/>
          </w:tcPr>
          <w:p w:rsidR="000A4DAA" w:rsidRPr="00613802" w:rsidRDefault="000A4DAA" w:rsidP="00613802">
            <w:pPr>
              <w:rPr>
                <w:rtl/>
              </w:rPr>
            </w:pPr>
          </w:p>
        </w:tc>
        <w:tc>
          <w:tcPr>
            <w:tcW w:w="2000" w:type="pct"/>
            <w:shd w:val="clear" w:color="auto" w:fill="auto"/>
          </w:tcPr>
          <w:p w:rsidR="000A4DAA" w:rsidRPr="00613802" w:rsidRDefault="000A4DAA" w:rsidP="00613802">
            <w:pPr>
              <w:pStyle w:val="rfdCenterBold1"/>
              <w:rPr>
                <w:rtl/>
              </w:rPr>
            </w:pPr>
            <w:r w:rsidRPr="00613802">
              <w:rPr>
                <w:rtl/>
              </w:rPr>
              <w:t>وكتب</w:t>
            </w:r>
            <w:r w:rsidR="00797BE4" w:rsidRPr="00613802">
              <w:rPr>
                <w:rtl/>
              </w:rPr>
              <w:t xml:space="preserve"> </w:t>
            </w:r>
            <w:r w:rsidR="00C33C3C" w:rsidRPr="00613802">
              <w:rPr>
                <w:rtl/>
              </w:rPr>
              <w:br/>
            </w:r>
            <w:r w:rsidRPr="00613802">
              <w:rPr>
                <w:rtl/>
              </w:rPr>
              <w:t>السي</w:t>
            </w:r>
            <w:r w:rsidR="00797BE4" w:rsidRPr="00613802">
              <w:rPr>
                <w:rtl/>
              </w:rPr>
              <w:t>ّ</w:t>
            </w:r>
            <w:r w:rsidRPr="00613802">
              <w:rPr>
                <w:rtl/>
              </w:rPr>
              <w:t>د محم</w:t>
            </w:r>
            <w:r w:rsidR="00797BE4" w:rsidRPr="00613802">
              <w:rPr>
                <w:rtl/>
              </w:rPr>
              <w:t>ّ</w:t>
            </w:r>
            <w:r w:rsidRPr="00613802">
              <w:rPr>
                <w:rtl/>
              </w:rPr>
              <w:t>د رضا الحسيني</w:t>
            </w:r>
            <w:r w:rsidR="00797BE4" w:rsidRPr="00613802">
              <w:rPr>
                <w:rtl/>
              </w:rPr>
              <w:t>ّ</w:t>
            </w:r>
          </w:p>
        </w:tc>
      </w:tr>
    </w:tbl>
    <w:p w:rsidR="00952F41" w:rsidRPr="00952F41" w:rsidRDefault="00AC6D18" w:rsidP="00952F41">
      <w:pPr>
        <w:rPr>
          <w:rtl/>
        </w:rPr>
      </w:pPr>
      <w:r w:rsidRPr="00952F41">
        <w:rPr>
          <w:rtl/>
        </w:rPr>
        <w:br w:type="page"/>
      </w:r>
    </w:p>
    <w:p w:rsidR="00952F41" w:rsidRPr="00952F41" w:rsidRDefault="00952F41" w:rsidP="00952F41">
      <w:pPr>
        <w:pStyle w:val="rfdPoemTini"/>
        <w:rPr>
          <w:rtl/>
        </w:rPr>
      </w:pPr>
    </w:p>
    <w:p w:rsidR="00AC6D18" w:rsidRPr="00AC6D18" w:rsidRDefault="00C33C3C" w:rsidP="00C33C3C">
      <w:pPr>
        <w:pStyle w:val="rfdCenterBold1"/>
        <w:rPr>
          <w:rtl/>
        </w:rPr>
      </w:pPr>
      <w:r>
        <w:rPr>
          <w:rtl/>
        </w:rPr>
        <w:t>[</w:t>
      </w:r>
      <w:r w:rsidR="00952F41">
        <w:rPr>
          <w:rFonts w:hint="cs"/>
          <w:rtl/>
        </w:rPr>
        <w:t xml:space="preserve"> </w:t>
      </w:r>
      <w:r w:rsidR="00AC6D18" w:rsidRPr="00AC6D18">
        <w:rPr>
          <w:rtl/>
        </w:rPr>
        <w:t>الباقيات الصالحات</w:t>
      </w:r>
      <w:r w:rsidR="00952F41">
        <w:rPr>
          <w:rFonts w:hint="cs"/>
          <w:rtl/>
        </w:rPr>
        <w:t xml:space="preserve"> </w:t>
      </w:r>
      <w:r>
        <w:rPr>
          <w:rtl/>
        </w:rPr>
        <w:t>]</w:t>
      </w:r>
    </w:p>
    <w:p w:rsidR="00952F41" w:rsidRPr="00952F41" w:rsidRDefault="00952F41" w:rsidP="00952F41">
      <w:pPr>
        <w:pStyle w:val="rfdNormal0"/>
        <w:rPr>
          <w:rtl/>
        </w:rPr>
      </w:pPr>
      <w:r>
        <w:rPr>
          <w:rtl/>
        </w:rPr>
        <w:br/>
      </w:r>
      <w:r>
        <w:rPr>
          <w:rtl/>
        </w:rPr>
        <w:br/>
      </w:r>
      <w:r>
        <w:rPr>
          <w:rtl/>
        </w:rPr>
        <w:br/>
      </w:r>
      <w:r>
        <w:rPr>
          <w:rtl/>
        </w:rPr>
        <w:br/>
      </w:r>
      <w:r>
        <w:rPr>
          <w:rtl/>
        </w:rPr>
        <w:br/>
      </w:r>
    </w:p>
    <w:p w:rsidR="00AC6D18" w:rsidRPr="00952F41" w:rsidRDefault="00AC6D18" w:rsidP="00952F41">
      <w:pPr>
        <w:pStyle w:val="rfdCenterBold1"/>
        <w:rPr>
          <w:rtl/>
        </w:rPr>
      </w:pPr>
      <w:r w:rsidRPr="00952F41">
        <w:rPr>
          <w:rtl/>
        </w:rPr>
        <w:t>بسم الله الرحمن الرحيم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الحمد</w:t>
      </w:r>
      <w:r w:rsidR="00797BE4">
        <w:rPr>
          <w:rtl/>
        </w:rPr>
        <w:t>ُ</w:t>
      </w:r>
      <w:r w:rsidRPr="00AC6D18">
        <w:rPr>
          <w:rtl/>
        </w:rPr>
        <w:t xml:space="preserve"> لله رب</w:t>
      </w:r>
      <w:r w:rsidR="00797BE4">
        <w:rPr>
          <w:rtl/>
        </w:rPr>
        <w:t>ّ</w:t>
      </w:r>
      <w:r w:rsidRPr="00AC6D18">
        <w:rPr>
          <w:rtl/>
        </w:rPr>
        <w:t xml:space="preserve"> العالمين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والصلاة والسل</w:t>
      </w:r>
      <w:r w:rsidR="000A4DAA">
        <w:rPr>
          <w:rtl/>
        </w:rPr>
        <w:t>ام على محم</w:t>
      </w:r>
      <w:r w:rsidR="00797BE4">
        <w:rPr>
          <w:rtl/>
        </w:rPr>
        <w:t>ّ</w:t>
      </w:r>
      <w:r w:rsidR="000A4DAA">
        <w:rPr>
          <w:rtl/>
        </w:rPr>
        <w:t>د خاتم النبي</w:t>
      </w:r>
      <w:r w:rsidR="00797BE4">
        <w:rPr>
          <w:rtl/>
        </w:rPr>
        <w:t>ّ</w:t>
      </w:r>
      <w:r w:rsidR="000A4DAA">
        <w:rPr>
          <w:rtl/>
        </w:rPr>
        <w:t>ين</w:t>
      </w:r>
      <w:r w:rsidR="007E0241">
        <w:rPr>
          <w:rtl/>
        </w:rPr>
        <w:t xml:space="preserve"> ،</w:t>
      </w:r>
      <w:r w:rsidR="000A4DAA">
        <w:rPr>
          <w:rtl/>
        </w:rPr>
        <w:t xml:space="preserve"> وآله </w:t>
      </w:r>
      <w:r w:rsidR="00797BE4">
        <w:rPr>
          <w:rtl/>
        </w:rPr>
        <w:br/>
      </w:r>
      <w:r w:rsidRPr="00AC6D18">
        <w:rPr>
          <w:rtl/>
        </w:rPr>
        <w:t>الطاهرين</w:t>
      </w:r>
      <w:r w:rsidR="00095AA9">
        <w:rPr>
          <w:rtl/>
        </w:rPr>
        <w:t xml:space="preserve"> .</w:t>
      </w:r>
    </w:p>
    <w:p w:rsidR="00AC6D18" w:rsidRPr="00AC6D18" w:rsidRDefault="00AC6D18" w:rsidP="00797BE4">
      <w:pPr>
        <w:rPr>
          <w:rtl/>
        </w:rPr>
      </w:pPr>
      <w:r w:rsidRPr="00AC6D18">
        <w:rPr>
          <w:rtl/>
        </w:rPr>
        <w:t>وبعد</w:t>
      </w:r>
      <w:r w:rsidR="00797BE4">
        <w:rPr>
          <w:rtl/>
        </w:rPr>
        <w:t>ُ</w:t>
      </w:r>
      <w:r w:rsidR="00952F41">
        <w:rPr>
          <w:rFonts w:hint="cs"/>
          <w:rtl/>
        </w:rPr>
        <w:t xml:space="preserve"> </w:t>
      </w:r>
      <w:r w:rsidR="00797BE4">
        <w:rPr>
          <w:rtl/>
        </w:rPr>
        <w:t>؛</w:t>
      </w:r>
      <w:r w:rsidRPr="00AC6D18">
        <w:rPr>
          <w:rtl/>
        </w:rPr>
        <w:t xml:space="preserve"> فهذه رسالة</w:t>
      </w:r>
      <w:r w:rsidR="00797BE4">
        <w:rPr>
          <w:rtl/>
        </w:rPr>
        <w:t>ٌ</w:t>
      </w:r>
      <w:r w:rsidRPr="00AC6D18">
        <w:rPr>
          <w:rtl/>
        </w:rPr>
        <w:t xml:space="preserve"> مختصرة</w:t>
      </w:r>
      <w:r w:rsidR="00797BE4">
        <w:rPr>
          <w:rtl/>
        </w:rPr>
        <w:t>ٌ</w:t>
      </w:r>
      <w:r w:rsidRPr="00AC6D18">
        <w:rPr>
          <w:rtl/>
        </w:rPr>
        <w:t xml:space="preserve"> فيما يجب على كل</w:t>
      </w:r>
      <w:r w:rsidR="00797BE4">
        <w:rPr>
          <w:rtl/>
        </w:rPr>
        <w:t>ّ</w:t>
      </w:r>
      <w:r w:rsidRPr="00AC6D18">
        <w:rPr>
          <w:rtl/>
        </w:rPr>
        <w:t xml:space="preserve"> مكل</w:t>
      </w:r>
      <w:r w:rsidR="00797BE4">
        <w:rPr>
          <w:rtl/>
        </w:rPr>
        <w:t>َّ</w:t>
      </w:r>
      <w:r w:rsidRPr="00AC6D18">
        <w:rPr>
          <w:rtl/>
        </w:rPr>
        <w:t>ف</w:t>
      </w:r>
      <w:r w:rsidR="00797BE4">
        <w:rPr>
          <w:rtl/>
        </w:rPr>
        <w:t>ٍ</w:t>
      </w:r>
      <w:r w:rsidR="004803AF">
        <w:rPr>
          <w:rtl/>
        </w:rPr>
        <w:t xml:space="preserve"> ـ </w:t>
      </w:r>
      <w:r w:rsidRPr="00AC6D18">
        <w:rPr>
          <w:rtl/>
        </w:rPr>
        <w:t>وهو الإ</w:t>
      </w:r>
      <w:r w:rsidR="00797BE4">
        <w:rPr>
          <w:rtl/>
        </w:rPr>
        <w:t>ِ</w:t>
      </w:r>
      <w:r w:rsidRPr="00AC6D18">
        <w:rPr>
          <w:rtl/>
        </w:rPr>
        <w:t>نسان</w:t>
      </w:r>
      <w:r w:rsidR="00797BE4">
        <w:rPr>
          <w:rtl/>
        </w:rPr>
        <w:t>ُ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البالغ</w:t>
      </w:r>
      <w:r w:rsidR="00797BE4">
        <w:rPr>
          <w:rtl/>
        </w:rPr>
        <w:t>ُ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العاقل</w:t>
      </w:r>
      <w:r w:rsidR="00797BE4">
        <w:rPr>
          <w:rtl/>
        </w:rPr>
        <w:t>ُ</w:t>
      </w:r>
      <w:r w:rsidR="004803AF">
        <w:rPr>
          <w:rtl/>
        </w:rPr>
        <w:t xml:space="preserve"> ـ </w:t>
      </w:r>
      <w:r w:rsidRPr="00AC6D18">
        <w:rPr>
          <w:rtl/>
        </w:rPr>
        <w:t>معرفت</w:t>
      </w:r>
      <w:r w:rsidR="00797BE4">
        <w:rPr>
          <w:rtl/>
        </w:rPr>
        <w:t>ُ</w:t>
      </w:r>
      <w:r w:rsidRPr="00AC6D18">
        <w:rPr>
          <w:rtl/>
        </w:rPr>
        <w:t>ه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والعمل</w:t>
      </w:r>
      <w:r w:rsidR="00797BE4">
        <w:rPr>
          <w:rtl/>
        </w:rPr>
        <w:t>ُ</w:t>
      </w:r>
      <w:r w:rsidRPr="00AC6D18">
        <w:rPr>
          <w:rtl/>
        </w:rPr>
        <w:t xml:space="preserve"> به</w:t>
      </w:r>
      <w:r w:rsidR="00952F41">
        <w:rPr>
          <w:rFonts w:hint="cs"/>
          <w:rtl/>
        </w:rPr>
        <w:t xml:space="preserve"> </w:t>
      </w:r>
      <w:r w:rsidR="00797BE4">
        <w:rPr>
          <w:rtl/>
        </w:rPr>
        <w:t>؛</w:t>
      </w:r>
      <w:r w:rsidRPr="00AC6D18">
        <w:rPr>
          <w:rtl/>
        </w:rPr>
        <w:t xml:space="preserve"> من أ</w:t>
      </w:r>
      <w:r w:rsidR="00797BE4">
        <w:rPr>
          <w:rtl/>
        </w:rPr>
        <w:t>ُ</w:t>
      </w:r>
      <w:r w:rsidRPr="00AC6D18">
        <w:rPr>
          <w:rtl/>
        </w:rPr>
        <w:t xml:space="preserve">صول الدين وفروعه </w:t>
      </w:r>
      <w:r w:rsidRPr="00AC6D18">
        <w:rPr>
          <w:rStyle w:val="rfdFootnotenum"/>
          <w:rtl/>
        </w:rPr>
        <w:t>(1)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على نحو الإ</w:t>
      </w:r>
      <w:r w:rsidR="00797BE4">
        <w:rPr>
          <w:rtl/>
        </w:rPr>
        <w:t>ِ</w:t>
      </w:r>
      <w:r w:rsidRPr="00AC6D18">
        <w:rPr>
          <w:rtl/>
        </w:rPr>
        <w:t>جمال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وتفاصيله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في ك</w:t>
      </w:r>
      <w:r w:rsidR="00797BE4">
        <w:rPr>
          <w:rtl/>
        </w:rPr>
        <w:t>ُ</w:t>
      </w:r>
      <w:r w:rsidRPr="00AC6D18">
        <w:rPr>
          <w:rtl/>
        </w:rPr>
        <w:t>تبنا المفص</w:t>
      </w:r>
      <w:r w:rsidR="00797BE4">
        <w:rPr>
          <w:rtl/>
        </w:rPr>
        <w:t>َّ</w:t>
      </w:r>
      <w:r w:rsidRPr="00AC6D18">
        <w:rPr>
          <w:rtl/>
        </w:rPr>
        <w:t>لة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المنشورة لدى أهل العلم والكمال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والله هو المستعان</w:t>
      </w:r>
      <w:r w:rsidR="00797BE4">
        <w:rPr>
          <w:rtl/>
        </w:rPr>
        <w:t>ُ</w:t>
      </w:r>
      <w:r w:rsidRPr="00AC6D18">
        <w:rPr>
          <w:rtl/>
        </w:rPr>
        <w:t xml:space="preserve"> في المبدأ والمآل</w:t>
      </w:r>
      <w:r w:rsidR="00095AA9">
        <w:rPr>
          <w:rtl/>
        </w:rPr>
        <w:t xml:space="preserve"> .</w:t>
      </w:r>
    </w:p>
    <w:p w:rsidR="00AC6D18" w:rsidRPr="00AC6D18" w:rsidRDefault="00952F41" w:rsidP="00952F41">
      <w:pPr>
        <w:pStyle w:val="rfdLine"/>
        <w:rPr>
          <w:rtl/>
        </w:rPr>
      </w:pPr>
      <w:r w:rsidRPr="00952F41">
        <w:rPr>
          <w:rStyle w:val="rfdNormal0Char"/>
          <w:rtl/>
        </w:rPr>
        <w:br/>
      </w:r>
      <w:r>
        <w:rPr>
          <w:rStyle w:val="rfdNormal0Char"/>
          <w:rtl/>
        </w:rPr>
        <w:br/>
      </w:r>
      <w:r w:rsidRPr="00952F41">
        <w:rPr>
          <w:rStyle w:val="rfdNormal0Char"/>
          <w:rtl/>
        </w:rPr>
        <w:br/>
      </w:r>
      <w:r w:rsidRPr="00952F41">
        <w:rPr>
          <w:rStyle w:val="rfdNormal0Char"/>
          <w:rtl/>
        </w:rPr>
        <w:br/>
      </w:r>
      <w:r w:rsidR="00AC6D18" w:rsidRPr="00AC6D18">
        <w:rPr>
          <w:rtl/>
        </w:rPr>
        <w:t>__________________</w:t>
      </w:r>
    </w:p>
    <w:p w:rsidR="00AC6D18" w:rsidRPr="00AC6D18" w:rsidRDefault="00AC6D18" w:rsidP="00AC6D18">
      <w:pPr>
        <w:pStyle w:val="rfdFootnote0"/>
        <w:rPr>
          <w:rtl/>
        </w:rPr>
      </w:pPr>
      <w:r>
        <w:rPr>
          <w:rtl/>
        </w:rPr>
        <w:t>(</w:t>
      </w:r>
      <w:r w:rsidRPr="00AC6D18">
        <w:rPr>
          <w:rtl/>
        </w:rPr>
        <w:t>1) لقد عرفت في التقديم أن</w:t>
      </w:r>
      <w:r w:rsidR="00797BE4">
        <w:rPr>
          <w:rtl/>
        </w:rPr>
        <w:t>ّ</w:t>
      </w:r>
      <w:r w:rsidRPr="00AC6D18">
        <w:rPr>
          <w:rtl/>
        </w:rPr>
        <w:t>ا اقتصرنا على قسم أ</w:t>
      </w:r>
      <w:r w:rsidR="00797BE4">
        <w:rPr>
          <w:rtl/>
        </w:rPr>
        <w:t>ُ</w:t>
      </w:r>
      <w:r w:rsidRPr="00AC6D18">
        <w:rPr>
          <w:rtl/>
        </w:rPr>
        <w:t>صول الدين من هذا الكتاب في هذه الطبعة</w:t>
      </w:r>
      <w:r w:rsidR="00095AA9">
        <w:rPr>
          <w:rtl/>
        </w:rPr>
        <w:t xml:space="preserve"> .</w:t>
      </w:r>
    </w:p>
    <w:p w:rsidR="00F13218" w:rsidRDefault="00F13218" w:rsidP="00952F41">
      <w:pPr>
        <w:rPr>
          <w:rtl/>
        </w:rPr>
        <w:sectPr w:rsidR="00F13218" w:rsidSect="00107863">
          <w:headerReference w:type="even" r:id="rId328"/>
          <w:headerReference w:type="default" r:id="rId329"/>
          <w:headerReference w:type="first" r:id="rId330"/>
          <w:type w:val="continuous"/>
          <w:pgSz w:w="11907" w:h="16840" w:code="9"/>
          <w:pgMar w:top="1247" w:right="1361" w:bottom="1247" w:left="1361" w:header="720" w:footer="720" w:gutter="0"/>
          <w:cols w:space="720"/>
          <w:titlePg/>
          <w:bidi/>
          <w:rtlGutter/>
          <w:docGrid w:linePitch="360"/>
        </w:sectPr>
      </w:pPr>
    </w:p>
    <w:p w:rsidR="00952F41" w:rsidRPr="00952F41" w:rsidRDefault="00AC6D18" w:rsidP="00952F41">
      <w:pPr>
        <w:rPr>
          <w:rtl/>
        </w:rPr>
      </w:pPr>
      <w:r w:rsidRPr="00952F41">
        <w:rPr>
          <w:rtl/>
        </w:rPr>
        <w:lastRenderedPageBreak/>
        <w:br w:type="page"/>
      </w:r>
    </w:p>
    <w:p w:rsidR="00952F41" w:rsidRPr="00952F41" w:rsidRDefault="001A4A90" w:rsidP="00952F41">
      <w:pPr>
        <w:pStyle w:val="rfdNormal0"/>
        <w:rPr>
          <w:rtl/>
        </w:rPr>
      </w:pPr>
      <w:r>
        <w:rPr>
          <w:rtl/>
        </w:rPr>
        <w:lastRenderedPageBreak/>
        <w:br/>
      </w:r>
      <w:r>
        <w:rPr>
          <w:rtl/>
        </w:rPr>
        <w:br/>
      </w:r>
      <w:r>
        <w:rPr>
          <w:rtl/>
        </w:rPr>
        <w:br/>
      </w:r>
      <w:r>
        <w:rPr>
          <w:rtl/>
        </w:rPr>
        <w:br/>
      </w:r>
      <w:r>
        <w:rPr>
          <w:rtl/>
        </w:rPr>
        <w:br/>
      </w:r>
      <w:r>
        <w:rPr>
          <w:rtl/>
        </w:rPr>
        <w:br/>
      </w:r>
      <w:r>
        <w:rPr>
          <w:rtl/>
        </w:rPr>
        <w:br/>
      </w:r>
      <w:r>
        <w:rPr>
          <w:rtl/>
        </w:rPr>
        <w:br/>
      </w:r>
      <w:r>
        <w:rPr>
          <w:rtl/>
        </w:rPr>
        <w:br/>
      </w:r>
      <w:r>
        <w:rPr>
          <w:rtl/>
        </w:rPr>
        <w:br/>
      </w:r>
    </w:p>
    <w:p w:rsidR="00AC6D18" w:rsidRPr="00AC6D18" w:rsidRDefault="00AC6D18" w:rsidP="00C33C3C">
      <w:pPr>
        <w:pStyle w:val="rfdCenterBold1"/>
        <w:rPr>
          <w:rtl/>
        </w:rPr>
      </w:pPr>
      <w:r w:rsidRPr="00AC6D18">
        <w:rPr>
          <w:rtl/>
        </w:rPr>
        <w:t>مقد</w:t>
      </w:r>
      <w:r w:rsidR="000E22DC">
        <w:rPr>
          <w:rtl/>
        </w:rPr>
        <w:t>ِّ</w:t>
      </w:r>
      <w:r w:rsidRPr="00AC6D18">
        <w:rPr>
          <w:rtl/>
        </w:rPr>
        <w:t>مة</w:t>
      </w:r>
      <w:r w:rsidR="000E22DC">
        <w:rPr>
          <w:rtl/>
        </w:rPr>
        <w:t>ٌ</w:t>
      </w:r>
      <w:r w:rsidRPr="00AC6D18">
        <w:rPr>
          <w:rtl/>
        </w:rPr>
        <w:t xml:space="preserve"> في أ</w:t>
      </w:r>
      <w:r w:rsidR="000E22DC">
        <w:rPr>
          <w:rtl/>
        </w:rPr>
        <w:t>ُ</w:t>
      </w:r>
      <w:r w:rsidRPr="00AC6D18">
        <w:rPr>
          <w:rtl/>
        </w:rPr>
        <w:t>صول الدين</w:t>
      </w:r>
    </w:p>
    <w:p w:rsidR="00AC6D18" w:rsidRPr="00AC6D18" w:rsidRDefault="00AC6D18" w:rsidP="000E22DC">
      <w:pPr>
        <w:rPr>
          <w:rtl/>
        </w:rPr>
      </w:pPr>
      <w:r w:rsidRPr="00AC6D18">
        <w:rPr>
          <w:rtl/>
        </w:rPr>
        <w:t>يجب على م</w:t>
      </w:r>
      <w:r w:rsidR="000E22DC">
        <w:rPr>
          <w:rtl/>
        </w:rPr>
        <w:t>َ</w:t>
      </w:r>
      <w:r w:rsidRPr="00AC6D18">
        <w:rPr>
          <w:rtl/>
        </w:rPr>
        <w:t>ن</w:t>
      </w:r>
      <w:r w:rsidR="000E22DC">
        <w:rPr>
          <w:rtl/>
        </w:rPr>
        <w:t>ْ</w:t>
      </w:r>
      <w:r w:rsidRPr="00AC6D18">
        <w:rPr>
          <w:rtl/>
        </w:rPr>
        <w:t xml:space="preserve"> ب</w:t>
      </w:r>
      <w:r w:rsidR="000E22DC">
        <w:rPr>
          <w:rtl/>
        </w:rPr>
        <w:t>َ</w:t>
      </w:r>
      <w:r w:rsidRPr="00AC6D18">
        <w:rPr>
          <w:rtl/>
        </w:rPr>
        <w:t>ل</w:t>
      </w:r>
      <w:r w:rsidR="000E22DC">
        <w:rPr>
          <w:rtl/>
        </w:rPr>
        <w:t>َ</w:t>
      </w:r>
      <w:r w:rsidRPr="00AC6D18">
        <w:rPr>
          <w:rtl/>
        </w:rPr>
        <w:t>غ</w:t>
      </w:r>
      <w:r w:rsidR="000E22DC">
        <w:rPr>
          <w:rtl/>
        </w:rPr>
        <w:t>َ</w:t>
      </w:r>
      <w:r w:rsidR="004803AF">
        <w:rPr>
          <w:rtl/>
        </w:rPr>
        <w:t xml:space="preserve"> ـ </w:t>
      </w:r>
      <w:r w:rsidRPr="00AC6D18">
        <w:rPr>
          <w:rtl/>
        </w:rPr>
        <w:t>من الذكور والإ</w:t>
      </w:r>
      <w:r w:rsidR="000E22DC">
        <w:rPr>
          <w:rtl/>
        </w:rPr>
        <w:t>ِ</w:t>
      </w:r>
      <w:r w:rsidRPr="00AC6D18">
        <w:rPr>
          <w:rtl/>
        </w:rPr>
        <w:t>ناث</w:t>
      </w:r>
      <w:r w:rsidR="004803AF">
        <w:rPr>
          <w:rtl/>
        </w:rPr>
        <w:t xml:space="preserve"> ـ </w:t>
      </w:r>
      <w:r w:rsidRPr="00AC6D18">
        <w:rPr>
          <w:rtl/>
        </w:rPr>
        <w:t>وهو عاقل</w:t>
      </w:r>
      <w:r w:rsidR="000E22DC">
        <w:rPr>
          <w:rtl/>
        </w:rPr>
        <w:t>ٌ</w:t>
      </w:r>
      <w:r w:rsidR="001A4A90">
        <w:rPr>
          <w:rFonts w:hint="cs"/>
          <w:rtl/>
        </w:rPr>
        <w:t xml:space="preserve"> </w:t>
      </w:r>
      <w:r w:rsidR="000E22DC">
        <w:rPr>
          <w:rtl/>
        </w:rPr>
        <w:t>؛</w:t>
      </w:r>
      <w:r w:rsidRPr="00AC6D18">
        <w:rPr>
          <w:rtl/>
        </w:rPr>
        <w:t xml:space="preserve"> قابل</w:t>
      </w:r>
      <w:r w:rsidR="000E22DC">
        <w:rPr>
          <w:rtl/>
        </w:rPr>
        <w:t>ٌ</w:t>
      </w:r>
      <w:r w:rsidRPr="00AC6D18">
        <w:rPr>
          <w:rtl/>
        </w:rPr>
        <w:t xml:space="preserve"> للتعل</w:t>
      </w:r>
      <w:r w:rsidR="000E22DC">
        <w:rPr>
          <w:rtl/>
        </w:rPr>
        <w:t>ّ</w:t>
      </w:r>
      <w:r w:rsidRPr="00AC6D18">
        <w:rPr>
          <w:rtl/>
        </w:rPr>
        <w:t>م</w:t>
      </w:r>
      <w:r w:rsidR="007E0241">
        <w:rPr>
          <w:rtl/>
        </w:rPr>
        <w:t xml:space="preserve"> :</w:t>
      </w:r>
      <w:r w:rsidRPr="00AC6D18">
        <w:rPr>
          <w:rtl/>
        </w:rPr>
        <w:t xml:space="preserve"> أن</w:t>
      </w:r>
      <w:r w:rsidR="000E22DC">
        <w:rPr>
          <w:rtl/>
        </w:rPr>
        <w:t>ْ</w:t>
      </w:r>
      <w:r w:rsidRPr="00AC6D18">
        <w:rPr>
          <w:rtl/>
        </w:rPr>
        <w:t xml:space="preserve"> ي</w:t>
      </w:r>
      <w:r w:rsidR="000E22DC">
        <w:rPr>
          <w:rtl/>
        </w:rPr>
        <w:t>ُ</w:t>
      </w:r>
      <w:r w:rsidRPr="00AC6D18">
        <w:rPr>
          <w:rtl/>
        </w:rPr>
        <w:t>حص</w:t>
      </w:r>
      <w:r w:rsidR="000E22DC">
        <w:rPr>
          <w:rtl/>
        </w:rPr>
        <w:t>ّ</w:t>
      </w:r>
      <w:r w:rsidRPr="00AC6D18">
        <w:rPr>
          <w:rtl/>
        </w:rPr>
        <w:t>ل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اليقين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والعلم</w:t>
      </w:r>
      <w:r w:rsidR="000E22DC">
        <w:rPr>
          <w:rtl/>
        </w:rPr>
        <w:t>َ</w:t>
      </w:r>
      <w:r w:rsidRPr="00AC6D18">
        <w:rPr>
          <w:rtl/>
        </w:rPr>
        <w:t xml:space="preserve"> بال</w:t>
      </w:r>
      <w:r w:rsidR="000E22DC">
        <w:rPr>
          <w:rtl/>
        </w:rPr>
        <w:t>ْ</w:t>
      </w:r>
      <w:r w:rsidRPr="00AC6D18">
        <w:rPr>
          <w:rtl/>
        </w:rPr>
        <w:t>أ</w:t>
      </w:r>
      <w:r w:rsidR="000E22DC">
        <w:rPr>
          <w:rtl/>
        </w:rPr>
        <w:t>ُ</w:t>
      </w:r>
      <w:r w:rsidRPr="00AC6D18">
        <w:rPr>
          <w:rtl/>
        </w:rPr>
        <w:t>صول الخمسة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من الأدل</w:t>
      </w:r>
      <w:r w:rsidR="000E22DC">
        <w:rPr>
          <w:rtl/>
        </w:rPr>
        <w:t>ّ</w:t>
      </w:r>
      <w:r w:rsidRPr="00AC6D18">
        <w:rPr>
          <w:rtl/>
        </w:rPr>
        <w:t>ة والبراهين</w:t>
      </w:r>
      <w:r w:rsidR="004803AF">
        <w:rPr>
          <w:rtl/>
        </w:rPr>
        <w:t xml:space="preserve"> ـ </w:t>
      </w:r>
      <w:r w:rsidRPr="00AC6D18">
        <w:rPr>
          <w:rtl/>
        </w:rPr>
        <w:t>ولو كانت</w:t>
      </w:r>
      <w:r w:rsidR="000E22DC">
        <w:rPr>
          <w:rtl/>
        </w:rPr>
        <w:t>ْ</w:t>
      </w:r>
      <w:r w:rsidRPr="00AC6D18">
        <w:rPr>
          <w:rtl/>
        </w:rPr>
        <w:t xml:space="preserve"> ارتكازية</w:t>
      </w:r>
      <w:r w:rsidR="000E22DC">
        <w:rPr>
          <w:rtl/>
        </w:rPr>
        <w:t>ً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دون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الاصطلاحات العلمي</w:t>
      </w:r>
      <w:r w:rsidR="000E22DC">
        <w:rPr>
          <w:rtl/>
        </w:rPr>
        <w:t>ّ</w:t>
      </w:r>
      <w:r w:rsidRPr="00AC6D18">
        <w:rPr>
          <w:rtl/>
        </w:rPr>
        <w:t>ة</w:t>
      </w:r>
      <w:r w:rsidR="004803AF">
        <w:rPr>
          <w:rtl/>
        </w:rPr>
        <w:t xml:space="preserve"> ـ </w:t>
      </w:r>
      <w:r w:rsidRPr="00AC6D18">
        <w:rPr>
          <w:rtl/>
        </w:rPr>
        <w:t>ولا يجوز فيها التقليد</w:t>
      </w:r>
      <w:r w:rsidR="000E22DC">
        <w:rPr>
          <w:rtl/>
        </w:rPr>
        <w:t>ُ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وهي خمسة</w:t>
      </w:r>
      <w:r w:rsidR="007E0241">
        <w:rPr>
          <w:rtl/>
        </w:rPr>
        <w:t xml:space="preserve"> :</w:t>
      </w:r>
    </w:p>
    <w:p w:rsidR="00C64862" w:rsidRDefault="00AC6D18" w:rsidP="00C33C3C">
      <w:pPr>
        <w:pStyle w:val="rfdCenterBold1"/>
        <w:rPr>
          <w:rtl/>
        </w:rPr>
      </w:pPr>
      <w:r w:rsidRPr="00AC6D18">
        <w:rPr>
          <w:rtl/>
        </w:rPr>
        <w:t>الأو</w:t>
      </w:r>
      <w:r w:rsidR="000E22DC">
        <w:rPr>
          <w:rtl/>
        </w:rPr>
        <w:t>ّ</w:t>
      </w:r>
      <w:r w:rsidRPr="00AC6D18">
        <w:rPr>
          <w:rtl/>
        </w:rPr>
        <w:t>ل</w:t>
      </w:r>
      <w:r w:rsidR="000E22DC">
        <w:rPr>
          <w:rtl/>
        </w:rPr>
        <w:t>ُ</w:t>
      </w:r>
      <w:r w:rsidR="007E0241">
        <w:rPr>
          <w:rtl/>
        </w:rPr>
        <w:t xml:space="preserve"> :</w:t>
      </w:r>
      <w:r w:rsidRPr="00AC6D18">
        <w:rPr>
          <w:rtl/>
        </w:rPr>
        <w:t xml:space="preserve"> الاعتقاد بو</w:t>
      </w:r>
      <w:r w:rsidR="00607419">
        <w:rPr>
          <w:rtl/>
        </w:rPr>
        <w:t>جود الصانع وأن</w:t>
      </w:r>
      <w:r w:rsidR="000E22DC">
        <w:rPr>
          <w:rtl/>
        </w:rPr>
        <w:t>ّ</w:t>
      </w:r>
      <w:r w:rsidR="00607419">
        <w:rPr>
          <w:rtl/>
        </w:rPr>
        <w:t>ه واحد</w:t>
      </w:r>
      <w:r w:rsidR="000E22DC">
        <w:rPr>
          <w:rtl/>
        </w:rPr>
        <w:t>ٌ</w:t>
      </w:r>
      <w:r w:rsidR="00607419">
        <w:rPr>
          <w:rtl/>
        </w:rPr>
        <w:t xml:space="preserve"> لا شريك</w:t>
      </w:r>
      <w:r w:rsidR="000E22DC">
        <w:rPr>
          <w:rtl/>
        </w:rPr>
        <w:t>َ</w:t>
      </w:r>
      <w:r w:rsidR="00607419">
        <w:rPr>
          <w:rtl/>
        </w:rPr>
        <w:t xml:space="preserve"> له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والدليل على ذلك</w:t>
      </w:r>
      <w:r w:rsidR="007E0241">
        <w:rPr>
          <w:rtl/>
        </w:rPr>
        <w:t xml:space="preserve"> :</w:t>
      </w:r>
      <w:r w:rsidRPr="00AC6D18">
        <w:rPr>
          <w:rtl/>
        </w:rPr>
        <w:t xml:space="preserve"> أن</w:t>
      </w:r>
      <w:r w:rsidR="000E22DC">
        <w:rPr>
          <w:rtl/>
        </w:rPr>
        <w:t>ّ</w:t>
      </w:r>
      <w:r w:rsidRPr="00AC6D18">
        <w:rPr>
          <w:rtl/>
        </w:rPr>
        <w:t xml:space="preserve"> لكل</w:t>
      </w:r>
      <w:r w:rsidR="000E22DC">
        <w:rPr>
          <w:rtl/>
        </w:rPr>
        <w:t>ّ</w:t>
      </w:r>
      <w:r w:rsidRPr="00AC6D18">
        <w:rPr>
          <w:rtl/>
        </w:rPr>
        <w:t xml:space="preserve"> صنعة</w:t>
      </w:r>
      <w:r w:rsidR="000E22DC">
        <w:rPr>
          <w:rtl/>
        </w:rPr>
        <w:t>ٍ</w:t>
      </w:r>
      <w:r w:rsidRPr="00AC6D18">
        <w:rPr>
          <w:rtl/>
        </w:rPr>
        <w:t xml:space="preserve"> صانعا</w:t>
      </w:r>
      <w:r w:rsidR="000E22DC">
        <w:rPr>
          <w:rtl/>
        </w:rPr>
        <w:t>ً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ولكل</w:t>
      </w:r>
      <w:r w:rsidR="000E22DC">
        <w:rPr>
          <w:rtl/>
        </w:rPr>
        <w:t>ّ</w:t>
      </w:r>
      <w:r w:rsidRPr="00AC6D18">
        <w:rPr>
          <w:rtl/>
        </w:rPr>
        <w:t xml:space="preserve"> أثر</w:t>
      </w:r>
      <w:r w:rsidR="000E22DC">
        <w:rPr>
          <w:rtl/>
        </w:rPr>
        <w:t>ٍ</w:t>
      </w:r>
      <w:r w:rsidRPr="00AC6D18">
        <w:rPr>
          <w:rtl/>
        </w:rPr>
        <w:t xml:space="preserve"> مؤث</w:t>
      </w:r>
      <w:r w:rsidR="000E22DC">
        <w:rPr>
          <w:rtl/>
        </w:rPr>
        <w:t>ّ</w:t>
      </w:r>
      <w:r w:rsidRPr="00AC6D18">
        <w:rPr>
          <w:rtl/>
        </w:rPr>
        <w:t>را</w:t>
      </w:r>
      <w:r w:rsidR="000E22DC">
        <w:rPr>
          <w:rtl/>
        </w:rPr>
        <w:t>ً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ولكل</w:t>
      </w:r>
      <w:r w:rsidR="000E22DC">
        <w:rPr>
          <w:rtl/>
        </w:rPr>
        <w:t>ّ</w:t>
      </w:r>
      <w:r w:rsidRPr="00AC6D18">
        <w:rPr>
          <w:rtl/>
        </w:rPr>
        <w:t xml:space="preserve"> متحر</w:t>
      </w:r>
      <w:r w:rsidR="000E22DC">
        <w:rPr>
          <w:rtl/>
        </w:rPr>
        <w:t>ّ</w:t>
      </w:r>
      <w:r w:rsidRPr="00AC6D18">
        <w:rPr>
          <w:rtl/>
        </w:rPr>
        <w:t>ك</w:t>
      </w:r>
      <w:r w:rsidR="000E22DC">
        <w:rPr>
          <w:rtl/>
        </w:rPr>
        <w:t>ٍ</w:t>
      </w:r>
      <w:r w:rsidRPr="00AC6D18">
        <w:rPr>
          <w:rtl/>
        </w:rPr>
        <w:t xml:space="preserve"> </w:t>
      </w:r>
      <w:r w:rsidR="000E22DC">
        <w:rPr>
          <w:rtl/>
        </w:rPr>
        <w:br/>
      </w:r>
      <w:r w:rsidRPr="00AC6D18">
        <w:rPr>
          <w:rtl/>
        </w:rPr>
        <w:t>محر</w:t>
      </w:r>
      <w:r w:rsidR="000E22DC">
        <w:rPr>
          <w:rtl/>
        </w:rPr>
        <w:t>ِّ</w:t>
      </w:r>
      <w:r w:rsidRPr="00AC6D18">
        <w:rPr>
          <w:rtl/>
        </w:rPr>
        <w:t>كا</w:t>
      </w:r>
      <w:r w:rsidR="000E22DC">
        <w:rPr>
          <w:rtl/>
        </w:rPr>
        <w:t>ً</w:t>
      </w:r>
      <w:r w:rsidR="00095AA9">
        <w:rPr>
          <w:rtl/>
        </w:rPr>
        <w:t xml:space="preserve"> .</w:t>
      </w:r>
    </w:p>
    <w:p w:rsidR="00AC6D18" w:rsidRPr="001A4A90" w:rsidRDefault="00AC6D18" w:rsidP="00AC6D18">
      <w:pPr>
        <w:rPr>
          <w:rStyle w:val="rfdPoemTiniCharChar"/>
          <w:rtl/>
        </w:rPr>
      </w:pPr>
      <w:r w:rsidRPr="00AC6D18">
        <w:rPr>
          <w:rtl/>
        </w:rPr>
        <w:t>وبالوجدان</w:t>
      </w:r>
      <w:r w:rsidR="007E0241">
        <w:rPr>
          <w:rtl/>
        </w:rPr>
        <w:t xml:space="preserve"> :</w:t>
      </w:r>
      <w:r w:rsidRPr="00AC6D18">
        <w:rPr>
          <w:rtl/>
        </w:rPr>
        <w:t xml:space="preserve"> العال</w:t>
      </w:r>
      <w:r w:rsidR="000E22DC">
        <w:rPr>
          <w:rtl/>
        </w:rPr>
        <w:t>َ</w:t>
      </w:r>
      <w:r w:rsidRPr="00AC6D18">
        <w:rPr>
          <w:rtl/>
        </w:rPr>
        <w:t>م</w:t>
      </w:r>
      <w:r w:rsidR="000E22DC">
        <w:rPr>
          <w:rtl/>
        </w:rPr>
        <w:t>ُ</w:t>
      </w:r>
      <w:r w:rsidR="004803AF">
        <w:rPr>
          <w:rtl/>
        </w:rPr>
        <w:t xml:space="preserve"> ـ </w:t>
      </w:r>
      <w:r w:rsidRPr="00AC6D18">
        <w:rPr>
          <w:rtl/>
        </w:rPr>
        <w:t>برم</w:t>
      </w:r>
      <w:r w:rsidR="000E22DC">
        <w:rPr>
          <w:rtl/>
        </w:rPr>
        <w:t>ّ</w:t>
      </w:r>
      <w:r w:rsidRPr="00AC6D18">
        <w:rPr>
          <w:rtl/>
        </w:rPr>
        <w:t>ته</w:t>
      </w:r>
      <w:r w:rsidR="000E22DC">
        <w:rPr>
          <w:rtl/>
        </w:rPr>
        <w:t>ِ</w:t>
      </w:r>
      <w:r w:rsidR="004803AF">
        <w:rPr>
          <w:rtl/>
        </w:rPr>
        <w:t xml:space="preserve"> ـ </w:t>
      </w:r>
      <w:r w:rsidRPr="00AC6D18">
        <w:rPr>
          <w:rtl/>
        </w:rPr>
        <w:t>أعظم</w:t>
      </w:r>
      <w:r w:rsidR="000E22DC">
        <w:rPr>
          <w:rtl/>
        </w:rPr>
        <w:t>ُ</w:t>
      </w:r>
      <w:r w:rsidRPr="00AC6D18">
        <w:rPr>
          <w:rtl/>
        </w:rPr>
        <w:t xml:space="preserve"> صنعة</w:t>
      </w:r>
      <w:r w:rsidR="000E22DC">
        <w:rPr>
          <w:rtl/>
        </w:rPr>
        <w:t>ٍ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والأرضون</w:t>
      </w:r>
      <w:r w:rsidR="004803AF">
        <w:rPr>
          <w:rtl/>
        </w:rPr>
        <w:t xml:space="preserve"> ـ </w:t>
      </w:r>
      <w:r w:rsidRPr="00AC6D18">
        <w:rPr>
          <w:rtl/>
        </w:rPr>
        <w:t>وما فوتها</w:t>
      </w:r>
      <w:r w:rsidR="004803AF">
        <w:rPr>
          <w:rtl/>
        </w:rPr>
        <w:t xml:space="preserve"> ـ </w:t>
      </w:r>
      <w:r w:rsidRPr="00AC6D18">
        <w:rPr>
          <w:rtl/>
        </w:rPr>
        <w:t>أكبر</w:t>
      </w:r>
      <w:r w:rsidR="000E22DC">
        <w:rPr>
          <w:rtl/>
        </w:rPr>
        <w:t>ُ</w:t>
      </w:r>
      <w:r w:rsidRPr="00AC6D18">
        <w:rPr>
          <w:rtl/>
        </w:rPr>
        <w:t xml:space="preserve"> أث</w:t>
      </w:r>
      <w:r w:rsidR="000E22DC">
        <w:rPr>
          <w:rtl/>
        </w:rPr>
        <w:t>َ</w:t>
      </w:r>
      <w:r w:rsidRPr="00AC6D18">
        <w:rPr>
          <w:rtl/>
        </w:rPr>
        <w:t>ر</w:t>
      </w:r>
      <w:r w:rsidR="000E22DC">
        <w:rPr>
          <w:rtl/>
        </w:rPr>
        <w:t>ٍ</w:t>
      </w:r>
      <w:r w:rsidR="007E0241">
        <w:rPr>
          <w:rtl/>
        </w:rPr>
        <w:t xml:space="preserve"> ،</w:t>
      </w:r>
      <w:r w:rsidR="000E22DC">
        <w:rPr>
          <w:rtl/>
        </w:rPr>
        <w:t xml:space="preserve"> </w:t>
      </w:r>
      <w:r w:rsidR="000E22DC">
        <w:rPr>
          <w:rtl/>
        </w:rPr>
        <w:br/>
      </w:r>
    </w:p>
    <w:p w:rsidR="00AC6D18" w:rsidRPr="00AC6D18" w:rsidRDefault="00AC6D18" w:rsidP="000A4DAA">
      <w:pPr>
        <w:pStyle w:val="rfdNormal0"/>
        <w:rPr>
          <w:rtl/>
        </w:rPr>
      </w:pPr>
      <w:r>
        <w:rPr>
          <w:rtl/>
        </w:rPr>
        <w:br w:type="page"/>
      </w:r>
      <w:r w:rsidRPr="00AC6D18">
        <w:rPr>
          <w:rtl/>
        </w:rPr>
        <w:lastRenderedPageBreak/>
        <w:t>والسماوات والكواكب</w:t>
      </w:r>
      <w:r w:rsidR="00451E43">
        <w:rPr>
          <w:rtl/>
        </w:rPr>
        <w:t>ُ</w:t>
      </w:r>
      <w:r w:rsidRPr="00AC6D18">
        <w:rPr>
          <w:rtl/>
        </w:rPr>
        <w:t xml:space="preserve"> أسرع</w:t>
      </w:r>
      <w:r w:rsidR="00451E43">
        <w:rPr>
          <w:rtl/>
        </w:rPr>
        <w:t>ُ</w:t>
      </w:r>
      <w:r w:rsidRPr="00AC6D18">
        <w:rPr>
          <w:rtl/>
        </w:rPr>
        <w:t xml:space="preserve"> متحر</w:t>
      </w:r>
      <w:r w:rsidR="00451E43">
        <w:rPr>
          <w:rtl/>
        </w:rPr>
        <w:t>ّ</w:t>
      </w:r>
      <w:r w:rsidRPr="00AC6D18">
        <w:rPr>
          <w:rtl/>
        </w:rPr>
        <w:t>ك</w:t>
      </w:r>
      <w:r w:rsidR="00451E43">
        <w:rPr>
          <w:rtl/>
        </w:rPr>
        <w:t>ٍ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فيكون</w:t>
      </w:r>
      <w:r w:rsidR="00451E43">
        <w:rPr>
          <w:rtl/>
        </w:rPr>
        <w:t>ُ</w:t>
      </w:r>
      <w:r w:rsidRPr="00AC6D18">
        <w:rPr>
          <w:rtl/>
        </w:rPr>
        <w:t xml:space="preserve"> لها صانع</w:t>
      </w:r>
      <w:r w:rsidR="00451E43">
        <w:rPr>
          <w:rtl/>
        </w:rPr>
        <w:t>ٌ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هو المؤث</w:t>
      </w:r>
      <w:r w:rsidR="00451E43">
        <w:rPr>
          <w:rtl/>
        </w:rPr>
        <w:t>ّ</w:t>
      </w:r>
      <w:r w:rsidRPr="00AC6D18">
        <w:rPr>
          <w:rtl/>
        </w:rPr>
        <w:t>ر</w:t>
      </w:r>
      <w:r w:rsidR="00451E43">
        <w:rPr>
          <w:rtl/>
        </w:rPr>
        <w:t>ُ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المحر</w:t>
      </w:r>
      <w:r w:rsidR="00451E43">
        <w:rPr>
          <w:rtl/>
        </w:rPr>
        <w:t>ّ</w:t>
      </w:r>
      <w:r w:rsidRPr="00AC6D18">
        <w:rPr>
          <w:rtl/>
        </w:rPr>
        <w:t>ك</w:t>
      </w:r>
      <w:r w:rsidR="00451E43">
        <w:rPr>
          <w:rtl/>
        </w:rPr>
        <w:t>ُ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وبحكمة الص</w:t>
      </w:r>
      <w:r w:rsidR="00451E43">
        <w:rPr>
          <w:rtl/>
        </w:rPr>
        <w:t>ُ</w:t>
      </w:r>
      <w:r w:rsidRPr="00AC6D18">
        <w:rPr>
          <w:rtl/>
        </w:rPr>
        <w:t>نع ت</w:t>
      </w:r>
      <w:r w:rsidR="00451E43">
        <w:rPr>
          <w:rtl/>
        </w:rPr>
        <w:t>ُ</w:t>
      </w:r>
      <w:r w:rsidRPr="00AC6D18">
        <w:rPr>
          <w:rtl/>
        </w:rPr>
        <w:t>س</w:t>
      </w:r>
      <w:r w:rsidR="00451E43">
        <w:rPr>
          <w:rtl/>
        </w:rPr>
        <w:t>ْ</w:t>
      </w:r>
      <w:r w:rsidRPr="00AC6D18">
        <w:rPr>
          <w:rtl/>
        </w:rPr>
        <w:t>تكشف</w:t>
      </w:r>
      <w:r w:rsidR="00451E43">
        <w:rPr>
          <w:rtl/>
        </w:rPr>
        <w:t>ُ</w:t>
      </w:r>
      <w:r w:rsidRPr="00AC6D18">
        <w:rPr>
          <w:rtl/>
        </w:rPr>
        <w:t xml:space="preserve"> حكمة</w:t>
      </w:r>
      <w:r w:rsidR="00451E43">
        <w:rPr>
          <w:rtl/>
        </w:rPr>
        <w:t>ُ</w:t>
      </w:r>
      <w:r w:rsidRPr="00AC6D18">
        <w:rPr>
          <w:rtl/>
        </w:rPr>
        <w:t xml:space="preserve"> الصانع</w:t>
      </w:r>
      <w:r w:rsidR="00451E43">
        <w:rPr>
          <w:rtl/>
        </w:rPr>
        <w:t>ِ</w:t>
      </w:r>
      <w:r w:rsidR="00095AA9">
        <w:rPr>
          <w:rtl/>
        </w:rPr>
        <w:t xml:space="preserve"> .</w:t>
      </w:r>
    </w:p>
    <w:p w:rsidR="00AC6D18" w:rsidRPr="001A4A90" w:rsidRDefault="00AC6D18" w:rsidP="001A4A90">
      <w:pPr>
        <w:pStyle w:val="rfdBold1"/>
        <w:rPr>
          <w:rtl/>
        </w:rPr>
      </w:pPr>
      <w:r w:rsidRPr="001A4A90">
        <w:rPr>
          <w:rtl/>
        </w:rPr>
        <w:t>وأم</w:t>
      </w:r>
      <w:r w:rsidR="00451E43" w:rsidRPr="001A4A90">
        <w:rPr>
          <w:rtl/>
        </w:rPr>
        <w:t>ّ</w:t>
      </w:r>
      <w:r w:rsidRPr="001A4A90">
        <w:rPr>
          <w:rtl/>
        </w:rPr>
        <w:t>ا وحداني</w:t>
      </w:r>
      <w:r w:rsidR="00451E43" w:rsidRPr="001A4A90">
        <w:rPr>
          <w:rtl/>
        </w:rPr>
        <w:t>ّ</w:t>
      </w:r>
      <w:r w:rsidRPr="001A4A90">
        <w:rPr>
          <w:rtl/>
        </w:rPr>
        <w:t>ت</w:t>
      </w:r>
      <w:r w:rsidR="00451E43" w:rsidRPr="001A4A90">
        <w:rPr>
          <w:rtl/>
        </w:rPr>
        <w:t>ُ</w:t>
      </w:r>
      <w:r w:rsidRPr="001A4A90">
        <w:rPr>
          <w:rtl/>
        </w:rPr>
        <w:t>ه</w:t>
      </w:r>
      <w:r w:rsidR="007E0241" w:rsidRPr="001A4A90">
        <w:rPr>
          <w:rtl/>
        </w:rPr>
        <w:t xml:space="preserve"> :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فلعدم أثر</w:t>
      </w:r>
      <w:r w:rsidR="00451E43">
        <w:rPr>
          <w:rtl/>
        </w:rPr>
        <w:t>ٍ</w:t>
      </w:r>
      <w:r w:rsidRPr="00AC6D18">
        <w:rPr>
          <w:rtl/>
        </w:rPr>
        <w:t xml:space="preserve"> لغيره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ولأن</w:t>
      </w:r>
      <w:r w:rsidR="00451E43">
        <w:rPr>
          <w:rtl/>
        </w:rPr>
        <w:t>ّ</w:t>
      </w:r>
      <w:r w:rsidRPr="00AC6D18">
        <w:rPr>
          <w:rtl/>
        </w:rPr>
        <w:t xml:space="preserve"> هذا المعلوم</w:t>
      </w:r>
      <w:r w:rsidR="00451E43">
        <w:rPr>
          <w:rtl/>
        </w:rPr>
        <w:t>َ</w:t>
      </w:r>
      <w:r w:rsidRPr="00AC6D18">
        <w:rPr>
          <w:rtl/>
        </w:rPr>
        <w:t xml:space="preserve"> أخ</w:t>
      </w:r>
      <w:r w:rsidR="00451E43">
        <w:rPr>
          <w:rtl/>
        </w:rPr>
        <w:t>ْ</w:t>
      </w:r>
      <w:r w:rsidRPr="00AC6D18">
        <w:rPr>
          <w:rtl/>
        </w:rPr>
        <w:t>ب</w:t>
      </w:r>
      <w:r w:rsidR="00451E43">
        <w:rPr>
          <w:rtl/>
        </w:rPr>
        <w:t>َ</w:t>
      </w:r>
      <w:r w:rsidRPr="00AC6D18">
        <w:rPr>
          <w:rtl/>
        </w:rPr>
        <w:t>ر</w:t>
      </w:r>
      <w:r w:rsidR="00451E43">
        <w:rPr>
          <w:rtl/>
        </w:rPr>
        <w:t>َ</w:t>
      </w:r>
      <w:r w:rsidRPr="00AC6D18">
        <w:rPr>
          <w:rtl/>
        </w:rPr>
        <w:t xml:space="preserve"> عن الوحداني</w:t>
      </w:r>
      <w:r w:rsidR="00451E43">
        <w:rPr>
          <w:rtl/>
        </w:rPr>
        <w:t>ّ</w:t>
      </w:r>
      <w:r w:rsidRPr="00AC6D18">
        <w:rPr>
          <w:rtl/>
        </w:rPr>
        <w:t>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والكذب</w:t>
      </w:r>
      <w:r w:rsidR="00451E43">
        <w:rPr>
          <w:rtl/>
        </w:rPr>
        <w:t>ُ</w:t>
      </w:r>
      <w:r w:rsidRPr="00AC6D18">
        <w:rPr>
          <w:rtl/>
        </w:rPr>
        <w:t xml:space="preserve"> ظ</w:t>
      </w:r>
      <w:r w:rsidR="00451E43">
        <w:rPr>
          <w:rtl/>
        </w:rPr>
        <w:t>ُ</w:t>
      </w:r>
      <w:r w:rsidRPr="00AC6D18">
        <w:rPr>
          <w:rtl/>
        </w:rPr>
        <w:t>ل</w:t>
      </w:r>
      <w:r w:rsidR="00451E43">
        <w:rPr>
          <w:rtl/>
        </w:rPr>
        <w:t>ْ</w:t>
      </w:r>
      <w:r w:rsidRPr="00AC6D18">
        <w:rPr>
          <w:rtl/>
        </w:rPr>
        <w:t>م</w:t>
      </w:r>
      <w:r w:rsidR="00451E43">
        <w:rPr>
          <w:rtl/>
        </w:rPr>
        <w:t>ٌ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قبيح</w:t>
      </w:r>
      <w:r w:rsidR="00451E43">
        <w:rPr>
          <w:rtl/>
        </w:rPr>
        <w:t>ٌ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لا يصدر</w:t>
      </w:r>
      <w:r w:rsidR="00451E43">
        <w:rPr>
          <w:rtl/>
        </w:rPr>
        <w:t>ُ</w:t>
      </w:r>
      <w:r w:rsidRPr="00AC6D18">
        <w:rPr>
          <w:rtl/>
        </w:rPr>
        <w:t xml:space="preserve"> عن الغني</w:t>
      </w:r>
      <w:r w:rsidR="00451E43">
        <w:rPr>
          <w:rtl/>
        </w:rPr>
        <w:t>ّ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الحكيم</w:t>
      </w:r>
      <w:r w:rsidR="00095AA9">
        <w:rPr>
          <w:rtl/>
        </w:rPr>
        <w:t xml:space="preserve"> .</w:t>
      </w:r>
    </w:p>
    <w:p w:rsidR="00AC6D18" w:rsidRPr="00AC6D18" w:rsidRDefault="00AC6D18" w:rsidP="00451E43">
      <w:pPr>
        <w:rPr>
          <w:rtl/>
        </w:rPr>
      </w:pPr>
      <w:r w:rsidRPr="00AC6D18">
        <w:rPr>
          <w:rtl/>
        </w:rPr>
        <w:t>ولأن</w:t>
      </w:r>
      <w:r w:rsidR="00451E43">
        <w:rPr>
          <w:rtl/>
        </w:rPr>
        <w:t>َّ</w:t>
      </w:r>
      <w:r w:rsidRPr="00AC6D18">
        <w:rPr>
          <w:rtl/>
        </w:rPr>
        <w:t>ه</w:t>
      </w:r>
      <w:r w:rsidR="007E0241">
        <w:rPr>
          <w:rtl/>
        </w:rPr>
        <w:t xml:space="preserve"> :</w:t>
      </w:r>
      <w:r w:rsidRPr="00AC6D18">
        <w:rPr>
          <w:rtl/>
        </w:rPr>
        <w:t xml:space="preserve"> لو كان إل</w:t>
      </w:r>
      <w:r w:rsidR="00451E43" w:rsidRPr="00C23377">
        <w:rPr>
          <w:rtl/>
        </w:rPr>
        <w:t>ٰ</w:t>
      </w:r>
      <w:r w:rsidRPr="00AC6D18">
        <w:rPr>
          <w:rtl/>
        </w:rPr>
        <w:t>ه</w:t>
      </w:r>
      <w:r w:rsidR="00451E43">
        <w:rPr>
          <w:rtl/>
        </w:rPr>
        <w:t>ٌ</w:t>
      </w:r>
      <w:r w:rsidRPr="00AC6D18">
        <w:rPr>
          <w:rtl/>
        </w:rPr>
        <w:t xml:space="preserve"> آخر</w:t>
      </w:r>
      <w:r w:rsidR="00451E43">
        <w:rPr>
          <w:rtl/>
        </w:rPr>
        <w:t>ُ</w:t>
      </w:r>
      <w:r w:rsidR="001A4A90">
        <w:rPr>
          <w:rFonts w:hint="cs"/>
          <w:rtl/>
        </w:rPr>
        <w:t xml:space="preserve"> </w:t>
      </w:r>
      <w:r w:rsidR="00451E43">
        <w:rPr>
          <w:rtl/>
        </w:rPr>
        <w:t>؛</w:t>
      </w:r>
      <w:r w:rsidRPr="00AC6D18">
        <w:rPr>
          <w:rtl/>
        </w:rPr>
        <w:t xml:space="preserve"> لأظهر</w:t>
      </w:r>
      <w:r w:rsidR="00451E43">
        <w:rPr>
          <w:rtl/>
        </w:rPr>
        <w:t>َ</w:t>
      </w:r>
      <w:r w:rsidRPr="00AC6D18">
        <w:rPr>
          <w:rtl/>
        </w:rPr>
        <w:t xml:space="preserve"> وجود</w:t>
      </w:r>
      <w:r w:rsidR="00451E43">
        <w:rPr>
          <w:rtl/>
        </w:rPr>
        <w:t>َ</w:t>
      </w:r>
      <w:r w:rsidRPr="00AC6D18">
        <w:rPr>
          <w:rtl/>
        </w:rPr>
        <w:t>ه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كما أظهر</w:t>
      </w:r>
      <w:r w:rsidR="00451E43">
        <w:rPr>
          <w:rtl/>
        </w:rPr>
        <w:t>َ</w:t>
      </w:r>
      <w:r w:rsidRPr="00AC6D18">
        <w:rPr>
          <w:rtl/>
        </w:rPr>
        <w:t xml:space="preserve"> هذا الموجود</w:t>
      </w:r>
      <w:r w:rsidR="00451E43">
        <w:rPr>
          <w:rtl/>
        </w:rPr>
        <w:t>ُ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سي</w:t>
      </w:r>
      <w:r w:rsidR="00451E43">
        <w:rPr>
          <w:rtl/>
        </w:rPr>
        <w:t>ّ</w:t>
      </w:r>
      <w:r w:rsidRPr="00AC6D18">
        <w:rPr>
          <w:rtl/>
        </w:rPr>
        <w:t>ما مع إنكار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وجوده</w:t>
      </w:r>
      <w:r w:rsidR="00095AA9">
        <w:rPr>
          <w:rtl/>
        </w:rPr>
        <w:t xml:space="preserve"> .</w:t>
      </w:r>
    </w:p>
    <w:p w:rsidR="00C64862" w:rsidRDefault="00AC6D18" w:rsidP="00C33C3C">
      <w:pPr>
        <w:pStyle w:val="rfdCenterBold1"/>
        <w:rPr>
          <w:rtl/>
        </w:rPr>
      </w:pPr>
      <w:r w:rsidRPr="00AC6D18">
        <w:rPr>
          <w:rtl/>
        </w:rPr>
        <w:t>ا</w:t>
      </w:r>
      <w:r w:rsidR="00607419">
        <w:rPr>
          <w:rtl/>
        </w:rPr>
        <w:t>لثاني</w:t>
      </w:r>
      <w:r w:rsidR="007E0241">
        <w:rPr>
          <w:rtl/>
        </w:rPr>
        <w:t xml:space="preserve"> :</w:t>
      </w:r>
      <w:r w:rsidR="00607419">
        <w:rPr>
          <w:rtl/>
        </w:rPr>
        <w:t xml:space="preserve"> الإ</w:t>
      </w:r>
      <w:r w:rsidR="00451E43">
        <w:rPr>
          <w:rtl/>
        </w:rPr>
        <w:t>ِ</w:t>
      </w:r>
      <w:r w:rsidR="00607419">
        <w:rPr>
          <w:rtl/>
        </w:rPr>
        <w:t>ذعان بأن</w:t>
      </w:r>
      <w:r w:rsidR="00451E43">
        <w:rPr>
          <w:rtl/>
        </w:rPr>
        <w:t>ّ</w:t>
      </w:r>
      <w:r w:rsidR="00607419">
        <w:rPr>
          <w:rtl/>
        </w:rPr>
        <w:t xml:space="preserve"> الصانع</w:t>
      </w:r>
      <w:r w:rsidR="00451E43">
        <w:rPr>
          <w:rtl/>
        </w:rPr>
        <w:t>َ</w:t>
      </w:r>
      <w:r w:rsidR="00607419">
        <w:rPr>
          <w:rtl/>
        </w:rPr>
        <w:t xml:space="preserve"> عادل</w:t>
      </w:r>
      <w:r w:rsidR="00451E43">
        <w:rPr>
          <w:rtl/>
        </w:rPr>
        <w:t>ٌ</w:t>
      </w:r>
    </w:p>
    <w:p w:rsidR="00AC6D18" w:rsidRPr="00AC6D18" w:rsidRDefault="00AC6D18" w:rsidP="00451E43">
      <w:pPr>
        <w:rPr>
          <w:rtl/>
        </w:rPr>
      </w:pPr>
      <w:r w:rsidRPr="00AC6D18">
        <w:rPr>
          <w:rtl/>
        </w:rPr>
        <w:t>والدليل</w:t>
      </w:r>
      <w:r w:rsidR="00451E43">
        <w:rPr>
          <w:rtl/>
        </w:rPr>
        <w:t>ُ</w:t>
      </w:r>
      <w:r w:rsidRPr="00AC6D18">
        <w:rPr>
          <w:rtl/>
        </w:rPr>
        <w:t xml:space="preserve"> عليه</w:t>
      </w:r>
      <w:r w:rsidR="007E0241">
        <w:rPr>
          <w:rtl/>
        </w:rPr>
        <w:t xml:space="preserve"> :</w:t>
      </w:r>
      <w:r w:rsidRPr="00AC6D18">
        <w:rPr>
          <w:rtl/>
        </w:rPr>
        <w:t xml:space="preserve"> أن</w:t>
      </w:r>
      <w:r w:rsidR="00451E43">
        <w:rPr>
          <w:rtl/>
        </w:rPr>
        <w:t>ّ</w:t>
      </w:r>
      <w:r w:rsidRPr="00AC6D18">
        <w:rPr>
          <w:rtl/>
        </w:rPr>
        <w:t xml:space="preserve"> الظلم</w:t>
      </w:r>
      <w:r w:rsidR="00451E43">
        <w:rPr>
          <w:rtl/>
        </w:rPr>
        <w:t>َ</w:t>
      </w:r>
      <w:r w:rsidRPr="00AC6D18">
        <w:rPr>
          <w:rtl/>
        </w:rPr>
        <w:t xml:space="preserve"> قبيح</w:t>
      </w:r>
      <w:r w:rsidR="00451E43">
        <w:rPr>
          <w:rtl/>
        </w:rPr>
        <w:t>ٌ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والقبيح</w:t>
      </w:r>
      <w:r w:rsidR="00451E43">
        <w:rPr>
          <w:rtl/>
        </w:rPr>
        <w:t>ُ</w:t>
      </w:r>
      <w:r w:rsidRPr="00AC6D18">
        <w:rPr>
          <w:rtl/>
        </w:rPr>
        <w:t xml:space="preserve"> يمتنع</w:t>
      </w:r>
      <w:r w:rsidR="00451E43">
        <w:rPr>
          <w:rtl/>
        </w:rPr>
        <w:t>ُ</w:t>
      </w:r>
      <w:r w:rsidR="00607419">
        <w:rPr>
          <w:rtl/>
        </w:rPr>
        <w:t xml:space="preserve"> على الحكيم</w:t>
      </w:r>
      <w:r w:rsidR="001A4A90">
        <w:rPr>
          <w:rFonts w:hint="cs"/>
          <w:rtl/>
        </w:rPr>
        <w:t xml:space="preserve"> </w:t>
      </w:r>
      <w:r w:rsidR="00451E43">
        <w:rPr>
          <w:rtl/>
        </w:rPr>
        <w:t>؛</w:t>
      </w:r>
      <w:r w:rsidR="00607419">
        <w:rPr>
          <w:rtl/>
        </w:rPr>
        <w:t xml:space="preserve"> لا بمعنى عجزه عنه</w:t>
      </w:r>
      <w:r w:rsidR="00451E43">
        <w:rPr>
          <w:rtl/>
        </w:rPr>
        <w:t>ُ</w:t>
      </w:r>
      <w:r w:rsidR="008B5EBB">
        <w:rPr>
          <w:rtl/>
        </w:rPr>
        <w:t xml:space="preserve"> </w:t>
      </w:r>
      <w:r w:rsidR="00451E43">
        <w:rPr>
          <w:rtl/>
        </w:rPr>
        <w:br/>
      </w:r>
      <w:r w:rsidR="00516124">
        <w:rPr>
          <w:rtl/>
        </w:rPr>
        <w:t>ـ</w:t>
      </w:r>
      <w:r w:rsidR="008B5EBB">
        <w:rPr>
          <w:rtl/>
        </w:rPr>
        <w:t xml:space="preserve"> </w:t>
      </w:r>
      <w:r w:rsidRPr="00AC6D18">
        <w:rPr>
          <w:rtl/>
        </w:rPr>
        <w:t>لأن</w:t>
      </w:r>
      <w:r w:rsidR="00451E43">
        <w:rPr>
          <w:rtl/>
        </w:rPr>
        <w:t>ّ</w:t>
      </w:r>
      <w:r w:rsidRPr="00AC6D18">
        <w:rPr>
          <w:rtl/>
        </w:rPr>
        <w:t>ه ممكن</w:t>
      </w:r>
      <w:r w:rsidR="00451E43">
        <w:rPr>
          <w:rtl/>
        </w:rPr>
        <w:t>ٌ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ولا حاجز</w:t>
      </w:r>
      <w:r w:rsidR="00451E43">
        <w:rPr>
          <w:rtl/>
        </w:rPr>
        <w:t>َ</w:t>
      </w:r>
      <w:r w:rsidRPr="00AC6D18">
        <w:rPr>
          <w:rtl/>
        </w:rPr>
        <w:t xml:space="preserve"> للممكن</w:t>
      </w:r>
      <w:r w:rsidR="00451E43">
        <w:rPr>
          <w:rtl/>
        </w:rPr>
        <w:t>ِ</w:t>
      </w:r>
      <w:r w:rsidRPr="00AC6D18">
        <w:rPr>
          <w:rtl/>
        </w:rPr>
        <w:t xml:space="preserve"> عن الواجب</w:t>
      </w:r>
      <w:r w:rsidR="004803AF">
        <w:rPr>
          <w:rtl/>
        </w:rPr>
        <w:t xml:space="preserve"> ـ </w:t>
      </w:r>
      <w:r w:rsidRPr="00AC6D18">
        <w:rPr>
          <w:rtl/>
        </w:rPr>
        <w:t>بل</w:t>
      </w:r>
      <w:r w:rsidR="007E0241">
        <w:rPr>
          <w:rtl/>
        </w:rPr>
        <w:t xml:space="preserve"> ،</w:t>
      </w:r>
      <w:r w:rsidR="00607419">
        <w:rPr>
          <w:rtl/>
        </w:rPr>
        <w:t xml:space="preserve"> بمعنى أن</w:t>
      </w:r>
      <w:r w:rsidR="00451E43">
        <w:rPr>
          <w:rtl/>
        </w:rPr>
        <w:t>ّ</w:t>
      </w:r>
      <w:r w:rsidR="00607419">
        <w:rPr>
          <w:rtl/>
        </w:rPr>
        <w:t xml:space="preserve"> الواجب</w:t>
      </w:r>
      <w:r w:rsidR="00451E43">
        <w:rPr>
          <w:rtl/>
        </w:rPr>
        <w:t>َ</w:t>
      </w:r>
      <w:r w:rsidR="00607419">
        <w:rPr>
          <w:rtl/>
        </w:rPr>
        <w:t xml:space="preserve"> قادر</w:t>
      </w:r>
      <w:r w:rsidR="00451E43">
        <w:rPr>
          <w:rtl/>
        </w:rPr>
        <w:t>ٌ</w:t>
      </w:r>
      <w:r w:rsidR="007E0241">
        <w:rPr>
          <w:rtl/>
        </w:rPr>
        <w:t xml:space="preserve"> ،</w:t>
      </w:r>
      <w:r w:rsidR="00607419">
        <w:rPr>
          <w:rtl/>
        </w:rPr>
        <w:t xml:space="preserve"> والقادر</w:t>
      </w:r>
      <w:r w:rsidR="00451E43">
        <w:rPr>
          <w:rtl/>
        </w:rPr>
        <w:t>ُ</w:t>
      </w:r>
      <w:r w:rsidR="00607419">
        <w:rPr>
          <w:rtl/>
        </w:rPr>
        <w:t xml:space="preserve"> </w:t>
      </w:r>
      <w:r w:rsidR="00451E43">
        <w:rPr>
          <w:rtl/>
        </w:rPr>
        <w:br/>
      </w:r>
      <w:r w:rsidRPr="00AC6D18">
        <w:rPr>
          <w:rtl/>
        </w:rPr>
        <w:t>لا يفعل إل</w:t>
      </w:r>
      <w:r w:rsidR="00451E43">
        <w:rPr>
          <w:rtl/>
        </w:rPr>
        <w:t>ّ</w:t>
      </w:r>
      <w:r w:rsidRPr="00AC6D18">
        <w:rPr>
          <w:rtl/>
        </w:rPr>
        <w:t>ا بداع</w:t>
      </w:r>
      <w:r w:rsidR="00451E43">
        <w:rPr>
          <w:rtl/>
        </w:rPr>
        <w:t>ٍ</w:t>
      </w:r>
      <w:r w:rsidRPr="00AC6D18">
        <w:rPr>
          <w:rtl/>
        </w:rPr>
        <w:t xml:space="preserve"> وغ</w:t>
      </w:r>
      <w:r w:rsidR="00451E43">
        <w:rPr>
          <w:rtl/>
        </w:rPr>
        <w:t>َ</w:t>
      </w:r>
      <w:r w:rsidRPr="00AC6D18">
        <w:rPr>
          <w:rtl/>
        </w:rPr>
        <w:t>ر</w:t>
      </w:r>
      <w:r w:rsidR="00451E43">
        <w:rPr>
          <w:rtl/>
        </w:rPr>
        <w:t>َ</w:t>
      </w:r>
      <w:r w:rsidRPr="00AC6D18">
        <w:rPr>
          <w:rtl/>
        </w:rPr>
        <w:t>ض</w:t>
      </w:r>
      <w:r w:rsidR="00451E43">
        <w:rPr>
          <w:rtl/>
        </w:rPr>
        <w:t>ٍ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والواجب</w:t>
      </w:r>
      <w:r w:rsidR="00451E43">
        <w:rPr>
          <w:rtl/>
        </w:rPr>
        <w:t>ُ</w:t>
      </w:r>
      <w:r w:rsidRPr="00AC6D18">
        <w:rPr>
          <w:rtl/>
        </w:rPr>
        <w:t xml:space="preserve"> حكيم</w:t>
      </w:r>
      <w:r w:rsidR="00451E43">
        <w:rPr>
          <w:rtl/>
        </w:rPr>
        <w:t>ٌ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غن</w:t>
      </w:r>
      <w:r w:rsidR="00607419">
        <w:rPr>
          <w:rtl/>
        </w:rPr>
        <w:t>ي</w:t>
      </w:r>
      <w:r w:rsidR="00451E43">
        <w:rPr>
          <w:rtl/>
        </w:rPr>
        <w:t>ٌّ</w:t>
      </w:r>
      <w:r w:rsidR="00607419">
        <w:rPr>
          <w:rtl/>
        </w:rPr>
        <w:t xml:space="preserve"> عن غ</w:t>
      </w:r>
      <w:r w:rsidR="00451E43">
        <w:rPr>
          <w:rtl/>
        </w:rPr>
        <w:t>َ</w:t>
      </w:r>
      <w:r w:rsidR="00607419">
        <w:rPr>
          <w:rtl/>
        </w:rPr>
        <w:t>ي</w:t>
      </w:r>
      <w:r w:rsidR="00451E43">
        <w:rPr>
          <w:rtl/>
        </w:rPr>
        <w:t>ْ</w:t>
      </w:r>
      <w:r w:rsidR="00607419">
        <w:rPr>
          <w:rtl/>
        </w:rPr>
        <w:t>ره</w:t>
      </w:r>
      <w:r w:rsidR="007E0241">
        <w:rPr>
          <w:rtl/>
        </w:rPr>
        <w:t xml:space="preserve"> ،</w:t>
      </w:r>
      <w:r w:rsidR="00607419">
        <w:rPr>
          <w:rtl/>
        </w:rPr>
        <w:t xml:space="preserve"> فلا ي</w:t>
      </w:r>
      <w:r w:rsidR="00451E43">
        <w:rPr>
          <w:rtl/>
        </w:rPr>
        <w:t>ُ</w:t>
      </w:r>
      <w:r w:rsidR="00607419">
        <w:rPr>
          <w:rtl/>
        </w:rPr>
        <w:t>ع</w:t>
      </w:r>
      <w:r w:rsidR="00451E43">
        <w:rPr>
          <w:rtl/>
        </w:rPr>
        <w:t>ْ</w:t>
      </w:r>
      <w:r w:rsidR="00607419">
        <w:rPr>
          <w:rtl/>
        </w:rPr>
        <w:t>ق</w:t>
      </w:r>
      <w:r w:rsidR="00451E43">
        <w:rPr>
          <w:rtl/>
        </w:rPr>
        <w:t>َ</w:t>
      </w:r>
      <w:r w:rsidR="00607419">
        <w:rPr>
          <w:rtl/>
        </w:rPr>
        <w:t>ل</w:t>
      </w:r>
      <w:r w:rsidR="00451E43">
        <w:rPr>
          <w:rtl/>
        </w:rPr>
        <w:t>ُ</w:t>
      </w:r>
      <w:r w:rsidR="00607419">
        <w:rPr>
          <w:rtl/>
        </w:rPr>
        <w:t xml:space="preserve"> أن</w:t>
      </w:r>
      <w:r w:rsidR="00451E43">
        <w:rPr>
          <w:rtl/>
        </w:rPr>
        <w:t>ْ</w:t>
      </w:r>
      <w:r w:rsidR="00607419">
        <w:rPr>
          <w:rtl/>
        </w:rPr>
        <w:t xml:space="preserve"> يحصل</w:t>
      </w:r>
      <w:r w:rsidR="00451E43">
        <w:rPr>
          <w:rtl/>
        </w:rPr>
        <w:t>َ</w:t>
      </w:r>
      <w:r w:rsidR="00607419">
        <w:rPr>
          <w:rtl/>
        </w:rPr>
        <w:t xml:space="preserve"> له </w:t>
      </w:r>
      <w:r w:rsidR="00451E43">
        <w:rPr>
          <w:rtl/>
        </w:rPr>
        <w:br/>
      </w:r>
      <w:r w:rsidRPr="00AC6D18">
        <w:rPr>
          <w:rtl/>
        </w:rPr>
        <w:t>داع</w:t>
      </w:r>
      <w:r w:rsidR="00451E43">
        <w:rPr>
          <w:rtl/>
        </w:rPr>
        <w:t>ٍ</w:t>
      </w:r>
      <w:r w:rsidRPr="00AC6D18">
        <w:rPr>
          <w:rtl/>
        </w:rPr>
        <w:t xml:space="preserve"> وإرادة</w:t>
      </w:r>
      <w:r w:rsidR="00451E43">
        <w:rPr>
          <w:rtl/>
        </w:rPr>
        <w:t>ٌ</w:t>
      </w:r>
      <w:r w:rsidRPr="00AC6D18">
        <w:rPr>
          <w:rtl/>
        </w:rPr>
        <w:t xml:space="preserve"> إلى القبيح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وهذا امتناع</w:t>
      </w:r>
      <w:r w:rsidR="00451E43">
        <w:rPr>
          <w:rtl/>
        </w:rPr>
        <w:t>ٌ</w:t>
      </w:r>
      <w:r w:rsidRPr="00AC6D18">
        <w:rPr>
          <w:rtl/>
        </w:rPr>
        <w:t xml:space="preserve"> حكمي</w:t>
      </w:r>
      <w:r w:rsidR="00451E43">
        <w:rPr>
          <w:rtl/>
        </w:rPr>
        <w:t>ٌّ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لا ذاتي</w:t>
      </w:r>
      <w:r w:rsidR="00451E43">
        <w:rPr>
          <w:rtl/>
        </w:rPr>
        <w:t>ٌّ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ولأن</w:t>
      </w:r>
      <w:r w:rsidR="002F18C7">
        <w:rPr>
          <w:rFonts w:hint="cs"/>
          <w:rtl/>
        </w:rPr>
        <w:t>ّ</w:t>
      </w:r>
      <w:r w:rsidRPr="00AC6D18">
        <w:rPr>
          <w:rtl/>
        </w:rPr>
        <w:t>ه يجب</w:t>
      </w:r>
      <w:r w:rsidR="00451E43">
        <w:rPr>
          <w:rtl/>
        </w:rPr>
        <w:t>ُ</w:t>
      </w:r>
      <w:r w:rsidRPr="00AC6D18">
        <w:rPr>
          <w:rtl/>
        </w:rPr>
        <w:t xml:space="preserve"> أن</w:t>
      </w:r>
      <w:r w:rsidR="00451E43">
        <w:rPr>
          <w:rtl/>
        </w:rPr>
        <w:t>ْ</w:t>
      </w:r>
      <w:r w:rsidRPr="00AC6D18">
        <w:rPr>
          <w:rtl/>
        </w:rPr>
        <w:t xml:space="preserve"> يكون</w:t>
      </w:r>
      <w:r w:rsidR="00451E43">
        <w:rPr>
          <w:rtl/>
        </w:rPr>
        <w:t>َ</w:t>
      </w:r>
      <w:r w:rsidRPr="00AC6D18">
        <w:rPr>
          <w:rtl/>
        </w:rPr>
        <w:t xml:space="preserve"> الصانع</w:t>
      </w:r>
      <w:r w:rsidR="00451E43">
        <w:rPr>
          <w:rtl/>
        </w:rPr>
        <w:t>ُ</w:t>
      </w:r>
      <w:r w:rsidRPr="00AC6D18">
        <w:rPr>
          <w:rtl/>
        </w:rPr>
        <w:t xml:space="preserve"> شارعا</w:t>
      </w:r>
      <w:r w:rsidR="00451E43">
        <w:rPr>
          <w:rtl/>
        </w:rPr>
        <w:t>ً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والتشريع</w:t>
      </w:r>
      <w:r w:rsidR="00451E43">
        <w:rPr>
          <w:rtl/>
        </w:rPr>
        <w:t>ُ</w:t>
      </w:r>
      <w:r w:rsidRPr="00AC6D18">
        <w:rPr>
          <w:rtl/>
        </w:rPr>
        <w:t xml:space="preserve"> لا يكون</w:t>
      </w:r>
      <w:r w:rsidR="00451E43">
        <w:rPr>
          <w:rtl/>
        </w:rPr>
        <w:t>ُ</w:t>
      </w:r>
      <w:r w:rsidRPr="00AC6D18">
        <w:rPr>
          <w:rtl/>
        </w:rPr>
        <w:t xml:space="preserve"> مع احتمال</w:t>
      </w:r>
      <w:r w:rsidR="00451E43">
        <w:rPr>
          <w:rtl/>
        </w:rPr>
        <w:t>ِ</w:t>
      </w:r>
      <w:r w:rsidRPr="00AC6D18">
        <w:rPr>
          <w:rtl/>
        </w:rPr>
        <w:t xml:space="preserve"> الظ</w:t>
      </w:r>
      <w:r w:rsidR="00451E43">
        <w:rPr>
          <w:rtl/>
        </w:rPr>
        <w:t>ُ</w:t>
      </w:r>
      <w:r w:rsidRPr="00AC6D18">
        <w:rPr>
          <w:rtl/>
        </w:rPr>
        <w:t>لم</w:t>
      </w:r>
      <w:r w:rsidR="00451E43">
        <w:rPr>
          <w:rtl/>
        </w:rPr>
        <w:t>ِ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كما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سنذكره إن</w:t>
      </w:r>
      <w:r w:rsidR="00451E43">
        <w:rPr>
          <w:rtl/>
        </w:rPr>
        <w:t>ْ</w:t>
      </w:r>
      <w:r w:rsidRPr="00AC6D18">
        <w:rPr>
          <w:rtl/>
        </w:rPr>
        <w:t xml:space="preserve"> شاء الله</w:t>
      </w:r>
      <w:r w:rsidR="00451E43">
        <w:rPr>
          <w:rtl/>
        </w:rPr>
        <w:t>ُ</w:t>
      </w:r>
      <w:r w:rsidR="00095AA9">
        <w:rPr>
          <w:rtl/>
        </w:rPr>
        <w:t xml:space="preserve"> .</w:t>
      </w:r>
    </w:p>
    <w:p w:rsidR="00AC6D18" w:rsidRPr="00AC6D18" w:rsidRDefault="00AC6D18" w:rsidP="00C33C3C">
      <w:pPr>
        <w:pStyle w:val="rfdCenterBold1"/>
        <w:rPr>
          <w:rtl/>
        </w:rPr>
      </w:pPr>
      <w:r w:rsidRPr="00AC6D18">
        <w:rPr>
          <w:rtl/>
        </w:rPr>
        <w:t>الثالث</w:t>
      </w:r>
      <w:r w:rsidR="00451E43">
        <w:rPr>
          <w:rtl/>
        </w:rPr>
        <w:t>ُ</w:t>
      </w:r>
      <w:r w:rsidR="007E0241">
        <w:rPr>
          <w:rtl/>
        </w:rPr>
        <w:t xml:space="preserve"> :</w:t>
      </w:r>
      <w:r w:rsidRPr="00AC6D18">
        <w:rPr>
          <w:rtl/>
        </w:rPr>
        <w:t xml:space="preserve"> الن</w:t>
      </w:r>
      <w:r w:rsidR="00451E43">
        <w:rPr>
          <w:rtl/>
        </w:rPr>
        <w:t>ُ</w:t>
      </w:r>
      <w:r w:rsidRPr="00AC6D18">
        <w:rPr>
          <w:rtl/>
        </w:rPr>
        <w:t>ب</w:t>
      </w:r>
      <w:r w:rsidR="00451E43">
        <w:rPr>
          <w:rtl/>
        </w:rPr>
        <w:t>ُ</w:t>
      </w:r>
      <w:r w:rsidRPr="00AC6D18">
        <w:rPr>
          <w:rtl/>
        </w:rPr>
        <w:t>و</w:t>
      </w:r>
      <w:r w:rsidR="00451E43">
        <w:rPr>
          <w:rtl/>
        </w:rPr>
        <w:t>َّ</w:t>
      </w:r>
      <w:r w:rsidRPr="00AC6D18">
        <w:rPr>
          <w:rtl/>
        </w:rPr>
        <w:t>ة</w:t>
      </w:r>
      <w:r w:rsidR="00451E43">
        <w:rPr>
          <w:rtl/>
        </w:rPr>
        <w:t>ُ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يجب</w:t>
      </w:r>
      <w:r w:rsidR="00451E43">
        <w:rPr>
          <w:rtl/>
        </w:rPr>
        <w:t>ُ</w:t>
      </w:r>
      <w:r w:rsidRPr="00AC6D18">
        <w:rPr>
          <w:rtl/>
        </w:rPr>
        <w:t xml:space="preserve"> اليقين</w:t>
      </w:r>
      <w:r w:rsidR="00451E43">
        <w:rPr>
          <w:rtl/>
        </w:rPr>
        <w:t>ُ</w:t>
      </w:r>
      <w:r w:rsidRPr="00AC6D18">
        <w:rPr>
          <w:rtl/>
        </w:rPr>
        <w:t xml:space="preserve"> بنبو</w:t>
      </w:r>
      <w:r w:rsidR="00451E43">
        <w:rPr>
          <w:rtl/>
        </w:rPr>
        <w:t>ّ</w:t>
      </w:r>
      <w:r w:rsidRPr="00AC6D18">
        <w:rPr>
          <w:rtl/>
        </w:rPr>
        <w:t>ة محم</w:t>
      </w:r>
      <w:r w:rsidR="00451E43">
        <w:rPr>
          <w:rtl/>
        </w:rPr>
        <w:t>ّد بن</w:t>
      </w:r>
      <w:r w:rsidR="00FB7845">
        <w:rPr>
          <w:rtl/>
        </w:rPr>
        <w:t xml:space="preserve"> عبد الله</w:t>
      </w:r>
      <w:r w:rsidR="00451E43">
        <w:rPr>
          <w:rtl/>
        </w:rPr>
        <w:t xml:space="preserve"> بن عبد</w:t>
      </w:r>
      <w:r w:rsidR="002F18C7">
        <w:rPr>
          <w:rFonts w:hint="cs"/>
          <w:rtl/>
        </w:rPr>
        <w:t xml:space="preserve"> </w:t>
      </w:r>
      <w:r w:rsidRPr="00AC6D18">
        <w:rPr>
          <w:rtl/>
        </w:rPr>
        <w:t>المط</w:t>
      </w:r>
      <w:r w:rsidR="00451E43">
        <w:rPr>
          <w:rtl/>
        </w:rPr>
        <w:t>ّ</w:t>
      </w:r>
      <w:r w:rsidRPr="00AC6D18">
        <w:rPr>
          <w:rtl/>
        </w:rPr>
        <w:t>لب بن هاشم صل</w:t>
      </w:r>
      <w:r w:rsidR="00451E43">
        <w:rPr>
          <w:rtl/>
        </w:rPr>
        <w:t>ّ</w:t>
      </w:r>
      <w:r w:rsidRPr="00AC6D18">
        <w:rPr>
          <w:rtl/>
        </w:rPr>
        <w:t>ى الله عليه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وآله وسل</w:t>
      </w:r>
      <w:r w:rsidR="00451E43">
        <w:rPr>
          <w:rtl/>
        </w:rPr>
        <w:t>ّ</w:t>
      </w:r>
      <w:r w:rsidRPr="00AC6D18">
        <w:rPr>
          <w:rtl/>
        </w:rPr>
        <w:t>م</w:t>
      </w:r>
      <w:r w:rsidR="00095AA9">
        <w:rPr>
          <w:rtl/>
        </w:rPr>
        <w:t xml:space="preserve"> .</w:t>
      </w:r>
    </w:p>
    <w:p w:rsidR="00F13218" w:rsidRDefault="00F13218" w:rsidP="00AC6D18">
      <w:pPr>
        <w:rPr>
          <w:rtl/>
        </w:rPr>
        <w:sectPr w:rsidR="00F13218" w:rsidSect="00107863">
          <w:headerReference w:type="even" r:id="rId331"/>
          <w:headerReference w:type="default" r:id="rId332"/>
          <w:headerReference w:type="first" r:id="rId333"/>
          <w:type w:val="continuous"/>
          <w:pgSz w:w="11907" w:h="16840" w:code="9"/>
          <w:pgMar w:top="1247" w:right="1361" w:bottom="1247" w:left="1361" w:header="720" w:footer="720" w:gutter="0"/>
          <w:cols w:space="720"/>
          <w:titlePg/>
          <w:bidi/>
          <w:rtlGutter/>
          <w:docGrid w:linePitch="360"/>
        </w:sectPr>
      </w:pPr>
    </w:p>
    <w:p w:rsidR="00AC6D18" w:rsidRPr="00AC6D18" w:rsidRDefault="00AC6D18" w:rsidP="00AC6D18">
      <w:pPr>
        <w:rPr>
          <w:rtl/>
        </w:rPr>
      </w:pPr>
      <w:r>
        <w:rPr>
          <w:rtl/>
        </w:rPr>
        <w:lastRenderedPageBreak/>
        <w:br w:type="page"/>
      </w:r>
      <w:r w:rsidRPr="00AC6D18">
        <w:rPr>
          <w:rtl/>
        </w:rPr>
        <w:lastRenderedPageBreak/>
        <w:t>بدليل</w:t>
      </w:r>
      <w:r w:rsidR="007E0241">
        <w:rPr>
          <w:rtl/>
        </w:rPr>
        <w:t xml:space="preserve"> :</w:t>
      </w:r>
      <w:r w:rsidRPr="00AC6D18">
        <w:rPr>
          <w:rtl/>
        </w:rPr>
        <w:t xml:space="preserve"> أن</w:t>
      </w:r>
      <w:r w:rsidR="006965FE">
        <w:rPr>
          <w:rtl/>
        </w:rPr>
        <w:t>ّ</w:t>
      </w:r>
      <w:r w:rsidRPr="00AC6D18">
        <w:rPr>
          <w:rtl/>
        </w:rPr>
        <w:t xml:space="preserve"> الصانع</w:t>
      </w:r>
      <w:r w:rsidR="006965FE">
        <w:rPr>
          <w:rtl/>
        </w:rPr>
        <w:t>َ</w:t>
      </w:r>
      <w:r w:rsidRPr="00AC6D18">
        <w:rPr>
          <w:rtl/>
        </w:rPr>
        <w:t xml:space="preserve"> خلق</w:t>
      </w:r>
      <w:r w:rsidR="006965FE">
        <w:rPr>
          <w:rtl/>
        </w:rPr>
        <w:t>َ</w:t>
      </w:r>
      <w:r w:rsidRPr="00AC6D18">
        <w:rPr>
          <w:rtl/>
        </w:rPr>
        <w:t xml:space="preserve"> العال</w:t>
      </w:r>
      <w:r w:rsidR="006965FE">
        <w:rPr>
          <w:rtl/>
        </w:rPr>
        <w:t>َ</w:t>
      </w:r>
      <w:r w:rsidRPr="00AC6D18">
        <w:rPr>
          <w:rtl/>
        </w:rPr>
        <w:t>م</w:t>
      </w:r>
      <w:r w:rsidR="006965FE">
        <w:rPr>
          <w:rtl/>
        </w:rPr>
        <w:t>َ</w:t>
      </w:r>
      <w:r w:rsidRPr="00AC6D18">
        <w:rPr>
          <w:rtl/>
        </w:rPr>
        <w:t xml:space="preserve"> ل</w:t>
      </w:r>
      <w:r w:rsidR="006965FE">
        <w:rPr>
          <w:rtl/>
        </w:rPr>
        <w:t>ِ</w:t>
      </w:r>
      <w:r w:rsidRPr="00AC6D18">
        <w:rPr>
          <w:rtl/>
        </w:rPr>
        <w:t>غرض</w:t>
      </w:r>
      <w:r w:rsidR="006965FE">
        <w:rPr>
          <w:rtl/>
        </w:rPr>
        <w:t>ٍ</w:t>
      </w:r>
      <w:r w:rsidRPr="00AC6D18">
        <w:rPr>
          <w:rtl/>
        </w:rPr>
        <w:t xml:space="preserve"> صحيح</w:t>
      </w:r>
      <w:r w:rsidR="006965FE">
        <w:rPr>
          <w:rtl/>
        </w:rPr>
        <w:t>ٍ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ولا يحصل</w:t>
      </w:r>
      <w:r w:rsidR="006965FE">
        <w:rPr>
          <w:rtl/>
        </w:rPr>
        <w:t>ُ</w:t>
      </w:r>
      <w:r w:rsidRPr="00AC6D18">
        <w:rPr>
          <w:rtl/>
        </w:rPr>
        <w:t xml:space="preserve"> إل</w:t>
      </w:r>
      <w:r w:rsidR="006965FE">
        <w:rPr>
          <w:rtl/>
        </w:rPr>
        <w:t>ّ</w:t>
      </w:r>
      <w:r w:rsidRPr="00AC6D18">
        <w:rPr>
          <w:rtl/>
        </w:rPr>
        <w:t>ا بالتشريع</w:t>
      </w:r>
      <w:r w:rsidR="007E0241">
        <w:rPr>
          <w:rtl/>
        </w:rPr>
        <w:t xml:space="preserve"> ،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وجعل</w:t>
      </w:r>
      <w:r w:rsidR="006965FE">
        <w:rPr>
          <w:rtl/>
        </w:rPr>
        <w:t>َ</w:t>
      </w:r>
      <w:r w:rsidRPr="00AC6D18">
        <w:rPr>
          <w:rtl/>
        </w:rPr>
        <w:t xml:space="preserve"> قانون</w:t>
      </w:r>
      <w:r w:rsidR="006965FE">
        <w:rPr>
          <w:rtl/>
        </w:rPr>
        <w:t>َ</w:t>
      </w:r>
      <w:r w:rsidRPr="00AC6D18">
        <w:rPr>
          <w:rtl/>
        </w:rPr>
        <w:t xml:space="preserve"> ع</w:t>
      </w:r>
      <w:r w:rsidR="006965FE">
        <w:rPr>
          <w:rtl/>
        </w:rPr>
        <w:t>َ</w:t>
      </w:r>
      <w:r w:rsidRPr="00AC6D18">
        <w:rPr>
          <w:rtl/>
        </w:rPr>
        <w:t>د</w:t>
      </w:r>
      <w:r w:rsidR="006965FE">
        <w:rPr>
          <w:rtl/>
        </w:rPr>
        <w:t>ْ</w:t>
      </w:r>
      <w:r w:rsidRPr="00AC6D18">
        <w:rPr>
          <w:rtl/>
        </w:rPr>
        <w:t>ل</w:t>
      </w:r>
      <w:r w:rsidR="006965FE">
        <w:rPr>
          <w:rtl/>
        </w:rPr>
        <w:t>ٍ</w:t>
      </w:r>
      <w:r w:rsidRPr="00AC6D18">
        <w:rPr>
          <w:rtl/>
        </w:rPr>
        <w:t xml:space="preserve"> بين</w:t>
      </w:r>
      <w:r w:rsidR="006965FE">
        <w:rPr>
          <w:rtl/>
        </w:rPr>
        <w:t>َ</w:t>
      </w:r>
      <w:r w:rsidRPr="00AC6D18">
        <w:rPr>
          <w:rtl/>
        </w:rPr>
        <w:t xml:space="preserve"> الناس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ال</w:t>
      </w:r>
      <w:r w:rsidR="006965FE">
        <w:rPr>
          <w:rtl/>
        </w:rPr>
        <w:t>ّ</w:t>
      </w:r>
      <w:r w:rsidRPr="00AC6D18">
        <w:rPr>
          <w:rtl/>
        </w:rPr>
        <w:t>ذين منهم يحصل الصحيح والسقيم</w:t>
      </w:r>
      <w:r w:rsidR="006965FE">
        <w:rPr>
          <w:rtl/>
        </w:rPr>
        <w:t>ُ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وهم مرجع</w:t>
      </w:r>
      <w:r w:rsidR="006965FE">
        <w:rPr>
          <w:rtl/>
        </w:rPr>
        <w:t>ُ</w:t>
      </w:r>
      <w:r w:rsidRPr="00AC6D18">
        <w:rPr>
          <w:rtl/>
        </w:rPr>
        <w:t xml:space="preserve"> الخير</w:t>
      </w:r>
      <w:r w:rsidR="007E0241">
        <w:rPr>
          <w:rtl/>
        </w:rPr>
        <w:t xml:space="preserve"> ،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والشر</w:t>
      </w:r>
      <w:r w:rsidR="006965FE">
        <w:rPr>
          <w:rtl/>
        </w:rPr>
        <w:t>ّ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والفساد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والهلاك</w:t>
      </w:r>
      <w:r w:rsidR="00095AA9">
        <w:rPr>
          <w:rtl/>
        </w:rPr>
        <w:t xml:space="preserve"> .</w:t>
      </w:r>
    </w:p>
    <w:p w:rsidR="00AC6D18" w:rsidRPr="00AC6D18" w:rsidRDefault="00AC6D18" w:rsidP="006965FE">
      <w:pPr>
        <w:rPr>
          <w:rtl/>
        </w:rPr>
      </w:pPr>
      <w:r w:rsidRPr="00AC6D18">
        <w:rPr>
          <w:rtl/>
        </w:rPr>
        <w:t>وبالضرورة</w:t>
      </w:r>
      <w:r w:rsidR="002F18C7">
        <w:rPr>
          <w:rFonts w:hint="cs"/>
          <w:rtl/>
        </w:rPr>
        <w:t xml:space="preserve"> </w:t>
      </w:r>
      <w:r w:rsidR="006965FE">
        <w:rPr>
          <w:rtl/>
        </w:rPr>
        <w:t>؛</w:t>
      </w:r>
      <w:r w:rsidRPr="00AC6D18">
        <w:rPr>
          <w:rtl/>
        </w:rPr>
        <w:t xml:space="preserve"> إن</w:t>
      </w:r>
      <w:r w:rsidR="006965FE">
        <w:rPr>
          <w:rtl/>
        </w:rPr>
        <w:t>ّ</w:t>
      </w:r>
      <w:r w:rsidRPr="00AC6D18">
        <w:rPr>
          <w:rtl/>
        </w:rPr>
        <w:t xml:space="preserve"> الناس</w:t>
      </w:r>
      <w:r w:rsidR="006965FE">
        <w:rPr>
          <w:rtl/>
        </w:rPr>
        <w:t>َ</w:t>
      </w:r>
      <w:r w:rsidRPr="00AC6D18">
        <w:rPr>
          <w:rtl/>
        </w:rPr>
        <w:t xml:space="preserve"> يحتاجون إلى المعاشرة والاجتماع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وذلك م</w:t>
      </w:r>
      <w:r w:rsidR="006965FE">
        <w:rPr>
          <w:rtl/>
        </w:rPr>
        <w:t>َ</w:t>
      </w:r>
      <w:r w:rsidRPr="00AC6D18">
        <w:rPr>
          <w:rtl/>
        </w:rPr>
        <w:t>ثار</w:t>
      </w:r>
      <w:r w:rsidR="006965FE">
        <w:rPr>
          <w:rtl/>
        </w:rPr>
        <w:t>ُ</w:t>
      </w:r>
      <w:r w:rsidRPr="00AC6D18">
        <w:rPr>
          <w:rtl/>
        </w:rPr>
        <w:t xml:space="preserve"> الظلم</w:t>
      </w:r>
      <w:r w:rsidR="006965FE">
        <w:rPr>
          <w:rtl/>
        </w:rPr>
        <w:t>ِ</w:t>
      </w:r>
      <w:r w:rsidR="007E0241">
        <w:rPr>
          <w:rtl/>
        </w:rPr>
        <w:t xml:space="preserve"> ،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والمغالبة</w:t>
      </w:r>
      <w:r w:rsidR="006965FE">
        <w:rPr>
          <w:rtl/>
        </w:rPr>
        <w:t>ِ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والمدافعة</w:t>
      </w:r>
      <w:r w:rsidR="006965FE">
        <w:rPr>
          <w:rtl/>
        </w:rPr>
        <w:t>ِ</w:t>
      </w:r>
      <w:r w:rsidR="00095AA9">
        <w:rPr>
          <w:rtl/>
        </w:rPr>
        <w:t xml:space="preserve"> .</w:t>
      </w:r>
    </w:p>
    <w:p w:rsidR="00AC6D18" w:rsidRPr="00AC6D18" w:rsidRDefault="00AC6D18" w:rsidP="006965FE">
      <w:pPr>
        <w:rPr>
          <w:rtl/>
        </w:rPr>
      </w:pPr>
      <w:r w:rsidRPr="00AC6D18">
        <w:rPr>
          <w:rtl/>
        </w:rPr>
        <w:t>فلا ب</w:t>
      </w:r>
      <w:r w:rsidR="006965FE">
        <w:rPr>
          <w:rtl/>
        </w:rPr>
        <w:t>ُ</w:t>
      </w:r>
      <w:r w:rsidRPr="00AC6D18">
        <w:rPr>
          <w:rtl/>
        </w:rPr>
        <w:t>د</w:t>
      </w:r>
      <w:r w:rsidR="006965FE">
        <w:rPr>
          <w:rtl/>
        </w:rPr>
        <w:t>ّ</w:t>
      </w:r>
      <w:r w:rsidRPr="00AC6D18">
        <w:rPr>
          <w:rtl/>
        </w:rPr>
        <w:t xml:space="preserve"> لهم من رئيس</w:t>
      </w:r>
      <w:r w:rsidR="006965FE">
        <w:rPr>
          <w:rtl/>
        </w:rPr>
        <w:t>ٍ</w:t>
      </w:r>
      <w:r w:rsidRPr="00AC6D18">
        <w:rPr>
          <w:rtl/>
        </w:rPr>
        <w:t xml:space="preserve"> يمنعهم عن المظالم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</w:t>
      </w:r>
      <w:r w:rsidR="006965FE">
        <w:rPr>
          <w:rtl/>
        </w:rPr>
        <w:t>و</w:t>
      </w:r>
      <w:r w:rsidRPr="00AC6D18">
        <w:rPr>
          <w:rtl/>
        </w:rPr>
        <w:t>يجلبهم إلى المصالح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وي</w:t>
      </w:r>
      <w:r w:rsidR="006965FE">
        <w:rPr>
          <w:rtl/>
        </w:rPr>
        <w:t>ُ</w:t>
      </w:r>
      <w:r w:rsidRPr="00AC6D18">
        <w:rPr>
          <w:rtl/>
        </w:rPr>
        <w:t>جر</w:t>
      </w:r>
      <w:r w:rsidR="006965FE">
        <w:rPr>
          <w:rtl/>
        </w:rPr>
        <w:t>ي</w:t>
      </w:r>
      <w:r w:rsidRPr="00AC6D18">
        <w:rPr>
          <w:rtl/>
        </w:rPr>
        <w:t>هم على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ذلك القانون</w:t>
      </w:r>
      <w:r w:rsidR="00095AA9">
        <w:rPr>
          <w:rtl/>
        </w:rPr>
        <w:t xml:space="preserve"> .</w:t>
      </w:r>
    </w:p>
    <w:p w:rsidR="00AC6D18" w:rsidRPr="00AC6D18" w:rsidRDefault="00AC6D18" w:rsidP="006965FE">
      <w:pPr>
        <w:rPr>
          <w:rtl/>
        </w:rPr>
      </w:pPr>
      <w:r w:rsidRPr="00AC6D18">
        <w:rPr>
          <w:rtl/>
        </w:rPr>
        <w:t>وبالضرورة</w:t>
      </w:r>
      <w:r w:rsidR="002F18C7">
        <w:rPr>
          <w:rFonts w:hint="cs"/>
          <w:rtl/>
        </w:rPr>
        <w:t xml:space="preserve"> </w:t>
      </w:r>
      <w:r w:rsidR="006965FE">
        <w:rPr>
          <w:rtl/>
        </w:rPr>
        <w:t>؛</w:t>
      </w:r>
      <w:r w:rsidRPr="00AC6D18">
        <w:rPr>
          <w:rtl/>
        </w:rPr>
        <w:t xml:space="preserve"> يجب أن</w:t>
      </w:r>
      <w:r w:rsidR="006965FE">
        <w:rPr>
          <w:rtl/>
        </w:rPr>
        <w:t>ْ</w:t>
      </w:r>
      <w:r w:rsidRPr="00AC6D18">
        <w:rPr>
          <w:rtl/>
        </w:rPr>
        <w:t xml:space="preserve"> يكون</w:t>
      </w:r>
      <w:r w:rsidR="006965FE">
        <w:rPr>
          <w:rtl/>
        </w:rPr>
        <w:t>َ</w:t>
      </w:r>
      <w:r w:rsidRPr="00AC6D18">
        <w:rPr>
          <w:rtl/>
        </w:rPr>
        <w:t xml:space="preserve"> ذلك القانون</w:t>
      </w:r>
      <w:r w:rsidR="006965FE">
        <w:rPr>
          <w:rtl/>
        </w:rPr>
        <w:t>ُ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وذلك الرئيس</w:t>
      </w:r>
      <w:r w:rsidR="006965FE">
        <w:rPr>
          <w:rtl/>
        </w:rPr>
        <w:t>ُ</w:t>
      </w:r>
      <w:r w:rsidR="007E0241">
        <w:rPr>
          <w:rtl/>
        </w:rPr>
        <w:t xml:space="preserve"> :</w:t>
      </w:r>
      <w:r w:rsidRPr="00AC6D18">
        <w:rPr>
          <w:rtl/>
        </w:rPr>
        <w:t xml:space="preserve"> عن الواجب الحكيم</w:t>
      </w:r>
      <w:r w:rsidR="007E0241">
        <w:rPr>
          <w:rtl/>
        </w:rPr>
        <w:t xml:space="preserve"> ،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لأن</w:t>
      </w:r>
      <w:r w:rsidR="006965FE">
        <w:rPr>
          <w:rtl/>
        </w:rPr>
        <w:t>ّ</w:t>
      </w:r>
      <w:r w:rsidRPr="00AC6D18">
        <w:rPr>
          <w:rtl/>
        </w:rPr>
        <w:t xml:space="preserve"> إيكاله إلى المكل</w:t>
      </w:r>
      <w:r w:rsidR="006965FE">
        <w:rPr>
          <w:rtl/>
        </w:rPr>
        <w:t>َّ</w:t>
      </w:r>
      <w:r w:rsidRPr="00AC6D18">
        <w:rPr>
          <w:rtl/>
        </w:rPr>
        <w:t>فين يوجب</w:t>
      </w:r>
      <w:r w:rsidR="006965FE">
        <w:rPr>
          <w:rtl/>
        </w:rPr>
        <w:t>ُ</w:t>
      </w:r>
      <w:r w:rsidRPr="00AC6D18">
        <w:rPr>
          <w:rtl/>
        </w:rPr>
        <w:t xml:space="preserve"> أعظم</w:t>
      </w:r>
      <w:r w:rsidR="006965FE">
        <w:rPr>
          <w:rtl/>
        </w:rPr>
        <w:t>َ</w:t>
      </w:r>
      <w:r w:rsidRPr="00AC6D18">
        <w:rPr>
          <w:rtl/>
        </w:rPr>
        <w:t xml:space="preserve"> مفسدة</w:t>
      </w:r>
      <w:r w:rsidR="006965FE">
        <w:rPr>
          <w:rtl/>
        </w:rPr>
        <w:t>ٍ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فقد ثبت</w:t>
      </w:r>
      <w:r w:rsidR="007E0241">
        <w:rPr>
          <w:rtl/>
        </w:rPr>
        <w:t xml:space="preserve"> :</w:t>
      </w:r>
      <w:r w:rsidRPr="00AC6D18">
        <w:rPr>
          <w:rtl/>
        </w:rPr>
        <w:t xml:space="preserve"> أن</w:t>
      </w:r>
      <w:r w:rsidR="006965FE">
        <w:rPr>
          <w:rtl/>
        </w:rPr>
        <w:t>ّ</w:t>
      </w:r>
      <w:r w:rsidRPr="00AC6D18">
        <w:rPr>
          <w:rtl/>
        </w:rPr>
        <w:t>ه يجب</w:t>
      </w:r>
      <w:r w:rsidR="006965FE">
        <w:rPr>
          <w:rtl/>
        </w:rPr>
        <w:t>ُ</w:t>
      </w:r>
      <w:r w:rsidRPr="00AC6D18">
        <w:rPr>
          <w:rtl/>
        </w:rPr>
        <w:t xml:space="preserve"> أن</w:t>
      </w:r>
      <w:r w:rsidR="006965FE">
        <w:rPr>
          <w:rtl/>
        </w:rPr>
        <w:t>ْ</w:t>
      </w:r>
      <w:r w:rsidRPr="00AC6D18">
        <w:rPr>
          <w:rtl/>
        </w:rPr>
        <w:t xml:space="preserve"> يكون</w:t>
      </w:r>
      <w:r w:rsidR="006965FE">
        <w:rPr>
          <w:rtl/>
        </w:rPr>
        <w:t>َ</w:t>
      </w:r>
      <w:r w:rsidRPr="00AC6D18">
        <w:rPr>
          <w:rtl/>
        </w:rPr>
        <w:t xml:space="preserve"> للمكل</w:t>
      </w:r>
      <w:r w:rsidR="006965FE">
        <w:rPr>
          <w:rtl/>
        </w:rPr>
        <w:t>َّ</w:t>
      </w:r>
      <w:r w:rsidRPr="00AC6D18">
        <w:rPr>
          <w:rtl/>
        </w:rPr>
        <w:t>فين</w:t>
      </w:r>
      <w:r w:rsidR="004803AF">
        <w:rPr>
          <w:rtl/>
        </w:rPr>
        <w:t xml:space="preserve"> ـ </w:t>
      </w:r>
      <w:r w:rsidRPr="00AC6D18">
        <w:rPr>
          <w:rtl/>
        </w:rPr>
        <w:t>من مبدأ الخلق إلى المنتهى</w:t>
      </w:r>
      <w:r w:rsidR="004803AF">
        <w:rPr>
          <w:rtl/>
        </w:rPr>
        <w:t xml:space="preserve"> ـ </w:t>
      </w:r>
      <w:r w:rsidRPr="00AC6D18">
        <w:rPr>
          <w:rtl/>
        </w:rPr>
        <w:t>قانون</w:t>
      </w:r>
      <w:r w:rsidR="006965FE">
        <w:rPr>
          <w:rtl/>
        </w:rPr>
        <w:t>ُ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عدل</w:t>
      </w:r>
      <w:r w:rsidR="006965FE">
        <w:rPr>
          <w:rtl/>
        </w:rPr>
        <w:t>ٍ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وهو</w:t>
      </w:r>
      <w:r w:rsidR="007E0241">
        <w:rPr>
          <w:rtl/>
        </w:rPr>
        <w:t xml:space="preserve"> :</w:t>
      </w:r>
      <w:r w:rsidRPr="00AC6D18">
        <w:rPr>
          <w:rtl/>
        </w:rPr>
        <w:t xml:space="preserve"> الشريعة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ورئيس</w:t>
      </w:r>
      <w:r w:rsidR="006965FE">
        <w:rPr>
          <w:rtl/>
        </w:rPr>
        <w:t>ٌ</w:t>
      </w:r>
      <w:r w:rsidRPr="00AC6D18">
        <w:rPr>
          <w:rtl/>
        </w:rPr>
        <w:t xml:space="preserve"> عادل</w:t>
      </w:r>
      <w:r w:rsidR="006965FE">
        <w:rPr>
          <w:rtl/>
        </w:rPr>
        <w:t>ٌ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وهو</w:t>
      </w:r>
      <w:r w:rsidR="007E0241">
        <w:rPr>
          <w:rtl/>
        </w:rPr>
        <w:t xml:space="preserve"> :</w:t>
      </w:r>
      <w:r w:rsidRPr="00AC6D18">
        <w:rPr>
          <w:rtl/>
        </w:rPr>
        <w:t xml:space="preserve"> النبي</w:t>
      </w:r>
      <w:r w:rsidR="006965FE">
        <w:rPr>
          <w:rtl/>
        </w:rPr>
        <w:t>ّ</w:t>
      </w:r>
      <w:r w:rsidR="00095AA9">
        <w:rPr>
          <w:rtl/>
        </w:rPr>
        <w:t xml:space="preserve"> .</w:t>
      </w:r>
    </w:p>
    <w:p w:rsidR="00AC6D18" w:rsidRPr="00AC6D18" w:rsidRDefault="00AC6D18" w:rsidP="006965FE">
      <w:pPr>
        <w:rPr>
          <w:rtl/>
        </w:rPr>
      </w:pPr>
      <w:r w:rsidRPr="00AC6D18">
        <w:rPr>
          <w:rtl/>
        </w:rPr>
        <w:t>وحيث إن</w:t>
      </w:r>
      <w:r w:rsidR="006965FE">
        <w:rPr>
          <w:rtl/>
        </w:rPr>
        <w:t>ّ</w:t>
      </w:r>
      <w:r w:rsidRPr="00AC6D18">
        <w:rPr>
          <w:rtl/>
        </w:rPr>
        <w:t>ا</w:t>
      </w:r>
      <w:r w:rsidR="004803AF">
        <w:rPr>
          <w:rtl/>
        </w:rPr>
        <w:t xml:space="preserve"> ـ </w:t>
      </w:r>
      <w:r w:rsidRPr="00AC6D18">
        <w:rPr>
          <w:rtl/>
        </w:rPr>
        <w:t>في هذا الزمان</w:t>
      </w:r>
      <w:r w:rsidR="004803AF">
        <w:rPr>
          <w:rtl/>
        </w:rPr>
        <w:t xml:space="preserve"> ـ </w:t>
      </w:r>
      <w:r w:rsidRPr="00AC6D18">
        <w:rPr>
          <w:rtl/>
        </w:rPr>
        <w:t>لا نرى أثرا</w:t>
      </w:r>
      <w:r w:rsidR="006965FE">
        <w:rPr>
          <w:rtl/>
        </w:rPr>
        <w:t>ً</w:t>
      </w:r>
      <w:r w:rsidRPr="00AC6D18">
        <w:rPr>
          <w:rtl/>
        </w:rPr>
        <w:t xml:space="preserve"> صحيحا</w:t>
      </w:r>
      <w:r w:rsidR="006965FE">
        <w:rPr>
          <w:rtl/>
        </w:rPr>
        <w:t>ً</w:t>
      </w:r>
      <w:r w:rsidR="007E0241">
        <w:rPr>
          <w:rtl/>
        </w:rPr>
        <w:t xml:space="preserve"> ،</w:t>
      </w:r>
      <w:r w:rsidR="000A4DAA">
        <w:rPr>
          <w:rtl/>
        </w:rPr>
        <w:t xml:space="preserve"> ولا قانونا</w:t>
      </w:r>
      <w:r w:rsidR="006965FE">
        <w:rPr>
          <w:rtl/>
        </w:rPr>
        <w:t>ً</w:t>
      </w:r>
      <w:r w:rsidR="000A4DAA">
        <w:rPr>
          <w:rtl/>
        </w:rPr>
        <w:t xml:space="preserve"> صالحا</w:t>
      </w:r>
      <w:r w:rsidR="006965FE">
        <w:rPr>
          <w:rtl/>
        </w:rPr>
        <w:t>ً</w:t>
      </w:r>
      <w:r w:rsidR="007E0241">
        <w:rPr>
          <w:rtl/>
        </w:rPr>
        <w:t xml:space="preserve"> ،</w:t>
      </w:r>
      <w:r w:rsidR="000A4DAA">
        <w:rPr>
          <w:rtl/>
        </w:rPr>
        <w:t xml:space="preserve"> إل</w:t>
      </w:r>
      <w:r w:rsidR="006965FE">
        <w:rPr>
          <w:rtl/>
        </w:rPr>
        <w:t>ّ</w:t>
      </w:r>
      <w:r w:rsidR="000A4DAA">
        <w:rPr>
          <w:rtl/>
        </w:rPr>
        <w:t>ا لنبو</w:t>
      </w:r>
      <w:r w:rsidR="006965FE">
        <w:rPr>
          <w:rtl/>
        </w:rPr>
        <w:t>ّ</w:t>
      </w:r>
      <w:r w:rsidR="000A4DAA">
        <w:rPr>
          <w:rtl/>
        </w:rPr>
        <w:t xml:space="preserve">ة </w:t>
      </w:r>
      <w:r w:rsidR="006965FE">
        <w:rPr>
          <w:rtl/>
        </w:rPr>
        <w:br/>
      </w:r>
      <w:r w:rsidRPr="00AC6D18">
        <w:rPr>
          <w:rtl/>
        </w:rPr>
        <w:t>خاتم الأنبياء محم</w:t>
      </w:r>
      <w:r w:rsidR="006965FE">
        <w:rPr>
          <w:rtl/>
        </w:rPr>
        <w:t>ّ</w:t>
      </w:r>
      <w:r w:rsidRPr="00AC6D18">
        <w:rPr>
          <w:rtl/>
        </w:rPr>
        <w:t>د</w:t>
      </w:r>
      <w:r w:rsidR="006965FE">
        <w:rPr>
          <w:rtl/>
        </w:rPr>
        <w:t>ٍ</w:t>
      </w:r>
      <w:r w:rsidRPr="00AC6D18">
        <w:rPr>
          <w:rtl/>
        </w:rPr>
        <w:t xml:space="preserve"> </w:t>
      </w:r>
      <w:r w:rsidR="006965FE">
        <w:rPr>
          <w:rtl/>
        </w:rPr>
        <w:t>صلّی الله عليه وآله</w:t>
      </w:r>
      <w:r w:rsidR="002F18C7">
        <w:rPr>
          <w:rFonts w:hint="cs"/>
          <w:rtl/>
        </w:rPr>
        <w:t xml:space="preserve"> </w:t>
      </w:r>
      <w:r w:rsidR="006965FE">
        <w:rPr>
          <w:rtl/>
        </w:rPr>
        <w:t>؛</w:t>
      </w:r>
      <w:r w:rsidRPr="00AC6D18">
        <w:rPr>
          <w:rtl/>
        </w:rPr>
        <w:t xml:space="preserve"> علمنا</w:t>
      </w:r>
      <w:r w:rsidR="004803AF">
        <w:rPr>
          <w:rtl/>
        </w:rPr>
        <w:t xml:space="preserve"> ـ </w:t>
      </w:r>
      <w:r w:rsidRPr="00AC6D18">
        <w:rPr>
          <w:rtl/>
        </w:rPr>
        <w:t>بالضرورة</w:t>
      </w:r>
      <w:r w:rsidR="004803AF">
        <w:rPr>
          <w:rtl/>
        </w:rPr>
        <w:t xml:space="preserve"> ـ </w:t>
      </w:r>
      <w:r w:rsidR="000A4DAA">
        <w:rPr>
          <w:rtl/>
        </w:rPr>
        <w:t>أن</w:t>
      </w:r>
      <w:r w:rsidR="006965FE">
        <w:rPr>
          <w:rtl/>
        </w:rPr>
        <w:t>ّ</w:t>
      </w:r>
      <w:r w:rsidR="000A4DAA">
        <w:rPr>
          <w:rtl/>
        </w:rPr>
        <w:t>ه النبي</w:t>
      </w:r>
      <w:r w:rsidR="006965FE">
        <w:rPr>
          <w:rtl/>
        </w:rPr>
        <w:t>ُّ</w:t>
      </w:r>
      <w:r w:rsidR="007E0241">
        <w:rPr>
          <w:rtl/>
        </w:rPr>
        <w:t xml:space="preserve"> ،</w:t>
      </w:r>
      <w:r w:rsidR="000A4DAA">
        <w:rPr>
          <w:rtl/>
        </w:rPr>
        <w:t xml:space="preserve"> وشريعته هو </w:t>
      </w:r>
      <w:r w:rsidR="006965FE">
        <w:rPr>
          <w:rtl/>
        </w:rPr>
        <w:br/>
      </w:r>
      <w:r w:rsidRPr="00AC6D18">
        <w:rPr>
          <w:rtl/>
        </w:rPr>
        <w:t>الدين الصحيح</w:t>
      </w:r>
      <w:r w:rsidR="00095AA9">
        <w:rPr>
          <w:rtl/>
        </w:rPr>
        <w:t xml:space="preserve"> .</w:t>
      </w:r>
    </w:p>
    <w:p w:rsidR="00AC6D18" w:rsidRPr="00AC6D18" w:rsidRDefault="00AC6D18" w:rsidP="006965FE">
      <w:pPr>
        <w:rPr>
          <w:rtl/>
        </w:rPr>
      </w:pPr>
      <w:r w:rsidRPr="00AC6D18">
        <w:rPr>
          <w:rtl/>
        </w:rPr>
        <w:t>فإن</w:t>
      </w:r>
      <w:r w:rsidR="006965FE">
        <w:rPr>
          <w:rtl/>
        </w:rPr>
        <w:t>ّ</w:t>
      </w:r>
      <w:r w:rsidRPr="00AC6D18">
        <w:rPr>
          <w:rtl/>
        </w:rPr>
        <w:t xml:space="preserve"> م</w:t>
      </w:r>
      <w:r w:rsidR="006965FE">
        <w:rPr>
          <w:rtl/>
        </w:rPr>
        <w:t>َ</w:t>
      </w:r>
      <w:r w:rsidRPr="00AC6D18">
        <w:rPr>
          <w:rtl/>
        </w:rPr>
        <w:t>ن سبقه مم</w:t>
      </w:r>
      <w:r w:rsidR="006965FE">
        <w:rPr>
          <w:rtl/>
        </w:rPr>
        <w:t>ّ</w:t>
      </w:r>
      <w:r w:rsidRPr="00AC6D18">
        <w:rPr>
          <w:rtl/>
        </w:rPr>
        <w:t>ن اد</w:t>
      </w:r>
      <w:r w:rsidR="006965FE">
        <w:rPr>
          <w:rtl/>
        </w:rPr>
        <w:t>ّ</w:t>
      </w:r>
      <w:r w:rsidRPr="00AC6D18">
        <w:rPr>
          <w:rtl/>
        </w:rPr>
        <w:t>عى النبو</w:t>
      </w:r>
      <w:r w:rsidR="006965FE">
        <w:rPr>
          <w:rtl/>
        </w:rPr>
        <w:t>ّ</w:t>
      </w:r>
      <w:r w:rsidRPr="00AC6D18">
        <w:rPr>
          <w:rtl/>
        </w:rPr>
        <w:t>ة لم يبق له دليل</w:t>
      </w:r>
      <w:r w:rsidR="006965FE">
        <w:rPr>
          <w:rtl/>
        </w:rPr>
        <w:t>ٌ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ولا شريعة</w:t>
      </w:r>
      <w:r w:rsidR="006965FE">
        <w:rPr>
          <w:rtl/>
        </w:rPr>
        <w:t>ٌ</w:t>
      </w:r>
      <w:r w:rsidRPr="00AC6D18">
        <w:rPr>
          <w:rtl/>
        </w:rPr>
        <w:t xml:space="preserve"> صالحة</w:t>
      </w:r>
      <w:r w:rsidR="006965FE">
        <w:rPr>
          <w:rtl/>
        </w:rPr>
        <w:t>ٌ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فإن</w:t>
      </w:r>
      <w:r w:rsidR="006965FE">
        <w:rPr>
          <w:rtl/>
        </w:rPr>
        <w:t>َّ</w:t>
      </w:r>
      <w:r w:rsidRPr="00AC6D18">
        <w:rPr>
          <w:rtl/>
        </w:rPr>
        <w:t xml:space="preserve"> الكتب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المنسوبة</w:t>
      </w:r>
      <w:r w:rsidR="006965FE">
        <w:rPr>
          <w:rtl/>
        </w:rPr>
        <w:t>َ</w:t>
      </w:r>
      <w:r w:rsidRPr="00AC6D18">
        <w:rPr>
          <w:rtl/>
        </w:rPr>
        <w:t xml:space="preserve"> إليهم مشحونة</w:t>
      </w:r>
      <w:r w:rsidR="006965FE">
        <w:rPr>
          <w:rtl/>
        </w:rPr>
        <w:t>ٌ</w:t>
      </w:r>
      <w:r w:rsidRPr="00AC6D18">
        <w:rPr>
          <w:rtl/>
        </w:rPr>
        <w:t xml:space="preserve"> بالأباطيل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وخلاف</w:t>
      </w:r>
      <w:r w:rsidR="006965FE">
        <w:rPr>
          <w:rtl/>
        </w:rPr>
        <w:t>ِ</w:t>
      </w:r>
      <w:r w:rsidRPr="00AC6D18">
        <w:rPr>
          <w:rtl/>
        </w:rPr>
        <w:t xml:space="preserve"> ضرورة العقل</w:t>
      </w:r>
      <w:r w:rsidR="002F18C7">
        <w:rPr>
          <w:rFonts w:hint="cs"/>
          <w:rtl/>
        </w:rPr>
        <w:t xml:space="preserve"> </w:t>
      </w:r>
      <w:r w:rsidR="006965FE">
        <w:rPr>
          <w:rtl/>
        </w:rPr>
        <w:t>؛</w:t>
      </w:r>
      <w:r w:rsidRPr="00AC6D18">
        <w:rPr>
          <w:rtl/>
        </w:rPr>
        <w:t xml:space="preserve"> كالتثليث</w:t>
      </w:r>
      <w:r w:rsidR="006965FE">
        <w:rPr>
          <w:rtl/>
        </w:rPr>
        <w:t>ِ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والشرك</w:t>
      </w:r>
      <w:r w:rsidR="006965FE">
        <w:rPr>
          <w:rtl/>
        </w:rPr>
        <w:t>ِ</w:t>
      </w:r>
      <w:r w:rsidR="007E0241">
        <w:rPr>
          <w:rtl/>
        </w:rPr>
        <w:t xml:space="preserve"> ،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وإس</w:t>
      </w:r>
      <w:r w:rsidR="006965FE">
        <w:rPr>
          <w:rtl/>
        </w:rPr>
        <w:t>ْ</w:t>
      </w:r>
      <w:r w:rsidRPr="00AC6D18">
        <w:rPr>
          <w:rtl/>
        </w:rPr>
        <w:t>ناد القبائح إلى الأنبياء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والمناقضات</w:t>
      </w:r>
      <w:r w:rsidR="007E0241">
        <w:rPr>
          <w:rtl/>
        </w:rPr>
        <w:t xml:space="preserve"> :</w:t>
      </w:r>
      <w:r w:rsidRPr="00AC6D18">
        <w:rPr>
          <w:rtl/>
        </w:rPr>
        <w:t xml:space="preserve"> كالاعتقاد بالتوحيد والتثليث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وتحليل ش</w:t>
      </w:r>
      <w:r w:rsidR="006965FE">
        <w:rPr>
          <w:rtl/>
        </w:rPr>
        <w:t>ُ</w:t>
      </w:r>
      <w:r w:rsidRPr="00AC6D18">
        <w:rPr>
          <w:rtl/>
        </w:rPr>
        <w:t>رب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الخمر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ونكاح البنت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والتجس</w:t>
      </w:r>
      <w:r w:rsidR="006965FE">
        <w:rPr>
          <w:rtl/>
        </w:rPr>
        <w:t>ّ</w:t>
      </w:r>
      <w:r w:rsidRPr="00AC6D18">
        <w:rPr>
          <w:rtl/>
        </w:rPr>
        <w:t>م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والجهل للبارئ</w:t>
      </w:r>
      <w:r w:rsidR="004803AF">
        <w:rPr>
          <w:rtl/>
        </w:rPr>
        <w:t xml:space="preserve"> ـ </w:t>
      </w:r>
      <w:r w:rsidRPr="00AC6D18">
        <w:rPr>
          <w:rtl/>
        </w:rPr>
        <w:t>تعالى</w:t>
      </w:r>
      <w:r w:rsidR="004803AF">
        <w:rPr>
          <w:rtl/>
        </w:rPr>
        <w:t xml:space="preserve"> ـ </w:t>
      </w:r>
      <w:r w:rsidRPr="00AC6D18">
        <w:rPr>
          <w:rtl/>
        </w:rPr>
        <w:t>وغيرها من القبائح</w:t>
      </w:r>
      <w:r w:rsidR="00095AA9">
        <w:rPr>
          <w:rtl/>
        </w:rPr>
        <w:t xml:space="preserve"> .</w:t>
      </w:r>
    </w:p>
    <w:p w:rsidR="00607419" w:rsidRDefault="00AC6D18" w:rsidP="00AC6D18">
      <w:pPr>
        <w:rPr>
          <w:rtl/>
        </w:rPr>
      </w:pPr>
      <w:r w:rsidRPr="00AC6D18">
        <w:rPr>
          <w:rtl/>
        </w:rPr>
        <w:t>فإذا كان اليهود</w:t>
      </w:r>
      <w:r w:rsidR="006965FE">
        <w:rPr>
          <w:rtl/>
        </w:rPr>
        <w:t>ُ</w:t>
      </w:r>
      <w:r w:rsidRPr="00AC6D18">
        <w:rPr>
          <w:rtl/>
        </w:rPr>
        <w:t xml:space="preserve"> والنصارى</w:t>
      </w:r>
      <w:r w:rsidR="004803AF">
        <w:rPr>
          <w:rtl/>
        </w:rPr>
        <w:t xml:space="preserve"> ـ </w:t>
      </w:r>
      <w:r w:rsidRPr="00AC6D18">
        <w:rPr>
          <w:rtl/>
        </w:rPr>
        <w:t>وهم أو</w:t>
      </w:r>
      <w:r w:rsidR="006965FE">
        <w:rPr>
          <w:rtl/>
        </w:rPr>
        <w:t>ْ</w:t>
      </w:r>
      <w:r w:rsidRPr="00AC6D18">
        <w:rPr>
          <w:rtl/>
        </w:rPr>
        <w:t>لى بالحق</w:t>
      </w:r>
      <w:r w:rsidR="006965FE">
        <w:rPr>
          <w:rtl/>
        </w:rPr>
        <w:t>ّ</w:t>
      </w:r>
      <w:r w:rsidRPr="00AC6D18">
        <w:rPr>
          <w:rtl/>
        </w:rPr>
        <w:t>اني</w:t>
      </w:r>
      <w:r w:rsidR="006965FE">
        <w:rPr>
          <w:rtl/>
        </w:rPr>
        <w:t>ّ</w:t>
      </w:r>
      <w:r w:rsidRPr="00AC6D18">
        <w:rPr>
          <w:rtl/>
        </w:rPr>
        <w:t xml:space="preserve">ة من غيرهم </w:t>
      </w:r>
      <w:r w:rsidRPr="00AC6D18">
        <w:rPr>
          <w:rStyle w:val="rfdFootnotenum"/>
          <w:rtl/>
        </w:rPr>
        <w:t>(1)</w:t>
      </w:r>
      <w:r w:rsidR="004803AF">
        <w:rPr>
          <w:rtl/>
        </w:rPr>
        <w:t xml:space="preserve"> ـ </w:t>
      </w:r>
      <w:r w:rsidRPr="00AC6D18">
        <w:rPr>
          <w:rtl/>
        </w:rPr>
        <w:t>على هذا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الظهور من البطلان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والب</w:t>
      </w:r>
      <w:r w:rsidR="00607419">
        <w:rPr>
          <w:rtl/>
        </w:rPr>
        <w:t>عد من الحق</w:t>
      </w:r>
      <w:r w:rsidR="006965FE">
        <w:rPr>
          <w:rtl/>
        </w:rPr>
        <w:t>ّ</w:t>
      </w:r>
      <w:r w:rsidR="002F18C7">
        <w:rPr>
          <w:rFonts w:hint="cs"/>
          <w:rtl/>
        </w:rPr>
        <w:t xml:space="preserve"> </w:t>
      </w:r>
      <w:r w:rsidR="00773F9D">
        <w:rPr>
          <w:rtl/>
        </w:rPr>
        <w:t>!</w:t>
      </w:r>
      <w:r w:rsidR="00607419">
        <w:rPr>
          <w:rtl/>
        </w:rPr>
        <w:t xml:space="preserve"> فكيف بغيرهم</w:t>
      </w:r>
      <w:r w:rsidR="002F18C7">
        <w:rPr>
          <w:rFonts w:hint="cs"/>
          <w:rtl/>
        </w:rPr>
        <w:t xml:space="preserve"> </w:t>
      </w:r>
      <w:r w:rsidR="00773F9D">
        <w:rPr>
          <w:rtl/>
        </w:rPr>
        <w:t>؟</w:t>
      </w:r>
      <w:r w:rsidR="002F18C7">
        <w:rPr>
          <w:rFonts w:hint="cs"/>
          <w:rtl/>
        </w:rPr>
        <w:t xml:space="preserve"> </w:t>
      </w:r>
      <w:r w:rsidR="00773F9D">
        <w:rPr>
          <w:rtl/>
        </w:rPr>
        <w:t>!</w:t>
      </w:r>
    </w:p>
    <w:p w:rsidR="00AC6D18" w:rsidRPr="002F18C7" w:rsidRDefault="00AC6D18" w:rsidP="002F18C7">
      <w:pPr>
        <w:rPr>
          <w:rStyle w:val="rfdLineChar"/>
          <w:rtl/>
        </w:rPr>
      </w:pPr>
      <w:r w:rsidRPr="00AC6D18">
        <w:rPr>
          <w:rtl/>
        </w:rPr>
        <w:t>وكل</w:t>
      </w:r>
      <w:r w:rsidR="006965FE">
        <w:rPr>
          <w:rtl/>
        </w:rPr>
        <w:t>ّ</w:t>
      </w:r>
      <w:r w:rsidRPr="00AC6D18">
        <w:rPr>
          <w:rtl/>
        </w:rPr>
        <w:t xml:space="preserve"> ذلك بخلاف ما هو معلوم</w:t>
      </w:r>
      <w:r w:rsidR="006965FE">
        <w:rPr>
          <w:rtl/>
        </w:rPr>
        <w:t>ٌ</w:t>
      </w:r>
      <w:r w:rsidR="004803AF">
        <w:rPr>
          <w:rtl/>
        </w:rPr>
        <w:t xml:space="preserve"> ـ </w:t>
      </w:r>
      <w:r w:rsidRPr="00AC6D18">
        <w:rPr>
          <w:rtl/>
        </w:rPr>
        <w:t>بالضرورة</w:t>
      </w:r>
      <w:r w:rsidR="004803AF">
        <w:rPr>
          <w:rtl/>
        </w:rPr>
        <w:t xml:space="preserve"> ـ </w:t>
      </w:r>
      <w:r w:rsidRPr="00AC6D18">
        <w:rPr>
          <w:rtl/>
        </w:rPr>
        <w:t>من حكمة القرآن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وجلالة أحكام</w:t>
      </w:r>
      <w:r w:rsidR="002F18C7">
        <w:rPr>
          <w:rFonts w:hint="cs"/>
          <w:rtl/>
        </w:rPr>
        <w:t xml:space="preserve"> </w:t>
      </w:r>
      <w:r w:rsidR="002F18C7">
        <w:rPr>
          <w:rtl/>
        </w:rPr>
        <w:br/>
      </w:r>
      <w:r w:rsidRPr="002F18C7">
        <w:rPr>
          <w:rStyle w:val="rfdLineChar"/>
          <w:rtl/>
        </w:rPr>
        <w:t>__________________</w:t>
      </w:r>
    </w:p>
    <w:p w:rsidR="00AC6D18" w:rsidRPr="00AC6D18" w:rsidRDefault="00AC6D18" w:rsidP="006965FE">
      <w:pPr>
        <w:pStyle w:val="rfdFootnote0"/>
        <w:rPr>
          <w:rtl/>
        </w:rPr>
      </w:pPr>
      <w:r>
        <w:rPr>
          <w:rtl/>
        </w:rPr>
        <w:t>(</w:t>
      </w:r>
      <w:r w:rsidRPr="00AC6D18">
        <w:rPr>
          <w:rtl/>
        </w:rPr>
        <w:t>1) أي من أصحاب العقائد والنحل الباطلة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كالوثني</w:t>
      </w:r>
      <w:r w:rsidR="006965FE">
        <w:rPr>
          <w:rtl/>
        </w:rPr>
        <w:t>ّ</w:t>
      </w:r>
      <w:r w:rsidRPr="00AC6D18">
        <w:rPr>
          <w:rtl/>
        </w:rPr>
        <w:t>ة والملاحدة والثنوية والماد</w:t>
      </w:r>
      <w:r w:rsidR="006965FE">
        <w:rPr>
          <w:rtl/>
        </w:rPr>
        <w:t>ّ</w:t>
      </w:r>
      <w:r w:rsidRPr="00AC6D18">
        <w:rPr>
          <w:rtl/>
        </w:rPr>
        <w:t>ية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التي لا تعتقد برسالة إل</w:t>
      </w:r>
      <w:r w:rsidR="006965FE" w:rsidRPr="00C23377">
        <w:rPr>
          <w:rtl/>
        </w:rPr>
        <w:t>ٰ</w:t>
      </w:r>
      <w:r w:rsidRPr="00AC6D18">
        <w:rPr>
          <w:rtl/>
        </w:rPr>
        <w:t>هي</w:t>
      </w:r>
      <w:r w:rsidR="006965FE">
        <w:rPr>
          <w:rtl/>
        </w:rPr>
        <w:t>ّ</w:t>
      </w:r>
      <w:r w:rsidRPr="00AC6D18">
        <w:rPr>
          <w:rtl/>
        </w:rPr>
        <w:t>ة</w:t>
      </w:r>
      <w:r w:rsidR="00375CD3">
        <w:rPr>
          <w:rtl/>
        </w:rPr>
        <w:t xml:space="preserve"> </w:t>
      </w:r>
      <w:r w:rsidR="006965FE">
        <w:rPr>
          <w:rtl/>
        </w:rPr>
        <w:br/>
      </w:r>
      <w:r w:rsidRPr="00AC6D18">
        <w:rPr>
          <w:rtl/>
        </w:rPr>
        <w:t>سماوي</w:t>
      </w:r>
      <w:r w:rsidR="006965FE">
        <w:rPr>
          <w:rtl/>
        </w:rPr>
        <w:t>ّ</w:t>
      </w:r>
      <w:r w:rsidRPr="00AC6D18">
        <w:rPr>
          <w:rtl/>
        </w:rPr>
        <w:t>ة</w:t>
      </w:r>
      <w:r w:rsidR="00095AA9">
        <w:rPr>
          <w:rtl/>
        </w:rPr>
        <w:t xml:space="preserve"> .</w:t>
      </w:r>
    </w:p>
    <w:p w:rsidR="00AC6D18" w:rsidRPr="00AC6D18" w:rsidRDefault="00AC6D18" w:rsidP="007C3174">
      <w:pPr>
        <w:pStyle w:val="rfdNormal0"/>
        <w:rPr>
          <w:rtl/>
        </w:rPr>
      </w:pPr>
      <w:r>
        <w:rPr>
          <w:rtl/>
        </w:rPr>
        <w:br w:type="page"/>
      </w:r>
      <w:r w:rsidRPr="00AC6D18">
        <w:rPr>
          <w:rtl/>
        </w:rPr>
        <w:lastRenderedPageBreak/>
        <w:t>الإ</w:t>
      </w:r>
      <w:r w:rsidR="007C3174">
        <w:rPr>
          <w:rtl/>
        </w:rPr>
        <w:t>ِ</w:t>
      </w:r>
      <w:r w:rsidRPr="00AC6D18">
        <w:rPr>
          <w:rtl/>
        </w:rPr>
        <w:t>سلام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ومباني هذه الشريعة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وق</w:t>
      </w:r>
      <w:r w:rsidR="007C3174">
        <w:rPr>
          <w:rtl/>
        </w:rPr>
        <w:t>ُ</w:t>
      </w:r>
      <w:r w:rsidRPr="00AC6D18">
        <w:rPr>
          <w:rtl/>
        </w:rPr>
        <w:t>دس ساحة س</w:t>
      </w:r>
      <w:r w:rsidR="007C3174">
        <w:rPr>
          <w:rtl/>
        </w:rPr>
        <w:t>يّ</w:t>
      </w:r>
      <w:r w:rsidRPr="00AC6D18">
        <w:rPr>
          <w:rtl/>
        </w:rPr>
        <w:t xml:space="preserve">د الأنبياء </w:t>
      </w:r>
      <w:r w:rsidR="007C3174">
        <w:rPr>
          <w:rtl/>
        </w:rPr>
        <w:t>صلّی الله عليه وآله</w:t>
      </w:r>
      <w:r w:rsidR="007E0241">
        <w:rPr>
          <w:rtl/>
        </w:rPr>
        <w:t xml:space="preserve"> ،</w:t>
      </w:r>
      <w:r w:rsidR="00607419">
        <w:rPr>
          <w:rtl/>
        </w:rPr>
        <w:t xml:space="preserve"> فإن</w:t>
      </w:r>
      <w:r w:rsidR="007C3174">
        <w:rPr>
          <w:rtl/>
        </w:rPr>
        <w:t>ّ</w:t>
      </w:r>
      <w:r w:rsidR="00607419">
        <w:rPr>
          <w:rtl/>
        </w:rPr>
        <w:t xml:space="preserve"> </w:t>
      </w:r>
      <w:r w:rsidR="007C3174">
        <w:rPr>
          <w:rtl/>
        </w:rPr>
        <w:br/>
      </w:r>
      <w:r w:rsidRPr="00AC6D18">
        <w:rPr>
          <w:rtl/>
        </w:rPr>
        <w:t>كل</w:t>
      </w:r>
      <w:r w:rsidR="007C3174">
        <w:rPr>
          <w:rtl/>
        </w:rPr>
        <w:t>ّ</w:t>
      </w:r>
      <w:r w:rsidRPr="00AC6D18">
        <w:rPr>
          <w:rtl/>
        </w:rPr>
        <w:t xml:space="preserve"> جزئي</w:t>
      </w:r>
      <w:r w:rsidR="007C3174">
        <w:rPr>
          <w:rtl/>
        </w:rPr>
        <w:t>ٍّ</w:t>
      </w:r>
      <w:r w:rsidRPr="00AC6D18">
        <w:rPr>
          <w:rtl/>
        </w:rPr>
        <w:t xml:space="preserve"> وكلي</w:t>
      </w:r>
      <w:r w:rsidR="007C3174">
        <w:rPr>
          <w:rtl/>
        </w:rPr>
        <w:t>ٍّ</w:t>
      </w:r>
      <w:r w:rsidRPr="00AC6D18">
        <w:rPr>
          <w:rtl/>
        </w:rPr>
        <w:t xml:space="preserve"> من أحكام شرعه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وكيفي</w:t>
      </w:r>
      <w:r w:rsidR="007C3174">
        <w:rPr>
          <w:rtl/>
        </w:rPr>
        <w:t>ّ</w:t>
      </w:r>
      <w:r w:rsidRPr="00AC6D18">
        <w:rPr>
          <w:rtl/>
        </w:rPr>
        <w:t>ات</w:t>
      </w:r>
      <w:r w:rsidR="007C3174">
        <w:rPr>
          <w:rtl/>
        </w:rPr>
        <w:t>ِ</w:t>
      </w:r>
      <w:r w:rsidRPr="00AC6D18">
        <w:rPr>
          <w:rtl/>
        </w:rPr>
        <w:t xml:space="preserve"> ذاته وصفاته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وآداب</w:t>
      </w:r>
      <w:r w:rsidR="007C3174">
        <w:rPr>
          <w:rtl/>
        </w:rPr>
        <w:t>ِ</w:t>
      </w:r>
      <w:r w:rsidRPr="00AC6D18">
        <w:rPr>
          <w:rtl/>
        </w:rPr>
        <w:t xml:space="preserve"> معاشرته وأخلاقه</w:t>
      </w:r>
      <w:r w:rsidR="007E0241">
        <w:rPr>
          <w:rtl/>
        </w:rPr>
        <w:t xml:space="preserve"> ،</w:t>
      </w:r>
      <w:r w:rsidR="00375CD3">
        <w:rPr>
          <w:rtl/>
        </w:rPr>
        <w:t xml:space="preserve"> </w:t>
      </w:r>
      <w:r w:rsidR="007C3174">
        <w:rPr>
          <w:rtl/>
        </w:rPr>
        <w:br/>
      </w:r>
      <w:r w:rsidRPr="00AC6D18">
        <w:rPr>
          <w:rtl/>
        </w:rPr>
        <w:t>كل</w:t>
      </w:r>
      <w:r w:rsidR="007C3174">
        <w:rPr>
          <w:rtl/>
        </w:rPr>
        <w:t>ّ</w:t>
      </w:r>
      <w:r w:rsidRPr="00AC6D18">
        <w:rPr>
          <w:rtl/>
        </w:rPr>
        <w:t>ها دلائل</w:t>
      </w:r>
      <w:r w:rsidR="007C3174">
        <w:rPr>
          <w:rtl/>
        </w:rPr>
        <w:t>ُ</w:t>
      </w:r>
      <w:r w:rsidRPr="00AC6D18">
        <w:rPr>
          <w:rtl/>
        </w:rPr>
        <w:t xml:space="preserve"> نبو</w:t>
      </w:r>
      <w:r w:rsidR="007C3174">
        <w:rPr>
          <w:rtl/>
        </w:rPr>
        <w:t>ّ</w:t>
      </w:r>
      <w:r w:rsidRPr="00AC6D18">
        <w:rPr>
          <w:rtl/>
        </w:rPr>
        <w:t>ت</w:t>
      </w:r>
      <w:r w:rsidR="007C3174">
        <w:rPr>
          <w:rtl/>
        </w:rPr>
        <w:t>ِ</w:t>
      </w:r>
      <w:r w:rsidRPr="00AC6D18">
        <w:rPr>
          <w:rtl/>
        </w:rPr>
        <w:t>ه</w:t>
      </w:r>
      <w:r w:rsidR="007C3174">
        <w:rPr>
          <w:rtl/>
        </w:rPr>
        <w:t>ِ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وبراهين</w:t>
      </w:r>
      <w:r w:rsidR="007C3174">
        <w:rPr>
          <w:rtl/>
        </w:rPr>
        <w:t>ُ</w:t>
      </w:r>
      <w:r w:rsidRPr="00AC6D18">
        <w:rPr>
          <w:rtl/>
        </w:rPr>
        <w:t xml:space="preserve"> رسالت</w:t>
      </w:r>
      <w:r w:rsidR="007C3174">
        <w:rPr>
          <w:rtl/>
        </w:rPr>
        <w:t>ِ</w:t>
      </w:r>
      <w:r w:rsidRPr="00AC6D18">
        <w:rPr>
          <w:rtl/>
        </w:rPr>
        <w:t>ه</w:t>
      </w:r>
      <w:r w:rsidR="007C3174">
        <w:rPr>
          <w:rtl/>
        </w:rPr>
        <w:t>ِ</w:t>
      </w:r>
      <w:r w:rsidR="00095AA9">
        <w:rPr>
          <w:rtl/>
        </w:rPr>
        <w:t xml:space="preserve"> .</w:t>
      </w:r>
    </w:p>
    <w:p w:rsidR="00AC6D18" w:rsidRPr="00AC6D18" w:rsidRDefault="00AC6D18" w:rsidP="007C3174">
      <w:pPr>
        <w:rPr>
          <w:rtl/>
        </w:rPr>
      </w:pPr>
      <w:r w:rsidRPr="00AC6D18">
        <w:rPr>
          <w:rtl/>
        </w:rPr>
        <w:t>وأعظم</w:t>
      </w:r>
      <w:r w:rsidR="007C3174">
        <w:rPr>
          <w:rtl/>
        </w:rPr>
        <w:t>ُ</w:t>
      </w:r>
      <w:r w:rsidRPr="00AC6D18">
        <w:rPr>
          <w:rtl/>
        </w:rPr>
        <w:t xml:space="preserve"> معاجزه وأفضل</w:t>
      </w:r>
      <w:r w:rsidR="007C3174">
        <w:rPr>
          <w:rtl/>
        </w:rPr>
        <w:t>ُ</w:t>
      </w:r>
      <w:r w:rsidRPr="00AC6D18">
        <w:rPr>
          <w:rtl/>
        </w:rPr>
        <w:t>ها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وأمتن</w:t>
      </w:r>
      <w:r w:rsidR="007C3174">
        <w:rPr>
          <w:rtl/>
        </w:rPr>
        <w:t>ُ</w:t>
      </w:r>
      <w:r w:rsidRPr="00AC6D18">
        <w:rPr>
          <w:rtl/>
        </w:rPr>
        <w:t>ها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وأكمل</w:t>
      </w:r>
      <w:r w:rsidR="007C3174">
        <w:rPr>
          <w:rtl/>
        </w:rPr>
        <w:t>ُ</w:t>
      </w:r>
      <w:r w:rsidRPr="00AC6D18">
        <w:rPr>
          <w:rtl/>
        </w:rPr>
        <w:t>ها</w:t>
      </w:r>
      <w:r w:rsidR="007E0241">
        <w:rPr>
          <w:rtl/>
        </w:rPr>
        <w:t xml:space="preserve"> :</w:t>
      </w:r>
      <w:r w:rsidRPr="00AC6D18">
        <w:rPr>
          <w:rtl/>
        </w:rPr>
        <w:t xml:space="preserve"> كت</w:t>
      </w:r>
      <w:r w:rsidR="000A4DAA">
        <w:rPr>
          <w:rtl/>
        </w:rPr>
        <w:t>ابه</w:t>
      </w:r>
      <w:r w:rsidR="007C3174">
        <w:rPr>
          <w:rtl/>
        </w:rPr>
        <w:t>ُ</w:t>
      </w:r>
      <w:r w:rsidR="000A4DAA">
        <w:rPr>
          <w:rtl/>
        </w:rPr>
        <w:t xml:space="preserve"> </w:t>
      </w:r>
      <w:r w:rsidR="00AB3A9F">
        <w:rPr>
          <w:rtl/>
        </w:rPr>
        <w:t>«</w:t>
      </w:r>
      <w:r w:rsidR="00D11394">
        <w:rPr>
          <w:rFonts w:hint="cs"/>
          <w:rtl/>
        </w:rPr>
        <w:t xml:space="preserve"> </w:t>
      </w:r>
      <w:r w:rsidR="000A4DAA">
        <w:rPr>
          <w:rtl/>
        </w:rPr>
        <w:t>القرآن</w:t>
      </w:r>
      <w:r w:rsidR="007C3174">
        <w:rPr>
          <w:rtl/>
        </w:rPr>
        <w:t>ُ</w:t>
      </w:r>
      <w:r w:rsidR="000A4DAA">
        <w:rPr>
          <w:rtl/>
        </w:rPr>
        <w:t xml:space="preserve"> الحكيم</w:t>
      </w:r>
      <w:r w:rsidR="007C3174">
        <w:rPr>
          <w:rtl/>
        </w:rPr>
        <w:t>ُ</w:t>
      </w:r>
      <w:r w:rsidR="00D11394">
        <w:rPr>
          <w:rFonts w:hint="cs"/>
          <w:rtl/>
        </w:rPr>
        <w:t xml:space="preserve"> </w:t>
      </w:r>
      <w:r w:rsidR="00AB3A9F">
        <w:rPr>
          <w:rtl/>
        </w:rPr>
        <w:t>»</w:t>
      </w:r>
      <w:r w:rsidR="00D11394">
        <w:rPr>
          <w:rFonts w:hint="cs"/>
          <w:rtl/>
        </w:rPr>
        <w:t xml:space="preserve"> </w:t>
      </w:r>
      <w:r w:rsidR="007C3174">
        <w:rPr>
          <w:rtl/>
        </w:rPr>
        <w:t>؛</w:t>
      </w:r>
      <w:r w:rsidR="000A4DAA">
        <w:rPr>
          <w:rtl/>
        </w:rPr>
        <w:t xml:space="preserve"> حيث إن</w:t>
      </w:r>
      <w:r w:rsidR="007C3174">
        <w:rPr>
          <w:rtl/>
        </w:rPr>
        <w:t>ّ</w:t>
      </w:r>
      <w:r w:rsidR="000A4DAA">
        <w:rPr>
          <w:rtl/>
        </w:rPr>
        <w:t xml:space="preserve">ه </w:t>
      </w:r>
      <w:r w:rsidR="007C3174">
        <w:rPr>
          <w:rtl/>
        </w:rPr>
        <w:br/>
      </w:r>
      <w:r w:rsidRPr="00AC6D18">
        <w:rPr>
          <w:rtl/>
        </w:rPr>
        <w:t>أع</w:t>
      </w:r>
      <w:r w:rsidR="007C3174">
        <w:rPr>
          <w:rtl/>
        </w:rPr>
        <w:t>ْ</w:t>
      </w:r>
      <w:r w:rsidRPr="00AC6D18">
        <w:rPr>
          <w:rtl/>
        </w:rPr>
        <w:t>ج</w:t>
      </w:r>
      <w:r w:rsidR="007C3174">
        <w:rPr>
          <w:rtl/>
        </w:rPr>
        <w:t>َ</w:t>
      </w:r>
      <w:r w:rsidRPr="00AC6D18">
        <w:rPr>
          <w:rtl/>
        </w:rPr>
        <w:t>ز</w:t>
      </w:r>
      <w:r w:rsidR="007C3174">
        <w:rPr>
          <w:rtl/>
        </w:rPr>
        <w:t>َ</w:t>
      </w:r>
      <w:r w:rsidRPr="00AC6D18">
        <w:rPr>
          <w:rtl/>
        </w:rPr>
        <w:t xml:space="preserve"> أهل</w:t>
      </w:r>
      <w:r w:rsidR="007C3174">
        <w:rPr>
          <w:rtl/>
        </w:rPr>
        <w:t>َ</w:t>
      </w:r>
      <w:r w:rsidRPr="00AC6D18">
        <w:rPr>
          <w:rtl/>
        </w:rPr>
        <w:t xml:space="preserve"> العال</w:t>
      </w:r>
      <w:r w:rsidR="007C3174">
        <w:rPr>
          <w:rtl/>
        </w:rPr>
        <w:t>َ</w:t>
      </w:r>
      <w:r w:rsidRPr="00AC6D18">
        <w:rPr>
          <w:rtl/>
        </w:rPr>
        <w:t>م م</w:t>
      </w:r>
      <w:r w:rsidR="007C3174">
        <w:rPr>
          <w:rtl/>
        </w:rPr>
        <w:t>ِ</w:t>
      </w:r>
      <w:r w:rsidRPr="00AC6D18">
        <w:rPr>
          <w:rtl/>
        </w:rPr>
        <w:t>ن الجن</w:t>
      </w:r>
      <w:r w:rsidR="007C3174">
        <w:rPr>
          <w:rtl/>
        </w:rPr>
        <w:t>ّ</w:t>
      </w:r>
      <w:r w:rsidRPr="00AC6D18">
        <w:rPr>
          <w:rtl/>
        </w:rPr>
        <w:t xml:space="preserve"> والإ</w:t>
      </w:r>
      <w:r w:rsidR="007C3174">
        <w:rPr>
          <w:rtl/>
        </w:rPr>
        <w:t>ِ</w:t>
      </w:r>
      <w:r w:rsidRPr="00AC6D18">
        <w:rPr>
          <w:rtl/>
        </w:rPr>
        <w:t>نس</w:t>
      </w:r>
      <w:r w:rsidR="004803AF">
        <w:rPr>
          <w:rtl/>
        </w:rPr>
        <w:t xml:space="preserve"> ـ </w:t>
      </w:r>
      <w:r w:rsidRPr="00AC6D18">
        <w:rPr>
          <w:rtl/>
        </w:rPr>
        <w:t>من أن</w:t>
      </w:r>
      <w:r w:rsidR="007C3174">
        <w:rPr>
          <w:rtl/>
        </w:rPr>
        <w:t>ْ</w:t>
      </w:r>
      <w:r w:rsidRPr="00AC6D18">
        <w:rPr>
          <w:rtl/>
        </w:rPr>
        <w:t xml:space="preserve"> ي</w:t>
      </w:r>
      <w:r w:rsidR="007C3174">
        <w:rPr>
          <w:rtl/>
        </w:rPr>
        <w:t>ُ</w:t>
      </w:r>
      <w:r w:rsidRPr="00AC6D18">
        <w:rPr>
          <w:rtl/>
        </w:rPr>
        <w:t>عار</w:t>
      </w:r>
      <w:r w:rsidR="000A4DAA">
        <w:rPr>
          <w:rtl/>
        </w:rPr>
        <w:t>ضوا القرآن</w:t>
      </w:r>
      <w:r w:rsidR="007C3174">
        <w:rPr>
          <w:rtl/>
        </w:rPr>
        <w:t>َ</w:t>
      </w:r>
      <w:r w:rsidR="007E0241">
        <w:rPr>
          <w:rtl/>
        </w:rPr>
        <w:t xml:space="preserve"> ،</w:t>
      </w:r>
      <w:r w:rsidR="000A4DAA">
        <w:rPr>
          <w:rtl/>
        </w:rPr>
        <w:t xml:space="preserve"> ولو بسورة</w:t>
      </w:r>
      <w:r w:rsidR="007C3174">
        <w:rPr>
          <w:rtl/>
        </w:rPr>
        <w:t>ٍ</w:t>
      </w:r>
      <w:r w:rsidR="000A4DAA">
        <w:rPr>
          <w:rtl/>
        </w:rPr>
        <w:t xml:space="preserve"> ذات</w:t>
      </w:r>
      <w:r w:rsidR="007C3174">
        <w:rPr>
          <w:rtl/>
        </w:rPr>
        <w:t>ِ</w:t>
      </w:r>
      <w:r w:rsidR="000A4DAA">
        <w:rPr>
          <w:rtl/>
        </w:rPr>
        <w:t xml:space="preserve"> ثلاث</w:t>
      </w:r>
      <w:r w:rsidR="007C3174">
        <w:rPr>
          <w:rtl/>
        </w:rPr>
        <w:t>ِ</w:t>
      </w:r>
      <w:r w:rsidR="000A4DAA">
        <w:rPr>
          <w:rtl/>
        </w:rPr>
        <w:t xml:space="preserve"> </w:t>
      </w:r>
      <w:r w:rsidR="007C3174">
        <w:rPr>
          <w:rtl/>
        </w:rPr>
        <w:br/>
      </w:r>
      <w:r w:rsidRPr="00AC6D18">
        <w:rPr>
          <w:rtl/>
        </w:rPr>
        <w:t>آيات</w:t>
      </w:r>
      <w:r w:rsidR="007C3174">
        <w:rPr>
          <w:rtl/>
        </w:rPr>
        <w:t>ٍ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مع إقدامهم على إعطاء الج</w:t>
      </w:r>
      <w:r w:rsidR="007C3174">
        <w:rPr>
          <w:rtl/>
        </w:rPr>
        <w:t>ِ</w:t>
      </w:r>
      <w:r w:rsidRPr="00AC6D18">
        <w:rPr>
          <w:rtl/>
        </w:rPr>
        <w:t>ز</w:t>
      </w:r>
      <w:r w:rsidR="007C3174">
        <w:rPr>
          <w:rtl/>
        </w:rPr>
        <w:t>ْ</w:t>
      </w:r>
      <w:r w:rsidRPr="00AC6D18">
        <w:rPr>
          <w:rtl/>
        </w:rPr>
        <w:t>ية عن ي</w:t>
      </w:r>
      <w:r w:rsidR="007C3174">
        <w:rPr>
          <w:rtl/>
        </w:rPr>
        <w:t>َ</w:t>
      </w:r>
      <w:r w:rsidRPr="00AC6D18">
        <w:rPr>
          <w:rtl/>
        </w:rPr>
        <w:t>د</w:t>
      </w:r>
      <w:r w:rsidR="007C3174">
        <w:rPr>
          <w:rtl/>
        </w:rPr>
        <w:t>ٍ</w:t>
      </w:r>
      <w:r w:rsidRPr="00AC6D18">
        <w:rPr>
          <w:rtl/>
        </w:rPr>
        <w:t xml:space="preserve"> وه</w:t>
      </w:r>
      <w:r w:rsidR="000A4DAA">
        <w:rPr>
          <w:rtl/>
        </w:rPr>
        <w:t>م صاغ</w:t>
      </w:r>
      <w:r w:rsidR="007C3174">
        <w:rPr>
          <w:rtl/>
        </w:rPr>
        <w:t>ِ</w:t>
      </w:r>
      <w:r w:rsidR="000A4DAA">
        <w:rPr>
          <w:rtl/>
        </w:rPr>
        <w:t>رون</w:t>
      </w:r>
      <w:r w:rsidR="007E0241">
        <w:rPr>
          <w:rtl/>
        </w:rPr>
        <w:t xml:space="preserve"> ،</w:t>
      </w:r>
      <w:r w:rsidR="000A4DAA">
        <w:rPr>
          <w:rtl/>
        </w:rPr>
        <w:t xml:space="preserve"> وبذل</w:t>
      </w:r>
      <w:r w:rsidR="007C3174">
        <w:rPr>
          <w:rtl/>
        </w:rPr>
        <w:t>ِ</w:t>
      </w:r>
      <w:r w:rsidR="000A4DAA">
        <w:rPr>
          <w:rtl/>
        </w:rPr>
        <w:t xml:space="preserve"> النفس والنفيس</w:t>
      </w:r>
      <w:r w:rsidR="007E0241">
        <w:rPr>
          <w:rtl/>
        </w:rPr>
        <w:t xml:space="preserve"> ،</w:t>
      </w:r>
      <w:r w:rsidR="000A4DAA">
        <w:rPr>
          <w:rtl/>
        </w:rPr>
        <w:t xml:space="preserve"> </w:t>
      </w:r>
      <w:r w:rsidR="007C3174">
        <w:rPr>
          <w:rtl/>
        </w:rPr>
        <w:br/>
      </w:r>
      <w:r w:rsidRPr="00AC6D18">
        <w:rPr>
          <w:rtl/>
        </w:rPr>
        <w:t>وتحم</w:t>
      </w:r>
      <w:r w:rsidR="007C3174">
        <w:rPr>
          <w:rtl/>
        </w:rPr>
        <w:t>ّ</w:t>
      </w:r>
      <w:r w:rsidRPr="00AC6D18">
        <w:rPr>
          <w:rtl/>
        </w:rPr>
        <w:t>ل الأس</w:t>
      </w:r>
      <w:r w:rsidR="007C3174">
        <w:rPr>
          <w:rtl/>
        </w:rPr>
        <w:t>ْ</w:t>
      </w:r>
      <w:r w:rsidRPr="00AC6D18">
        <w:rPr>
          <w:rtl/>
        </w:rPr>
        <w:t>ر</w:t>
      </w:r>
      <w:r w:rsidR="007C3174">
        <w:rPr>
          <w:rtl/>
        </w:rPr>
        <w:t>ِ</w:t>
      </w:r>
      <w:r w:rsidRPr="00AC6D18">
        <w:rPr>
          <w:rtl/>
        </w:rPr>
        <w:t xml:space="preserve"> والر</w:t>
      </w:r>
      <w:r w:rsidR="007C3174">
        <w:rPr>
          <w:rtl/>
        </w:rPr>
        <w:t>ِ</w:t>
      </w:r>
      <w:r w:rsidRPr="00AC6D18">
        <w:rPr>
          <w:rtl/>
        </w:rPr>
        <w:t>ق</w:t>
      </w:r>
      <w:r w:rsidR="007C3174">
        <w:rPr>
          <w:rtl/>
        </w:rPr>
        <w:t>ِّ</w:t>
      </w:r>
      <w:r w:rsidRPr="00AC6D18">
        <w:rPr>
          <w:rtl/>
        </w:rPr>
        <w:t>ي</w:t>
      </w:r>
      <w:r w:rsidR="007C3174">
        <w:rPr>
          <w:rtl/>
        </w:rPr>
        <w:t>ّ</w:t>
      </w:r>
      <w:r w:rsidRPr="00AC6D18">
        <w:rPr>
          <w:rtl/>
        </w:rPr>
        <w:t>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والقتل وس</w:t>
      </w:r>
      <w:r w:rsidR="007C3174">
        <w:rPr>
          <w:rtl/>
        </w:rPr>
        <w:t>َ</w:t>
      </w:r>
      <w:r w:rsidRPr="00AC6D18">
        <w:rPr>
          <w:rtl/>
        </w:rPr>
        <w:t>بي الذ</w:t>
      </w:r>
      <w:r w:rsidR="007C3174">
        <w:rPr>
          <w:rtl/>
        </w:rPr>
        <w:t>ُ</w:t>
      </w:r>
      <w:r w:rsidRPr="00AC6D18">
        <w:rPr>
          <w:rtl/>
        </w:rPr>
        <w:t>ر</w:t>
      </w:r>
      <w:r w:rsidR="007C3174">
        <w:rPr>
          <w:rtl/>
        </w:rPr>
        <w:t>ِّ</w:t>
      </w:r>
      <w:r w:rsidRPr="00AC6D18">
        <w:rPr>
          <w:rtl/>
        </w:rPr>
        <w:t>ي</w:t>
      </w:r>
      <w:r w:rsidR="007C3174">
        <w:rPr>
          <w:rtl/>
        </w:rPr>
        <w:t>ّ</w:t>
      </w:r>
      <w:r w:rsidRPr="00AC6D18">
        <w:rPr>
          <w:rtl/>
        </w:rPr>
        <w:t>ة</w:t>
      </w:r>
      <w:r w:rsidR="00095AA9">
        <w:rPr>
          <w:rtl/>
        </w:rPr>
        <w:t xml:space="preserve"> .</w:t>
      </w:r>
    </w:p>
    <w:p w:rsidR="00AC6D18" w:rsidRPr="00AC6D18" w:rsidRDefault="00AC6D18" w:rsidP="00C33C3C">
      <w:pPr>
        <w:pStyle w:val="rfdCenterBold1"/>
        <w:rPr>
          <w:rtl/>
        </w:rPr>
      </w:pPr>
      <w:r w:rsidRPr="00AC6D18">
        <w:rPr>
          <w:rtl/>
        </w:rPr>
        <w:t>الرابع</w:t>
      </w:r>
      <w:r w:rsidR="007E0241">
        <w:rPr>
          <w:rtl/>
        </w:rPr>
        <w:t xml:space="preserve"> :</w:t>
      </w:r>
      <w:r w:rsidRPr="00AC6D18">
        <w:rPr>
          <w:rtl/>
        </w:rPr>
        <w:t xml:space="preserve"> الإ</w:t>
      </w:r>
      <w:r w:rsidR="007C3174">
        <w:rPr>
          <w:rtl/>
        </w:rPr>
        <w:t>ِ</w:t>
      </w:r>
      <w:r w:rsidRPr="00AC6D18">
        <w:rPr>
          <w:rtl/>
        </w:rPr>
        <w:t>مامة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وهي</w:t>
      </w:r>
      <w:r w:rsidR="007E0241">
        <w:rPr>
          <w:rtl/>
        </w:rPr>
        <w:t xml:space="preserve"> :</w:t>
      </w:r>
      <w:r w:rsidRPr="00AC6D18">
        <w:rPr>
          <w:rtl/>
        </w:rPr>
        <w:t xml:space="preserve"> الرئاسة</w:t>
      </w:r>
      <w:r w:rsidR="007C3174">
        <w:rPr>
          <w:rtl/>
        </w:rPr>
        <w:t>ُ</w:t>
      </w:r>
      <w:r w:rsidRPr="00AC6D18">
        <w:rPr>
          <w:rtl/>
        </w:rPr>
        <w:t xml:space="preserve"> العام</w:t>
      </w:r>
      <w:r w:rsidR="007C3174">
        <w:rPr>
          <w:rtl/>
        </w:rPr>
        <w:t>ّ</w:t>
      </w:r>
      <w:r w:rsidRPr="00AC6D18">
        <w:rPr>
          <w:rtl/>
        </w:rPr>
        <w:t>ة</w:t>
      </w:r>
      <w:r w:rsidR="007C3174">
        <w:rPr>
          <w:rtl/>
        </w:rPr>
        <w:t>ُ</w:t>
      </w:r>
      <w:r w:rsidRPr="00AC6D18">
        <w:rPr>
          <w:rtl/>
        </w:rPr>
        <w:t xml:space="preserve"> في الدين</w:t>
      </w:r>
      <w:r w:rsidR="007C3174">
        <w:rPr>
          <w:rtl/>
        </w:rPr>
        <w:t>ِ</w:t>
      </w:r>
      <w:r w:rsidRPr="00AC6D18">
        <w:rPr>
          <w:rtl/>
        </w:rPr>
        <w:t xml:space="preserve"> والدنيا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نيابة</w:t>
      </w:r>
      <w:r w:rsidR="007C3174">
        <w:rPr>
          <w:rtl/>
        </w:rPr>
        <w:t>ً</w:t>
      </w:r>
      <w:r w:rsidRPr="00AC6D18">
        <w:rPr>
          <w:rtl/>
        </w:rPr>
        <w:t xml:space="preserve"> عن النبي</w:t>
      </w:r>
      <w:r w:rsidR="007C3174">
        <w:rPr>
          <w:rtl/>
        </w:rPr>
        <w:t>ّ</w:t>
      </w:r>
      <w:r w:rsidR="00095AA9">
        <w:rPr>
          <w:rtl/>
        </w:rPr>
        <w:t xml:space="preserve"> .</w:t>
      </w:r>
    </w:p>
    <w:p w:rsidR="000A4DAA" w:rsidRDefault="00AC6D18" w:rsidP="00AC6D18">
      <w:pPr>
        <w:rPr>
          <w:rtl/>
        </w:rPr>
      </w:pPr>
      <w:r w:rsidRPr="00AC6D18">
        <w:rPr>
          <w:rtl/>
        </w:rPr>
        <w:t xml:space="preserve">والدليل على وجوب الاعتقاد بوجود </w:t>
      </w:r>
      <w:r w:rsidR="000A4DAA">
        <w:rPr>
          <w:rtl/>
        </w:rPr>
        <w:t>الإ</w:t>
      </w:r>
      <w:r w:rsidR="007C3174">
        <w:rPr>
          <w:rtl/>
        </w:rPr>
        <w:t>ِ</w:t>
      </w:r>
      <w:r w:rsidR="000A4DAA">
        <w:rPr>
          <w:rtl/>
        </w:rPr>
        <w:t>مام وتعيينه</w:t>
      </w:r>
      <w:r w:rsidR="007E0241">
        <w:rPr>
          <w:rtl/>
        </w:rPr>
        <w:t xml:space="preserve"> ،</w:t>
      </w:r>
      <w:r w:rsidR="000A4DAA">
        <w:rPr>
          <w:rtl/>
        </w:rPr>
        <w:t xml:space="preserve"> كأدل</w:t>
      </w:r>
      <w:r w:rsidR="007C3174">
        <w:rPr>
          <w:rtl/>
        </w:rPr>
        <w:t>ّ</w:t>
      </w:r>
      <w:r w:rsidR="000A4DAA">
        <w:rPr>
          <w:rtl/>
        </w:rPr>
        <w:t>ة النبو</w:t>
      </w:r>
      <w:r w:rsidR="007C3174">
        <w:rPr>
          <w:rtl/>
        </w:rPr>
        <w:t>ّ</w:t>
      </w:r>
      <w:r w:rsidR="000A4DAA">
        <w:rPr>
          <w:rtl/>
        </w:rPr>
        <w:t>ة</w:t>
      </w:r>
      <w:r w:rsidR="007E0241">
        <w:rPr>
          <w:rtl/>
        </w:rPr>
        <w:t xml:space="preserve"> :</w:t>
      </w:r>
    </w:p>
    <w:p w:rsidR="00AC6D18" w:rsidRPr="00AC6D18" w:rsidRDefault="00AC6D18" w:rsidP="007C3174">
      <w:pPr>
        <w:rPr>
          <w:rtl/>
        </w:rPr>
      </w:pPr>
      <w:r w:rsidRPr="00AC6D18">
        <w:rPr>
          <w:rtl/>
        </w:rPr>
        <w:t>فإن</w:t>
      </w:r>
      <w:r w:rsidR="007C3174">
        <w:rPr>
          <w:rtl/>
        </w:rPr>
        <w:t>ّ</w:t>
      </w:r>
      <w:r w:rsidRPr="00AC6D18">
        <w:rPr>
          <w:rtl/>
        </w:rPr>
        <w:t>ه</w:t>
      </w:r>
      <w:r w:rsidR="004803AF">
        <w:rPr>
          <w:rtl/>
        </w:rPr>
        <w:t xml:space="preserve"> ـ </w:t>
      </w:r>
      <w:r w:rsidRPr="00AC6D18">
        <w:rPr>
          <w:rtl/>
        </w:rPr>
        <w:t>كما يجب</w:t>
      </w:r>
      <w:r w:rsidR="007C3174">
        <w:rPr>
          <w:rtl/>
        </w:rPr>
        <w:t>ُ</w:t>
      </w:r>
      <w:r w:rsidRPr="00AC6D18">
        <w:rPr>
          <w:rtl/>
        </w:rPr>
        <w:t xml:space="preserve"> على الله تعالى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لحكمته</w:t>
      </w:r>
      <w:r w:rsidR="007E0241">
        <w:rPr>
          <w:rtl/>
        </w:rPr>
        <w:t xml:space="preserve"> :</w:t>
      </w:r>
      <w:r w:rsidRPr="00AC6D18">
        <w:rPr>
          <w:rtl/>
        </w:rPr>
        <w:t xml:space="preserve"> جعل</w:t>
      </w:r>
      <w:r w:rsidR="007C3174">
        <w:rPr>
          <w:rtl/>
        </w:rPr>
        <w:t>ُ</w:t>
      </w:r>
      <w:r w:rsidRPr="00AC6D18">
        <w:rPr>
          <w:rtl/>
        </w:rPr>
        <w:t xml:space="preserve"> النبي</w:t>
      </w:r>
      <w:r w:rsidR="007C3174">
        <w:rPr>
          <w:rtl/>
        </w:rPr>
        <w:t>ّ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والشريعة</w:t>
      </w:r>
      <w:r w:rsidR="004803AF">
        <w:rPr>
          <w:rtl/>
        </w:rPr>
        <w:t xml:space="preserve"> ـ </w:t>
      </w:r>
      <w:r w:rsidRPr="00AC6D18">
        <w:rPr>
          <w:rtl/>
        </w:rPr>
        <w:t>يجب</w:t>
      </w:r>
      <w:r w:rsidR="007C3174">
        <w:rPr>
          <w:rtl/>
        </w:rPr>
        <w:t>ُ</w:t>
      </w:r>
      <w:r w:rsidRPr="00AC6D18">
        <w:rPr>
          <w:rtl/>
        </w:rPr>
        <w:t xml:space="preserve"> عليه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جعل</w:t>
      </w:r>
      <w:r w:rsidR="007C3174">
        <w:rPr>
          <w:rtl/>
        </w:rPr>
        <w:t>ُ</w:t>
      </w:r>
      <w:r w:rsidRPr="00AC6D18">
        <w:rPr>
          <w:rtl/>
        </w:rPr>
        <w:t xml:space="preserve"> الإ</w:t>
      </w:r>
      <w:r w:rsidR="007C3174">
        <w:rPr>
          <w:rtl/>
        </w:rPr>
        <w:t>ِ</w:t>
      </w:r>
      <w:r w:rsidRPr="00AC6D18">
        <w:rPr>
          <w:rtl/>
        </w:rPr>
        <w:t>مام نائبا</w:t>
      </w:r>
      <w:r w:rsidR="007C3174">
        <w:rPr>
          <w:rtl/>
        </w:rPr>
        <w:t>ً</w:t>
      </w:r>
      <w:r w:rsidRPr="00AC6D18">
        <w:rPr>
          <w:rtl/>
        </w:rPr>
        <w:t xml:space="preserve"> عن النبي</w:t>
      </w:r>
      <w:r w:rsidR="007C3174">
        <w:rPr>
          <w:rtl/>
        </w:rPr>
        <w:t>ّ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لحفظ ذلك القانون</w:t>
      </w:r>
      <w:r w:rsidR="007C3174">
        <w:rPr>
          <w:rtl/>
        </w:rPr>
        <w:t>ِ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وح</w:t>
      </w:r>
      <w:r w:rsidR="000A4DAA">
        <w:rPr>
          <w:rtl/>
        </w:rPr>
        <w:t>فظ العاملين به</w:t>
      </w:r>
      <w:r w:rsidR="007E0241">
        <w:rPr>
          <w:rtl/>
        </w:rPr>
        <w:t xml:space="preserve"> ،</w:t>
      </w:r>
      <w:r w:rsidR="000A4DAA">
        <w:rPr>
          <w:rtl/>
        </w:rPr>
        <w:t xml:space="preserve"> وإل</w:t>
      </w:r>
      <w:r w:rsidR="007C3174">
        <w:rPr>
          <w:rtl/>
        </w:rPr>
        <w:t>ّ</w:t>
      </w:r>
      <w:r w:rsidR="000A4DAA">
        <w:rPr>
          <w:rtl/>
        </w:rPr>
        <w:t>ا</w:t>
      </w:r>
      <w:r w:rsidR="00D11394">
        <w:rPr>
          <w:rFonts w:hint="cs"/>
          <w:rtl/>
        </w:rPr>
        <w:t xml:space="preserve"> </w:t>
      </w:r>
      <w:r w:rsidR="007C3174">
        <w:rPr>
          <w:rtl/>
        </w:rPr>
        <w:t>؛</w:t>
      </w:r>
      <w:r w:rsidR="000A4DAA">
        <w:rPr>
          <w:rtl/>
        </w:rPr>
        <w:t xml:space="preserve"> لزم</w:t>
      </w:r>
      <w:r w:rsidR="007C3174">
        <w:rPr>
          <w:rtl/>
        </w:rPr>
        <w:t>َ</w:t>
      </w:r>
      <w:r w:rsidR="000A4DAA">
        <w:rPr>
          <w:rtl/>
        </w:rPr>
        <w:t xml:space="preserve"> نقض</w:t>
      </w:r>
      <w:r w:rsidR="007C3174">
        <w:rPr>
          <w:rtl/>
        </w:rPr>
        <w:t>ُ</w:t>
      </w:r>
      <w:r w:rsidR="000A4DAA">
        <w:rPr>
          <w:rtl/>
        </w:rPr>
        <w:t xml:space="preserve"> </w:t>
      </w:r>
      <w:r w:rsidR="007C3174">
        <w:rPr>
          <w:rtl/>
        </w:rPr>
        <w:br/>
      </w:r>
      <w:r w:rsidR="000A4DAA">
        <w:rPr>
          <w:rtl/>
        </w:rPr>
        <w:t>ما أبرم</w:t>
      </w:r>
      <w:r w:rsidR="007C3174">
        <w:rPr>
          <w:rtl/>
        </w:rPr>
        <w:t>َ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ولا يجوز</w:t>
      </w:r>
      <w:r w:rsidR="004803AF">
        <w:rPr>
          <w:rtl/>
        </w:rPr>
        <w:t xml:space="preserve"> ـ </w:t>
      </w:r>
      <w:r w:rsidRPr="00AC6D18">
        <w:rPr>
          <w:rtl/>
        </w:rPr>
        <w:t>عقلا</w:t>
      </w:r>
      <w:r w:rsidR="007C3174">
        <w:rPr>
          <w:rtl/>
        </w:rPr>
        <w:t>ً</w:t>
      </w:r>
      <w:r w:rsidRPr="00AC6D18">
        <w:rPr>
          <w:rtl/>
        </w:rPr>
        <w:t xml:space="preserve"> ونقلا</w:t>
      </w:r>
      <w:r w:rsidR="007C3174">
        <w:rPr>
          <w:rtl/>
        </w:rPr>
        <w:t>ً</w:t>
      </w:r>
      <w:r w:rsidR="004803AF">
        <w:rPr>
          <w:rtl/>
        </w:rPr>
        <w:t xml:space="preserve"> ـ </w:t>
      </w:r>
      <w:r w:rsidRPr="00AC6D18">
        <w:rPr>
          <w:rtl/>
        </w:rPr>
        <w:t>تفويض</w:t>
      </w:r>
      <w:r w:rsidR="007C3174">
        <w:rPr>
          <w:rtl/>
        </w:rPr>
        <w:t>ُ</w:t>
      </w:r>
      <w:r w:rsidRPr="00AC6D18">
        <w:rPr>
          <w:rtl/>
        </w:rPr>
        <w:t xml:space="preserve"> أمر الإ</w:t>
      </w:r>
      <w:r w:rsidR="007C3174">
        <w:rPr>
          <w:rtl/>
        </w:rPr>
        <w:t>ِ</w:t>
      </w:r>
      <w:r w:rsidRPr="00AC6D18">
        <w:rPr>
          <w:rtl/>
        </w:rPr>
        <w:t>مامة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</w:t>
      </w:r>
      <w:r w:rsidR="000A4DAA">
        <w:rPr>
          <w:rtl/>
        </w:rPr>
        <w:t>وزمام ال</w:t>
      </w:r>
      <w:r w:rsidR="007C3174">
        <w:rPr>
          <w:rtl/>
        </w:rPr>
        <w:t>ْ</w:t>
      </w:r>
      <w:r w:rsidR="000A4DAA">
        <w:rPr>
          <w:rtl/>
        </w:rPr>
        <w:t>أ</w:t>
      </w:r>
      <w:r w:rsidR="007C3174">
        <w:rPr>
          <w:rtl/>
        </w:rPr>
        <w:t>ُ</w:t>
      </w:r>
      <w:r w:rsidR="000A4DAA">
        <w:rPr>
          <w:rtl/>
        </w:rPr>
        <w:t>م</w:t>
      </w:r>
      <w:r w:rsidR="007C3174">
        <w:rPr>
          <w:rtl/>
        </w:rPr>
        <w:t>ّ</w:t>
      </w:r>
      <w:r w:rsidR="000A4DAA">
        <w:rPr>
          <w:rtl/>
        </w:rPr>
        <w:t>ة إليهم</w:t>
      </w:r>
      <w:r w:rsidR="007E0241">
        <w:rPr>
          <w:rtl/>
        </w:rPr>
        <w:t xml:space="preserve"> ،</w:t>
      </w:r>
      <w:r w:rsidR="000A4DAA">
        <w:rPr>
          <w:rtl/>
        </w:rPr>
        <w:t xml:space="preserve"> لتأديته إلى </w:t>
      </w:r>
      <w:r w:rsidR="007C3174">
        <w:rPr>
          <w:rtl/>
        </w:rPr>
        <w:br/>
      </w:r>
      <w:r w:rsidRPr="00AC6D18">
        <w:rPr>
          <w:rtl/>
        </w:rPr>
        <w:t>أعظم فساد</w:t>
      </w:r>
      <w:r w:rsidR="007C3174">
        <w:rPr>
          <w:rtl/>
        </w:rPr>
        <w:t>ٍ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وهلاك</w:t>
      </w:r>
      <w:r w:rsidR="007C3174">
        <w:rPr>
          <w:rtl/>
        </w:rPr>
        <w:t>ٍ</w:t>
      </w:r>
      <w:r w:rsidRPr="00AC6D18">
        <w:rPr>
          <w:rtl/>
        </w:rPr>
        <w:t xml:space="preserve"> للحرث</w:t>
      </w:r>
      <w:r w:rsidR="007C3174">
        <w:rPr>
          <w:rtl/>
        </w:rPr>
        <w:t>ِ</w:t>
      </w:r>
      <w:r w:rsidRPr="00AC6D18">
        <w:rPr>
          <w:rtl/>
        </w:rPr>
        <w:t xml:space="preserve"> والنسل</w:t>
      </w:r>
      <w:r w:rsidR="007C3174">
        <w:rPr>
          <w:rtl/>
        </w:rPr>
        <w:t>ِ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واستناد كل</w:t>
      </w:r>
      <w:r w:rsidR="007C3174">
        <w:rPr>
          <w:rtl/>
        </w:rPr>
        <w:t>ّ</w:t>
      </w:r>
      <w:r w:rsidRPr="00AC6D18">
        <w:rPr>
          <w:rtl/>
        </w:rPr>
        <w:t xml:space="preserve"> ذلك إلى الله والرسول</w:t>
      </w:r>
      <w:r w:rsidR="00095AA9">
        <w:rPr>
          <w:rtl/>
        </w:rPr>
        <w:t xml:space="preserve"> .</w:t>
      </w:r>
    </w:p>
    <w:p w:rsidR="00AC6D18" w:rsidRPr="00AC6D18" w:rsidRDefault="00AC6D18" w:rsidP="007C3174">
      <w:pPr>
        <w:rPr>
          <w:rtl/>
        </w:rPr>
      </w:pPr>
      <w:r w:rsidRPr="00AC6D18">
        <w:rPr>
          <w:rtl/>
        </w:rPr>
        <w:t>ولكن</w:t>
      </w:r>
      <w:r w:rsidR="007C3174">
        <w:rPr>
          <w:rtl/>
        </w:rPr>
        <w:t>ْ</w:t>
      </w:r>
      <w:r w:rsidRPr="00AC6D18">
        <w:rPr>
          <w:rtl/>
        </w:rPr>
        <w:t xml:space="preserve"> إذا ع</w:t>
      </w:r>
      <w:r w:rsidR="007C3174">
        <w:rPr>
          <w:rtl/>
        </w:rPr>
        <w:t>ُ</w:t>
      </w:r>
      <w:r w:rsidRPr="00AC6D18">
        <w:rPr>
          <w:rtl/>
        </w:rPr>
        <w:t>ي</w:t>
      </w:r>
      <w:r w:rsidR="007C3174">
        <w:rPr>
          <w:rtl/>
        </w:rPr>
        <w:t>ِّ</w:t>
      </w:r>
      <w:r w:rsidRPr="00AC6D18">
        <w:rPr>
          <w:rtl/>
        </w:rPr>
        <w:t>ن</w:t>
      </w:r>
      <w:r w:rsidR="007C3174">
        <w:rPr>
          <w:rtl/>
        </w:rPr>
        <w:t>َ</w:t>
      </w:r>
      <w:r w:rsidRPr="00AC6D18">
        <w:rPr>
          <w:rtl/>
        </w:rPr>
        <w:t xml:space="preserve"> الإ</w:t>
      </w:r>
      <w:r w:rsidR="007C3174">
        <w:rPr>
          <w:rtl/>
        </w:rPr>
        <w:t>ِ</w:t>
      </w:r>
      <w:r w:rsidRPr="00AC6D18">
        <w:rPr>
          <w:rtl/>
        </w:rPr>
        <w:t>مام</w:t>
      </w:r>
      <w:r w:rsidR="007C3174">
        <w:rPr>
          <w:rtl/>
        </w:rPr>
        <w:t>ُ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وامتنعت ال</w:t>
      </w:r>
      <w:r w:rsidR="007C3174">
        <w:rPr>
          <w:rtl/>
        </w:rPr>
        <w:t>ْ</w:t>
      </w:r>
      <w:r w:rsidRPr="00AC6D18">
        <w:rPr>
          <w:rtl/>
        </w:rPr>
        <w:t>أ</w:t>
      </w:r>
      <w:r w:rsidR="007C3174">
        <w:rPr>
          <w:rtl/>
        </w:rPr>
        <w:t>ُ</w:t>
      </w:r>
      <w:r w:rsidRPr="00AC6D18">
        <w:rPr>
          <w:rtl/>
        </w:rPr>
        <w:t>م</w:t>
      </w:r>
      <w:r w:rsidR="007C3174">
        <w:rPr>
          <w:rtl/>
        </w:rPr>
        <w:t>ّ</w:t>
      </w:r>
      <w:r w:rsidRPr="00AC6D18">
        <w:rPr>
          <w:rtl/>
        </w:rPr>
        <w:t>ة</w:t>
      </w:r>
      <w:r w:rsidR="007C3174">
        <w:rPr>
          <w:rtl/>
        </w:rPr>
        <w:t>ُ</w:t>
      </w:r>
      <w:r w:rsidRPr="00AC6D18">
        <w:rPr>
          <w:rtl/>
        </w:rPr>
        <w:t xml:space="preserve"> من القبول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فكل</w:t>
      </w:r>
      <w:r w:rsidR="007C3174">
        <w:rPr>
          <w:rtl/>
        </w:rPr>
        <w:t>ّ</w:t>
      </w:r>
      <w:r w:rsidRPr="00AC6D18">
        <w:rPr>
          <w:rtl/>
        </w:rPr>
        <w:t>ما س</w:t>
      </w:r>
      <w:r w:rsidR="007C3174">
        <w:rPr>
          <w:rtl/>
        </w:rPr>
        <w:t>ُ</w:t>
      </w:r>
      <w:r w:rsidRPr="00AC6D18">
        <w:rPr>
          <w:rtl/>
        </w:rPr>
        <w:t>ل</w:t>
      </w:r>
      <w:r w:rsidR="007C3174">
        <w:rPr>
          <w:rtl/>
        </w:rPr>
        <w:t>ّ</w:t>
      </w:r>
      <w:r w:rsidRPr="00AC6D18">
        <w:rPr>
          <w:rtl/>
        </w:rPr>
        <w:t xml:space="preserve"> سيف</w:t>
      </w:r>
      <w:r w:rsidR="007C3174">
        <w:rPr>
          <w:rtl/>
        </w:rPr>
        <w:t>ٌ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يستند إلى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القاتل والمقتول من أ</w:t>
      </w:r>
      <w:r w:rsidR="007C3174">
        <w:rPr>
          <w:rtl/>
        </w:rPr>
        <w:t>ُ</w:t>
      </w:r>
      <w:r w:rsidRPr="00AC6D18">
        <w:rPr>
          <w:rtl/>
        </w:rPr>
        <w:t>ولي البغي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وكما وجدناه</w:t>
      </w:r>
      <w:r w:rsidR="004803AF">
        <w:rPr>
          <w:rtl/>
        </w:rPr>
        <w:t xml:space="preserve"> ـ </w:t>
      </w:r>
      <w:r w:rsidRPr="00AC6D18">
        <w:rPr>
          <w:rtl/>
        </w:rPr>
        <w:t>بالضرورة</w:t>
      </w:r>
      <w:r w:rsidR="004803AF">
        <w:rPr>
          <w:rtl/>
        </w:rPr>
        <w:t xml:space="preserve"> ـ </w:t>
      </w:r>
      <w:r w:rsidRPr="00AC6D18">
        <w:rPr>
          <w:rtl/>
        </w:rPr>
        <w:t>في عترة نبي</w:t>
      </w:r>
      <w:r w:rsidR="007C3174">
        <w:rPr>
          <w:rtl/>
        </w:rPr>
        <w:t>ّ</w:t>
      </w:r>
      <w:r w:rsidRPr="00AC6D18">
        <w:rPr>
          <w:rtl/>
        </w:rPr>
        <w:t>نا محم</w:t>
      </w:r>
      <w:r w:rsidR="007C3174">
        <w:rPr>
          <w:rtl/>
        </w:rPr>
        <w:t>ّ</w:t>
      </w:r>
      <w:r w:rsidRPr="00AC6D18">
        <w:rPr>
          <w:rtl/>
        </w:rPr>
        <w:t>د صل</w:t>
      </w:r>
      <w:r w:rsidR="007C3174">
        <w:rPr>
          <w:rtl/>
        </w:rPr>
        <w:t>ّ</w:t>
      </w:r>
      <w:r w:rsidRPr="00AC6D18">
        <w:rPr>
          <w:rtl/>
        </w:rPr>
        <w:t>ى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الله عليه وآله</w:t>
      </w:r>
      <w:r w:rsidR="00D11394">
        <w:rPr>
          <w:rFonts w:hint="cs"/>
          <w:rtl/>
        </w:rPr>
        <w:t xml:space="preserve"> </w:t>
      </w:r>
      <w:r w:rsidR="007C3174">
        <w:rPr>
          <w:rtl/>
        </w:rPr>
        <w:t>؛</w:t>
      </w:r>
      <w:r w:rsidRPr="00AC6D18">
        <w:rPr>
          <w:rtl/>
        </w:rPr>
        <w:t xml:space="preserve"> حيث</w:t>
      </w:r>
      <w:r w:rsidR="007C3174">
        <w:rPr>
          <w:rtl/>
        </w:rPr>
        <w:t>ُ</w:t>
      </w:r>
      <w:r w:rsidRPr="00AC6D18">
        <w:rPr>
          <w:rtl/>
        </w:rPr>
        <w:t xml:space="preserve"> تواتر حديث</w:t>
      </w:r>
      <w:r w:rsidR="007C3174">
        <w:rPr>
          <w:rtl/>
        </w:rPr>
        <w:t>ُ</w:t>
      </w:r>
      <w:r w:rsidR="007E0241">
        <w:rPr>
          <w:rtl/>
        </w:rPr>
        <w:t xml:space="preserve"> :</w:t>
      </w:r>
      <w:r w:rsidRPr="00AC6D18">
        <w:rPr>
          <w:rtl/>
        </w:rPr>
        <w:t xml:space="preserve"> </w:t>
      </w:r>
      <w:r w:rsidR="00AB3A9F" w:rsidRPr="00AC6D18">
        <w:rPr>
          <w:rtl/>
        </w:rPr>
        <w:t>«</w:t>
      </w:r>
      <w:r w:rsidR="00D11394">
        <w:rPr>
          <w:rFonts w:hint="cs"/>
          <w:rtl/>
        </w:rPr>
        <w:t xml:space="preserve"> </w:t>
      </w:r>
      <w:r w:rsidRPr="00AC6D18">
        <w:rPr>
          <w:rtl/>
        </w:rPr>
        <w:t>إن</w:t>
      </w:r>
      <w:r w:rsidR="007C3174">
        <w:rPr>
          <w:rtl/>
        </w:rPr>
        <w:t>ّ</w:t>
      </w:r>
      <w:r w:rsidRPr="00AC6D18">
        <w:rPr>
          <w:rtl/>
        </w:rPr>
        <w:t>ي خ</w:t>
      </w:r>
      <w:r w:rsidR="007C3174">
        <w:rPr>
          <w:rtl/>
        </w:rPr>
        <w:t>َ</w:t>
      </w:r>
      <w:r w:rsidRPr="00AC6D18">
        <w:rPr>
          <w:rtl/>
        </w:rPr>
        <w:t>ل</w:t>
      </w:r>
      <w:r w:rsidR="007C3174">
        <w:rPr>
          <w:rtl/>
        </w:rPr>
        <w:t>ّ</w:t>
      </w:r>
      <w:r w:rsidRPr="00AC6D18">
        <w:rPr>
          <w:rtl/>
        </w:rPr>
        <w:t>فت</w:t>
      </w:r>
      <w:r w:rsidR="007C3174">
        <w:rPr>
          <w:rtl/>
        </w:rPr>
        <w:t>ُ</w:t>
      </w:r>
      <w:r w:rsidRPr="00AC6D18">
        <w:rPr>
          <w:rtl/>
        </w:rPr>
        <w:t xml:space="preserve"> فيكم الث</w:t>
      </w:r>
      <w:r w:rsidR="00607419">
        <w:rPr>
          <w:rtl/>
        </w:rPr>
        <w:t>قلين</w:t>
      </w:r>
      <w:r w:rsidR="007E0241">
        <w:rPr>
          <w:rtl/>
        </w:rPr>
        <w:t xml:space="preserve"> :</w:t>
      </w:r>
      <w:r w:rsidR="00607419">
        <w:rPr>
          <w:rtl/>
        </w:rPr>
        <w:t xml:space="preserve"> كتاب</w:t>
      </w:r>
      <w:r w:rsidR="007C3174">
        <w:rPr>
          <w:rtl/>
        </w:rPr>
        <w:t>َ</w:t>
      </w:r>
      <w:r w:rsidR="00607419">
        <w:rPr>
          <w:rtl/>
        </w:rPr>
        <w:t xml:space="preserve"> الله</w:t>
      </w:r>
      <w:r w:rsidR="007C3174">
        <w:rPr>
          <w:rtl/>
        </w:rPr>
        <w:t>ِ</w:t>
      </w:r>
      <w:r w:rsidR="007E0241">
        <w:rPr>
          <w:rtl/>
        </w:rPr>
        <w:t xml:space="preserve"> ،</w:t>
      </w:r>
      <w:r w:rsidR="00607419">
        <w:rPr>
          <w:rtl/>
        </w:rPr>
        <w:t xml:space="preserve"> وعترتي</w:t>
      </w:r>
      <w:r w:rsidR="007E0241">
        <w:rPr>
          <w:rtl/>
        </w:rPr>
        <w:t xml:space="preserve"> :</w:t>
      </w:r>
      <w:r w:rsidR="00607419">
        <w:rPr>
          <w:rtl/>
        </w:rPr>
        <w:t xml:space="preserve"> أهل</w:t>
      </w:r>
      <w:r w:rsidR="007C3174">
        <w:rPr>
          <w:rtl/>
        </w:rPr>
        <w:t>َ</w:t>
      </w:r>
      <w:r w:rsidR="00607419">
        <w:rPr>
          <w:rtl/>
        </w:rPr>
        <w:t xml:space="preserve"> </w:t>
      </w:r>
      <w:r w:rsidR="007C3174">
        <w:rPr>
          <w:rtl/>
        </w:rPr>
        <w:br/>
      </w:r>
      <w:r w:rsidRPr="00AC6D18">
        <w:rPr>
          <w:rtl/>
        </w:rPr>
        <w:t>بيتي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إن</w:t>
      </w:r>
      <w:r w:rsidR="007C3174">
        <w:rPr>
          <w:rtl/>
        </w:rPr>
        <w:t>ْ</w:t>
      </w:r>
      <w:r w:rsidRPr="00AC6D18">
        <w:rPr>
          <w:rtl/>
        </w:rPr>
        <w:t xml:space="preserve"> تمس</w:t>
      </w:r>
      <w:r w:rsidR="007C3174">
        <w:rPr>
          <w:rtl/>
        </w:rPr>
        <w:t>ّ</w:t>
      </w:r>
      <w:r w:rsidRPr="00AC6D18">
        <w:rPr>
          <w:rtl/>
        </w:rPr>
        <w:t>كتم بهما لن</w:t>
      </w:r>
      <w:r w:rsidR="007C3174">
        <w:rPr>
          <w:rtl/>
        </w:rPr>
        <w:t>ْ</w:t>
      </w:r>
      <w:r w:rsidRPr="00AC6D18">
        <w:rPr>
          <w:rtl/>
        </w:rPr>
        <w:t xml:space="preserve"> ت</w:t>
      </w:r>
      <w:r w:rsidR="007C3174">
        <w:rPr>
          <w:rtl/>
        </w:rPr>
        <w:t>َ</w:t>
      </w:r>
      <w:r w:rsidRPr="00AC6D18">
        <w:rPr>
          <w:rtl/>
        </w:rPr>
        <w:t>ضل</w:t>
      </w:r>
      <w:r w:rsidR="007C3174">
        <w:rPr>
          <w:rtl/>
        </w:rPr>
        <w:t>ّ</w:t>
      </w:r>
      <w:r w:rsidRPr="00AC6D18">
        <w:rPr>
          <w:rtl/>
        </w:rPr>
        <w:t>وا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ولن</w:t>
      </w:r>
      <w:r w:rsidR="007C3174">
        <w:rPr>
          <w:rtl/>
        </w:rPr>
        <w:t>ْ</w:t>
      </w:r>
      <w:r w:rsidRPr="00AC6D18">
        <w:rPr>
          <w:rtl/>
        </w:rPr>
        <w:t xml:space="preserve"> يفتر</w:t>
      </w:r>
      <w:r w:rsidR="007C3174">
        <w:rPr>
          <w:rtl/>
        </w:rPr>
        <w:t>ِ</w:t>
      </w:r>
      <w:r w:rsidRPr="00AC6D18">
        <w:rPr>
          <w:rtl/>
        </w:rPr>
        <w:t>قا حت</w:t>
      </w:r>
      <w:r w:rsidR="007C3174">
        <w:rPr>
          <w:rtl/>
        </w:rPr>
        <w:t>ّ</w:t>
      </w:r>
      <w:r w:rsidRPr="00AC6D18">
        <w:rPr>
          <w:rtl/>
        </w:rPr>
        <w:t>ى ي</w:t>
      </w:r>
      <w:r w:rsidR="007C3174">
        <w:rPr>
          <w:rtl/>
        </w:rPr>
        <w:t>َ</w:t>
      </w:r>
      <w:r w:rsidRPr="00AC6D18">
        <w:rPr>
          <w:rtl/>
        </w:rPr>
        <w:t>ردا علي</w:t>
      </w:r>
      <w:r w:rsidR="007C3174">
        <w:rPr>
          <w:rtl/>
        </w:rPr>
        <w:t>َّ</w:t>
      </w:r>
      <w:r w:rsidRPr="00AC6D18">
        <w:rPr>
          <w:rtl/>
        </w:rPr>
        <w:t xml:space="preserve"> الحوض</w:t>
      </w:r>
      <w:r w:rsidR="007C3174">
        <w:rPr>
          <w:rtl/>
        </w:rPr>
        <w:t>َ</w:t>
      </w:r>
      <w:r w:rsidR="00D11394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وفي بعض الصحاح المسل</w:t>
      </w:r>
      <w:r w:rsidR="007C3174">
        <w:rPr>
          <w:rtl/>
        </w:rPr>
        <w:t>َّ</w:t>
      </w:r>
      <w:r w:rsidRPr="00AC6D18">
        <w:rPr>
          <w:rtl/>
        </w:rPr>
        <w:t>مة</w:t>
      </w:r>
      <w:r w:rsidR="007E0241">
        <w:rPr>
          <w:rtl/>
        </w:rPr>
        <w:t xml:space="preserve"> :</w:t>
      </w:r>
      <w:r w:rsidRPr="00AC6D18">
        <w:rPr>
          <w:rtl/>
        </w:rPr>
        <w:t xml:space="preserve"> </w:t>
      </w:r>
      <w:r w:rsidR="00AB3A9F" w:rsidRPr="00AC6D18">
        <w:rPr>
          <w:rtl/>
        </w:rPr>
        <w:t>«</w:t>
      </w:r>
      <w:r w:rsidR="00D11394">
        <w:rPr>
          <w:rFonts w:hint="cs"/>
          <w:rtl/>
        </w:rPr>
        <w:t xml:space="preserve"> </w:t>
      </w:r>
      <w:r w:rsidRPr="00AC6D18">
        <w:rPr>
          <w:rtl/>
        </w:rPr>
        <w:t>إن</w:t>
      </w:r>
      <w:r w:rsidR="007C3174">
        <w:rPr>
          <w:rtl/>
        </w:rPr>
        <w:t>ّ</w:t>
      </w:r>
      <w:r w:rsidRPr="00AC6D18">
        <w:rPr>
          <w:rtl/>
        </w:rPr>
        <w:t>ي تركت</w:t>
      </w:r>
      <w:r w:rsidR="007C3174">
        <w:rPr>
          <w:rtl/>
        </w:rPr>
        <w:t>ُ</w:t>
      </w:r>
      <w:r w:rsidRPr="00AC6D18">
        <w:rPr>
          <w:rtl/>
        </w:rPr>
        <w:t xml:space="preserve"> فيكم خليفتين</w:t>
      </w:r>
      <w:r w:rsidR="00095AA9">
        <w:rPr>
          <w:rtl/>
        </w:rPr>
        <w:t xml:space="preserve"> . . .</w:t>
      </w:r>
      <w:r w:rsidR="00D11394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Pr="00AC6D18">
        <w:rPr>
          <w:rtl/>
        </w:rPr>
        <w:t xml:space="preserve"> إلى آخره</w:t>
      </w:r>
      <w:r w:rsidR="00095AA9">
        <w:rPr>
          <w:rtl/>
        </w:rPr>
        <w:t xml:space="preserve"> .</w:t>
      </w:r>
    </w:p>
    <w:p w:rsidR="00AC6D18" w:rsidRPr="00AC6D18" w:rsidRDefault="00AC6D18" w:rsidP="00D11394">
      <w:pPr>
        <w:rPr>
          <w:rtl/>
        </w:rPr>
      </w:pPr>
      <w:r w:rsidRPr="00AC6D18">
        <w:rPr>
          <w:rtl/>
        </w:rPr>
        <w:t>وقد تكر</w:t>
      </w:r>
      <w:r w:rsidR="007C3174">
        <w:rPr>
          <w:rtl/>
        </w:rPr>
        <w:t>ّ</w:t>
      </w:r>
      <w:r w:rsidRPr="00AC6D18">
        <w:rPr>
          <w:rtl/>
        </w:rPr>
        <w:t xml:space="preserve">ر منه </w:t>
      </w:r>
      <w:r w:rsidR="007C3174">
        <w:rPr>
          <w:rtl/>
        </w:rPr>
        <w:t>صلّی الله عليه وآله</w:t>
      </w:r>
      <w:r w:rsidRPr="00AC6D18">
        <w:rPr>
          <w:rtl/>
        </w:rPr>
        <w:t xml:space="preserve"> ذلك في مواضع ومجامع متعد</w:t>
      </w:r>
      <w:r w:rsidR="007C3174">
        <w:rPr>
          <w:rtl/>
        </w:rPr>
        <w:t>ّ</w:t>
      </w:r>
      <w:r w:rsidRPr="00AC6D18">
        <w:rPr>
          <w:rtl/>
        </w:rPr>
        <w:t>دة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كما صر</w:t>
      </w:r>
      <w:r w:rsidR="007C3174">
        <w:rPr>
          <w:rtl/>
        </w:rPr>
        <w:t>ّ</w:t>
      </w:r>
      <w:r w:rsidRPr="00AC6D18">
        <w:rPr>
          <w:rtl/>
        </w:rPr>
        <w:t>ح به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جماعة من الخاص</w:t>
      </w:r>
      <w:r w:rsidR="007C3174">
        <w:rPr>
          <w:rtl/>
        </w:rPr>
        <w:t>ّ</w:t>
      </w:r>
      <w:r w:rsidRPr="00AC6D18">
        <w:rPr>
          <w:rtl/>
        </w:rPr>
        <w:t>ة والعام</w:t>
      </w:r>
      <w:r w:rsidR="007C3174">
        <w:rPr>
          <w:rtl/>
        </w:rPr>
        <w:t>ّ</w:t>
      </w:r>
      <w:r w:rsidRPr="00AC6D18">
        <w:rPr>
          <w:rtl/>
        </w:rPr>
        <w:t>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منهم ابن حجر في </w:t>
      </w:r>
      <w:r w:rsidR="00773F9D">
        <w:rPr>
          <w:rtl/>
        </w:rPr>
        <w:t>(</w:t>
      </w:r>
      <w:r w:rsidR="00D11394">
        <w:rPr>
          <w:rFonts w:hint="cs"/>
          <w:rtl/>
        </w:rPr>
        <w:t xml:space="preserve"> </w:t>
      </w:r>
      <w:r w:rsidRPr="00AC6D18">
        <w:rPr>
          <w:rtl/>
        </w:rPr>
        <w:t>صواعقه</w:t>
      </w:r>
      <w:r w:rsidR="00D11394">
        <w:rPr>
          <w:rFonts w:hint="cs"/>
          <w:rtl/>
        </w:rPr>
        <w:t xml:space="preserve"> </w:t>
      </w:r>
      <w:r w:rsidR="00773F9D">
        <w:rPr>
          <w:rtl/>
        </w:rPr>
        <w:t>)</w:t>
      </w:r>
      <w:r w:rsidRPr="00AC6D18">
        <w:rPr>
          <w:rtl/>
        </w:rPr>
        <w:t xml:space="preserve"> مع ذلك التعص</w:t>
      </w:r>
      <w:r w:rsidR="007C3174">
        <w:rPr>
          <w:rtl/>
        </w:rPr>
        <w:t>ُّ</w:t>
      </w:r>
      <w:r w:rsidRPr="00AC6D18">
        <w:rPr>
          <w:rtl/>
        </w:rPr>
        <w:t>ب والنصب</w:t>
      </w:r>
      <w:r w:rsidR="00D11394">
        <w:rPr>
          <w:rFonts w:hint="cs"/>
          <w:rtl/>
        </w:rPr>
        <w:t xml:space="preserve"> </w:t>
      </w:r>
      <w:r w:rsidR="00773F9D">
        <w:rPr>
          <w:rtl/>
        </w:rPr>
        <w:t>!</w:t>
      </w:r>
    </w:p>
    <w:p w:rsidR="00F13218" w:rsidRDefault="00F13218" w:rsidP="00AC6D18">
      <w:pPr>
        <w:rPr>
          <w:rtl/>
        </w:rPr>
        <w:sectPr w:rsidR="00F13218" w:rsidSect="00107863">
          <w:headerReference w:type="even" r:id="rId334"/>
          <w:headerReference w:type="default" r:id="rId335"/>
          <w:headerReference w:type="first" r:id="rId336"/>
          <w:type w:val="continuous"/>
          <w:pgSz w:w="11907" w:h="16840" w:code="9"/>
          <w:pgMar w:top="1247" w:right="1361" w:bottom="1247" w:left="1361" w:header="720" w:footer="720" w:gutter="0"/>
          <w:cols w:space="720"/>
          <w:titlePg/>
          <w:bidi/>
          <w:rtlGutter/>
          <w:docGrid w:linePitch="360"/>
        </w:sectPr>
      </w:pPr>
    </w:p>
    <w:p w:rsidR="00AC6D18" w:rsidRPr="00AC6D18" w:rsidRDefault="00AC6D18" w:rsidP="00AC6D18">
      <w:pPr>
        <w:rPr>
          <w:rtl/>
        </w:rPr>
      </w:pPr>
      <w:r>
        <w:rPr>
          <w:rtl/>
        </w:rPr>
        <w:lastRenderedPageBreak/>
        <w:br w:type="page"/>
      </w:r>
      <w:r w:rsidRPr="00AC6D18">
        <w:rPr>
          <w:rtl/>
        </w:rPr>
        <w:lastRenderedPageBreak/>
        <w:t>وهذا الحديث</w:t>
      </w:r>
      <w:r w:rsidR="00187F3E">
        <w:rPr>
          <w:rtl/>
        </w:rPr>
        <w:t>ُ</w:t>
      </w:r>
      <w:r w:rsidRPr="00AC6D18">
        <w:rPr>
          <w:rtl/>
        </w:rPr>
        <w:t xml:space="preserve"> المتواتر</w:t>
      </w:r>
      <w:r w:rsidR="00187F3E">
        <w:rPr>
          <w:rtl/>
        </w:rPr>
        <w:t>ُ</w:t>
      </w:r>
      <w:r w:rsidR="004803AF">
        <w:rPr>
          <w:rtl/>
        </w:rPr>
        <w:t xml:space="preserve"> ـ </w:t>
      </w:r>
      <w:r w:rsidRPr="00AC6D18">
        <w:rPr>
          <w:rtl/>
        </w:rPr>
        <w:t>المعلوم</w:t>
      </w:r>
      <w:r w:rsidR="00187F3E">
        <w:rPr>
          <w:rtl/>
        </w:rPr>
        <w:t>ُ</w:t>
      </w:r>
      <w:r w:rsidRPr="00AC6D18">
        <w:rPr>
          <w:rtl/>
        </w:rPr>
        <w:t xml:space="preserve"> صدور</w:t>
      </w:r>
      <w:r w:rsidR="00187F3E">
        <w:rPr>
          <w:rtl/>
        </w:rPr>
        <w:t>ُ</w:t>
      </w:r>
      <w:r w:rsidRPr="00AC6D18">
        <w:rPr>
          <w:rtl/>
        </w:rPr>
        <w:t>ه من لسان الوحي والإ</w:t>
      </w:r>
      <w:r w:rsidR="00187F3E">
        <w:rPr>
          <w:rtl/>
        </w:rPr>
        <w:t>ِ</w:t>
      </w:r>
      <w:r w:rsidRPr="00AC6D18">
        <w:rPr>
          <w:rtl/>
        </w:rPr>
        <w:t>ل</w:t>
      </w:r>
      <w:r w:rsidR="00187F3E">
        <w:rPr>
          <w:rtl/>
        </w:rPr>
        <w:t>ْ</w:t>
      </w:r>
      <w:r w:rsidRPr="00AC6D18">
        <w:rPr>
          <w:rtl/>
        </w:rPr>
        <w:t>هام</w:t>
      </w:r>
      <w:r w:rsidR="004803AF">
        <w:rPr>
          <w:rtl/>
        </w:rPr>
        <w:t xml:space="preserve"> ـ </w:t>
      </w:r>
      <w:r w:rsidR="00607419">
        <w:rPr>
          <w:rtl/>
        </w:rPr>
        <w:t>يدل</w:t>
      </w:r>
      <w:r w:rsidR="00187F3E">
        <w:rPr>
          <w:rtl/>
        </w:rPr>
        <w:t>ُّ</w:t>
      </w:r>
      <w:r w:rsidR="00607419">
        <w:rPr>
          <w:rtl/>
        </w:rPr>
        <w:t xml:space="preserve"> على </w:t>
      </w:r>
      <w:r w:rsidR="00187F3E">
        <w:rPr>
          <w:rtl/>
        </w:rPr>
        <w:br/>
      </w:r>
      <w:r w:rsidRPr="00AC6D18">
        <w:rPr>
          <w:rtl/>
        </w:rPr>
        <w:t>أ</w:t>
      </w:r>
      <w:r w:rsidR="00187F3E">
        <w:rPr>
          <w:rtl/>
        </w:rPr>
        <w:t>ُ</w:t>
      </w:r>
      <w:r w:rsidRPr="00AC6D18">
        <w:rPr>
          <w:rtl/>
        </w:rPr>
        <w:t>مور</w:t>
      </w:r>
      <w:r w:rsidR="00187F3E">
        <w:rPr>
          <w:rtl/>
        </w:rPr>
        <w:t>ٍ</w:t>
      </w:r>
      <w:r w:rsidRPr="00AC6D18">
        <w:rPr>
          <w:rtl/>
        </w:rPr>
        <w:t xml:space="preserve"> عظام</w:t>
      </w:r>
      <w:r w:rsidR="007E0241">
        <w:rPr>
          <w:rtl/>
        </w:rPr>
        <w:t xml:space="preserve"> :</w:t>
      </w:r>
    </w:p>
    <w:p w:rsidR="00AC6D18" w:rsidRPr="00AC6D18" w:rsidRDefault="00AC6D18" w:rsidP="00AC6D18">
      <w:pPr>
        <w:rPr>
          <w:rtl/>
        </w:rPr>
      </w:pPr>
      <w:r w:rsidRPr="000A4DAA">
        <w:rPr>
          <w:rStyle w:val="rfdBold2"/>
          <w:rtl/>
        </w:rPr>
        <w:t>الأو</w:t>
      </w:r>
      <w:r w:rsidR="00187F3E">
        <w:rPr>
          <w:rStyle w:val="rfdBold2"/>
          <w:rtl/>
        </w:rPr>
        <w:t>ّ</w:t>
      </w:r>
      <w:r w:rsidRPr="000A4DAA">
        <w:rPr>
          <w:rStyle w:val="rfdBold2"/>
          <w:rtl/>
        </w:rPr>
        <w:t>ل</w:t>
      </w:r>
      <w:r w:rsidR="007E0241">
        <w:rPr>
          <w:rStyle w:val="rfdBold2"/>
          <w:rtl/>
        </w:rPr>
        <w:t xml:space="preserve"> :</w:t>
      </w:r>
      <w:r w:rsidRPr="00AC6D18">
        <w:rPr>
          <w:rtl/>
        </w:rPr>
        <w:t xml:space="preserve"> يدل</w:t>
      </w:r>
      <w:r w:rsidR="00187F3E">
        <w:rPr>
          <w:rtl/>
        </w:rPr>
        <w:t>ُّ</w:t>
      </w:r>
      <w:r w:rsidRPr="00AC6D18">
        <w:rPr>
          <w:rtl/>
        </w:rPr>
        <w:t xml:space="preserve"> على نبو</w:t>
      </w:r>
      <w:r w:rsidR="00187F3E">
        <w:rPr>
          <w:rtl/>
        </w:rPr>
        <w:t>ّ</w:t>
      </w:r>
      <w:r w:rsidRPr="00AC6D18">
        <w:rPr>
          <w:rtl/>
        </w:rPr>
        <w:t>ة قائله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عليه وآله أفضل</w:t>
      </w:r>
      <w:r w:rsidR="00187F3E">
        <w:rPr>
          <w:rtl/>
        </w:rPr>
        <w:t>ُ</w:t>
      </w:r>
      <w:r w:rsidRPr="00AC6D18">
        <w:rPr>
          <w:rtl/>
        </w:rPr>
        <w:t xml:space="preserve"> الصلاة والسلام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لأن</w:t>
      </w:r>
      <w:r w:rsidR="00187F3E">
        <w:rPr>
          <w:rtl/>
        </w:rPr>
        <w:t>ّ</w:t>
      </w:r>
      <w:r w:rsidRPr="00AC6D18">
        <w:rPr>
          <w:rtl/>
        </w:rPr>
        <w:t>ه لا ي</w:t>
      </w:r>
      <w:r w:rsidR="00187F3E">
        <w:rPr>
          <w:rtl/>
        </w:rPr>
        <w:t>ُ</w:t>
      </w:r>
      <w:r w:rsidRPr="00AC6D18">
        <w:rPr>
          <w:rtl/>
        </w:rPr>
        <w:t>عقل</w:t>
      </w:r>
      <w:r w:rsidR="00187F3E">
        <w:rPr>
          <w:rtl/>
        </w:rPr>
        <w:t>ُ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لعاقل</w:t>
      </w:r>
      <w:r w:rsidR="00187F3E">
        <w:rPr>
          <w:rtl/>
        </w:rPr>
        <w:t>ٍ</w:t>
      </w:r>
      <w:r w:rsidRPr="00AC6D18">
        <w:rPr>
          <w:rtl/>
        </w:rPr>
        <w:t xml:space="preserve"> أن</w:t>
      </w:r>
      <w:r w:rsidR="00187F3E">
        <w:rPr>
          <w:rtl/>
        </w:rPr>
        <w:t>ْ</w:t>
      </w:r>
      <w:r w:rsidRPr="00AC6D18">
        <w:rPr>
          <w:rtl/>
        </w:rPr>
        <w:t xml:space="preserve"> ي</w:t>
      </w:r>
      <w:r w:rsidR="00187F3E">
        <w:rPr>
          <w:rtl/>
        </w:rPr>
        <w:t>ُ</w:t>
      </w:r>
      <w:r w:rsidRPr="00AC6D18">
        <w:rPr>
          <w:rtl/>
        </w:rPr>
        <w:t>ص</w:t>
      </w:r>
      <w:r w:rsidR="00187F3E">
        <w:rPr>
          <w:rtl/>
        </w:rPr>
        <w:t>ِ</w:t>
      </w:r>
      <w:r w:rsidRPr="00AC6D18">
        <w:rPr>
          <w:rtl/>
        </w:rPr>
        <w:t>ر</w:t>
      </w:r>
      <w:r w:rsidR="00187F3E">
        <w:rPr>
          <w:rtl/>
        </w:rPr>
        <w:t>َّ</w:t>
      </w:r>
      <w:r w:rsidRPr="00AC6D18">
        <w:rPr>
          <w:rtl/>
        </w:rPr>
        <w:t xml:space="preserve"> ويكر</w:t>
      </w:r>
      <w:r w:rsidR="00187F3E">
        <w:rPr>
          <w:rtl/>
        </w:rPr>
        <w:t>ِّ</w:t>
      </w:r>
      <w:r w:rsidRPr="00AC6D18">
        <w:rPr>
          <w:rtl/>
        </w:rPr>
        <w:t>ر</w:t>
      </w:r>
      <w:r w:rsidR="00187F3E">
        <w:rPr>
          <w:rtl/>
        </w:rPr>
        <w:t>َ</w:t>
      </w:r>
      <w:r w:rsidRPr="00AC6D18">
        <w:rPr>
          <w:rtl/>
        </w:rPr>
        <w:t xml:space="preserve"> بأمر</w:t>
      </w:r>
      <w:r w:rsidR="00187F3E">
        <w:rPr>
          <w:rtl/>
        </w:rPr>
        <w:t>ٍ</w:t>
      </w:r>
      <w:r w:rsidRPr="00AC6D18">
        <w:rPr>
          <w:rtl/>
        </w:rPr>
        <w:t xml:space="preserve"> استقبالي</w:t>
      </w:r>
      <w:r w:rsidR="00187F3E">
        <w:rPr>
          <w:rtl/>
        </w:rPr>
        <w:t>ٍّ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مع ظهور موانع كثيرة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وعلمه بها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وإخباره عنها</w:t>
      </w:r>
      <w:r w:rsidR="007E0241">
        <w:rPr>
          <w:rtl/>
        </w:rPr>
        <w:t xml:space="preserve"> ،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سي</w:t>
      </w:r>
      <w:r w:rsidR="00187F3E">
        <w:rPr>
          <w:rtl/>
        </w:rPr>
        <w:t>ّ</w:t>
      </w:r>
      <w:r w:rsidRPr="00AC6D18">
        <w:rPr>
          <w:rtl/>
        </w:rPr>
        <w:t>ما م</w:t>
      </w:r>
      <w:r w:rsidR="00187F3E">
        <w:rPr>
          <w:rtl/>
        </w:rPr>
        <w:t>َ</w:t>
      </w:r>
      <w:r w:rsidRPr="00AC6D18">
        <w:rPr>
          <w:rtl/>
        </w:rPr>
        <w:t>ن</w:t>
      </w:r>
      <w:r w:rsidR="00187F3E">
        <w:rPr>
          <w:rtl/>
        </w:rPr>
        <w:t>ْ</w:t>
      </w:r>
      <w:r w:rsidRPr="00AC6D18">
        <w:rPr>
          <w:rtl/>
        </w:rPr>
        <w:t xml:space="preserve"> يد</w:t>
      </w:r>
      <w:r w:rsidR="00187F3E">
        <w:rPr>
          <w:rtl/>
        </w:rPr>
        <w:t>ّ</w:t>
      </w:r>
      <w:r w:rsidRPr="00AC6D18">
        <w:rPr>
          <w:rtl/>
        </w:rPr>
        <w:t>عي بقاء</w:t>
      </w:r>
      <w:r w:rsidR="00187F3E">
        <w:rPr>
          <w:rtl/>
        </w:rPr>
        <w:t>َ</w:t>
      </w:r>
      <w:r w:rsidRPr="00AC6D18">
        <w:rPr>
          <w:rtl/>
        </w:rPr>
        <w:t xml:space="preserve"> نبو</w:t>
      </w:r>
      <w:r w:rsidR="00187F3E">
        <w:rPr>
          <w:rtl/>
        </w:rPr>
        <w:t>ّ</w:t>
      </w:r>
      <w:r w:rsidRPr="00AC6D18">
        <w:rPr>
          <w:rtl/>
        </w:rPr>
        <w:t>ته إلى يوم القيامة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وأن</w:t>
      </w:r>
      <w:r w:rsidR="00187F3E">
        <w:rPr>
          <w:rtl/>
        </w:rPr>
        <w:t>ّ</w:t>
      </w:r>
      <w:r w:rsidRPr="00AC6D18">
        <w:rPr>
          <w:rtl/>
        </w:rPr>
        <w:t>ه نبي</w:t>
      </w:r>
      <w:r w:rsidR="00187F3E">
        <w:rPr>
          <w:rtl/>
        </w:rPr>
        <w:t>ُّ</w:t>
      </w:r>
      <w:r w:rsidRPr="00AC6D18">
        <w:rPr>
          <w:rtl/>
        </w:rPr>
        <w:t xml:space="preserve"> آخ</w:t>
      </w:r>
      <w:r w:rsidR="00187F3E">
        <w:rPr>
          <w:rtl/>
        </w:rPr>
        <w:t>ِ</w:t>
      </w:r>
      <w:r w:rsidRPr="00AC6D18">
        <w:rPr>
          <w:rtl/>
        </w:rPr>
        <w:t>ر الزمان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وخاتم الن</w:t>
      </w:r>
      <w:r w:rsidR="00187F3E">
        <w:rPr>
          <w:rtl/>
        </w:rPr>
        <w:t>ُ</w:t>
      </w:r>
      <w:r w:rsidRPr="00AC6D18">
        <w:rPr>
          <w:rtl/>
        </w:rPr>
        <w:t>بو</w:t>
      </w:r>
      <w:r w:rsidR="00187F3E">
        <w:rPr>
          <w:rtl/>
        </w:rPr>
        <w:t>ّ</w:t>
      </w:r>
      <w:r w:rsidRPr="00AC6D18">
        <w:rPr>
          <w:rtl/>
        </w:rPr>
        <w:t>ات ثم</w:t>
      </w:r>
      <w:r w:rsidR="00187F3E">
        <w:rPr>
          <w:rtl/>
        </w:rPr>
        <w:t>ّ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ي</w:t>
      </w:r>
      <w:r w:rsidR="00187F3E">
        <w:rPr>
          <w:rtl/>
        </w:rPr>
        <w:t>ُ</w:t>
      </w:r>
      <w:r w:rsidRPr="00AC6D18">
        <w:rPr>
          <w:rtl/>
        </w:rPr>
        <w:t>خبر</w:t>
      </w:r>
      <w:r w:rsidR="004803AF">
        <w:rPr>
          <w:rtl/>
        </w:rPr>
        <w:t xml:space="preserve"> ـ </w:t>
      </w:r>
      <w:r w:rsidRPr="00AC6D18">
        <w:rPr>
          <w:rtl/>
        </w:rPr>
        <w:t>جزما</w:t>
      </w:r>
      <w:r w:rsidR="00187F3E">
        <w:rPr>
          <w:rtl/>
        </w:rPr>
        <w:t>ً</w:t>
      </w:r>
      <w:r w:rsidR="004803AF">
        <w:rPr>
          <w:rtl/>
        </w:rPr>
        <w:t xml:space="preserve"> ـ </w:t>
      </w:r>
      <w:r w:rsidRPr="00AC6D18">
        <w:rPr>
          <w:rtl/>
        </w:rPr>
        <w:t>ببقاء كتابه وآله إلى يوم القيام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وأن</w:t>
      </w:r>
      <w:r w:rsidR="00187F3E">
        <w:rPr>
          <w:rtl/>
        </w:rPr>
        <w:t>ّ</w:t>
      </w:r>
      <w:r w:rsidRPr="00AC6D18">
        <w:rPr>
          <w:rtl/>
        </w:rPr>
        <w:t>هما على الحق</w:t>
      </w:r>
      <w:r w:rsidR="00187F3E">
        <w:rPr>
          <w:rtl/>
        </w:rPr>
        <w:t>ّ</w:t>
      </w:r>
      <w:r w:rsidRPr="00AC6D18">
        <w:rPr>
          <w:rtl/>
        </w:rPr>
        <w:t xml:space="preserve"> والصواب</w:t>
      </w:r>
      <w:r w:rsidR="00095AA9">
        <w:rPr>
          <w:rtl/>
        </w:rPr>
        <w:t xml:space="preserve"> .</w:t>
      </w:r>
    </w:p>
    <w:p w:rsidR="00AC6D18" w:rsidRPr="00AC6D18" w:rsidRDefault="00AC6D18" w:rsidP="00187F3E">
      <w:pPr>
        <w:rPr>
          <w:rtl/>
        </w:rPr>
      </w:pPr>
      <w:r w:rsidRPr="00AC6D18">
        <w:rPr>
          <w:rtl/>
        </w:rPr>
        <w:t>وأعظم</w:t>
      </w:r>
      <w:r w:rsidR="00187F3E">
        <w:rPr>
          <w:rtl/>
        </w:rPr>
        <w:t>ُ</w:t>
      </w:r>
      <w:r w:rsidRPr="00AC6D18">
        <w:rPr>
          <w:rtl/>
        </w:rPr>
        <w:t xml:space="preserve"> من هذا ال</w:t>
      </w:r>
      <w:r w:rsidR="00187F3E">
        <w:rPr>
          <w:rtl/>
        </w:rPr>
        <w:t>إِ</w:t>
      </w:r>
      <w:r w:rsidRPr="00AC6D18">
        <w:rPr>
          <w:rtl/>
        </w:rPr>
        <w:t>خبار</w:t>
      </w:r>
      <w:r w:rsidR="004803AF">
        <w:rPr>
          <w:rtl/>
        </w:rPr>
        <w:t xml:space="preserve"> ـ </w:t>
      </w:r>
      <w:r w:rsidRPr="00AC6D18">
        <w:rPr>
          <w:rtl/>
        </w:rPr>
        <w:t>ظهورا</w:t>
      </w:r>
      <w:r w:rsidR="00187F3E">
        <w:rPr>
          <w:rtl/>
        </w:rPr>
        <w:t>ً</w:t>
      </w:r>
      <w:r w:rsidR="004803AF">
        <w:rPr>
          <w:rtl/>
        </w:rPr>
        <w:t xml:space="preserve"> ـ </w:t>
      </w:r>
      <w:r w:rsidRPr="00AC6D18">
        <w:rPr>
          <w:rtl/>
        </w:rPr>
        <w:t>وقوع</w:t>
      </w:r>
      <w:r w:rsidR="00187F3E">
        <w:rPr>
          <w:rtl/>
        </w:rPr>
        <w:t>ُ</w:t>
      </w:r>
      <w:r w:rsidRPr="00AC6D18">
        <w:rPr>
          <w:rtl/>
        </w:rPr>
        <w:t xml:space="preserve"> ذلك في الخارج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ومشاهدت</w:t>
      </w:r>
      <w:r w:rsidR="00187F3E">
        <w:rPr>
          <w:rtl/>
        </w:rPr>
        <w:t>ُ</w:t>
      </w:r>
      <w:r w:rsidRPr="00AC6D18">
        <w:rPr>
          <w:rtl/>
        </w:rPr>
        <w:t>ه عيانا</w:t>
      </w:r>
      <w:r w:rsidR="00187F3E">
        <w:rPr>
          <w:rtl/>
        </w:rPr>
        <w:t>ً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إلى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ألف سنة وزيادة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مع كثرة القتل والحبس والتشريد والخوف والفقر فيهم</w:t>
      </w:r>
      <w:r w:rsidR="00095AA9">
        <w:rPr>
          <w:rtl/>
        </w:rPr>
        <w:t xml:space="preserve"> .</w:t>
      </w:r>
    </w:p>
    <w:p w:rsidR="000A4DAA" w:rsidRDefault="00AC6D18" w:rsidP="00AC6D18">
      <w:pPr>
        <w:rPr>
          <w:rtl/>
        </w:rPr>
      </w:pPr>
      <w:r w:rsidRPr="00AC6D18">
        <w:rPr>
          <w:rtl/>
        </w:rPr>
        <w:t>فهذا الإ</w:t>
      </w:r>
      <w:r w:rsidR="00187F3E">
        <w:rPr>
          <w:rtl/>
        </w:rPr>
        <w:t>ِ</w:t>
      </w:r>
      <w:r w:rsidRPr="00AC6D18">
        <w:rPr>
          <w:rtl/>
        </w:rPr>
        <w:t>خبار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وهذا البق</w:t>
      </w:r>
      <w:r w:rsidR="000A4DAA">
        <w:rPr>
          <w:rtl/>
        </w:rPr>
        <w:t>اء</w:t>
      </w:r>
      <w:r w:rsidR="007E0241">
        <w:rPr>
          <w:rtl/>
        </w:rPr>
        <w:t xml:space="preserve"> ،</w:t>
      </w:r>
      <w:r w:rsidR="000A4DAA">
        <w:rPr>
          <w:rtl/>
        </w:rPr>
        <w:t xml:space="preserve"> ل</w:t>
      </w:r>
      <w:r w:rsidR="00187F3E">
        <w:rPr>
          <w:rtl/>
        </w:rPr>
        <w:t>َ</w:t>
      </w:r>
      <w:r w:rsidR="000A4DAA">
        <w:rPr>
          <w:rtl/>
        </w:rPr>
        <w:t>ه</w:t>
      </w:r>
      <w:r w:rsidR="00187F3E">
        <w:rPr>
          <w:rtl/>
        </w:rPr>
        <w:t>ُ</w:t>
      </w:r>
      <w:r w:rsidR="000A4DAA">
        <w:rPr>
          <w:rtl/>
        </w:rPr>
        <w:t>ما من أعظم المعاجز</w:t>
      </w:r>
      <w:r w:rsidR="00D11394">
        <w:rPr>
          <w:rFonts w:hint="cs"/>
          <w:rtl/>
        </w:rPr>
        <w:t xml:space="preserve"> </w:t>
      </w:r>
      <w:r w:rsidR="00773F9D">
        <w:rPr>
          <w:rtl/>
        </w:rPr>
        <w:t>!</w:t>
      </w:r>
    </w:p>
    <w:p w:rsidR="00AC6D18" w:rsidRPr="00AC6D18" w:rsidRDefault="00AC6D18" w:rsidP="00AC6D18">
      <w:pPr>
        <w:rPr>
          <w:rtl/>
        </w:rPr>
      </w:pPr>
      <w:r w:rsidRPr="000A4DAA">
        <w:rPr>
          <w:rStyle w:val="rfdBold2"/>
          <w:rtl/>
        </w:rPr>
        <w:t>الثاني</w:t>
      </w:r>
      <w:r w:rsidR="007E0241">
        <w:rPr>
          <w:rStyle w:val="rfdBold2"/>
          <w:rtl/>
        </w:rPr>
        <w:t xml:space="preserve"> :</w:t>
      </w:r>
      <w:r w:rsidRPr="00AC6D18">
        <w:rPr>
          <w:rtl/>
        </w:rPr>
        <w:t xml:space="preserve"> يدل</w:t>
      </w:r>
      <w:r w:rsidR="003D7F95">
        <w:rPr>
          <w:rtl/>
        </w:rPr>
        <w:t>ُّ</w:t>
      </w:r>
      <w:r w:rsidRPr="00AC6D18">
        <w:rPr>
          <w:rtl/>
        </w:rPr>
        <w:t xml:space="preserve"> على عصمة الكتاب</w:t>
      </w:r>
      <w:r w:rsidR="003D7F95">
        <w:rPr>
          <w:rtl/>
        </w:rPr>
        <w:t>ِ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والعترة</w:t>
      </w:r>
      <w:r w:rsidR="003D7F95">
        <w:rPr>
          <w:rtl/>
        </w:rPr>
        <w:t>ِ</w:t>
      </w:r>
      <w:r w:rsidRPr="00AC6D18">
        <w:rPr>
          <w:rtl/>
        </w:rPr>
        <w:t xml:space="preserve"> الأطياب</w:t>
      </w:r>
      <w:r w:rsidR="003D7F95">
        <w:rPr>
          <w:rtl/>
        </w:rPr>
        <w:t>ِ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وأن</w:t>
      </w:r>
      <w:r w:rsidR="003D7F95">
        <w:rPr>
          <w:rtl/>
        </w:rPr>
        <w:t>ّ</w:t>
      </w:r>
      <w:r w:rsidRPr="00AC6D18">
        <w:rPr>
          <w:rtl/>
        </w:rPr>
        <w:t>هما م</w:t>
      </w:r>
      <w:r w:rsidR="003D7F95">
        <w:rPr>
          <w:rtl/>
        </w:rPr>
        <w:t>ُ</w:t>
      </w:r>
      <w:r w:rsidRPr="00AC6D18">
        <w:rPr>
          <w:rtl/>
        </w:rPr>
        <w:t>لازمان للحق</w:t>
      </w:r>
      <w:r w:rsidR="003D7F95">
        <w:rPr>
          <w:rtl/>
        </w:rPr>
        <w:t>ّ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والصواب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ومعصومان عن الخطأ والضلال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وإل</w:t>
      </w:r>
      <w:r w:rsidR="003D7F95">
        <w:rPr>
          <w:rtl/>
        </w:rPr>
        <w:t>ّ</w:t>
      </w:r>
      <w:r w:rsidRPr="00AC6D18">
        <w:rPr>
          <w:rtl/>
        </w:rPr>
        <w:t>ا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لم يكن التمس</w:t>
      </w:r>
      <w:r w:rsidR="003D7F95">
        <w:rPr>
          <w:rtl/>
        </w:rPr>
        <w:t>ّ</w:t>
      </w:r>
      <w:r w:rsidRPr="00AC6D18">
        <w:rPr>
          <w:rtl/>
        </w:rPr>
        <w:t>ك</w:t>
      </w:r>
      <w:r w:rsidR="003D7F95">
        <w:rPr>
          <w:rtl/>
        </w:rPr>
        <w:t>ُ</w:t>
      </w:r>
      <w:r w:rsidRPr="00AC6D18">
        <w:rPr>
          <w:rtl/>
        </w:rPr>
        <w:t xml:space="preserve"> بهما حافظا</w:t>
      </w:r>
      <w:r w:rsidR="003D7F95">
        <w:rPr>
          <w:rtl/>
        </w:rPr>
        <w:t>ً</w:t>
      </w:r>
      <w:r w:rsidRPr="00AC6D18">
        <w:rPr>
          <w:rtl/>
        </w:rPr>
        <w:t xml:space="preserve"> عن الضلال إلى يوم القيام</w:t>
      </w:r>
      <w:r w:rsidR="00095AA9">
        <w:rPr>
          <w:rtl/>
        </w:rPr>
        <w:t xml:space="preserve"> .</w:t>
      </w:r>
    </w:p>
    <w:p w:rsidR="00AC6D18" w:rsidRPr="00AC6D18" w:rsidRDefault="00AC6D18" w:rsidP="003D7F95">
      <w:pPr>
        <w:rPr>
          <w:rtl/>
        </w:rPr>
      </w:pPr>
      <w:r w:rsidRPr="00AC6D18">
        <w:rPr>
          <w:rtl/>
        </w:rPr>
        <w:t>وهذا دليل</w:t>
      </w:r>
      <w:r w:rsidR="003D7F95">
        <w:rPr>
          <w:rtl/>
        </w:rPr>
        <w:t>ٌ</w:t>
      </w:r>
      <w:r w:rsidRPr="00AC6D18">
        <w:rPr>
          <w:rtl/>
        </w:rPr>
        <w:t xml:space="preserve"> آخر على خلافة العترة</w:t>
      </w:r>
      <w:r w:rsidR="00D11394">
        <w:rPr>
          <w:rFonts w:hint="cs"/>
          <w:rtl/>
        </w:rPr>
        <w:t xml:space="preserve"> </w:t>
      </w:r>
      <w:r w:rsidR="003D7F95">
        <w:rPr>
          <w:rtl/>
        </w:rPr>
        <w:t>؛</w:t>
      </w:r>
      <w:r w:rsidRPr="00AC6D18">
        <w:rPr>
          <w:rtl/>
        </w:rPr>
        <w:t xml:space="preserve"> حيث</w:t>
      </w:r>
      <w:r w:rsidR="003D7F95">
        <w:rPr>
          <w:rtl/>
        </w:rPr>
        <w:t>ُ</w:t>
      </w:r>
      <w:r w:rsidRPr="00AC6D18">
        <w:rPr>
          <w:rtl/>
        </w:rPr>
        <w:t xml:space="preserve"> ات</w:t>
      </w:r>
      <w:r w:rsidR="003D7F95">
        <w:rPr>
          <w:rtl/>
        </w:rPr>
        <w:t>ّ</w:t>
      </w:r>
      <w:r w:rsidRPr="00AC6D18">
        <w:rPr>
          <w:rtl/>
        </w:rPr>
        <w:t>فق العقل</w:t>
      </w:r>
      <w:r w:rsidR="003D7F95">
        <w:rPr>
          <w:rtl/>
        </w:rPr>
        <w:t>ُ</w:t>
      </w:r>
      <w:r w:rsidRPr="00AC6D18">
        <w:rPr>
          <w:rtl/>
        </w:rPr>
        <w:t xml:space="preserve"> ونص</w:t>
      </w:r>
      <w:r w:rsidR="003D7F95">
        <w:rPr>
          <w:rtl/>
        </w:rPr>
        <w:t>ُّ</w:t>
      </w:r>
      <w:r w:rsidRPr="00AC6D18">
        <w:rPr>
          <w:rtl/>
        </w:rPr>
        <w:t xml:space="preserve"> النقل على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اشتراط الع</w:t>
      </w:r>
      <w:r w:rsidR="003D7F95">
        <w:rPr>
          <w:rtl/>
        </w:rPr>
        <w:t>ِ</w:t>
      </w:r>
      <w:r w:rsidRPr="00AC6D18">
        <w:rPr>
          <w:rtl/>
        </w:rPr>
        <w:t>ص</w:t>
      </w:r>
      <w:r w:rsidR="003D7F95">
        <w:rPr>
          <w:rtl/>
        </w:rPr>
        <w:t>ْ</w:t>
      </w:r>
      <w:r w:rsidRPr="00AC6D18">
        <w:rPr>
          <w:rtl/>
        </w:rPr>
        <w:t>مة في الخليفة والإ</w:t>
      </w:r>
      <w:r w:rsidR="003D7F95">
        <w:rPr>
          <w:rtl/>
        </w:rPr>
        <w:t>ِ</w:t>
      </w:r>
      <w:r w:rsidRPr="00AC6D18">
        <w:rPr>
          <w:rtl/>
        </w:rPr>
        <w:t>مام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وحيث</w:t>
      </w:r>
      <w:r w:rsidR="003D7F95">
        <w:rPr>
          <w:rtl/>
        </w:rPr>
        <w:t>ُ</w:t>
      </w:r>
      <w:r w:rsidRPr="00AC6D18">
        <w:rPr>
          <w:rtl/>
        </w:rPr>
        <w:t xml:space="preserve"> إن</w:t>
      </w:r>
      <w:r w:rsidR="003D7F95">
        <w:rPr>
          <w:rtl/>
        </w:rPr>
        <w:t>ّ</w:t>
      </w:r>
      <w:r w:rsidRPr="00AC6D18">
        <w:rPr>
          <w:rtl/>
        </w:rPr>
        <w:t>ه</w:t>
      </w:r>
      <w:r w:rsidR="003D7F95">
        <w:rPr>
          <w:rtl/>
        </w:rPr>
        <w:t>ُ</w:t>
      </w:r>
      <w:r w:rsidRPr="00AC6D18">
        <w:rPr>
          <w:rtl/>
        </w:rPr>
        <w:t xml:space="preserve"> لا معصوم</w:t>
      </w:r>
      <w:r w:rsidR="003D7F95">
        <w:rPr>
          <w:rtl/>
        </w:rPr>
        <w:t>َ</w:t>
      </w:r>
      <w:r w:rsidRPr="00AC6D18">
        <w:rPr>
          <w:rtl/>
        </w:rPr>
        <w:t xml:space="preserve"> في ال</w:t>
      </w:r>
      <w:r w:rsidR="003D7F95">
        <w:rPr>
          <w:rtl/>
        </w:rPr>
        <w:t>ْ</w:t>
      </w:r>
      <w:r w:rsidRPr="00AC6D18">
        <w:rPr>
          <w:rtl/>
        </w:rPr>
        <w:t>أ</w:t>
      </w:r>
      <w:r w:rsidR="003D7F95">
        <w:rPr>
          <w:rtl/>
        </w:rPr>
        <w:t>ُ</w:t>
      </w:r>
      <w:r w:rsidRPr="00AC6D18">
        <w:rPr>
          <w:rtl/>
        </w:rPr>
        <w:t>م</w:t>
      </w:r>
      <w:r w:rsidR="003D7F95">
        <w:rPr>
          <w:rtl/>
        </w:rPr>
        <w:t>ّ</w:t>
      </w:r>
      <w:r w:rsidRPr="00AC6D18">
        <w:rPr>
          <w:rtl/>
        </w:rPr>
        <w:t>ة</w:t>
      </w:r>
      <w:r w:rsidR="004803AF">
        <w:rPr>
          <w:rtl/>
        </w:rPr>
        <w:t xml:space="preserve"> ـ </w:t>
      </w:r>
      <w:r w:rsidRPr="00AC6D18">
        <w:rPr>
          <w:rtl/>
        </w:rPr>
        <w:t>سوى العترة</w:t>
      </w:r>
      <w:r w:rsidR="003D7F95">
        <w:rPr>
          <w:rtl/>
        </w:rPr>
        <w:t>ِ</w:t>
      </w:r>
      <w:r w:rsidR="008B5EBB">
        <w:rPr>
          <w:rtl/>
        </w:rPr>
        <w:t xml:space="preserve"> </w:t>
      </w:r>
      <w:r w:rsidR="00516124">
        <w:rPr>
          <w:rtl/>
        </w:rPr>
        <w:t>ـ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بات</w:t>
      </w:r>
      <w:r w:rsidR="003D7F95">
        <w:rPr>
          <w:rtl/>
        </w:rPr>
        <w:t>ّ</w:t>
      </w:r>
      <w:r w:rsidRPr="00AC6D18">
        <w:rPr>
          <w:rtl/>
        </w:rPr>
        <w:t>فاق ال</w:t>
      </w:r>
      <w:r w:rsidR="003D7F95">
        <w:rPr>
          <w:rtl/>
        </w:rPr>
        <w:t>ْ</w:t>
      </w:r>
      <w:r w:rsidRPr="00AC6D18">
        <w:rPr>
          <w:rtl/>
        </w:rPr>
        <w:t>أ</w:t>
      </w:r>
      <w:r w:rsidR="003D7F95">
        <w:rPr>
          <w:rtl/>
        </w:rPr>
        <w:t>ُ</w:t>
      </w:r>
      <w:r w:rsidRPr="00AC6D18">
        <w:rPr>
          <w:rtl/>
        </w:rPr>
        <w:t>م</w:t>
      </w:r>
      <w:r w:rsidR="003D7F95">
        <w:rPr>
          <w:rtl/>
        </w:rPr>
        <w:t>ّ</w:t>
      </w:r>
      <w:r w:rsidRPr="00AC6D18">
        <w:rPr>
          <w:rtl/>
        </w:rPr>
        <w:t>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</w:t>
      </w:r>
      <w:r w:rsidR="003D7F95">
        <w:rPr>
          <w:rtl/>
        </w:rPr>
        <w:t>َ</w:t>
      </w:r>
      <w:r w:rsidRPr="00AC6D18">
        <w:rPr>
          <w:rtl/>
        </w:rPr>
        <w:t>ج</w:t>
      </w:r>
      <w:r w:rsidR="003D7F95">
        <w:rPr>
          <w:rtl/>
        </w:rPr>
        <w:t>َ</w:t>
      </w:r>
      <w:r w:rsidRPr="00AC6D18">
        <w:rPr>
          <w:rtl/>
        </w:rPr>
        <w:t>ب</w:t>
      </w:r>
      <w:r w:rsidR="003D7F95">
        <w:rPr>
          <w:rtl/>
        </w:rPr>
        <w:t>َ</w:t>
      </w:r>
      <w:r w:rsidRPr="00AC6D18">
        <w:rPr>
          <w:rtl/>
        </w:rPr>
        <w:t xml:space="preserve"> عصمة</w:t>
      </w:r>
      <w:r w:rsidR="003D7F95">
        <w:rPr>
          <w:rtl/>
        </w:rPr>
        <w:t>ُ</w:t>
      </w:r>
      <w:r w:rsidRPr="00AC6D18">
        <w:rPr>
          <w:rtl/>
        </w:rPr>
        <w:t xml:space="preserve"> العترة وخلافت</w:t>
      </w:r>
      <w:r w:rsidR="003D7F95">
        <w:rPr>
          <w:rtl/>
        </w:rPr>
        <w:t>ُ</w:t>
      </w:r>
      <w:r w:rsidRPr="00AC6D18">
        <w:rPr>
          <w:rtl/>
        </w:rPr>
        <w:t>هم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بحكم العقل والنقل</w:t>
      </w:r>
      <w:r w:rsidR="00095AA9">
        <w:rPr>
          <w:rtl/>
        </w:rPr>
        <w:t xml:space="preserve"> .</w:t>
      </w:r>
    </w:p>
    <w:p w:rsidR="000A4DAA" w:rsidRDefault="00AC6D18" w:rsidP="00AC6D18">
      <w:pPr>
        <w:rPr>
          <w:rtl/>
        </w:rPr>
      </w:pPr>
      <w:r w:rsidRPr="000A4DAA">
        <w:rPr>
          <w:rStyle w:val="rfdBold2"/>
          <w:rtl/>
        </w:rPr>
        <w:t>الثالث</w:t>
      </w:r>
      <w:r w:rsidR="007E0241">
        <w:rPr>
          <w:rStyle w:val="rfdBold2"/>
          <w:rtl/>
        </w:rPr>
        <w:t xml:space="preserve"> :</w:t>
      </w:r>
      <w:r w:rsidRPr="00AC6D18">
        <w:rPr>
          <w:rtl/>
        </w:rPr>
        <w:t xml:space="preserve"> يدل</w:t>
      </w:r>
      <w:r w:rsidR="003D7F95">
        <w:rPr>
          <w:rtl/>
        </w:rPr>
        <w:t>ُّ</w:t>
      </w:r>
      <w:r w:rsidRPr="00AC6D18">
        <w:rPr>
          <w:rtl/>
        </w:rPr>
        <w:t xml:space="preserve"> على دوام العترة</w:t>
      </w:r>
      <w:r w:rsidR="003D7F95">
        <w:rPr>
          <w:rtl/>
        </w:rPr>
        <w:t>ِ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وخ</w:t>
      </w:r>
      <w:r w:rsidR="000A4DAA">
        <w:rPr>
          <w:rtl/>
        </w:rPr>
        <w:t>لافت</w:t>
      </w:r>
      <w:r w:rsidR="003D7F95">
        <w:rPr>
          <w:rtl/>
        </w:rPr>
        <w:t>ِ</w:t>
      </w:r>
      <w:r w:rsidR="000A4DAA">
        <w:rPr>
          <w:rtl/>
        </w:rPr>
        <w:t>هم إلى يوم القيام</w:t>
      </w:r>
      <w:r w:rsidR="007E0241">
        <w:rPr>
          <w:rtl/>
        </w:rPr>
        <w:t xml:space="preserve"> ،</w:t>
      </w:r>
      <w:r w:rsidR="000A4DAA">
        <w:rPr>
          <w:rtl/>
        </w:rPr>
        <w:t xml:space="preserve"> لوجوه</w:t>
      </w:r>
      <w:r w:rsidR="003D7F95">
        <w:rPr>
          <w:rtl/>
        </w:rPr>
        <w:t>ٍ</w:t>
      </w:r>
      <w:r w:rsidR="007E0241">
        <w:rPr>
          <w:rtl/>
        </w:rPr>
        <w:t xml:space="preserve"> :</w:t>
      </w:r>
    </w:p>
    <w:p w:rsidR="00AC6D18" w:rsidRPr="00AC6D18" w:rsidRDefault="00AC6D18" w:rsidP="00D739F2">
      <w:pPr>
        <w:rPr>
          <w:rtl/>
        </w:rPr>
      </w:pPr>
      <w:r w:rsidRPr="00AC6D18">
        <w:rPr>
          <w:rtl/>
        </w:rPr>
        <w:t>الأو</w:t>
      </w:r>
      <w:r w:rsidR="003D7F95">
        <w:rPr>
          <w:rtl/>
        </w:rPr>
        <w:t>ّ</w:t>
      </w:r>
      <w:r w:rsidRPr="00AC6D18">
        <w:rPr>
          <w:rtl/>
        </w:rPr>
        <w:t>ل</w:t>
      </w:r>
      <w:r w:rsidR="007E0241">
        <w:rPr>
          <w:rtl/>
        </w:rPr>
        <w:t xml:space="preserve"> :</w:t>
      </w:r>
      <w:r w:rsidRPr="00AC6D18">
        <w:rPr>
          <w:rtl/>
        </w:rPr>
        <w:t xml:space="preserve"> أن</w:t>
      </w:r>
      <w:r w:rsidR="003D7F95">
        <w:rPr>
          <w:rtl/>
        </w:rPr>
        <w:t>ّ</w:t>
      </w:r>
      <w:r w:rsidRPr="00AC6D18">
        <w:rPr>
          <w:rtl/>
        </w:rPr>
        <w:t>ه خطاب إلى جميع ال</w:t>
      </w:r>
      <w:r w:rsidR="003D7F95">
        <w:rPr>
          <w:rtl/>
        </w:rPr>
        <w:t>ْ</w:t>
      </w:r>
      <w:r w:rsidRPr="00AC6D18">
        <w:rPr>
          <w:rtl/>
        </w:rPr>
        <w:t>أ</w:t>
      </w:r>
      <w:r w:rsidR="003D7F95">
        <w:rPr>
          <w:rtl/>
        </w:rPr>
        <w:t>ُ</w:t>
      </w:r>
      <w:r w:rsidRPr="00AC6D18">
        <w:rPr>
          <w:rtl/>
        </w:rPr>
        <w:t>م</w:t>
      </w:r>
      <w:r w:rsidR="003D7F95">
        <w:rPr>
          <w:rtl/>
        </w:rPr>
        <w:t>ّ</w:t>
      </w:r>
      <w:r w:rsidRPr="00AC6D18">
        <w:rPr>
          <w:rtl/>
        </w:rPr>
        <w:t>ة إلى يوم القيامة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لأن</w:t>
      </w:r>
      <w:r w:rsidR="00D739F2">
        <w:rPr>
          <w:rtl/>
        </w:rPr>
        <w:t>ّ</w:t>
      </w:r>
      <w:r w:rsidRPr="00AC6D18">
        <w:rPr>
          <w:rtl/>
        </w:rPr>
        <w:t xml:space="preserve">ه </w:t>
      </w:r>
      <w:r w:rsidR="00D739F2">
        <w:rPr>
          <w:rtl/>
        </w:rPr>
        <w:t>صلّی الله عليه وآله</w:t>
      </w:r>
      <w:r w:rsidRPr="00AC6D18">
        <w:rPr>
          <w:rtl/>
        </w:rPr>
        <w:t xml:space="preserve"> نبي</w:t>
      </w:r>
      <w:r w:rsidR="00D739F2">
        <w:rPr>
          <w:rtl/>
        </w:rPr>
        <w:t>ُّ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الجميع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فيجب</w:t>
      </w:r>
      <w:r w:rsidR="00D739F2">
        <w:rPr>
          <w:rtl/>
        </w:rPr>
        <w:t>ُ</w:t>
      </w:r>
      <w:r w:rsidRPr="00AC6D18">
        <w:rPr>
          <w:rtl/>
        </w:rPr>
        <w:t xml:space="preserve"> عليه نصب</w:t>
      </w:r>
      <w:r w:rsidR="00D739F2">
        <w:rPr>
          <w:rtl/>
        </w:rPr>
        <w:t>ُ</w:t>
      </w:r>
      <w:r w:rsidRPr="00AC6D18">
        <w:rPr>
          <w:rtl/>
        </w:rPr>
        <w:t xml:space="preserve"> الخليفة للجميع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ولا وجه</w:t>
      </w:r>
      <w:r w:rsidR="00D739F2">
        <w:rPr>
          <w:rtl/>
        </w:rPr>
        <w:t>َ</w:t>
      </w:r>
      <w:r w:rsidRPr="00AC6D18">
        <w:rPr>
          <w:rtl/>
        </w:rPr>
        <w:t xml:space="preserve"> لتخصيص بعض</w:t>
      </w:r>
      <w:r w:rsidR="00D739F2">
        <w:rPr>
          <w:rtl/>
        </w:rPr>
        <w:t>ٍ</w:t>
      </w:r>
      <w:r w:rsidRPr="00AC6D18">
        <w:rPr>
          <w:rtl/>
        </w:rPr>
        <w:t xml:space="preserve"> دون بعض</w:t>
      </w:r>
      <w:r w:rsidR="00D739F2">
        <w:rPr>
          <w:rtl/>
        </w:rPr>
        <w:t>ٍ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الثاني</w:t>
      </w:r>
      <w:r w:rsidR="007E0241">
        <w:rPr>
          <w:rtl/>
        </w:rPr>
        <w:t xml:space="preserve"> :</w:t>
      </w:r>
      <w:r w:rsidRPr="00AC6D18">
        <w:rPr>
          <w:rtl/>
        </w:rPr>
        <w:t xml:space="preserve"> أن</w:t>
      </w:r>
      <w:r w:rsidR="00D739F2">
        <w:rPr>
          <w:rtl/>
        </w:rPr>
        <w:t>ّ</w:t>
      </w:r>
      <w:r w:rsidRPr="00AC6D18">
        <w:rPr>
          <w:rtl/>
        </w:rPr>
        <w:t xml:space="preserve"> العترة</w:t>
      </w:r>
      <w:r w:rsidR="00D739F2">
        <w:rPr>
          <w:rtl/>
        </w:rPr>
        <w:t>َ</w:t>
      </w:r>
      <w:r w:rsidRPr="00AC6D18">
        <w:rPr>
          <w:rtl/>
        </w:rPr>
        <w:t xml:space="preserve"> ع</w:t>
      </w:r>
      <w:r w:rsidR="00D739F2">
        <w:rPr>
          <w:rtl/>
        </w:rPr>
        <w:t>ِ</w:t>
      </w:r>
      <w:r w:rsidRPr="00AC6D18">
        <w:rPr>
          <w:rtl/>
        </w:rPr>
        <w:t>د</w:t>
      </w:r>
      <w:r w:rsidR="00D739F2">
        <w:rPr>
          <w:rtl/>
        </w:rPr>
        <w:t>ْ</w:t>
      </w:r>
      <w:r w:rsidRPr="00AC6D18">
        <w:rPr>
          <w:rtl/>
        </w:rPr>
        <w:t>ل</w:t>
      </w:r>
      <w:r w:rsidR="00D739F2">
        <w:rPr>
          <w:rtl/>
        </w:rPr>
        <w:t>ُ</w:t>
      </w:r>
      <w:r w:rsidRPr="00AC6D18">
        <w:rPr>
          <w:rtl/>
        </w:rPr>
        <w:t xml:space="preserve"> القرآن</w:t>
      </w:r>
      <w:r w:rsidR="00D739F2">
        <w:rPr>
          <w:rtl/>
        </w:rPr>
        <w:t>ِ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وزميل</w:t>
      </w:r>
      <w:r w:rsidR="00D739F2">
        <w:rPr>
          <w:rtl/>
        </w:rPr>
        <w:t>ُ</w:t>
      </w:r>
      <w:r w:rsidRPr="00AC6D18">
        <w:rPr>
          <w:rtl/>
        </w:rPr>
        <w:t>ه</w:t>
      </w:r>
      <w:r w:rsidR="00D739F2">
        <w:rPr>
          <w:rtl/>
        </w:rPr>
        <w:t>ُ</w:t>
      </w:r>
      <w:r w:rsidRPr="00AC6D18">
        <w:rPr>
          <w:rtl/>
        </w:rPr>
        <w:t xml:space="preserve"> القرآن</w:t>
      </w:r>
      <w:r w:rsidR="00D739F2">
        <w:rPr>
          <w:rtl/>
        </w:rPr>
        <w:t>ُ</w:t>
      </w:r>
      <w:r w:rsidRPr="00AC6D18">
        <w:rPr>
          <w:rtl/>
        </w:rPr>
        <w:t xml:space="preserve"> باق</w:t>
      </w:r>
      <w:r w:rsidR="00D739F2">
        <w:rPr>
          <w:rtl/>
        </w:rPr>
        <w:t>ٍ</w:t>
      </w:r>
      <w:r w:rsidRPr="00AC6D18">
        <w:rPr>
          <w:rtl/>
        </w:rPr>
        <w:t xml:space="preserve"> إلى يوم القيامة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فكذا ع</w:t>
      </w:r>
      <w:r w:rsidR="00D739F2">
        <w:rPr>
          <w:rtl/>
        </w:rPr>
        <w:t>ِ</w:t>
      </w:r>
      <w:r w:rsidRPr="00AC6D18">
        <w:rPr>
          <w:rtl/>
        </w:rPr>
        <w:t>د</w:t>
      </w:r>
      <w:r w:rsidR="00D739F2">
        <w:rPr>
          <w:rtl/>
        </w:rPr>
        <w:t>ْ</w:t>
      </w:r>
      <w:r w:rsidRPr="00AC6D18">
        <w:rPr>
          <w:rtl/>
        </w:rPr>
        <w:t>ل</w:t>
      </w:r>
      <w:r w:rsidR="00D739F2">
        <w:rPr>
          <w:rtl/>
        </w:rPr>
        <w:t>ُ</w:t>
      </w:r>
      <w:r w:rsidRPr="00AC6D18">
        <w:rPr>
          <w:rtl/>
        </w:rPr>
        <w:t>ه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وزميل</w:t>
      </w:r>
      <w:r w:rsidR="00D739F2">
        <w:rPr>
          <w:rtl/>
        </w:rPr>
        <w:t>ُ</w:t>
      </w:r>
      <w:r w:rsidRPr="00AC6D18">
        <w:rPr>
          <w:rtl/>
        </w:rPr>
        <w:t>ه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الثالث</w:t>
      </w:r>
      <w:r w:rsidR="00D739F2">
        <w:rPr>
          <w:rtl/>
        </w:rPr>
        <w:t>ُ</w:t>
      </w:r>
      <w:r w:rsidR="007E0241">
        <w:rPr>
          <w:rtl/>
        </w:rPr>
        <w:t xml:space="preserve"> :</w:t>
      </w:r>
      <w:r w:rsidRPr="00AC6D18">
        <w:rPr>
          <w:rtl/>
        </w:rPr>
        <w:t xml:space="preserve"> التأبيد</w:t>
      </w:r>
      <w:r w:rsidR="00D739F2">
        <w:rPr>
          <w:rtl/>
        </w:rPr>
        <w:t>ُ</w:t>
      </w:r>
      <w:r w:rsidRPr="00AC6D18">
        <w:rPr>
          <w:rtl/>
        </w:rPr>
        <w:t xml:space="preserve"> المستفاد من لفظة</w:t>
      </w:r>
      <w:r w:rsidR="007E0241">
        <w:rPr>
          <w:rtl/>
        </w:rPr>
        <w:t xml:space="preserve"> :</w:t>
      </w:r>
      <w:r w:rsidRPr="00AC6D18">
        <w:rPr>
          <w:rtl/>
        </w:rPr>
        <w:t xml:space="preserve"> </w:t>
      </w:r>
      <w:r w:rsidR="00773F9D">
        <w:rPr>
          <w:rtl/>
        </w:rPr>
        <w:t>(</w:t>
      </w:r>
      <w:r w:rsidR="00D11394">
        <w:rPr>
          <w:rFonts w:hint="cs"/>
          <w:rtl/>
        </w:rPr>
        <w:t xml:space="preserve"> </w:t>
      </w:r>
      <w:r w:rsidRPr="00AC6D18">
        <w:rPr>
          <w:rtl/>
        </w:rPr>
        <w:t>ل</w:t>
      </w:r>
      <w:r w:rsidR="00D739F2">
        <w:rPr>
          <w:rtl/>
        </w:rPr>
        <w:t>َ</w:t>
      </w:r>
      <w:r w:rsidRPr="00AC6D18">
        <w:rPr>
          <w:rtl/>
        </w:rPr>
        <w:t>ن</w:t>
      </w:r>
      <w:r w:rsidR="00D739F2">
        <w:rPr>
          <w:rtl/>
        </w:rPr>
        <w:t>ْ</w:t>
      </w:r>
      <w:r w:rsidR="00D11394">
        <w:rPr>
          <w:rFonts w:hint="cs"/>
          <w:rtl/>
        </w:rPr>
        <w:t xml:space="preserve"> </w:t>
      </w:r>
      <w:r w:rsidR="00773F9D">
        <w:rPr>
          <w:rtl/>
        </w:rPr>
        <w:t>)</w:t>
      </w:r>
      <w:r w:rsidRPr="00AC6D18">
        <w:rPr>
          <w:rtl/>
        </w:rPr>
        <w:t xml:space="preserve"> فإن</w:t>
      </w:r>
      <w:r w:rsidR="00D739F2">
        <w:rPr>
          <w:rtl/>
        </w:rPr>
        <w:t>ّ</w:t>
      </w:r>
      <w:r w:rsidRPr="00AC6D18">
        <w:rPr>
          <w:rtl/>
        </w:rPr>
        <w:t xml:space="preserve"> بقاء</w:t>
      </w:r>
      <w:r w:rsidR="00D739F2">
        <w:rPr>
          <w:rtl/>
        </w:rPr>
        <w:t>َ</w:t>
      </w:r>
      <w:r w:rsidRPr="00AC6D18">
        <w:rPr>
          <w:rtl/>
        </w:rPr>
        <w:t xml:space="preserve"> النفي وتأبيد</w:t>
      </w:r>
      <w:r w:rsidR="00D739F2">
        <w:rPr>
          <w:rtl/>
        </w:rPr>
        <w:t>َ</w:t>
      </w:r>
      <w:r w:rsidRPr="00AC6D18">
        <w:rPr>
          <w:rtl/>
        </w:rPr>
        <w:t>ه بالنسبة إلى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الأحياء جيلا</w:t>
      </w:r>
      <w:r w:rsidR="00D739F2">
        <w:rPr>
          <w:rtl/>
        </w:rPr>
        <w:t>ً</w:t>
      </w:r>
      <w:r w:rsidRPr="00AC6D18">
        <w:rPr>
          <w:rtl/>
        </w:rPr>
        <w:t xml:space="preserve"> بعد جيل</w:t>
      </w:r>
      <w:r w:rsidR="00D739F2">
        <w:rPr>
          <w:rtl/>
        </w:rPr>
        <w:t>ٍ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وقبيلا</w:t>
      </w:r>
      <w:r w:rsidR="00D739F2">
        <w:rPr>
          <w:rtl/>
        </w:rPr>
        <w:t>ً</w:t>
      </w:r>
      <w:r w:rsidRPr="00AC6D18">
        <w:rPr>
          <w:rtl/>
        </w:rPr>
        <w:t xml:space="preserve"> بعد</w:t>
      </w:r>
      <w:r w:rsidR="00D739F2">
        <w:rPr>
          <w:rtl/>
        </w:rPr>
        <w:t>َ</w:t>
      </w:r>
      <w:r w:rsidRPr="00AC6D18">
        <w:rPr>
          <w:rtl/>
        </w:rPr>
        <w:t xml:space="preserve"> قبيل</w:t>
      </w:r>
      <w:r w:rsidR="00D739F2">
        <w:rPr>
          <w:rtl/>
        </w:rPr>
        <w:t>ٍ</w:t>
      </w:r>
      <w:r w:rsidR="00D11394">
        <w:rPr>
          <w:rFonts w:hint="cs"/>
          <w:rtl/>
        </w:rPr>
        <w:t xml:space="preserve"> </w:t>
      </w:r>
      <w:r w:rsidR="00773F9D">
        <w:rPr>
          <w:rtl/>
        </w:rPr>
        <w:t>؟</w:t>
      </w:r>
      <w:r w:rsidRPr="00AC6D18">
        <w:rPr>
          <w:rtl/>
        </w:rPr>
        <w:t xml:space="preserve"> وإل</w:t>
      </w:r>
      <w:r w:rsidR="00D739F2">
        <w:rPr>
          <w:rtl/>
        </w:rPr>
        <w:t>ّ</w:t>
      </w:r>
      <w:r w:rsidRPr="00AC6D18">
        <w:rPr>
          <w:rtl/>
        </w:rPr>
        <w:t>ا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ف</w:t>
      </w:r>
      <w:r w:rsidR="00D739F2">
        <w:rPr>
          <w:rtl/>
        </w:rPr>
        <w:t>َ</w:t>
      </w:r>
      <w:r w:rsidRPr="00AC6D18">
        <w:rPr>
          <w:rtl/>
        </w:rPr>
        <w:t>م</w:t>
      </w:r>
      <w:r w:rsidR="00D739F2">
        <w:rPr>
          <w:rtl/>
        </w:rPr>
        <w:t>َ</w:t>
      </w:r>
      <w:r w:rsidRPr="00AC6D18">
        <w:rPr>
          <w:rtl/>
        </w:rPr>
        <w:t>ن</w:t>
      </w:r>
      <w:r w:rsidR="00D739F2">
        <w:rPr>
          <w:rtl/>
        </w:rPr>
        <w:t>ْ</w:t>
      </w:r>
      <w:r w:rsidRPr="00AC6D18">
        <w:rPr>
          <w:rtl/>
        </w:rPr>
        <w:t xml:space="preserve"> مات</w:t>
      </w:r>
      <w:r w:rsidR="00D739F2">
        <w:rPr>
          <w:rtl/>
        </w:rPr>
        <w:t>َ</w:t>
      </w:r>
      <w:r w:rsidRPr="00AC6D18">
        <w:rPr>
          <w:rtl/>
        </w:rPr>
        <w:t xml:space="preserve"> لا ي</w:t>
      </w:r>
      <w:r w:rsidR="00D739F2">
        <w:rPr>
          <w:rtl/>
        </w:rPr>
        <w:t>ُ</w:t>
      </w:r>
      <w:r w:rsidRPr="00AC6D18">
        <w:rPr>
          <w:rtl/>
        </w:rPr>
        <w:t>ع</w:t>
      </w:r>
      <w:r w:rsidR="00D739F2">
        <w:rPr>
          <w:rtl/>
        </w:rPr>
        <w:t>ْ</w:t>
      </w:r>
      <w:r w:rsidRPr="00AC6D18">
        <w:rPr>
          <w:rtl/>
        </w:rPr>
        <w:t>قل</w:t>
      </w:r>
      <w:r w:rsidR="00D739F2">
        <w:rPr>
          <w:rtl/>
        </w:rPr>
        <w:t>ُ</w:t>
      </w:r>
      <w:r w:rsidRPr="00AC6D18">
        <w:rPr>
          <w:rtl/>
        </w:rPr>
        <w:t xml:space="preserve"> له ضلالة</w:t>
      </w:r>
      <w:r w:rsidR="00D739F2">
        <w:rPr>
          <w:rtl/>
        </w:rPr>
        <w:t>ً</w:t>
      </w:r>
      <w:r w:rsidRPr="00AC6D18">
        <w:rPr>
          <w:rtl/>
        </w:rPr>
        <w:t xml:space="preserve"> في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المستقبل حت</w:t>
      </w:r>
      <w:r w:rsidR="00D739F2">
        <w:rPr>
          <w:rtl/>
        </w:rPr>
        <w:t>ّ</w:t>
      </w:r>
      <w:r w:rsidRPr="00AC6D18">
        <w:rPr>
          <w:rtl/>
        </w:rPr>
        <w:t>ى ت</w:t>
      </w:r>
      <w:r w:rsidR="00D739F2">
        <w:rPr>
          <w:rtl/>
        </w:rPr>
        <w:t>ُ</w:t>
      </w:r>
      <w:r w:rsidRPr="00AC6D18">
        <w:rPr>
          <w:rtl/>
        </w:rPr>
        <w:t>نفى بلفظة</w:t>
      </w:r>
      <w:r w:rsidR="007E0241">
        <w:rPr>
          <w:rtl/>
        </w:rPr>
        <w:t xml:space="preserve"> :</w:t>
      </w:r>
      <w:r w:rsidRPr="00AC6D18">
        <w:rPr>
          <w:rtl/>
        </w:rPr>
        <w:t xml:space="preserve"> </w:t>
      </w:r>
      <w:r w:rsidR="00773F9D">
        <w:rPr>
          <w:rtl/>
        </w:rPr>
        <w:t>(</w:t>
      </w:r>
      <w:r w:rsidR="00D11394">
        <w:rPr>
          <w:rFonts w:hint="cs"/>
          <w:rtl/>
        </w:rPr>
        <w:t xml:space="preserve"> </w:t>
      </w:r>
      <w:r w:rsidRPr="00AC6D18">
        <w:rPr>
          <w:rtl/>
        </w:rPr>
        <w:t>ل</w:t>
      </w:r>
      <w:r w:rsidR="00D739F2">
        <w:rPr>
          <w:rtl/>
        </w:rPr>
        <w:t>َ</w:t>
      </w:r>
      <w:r w:rsidRPr="00AC6D18">
        <w:rPr>
          <w:rtl/>
        </w:rPr>
        <w:t>ن</w:t>
      </w:r>
      <w:r w:rsidR="00D739F2">
        <w:rPr>
          <w:rtl/>
        </w:rPr>
        <w:t>ْ</w:t>
      </w:r>
      <w:r w:rsidR="00D11394">
        <w:rPr>
          <w:rFonts w:hint="cs"/>
          <w:rtl/>
        </w:rPr>
        <w:t xml:space="preserve"> </w:t>
      </w:r>
      <w:r w:rsidR="00773F9D">
        <w:rPr>
          <w:rtl/>
        </w:rPr>
        <w:t>)</w:t>
      </w:r>
      <w:r w:rsidR="00095AA9">
        <w:rPr>
          <w:rtl/>
        </w:rPr>
        <w:t xml:space="preserve"> .</w:t>
      </w:r>
    </w:p>
    <w:p w:rsidR="00AC6D18" w:rsidRPr="00D11394" w:rsidRDefault="00AC6D18" w:rsidP="00AC6D18">
      <w:pPr>
        <w:rPr>
          <w:rStyle w:val="rfdPoemTiniCharChar"/>
          <w:rtl/>
        </w:rPr>
      </w:pPr>
      <w:r w:rsidRPr="00AC6D18">
        <w:rPr>
          <w:rtl/>
        </w:rPr>
        <w:t>الرابع</w:t>
      </w:r>
      <w:r w:rsidR="007E0241">
        <w:rPr>
          <w:rtl/>
        </w:rPr>
        <w:t xml:space="preserve"> :</w:t>
      </w:r>
      <w:r w:rsidRPr="00AC6D18">
        <w:rPr>
          <w:rtl/>
        </w:rPr>
        <w:t xml:space="preserve"> قول</w:t>
      </w:r>
      <w:r w:rsidR="00D739F2">
        <w:rPr>
          <w:rtl/>
        </w:rPr>
        <w:t>ُ</w:t>
      </w:r>
      <w:r w:rsidRPr="00AC6D18">
        <w:rPr>
          <w:rtl/>
        </w:rPr>
        <w:t>ه</w:t>
      </w:r>
      <w:r w:rsidR="007E0241">
        <w:rPr>
          <w:rtl/>
        </w:rPr>
        <w:t xml:space="preserve"> :</w:t>
      </w:r>
      <w:r w:rsidRPr="00AC6D18">
        <w:rPr>
          <w:rtl/>
        </w:rPr>
        <w:t xml:space="preserve"> </w:t>
      </w:r>
      <w:r w:rsidR="00AB3A9F" w:rsidRPr="00AC6D18">
        <w:rPr>
          <w:rtl/>
        </w:rPr>
        <w:t>«</w:t>
      </w:r>
      <w:r w:rsidR="00D11394">
        <w:rPr>
          <w:rFonts w:hint="cs"/>
          <w:rtl/>
        </w:rPr>
        <w:t xml:space="preserve"> </w:t>
      </w:r>
      <w:r w:rsidRPr="00AC6D18">
        <w:rPr>
          <w:rtl/>
        </w:rPr>
        <w:t>لن يفترقا حت</w:t>
      </w:r>
      <w:r w:rsidR="00D739F2">
        <w:rPr>
          <w:rtl/>
        </w:rPr>
        <w:t>ّ</w:t>
      </w:r>
      <w:r w:rsidRPr="00AC6D18">
        <w:rPr>
          <w:rtl/>
        </w:rPr>
        <w:t>ى ي</w:t>
      </w:r>
      <w:r w:rsidR="00D739F2">
        <w:rPr>
          <w:rtl/>
        </w:rPr>
        <w:t>َ</w:t>
      </w:r>
      <w:r w:rsidRPr="00AC6D18">
        <w:rPr>
          <w:rtl/>
        </w:rPr>
        <w:t>ر</w:t>
      </w:r>
      <w:r w:rsidR="00D739F2">
        <w:rPr>
          <w:rtl/>
        </w:rPr>
        <w:t>ِ</w:t>
      </w:r>
      <w:r w:rsidRPr="00AC6D18">
        <w:rPr>
          <w:rtl/>
        </w:rPr>
        <w:t>دا علي</w:t>
      </w:r>
      <w:r w:rsidR="00D739F2">
        <w:rPr>
          <w:rtl/>
        </w:rPr>
        <w:t>َّ</w:t>
      </w:r>
      <w:r w:rsidRPr="00AC6D18">
        <w:rPr>
          <w:rtl/>
        </w:rPr>
        <w:t xml:space="preserve"> الحوض</w:t>
      </w:r>
      <w:r w:rsidR="00D739F2">
        <w:rPr>
          <w:rtl/>
        </w:rPr>
        <w:t>َ</w:t>
      </w:r>
      <w:r w:rsidR="00D11394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Pr="00AC6D18">
        <w:rPr>
          <w:rtl/>
        </w:rPr>
        <w:t xml:space="preserve"> فيه تأكيدات</w:t>
      </w:r>
      <w:r w:rsidR="00D739F2">
        <w:rPr>
          <w:rtl/>
        </w:rPr>
        <w:t>ٌ</w:t>
      </w:r>
      <w:r w:rsidRPr="00AC6D18">
        <w:rPr>
          <w:rtl/>
        </w:rPr>
        <w:t xml:space="preserve"> على دوام</w:t>
      </w:r>
      <w:r w:rsidR="00D739F2">
        <w:rPr>
          <w:rtl/>
        </w:rPr>
        <w:t xml:space="preserve"> </w:t>
      </w:r>
      <w:r w:rsidR="00D739F2">
        <w:rPr>
          <w:rtl/>
        </w:rPr>
        <w:br/>
      </w:r>
    </w:p>
    <w:p w:rsidR="00AC6D18" w:rsidRPr="00AC6D18" w:rsidRDefault="00AC6D18" w:rsidP="000A4DAA">
      <w:pPr>
        <w:pStyle w:val="rfdNormal0"/>
        <w:rPr>
          <w:rtl/>
        </w:rPr>
      </w:pPr>
      <w:r>
        <w:rPr>
          <w:rtl/>
        </w:rPr>
        <w:br w:type="page"/>
      </w:r>
      <w:r w:rsidRPr="00AC6D18">
        <w:rPr>
          <w:rtl/>
        </w:rPr>
        <w:lastRenderedPageBreak/>
        <w:t>العترة</w:t>
      </w:r>
      <w:r w:rsidR="007E0241">
        <w:rPr>
          <w:rtl/>
        </w:rPr>
        <w:t xml:space="preserve"> :</w:t>
      </w:r>
      <w:r w:rsidRPr="00AC6D18">
        <w:rPr>
          <w:rtl/>
        </w:rPr>
        <w:t xml:space="preserve"> بلفظة </w:t>
      </w:r>
      <w:r w:rsidR="00773F9D">
        <w:rPr>
          <w:rtl/>
        </w:rPr>
        <w:t>(</w:t>
      </w:r>
      <w:r w:rsidR="00D11394">
        <w:rPr>
          <w:rFonts w:hint="cs"/>
          <w:rtl/>
        </w:rPr>
        <w:t xml:space="preserve"> </w:t>
      </w:r>
      <w:r w:rsidRPr="00AC6D18">
        <w:rPr>
          <w:rtl/>
        </w:rPr>
        <w:t>ل</w:t>
      </w:r>
      <w:r w:rsidR="00D739F2">
        <w:rPr>
          <w:rtl/>
        </w:rPr>
        <w:t>َ</w:t>
      </w:r>
      <w:r w:rsidRPr="00AC6D18">
        <w:rPr>
          <w:rtl/>
        </w:rPr>
        <w:t>ن</w:t>
      </w:r>
      <w:r w:rsidR="00D739F2">
        <w:rPr>
          <w:rtl/>
        </w:rPr>
        <w:t>ْ</w:t>
      </w:r>
      <w:r w:rsidR="00D11394">
        <w:rPr>
          <w:rFonts w:hint="cs"/>
          <w:rtl/>
        </w:rPr>
        <w:t xml:space="preserve"> </w:t>
      </w:r>
      <w:r w:rsidR="00773F9D">
        <w:rPr>
          <w:rtl/>
        </w:rPr>
        <w:t>)</w:t>
      </w:r>
      <w:r w:rsidRPr="00AC6D18">
        <w:rPr>
          <w:rtl/>
        </w:rPr>
        <w:t xml:space="preserve"> ونص</w:t>
      </w:r>
      <w:r w:rsidR="00D739F2">
        <w:rPr>
          <w:rtl/>
        </w:rPr>
        <w:t>ّ</w:t>
      </w:r>
      <w:r w:rsidRPr="00AC6D18">
        <w:rPr>
          <w:rtl/>
        </w:rPr>
        <w:t xml:space="preserve"> عدم المفارقة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وذكر الغاية النهائي</w:t>
      </w:r>
      <w:r w:rsidR="00D739F2">
        <w:rPr>
          <w:rtl/>
        </w:rPr>
        <w:t>ّ</w:t>
      </w:r>
      <w:r w:rsidRPr="00AC6D18">
        <w:rPr>
          <w:rtl/>
        </w:rPr>
        <w:t>ة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وبذلك تثبت إمامة المهدي</w:t>
      </w:r>
      <w:r w:rsidR="00D739F2">
        <w:rPr>
          <w:rtl/>
        </w:rPr>
        <w:t>ّ</w:t>
      </w:r>
      <w:r w:rsidRPr="00AC6D18">
        <w:rPr>
          <w:rtl/>
        </w:rPr>
        <w:t xml:space="preserve"> عج</w:t>
      </w:r>
      <w:r w:rsidR="00D739F2">
        <w:rPr>
          <w:rtl/>
        </w:rPr>
        <w:t>ّ</w:t>
      </w:r>
      <w:r w:rsidRPr="00AC6D18">
        <w:rPr>
          <w:rtl/>
        </w:rPr>
        <w:t>ل الله فرجه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ورجعة الأئم</w:t>
      </w:r>
      <w:r w:rsidR="00D739F2">
        <w:rPr>
          <w:rtl/>
        </w:rPr>
        <w:t>ّ</w:t>
      </w:r>
      <w:r w:rsidRPr="00AC6D18">
        <w:rPr>
          <w:rtl/>
        </w:rPr>
        <w:t>ة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ثم</w:t>
      </w:r>
      <w:r w:rsidR="00D739F2">
        <w:rPr>
          <w:rtl/>
        </w:rPr>
        <w:t>َّ</w:t>
      </w:r>
      <w:r w:rsidRPr="00AC6D18">
        <w:rPr>
          <w:rtl/>
        </w:rPr>
        <w:t xml:space="preserve"> الواجب</w:t>
      </w:r>
      <w:r w:rsidR="00D739F2">
        <w:rPr>
          <w:rtl/>
        </w:rPr>
        <w:t>ُ</w:t>
      </w:r>
      <w:r w:rsidRPr="00AC6D18">
        <w:rPr>
          <w:rtl/>
        </w:rPr>
        <w:t xml:space="preserve"> تحصيل</w:t>
      </w:r>
      <w:r w:rsidR="00D739F2">
        <w:rPr>
          <w:rtl/>
        </w:rPr>
        <w:t>ُ</w:t>
      </w:r>
      <w:r w:rsidRPr="00AC6D18">
        <w:rPr>
          <w:rtl/>
        </w:rPr>
        <w:t xml:space="preserve"> العلم واليقين بإمامة سي</w:t>
      </w:r>
      <w:r w:rsidR="00D739F2">
        <w:rPr>
          <w:rtl/>
        </w:rPr>
        <w:t>ّ</w:t>
      </w:r>
      <w:r w:rsidRPr="00AC6D18">
        <w:rPr>
          <w:rtl/>
        </w:rPr>
        <w:t>د المت</w:t>
      </w:r>
      <w:r w:rsidR="00D739F2">
        <w:rPr>
          <w:rtl/>
        </w:rPr>
        <w:t>ّ</w:t>
      </w:r>
      <w:r w:rsidRPr="00AC6D18">
        <w:rPr>
          <w:rtl/>
        </w:rPr>
        <w:t>قين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علي</w:t>
      </w:r>
      <w:r w:rsidR="00D739F2">
        <w:rPr>
          <w:rtl/>
        </w:rPr>
        <w:t>ّ</w:t>
      </w:r>
      <w:r w:rsidRPr="00AC6D18">
        <w:rPr>
          <w:rtl/>
        </w:rPr>
        <w:t xml:space="preserve"> بن أبي طالب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أمير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المؤمنين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وأن</w:t>
      </w:r>
      <w:r w:rsidR="00D739F2">
        <w:rPr>
          <w:rtl/>
        </w:rPr>
        <w:t>ّ</w:t>
      </w:r>
      <w:r w:rsidRPr="00AC6D18">
        <w:rPr>
          <w:rtl/>
        </w:rPr>
        <w:t>ه الخليفة</w:t>
      </w:r>
      <w:r w:rsidR="00D739F2">
        <w:rPr>
          <w:rtl/>
        </w:rPr>
        <w:t>ُ</w:t>
      </w:r>
      <w:r w:rsidRPr="00AC6D18">
        <w:rPr>
          <w:rtl/>
        </w:rPr>
        <w:t xml:space="preserve"> بلا فصل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ثم</w:t>
      </w:r>
      <w:r w:rsidR="00D739F2">
        <w:rPr>
          <w:rtl/>
        </w:rPr>
        <w:t>ّ</w:t>
      </w:r>
      <w:r w:rsidRPr="00AC6D18">
        <w:rPr>
          <w:rtl/>
        </w:rPr>
        <w:t xml:space="preserve"> الحسن</w:t>
      </w:r>
      <w:r w:rsidR="00D739F2">
        <w:rPr>
          <w:rtl/>
        </w:rPr>
        <w:t>ُ</w:t>
      </w:r>
      <w:r w:rsidRPr="00AC6D18">
        <w:rPr>
          <w:rtl/>
        </w:rPr>
        <w:t xml:space="preserve"> السبط</w:t>
      </w:r>
      <w:r w:rsidR="00D739F2">
        <w:rPr>
          <w:rtl/>
        </w:rPr>
        <w:t>ُ</w:t>
      </w:r>
      <w:r w:rsidRPr="00AC6D18">
        <w:rPr>
          <w:rtl/>
        </w:rPr>
        <w:t xml:space="preserve"> الأكبر</w:t>
      </w:r>
      <w:r w:rsidR="00D739F2">
        <w:rPr>
          <w:rtl/>
        </w:rPr>
        <w:t>ُ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ث</w:t>
      </w:r>
      <w:r w:rsidR="00D739F2">
        <w:rPr>
          <w:rtl/>
        </w:rPr>
        <w:t>ُ</w:t>
      </w:r>
      <w:r w:rsidRPr="00AC6D18">
        <w:rPr>
          <w:rtl/>
        </w:rPr>
        <w:t>م</w:t>
      </w:r>
      <w:r w:rsidR="00D739F2">
        <w:rPr>
          <w:rtl/>
        </w:rPr>
        <w:t>ّ</w:t>
      </w:r>
      <w:r w:rsidRPr="00AC6D18">
        <w:rPr>
          <w:rtl/>
        </w:rPr>
        <w:t xml:space="preserve"> الحسين</w:t>
      </w:r>
      <w:r w:rsidR="00D739F2">
        <w:rPr>
          <w:rtl/>
        </w:rPr>
        <w:t>ُ</w:t>
      </w:r>
      <w:r w:rsidRPr="00AC6D18">
        <w:rPr>
          <w:rtl/>
        </w:rPr>
        <w:t xml:space="preserve"> بن علي</w:t>
      </w:r>
      <w:r w:rsidR="00D739F2">
        <w:rPr>
          <w:rtl/>
        </w:rPr>
        <w:t>ّ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الشهيد</w:t>
      </w:r>
      <w:r w:rsidR="00D739F2">
        <w:rPr>
          <w:rtl/>
        </w:rPr>
        <w:t>ُ</w:t>
      </w:r>
      <w:r w:rsidRPr="00AC6D18">
        <w:rPr>
          <w:rtl/>
        </w:rPr>
        <w:t xml:space="preserve"> بكربلاء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ث</w:t>
      </w:r>
      <w:r w:rsidR="00D739F2">
        <w:rPr>
          <w:rtl/>
        </w:rPr>
        <w:t>ُ</w:t>
      </w:r>
      <w:r w:rsidRPr="00AC6D18">
        <w:rPr>
          <w:rtl/>
        </w:rPr>
        <w:t>م</w:t>
      </w:r>
      <w:r w:rsidR="00D739F2">
        <w:rPr>
          <w:rtl/>
        </w:rPr>
        <w:t>ّ</w:t>
      </w:r>
      <w:r w:rsidRPr="00AC6D18">
        <w:rPr>
          <w:rtl/>
        </w:rPr>
        <w:t xml:space="preserve"> ابن</w:t>
      </w:r>
      <w:r w:rsidR="00D739F2">
        <w:rPr>
          <w:rtl/>
        </w:rPr>
        <w:t>ُ</w:t>
      </w:r>
      <w:r w:rsidRPr="00AC6D18">
        <w:rPr>
          <w:rtl/>
        </w:rPr>
        <w:t>ه علي</w:t>
      </w:r>
      <w:r w:rsidR="00D739F2">
        <w:rPr>
          <w:rtl/>
        </w:rPr>
        <w:t>ٌّ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زين</w:t>
      </w:r>
      <w:r w:rsidR="00D739F2">
        <w:rPr>
          <w:rtl/>
        </w:rPr>
        <w:t>ُ</w:t>
      </w:r>
      <w:r w:rsidRPr="00AC6D18">
        <w:rPr>
          <w:rtl/>
        </w:rPr>
        <w:t xml:space="preserve"> العابدين</w:t>
      </w:r>
      <w:r w:rsidR="00095AA9">
        <w:rPr>
          <w:rtl/>
        </w:rPr>
        <w:t xml:space="preserve"> .</w:t>
      </w:r>
    </w:p>
    <w:p w:rsidR="00D739F2" w:rsidRDefault="00AC6D18" w:rsidP="00AC6D18">
      <w:pPr>
        <w:rPr>
          <w:rtl/>
        </w:rPr>
      </w:pPr>
      <w:r w:rsidRPr="00AC6D18">
        <w:rPr>
          <w:rtl/>
        </w:rPr>
        <w:t>ث</w:t>
      </w:r>
      <w:r w:rsidR="00D739F2">
        <w:rPr>
          <w:rtl/>
        </w:rPr>
        <w:t>ُ</w:t>
      </w:r>
      <w:r w:rsidR="00607419">
        <w:rPr>
          <w:rtl/>
        </w:rPr>
        <w:t>م</w:t>
      </w:r>
      <w:r w:rsidR="00D739F2">
        <w:rPr>
          <w:rtl/>
        </w:rPr>
        <w:t>ّ</w:t>
      </w:r>
      <w:r w:rsidR="00607419">
        <w:rPr>
          <w:rtl/>
        </w:rPr>
        <w:t xml:space="preserve"> و</w:t>
      </w:r>
      <w:r w:rsidR="00D739F2">
        <w:rPr>
          <w:rtl/>
        </w:rPr>
        <w:t>ُ</w:t>
      </w:r>
      <w:r w:rsidR="00607419">
        <w:rPr>
          <w:rtl/>
        </w:rPr>
        <w:t>ل</w:t>
      </w:r>
      <w:r w:rsidR="00D739F2">
        <w:rPr>
          <w:rtl/>
        </w:rPr>
        <w:t>ْ</w:t>
      </w:r>
      <w:r w:rsidR="00607419">
        <w:rPr>
          <w:rtl/>
        </w:rPr>
        <w:t>د</w:t>
      </w:r>
      <w:r w:rsidR="00D739F2">
        <w:rPr>
          <w:rtl/>
        </w:rPr>
        <w:t>ُ</w:t>
      </w:r>
      <w:r w:rsidR="00607419">
        <w:rPr>
          <w:rtl/>
        </w:rPr>
        <w:t>ه الثمانية</w:t>
      </w:r>
      <w:r w:rsidR="007E0241">
        <w:rPr>
          <w:rtl/>
        </w:rPr>
        <w:t xml:space="preserve"> ،</w:t>
      </w:r>
      <w:r w:rsidR="00607419">
        <w:rPr>
          <w:rtl/>
        </w:rPr>
        <w:t xml:space="preserve"> أبواب</w:t>
      </w:r>
      <w:r w:rsidR="00D739F2">
        <w:rPr>
          <w:rtl/>
        </w:rPr>
        <w:t>ُ</w:t>
      </w:r>
      <w:r w:rsidR="00607419">
        <w:rPr>
          <w:rtl/>
        </w:rPr>
        <w:t xml:space="preserve"> الجن</w:t>
      </w:r>
      <w:r w:rsidR="00D739F2">
        <w:rPr>
          <w:rtl/>
        </w:rPr>
        <w:t>ّ</w:t>
      </w:r>
      <w:r w:rsidR="00607419">
        <w:rPr>
          <w:rtl/>
        </w:rPr>
        <w:t>ة</w:t>
      </w:r>
      <w:r w:rsidR="007E0241">
        <w:rPr>
          <w:rtl/>
        </w:rPr>
        <w:t xml:space="preserve"> :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محم</w:t>
      </w:r>
      <w:r w:rsidR="00D739F2">
        <w:rPr>
          <w:rtl/>
        </w:rPr>
        <w:t>ّ</w:t>
      </w:r>
      <w:r w:rsidRPr="00AC6D18">
        <w:rPr>
          <w:rtl/>
        </w:rPr>
        <w:t>د</w:t>
      </w:r>
      <w:r w:rsidR="00D739F2">
        <w:rPr>
          <w:rtl/>
        </w:rPr>
        <w:t>ُ</w:t>
      </w:r>
      <w:r w:rsidRPr="00AC6D18">
        <w:rPr>
          <w:rtl/>
        </w:rPr>
        <w:t xml:space="preserve"> الباقر</w:t>
      </w:r>
      <w:r w:rsidR="00D739F2">
        <w:rPr>
          <w:rtl/>
        </w:rPr>
        <w:t>ُ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ث</w:t>
      </w:r>
      <w:r w:rsidR="00D739F2">
        <w:rPr>
          <w:rtl/>
        </w:rPr>
        <w:t>ُ</w:t>
      </w:r>
      <w:r w:rsidRPr="00AC6D18">
        <w:rPr>
          <w:rtl/>
        </w:rPr>
        <w:t>م</w:t>
      </w:r>
      <w:r w:rsidR="00D739F2">
        <w:rPr>
          <w:rtl/>
        </w:rPr>
        <w:t>ّ</w:t>
      </w:r>
      <w:r w:rsidRPr="00AC6D18">
        <w:rPr>
          <w:rtl/>
        </w:rPr>
        <w:t xml:space="preserve"> جعفر</w:t>
      </w:r>
      <w:r w:rsidR="00D739F2">
        <w:rPr>
          <w:rtl/>
        </w:rPr>
        <w:t>ُ</w:t>
      </w:r>
      <w:r w:rsidRPr="00AC6D18">
        <w:rPr>
          <w:rtl/>
        </w:rPr>
        <w:t xml:space="preserve"> الصادق</w:t>
      </w:r>
      <w:r w:rsidR="00D739F2">
        <w:rPr>
          <w:rtl/>
        </w:rPr>
        <w:t>ُ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وهو قلب</w:t>
      </w:r>
      <w:r w:rsidR="00D739F2">
        <w:rPr>
          <w:rtl/>
        </w:rPr>
        <w:t>ُ</w:t>
      </w:r>
      <w:r w:rsidRPr="00AC6D18">
        <w:rPr>
          <w:rtl/>
        </w:rPr>
        <w:t xml:space="preserve"> الأئم</w:t>
      </w:r>
      <w:r w:rsidR="00D739F2">
        <w:rPr>
          <w:rtl/>
        </w:rPr>
        <w:t>ّ</w:t>
      </w:r>
      <w:r w:rsidRPr="00AC6D18">
        <w:rPr>
          <w:rtl/>
        </w:rPr>
        <w:t>ة ولسانهم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ولذا س</w:t>
      </w:r>
      <w:r w:rsidR="00D739F2">
        <w:rPr>
          <w:rtl/>
        </w:rPr>
        <w:t>ُ</w:t>
      </w:r>
      <w:r w:rsidRPr="00AC6D18">
        <w:rPr>
          <w:rtl/>
        </w:rPr>
        <w:t>م</w:t>
      </w:r>
      <w:r w:rsidR="00D739F2">
        <w:rPr>
          <w:rtl/>
        </w:rPr>
        <w:t>ّ</w:t>
      </w:r>
      <w:r w:rsidRPr="00AC6D18">
        <w:rPr>
          <w:rtl/>
        </w:rPr>
        <w:t>ي وو</w:t>
      </w:r>
      <w:r w:rsidR="00D739F2">
        <w:rPr>
          <w:rtl/>
        </w:rPr>
        <w:t>ُ</w:t>
      </w:r>
      <w:r w:rsidRPr="00AC6D18">
        <w:rPr>
          <w:rtl/>
        </w:rPr>
        <w:t>ص</w:t>
      </w:r>
      <w:r w:rsidR="00D739F2">
        <w:rPr>
          <w:rtl/>
        </w:rPr>
        <w:t>ِ</w:t>
      </w:r>
      <w:r w:rsidRPr="00AC6D18">
        <w:rPr>
          <w:rtl/>
        </w:rPr>
        <w:t>ف</w:t>
      </w:r>
      <w:r w:rsidR="00D739F2">
        <w:rPr>
          <w:rtl/>
        </w:rPr>
        <w:t>َ</w:t>
      </w:r>
      <w:r w:rsidRPr="00AC6D18">
        <w:rPr>
          <w:rtl/>
        </w:rPr>
        <w:t xml:space="preserve"> بالصدق</w:t>
      </w:r>
      <w:r w:rsidR="007E0241">
        <w:rPr>
          <w:rtl/>
        </w:rPr>
        <w:t xml:space="preserve"> ،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وبرزت</w:t>
      </w:r>
      <w:r w:rsidR="00D739F2">
        <w:rPr>
          <w:rtl/>
        </w:rPr>
        <w:t>ْ</w:t>
      </w:r>
      <w:r w:rsidRPr="00AC6D18">
        <w:rPr>
          <w:rtl/>
        </w:rPr>
        <w:t xml:space="preserve"> عنه علوم</w:t>
      </w:r>
      <w:r w:rsidR="00D739F2">
        <w:rPr>
          <w:rtl/>
        </w:rPr>
        <w:t>ُ</w:t>
      </w:r>
      <w:r w:rsidRPr="00AC6D18">
        <w:rPr>
          <w:rtl/>
        </w:rPr>
        <w:t>هم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ون</w:t>
      </w:r>
      <w:r w:rsidR="00D739F2">
        <w:rPr>
          <w:rtl/>
        </w:rPr>
        <w:t>ُ</w:t>
      </w:r>
      <w:r w:rsidRPr="00AC6D18">
        <w:rPr>
          <w:rtl/>
        </w:rPr>
        <w:t>س</w:t>
      </w:r>
      <w:r w:rsidR="00D739F2">
        <w:rPr>
          <w:rtl/>
        </w:rPr>
        <w:t>ِ</w:t>
      </w:r>
      <w:r w:rsidRPr="00AC6D18">
        <w:rPr>
          <w:rtl/>
        </w:rPr>
        <w:t>ب</w:t>
      </w:r>
      <w:r w:rsidR="00D739F2">
        <w:rPr>
          <w:rtl/>
        </w:rPr>
        <w:t>َ</w:t>
      </w:r>
      <w:r w:rsidRPr="00AC6D18">
        <w:rPr>
          <w:rtl/>
        </w:rPr>
        <w:t xml:space="preserve"> إليه مذهب</w:t>
      </w:r>
      <w:r w:rsidR="00D739F2">
        <w:rPr>
          <w:rtl/>
        </w:rPr>
        <w:t>ُ</w:t>
      </w:r>
      <w:r w:rsidRPr="00AC6D18">
        <w:rPr>
          <w:rtl/>
        </w:rPr>
        <w:t>ه</w:t>
      </w:r>
      <w:r w:rsidR="00D739F2">
        <w:rPr>
          <w:rtl/>
        </w:rPr>
        <w:t>ُ</w:t>
      </w:r>
      <w:r w:rsidRPr="00AC6D18">
        <w:rPr>
          <w:rtl/>
        </w:rPr>
        <w:t>م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ث</w:t>
      </w:r>
      <w:r w:rsidR="00D739F2">
        <w:rPr>
          <w:rtl/>
        </w:rPr>
        <w:t>ُ</w:t>
      </w:r>
      <w:r w:rsidRPr="00AC6D18">
        <w:rPr>
          <w:rtl/>
        </w:rPr>
        <w:t>م</w:t>
      </w:r>
      <w:r w:rsidR="00D739F2">
        <w:rPr>
          <w:rtl/>
        </w:rPr>
        <w:t>ّ</w:t>
      </w:r>
      <w:r w:rsidRPr="00AC6D18">
        <w:rPr>
          <w:rtl/>
        </w:rPr>
        <w:t xml:space="preserve"> موسى الكاظ</w:t>
      </w:r>
      <w:r w:rsidR="00D739F2">
        <w:rPr>
          <w:rtl/>
        </w:rPr>
        <w:t>ِ</w:t>
      </w:r>
      <w:r w:rsidRPr="00AC6D18">
        <w:rPr>
          <w:rtl/>
        </w:rPr>
        <w:t>م</w:t>
      </w:r>
      <w:r w:rsidR="00D739F2">
        <w:rPr>
          <w:rtl/>
        </w:rPr>
        <w:t>ُ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ث</w:t>
      </w:r>
      <w:r w:rsidR="00D739F2">
        <w:rPr>
          <w:rtl/>
        </w:rPr>
        <w:t>ُ</w:t>
      </w:r>
      <w:r w:rsidRPr="00AC6D18">
        <w:rPr>
          <w:rtl/>
        </w:rPr>
        <w:t>م</w:t>
      </w:r>
      <w:r w:rsidR="00D739F2">
        <w:rPr>
          <w:rtl/>
        </w:rPr>
        <w:t>ّ</w:t>
      </w:r>
      <w:r w:rsidRPr="00AC6D18">
        <w:rPr>
          <w:rtl/>
        </w:rPr>
        <w:t xml:space="preserve"> علي</w:t>
      </w:r>
      <w:r w:rsidR="00D739F2">
        <w:rPr>
          <w:rtl/>
        </w:rPr>
        <w:t>ُّ</w:t>
      </w:r>
      <w:r w:rsidRPr="00AC6D18">
        <w:rPr>
          <w:rtl/>
        </w:rPr>
        <w:t xml:space="preserve"> الرضا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ث</w:t>
      </w:r>
      <w:r w:rsidR="00D739F2">
        <w:rPr>
          <w:rtl/>
        </w:rPr>
        <w:t>ُ</w:t>
      </w:r>
      <w:r w:rsidRPr="00AC6D18">
        <w:rPr>
          <w:rtl/>
        </w:rPr>
        <w:t>م</w:t>
      </w:r>
      <w:r w:rsidR="00D739F2">
        <w:rPr>
          <w:rtl/>
        </w:rPr>
        <w:t>ّ</w:t>
      </w:r>
      <w:r w:rsidRPr="00AC6D18">
        <w:rPr>
          <w:rtl/>
        </w:rPr>
        <w:t xml:space="preserve"> محم</w:t>
      </w:r>
      <w:r w:rsidR="00D739F2">
        <w:rPr>
          <w:rtl/>
        </w:rPr>
        <w:t>ّ</w:t>
      </w:r>
      <w:r w:rsidRPr="00AC6D18">
        <w:rPr>
          <w:rtl/>
        </w:rPr>
        <w:t>د</w:t>
      </w:r>
      <w:r w:rsidR="00D739F2">
        <w:rPr>
          <w:rtl/>
        </w:rPr>
        <w:t>ُ</w:t>
      </w:r>
      <w:r w:rsidRPr="00AC6D18">
        <w:rPr>
          <w:rtl/>
        </w:rPr>
        <w:t xml:space="preserve"> التقي</w:t>
      </w:r>
      <w:r w:rsidR="00D739F2">
        <w:rPr>
          <w:rtl/>
        </w:rPr>
        <w:t>ُّ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ث</w:t>
      </w:r>
      <w:r w:rsidR="00D739F2">
        <w:rPr>
          <w:rtl/>
        </w:rPr>
        <w:t>ُ</w:t>
      </w:r>
      <w:r w:rsidRPr="00AC6D18">
        <w:rPr>
          <w:rtl/>
        </w:rPr>
        <w:t>م</w:t>
      </w:r>
      <w:r w:rsidR="00D739F2">
        <w:rPr>
          <w:rtl/>
        </w:rPr>
        <w:t>ّ</w:t>
      </w:r>
      <w:r w:rsidRPr="00AC6D18">
        <w:rPr>
          <w:rtl/>
        </w:rPr>
        <w:t xml:space="preserve"> علي</w:t>
      </w:r>
      <w:r w:rsidR="00D739F2">
        <w:rPr>
          <w:rtl/>
        </w:rPr>
        <w:t>ُّ</w:t>
      </w:r>
      <w:r w:rsidRPr="00AC6D18">
        <w:rPr>
          <w:rtl/>
        </w:rPr>
        <w:t xml:space="preserve"> النقي</w:t>
      </w:r>
      <w:r w:rsidR="00D739F2">
        <w:rPr>
          <w:rtl/>
        </w:rPr>
        <w:t>ُّ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ث</w:t>
      </w:r>
      <w:r w:rsidR="00D739F2">
        <w:rPr>
          <w:rtl/>
        </w:rPr>
        <w:t>ُ</w:t>
      </w:r>
      <w:r w:rsidRPr="00AC6D18">
        <w:rPr>
          <w:rtl/>
        </w:rPr>
        <w:t>م</w:t>
      </w:r>
      <w:r w:rsidR="00D739F2">
        <w:rPr>
          <w:rtl/>
        </w:rPr>
        <w:t>ّ</w:t>
      </w:r>
      <w:r w:rsidRPr="00AC6D18">
        <w:rPr>
          <w:rtl/>
        </w:rPr>
        <w:t xml:space="preserve"> الحسن</w:t>
      </w:r>
      <w:r w:rsidR="00D739F2">
        <w:rPr>
          <w:rtl/>
        </w:rPr>
        <w:t>ُ</w:t>
      </w:r>
      <w:r w:rsidRPr="00AC6D18">
        <w:rPr>
          <w:rtl/>
        </w:rPr>
        <w:t xml:space="preserve"> الزكي</w:t>
      </w:r>
      <w:r w:rsidR="00D739F2">
        <w:rPr>
          <w:rtl/>
        </w:rPr>
        <w:t>ُّ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ث</w:t>
      </w:r>
      <w:r w:rsidR="00D739F2">
        <w:rPr>
          <w:rtl/>
        </w:rPr>
        <w:t>ُ</w:t>
      </w:r>
      <w:r w:rsidRPr="00AC6D18">
        <w:rPr>
          <w:rtl/>
        </w:rPr>
        <w:t>م</w:t>
      </w:r>
      <w:r w:rsidR="00D739F2">
        <w:rPr>
          <w:rtl/>
        </w:rPr>
        <w:t>ّ</w:t>
      </w:r>
      <w:r w:rsidRPr="00AC6D18">
        <w:rPr>
          <w:rtl/>
        </w:rPr>
        <w:t xml:space="preserve"> صاحب</w:t>
      </w:r>
      <w:r w:rsidR="00D739F2">
        <w:rPr>
          <w:rtl/>
        </w:rPr>
        <w:t>ُ</w:t>
      </w:r>
      <w:r w:rsidRPr="00AC6D18">
        <w:rPr>
          <w:rtl/>
        </w:rPr>
        <w:t xml:space="preserve"> الزمان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المهدي</w:t>
      </w:r>
      <w:r w:rsidR="00D739F2">
        <w:rPr>
          <w:rtl/>
        </w:rPr>
        <w:t>ُّ</w:t>
      </w:r>
      <w:r w:rsidR="00095AA9">
        <w:rPr>
          <w:rtl/>
        </w:rPr>
        <w:t xml:space="preserve"> .</w:t>
      </w:r>
    </w:p>
    <w:p w:rsidR="00C64862" w:rsidRDefault="00AC6D18" w:rsidP="00AC6D18">
      <w:pPr>
        <w:rPr>
          <w:rtl/>
        </w:rPr>
      </w:pPr>
      <w:r w:rsidRPr="00AC6D18">
        <w:rPr>
          <w:rtl/>
        </w:rPr>
        <w:t>والدلي</w:t>
      </w:r>
      <w:r w:rsidR="00607419">
        <w:rPr>
          <w:rtl/>
        </w:rPr>
        <w:t>ل</w:t>
      </w:r>
      <w:r w:rsidR="00FE3D16">
        <w:rPr>
          <w:rtl/>
        </w:rPr>
        <w:t>ُ</w:t>
      </w:r>
      <w:r w:rsidR="00607419">
        <w:rPr>
          <w:rtl/>
        </w:rPr>
        <w:t xml:space="preserve"> على خلافتهم</w:t>
      </w:r>
      <w:r w:rsidR="007E0241">
        <w:rPr>
          <w:rtl/>
        </w:rPr>
        <w:t xml:space="preserve"> ،</w:t>
      </w:r>
      <w:r w:rsidR="00607419">
        <w:rPr>
          <w:rtl/>
        </w:rPr>
        <w:t xml:space="preserve"> بالعقل والنقل</w:t>
      </w:r>
      <w:r w:rsidR="007E0241">
        <w:rPr>
          <w:rtl/>
        </w:rPr>
        <w:t xml:space="preserve"> :</w:t>
      </w:r>
    </w:p>
    <w:p w:rsidR="00AC6D18" w:rsidRPr="00D11394" w:rsidRDefault="00AC6D18" w:rsidP="00D11394">
      <w:pPr>
        <w:pStyle w:val="rfdBold1"/>
        <w:rPr>
          <w:rtl/>
        </w:rPr>
      </w:pPr>
      <w:r w:rsidRPr="00D11394">
        <w:rPr>
          <w:rtl/>
        </w:rPr>
        <w:t>أم</w:t>
      </w:r>
      <w:r w:rsidR="00FE3D16" w:rsidRPr="00D11394">
        <w:rPr>
          <w:rtl/>
        </w:rPr>
        <w:t>ّ</w:t>
      </w:r>
      <w:r w:rsidRPr="00D11394">
        <w:rPr>
          <w:rtl/>
        </w:rPr>
        <w:t>ا العقل</w:t>
      </w:r>
      <w:r w:rsidR="00FE3D16" w:rsidRPr="00D11394">
        <w:rPr>
          <w:rtl/>
        </w:rPr>
        <w:t>ُ</w:t>
      </w:r>
      <w:r w:rsidR="007E0241" w:rsidRPr="00D11394">
        <w:rPr>
          <w:rtl/>
        </w:rPr>
        <w:t xml:space="preserve"> :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فلاشتراط العصمة</w:t>
      </w:r>
      <w:r w:rsidR="00FE3D16">
        <w:rPr>
          <w:rtl/>
        </w:rPr>
        <w:t>ِ</w:t>
      </w:r>
      <w:r w:rsidRPr="00AC6D18">
        <w:rPr>
          <w:rtl/>
        </w:rPr>
        <w:t xml:space="preserve"> في الإ</w:t>
      </w:r>
      <w:r w:rsidR="00FE3D16">
        <w:rPr>
          <w:rtl/>
        </w:rPr>
        <w:t>ِ</w:t>
      </w:r>
      <w:r w:rsidRPr="00AC6D18">
        <w:rPr>
          <w:rtl/>
        </w:rPr>
        <w:t>مام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ولا معصوم</w:t>
      </w:r>
      <w:r w:rsidR="00FE3D16">
        <w:rPr>
          <w:rtl/>
        </w:rPr>
        <w:t>َ</w:t>
      </w:r>
      <w:r w:rsidRPr="00AC6D18">
        <w:rPr>
          <w:rtl/>
        </w:rPr>
        <w:t xml:space="preserve"> في ال</w:t>
      </w:r>
      <w:r w:rsidR="00FE3D16">
        <w:rPr>
          <w:rtl/>
        </w:rPr>
        <w:t>ْ</w:t>
      </w:r>
      <w:r w:rsidRPr="00AC6D18">
        <w:rPr>
          <w:rtl/>
        </w:rPr>
        <w:t>أ</w:t>
      </w:r>
      <w:r w:rsidR="00FE3D16">
        <w:rPr>
          <w:rtl/>
        </w:rPr>
        <w:t>ُ</w:t>
      </w:r>
      <w:r w:rsidRPr="00AC6D18">
        <w:rPr>
          <w:rtl/>
        </w:rPr>
        <w:t>م</w:t>
      </w:r>
      <w:r w:rsidR="00FE3D16">
        <w:rPr>
          <w:rtl/>
        </w:rPr>
        <w:t>ّ</w:t>
      </w:r>
      <w:r w:rsidRPr="00AC6D18">
        <w:rPr>
          <w:rtl/>
        </w:rPr>
        <w:t>ة سواهم</w:t>
      </w:r>
      <w:r w:rsidR="00095AA9">
        <w:rPr>
          <w:rtl/>
        </w:rPr>
        <w:t xml:space="preserve"> .</w:t>
      </w:r>
    </w:p>
    <w:p w:rsidR="00AC6D18" w:rsidRPr="00AC6D18" w:rsidRDefault="00AC6D18" w:rsidP="00FE3D16">
      <w:pPr>
        <w:rPr>
          <w:rtl/>
        </w:rPr>
      </w:pPr>
      <w:r w:rsidRPr="00AC6D18">
        <w:rPr>
          <w:rtl/>
        </w:rPr>
        <w:t>وأيضا</w:t>
      </w:r>
      <w:r w:rsidR="00FE3D16">
        <w:rPr>
          <w:rtl/>
        </w:rPr>
        <w:t>ً</w:t>
      </w:r>
      <w:r w:rsidR="007E0241">
        <w:rPr>
          <w:rtl/>
        </w:rPr>
        <w:t xml:space="preserve"> :</w:t>
      </w:r>
      <w:r w:rsidRPr="00AC6D18">
        <w:rPr>
          <w:rtl/>
        </w:rPr>
        <w:t xml:space="preserve"> دعواه</w:t>
      </w:r>
      <w:r w:rsidR="00FE3D16">
        <w:rPr>
          <w:rtl/>
        </w:rPr>
        <w:t>ُ</w:t>
      </w:r>
      <w:r w:rsidRPr="00AC6D18">
        <w:rPr>
          <w:rtl/>
        </w:rPr>
        <w:t>م الإ</w:t>
      </w:r>
      <w:r w:rsidR="00FE3D16">
        <w:rPr>
          <w:rtl/>
        </w:rPr>
        <w:t>ِ</w:t>
      </w:r>
      <w:r w:rsidRPr="00AC6D18">
        <w:rPr>
          <w:rtl/>
        </w:rPr>
        <w:t>مامة</w:t>
      </w:r>
      <w:r w:rsidR="00FE3D16">
        <w:rPr>
          <w:rtl/>
        </w:rPr>
        <w:t>َ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ولم تقع</w:t>
      </w:r>
      <w:r w:rsidR="00FE3D16">
        <w:rPr>
          <w:rtl/>
        </w:rPr>
        <w:t>ْ</w:t>
      </w:r>
      <w:r w:rsidRPr="00AC6D18">
        <w:rPr>
          <w:rtl/>
        </w:rPr>
        <w:t xml:space="preserve"> أي</w:t>
      </w:r>
      <w:r w:rsidR="00FE3D16">
        <w:rPr>
          <w:rtl/>
        </w:rPr>
        <w:t>ّ</w:t>
      </w:r>
      <w:r w:rsidRPr="00AC6D18">
        <w:rPr>
          <w:rtl/>
        </w:rPr>
        <w:t>ة</w:t>
      </w:r>
      <w:r w:rsidR="00FE3D16">
        <w:rPr>
          <w:rtl/>
        </w:rPr>
        <w:t>ُ</w:t>
      </w:r>
      <w:r w:rsidRPr="00AC6D18">
        <w:rPr>
          <w:rtl/>
        </w:rPr>
        <w:t xml:space="preserve"> مناقشة</w:t>
      </w:r>
      <w:r w:rsidR="00FE3D16">
        <w:rPr>
          <w:rtl/>
        </w:rPr>
        <w:t>ٍ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أو ت</w:t>
      </w:r>
      <w:r w:rsidR="00FE3D16">
        <w:rPr>
          <w:rtl/>
        </w:rPr>
        <w:t>ُ</w:t>
      </w:r>
      <w:r w:rsidRPr="00AC6D18">
        <w:rPr>
          <w:rtl/>
        </w:rPr>
        <w:t>د</w:t>
      </w:r>
      <w:r w:rsidR="00FE3D16">
        <w:rPr>
          <w:rtl/>
        </w:rPr>
        <w:t>ّ</w:t>
      </w:r>
      <w:r w:rsidRPr="00AC6D18">
        <w:rPr>
          <w:rtl/>
        </w:rPr>
        <w:t>عى أي</w:t>
      </w:r>
      <w:r w:rsidR="00FE3D16">
        <w:rPr>
          <w:rtl/>
        </w:rPr>
        <w:t>ّ</w:t>
      </w:r>
      <w:r w:rsidRPr="00AC6D18">
        <w:rPr>
          <w:rtl/>
        </w:rPr>
        <w:t>ة</w:t>
      </w:r>
      <w:r w:rsidR="00FE3D16">
        <w:rPr>
          <w:rtl/>
        </w:rPr>
        <w:t>ُ</w:t>
      </w:r>
      <w:r w:rsidRPr="00AC6D18">
        <w:rPr>
          <w:rtl/>
        </w:rPr>
        <w:t xml:space="preserve"> وصمة</w:t>
      </w:r>
      <w:r w:rsidR="00FE3D16">
        <w:rPr>
          <w:rtl/>
        </w:rPr>
        <w:t>ٍ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في ش</w:t>
      </w:r>
      <w:r w:rsidR="00FE3D16">
        <w:rPr>
          <w:rtl/>
        </w:rPr>
        <w:t>يء</w:t>
      </w:r>
      <w:r w:rsidRPr="00AC6D18">
        <w:rPr>
          <w:rtl/>
        </w:rPr>
        <w:t xml:space="preserve"> من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ذوات</w:t>
      </w:r>
      <w:r w:rsidR="00FE3D16">
        <w:rPr>
          <w:rtl/>
        </w:rPr>
        <w:t>ِ</w:t>
      </w:r>
      <w:r w:rsidRPr="00AC6D18">
        <w:rPr>
          <w:rtl/>
        </w:rPr>
        <w:t>هم وحالات</w:t>
      </w:r>
      <w:r w:rsidR="00FE3D16">
        <w:rPr>
          <w:rtl/>
        </w:rPr>
        <w:t>ِ</w:t>
      </w:r>
      <w:r w:rsidRPr="00AC6D18">
        <w:rPr>
          <w:rtl/>
        </w:rPr>
        <w:t>هم وظواهر</w:t>
      </w:r>
      <w:r w:rsidR="00FE3D16">
        <w:rPr>
          <w:rtl/>
        </w:rPr>
        <w:t>ِ</w:t>
      </w:r>
      <w:r w:rsidRPr="00AC6D18">
        <w:rPr>
          <w:rtl/>
        </w:rPr>
        <w:t>هم وبواطن</w:t>
      </w:r>
      <w:r w:rsidR="00FE3D16">
        <w:rPr>
          <w:rtl/>
        </w:rPr>
        <w:t>ِ</w:t>
      </w:r>
      <w:r w:rsidRPr="00AC6D18">
        <w:rPr>
          <w:rtl/>
        </w:rPr>
        <w:t>هم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مع كثرة الأعداء والح</w:t>
      </w:r>
      <w:r w:rsidR="00FE3D16">
        <w:rPr>
          <w:rtl/>
        </w:rPr>
        <w:t>ُ</w:t>
      </w:r>
      <w:r w:rsidRPr="00AC6D18">
        <w:rPr>
          <w:rtl/>
        </w:rPr>
        <w:t>س</w:t>
      </w:r>
      <w:r w:rsidR="00FE3D16">
        <w:rPr>
          <w:rtl/>
        </w:rPr>
        <w:t>ّ</w:t>
      </w:r>
      <w:r w:rsidRPr="00AC6D18">
        <w:rPr>
          <w:rtl/>
        </w:rPr>
        <w:t>اد لهم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وابتلائهم بأعظم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الشدائد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حت</w:t>
      </w:r>
      <w:r w:rsidR="00FE3D16">
        <w:rPr>
          <w:rtl/>
        </w:rPr>
        <w:t>ّ</w:t>
      </w:r>
      <w:r w:rsidRPr="00AC6D18">
        <w:rPr>
          <w:rtl/>
        </w:rPr>
        <w:t>ى لم يكن فيهم إل</w:t>
      </w:r>
      <w:r w:rsidR="00FE3D16">
        <w:rPr>
          <w:rtl/>
        </w:rPr>
        <w:t>ّ</w:t>
      </w:r>
      <w:r w:rsidRPr="00AC6D18">
        <w:rPr>
          <w:rtl/>
        </w:rPr>
        <w:t>ا مقتول</w:t>
      </w:r>
      <w:r w:rsidR="00FE3D16">
        <w:rPr>
          <w:rtl/>
        </w:rPr>
        <w:t>ٌ</w:t>
      </w:r>
      <w:r w:rsidRPr="00AC6D18">
        <w:rPr>
          <w:rtl/>
        </w:rPr>
        <w:t xml:space="preserve"> أو مسموم</w:t>
      </w:r>
      <w:r w:rsidR="00FE3D16">
        <w:rPr>
          <w:rtl/>
        </w:rPr>
        <w:t>ٌ</w:t>
      </w:r>
      <w:r w:rsidR="00095AA9">
        <w:rPr>
          <w:rtl/>
        </w:rPr>
        <w:t xml:space="preserve"> .</w:t>
      </w:r>
    </w:p>
    <w:p w:rsidR="00F13218" w:rsidRDefault="00F13218" w:rsidP="00AC6D18">
      <w:pPr>
        <w:rPr>
          <w:rtl/>
        </w:rPr>
        <w:sectPr w:rsidR="00F13218" w:rsidSect="00107863">
          <w:headerReference w:type="even" r:id="rId337"/>
          <w:headerReference w:type="default" r:id="rId338"/>
          <w:headerReference w:type="first" r:id="rId339"/>
          <w:type w:val="continuous"/>
          <w:pgSz w:w="11907" w:h="16840" w:code="9"/>
          <w:pgMar w:top="1247" w:right="1361" w:bottom="1247" w:left="1361" w:header="720" w:footer="720" w:gutter="0"/>
          <w:cols w:space="720"/>
          <w:titlePg/>
          <w:bidi/>
          <w:rtlGutter/>
          <w:docGrid w:linePitch="360"/>
        </w:sectPr>
      </w:pPr>
    </w:p>
    <w:p w:rsidR="00AC6D18" w:rsidRPr="00AC6D18" w:rsidRDefault="00AC6D18" w:rsidP="00AC6D18">
      <w:pPr>
        <w:rPr>
          <w:rtl/>
        </w:rPr>
      </w:pPr>
      <w:r>
        <w:rPr>
          <w:rtl/>
        </w:rPr>
        <w:lastRenderedPageBreak/>
        <w:br w:type="page"/>
      </w:r>
      <w:r w:rsidRPr="00AC6D18">
        <w:rPr>
          <w:rtl/>
        </w:rPr>
        <w:lastRenderedPageBreak/>
        <w:t>والتأم</w:t>
      </w:r>
      <w:r w:rsidR="00FE3D16">
        <w:rPr>
          <w:rtl/>
        </w:rPr>
        <w:t>ُّ</w:t>
      </w:r>
      <w:r w:rsidRPr="00AC6D18">
        <w:rPr>
          <w:rtl/>
        </w:rPr>
        <w:t>ل</w:t>
      </w:r>
      <w:r w:rsidR="00FE3D16">
        <w:rPr>
          <w:rtl/>
        </w:rPr>
        <w:t>ُ</w:t>
      </w:r>
      <w:r w:rsidRPr="00AC6D18">
        <w:rPr>
          <w:rtl/>
        </w:rPr>
        <w:t xml:space="preserve"> في أحوالهم يؤد</w:t>
      </w:r>
      <w:r w:rsidR="00FE3D16">
        <w:rPr>
          <w:rtl/>
        </w:rPr>
        <w:t>ّ</w:t>
      </w:r>
      <w:r w:rsidRPr="00AC6D18">
        <w:rPr>
          <w:rtl/>
        </w:rPr>
        <w:t>ي إلى العلم بأن</w:t>
      </w:r>
      <w:r w:rsidR="00FE3D16">
        <w:rPr>
          <w:rtl/>
        </w:rPr>
        <w:t>ّ</w:t>
      </w:r>
      <w:r w:rsidRPr="00AC6D18">
        <w:rPr>
          <w:rtl/>
        </w:rPr>
        <w:t xml:space="preserve"> كل</w:t>
      </w:r>
      <w:r w:rsidR="00FE3D16">
        <w:rPr>
          <w:rtl/>
        </w:rPr>
        <w:t>ّ</w:t>
      </w:r>
      <w:r w:rsidRPr="00AC6D18">
        <w:rPr>
          <w:rtl/>
        </w:rPr>
        <w:t xml:space="preserve"> واحدة من حالاتهم وتصر</w:t>
      </w:r>
      <w:r w:rsidR="00FE3D16">
        <w:rPr>
          <w:rtl/>
        </w:rPr>
        <w:t>ّ</w:t>
      </w:r>
      <w:r w:rsidRPr="00AC6D18">
        <w:rPr>
          <w:rtl/>
        </w:rPr>
        <w:t>فاتهم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معج</w:t>
      </w:r>
      <w:r w:rsidR="00FE3D16">
        <w:rPr>
          <w:rtl/>
        </w:rPr>
        <w:t>ِ</w:t>
      </w:r>
      <w:r w:rsidRPr="00AC6D18">
        <w:rPr>
          <w:rtl/>
        </w:rPr>
        <w:t>ز</w:t>
      </w:r>
      <w:r w:rsidR="00FE3D16">
        <w:rPr>
          <w:rtl/>
        </w:rPr>
        <w:t>ٌ</w:t>
      </w:r>
      <w:r w:rsidRPr="00AC6D18">
        <w:rPr>
          <w:rtl/>
        </w:rPr>
        <w:t xml:space="preserve"> مستقل</w:t>
      </w:r>
      <w:r w:rsidR="00FE3D16">
        <w:rPr>
          <w:rtl/>
        </w:rPr>
        <w:t>ٌّ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وبرهان</w:t>
      </w:r>
      <w:r w:rsidR="00FE3D16">
        <w:rPr>
          <w:rtl/>
        </w:rPr>
        <w:t>ٌ</w:t>
      </w:r>
      <w:r w:rsidRPr="00AC6D18">
        <w:rPr>
          <w:rtl/>
        </w:rPr>
        <w:t xml:space="preserve"> على ع</w:t>
      </w:r>
      <w:r w:rsidR="00FE3D16">
        <w:rPr>
          <w:rtl/>
        </w:rPr>
        <w:t>ِ</w:t>
      </w:r>
      <w:r w:rsidRPr="00AC6D18">
        <w:rPr>
          <w:rtl/>
        </w:rPr>
        <w:t>صمتهم وإمامتهم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وأيضا</w:t>
      </w:r>
      <w:r w:rsidR="00FE3D16">
        <w:rPr>
          <w:rtl/>
        </w:rPr>
        <w:t>ً</w:t>
      </w:r>
      <w:r w:rsidR="007E0241">
        <w:rPr>
          <w:rtl/>
        </w:rPr>
        <w:t xml:space="preserve"> :</w:t>
      </w:r>
      <w:r w:rsidRPr="00AC6D18">
        <w:rPr>
          <w:rtl/>
        </w:rPr>
        <w:t xml:space="preserve"> المعاجز</w:t>
      </w:r>
      <w:r w:rsidR="00FE3D16">
        <w:rPr>
          <w:rtl/>
        </w:rPr>
        <w:t>ُ</w:t>
      </w:r>
      <w:r w:rsidRPr="00AC6D18">
        <w:rPr>
          <w:rtl/>
        </w:rPr>
        <w:t xml:space="preserve"> المحسوسة</w:t>
      </w:r>
      <w:r w:rsidR="00FE3D16">
        <w:rPr>
          <w:rtl/>
        </w:rPr>
        <w:t>ُ</w:t>
      </w:r>
      <w:r w:rsidR="004803AF">
        <w:rPr>
          <w:rtl/>
        </w:rPr>
        <w:t xml:space="preserve"> ـ </w:t>
      </w:r>
      <w:r w:rsidRPr="00AC6D18">
        <w:rPr>
          <w:rtl/>
        </w:rPr>
        <w:t>دائما</w:t>
      </w:r>
      <w:r w:rsidR="00FE3D16">
        <w:rPr>
          <w:rtl/>
        </w:rPr>
        <w:t>ً</w:t>
      </w:r>
      <w:r w:rsidR="004803AF">
        <w:rPr>
          <w:rtl/>
        </w:rPr>
        <w:t xml:space="preserve"> ـ </w:t>
      </w:r>
      <w:r w:rsidRPr="00AC6D18">
        <w:rPr>
          <w:rtl/>
        </w:rPr>
        <w:t>من مشاهدهم الشريفة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بل ص</w:t>
      </w:r>
      <w:r w:rsidR="00FE3D16">
        <w:rPr>
          <w:rtl/>
        </w:rPr>
        <w:t>ِ</w:t>
      </w:r>
      <w:r w:rsidRPr="00AC6D18">
        <w:rPr>
          <w:rtl/>
        </w:rPr>
        <w:t>ر</w:t>
      </w:r>
      <w:r w:rsidR="00FE3D16">
        <w:rPr>
          <w:rtl/>
        </w:rPr>
        <w:t>ْ</w:t>
      </w:r>
      <w:r w:rsidRPr="00AC6D18">
        <w:rPr>
          <w:rtl/>
        </w:rPr>
        <w:t>ف</w:t>
      </w:r>
      <w:r w:rsidR="00FE3D16">
        <w:rPr>
          <w:rtl/>
        </w:rPr>
        <w:t>ُ</w:t>
      </w:r>
      <w:r w:rsidRPr="00AC6D18">
        <w:rPr>
          <w:rtl/>
        </w:rPr>
        <w:t xml:space="preserve"> توج</w:t>
      </w:r>
      <w:r w:rsidR="00FE3D16">
        <w:rPr>
          <w:rtl/>
        </w:rPr>
        <w:t>ّ</w:t>
      </w:r>
      <w:r w:rsidRPr="00AC6D18">
        <w:rPr>
          <w:rtl/>
        </w:rPr>
        <w:t>ه</w:t>
      </w:r>
      <w:r w:rsidR="00FE3D16">
        <w:rPr>
          <w:rtl/>
        </w:rPr>
        <w:t>ِ</w:t>
      </w:r>
      <w:r w:rsidRPr="00AC6D18">
        <w:rPr>
          <w:rtl/>
        </w:rPr>
        <w:t xml:space="preserve"> الن</w:t>
      </w:r>
      <w:r w:rsidR="00FE3D16">
        <w:rPr>
          <w:rtl/>
        </w:rPr>
        <w:t>ُ</w:t>
      </w:r>
      <w:r w:rsidRPr="00AC6D18">
        <w:rPr>
          <w:rtl/>
        </w:rPr>
        <w:t>فوس</w:t>
      </w:r>
      <w:r w:rsidR="00FE3D16">
        <w:rPr>
          <w:rtl/>
        </w:rPr>
        <w:t>ِ</w:t>
      </w:r>
      <w:r w:rsidRPr="00AC6D18">
        <w:rPr>
          <w:rtl/>
        </w:rPr>
        <w:t xml:space="preserve"> الكاملة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من الق</w:t>
      </w:r>
      <w:r w:rsidR="00FE3D16">
        <w:rPr>
          <w:rtl/>
        </w:rPr>
        <w:t>ُ</w:t>
      </w:r>
      <w:r w:rsidRPr="00AC6D18">
        <w:rPr>
          <w:rtl/>
        </w:rPr>
        <w:t>رون السالفة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من الك</w:t>
      </w:r>
      <w:r w:rsidR="00FE3D16">
        <w:rPr>
          <w:rtl/>
        </w:rPr>
        <w:t>ُ</w:t>
      </w:r>
      <w:r w:rsidRPr="00AC6D18">
        <w:rPr>
          <w:rtl/>
        </w:rPr>
        <w:t>م</w:t>
      </w:r>
      <w:r w:rsidR="00FE3D16">
        <w:rPr>
          <w:rtl/>
        </w:rPr>
        <w:t>َّ</w:t>
      </w:r>
      <w:r w:rsidRPr="00AC6D18">
        <w:rPr>
          <w:rtl/>
        </w:rPr>
        <w:t>لين من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الحكماء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والعاملين من العلماء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وو</w:t>
      </w:r>
      <w:r w:rsidR="00FE3D16">
        <w:rPr>
          <w:rtl/>
        </w:rPr>
        <w:t>ُ</w:t>
      </w:r>
      <w:r w:rsidRPr="00AC6D18">
        <w:rPr>
          <w:rtl/>
        </w:rPr>
        <w:t>فود العام</w:t>
      </w:r>
      <w:r w:rsidR="00FE3D16">
        <w:rPr>
          <w:rtl/>
        </w:rPr>
        <w:t>ّ</w:t>
      </w:r>
      <w:r w:rsidRPr="00AC6D18">
        <w:rPr>
          <w:rtl/>
        </w:rPr>
        <w:t>ة آلاف</w:t>
      </w:r>
      <w:r w:rsidR="00FE3D16">
        <w:rPr>
          <w:rtl/>
        </w:rPr>
        <w:t>َ</w:t>
      </w:r>
      <w:r w:rsidRPr="00AC6D18">
        <w:rPr>
          <w:rtl/>
        </w:rPr>
        <w:t xml:space="preserve"> أ</w:t>
      </w:r>
      <w:r w:rsidR="00FE3D16">
        <w:rPr>
          <w:rtl/>
        </w:rPr>
        <w:t>ُ</w:t>
      </w:r>
      <w:r w:rsidRPr="00AC6D18">
        <w:rPr>
          <w:rtl/>
        </w:rPr>
        <w:t>لوف</w:t>
      </w:r>
      <w:r w:rsidR="00FE3D16">
        <w:rPr>
          <w:rtl/>
        </w:rPr>
        <w:t>ٍ</w:t>
      </w:r>
      <w:r w:rsidRPr="00AC6D18">
        <w:rPr>
          <w:rtl/>
        </w:rPr>
        <w:t xml:space="preserve"> إلى مشاهدهم الشريفة</w:t>
      </w:r>
      <w:r w:rsidR="007E0241">
        <w:rPr>
          <w:rtl/>
        </w:rPr>
        <w:t xml:space="preserve"> ،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وانجذاب قلوب العالمين إليهم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وم</w:t>
      </w:r>
      <w:r w:rsidR="005E089D">
        <w:rPr>
          <w:rtl/>
        </w:rPr>
        <w:t>ُ</w:t>
      </w:r>
      <w:r w:rsidRPr="00AC6D18">
        <w:rPr>
          <w:rtl/>
        </w:rPr>
        <w:t>شاهدة الآثار الخيري</w:t>
      </w:r>
      <w:r w:rsidR="005E089D">
        <w:rPr>
          <w:rtl/>
        </w:rPr>
        <w:t>ّ</w:t>
      </w:r>
      <w:r w:rsidRPr="00AC6D18">
        <w:rPr>
          <w:rtl/>
        </w:rPr>
        <w:t>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والبركات بالتوس</w:t>
      </w:r>
      <w:r w:rsidR="005E089D">
        <w:rPr>
          <w:rtl/>
        </w:rPr>
        <w:t>ّ</w:t>
      </w:r>
      <w:r w:rsidRPr="00AC6D18">
        <w:rPr>
          <w:rtl/>
        </w:rPr>
        <w:t>ل بهم لدى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رب</w:t>
      </w:r>
      <w:r w:rsidR="005E089D">
        <w:rPr>
          <w:rtl/>
        </w:rPr>
        <w:t>ّ</w:t>
      </w:r>
      <w:r w:rsidRPr="00AC6D18">
        <w:rPr>
          <w:rtl/>
        </w:rPr>
        <w:t xml:space="preserve"> العالمين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أدل</w:t>
      </w:r>
      <w:r w:rsidR="005E089D">
        <w:rPr>
          <w:rtl/>
        </w:rPr>
        <w:t>ُّ</w:t>
      </w:r>
      <w:r w:rsidRPr="00AC6D18">
        <w:rPr>
          <w:rtl/>
        </w:rPr>
        <w:t xml:space="preserve"> دليل</w:t>
      </w:r>
      <w:r w:rsidR="005E089D">
        <w:rPr>
          <w:rtl/>
        </w:rPr>
        <w:t>ٍ</w:t>
      </w:r>
      <w:r w:rsidRPr="00AC6D18">
        <w:rPr>
          <w:rtl/>
        </w:rPr>
        <w:t xml:space="preserve"> على أن</w:t>
      </w:r>
      <w:r w:rsidR="005E089D">
        <w:rPr>
          <w:rtl/>
        </w:rPr>
        <w:t>ّ</w:t>
      </w:r>
      <w:r w:rsidRPr="00AC6D18">
        <w:rPr>
          <w:rtl/>
        </w:rPr>
        <w:t>هم أقرب الخلائق إلى الله</w:t>
      </w:r>
      <w:r w:rsidR="005E089D">
        <w:rPr>
          <w:rtl/>
        </w:rPr>
        <w:t>ِ</w:t>
      </w:r>
      <w:r w:rsidRPr="00AC6D18">
        <w:rPr>
          <w:rtl/>
        </w:rPr>
        <w:t xml:space="preserve"> تعالى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وهذه الدلالة</w:t>
      </w:r>
      <w:r w:rsidR="005E089D">
        <w:rPr>
          <w:rtl/>
        </w:rPr>
        <w:t>ُ</w:t>
      </w:r>
      <w:r w:rsidR="004803AF">
        <w:rPr>
          <w:rtl/>
        </w:rPr>
        <w:t xml:space="preserve"> ـ </w:t>
      </w:r>
      <w:r w:rsidRPr="00AC6D18">
        <w:rPr>
          <w:rtl/>
        </w:rPr>
        <w:t>مع كثرة</w:t>
      </w:r>
      <w:r w:rsidR="005E089D">
        <w:rPr>
          <w:rtl/>
        </w:rPr>
        <w:t>ِ</w:t>
      </w:r>
      <w:r w:rsidRPr="00AC6D18">
        <w:rPr>
          <w:rtl/>
        </w:rPr>
        <w:t xml:space="preserve"> تصديق</w:t>
      </w:r>
      <w:r w:rsidR="005E089D">
        <w:rPr>
          <w:rtl/>
        </w:rPr>
        <w:t>ِ</w:t>
      </w:r>
      <w:r w:rsidRPr="00AC6D18">
        <w:rPr>
          <w:rtl/>
        </w:rPr>
        <w:t xml:space="preserve"> م</w:t>
      </w:r>
      <w:r w:rsidR="005E089D">
        <w:rPr>
          <w:rtl/>
        </w:rPr>
        <w:t>َ</w:t>
      </w:r>
      <w:r w:rsidRPr="00AC6D18">
        <w:rPr>
          <w:rtl/>
        </w:rPr>
        <w:t>ن</w:t>
      </w:r>
      <w:r w:rsidR="005E089D">
        <w:rPr>
          <w:rtl/>
        </w:rPr>
        <w:t>ْ</w:t>
      </w:r>
      <w:r w:rsidRPr="00AC6D18">
        <w:rPr>
          <w:rtl/>
        </w:rPr>
        <w:t xml:space="preserve"> لا ي</w:t>
      </w:r>
      <w:r w:rsidR="005E089D">
        <w:rPr>
          <w:rtl/>
        </w:rPr>
        <w:t>ُ</w:t>
      </w:r>
      <w:r w:rsidRPr="00AC6D18">
        <w:rPr>
          <w:rtl/>
        </w:rPr>
        <w:t>طعن</w:t>
      </w:r>
      <w:r w:rsidR="005E089D">
        <w:rPr>
          <w:rtl/>
        </w:rPr>
        <w:t>ُ</w:t>
      </w:r>
      <w:r w:rsidRPr="00AC6D18">
        <w:rPr>
          <w:rtl/>
        </w:rPr>
        <w:t xml:space="preserve"> في تصديقه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بما لا ي</w:t>
      </w:r>
      <w:r w:rsidR="005E089D">
        <w:rPr>
          <w:rtl/>
        </w:rPr>
        <w:t>ُ</w:t>
      </w:r>
      <w:r w:rsidRPr="00AC6D18">
        <w:rPr>
          <w:rtl/>
        </w:rPr>
        <w:t>حصى</w:t>
      </w:r>
      <w:r w:rsidR="008B5EBB">
        <w:rPr>
          <w:rtl/>
        </w:rPr>
        <w:t xml:space="preserve"> </w:t>
      </w:r>
      <w:r w:rsidR="00516124">
        <w:rPr>
          <w:rtl/>
        </w:rPr>
        <w:t>ـ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توج</w:t>
      </w:r>
      <w:r w:rsidR="005E089D">
        <w:rPr>
          <w:rtl/>
        </w:rPr>
        <w:t>ِ</w:t>
      </w:r>
      <w:r w:rsidRPr="00AC6D18">
        <w:rPr>
          <w:rtl/>
        </w:rPr>
        <w:t>ب</w:t>
      </w:r>
      <w:r w:rsidR="005E089D">
        <w:rPr>
          <w:rtl/>
        </w:rPr>
        <w:t>ُ</w:t>
      </w:r>
      <w:r w:rsidRPr="00AC6D18">
        <w:rPr>
          <w:rtl/>
        </w:rPr>
        <w:t xml:space="preserve"> القطع</w:t>
      </w:r>
      <w:r w:rsidR="005E089D">
        <w:rPr>
          <w:rtl/>
        </w:rPr>
        <w:t>َ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وأما كثرة الطوائف ال</w:t>
      </w:r>
      <w:r w:rsidR="005E089D">
        <w:rPr>
          <w:rtl/>
        </w:rPr>
        <w:t>ْ</w:t>
      </w:r>
      <w:r w:rsidRPr="00AC6D18">
        <w:rPr>
          <w:rtl/>
        </w:rPr>
        <w:t>أ</w:t>
      </w:r>
      <w:r w:rsidR="005E089D">
        <w:rPr>
          <w:rtl/>
        </w:rPr>
        <w:t>ُ</w:t>
      </w:r>
      <w:r w:rsidRPr="00AC6D18">
        <w:rPr>
          <w:rtl/>
        </w:rPr>
        <w:t>خرى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على عقا</w:t>
      </w:r>
      <w:r w:rsidR="000A4DAA">
        <w:rPr>
          <w:rtl/>
        </w:rPr>
        <w:t>ئدهم الباطلة</w:t>
      </w:r>
      <w:r w:rsidR="007E0241">
        <w:rPr>
          <w:rtl/>
        </w:rPr>
        <w:t xml:space="preserve"> ،</w:t>
      </w:r>
      <w:r w:rsidR="000A4DAA">
        <w:rPr>
          <w:rtl/>
        </w:rPr>
        <w:t xml:space="preserve"> فكل</w:t>
      </w:r>
      <w:r w:rsidR="005E089D">
        <w:rPr>
          <w:rtl/>
        </w:rPr>
        <w:t>ّ</w:t>
      </w:r>
      <w:r w:rsidR="000A4DAA">
        <w:rPr>
          <w:rtl/>
        </w:rPr>
        <w:t xml:space="preserve">ها مشتملة على </w:t>
      </w:r>
      <w:r w:rsidR="005E089D">
        <w:rPr>
          <w:rtl/>
        </w:rPr>
        <w:br/>
      </w:r>
      <w:r w:rsidRPr="00AC6D18">
        <w:rPr>
          <w:rtl/>
        </w:rPr>
        <w:t>شواهد</w:t>
      </w:r>
      <w:r w:rsidR="005E089D">
        <w:rPr>
          <w:rtl/>
        </w:rPr>
        <w:t>َ</w:t>
      </w:r>
      <w:r w:rsidRPr="00AC6D18">
        <w:rPr>
          <w:rtl/>
        </w:rPr>
        <w:t xml:space="preserve"> ضرورية</w:t>
      </w:r>
      <w:r w:rsidR="005E089D">
        <w:rPr>
          <w:rtl/>
        </w:rPr>
        <w:t>ٍ</w:t>
      </w:r>
      <w:r w:rsidRPr="00AC6D18">
        <w:rPr>
          <w:rtl/>
        </w:rPr>
        <w:t xml:space="preserve"> على ب</w:t>
      </w:r>
      <w:r w:rsidR="005E089D">
        <w:rPr>
          <w:rtl/>
        </w:rPr>
        <w:t>ُ</w:t>
      </w:r>
      <w:r w:rsidRPr="00AC6D18">
        <w:rPr>
          <w:rtl/>
        </w:rPr>
        <w:t>طلانها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والحمد</w:t>
      </w:r>
      <w:r w:rsidR="005E089D">
        <w:rPr>
          <w:rtl/>
        </w:rPr>
        <w:t>ُ</w:t>
      </w:r>
      <w:r w:rsidRPr="00AC6D18">
        <w:rPr>
          <w:rtl/>
        </w:rPr>
        <w:t xml:space="preserve"> لله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وليس في العالم فرقة</w:t>
      </w:r>
      <w:r w:rsidR="005E089D">
        <w:rPr>
          <w:rtl/>
        </w:rPr>
        <w:t>ٌ</w:t>
      </w:r>
      <w:r w:rsidRPr="00AC6D18">
        <w:rPr>
          <w:rtl/>
        </w:rPr>
        <w:t xml:space="preserve"> مجتمعة</w:t>
      </w:r>
      <w:r w:rsidR="005E089D">
        <w:rPr>
          <w:rtl/>
        </w:rPr>
        <w:t>ٌ</w:t>
      </w:r>
      <w:r w:rsidRPr="00AC6D18">
        <w:rPr>
          <w:rtl/>
        </w:rPr>
        <w:t xml:space="preserve"> على شريعة</w:t>
      </w:r>
      <w:r w:rsidR="005E089D">
        <w:rPr>
          <w:rtl/>
        </w:rPr>
        <w:t>ٍ</w:t>
      </w:r>
      <w:r w:rsidR="000A4DAA">
        <w:rPr>
          <w:rtl/>
        </w:rPr>
        <w:t xml:space="preserve"> خالية</w:t>
      </w:r>
      <w:r w:rsidR="005E089D">
        <w:rPr>
          <w:rtl/>
        </w:rPr>
        <w:t>ٍ</w:t>
      </w:r>
      <w:r w:rsidR="000A4DAA">
        <w:rPr>
          <w:rtl/>
        </w:rPr>
        <w:t xml:space="preserve"> من الأباطيل والمناقضات</w:t>
      </w:r>
      <w:r w:rsidR="007E0241">
        <w:rPr>
          <w:rtl/>
        </w:rPr>
        <w:t xml:space="preserve"> ،</w:t>
      </w:r>
      <w:r w:rsidR="000A4DAA">
        <w:rPr>
          <w:rtl/>
        </w:rPr>
        <w:t xml:space="preserve"> </w:t>
      </w:r>
      <w:r w:rsidR="005E089D">
        <w:rPr>
          <w:rtl/>
        </w:rPr>
        <w:br/>
      </w:r>
      <w:r w:rsidRPr="00AC6D18">
        <w:rPr>
          <w:rtl/>
        </w:rPr>
        <w:t>سوى هذا المذهب</w:t>
      </w:r>
      <w:r w:rsidR="00095AA9">
        <w:rPr>
          <w:rtl/>
        </w:rPr>
        <w:t xml:space="preserve"> .</w:t>
      </w:r>
    </w:p>
    <w:p w:rsidR="00AC6D18" w:rsidRPr="00D11394" w:rsidRDefault="00AC6D18" w:rsidP="00D11394">
      <w:pPr>
        <w:pStyle w:val="rfdBold1"/>
        <w:rPr>
          <w:rtl/>
        </w:rPr>
      </w:pPr>
      <w:r w:rsidRPr="00D11394">
        <w:rPr>
          <w:rtl/>
        </w:rPr>
        <w:t>وأم</w:t>
      </w:r>
      <w:r w:rsidR="005E089D" w:rsidRPr="00D11394">
        <w:rPr>
          <w:rtl/>
        </w:rPr>
        <w:t>ّ</w:t>
      </w:r>
      <w:r w:rsidRPr="00D11394">
        <w:rPr>
          <w:rtl/>
        </w:rPr>
        <w:t>ا النقل</w:t>
      </w:r>
      <w:r w:rsidR="007E0241" w:rsidRPr="00D11394">
        <w:rPr>
          <w:rtl/>
        </w:rPr>
        <w:t xml:space="preserve"> :</w:t>
      </w:r>
    </w:p>
    <w:p w:rsidR="00AC6D18" w:rsidRPr="00C14F84" w:rsidRDefault="00AC6D18" w:rsidP="00C14F84">
      <w:pPr>
        <w:pStyle w:val="rfdBold1"/>
        <w:rPr>
          <w:rtl/>
        </w:rPr>
      </w:pPr>
      <w:r w:rsidRPr="00C14F84">
        <w:rPr>
          <w:rtl/>
        </w:rPr>
        <w:t>فمن الكتاب</w:t>
      </w:r>
      <w:r w:rsidR="007E0241" w:rsidRPr="00C14F84">
        <w:rPr>
          <w:rtl/>
        </w:rPr>
        <w:t xml:space="preserve"> :</w:t>
      </w:r>
    </w:p>
    <w:p w:rsidR="00AC6D18" w:rsidRPr="00AC6D18" w:rsidRDefault="00607419" w:rsidP="005E089D">
      <w:pPr>
        <w:rPr>
          <w:rtl/>
        </w:rPr>
      </w:pPr>
      <w:r w:rsidRPr="00AC6D18">
        <w:rPr>
          <w:rtl/>
        </w:rPr>
        <w:t>آية</w:t>
      </w:r>
      <w:r w:rsidR="005E089D">
        <w:rPr>
          <w:rtl/>
        </w:rPr>
        <w:t>ُ</w:t>
      </w:r>
      <w:r w:rsidRPr="00AC6D18">
        <w:rPr>
          <w:rtl/>
        </w:rPr>
        <w:t xml:space="preserve"> التطهير</w:t>
      </w:r>
      <w:r w:rsidR="007E0241">
        <w:rPr>
          <w:rtl/>
        </w:rPr>
        <w:t xml:space="preserve"> :</w:t>
      </w:r>
      <w:r w:rsidRPr="00AC6D18">
        <w:rPr>
          <w:rtl/>
        </w:rPr>
        <w:t xml:space="preserve"> </w:t>
      </w:r>
      <w:r w:rsidRPr="009968CF">
        <w:rPr>
          <w:rStyle w:val="rfdAlaem"/>
          <w:rtl/>
        </w:rPr>
        <w:t>(</w:t>
      </w:r>
      <w:r w:rsidR="00D11394" w:rsidRPr="00D11394">
        <w:rPr>
          <w:rStyle w:val="rfdAie"/>
          <w:rFonts w:hint="cs"/>
          <w:rtl/>
        </w:rPr>
        <w:t xml:space="preserve"> </w:t>
      </w:r>
      <w:r w:rsidR="005E089D" w:rsidRPr="005E089D">
        <w:rPr>
          <w:rStyle w:val="rfdAie"/>
          <w:rtl/>
        </w:rPr>
        <w:t xml:space="preserve">إِنَّمَا يُرِيدُ اللَّهُ لِيُذْهِبَ عَنكُمُ الرِّجْسَ أَهْلَ الْبَيْتِ وَيُطَهِّرَكُمْ </w:t>
      </w:r>
      <w:r w:rsidR="005E089D">
        <w:rPr>
          <w:rStyle w:val="rfdAie"/>
          <w:rtl/>
        </w:rPr>
        <w:br/>
      </w:r>
      <w:r w:rsidR="005E089D" w:rsidRPr="005E089D">
        <w:rPr>
          <w:rStyle w:val="rfdAie"/>
          <w:rtl/>
        </w:rPr>
        <w:t>تَطْهِيرًا</w:t>
      </w:r>
      <w:r w:rsidR="00D11394">
        <w:rPr>
          <w:rStyle w:val="rfdAie"/>
          <w:rFonts w:hint="cs"/>
          <w:rtl/>
        </w:rPr>
        <w:t xml:space="preserve"> </w:t>
      </w:r>
      <w:r w:rsidR="00773F9D" w:rsidRPr="00172CD5">
        <w:rPr>
          <w:rStyle w:val="rfdAlaem"/>
          <w:rtl/>
        </w:rPr>
        <w:t>)</w:t>
      </w:r>
      <w:r w:rsidRPr="00AC6D18">
        <w:rPr>
          <w:rtl/>
        </w:rPr>
        <w:t xml:space="preserve"> </w:t>
      </w:r>
      <w:r w:rsidR="00773F9D">
        <w:rPr>
          <w:rtl/>
        </w:rPr>
        <w:t>[</w:t>
      </w:r>
      <w:r w:rsidR="00D11394">
        <w:rPr>
          <w:rFonts w:hint="cs"/>
          <w:rtl/>
        </w:rPr>
        <w:t xml:space="preserve"> </w:t>
      </w:r>
      <w:r w:rsidRPr="009968CF">
        <w:rPr>
          <w:rtl/>
        </w:rPr>
        <w:t>(</w:t>
      </w:r>
      <w:r w:rsidR="00D11394">
        <w:rPr>
          <w:rFonts w:hint="cs"/>
          <w:rtl/>
        </w:rPr>
        <w:t xml:space="preserve"> </w:t>
      </w:r>
      <w:r w:rsidRPr="009968CF">
        <w:rPr>
          <w:rtl/>
        </w:rPr>
        <w:t>33</w:t>
      </w:r>
      <w:r w:rsidR="00D11394">
        <w:rPr>
          <w:rFonts w:hint="cs"/>
          <w:rtl/>
        </w:rPr>
        <w:t xml:space="preserve"> </w:t>
      </w:r>
      <w:r w:rsidRPr="009968CF">
        <w:rPr>
          <w:rtl/>
        </w:rPr>
        <w:t xml:space="preserve">) </w:t>
      </w:r>
      <w:r w:rsidRPr="00AC6D18">
        <w:rPr>
          <w:rtl/>
        </w:rPr>
        <w:t>الأحزاب 33</w:t>
      </w:r>
      <w:r w:rsidR="00D11394">
        <w:rPr>
          <w:rFonts w:hint="cs"/>
          <w:rtl/>
        </w:rPr>
        <w:t xml:space="preserve"> </w:t>
      </w:r>
      <w:r w:rsidR="00773F9D">
        <w:rPr>
          <w:rtl/>
        </w:rPr>
        <w:t>]</w:t>
      </w:r>
      <w:r w:rsidRPr="00AC6D18">
        <w:rPr>
          <w:rtl/>
        </w:rPr>
        <w:t xml:space="preserve"> المختص</w:t>
      </w:r>
      <w:r w:rsidR="005E089D">
        <w:rPr>
          <w:rtl/>
        </w:rPr>
        <w:t>ّ</w:t>
      </w:r>
      <w:r w:rsidRPr="00AC6D18">
        <w:rPr>
          <w:rtl/>
        </w:rPr>
        <w:t>ة بالخمسة الطاهرة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بإجماع</w:t>
      </w:r>
      <w:r w:rsidR="005E089D">
        <w:rPr>
          <w:rtl/>
        </w:rPr>
        <w:t>ِ</w:t>
      </w:r>
      <w:r w:rsidRPr="00AC6D18">
        <w:rPr>
          <w:rtl/>
        </w:rPr>
        <w:t xml:space="preserve"> صحاح</w:t>
      </w:r>
      <w:r w:rsidR="005E089D">
        <w:rPr>
          <w:rtl/>
        </w:rPr>
        <w:t>ِ</w:t>
      </w:r>
      <w:r w:rsidRPr="00AC6D18">
        <w:rPr>
          <w:rtl/>
        </w:rPr>
        <w:t xml:space="preserve"> العام</w:t>
      </w:r>
      <w:r w:rsidR="005E089D">
        <w:rPr>
          <w:rtl/>
        </w:rPr>
        <w:t>ّ</w:t>
      </w:r>
      <w:r w:rsidRPr="00AC6D18">
        <w:rPr>
          <w:rtl/>
        </w:rPr>
        <w:t>ة</w:t>
      </w:r>
      <w:r w:rsidR="005E089D">
        <w:rPr>
          <w:rtl/>
        </w:rPr>
        <w:t>ِ</w:t>
      </w:r>
      <w:r w:rsidR="009968CF">
        <w:rPr>
          <w:rtl/>
        </w:rPr>
        <w:t xml:space="preserve"> </w:t>
      </w:r>
      <w:r w:rsidR="005E089D">
        <w:rPr>
          <w:rtl/>
        </w:rPr>
        <w:br/>
      </w:r>
      <w:r w:rsidR="00AC6D18" w:rsidRPr="00AC6D18">
        <w:rPr>
          <w:rtl/>
        </w:rPr>
        <w:t>والخاص</w:t>
      </w:r>
      <w:r w:rsidR="005E089D">
        <w:rPr>
          <w:rtl/>
        </w:rPr>
        <w:t>ّ</w:t>
      </w:r>
      <w:r w:rsidR="00AC6D18" w:rsidRPr="00AC6D18">
        <w:rPr>
          <w:rtl/>
        </w:rPr>
        <w:t>ة</w:t>
      </w:r>
      <w:r w:rsidR="005E089D">
        <w:rPr>
          <w:rtl/>
        </w:rPr>
        <w:t>ِ</w:t>
      </w:r>
      <w:r w:rsidR="007E0241">
        <w:rPr>
          <w:rtl/>
        </w:rPr>
        <w:t xml:space="preserve"> ،</w:t>
      </w:r>
      <w:r w:rsidR="00AC6D18" w:rsidRPr="00AC6D18">
        <w:rPr>
          <w:rtl/>
        </w:rPr>
        <w:t xml:space="preserve"> وتواتر أحاديث أهل الإ</w:t>
      </w:r>
      <w:r w:rsidR="005E089D">
        <w:rPr>
          <w:rtl/>
        </w:rPr>
        <w:t>ِ</w:t>
      </w:r>
      <w:r w:rsidR="00AC6D18" w:rsidRPr="00AC6D18">
        <w:rPr>
          <w:rtl/>
        </w:rPr>
        <w:t>سلام</w:t>
      </w:r>
      <w:r w:rsidR="00095AA9">
        <w:rPr>
          <w:rtl/>
        </w:rPr>
        <w:t xml:space="preserve"> .</w:t>
      </w:r>
    </w:p>
    <w:p w:rsidR="00AC6D18" w:rsidRDefault="00AC6D18" w:rsidP="00AC6D18">
      <w:pPr>
        <w:rPr>
          <w:rtl/>
        </w:rPr>
      </w:pPr>
      <w:r w:rsidRPr="00AC6D18">
        <w:rPr>
          <w:rtl/>
        </w:rPr>
        <w:t>وهذه الطهارة</w:t>
      </w:r>
      <w:r w:rsidR="005E089D">
        <w:rPr>
          <w:rtl/>
        </w:rPr>
        <w:t>ُ</w:t>
      </w:r>
      <w:r w:rsidRPr="00AC6D18">
        <w:rPr>
          <w:rtl/>
        </w:rPr>
        <w:t xml:space="preserve"> تساوق</w:t>
      </w:r>
      <w:r w:rsidR="005E089D">
        <w:rPr>
          <w:rtl/>
        </w:rPr>
        <w:t>ُ</w:t>
      </w:r>
      <w:r w:rsidRPr="00AC6D18">
        <w:rPr>
          <w:rtl/>
        </w:rPr>
        <w:t xml:space="preserve"> العصمة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بل فوق</w:t>
      </w:r>
      <w:r w:rsidR="005E089D">
        <w:rPr>
          <w:rtl/>
        </w:rPr>
        <w:t>َ</w:t>
      </w:r>
      <w:r w:rsidRPr="00AC6D18">
        <w:rPr>
          <w:rtl/>
        </w:rPr>
        <w:t>ها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والمعصوم</w:t>
      </w:r>
      <w:r w:rsidR="005E089D">
        <w:rPr>
          <w:rtl/>
        </w:rPr>
        <w:t>ُ</w:t>
      </w:r>
      <w:r w:rsidRPr="00AC6D18">
        <w:rPr>
          <w:rtl/>
        </w:rPr>
        <w:t xml:space="preserve"> تجب</w:t>
      </w:r>
      <w:r w:rsidR="005E089D">
        <w:rPr>
          <w:rtl/>
        </w:rPr>
        <w:t>ُ</w:t>
      </w:r>
      <w:r w:rsidRPr="00AC6D18">
        <w:rPr>
          <w:rtl/>
        </w:rPr>
        <w:t xml:space="preserve"> متابعت</w:t>
      </w:r>
      <w:r w:rsidR="005E089D">
        <w:rPr>
          <w:rtl/>
        </w:rPr>
        <w:t>ُ</w:t>
      </w:r>
      <w:r w:rsidRPr="00AC6D18">
        <w:rPr>
          <w:rtl/>
        </w:rPr>
        <w:t>ه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وأن</w:t>
      </w:r>
      <w:r w:rsidR="005E089D">
        <w:rPr>
          <w:rtl/>
        </w:rPr>
        <w:t>ْ</w:t>
      </w:r>
      <w:r w:rsidRPr="00AC6D18">
        <w:rPr>
          <w:rtl/>
        </w:rPr>
        <w:t xml:space="preserve"> يكون</w:t>
      </w:r>
      <w:r w:rsidR="005E089D">
        <w:rPr>
          <w:rtl/>
        </w:rPr>
        <w:t>َ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إماما</w:t>
      </w:r>
      <w:r w:rsidR="005E089D">
        <w:rPr>
          <w:rtl/>
        </w:rPr>
        <w:t>ً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لا مأموما</w:t>
      </w:r>
      <w:r w:rsidR="005E089D">
        <w:rPr>
          <w:rtl/>
        </w:rPr>
        <w:t>ً</w:t>
      </w:r>
      <w:r w:rsidRPr="00AC6D18">
        <w:rPr>
          <w:rtl/>
        </w:rPr>
        <w:t xml:space="preserve"> لغير المعصوم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فكيف بالفاجر الظلوم</w:t>
      </w:r>
      <w:r w:rsidR="00D11394">
        <w:rPr>
          <w:rFonts w:hint="cs"/>
          <w:rtl/>
        </w:rPr>
        <w:t xml:space="preserve"> </w:t>
      </w:r>
      <w:r w:rsidR="00025C8E">
        <w:rPr>
          <w:rtl/>
        </w:rPr>
        <w:t>؟ !</w:t>
      </w:r>
    </w:p>
    <w:p w:rsidR="00AC6D18" w:rsidRPr="00AC6D18" w:rsidRDefault="00607419" w:rsidP="005E089D">
      <w:pPr>
        <w:rPr>
          <w:rtl/>
        </w:rPr>
      </w:pPr>
      <w:r w:rsidRPr="00AC6D18">
        <w:rPr>
          <w:rtl/>
        </w:rPr>
        <w:t>وقوله تعالى</w:t>
      </w:r>
      <w:r w:rsidR="007E0241">
        <w:rPr>
          <w:rtl/>
        </w:rPr>
        <w:t xml:space="preserve"> :</w:t>
      </w:r>
      <w:r w:rsidRPr="00AC6D18">
        <w:rPr>
          <w:rtl/>
        </w:rPr>
        <w:t xml:space="preserve"> </w:t>
      </w:r>
      <w:r w:rsidRPr="009968CF">
        <w:rPr>
          <w:rStyle w:val="rfdAlaem"/>
          <w:rtl/>
        </w:rPr>
        <w:t>(</w:t>
      </w:r>
      <w:r w:rsidR="00D11394" w:rsidRPr="00D11394">
        <w:rPr>
          <w:rStyle w:val="rfdAie"/>
          <w:rFonts w:hint="cs"/>
          <w:rtl/>
        </w:rPr>
        <w:t xml:space="preserve"> </w:t>
      </w:r>
      <w:r w:rsidR="005E089D" w:rsidRPr="005E089D">
        <w:rPr>
          <w:rStyle w:val="rfdAie"/>
          <w:rtl/>
        </w:rPr>
        <w:t>يَا أَيُّهَا الَّذِينَ آمَنُوا اتَّقُوا اللَّهَ وَكُونُوا مَعَ الصَّادِقِينَ</w:t>
      </w:r>
      <w:r w:rsidR="00D11394">
        <w:rPr>
          <w:rStyle w:val="rfdAie"/>
          <w:rFonts w:hint="cs"/>
          <w:rtl/>
        </w:rPr>
        <w:t xml:space="preserve"> </w:t>
      </w:r>
      <w:r w:rsidR="00773F9D" w:rsidRPr="00172CD5">
        <w:rPr>
          <w:rStyle w:val="rfdAlaem"/>
          <w:rtl/>
        </w:rPr>
        <w:t>)</w:t>
      </w:r>
      <w:r w:rsidRPr="00AC6D18">
        <w:rPr>
          <w:rtl/>
        </w:rPr>
        <w:t xml:space="preserve"> </w:t>
      </w:r>
      <w:r w:rsidR="00773F9D">
        <w:rPr>
          <w:rtl/>
        </w:rPr>
        <w:t>[</w:t>
      </w:r>
      <w:r w:rsidR="00D11394">
        <w:rPr>
          <w:rFonts w:hint="cs"/>
          <w:rtl/>
        </w:rPr>
        <w:t xml:space="preserve"> </w:t>
      </w:r>
      <w:r>
        <w:rPr>
          <w:rtl/>
        </w:rPr>
        <w:t>(</w:t>
      </w:r>
      <w:r w:rsidR="00D11394">
        <w:rPr>
          <w:rFonts w:hint="cs"/>
          <w:rtl/>
        </w:rPr>
        <w:t xml:space="preserve"> </w:t>
      </w:r>
      <w:r w:rsidRPr="00AC6D18">
        <w:rPr>
          <w:rtl/>
        </w:rPr>
        <w:t>119</w:t>
      </w:r>
      <w:r w:rsidR="00D11394">
        <w:rPr>
          <w:rFonts w:hint="cs"/>
          <w:rtl/>
        </w:rPr>
        <w:t xml:space="preserve"> </w:t>
      </w:r>
      <w:r w:rsidRPr="00AC6D18">
        <w:rPr>
          <w:rtl/>
        </w:rPr>
        <w:t>)</w:t>
      </w:r>
      <w:r>
        <w:rPr>
          <w:rtl/>
        </w:rPr>
        <w:t xml:space="preserve"> </w:t>
      </w:r>
      <w:r w:rsidR="005E089D">
        <w:rPr>
          <w:rtl/>
        </w:rPr>
        <w:br/>
      </w:r>
      <w:r w:rsidR="009968CF">
        <w:rPr>
          <w:rtl/>
        </w:rPr>
        <w:t>التوبة 9</w:t>
      </w:r>
      <w:r w:rsidR="00D11394">
        <w:rPr>
          <w:rFonts w:hint="cs"/>
          <w:rtl/>
        </w:rPr>
        <w:t xml:space="preserve"> </w:t>
      </w:r>
      <w:r w:rsidR="00773F9D">
        <w:rPr>
          <w:rtl/>
        </w:rPr>
        <w:t>]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والصادقون</w:t>
      </w:r>
      <w:r w:rsidR="005E089D">
        <w:rPr>
          <w:rtl/>
        </w:rPr>
        <w:t>َ</w:t>
      </w:r>
      <w:r w:rsidRPr="00AC6D18">
        <w:rPr>
          <w:rtl/>
        </w:rPr>
        <w:t xml:space="preserve"> هم</w:t>
      </w:r>
      <w:r w:rsidR="005E089D">
        <w:rPr>
          <w:rtl/>
        </w:rPr>
        <w:t>ُ</w:t>
      </w:r>
      <w:r w:rsidRPr="00AC6D18">
        <w:rPr>
          <w:rtl/>
        </w:rPr>
        <w:t xml:space="preserve"> الطاهرون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فإن</w:t>
      </w:r>
      <w:r w:rsidR="005E089D">
        <w:rPr>
          <w:rtl/>
        </w:rPr>
        <w:t>ّ</w:t>
      </w:r>
      <w:r w:rsidRPr="00AC6D18">
        <w:rPr>
          <w:rtl/>
        </w:rPr>
        <w:t xml:space="preserve"> الكذب</w:t>
      </w:r>
      <w:r w:rsidR="005E089D">
        <w:rPr>
          <w:rtl/>
        </w:rPr>
        <w:t>َ</w:t>
      </w:r>
      <w:r w:rsidRPr="00AC6D18">
        <w:rPr>
          <w:rtl/>
        </w:rPr>
        <w:t xml:space="preserve"> أعظم</w:t>
      </w:r>
      <w:r w:rsidR="005E089D">
        <w:rPr>
          <w:rtl/>
        </w:rPr>
        <w:t>ُ</w:t>
      </w:r>
      <w:r w:rsidRPr="00AC6D18">
        <w:rPr>
          <w:rtl/>
        </w:rPr>
        <w:t xml:space="preserve"> ر</w:t>
      </w:r>
      <w:r w:rsidR="005E089D">
        <w:rPr>
          <w:rtl/>
        </w:rPr>
        <w:t>ِ</w:t>
      </w:r>
      <w:r w:rsidRPr="00AC6D18">
        <w:rPr>
          <w:rtl/>
        </w:rPr>
        <w:t>ج</w:t>
      </w:r>
      <w:r w:rsidR="005E089D">
        <w:rPr>
          <w:rtl/>
        </w:rPr>
        <w:t>ْ</w:t>
      </w:r>
      <w:r w:rsidRPr="00AC6D18">
        <w:rPr>
          <w:rtl/>
        </w:rPr>
        <w:t>س</w:t>
      </w:r>
      <w:r w:rsidR="005E089D">
        <w:rPr>
          <w:rtl/>
        </w:rPr>
        <w:t>ٍ</w:t>
      </w:r>
      <w:r w:rsidRPr="00AC6D18">
        <w:rPr>
          <w:rtl/>
        </w:rPr>
        <w:t xml:space="preserve"> وأخبث</w:t>
      </w:r>
      <w:r w:rsidR="005E089D">
        <w:rPr>
          <w:rtl/>
        </w:rPr>
        <w:t>ُ</w:t>
      </w:r>
      <w:r w:rsidRPr="00AC6D18">
        <w:rPr>
          <w:rtl/>
        </w:rPr>
        <w:t xml:space="preserve"> د</w:t>
      </w:r>
      <w:r w:rsidR="005E089D">
        <w:rPr>
          <w:rtl/>
        </w:rPr>
        <w:t>َ</w:t>
      </w:r>
      <w:r w:rsidRPr="00AC6D18">
        <w:rPr>
          <w:rtl/>
        </w:rPr>
        <w:t>ن</w:t>
      </w:r>
      <w:r w:rsidR="005E089D">
        <w:rPr>
          <w:rtl/>
        </w:rPr>
        <w:t>َ</w:t>
      </w:r>
      <w:r w:rsidRPr="00AC6D18">
        <w:rPr>
          <w:rtl/>
        </w:rPr>
        <w:t>س</w:t>
      </w:r>
      <w:r w:rsidR="005E089D">
        <w:rPr>
          <w:rtl/>
        </w:rPr>
        <w:t>ٍ</w:t>
      </w:r>
      <w:r w:rsidR="00095AA9">
        <w:rPr>
          <w:rtl/>
        </w:rPr>
        <w:t xml:space="preserve"> .</w:t>
      </w:r>
    </w:p>
    <w:p w:rsidR="00AC6D18" w:rsidRPr="00AC6D18" w:rsidRDefault="00AC6D18" w:rsidP="001921A1">
      <w:pPr>
        <w:rPr>
          <w:rtl/>
        </w:rPr>
      </w:pPr>
      <w:r>
        <w:rPr>
          <w:rtl/>
        </w:rPr>
        <w:br w:type="page"/>
      </w:r>
      <w:r w:rsidR="00607419" w:rsidRPr="00AC6D18">
        <w:rPr>
          <w:rtl/>
        </w:rPr>
        <w:lastRenderedPageBreak/>
        <w:t>وقوله تعالى</w:t>
      </w:r>
      <w:r w:rsidR="007E0241">
        <w:rPr>
          <w:rtl/>
        </w:rPr>
        <w:t xml:space="preserve"> :</w:t>
      </w:r>
      <w:r w:rsidR="00607419" w:rsidRPr="00AC6D18">
        <w:rPr>
          <w:rtl/>
        </w:rPr>
        <w:t xml:space="preserve"> </w:t>
      </w:r>
      <w:r w:rsidR="00773F9D">
        <w:rPr>
          <w:rStyle w:val="rfdAlaem"/>
          <w:rtl/>
        </w:rPr>
        <w:t>(</w:t>
      </w:r>
      <w:r w:rsidR="00C14F84" w:rsidRPr="00C14F84">
        <w:rPr>
          <w:rStyle w:val="rfdAie"/>
          <w:rFonts w:hint="cs"/>
          <w:rtl/>
        </w:rPr>
        <w:t xml:space="preserve"> </w:t>
      </w:r>
      <w:r w:rsidR="001921A1" w:rsidRPr="001921A1">
        <w:rPr>
          <w:rStyle w:val="rfdAie"/>
          <w:rtl/>
        </w:rPr>
        <w:t>أَفَمَن كَانَ عَلَىٰ بَيِّنَةٍ مِّن رَّبِّهِ وَيَتْلُوهُ شَاهِدٌ مِّنْهُ</w:t>
      </w:r>
      <w:r w:rsidR="00C14F84">
        <w:rPr>
          <w:rStyle w:val="rfdAie"/>
          <w:rFonts w:hint="cs"/>
          <w:rtl/>
        </w:rPr>
        <w:t xml:space="preserve"> </w:t>
      </w:r>
      <w:r w:rsidR="00773F9D" w:rsidRPr="00172CD5">
        <w:rPr>
          <w:rStyle w:val="rfdAlaem"/>
          <w:rtl/>
        </w:rPr>
        <w:t>)</w:t>
      </w:r>
      <w:r w:rsidR="00607419" w:rsidRPr="00AC6D18">
        <w:rPr>
          <w:rtl/>
        </w:rPr>
        <w:t xml:space="preserve"> </w:t>
      </w:r>
      <w:r w:rsidR="00773F9D">
        <w:rPr>
          <w:rtl/>
        </w:rPr>
        <w:t>[</w:t>
      </w:r>
      <w:r w:rsidR="00C14F84">
        <w:rPr>
          <w:rFonts w:hint="cs"/>
          <w:rtl/>
        </w:rPr>
        <w:t xml:space="preserve"> </w:t>
      </w:r>
      <w:r w:rsidR="00607419" w:rsidRPr="009968CF">
        <w:rPr>
          <w:rtl/>
        </w:rPr>
        <w:t>(</w:t>
      </w:r>
      <w:r w:rsidR="00C14F84">
        <w:rPr>
          <w:rFonts w:hint="cs"/>
          <w:rtl/>
        </w:rPr>
        <w:t xml:space="preserve"> </w:t>
      </w:r>
      <w:r w:rsidR="00607419" w:rsidRPr="009968CF">
        <w:rPr>
          <w:rtl/>
        </w:rPr>
        <w:t>17</w:t>
      </w:r>
      <w:r w:rsidR="00C14F84">
        <w:rPr>
          <w:rFonts w:hint="cs"/>
          <w:rtl/>
        </w:rPr>
        <w:t xml:space="preserve"> </w:t>
      </w:r>
      <w:r w:rsidR="00607419" w:rsidRPr="009968CF">
        <w:rPr>
          <w:rtl/>
        </w:rPr>
        <w:t xml:space="preserve">) </w:t>
      </w:r>
      <w:r w:rsidR="001921A1">
        <w:rPr>
          <w:rtl/>
        </w:rPr>
        <w:br/>
      </w:r>
      <w:r w:rsidRPr="00AC6D18">
        <w:rPr>
          <w:rtl/>
        </w:rPr>
        <w:t>هود 11</w:t>
      </w:r>
      <w:r w:rsidR="00C14F84">
        <w:rPr>
          <w:rFonts w:hint="cs"/>
          <w:rtl/>
        </w:rPr>
        <w:t xml:space="preserve"> </w:t>
      </w:r>
      <w:r w:rsidR="00773F9D">
        <w:rPr>
          <w:rtl/>
        </w:rPr>
        <w:t>]</w:t>
      </w:r>
      <w:r w:rsidR="00095AA9">
        <w:rPr>
          <w:rtl/>
        </w:rPr>
        <w:t xml:space="preserve"> .</w:t>
      </w:r>
    </w:p>
    <w:p w:rsidR="00AC6D18" w:rsidRDefault="00AC6D18" w:rsidP="001921A1">
      <w:pPr>
        <w:rPr>
          <w:rtl/>
        </w:rPr>
      </w:pPr>
      <w:r w:rsidRPr="00AC6D18">
        <w:rPr>
          <w:rtl/>
        </w:rPr>
        <w:t>ولا شاهد</w:t>
      </w:r>
      <w:r w:rsidR="001921A1">
        <w:rPr>
          <w:rtl/>
        </w:rPr>
        <w:t>َ</w:t>
      </w:r>
      <w:r w:rsidRPr="00AC6D18">
        <w:rPr>
          <w:rtl/>
        </w:rPr>
        <w:t xml:space="preserve"> للنبي</w:t>
      </w:r>
      <w:r w:rsidR="001921A1">
        <w:rPr>
          <w:rtl/>
        </w:rPr>
        <w:t>ّ</w:t>
      </w:r>
      <w:r w:rsidR="004803AF">
        <w:rPr>
          <w:rtl/>
        </w:rPr>
        <w:t xml:space="preserve"> ـ </w:t>
      </w:r>
      <w:r w:rsidRPr="00AC6D18">
        <w:rPr>
          <w:rtl/>
        </w:rPr>
        <w:t>يكون</w:t>
      </w:r>
      <w:r w:rsidR="001921A1">
        <w:rPr>
          <w:rtl/>
        </w:rPr>
        <w:t>ُ</w:t>
      </w:r>
      <w:r w:rsidRPr="00AC6D18">
        <w:rPr>
          <w:rtl/>
        </w:rPr>
        <w:t xml:space="preserve"> من النبي</w:t>
      </w:r>
      <w:r w:rsidR="001921A1">
        <w:rPr>
          <w:rtl/>
        </w:rPr>
        <w:t>ّ</w:t>
      </w:r>
      <w:r w:rsidRPr="00AC6D18">
        <w:rPr>
          <w:rtl/>
        </w:rPr>
        <w:t xml:space="preserve"> </w:t>
      </w:r>
      <w:r w:rsidR="001921A1">
        <w:rPr>
          <w:rtl/>
        </w:rPr>
        <w:t>صلّی الله عليه وآله</w:t>
      </w:r>
      <w:r w:rsidR="004803AF">
        <w:rPr>
          <w:rtl/>
        </w:rPr>
        <w:t xml:space="preserve"> ـ </w:t>
      </w:r>
      <w:r w:rsidRPr="00AC6D18">
        <w:rPr>
          <w:rtl/>
        </w:rPr>
        <w:t>كعلي</w:t>
      </w:r>
      <w:r w:rsidR="001921A1">
        <w:rPr>
          <w:rtl/>
        </w:rPr>
        <w:t>ٍّ</w:t>
      </w:r>
      <w:r w:rsidRPr="00AC6D18">
        <w:rPr>
          <w:rtl/>
        </w:rPr>
        <w:t xml:space="preserve"> </w:t>
      </w:r>
      <w:r w:rsidR="001921A1">
        <w:rPr>
          <w:rtl/>
        </w:rPr>
        <w:t>عليه السلام</w:t>
      </w:r>
      <w:r w:rsidR="00C14F84">
        <w:rPr>
          <w:rFonts w:hint="cs"/>
          <w:rtl/>
        </w:rPr>
        <w:t xml:space="preserve"> </w:t>
      </w:r>
      <w:r w:rsidR="001921A1">
        <w:rPr>
          <w:rtl/>
        </w:rPr>
        <w:t>؛</w:t>
      </w:r>
      <w:r w:rsidRPr="00AC6D18">
        <w:rPr>
          <w:rtl/>
        </w:rPr>
        <w:t xml:space="preserve"> فإن</w:t>
      </w:r>
      <w:r w:rsidR="001921A1">
        <w:rPr>
          <w:rtl/>
        </w:rPr>
        <w:t>ّ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تصديق مثل عل</w:t>
      </w:r>
      <w:r w:rsidR="001921A1">
        <w:rPr>
          <w:rtl/>
        </w:rPr>
        <w:t>يٍّ</w:t>
      </w:r>
      <w:r w:rsidRPr="00AC6D18">
        <w:rPr>
          <w:rtl/>
        </w:rPr>
        <w:t xml:space="preserve"> لنبو</w:t>
      </w:r>
      <w:r w:rsidR="001921A1">
        <w:rPr>
          <w:rtl/>
        </w:rPr>
        <w:t>ّ</w:t>
      </w:r>
      <w:r w:rsidRPr="00AC6D18">
        <w:rPr>
          <w:rtl/>
        </w:rPr>
        <w:t>ة أحد</w:t>
      </w:r>
      <w:r w:rsidR="001921A1">
        <w:rPr>
          <w:rtl/>
        </w:rPr>
        <w:t>ٍ</w:t>
      </w:r>
      <w:r w:rsidRPr="00AC6D18">
        <w:rPr>
          <w:rtl/>
        </w:rPr>
        <w:t xml:space="preserve"> لا ي</w:t>
      </w:r>
      <w:r w:rsidR="001921A1">
        <w:rPr>
          <w:rtl/>
        </w:rPr>
        <w:t>ُ</w:t>
      </w:r>
      <w:r w:rsidRPr="00AC6D18">
        <w:rPr>
          <w:rtl/>
        </w:rPr>
        <w:t>ع</w:t>
      </w:r>
      <w:r w:rsidR="001921A1">
        <w:rPr>
          <w:rtl/>
        </w:rPr>
        <w:t>ْ</w:t>
      </w:r>
      <w:r w:rsidRPr="00AC6D18">
        <w:rPr>
          <w:rtl/>
        </w:rPr>
        <w:t>ق</w:t>
      </w:r>
      <w:r w:rsidR="001921A1">
        <w:rPr>
          <w:rtl/>
        </w:rPr>
        <w:t>َ</w:t>
      </w:r>
      <w:r w:rsidRPr="00AC6D18">
        <w:rPr>
          <w:rtl/>
        </w:rPr>
        <w:t>ل</w:t>
      </w:r>
      <w:r w:rsidR="001921A1">
        <w:rPr>
          <w:rtl/>
        </w:rPr>
        <w:t>ُ</w:t>
      </w:r>
      <w:r w:rsidRPr="00AC6D18">
        <w:rPr>
          <w:rtl/>
        </w:rPr>
        <w:t xml:space="preserve"> فيه إل</w:t>
      </w:r>
      <w:r w:rsidR="001921A1">
        <w:rPr>
          <w:rtl/>
        </w:rPr>
        <w:t>ّ</w:t>
      </w:r>
      <w:r w:rsidRPr="00AC6D18">
        <w:rPr>
          <w:rtl/>
        </w:rPr>
        <w:t>ا ص</w:t>
      </w:r>
      <w:r w:rsidR="001921A1">
        <w:rPr>
          <w:rtl/>
        </w:rPr>
        <w:t>ِ</w:t>
      </w:r>
      <w:r w:rsidRPr="00AC6D18">
        <w:rPr>
          <w:rtl/>
        </w:rPr>
        <w:t>ر</w:t>
      </w:r>
      <w:r w:rsidR="001921A1">
        <w:rPr>
          <w:rtl/>
        </w:rPr>
        <w:t>ْ</w:t>
      </w:r>
      <w:r w:rsidRPr="00AC6D18">
        <w:rPr>
          <w:rtl/>
        </w:rPr>
        <w:t>ف</w:t>
      </w:r>
      <w:r w:rsidR="001921A1">
        <w:rPr>
          <w:rtl/>
        </w:rPr>
        <w:t>ُ</w:t>
      </w:r>
      <w:r w:rsidRPr="00AC6D18">
        <w:rPr>
          <w:rtl/>
        </w:rPr>
        <w:t xml:space="preserve"> الحق</w:t>
      </w:r>
      <w:r w:rsidR="001921A1">
        <w:rPr>
          <w:rtl/>
        </w:rPr>
        <w:t>ّ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وكمال</w:t>
      </w:r>
      <w:r w:rsidR="001921A1">
        <w:rPr>
          <w:rtl/>
        </w:rPr>
        <w:t>ُ</w:t>
      </w:r>
      <w:r w:rsidRPr="00AC6D18">
        <w:rPr>
          <w:rtl/>
        </w:rPr>
        <w:t xml:space="preserve"> الصدق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وقد بقي</w:t>
      </w:r>
      <w:r w:rsidR="001921A1">
        <w:rPr>
          <w:rtl/>
        </w:rPr>
        <w:t>َ</w:t>
      </w:r>
      <w:r w:rsidRPr="00AC6D18">
        <w:rPr>
          <w:rtl/>
        </w:rPr>
        <w:t xml:space="preserve"> بعد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النبي</w:t>
      </w:r>
      <w:r w:rsidR="001921A1">
        <w:rPr>
          <w:rtl/>
        </w:rPr>
        <w:t>ّ</w:t>
      </w:r>
      <w:r w:rsidRPr="00AC6D18">
        <w:rPr>
          <w:rtl/>
        </w:rPr>
        <w:t xml:space="preserve"> </w:t>
      </w:r>
      <w:r w:rsidR="001921A1">
        <w:rPr>
          <w:rtl/>
        </w:rPr>
        <w:t>صلّی الله عليه وآله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وكان تلوا</w:t>
      </w:r>
      <w:r w:rsidR="001921A1">
        <w:rPr>
          <w:rtl/>
        </w:rPr>
        <w:t>ً</w:t>
      </w:r>
      <w:r w:rsidRPr="00AC6D18">
        <w:rPr>
          <w:rtl/>
        </w:rPr>
        <w:t xml:space="preserve"> له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وح</w:t>
      </w:r>
      <w:r w:rsidR="001921A1">
        <w:rPr>
          <w:rtl/>
        </w:rPr>
        <w:t>َ</w:t>
      </w:r>
      <w:r w:rsidRPr="00AC6D18">
        <w:rPr>
          <w:rtl/>
        </w:rPr>
        <w:t>ذا ح</w:t>
      </w:r>
      <w:r w:rsidR="001921A1">
        <w:rPr>
          <w:rtl/>
        </w:rPr>
        <w:t>َ</w:t>
      </w:r>
      <w:r w:rsidRPr="00AC6D18">
        <w:rPr>
          <w:rtl/>
        </w:rPr>
        <w:t>ذ</w:t>
      </w:r>
      <w:r w:rsidR="001921A1">
        <w:rPr>
          <w:rtl/>
        </w:rPr>
        <w:t>ْ</w:t>
      </w:r>
      <w:r w:rsidRPr="00AC6D18">
        <w:rPr>
          <w:rtl/>
        </w:rPr>
        <w:t>و</w:t>
      </w:r>
      <w:r w:rsidR="001921A1">
        <w:rPr>
          <w:rtl/>
        </w:rPr>
        <w:t>َ</w:t>
      </w:r>
      <w:r w:rsidRPr="00AC6D18">
        <w:rPr>
          <w:rtl/>
        </w:rPr>
        <w:t>ه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فهو التالي له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والخليفة</w:t>
      </w:r>
      <w:r w:rsidR="001921A1">
        <w:rPr>
          <w:rtl/>
        </w:rPr>
        <w:t>ُ</w:t>
      </w:r>
      <w:r w:rsidRPr="00AC6D18">
        <w:rPr>
          <w:rtl/>
        </w:rPr>
        <w:t xml:space="preserve"> بعده</w:t>
      </w:r>
      <w:r w:rsidR="00095AA9">
        <w:rPr>
          <w:rtl/>
        </w:rPr>
        <w:t xml:space="preserve"> .</w:t>
      </w:r>
    </w:p>
    <w:p w:rsidR="00607419" w:rsidRPr="00957C6D" w:rsidRDefault="00607419" w:rsidP="001921A1">
      <w:pPr>
        <w:rPr>
          <w:rtl/>
        </w:rPr>
      </w:pPr>
      <w:r w:rsidRPr="00AC6D18">
        <w:rPr>
          <w:rtl/>
        </w:rPr>
        <w:t>وقوله تعالى</w:t>
      </w:r>
      <w:r w:rsidR="007E0241">
        <w:rPr>
          <w:rtl/>
        </w:rPr>
        <w:t xml:space="preserve"> :</w:t>
      </w:r>
      <w:r w:rsidRPr="00AC6D18">
        <w:rPr>
          <w:rtl/>
        </w:rPr>
        <w:t xml:space="preserve"> </w:t>
      </w:r>
      <w:r w:rsidRPr="009968CF">
        <w:rPr>
          <w:rStyle w:val="rfdAlaem"/>
          <w:rtl/>
        </w:rPr>
        <w:t>(</w:t>
      </w:r>
      <w:r w:rsidR="00C14F84" w:rsidRPr="00C14F84">
        <w:rPr>
          <w:rStyle w:val="rfdAie"/>
          <w:rFonts w:hint="cs"/>
          <w:rtl/>
        </w:rPr>
        <w:t xml:space="preserve"> </w:t>
      </w:r>
      <w:r w:rsidR="001921A1" w:rsidRPr="001921A1">
        <w:rPr>
          <w:rStyle w:val="rfdAie"/>
          <w:rtl/>
        </w:rPr>
        <w:t>أَطِيعُوا اللَّهَ وَأَطِيعُوا الرَّسُولَ وَأُولِي الْأَمْرِ مِنكُمْ</w:t>
      </w:r>
      <w:r w:rsidR="00C14F84">
        <w:rPr>
          <w:rStyle w:val="rfdAie"/>
          <w:rFonts w:hint="cs"/>
          <w:rtl/>
        </w:rPr>
        <w:t xml:space="preserve"> </w:t>
      </w:r>
      <w:r w:rsidR="00773F9D" w:rsidRPr="00172CD5">
        <w:rPr>
          <w:rStyle w:val="rfdAlaem"/>
          <w:rtl/>
        </w:rPr>
        <w:t>)</w:t>
      </w:r>
      <w:r w:rsidRPr="00AC6D18">
        <w:rPr>
          <w:rtl/>
        </w:rPr>
        <w:t xml:space="preserve"> </w:t>
      </w:r>
      <w:r w:rsidR="00773F9D">
        <w:rPr>
          <w:rtl/>
        </w:rPr>
        <w:t>[</w:t>
      </w:r>
      <w:r w:rsidR="00C14F84">
        <w:rPr>
          <w:rFonts w:hint="cs"/>
          <w:rtl/>
        </w:rPr>
        <w:t xml:space="preserve"> </w:t>
      </w:r>
      <w:r w:rsidRPr="009968CF">
        <w:rPr>
          <w:rtl/>
        </w:rPr>
        <w:t>(</w:t>
      </w:r>
      <w:r w:rsidR="00C14F84">
        <w:rPr>
          <w:rFonts w:hint="cs"/>
          <w:rtl/>
        </w:rPr>
        <w:t xml:space="preserve"> </w:t>
      </w:r>
      <w:r w:rsidRPr="009968CF">
        <w:rPr>
          <w:rtl/>
        </w:rPr>
        <w:t>59</w:t>
      </w:r>
      <w:r w:rsidR="00C14F84">
        <w:rPr>
          <w:rFonts w:hint="cs"/>
          <w:rtl/>
        </w:rPr>
        <w:t xml:space="preserve"> </w:t>
      </w:r>
      <w:r w:rsidRPr="009968CF">
        <w:rPr>
          <w:rtl/>
        </w:rPr>
        <w:t>)</w:t>
      </w:r>
      <w:r w:rsidR="009968CF" w:rsidRPr="009968CF">
        <w:rPr>
          <w:rtl/>
        </w:rPr>
        <w:t xml:space="preserve"> </w:t>
      </w:r>
      <w:r w:rsidR="001921A1">
        <w:rPr>
          <w:rtl/>
        </w:rPr>
        <w:br/>
      </w:r>
      <w:r w:rsidRPr="00AC6D18">
        <w:rPr>
          <w:rtl/>
        </w:rPr>
        <w:t>النساء 4</w:t>
      </w:r>
      <w:r w:rsidR="00C14F84">
        <w:rPr>
          <w:rFonts w:hint="cs"/>
          <w:rtl/>
        </w:rPr>
        <w:t xml:space="preserve"> </w:t>
      </w:r>
      <w:r w:rsidR="00773F9D">
        <w:rPr>
          <w:rtl/>
        </w:rPr>
        <w:t>]</w:t>
      </w:r>
      <w:r w:rsidRPr="00AC6D18">
        <w:rPr>
          <w:rtl/>
        </w:rPr>
        <w:t xml:space="preserve"> وبي</w:t>
      </w:r>
      <w:r w:rsidR="001921A1">
        <w:rPr>
          <w:rtl/>
        </w:rPr>
        <w:t>َّ</w:t>
      </w:r>
      <w:r w:rsidRPr="00AC6D18">
        <w:rPr>
          <w:rtl/>
        </w:rPr>
        <w:t>ن</w:t>
      </w:r>
      <w:r w:rsidR="001921A1">
        <w:rPr>
          <w:rtl/>
        </w:rPr>
        <w:t>َ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وع</w:t>
      </w:r>
      <w:r w:rsidR="001921A1">
        <w:rPr>
          <w:rtl/>
        </w:rPr>
        <w:t>َ</w:t>
      </w:r>
      <w:r w:rsidRPr="00AC6D18">
        <w:rPr>
          <w:rtl/>
        </w:rPr>
        <w:t>ي</w:t>
      </w:r>
      <w:r w:rsidR="001921A1">
        <w:rPr>
          <w:rtl/>
        </w:rPr>
        <w:t>َّ</w:t>
      </w:r>
      <w:r w:rsidRPr="00AC6D18">
        <w:rPr>
          <w:rtl/>
        </w:rPr>
        <w:t>ن</w:t>
      </w:r>
      <w:r w:rsidR="001921A1">
        <w:rPr>
          <w:rtl/>
        </w:rPr>
        <w:t>َ</w:t>
      </w:r>
      <w:r w:rsidRPr="00AC6D18">
        <w:rPr>
          <w:rtl/>
        </w:rPr>
        <w:t xml:space="preserve"> و</w:t>
      </w:r>
      <w:r w:rsidR="001921A1">
        <w:rPr>
          <w:rtl/>
        </w:rPr>
        <w:t>َ</w:t>
      </w:r>
      <w:r w:rsidRPr="00AC6D18">
        <w:rPr>
          <w:rtl/>
        </w:rPr>
        <w:t>ل</w:t>
      </w:r>
      <w:r w:rsidR="001921A1">
        <w:rPr>
          <w:rtl/>
        </w:rPr>
        <w:t>ِ</w:t>
      </w:r>
      <w:r w:rsidRPr="00AC6D18">
        <w:rPr>
          <w:rtl/>
        </w:rPr>
        <w:t>ي</w:t>
      </w:r>
      <w:r w:rsidR="001921A1">
        <w:rPr>
          <w:rtl/>
        </w:rPr>
        <w:t>َّ</w:t>
      </w:r>
      <w:r w:rsidRPr="00AC6D18">
        <w:rPr>
          <w:rtl/>
        </w:rPr>
        <w:t xml:space="preserve"> الأمر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بقوله تعالى</w:t>
      </w:r>
      <w:r w:rsidR="007E0241">
        <w:rPr>
          <w:rtl/>
        </w:rPr>
        <w:t xml:space="preserve"> :</w:t>
      </w:r>
      <w:r w:rsidRPr="00AC6D18">
        <w:rPr>
          <w:rtl/>
        </w:rPr>
        <w:t xml:space="preserve"> </w:t>
      </w:r>
      <w:r w:rsidRPr="009968CF">
        <w:rPr>
          <w:rStyle w:val="rfdAlaem"/>
          <w:rtl/>
        </w:rPr>
        <w:t>(</w:t>
      </w:r>
      <w:r w:rsidR="00C14F84" w:rsidRPr="00C14F84">
        <w:rPr>
          <w:rStyle w:val="rfdAie"/>
          <w:rFonts w:hint="cs"/>
          <w:rtl/>
        </w:rPr>
        <w:t xml:space="preserve"> </w:t>
      </w:r>
      <w:r w:rsidR="001921A1" w:rsidRPr="001921A1">
        <w:rPr>
          <w:rStyle w:val="rfdAie"/>
          <w:rtl/>
        </w:rPr>
        <w:t xml:space="preserve">إِنَّمَا وَلِيُّكُمُ اللَّهُ وَرَسُولُهُ وَالَّذِينَ آمَنُوا </w:t>
      </w:r>
      <w:r w:rsidR="001921A1">
        <w:rPr>
          <w:rStyle w:val="rfdAie"/>
          <w:rtl/>
        </w:rPr>
        <w:br/>
      </w:r>
      <w:r w:rsidR="001921A1" w:rsidRPr="001921A1">
        <w:rPr>
          <w:rStyle w:val="rfdAie"/>
          <w:rtl/>
        </w:rPr>
        <w:t>الَّذِينَ يُقِيمُونَ الصَّلَاةَ وَيُؤْتُونَ الزَّكَاةَ وَهُمْ رَاكِعُونَ</w:t>
      </w:r>
      <w:r w:rsidR="00C14F84">
        <w:rPr>
          <w:rStyle w:val="rfdAie"/>
          <w:rFonts w:hint="cs"/>
          <w:rtl/>
        </w:rPr>
        <w:t xml:space="preserve"> </w:t>
      </w:r>
      <w:r w:rsidR="00773F9D" w:rsidRPr="00172CD5">
        <w:rPr>
          <w:rStyle w:val="rfdAlaem"/>
          <w:rtl/>
        </w:rPr>
        <w:t>)</w:t>
      </w:r>
      <w:r w:rsidRPr="00AC6D18">
        <w:rPr>
          <w:rtl/>
        </w:rPr>
        <w:t xml:space="preserve"> </w:t>
      </w:r>
      <w:r w:rsidR="00773F9D">
        <w:rPr>
          <w:rtl/>
        </w:rPr>
        <w:t>[</w:t>
      </w:r>
      <w:r w:rsidR="00C14F84">
        <w:rPr>
          <w:rFonts w:hint="cs"/>
          <w:rtl/>
        </w:rPr>
        <w:t xml:space="preserve"> </w:t>
      </w:r>
      <w:r w:rsidRPr="009968CF">
        <w:rPr>
          <w:rtl/>
        </w:rPr>
        <w:t>(</w:t>
      </w:r>
      <w:r w:rsidR="00C14F84">
        <w:rPr>
          <w:rFonts w:hint="cs"/>
          <w:rtl/>
        </w:rPr>
        <w:t xml:space="preserve"> </w:t>
      </w:r>
      <w:r w:rsidRPr="009968CF">
        <w:rPr>
          <w:rtl/>
        </w:rPr>
        <w:t>55</w:t>
      </w:r>
      <w:r w:rsidR="00C14F84">
        <w:rPr>
          <w:rFonts w:hint="cs"/>
          <w:rtl/>
        </w:rPr>
        <w:t xml:space="preserve"> </w:t>
      </w:r>
      <w:r w:rsidRPr="009968CF">
        <w:rPr>
          <w:rtl/>
        </w:rPr>
        <w:t xml:space="preserve">) </w:t>
      </w:r>
      <w:r w:rsidRPr="00AC6D18">
        <w:rPr>
          <w:rtl/>
        </w:rPr>
        <w:t>المائدة 5</w:t>
      </w:r>
      <w:r w:rsidR="00C14F84">
        <w:rPr>
          <w:rFonts w:hint="cs"/>
          <w:rtl/>
        </w:rPr>
        <w:t xml:space="preserve"> </w:t>
      </w:r>
      <w:r w:rsidR="00773F9D">
        <w:rPr>
          <w:rtl/>
        </w:rPr>
        <w:t>]</w:t>
      </w:r>
      <w:r w:rsidR="00095AA9">
        <w:rPr>
          <w:rtl/>
        </w:rPr>
        <w:t xml:space="preserve"> .</w:t>
      </w:r>
    </w:p>
    <w:p w:rsidR="00AC6D18" w:rsidRPr="00AC6D18" w:rsidRDefault="00AC6D18" w:rsidP="00B3259D">
      <w:pPr>
        <w:rPr>
          <w:rtl/>
        </w:rPr>
      </w:pPr>
      <w:r w:rsidRPr="00AC6D18">
        <w:rPr>
          <w:rtl/>
        </w:rPr>
        <w:t>ولم نعرف م</w:t>
      </w:r>
      <w:r w:rsidR="001921A1">
        <w:rPr>
          <w:rtl/>
        </w:rPr>
        <w:t>َ</w:t>
      </w:r>
      <w:r w:rsidRPr="00AC6D18">
        <w:rPr>
          <w:rtl/>
        </w:rPr>
        <w:t>ن</w:t>
      </w:r>
      <w:r w:rsidR="001921A1">
        <w:rPr>
          <w:rtl/>
        </w:rPr>
        <w:t>ْ</w:t>
      </w:r>
      <w:r w:rsidRPr="00AC6D18">
        <w:rPr>
          <w:rtl/>
        </w:rPr>
        <w:t xml:space="preserve"> آمن</w:t>
      </w:r>
      <w:r w:rsidR="00B3259D">
        <w:rPr>
          <w:rtl/>
        </w:rPr>
        <w:t>َ</w:t>
      </w:r>
      <w:r w:rsidRPr="00AC6D18">
        <w:rPr>
          <w:rtl/>
        </w:rPr>
        <w:t xml:space="preserve"> وأقام</w:t>
      </w:r>
      <w:r w:rsidR="00B3259D">
        <w:rPr>
          <w:rtl/>
        </w:rPr>
        <w:t>َ</w:t>
      </w:r>
      <w:r w:rsidRPr="00AC6D18">
        <w:rPr>
          <w:rtl/>
        </w:rPr>
        <w:t xml:space="preserve"> الصلاة</w:t>
      </w:r>
      <w:r w:rsidR="00B3259D">
        <w:rPr>
          <w:rtl/>
        </w:rPr>
        <w:t>َ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وآتى الزكاة</w:t>
      </w:r>
      <w:r w:rsidR="00B3259D">
        <w:rPr>
          <w:rtl/>
        </w:rPr>
        <w:t>َ</w:t>
      </w:r>
      <w:r w:rsidRPr="00AC6D18">
        <w:rPr>
          <w:rtl/>
        </w:rPr>
        <w:t xml:space="preserve"> في ركوعه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كما هو نص</w:t>
      </w:r>
      <w:r w:rsidR="00B3259D">
        <w:rPr>
          <w:rtl/>
        </w:rPr>
        <w:t>ُّ</w:t>
      </w:r>
      <w:r w:rsidRPr="00AC6D18">
        <w:rPr>
          <w:rtl/>
        </w:rPr>
        <w:t xml:space="preserve"> الآية</w:t>
      </w:r>
      <w:r w:rsidR="007E0241">
        <w:rPr>
          <w:rtl/>
        </w:rPr>
        <w:t xml:space="preserve"> ،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ويكون</w:t>
      </w:r>
      <w:r w:rsidR="00B3259D">
        <w:rPr>
          <w:rtl/>
        </w:rPr>
        <w:t>ُ</w:t>
      </w:r>
      <w:r w:rsidRPr="00AC6D18">
        <w:rPr>
          <w:rtl/>
        </w:rPr>
        <w:t xml:space="preserve"> قابلا</w:t>
      </w:r>
      <w:r w:rsidR="00B3259D">
        <w:rPr>
          <w:rtl/>
        </w:rPr>
        <w:t>ً</w:t>
      </w:r>
      <w:r w:rsidRPr="00AC6D18">
        <w:rPr>
          <w:rtl/>
        </w:rPr>
        <w:t xml:space="preserve"> لائقا</w:t>
      </w:r>
      <w:r w:rsidR="00B3259D">
        <w:rPr>
          <w:rtl/>
        </w:rPr>
        <w:t>ً</w:t>
      </w:r>
      <w:r w:rsidRPr="00AC6D18">
        <w:rPr>
          <w:rtl/>
        </w:rPr>
        <w:t xml:space="preserve"> للولاية المشتركة بين</w:t>
      </w:r>
      <w:r w:rsidR="00B3259D">
        <w:rPr>
          <w:rtl/>
        </w:rPr>
        <w:t>َ</w:t>
      </w:r>
      <w:r w:rsidRPr="00AC6D18">
        <w:rPr>
          <w:rtl/>
        </w:rPr>
        <w:t>ه وبين</w:t>
      </w:r>
      <w:r w:rsidR="00B3259D">
        <w:rPr>
          <w:rtl/>
        </w:rPr>
        <w:t>َ</w:t>
      </w:r>
      <w:r w:rsidRPr="00AC6D18">
        <w:rPr>
          <w:rtl/>
        </w:rPr>
        <w:t xml:space="preserve"> الله وبين</w:t>
      </w:r>
      <w:r w:rsidR="00B3259D">
        <w:rPr>
          <w:rtl/>
        </w:rPr>
        <w:t>َ</w:t>
      </w:r>
      <w:r w:rsidRPr="00AC6D18">
        <w:rPr>
          <w:rtl/>
        </w:rPr>
        <w:t xml:space="preserve"> رسوله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من الولاية المطلقة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العام</w:t>
      </w:r>
      <w:r w:rsidR="00B3259D">
        <w:rPr>
          <w:rtl/>
        </w:rPr>
        <w:t>ّ</w:t>
      </w:r>
      <w:r w:rsidRPr="00AC6D18">
        <w:rPr>
          <w:rtl/>
        </w:rPr>
        <w:t>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ولاية</w:t>
      </w:r>
      <w:r w:rsidR="00B3259D">
        <w:rPr>
          <w:rtl/>
        </w:rPr>
        <w:t>ً</w:t>
      </w:r>
      <w:r w:rsidRPr="00AC6D18">
        <w:rPr>
          <w:rtl/>
        </w:rPr>
        <w:t xml:space="preserve"> كاملة</w:t>
      </w:r>
      <w:r w:rsidR="00B3259D">
        <w:rPr>
          <w:rtl/>
        </w:rPr>
        <w:t>ً</w:t>
      </w:r>
      <w:r w:rsidRPr="00AC6D18">
        <w:rPr>
          <w:rtl/>
        </w:rPr>
        <w:t xml:space="preserve"> مستمر</w:t>
      </w:r>
      <w:r w:rsidR="00B3259D">
        <w:rPr>
          <w:rtl/>
        </w:rPr>
        <w:t>ّ</w:t>
      </w:r>
      <w:r w:rsidRPr="00AC6D18">
        <w:rPr>
          <w:rtl/>
        </w:rPr>
        <w:t>ة</w:t>
      </w:r>
      <w:r w:rsidR="00B3259D">
        <w:rPr>
          <w:rtl/>
        </w:rPr>
        <w:t>ً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على جميع ال</w:t>
      </w:r>
      <w:r w:rsidR="00B3259D">
        <w:rPr>
          <w:rtl/>
        </w:rPr>
        <w:t>ْ</w:t>
      </w:r>
      <w:r w:rsidRPr="00AC6D18">
        <w:rPr>
          <w:rtl/>
        </w:rPr>
        <w:t>أ</w:t>
      </w:r>
      <w:r w:rsidR="00B3259D">
        <w:rPr>
          <w:rtl/>
        </w:rPr>
        <w:t>ُ</w:t>
      </w:r>
      <w:r w:rsidRPr="00AC6D18">
        <w:rPr>
          <w:rtl/>
        </w:rPr>
        <w:t>م</w:t>
      </w:r>
      <w:r w:rsidR="00B3259D">
        <w:rPr>
          <w:rtl/>
        </w:rPr>
        <w:t>ّ</w:t>
      </w:r>
      <w:r w:rsidRPr="00AC6D18">
        <w:rPr>
          <w:rtl/>
        </w:rPr>
        <w:t>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إل</w:t>
      </w:r>
      <w:r w:rsidR="00B3259D">
        <w:rPr>
          <w:rtl/>
        </w:rPr>
        <w:t>ّ</w:t>
      </w:r>
      <w:r w:rsidRPr="00AC6D18">
        <w:rPr>
          <w:rtl/>
        </w:rPr>
        <w:t>ا ولاية</w:t>
      </w:r>
      <w:r w:rsidR="00B3259D">
        <w:rPr>
          <w:rtl/>
        </w:rPr>
        <w:t>َ</w:t>
      </w:r>
      <w:r w:rsidRPr="00AC6D18">
        <w:rPr>
          <w:rtl/>
        </w:rPr>
        <w:t xml:space="preserve"> علي</w:t>
      </w:r>
      <w:r w:rsidR="00B3259D">
        <w:rPr>
          <w:rtl/>
        </w:rPr>
        <w:t>ّ</w:t>
      </w:r>
      <w:r w:rsidRPr="00AC6D18">
        <w:rPr>
          <w:rtl/>
        </w:rPr>
        <w:t xml:space="preserve"> بن أبي طالب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الذي توات</w:t>
      </w:r>
      <w:r w:rsidR="00B3259D">
        <w:rPr>
          <w:rtl/>
        </w:rPr>
        <w:t>َ</w:t>
      </w:r>
      <w:r w:rsidRPr="00AC6D18">
        <w:rPr>
          <w:rtl/>
        </w:rPr>
        <w:t>ر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في حق</w:t>
      </w:r>
      <w:r w:rsidR="00B3259D">
        <w:rPr>
          <w:rtl/>
        </w:rPr>
        <w:t>ّ</w:t>
      </w:r>
      <w:r w:rsidRPr="00AC6D18">
        <w:rPr>
          <w:rtl/>
        </w:rPr>
        <w:t>ه قول</w:t>
      </w:r>
      <w:r w:rsidR="00B3259D">
        <w:rPr>
          <w:rtl/>
        </w:rPr>
        <w:t>ُ</w:t>
      </w:r>
      <w:r w:rsidRPr="00AC6D18">
        <w:rPr>
          <w:rtl/>
        </w:rPr>
        <w:t>ه</w:t>
      </w:r>
      <w:r w:rsidR="00B3259D" w:rsidRPr="00B3259D">
        <w:rPr>
          <w:rtl/>
        </w:rPr>
        <w:t xml:space="preserve"> </w:t>
      </w:r>
      <w:r w:rsidR="00B3259D">
        <w:rPr>
          <w:rtl/>
        </w:rPr>
        <w:t>صلّی الله عليه وآله</w:t>
      </w:r>
      <w:r w:rsidR="007E0241">
        <w:rPr>
          <w:rtl/>
        </w:rPr>
        <w:t xml:space="preserve"> :</w:t>
      </w:r>
      <w:r w:rsidRPr="00AC6D18">
        <w:rPr>
          <w:rtl/>
        </w:rPr>
        <w:t xml:space="preserve"> </w:t>
      </w:r>
      <w:r w:rsidR="00AB3A9F" w:rsidRPr="00AC6D18">
        <w:rPr>
          <w:rtl/>
        </w:rPr>
        <w:t>«</w:t>
      </w:r>
      <w:r w:rsidR="00C14F84">
        <w:rPr>
          <w:rFonts w:hint="cs"/>
          <w:rtl/>
        </w:rPr>
        <w:t xml:space="preserve"> </w:t>
      </w:r>
      <w:r w:rsidRPr="00AC6D18">
        <w:rPr>
          <w:rtl/>
        </w:rPr>
        <w:t>م</w:t>
      </w:r>
      <w:r w:rsidR="00B3259D">
        <w:rPr>
          <w:rtl/>
        </w:rPr>
        <w:t>َ</w:t>
      </w:r>
      <w:r w:rsidRPr="00AC6D18">
        <w:rPr>
          <w:rtl/>
        </w:rPr>
        <w:t>ن</w:t>
      </w:r>
      <w:r w:rsidR="00B3259D">
        <w:rPr>
          <w:rtl/>
        </w:rPr>
        <w:t>ْ</w:t>
      </w:r>
      <w:r w:rsidRPr="00AC6D18">
        <w:rPr>
          <w:rtl/>
        </w:rPr>
        <w:t xml:space="preserve"> كنت</w:t>
      </w:r>
      <w:r w:rsidR="00B3259D">
        <w:rPr>
          <w:rtl/>
        </w:rPr>
        <w:t>ُ</w:t>
      </w:r>
      <w:r w:rsidRPr="00AC6D18">
        <w:rPr>
          <w:rtl/>
        </w:rPr>
        <w:t xml:space="preserve"> مولاه</w:t>
      </w:r>
      <w:r w:rsidR="00B3259D">
        <w:rPr>
          <w:rtl/>
        </w:rPr>
        <w:t>ُ</w:t>
      </w:r>
      <w:r w:rsidRPr="00AC6D18">
        <w:rPr>
          <w:rtl/>
        </w:rPr>
        <w:t xml:space="preserve"> فهذا علي</w:t>
      </w:r>
      <w:r w:rsidR="00B3259D">
        <w:rPr>
          <w:rtl/>
        </w:rPr>
        <w:t>ٌّ</w:t>
      </w:r>
      <w:r w:rsidRPr="00AC6D18">
        <w:rPr>
          <w:rtl/>
        </w:rPr>
        <w:t xml:space="preserve"> مولاه</w:t>
      </w:r>
      <w:r w:rsidR="00B3259D">
        <w:rPr>
          <w:rtl/>
        </w:rPr>
        <w:t>ُ</w:t>
      </w:r>
      <w:r w:rsidR="00C14F84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Pr="00AC6D18">
        <w:rPr>
          <w:rtl/>
        </w:rPr>
        <w:t xml:space="preserve"> سي</w:t>
      </w:r>
      <w:r w:rsidR="00B3259D">
        <w:rPr>
          <w:rtl/>
        </w:rPr>
        <w:t>ّ</w:t>
      </w:r>
      <w:r w:rsidRPr="00AC6D18">
        <w:rPr>
          <w:rtl/>
        </w:rPr>
        <w:t>ما بعد قوله</w:t>
      </w:r>
      <w:r w:rsidR="007E0241">
        <w:rPr>
          <w:rtl/>
        </w:rPr>
        <w:t xml:space="preserve"> :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="00AB3A9F" w:rsidRPr="00AC6D18">
        <w:rPr>
          <w:rtl/>
        </w:rPr>
        <w:t>«</w:t>
      </w:r>
      <w:r w:rsidR="00C14F84">
        <w:rPr>
          <w:rFonts w:hint="cs"/>
          <w:rtl/>
        </w:rPr>
        <w:t xml:space="preserve"> </w:t>
      </w:r>
      <w:r w:rsidRPr="00AC6D18">
        <w:rPr>
          <w:rtl/>
        </w:rPr>
        <w:t>الله</w:t>
      </w:r>
      <w:r w:rsidR="00B3259D">
        <w:rPr>
          <w:rtl/>
        </w:rPr>
        <w:t>ُ</w:t>
      </w:r>
      <w:r w:rsidRPr="00AC6D18">
        <w:rPr>
          <w:rtl/>
        </w:rPr>
        <w:t xml:space="preserve"> مولاي</w:t>
      </w:r>
      <w:r w:rsidR="00B3259D">
        <w:rPr>
          <w:rtl/>
        </w:rPr>
        <w:t>َ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وأنا مولى المؤمنين</w:t>
      </w:r>
      <w:r w:rsidR="00C14F84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Pr="00AC6D18">
        <w:rPr>
          <w:rtl/>
        </w:rPr>
        <w:t xml:space="preserve"> وقوله</w:t>
      </w:r>
      <w:r w:rsidR="007E0241">
        <w:rPr>
          <w:rtl/>
        </w:rPr>
        <w:t xml:space="preserve"> :</w:t>
      </w:r>
      <w:r w:rsidRPr="00AC6D18">
        <w:rPr>
          <w:rtl/>
        </w:rPr>
        <w:t xml:space="preserve"> </w:t>
      </w:r>
      <w:r w:rsidR="00AB3A9F" w:rsidRPr="00AC6D18">
        <w:rPr>
          <w:rtl/>
        </w:rPr>
        <w:t>«</w:t>
      </w:r>
      <w:r w:rsidR="00C14F84">
        <w:rPr>
          <w:rFonts w:hint="cs"/>
          <w:rtl/>
        </w:rPr>
        <w:t xml:space="preserve"> </w:t>
      </w:r>
      <w:r w:rsidRPr="00AC6D18">
        <w:rPr>
          <w:rtl/>
        </w:rPr>
        <w:t>أل</w:t>
      </w:r>
      <w:r w:rsidR="00B3259D">
        <w:rPr>
          <w:rtl/>
        </w:rPr>
        <w:t>َ</w:t>
      </w:r>
      <w:r w:rsidRPr="00AC6D18">
        <w:rPr>
          <w:rtl/>
        </w:rPr>
        <w:t>س</w:t>
      </w:r>
      <w:r w:rsidR="00B3259D">
        <w:rPr>
          <w:rtl/>
        </w:rPr>
        <w:t>ْ</w:t>
      </w:r>
      <w:r w:rsidRPr="00AC6D18">
        <w:rPr>
          <w:rtl/>
        </w:rPr>
        <w:t>ت</w:t>
      </w:r>
      <w:r w:rsidR="00B3259D">
        <w:rPr>
          <w:rtl/>
        </w:rPr>
        <w:t>ُ</w:t>
      </w:r>
      <w:r w:rsidRPr="00AC6D18">
        <w:rPr>
          <w:rtl/>
        </w:rPr>
        <w:t xml:space="preserve"> أو</w:t>
      </w:r>
      <w:r w:rsidR="00B3259D">
        <w:rPr>
          <w:rtl/>
        </w:rPr>
        <w:t>ْ</w:t>
      </w:r>
      <w:r w:rsidRPr="00AC6D18">
        <w:rPr>
          <w:rtl/>
        </w:rPr>
        <w:t>لى بالمؤمنين من أنفسهم</w:t>
      </w:r>
      <w:r w:rsidR="00C14F84">
        <w:rPr>
          <w:rFonts w:hint="cs"/>
          <w:rtl/>
        </w:rPr>
        <w:t xml:space="preserve"> </w:t>
      </w:r>
      <w:r w:rsidR="00773F9D">
        <w:rPr>
          <w:rtl/>
        </w:rPr>
        <w:t>؟</w:t>
      </w:r>
      <w:r w:rsidR="00C14F84">
        <w:rPr>
          <w:rFonts w:hint="cs"/>
          <w:rtl/>
        </w:rPr>
        <w:t xml:space="preserve"> </w:t>
      </w:r>
      <w:r w:rsidR="00773F9D">
        <w:rPr>
          <w:rtl/>
        </w:rPr>
        <w:t>!</w:t>
      </w:r>
      <w:r w:rsidR="00C14F84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Pr="00AC6D18">
        <w:rPr>
          <w:rtl/>
        </w:rPr>
        <w:t xml:space="preserve"> قالوا</w:t>
      </w:r>
      <w:r w:rsidR="007E0241">
        <w:rPr>
          <w:rtl/>
        </w:rPr>
        <w:t xml:space="preserve"> :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بلى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فقال</w:t>
      </w:r>
      <w:r w:rsidR="00B3259D">
        <w:rPr>
          <w:rtl/>
        </w:rPr>
        <w:t>َ</w:t>
      </w:r>
      <w:r w:rsidR="007E0241">
        <w:rPr>
          <w:rtl/>
        </w:rPr>
        <w:t xml:space="preserve"> :</w:t>
      </w:r>
      <w:r w:rsidRPr="00AC6D18">
        <w:rPr>
          <w:rtl/>
        </w:rPr>
        <w:t xml:space="preserve"> </w:t>
      </w:r>
      <w:r w:rsidR="00AB3A9F" w:rsidRPr="00AC6D18">
        <w:rPr>
          <w:rtl/>
        </w:rPr>
        <w:t>«</w:t>
      </w:r>
      <w:r w:rsidR="00C14F84">
        <w:rPr>
          <w:rFonts w:hint="cs"/>
          <w:rtl/>
        </w:rPr>
        <w:t xml:space="preserve"> </w:t>
      </w:r>
      <w:r w:rsidRPr="00AC6D18">
        <w:rPr>
          <w:rtl/>
        </w:rPr>
        <w:t>ألا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فمن</w:t>
      </w:r>
      <w:r w:rsidR="00B3259D">
        <w:rPr>
          <w:rtl/>
        </w:rPr>
        <w:t>ْ</w:t>
      </w:r>
      <w:r w:rsidRPr="00AC6D18">
        <w:rPr>
          <w:rtl/>
        </w:rPr>
        <w:t xml:space="preserve"> كنت</w:t>
      </w:r>
      <w:r w:rsidR="00B3259D">
        <w:rPr>
          <w:rtl/>
        </w:rPr>
        <w:t>ُ</w:t>
      </w:r>
      <w:r w:rsidRPr="00AC6D18">
        <w:rPr>
          <w:rtl/>
        </w:rPr>
        <w:t xml:space="preserve"> مولاه</w:t>
      </w:r>
      <w:r w:rsidR="00B3259D">
        <w:rPr>
          <w:rtl/>
        </w:rPr>
        <w:t>ُ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فعلي</w:t>
      </w:r>
      <w:r w:rsidR="00B3259D">
        <w:rPr>
          <w:rtl/>
        </w:rPr>
        <w:t>ٌّ</w:t>
      </w:r>
      <w:r w:rsidRPr="00AC6D18">
        <w:rPr>
          <w:rtl/>
        </w:rPr>
        <w:t xml:space="preserve"> مولاه</w:t>
      </w:r>
      <w:r w:rsidR="00B3259D">
        <w:rPr>
          <w:rtl/>
        </w:rPr>
        <w:t>ُ</w:t>
      </w:r>
      <w:r w:rsidR="00C14F84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="00095AA9">
        <w:rPr>
          <w:rtl/>
        </w:rPr>
        <w:t xml:space="preserve"> .</w:t>
      </w:r>
    </w:p>
    <w:p w:rsidR="009968CF" w:rsidRDefault="00AC6D18" w:rsidP="00AC6D18">
      <w:pPr>
        <w:rPr>
          <w:rtl/>
        </w:rPr>
      </w:pPr>
      <w:r w:rsidRPr="00AC6D18">
        <w:rPr>
          <w:rtl/>
        </w:rPr>
        <w:t>وغيرها من الآيات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الدال</w:t>
      </w:r>
      <w:r w:rsidR="00B3259D">
        <w:rPr>
          <w:rtl/>
        </w:rPr>
        <w:t>ّ</w:t>
      </w:r>
      <w:r w:rsidRPr="00AC6D18">
        <w:rPr>
          <w:rtl/>
        </w:rPr>
        <w:t>ة على إمامتهم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وب</w:t>
      </w:r>
      <w:r w:rsidR="00B3259D">
        <w:rPr>
          <w:rtl/>
        </w:rPr>
        <w:t>ُ</w:t>
      </w:r>
      <w:r w:rsidRPr="00AC6D18">
        <w:rPr>
          <w:rtl/>
        </w:rPr>
        <w:t>طلان إمامة غيرهم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وهي أكثر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وأوسع من أن</w:t>
      </w:r>
      <w:r w:rsidR="00B3259D">
        <w:rPr>
          <w:rtl/>
        </w:rPr>
        <w:t>ْ</w:t>
      </w:r>
      <w:r w:rsidRPr="00AC6D18">
        <w:rPr>
          <w:rtl/>
        </w:rPr>
        <w:t xml:space="preserve"> ت</w:t>
      </w:r>
      <w:r w:rsidR="00B3259D">
        <w:rPr>
          <w:rtl/>
        </w:rPr>
        <w:t>ُ</w:t>
      </w:r>
      <w:r w:rsidRPr="00AC6D18">
        <w:rPr>
          <w:rtl/>
        </w:rPr>
        <w:t>ح</w:t>
      </w:r>
      <w:r w:rsidR="00B3259D">
        <w:rPr>
          <w:rtl/>
        </w:rPr>
        <w:t>ْ</w:t>
      </w:r>
      <w:r w:rsidRPr="00AC6D18">
        <w:rPr>
          <w:rtl/>
        </w:rPr>
        <w:t>ص</w:t>
      </w:r>
      <w:r w:rsidR="00B3259D">
        <w:rPr>
          <w:rtl/>
        </w:rPr>
        <w:t>َ</w:t>
      </w:r>
      <w:r w:rsidRPr="00AC6D18">
        <w:rPr>
          <w:rtl/>
        </w:rPr>
        <w:t>ر</w:t>
      </w:r>
      <w:r w:rsidR="00B3259D">
        <w:rPr>
          <w:rtl/>
        </w:rPr>
        <w:t>َ</w:t>
      </w:r>
      <w:r w:rsidRPr="00AC6D18">
        <w:rPr>
          <w:rtl/>
        </w:rPr>
        <w:t xml:space="preserve"> تفاصيل</w:t>
      </w:r>
      <w:r w:rsidR="00B3259D">
        <w:rPr>
          <w:rtl/>
        </w:rPr>
        <w:t>ُ</w:t>
      </w:r>
      <w:r w:rsidRPr="00AC6D18">
        <w:rPr>
          <w:rtl/>
        </w:rPr>
        <w:t>ها في كتاب</w:t>
      </w:r>
      <w:r w:rsidR="00B3259D">
        <w:rPr>
          <w:rtl/>
        </w:rPr>
        <w:t>ٍ</w:t>
      </w:r>
      <w:r w:rsidR="00C14F84">
        <w:rPr>
          <w:rFonts w:hint="cs"/>
          <w:rtl/>
        </w:rPr>
        <w:t xml:space="preserve"> </w:t>
      </w:r>
      <w:r w:rsidR="00773F9D">
        <w:rPr>
          <w:rtl/>
        </w:rPr>
        <w:t>!</w:t>
      </w:r>
      <w:r w:rsidRPr="00AC6D18">
        <w:rPr>
          <w:rtl/>
        </w:rPr>
        <w:t xml:space="preserve"> فكيف ب</w:t>
      </w:r>
      <w:r w:rsidR="009968CF">
        <w:rPr>
          <w:rtl/>
        </w:rPr>
        <w:t>هذا المجمل الموجز من الخطاب</w:t>
      </w:r>
      <w:r w:rsidR="00C14F84">
        <w:rPr>
          <w:rFonts w:hint="cs"/>
          <w:rtl/>
        </w:rPr>
        <w:t xml:space="preserve"> </w:t>
      </w:r>
      <w:r w:rsidR="00025C8E">
        <w:rPr>
          <w:rtl/>
        </w:rPr>
        <w:t>؟ !</w:t>
      </w:r>
    </w:p>
    <w:p w:rsidR="00AC6D18" w:rsidRPr="00C14F84" w:rsidRDefault="00AC6D18" w:rsidP="00C14F84">
      <w:pPr>
        <w:pStyle w:val="rfdBold1"/>
        <w:rPr>
          <w:rtl/>
        </w:rPr>
      </w:pPr>
      <w:r w:rsidRPr="00C14F84">
        <w:rPr>
          <w:rtl/>
        </w:rPr>
        <w:t>ومن الس</w:t>
      </w:r>
      <w:r w:rsidR="00B3259D" w:rsidRPr="00C14F84">
        <w:rPr>
          <w:rtl/>
        </w:rPr>
        <w:t>ُ</w:t>
      </w:r>
      <w:r w:rsidRPr="00C14F84">
        <w:rPr>
          <w:rtl/>
        </w:rPr>
        <w:t>ن</w:t>
      </w:r>
      <w:r w:rsidR="00B3259D" w:rsidRPr="00C14F84">
        <w:rPr>
          <w:rtl/>
        </w:rPr>
        <w:t>ّ</w:t>
      </w:r>
      <w:r w:rsidRPr="00C14F84">
        <w:rPr>
          <w:rtl/>
        </w:rPr>
        <w:t>ة</w:t>
      </w:r>
      <w:r w:rsidR="007E0241" w:rsidRPr="00C14F84">
        <w:rPr>
          <w:rtl/>
        </w:rPr>
        <w:t xml:space="preserve"> :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فهي أكثر</w:t>
      </w:r>
      <w:r w:rsidR="00B3259D">
        <w:rPr>
          <w:rtl/>
        </w:rPr>
        <w:t>ُ</w:t>
      </w:r>
      <w:r w:rsidRPr="00AC6D18">
        <w:rPr>
          <w:rtl/>
        </w:rPr>
        <w:t xml:space="preserve"> من أن</w:t>
      </w:r>
      <w:r w:rsidR="00B3259D">
        <w:rPr>
          <w:rtl/>
        </w:rPr>
        <w:t>ْ</w:t>
      </w:r>
      <w:r w:rsidRPr="00AC6D18">
        <w:rPr>
          <w:rtl/>
        </w:rPr>
        <w:t xml:space="preserve"> ت</w:t>
      </w:r>
      <w:r w:rsidR="00B3259D">
        <w:rPr>
          <w:rtl/>
        </w:rPr>
        <w:t>ُ</w:t>
      </w:r>
      <w:r w:rsidRPr="00AC6D18">
        <w:rPr>
          <w:rtl/>
        </w:rPr>
        <w:t>ذك</w:t>
      </w:r>
      <w:r w:rsidR="00B3259D">
        <w:rPr>
          <w:rtl/>
        </w:rPr>
        <w:t>َ</w:t>
      </w:r>
      <w:r w:rsidRPr="00AC6D18">
        <w:rPr>
          <w:rtl/>
        </w:rPr>
        <w:t>ر</w:t>
      </w:r>
      <w:r w:rsidR="00B3259D">
        <w:rPr>
          <w:rtl/>
        </w:rPr>
        <w:t>َ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وأشهر من أن</w:t>
      </w:r>
      <w:r w:rsidR="00B3259D">
        <w:rPr>
          <w:rtl/>
        </w:rPr>
        <w:t>ْ</w:t>
      </w:r>
      <w:r w:rsidR="009968CF">
        <w:rPr>
          <w:rtl/>
        </w:rPr>
        <w:t xml:space="preserve"> ت</w:t>
      </w:r>
      <w:r w:rsidR="00B3259D">
        <w:rPr>
          <w:rtl/>
        </w:rPr>
        <w:t>ُ</w:t>
      </w:r>
      <w:r w:rsidR="009968CF">
        <w:rPr>
          <w:rtl/>
        </w:rPr>
        <w:t>نش</w:t>
      </w:r>
      <w:r w:rsidR="00B3259D">
        <w:rPr>
          <w:rtl/>
        </w:rPr>
        <w:t>َ</w:t>
      </w:r>
      <w:r w:rsidR="009968CF">
        <w:rPr>
          <w:rtl/>
        </w:rPr>
        <w:t>ر</w:t>
      </w:r>
      <w:r w:rsidR="00B3259D">
        <w:rPr>
          <w:rtl/>
        </w:rPr>
        <w:t>َ</w:t>
      </w:r>
      <w:r w:rsidR="007E0241">
        <w:rPr>
          <w:rtl/>
        </w:rPr>
        <w:t xml:space="preserve"> ،</w:t>
      </w:r>
      <w:r w:rsidR="009968CF">
        <w:rPr>
          <w:rtl/>
        </w:rPr>
        <w:t xml:space="preserve"> بل أسماء الكتب المشهورة </w:t>
      </w:r>
      <w:r w:rsidR="00B3259D">
        <w:rPr>
          <w:rtl/>
        </w:rPr>
        <w:br/>
      </w:r>
      <w:r w:rsidRPr="00AC6D18">
        <w:rPr>
          <w:rtl/>
        </w:rPr>
        <w:t>المسطورة في الإ</w:t>
      </w:r>
      <w:r w:rsidR="00B3259D">
        <w:rPr>
          <w:rtl/>
        </w:rPr>
        <w:t>ِ</w:t>
      </w:r>
      <w:r w:rsidRPr="00AC6D18">
        <w:rPr>
          <w:rtl/>
        </w:rPr>
        <w:t xml:space="preserve">مامة غير محصورة </w:t>
      </w:r>
      <w:r w:rsidRPr="00AC6D18">
        <w:rPr>
          <w:rStyle w:val="rfdFootnotenum"/>
          <w:rtl/>
        </w:rPr>
        <w:t>(1)</w:t>
      </w:r>
      <w:r w:rsidRPr="00AC6D18">
        <w:rPr>
          <w:rtl/>
        </w:rPr>
        <w:t xml:space="preserve"> كيف</w:t>
      </w:r>
      <w:r w:rsidR="00C14F84">
        <w:rPr>
          <w:rFonts w:hint="cs"/>
          <w:rtl/>
        </w:rPr>
        <w:t xml:space="preserve"> </w:t>
      </w:r>
      <w:r w:rsidR="00025C8E">
        <w:rPr>
          <w:rtl/>
        </w:rPr>
        <w:t>؟ !</w:t>
      </w:r>
      <w:r w:rsidRPr="00AC6D18">
        <w:rPr>
          <w:rtl/>
        </w:rPr>
        <w:t xml:space="preserve"> وك</w:t>
      </w:r>
      <w:r w:rsidR="00B3259D">
        <w:rPr>
          <w:rtl/>
        </w:rPr>
        <w:t>ُ</w:t>
      </w:r>
      <w:r w:rsidRPr="00AC6D18">
        <w:rPr>
          <w:rtl/>
        </w:rPr>
        <w:t>ت</w:t>
      </w:r>
      <w:r w:rsidR="00B3259D">
        <w:rPr>
          <w:rtl/>
        </w:rPr>
        <w:t>ُ</w:t>
      </w:r>
      <w:r w:rsidRPr="00AC6D18">
        <w:rPr>
          <w:rtl/>
        </w:rPr>
        <w:t>ب</w:t>
      </w:r>
      <w:r w:rsidR="00B3259D">
        <w:rPr>
          <w:rtl/>
        </w:rPr>
        <w:t>ُ</w:t>
      </w:r>
      <w:r w:rsidRPr="00AC6D18">
        <w:rPr>
          <w:rtl/>
        </w:rPr>
        <w:t xml:space="preserve"> ه</w:t>
      </w:r>
      <w:r w:rsidR="009968CF">
        <w:rPr>
          <w:rtl/>
        </w:rPr>
        <w:t>ذا المؤل</w:t>
      </w:r>
      <w:r w:rsidR="00B3259D">
        <w:rPr>
          <w:rtl/>
        </w:rPr>
        <w:t>ّ</w:t>
      </w:r>
      <w:r w:rsidR="009968CF">
        <w:rPr>
          <w:rtl/>
        </w:rPr>
        <w:t>ف كثيرة</w:t>
      </w:r>
      <w:r w:rsidR="007E0241">
        <w:rPr>
          <w:rtl/>
        </w:rPr>
        <w:t xml:space="preserve"> ،</w:t>
      </w:r>
      <w:r w:rsidR="009968CF">
        <w:rPr>
          <w:rtl/>
        </w:rPr>
        <w:t xml:space="preserve"> تعدادها ينافي </w:t>
      </w:r>
      <w:r w:rsidR="00B3259D">
        <w:rPr>
          <w:rtl/>
        </w:rPr>
        <w:br/>
      </w:r>
      <w:r w:rsidRPr="00AC6D18">
        <w:rPr>
          <w:rtl/>
        </w:rPr>
        <w:t>وجازة هذه الرسالة القصيرة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ونتبر</w:t>
      </w:r>
      <w:r w:rsidR="00B3259D">
        <w:rPr>
          <w:rtl/>
        </w:rPr>
        <w:t>ّ</w:t>
      </w:r>
      <w:r w:rsidRPr="00AC6D18">
        <w:rPr>
          <w:rtl/>
        </w:rPr>
        <w:t>ك بالإ</w:t>
      </w:r>
      <w:r w:rsidR="00B3259D">
        <w:rPr>
          <w:rtl/>
        </w:rPr>
        <w:t>ِ</w:t>
      </w:r>
      <w:r w:rsidRPr="00AC6D18">
        <w:rPr>
          <w:rtl/>
        </w:rPr>
        <w:t>شارة إلى اثني عشر حديثا</w:t>
      </w:r>
      <w:r w:rsidR="00B3259D">
        <w:rPr>
          <w:rtl/>
        </w:rPr>
        <w:t>ً</w:t>
      </w:r>
      <w:r w:rsidRPr="00AC6D18">
        <w:rPr>
          <w:rtl/>
        </w:rPr>
        <w:t xml:space="preserve"> صحيحا</w:t>
      </w:r>
      <w:r w:rsidR="00B3259D">
        <w:rPr>
          <w:rtl/>
        </w:rPr>
        <w:t>ً</w:t>
      </w:r>
      <w:r w:rsidRPr="00AC6D18">
        <w:rPr>
          <w:rtl/>
        </w:rPr>
        <w:t xml:space="preserve"> أو متواترا</w:t>
      </w:r>
      <w:r w:rsidR="00B3259D">
        <w:rPr>
          <w:rtl/>
        </w:rPr>
        <w:t>ً</w:t>
      </w:r>
      <w:r w:rsidRPr="00AC6D18">
        <w:rPr>
          <w:rtl/>
        </w:rPr>
        <w:t xml:space="preserve"> عند العام</w:t>
      </w:r>
      <w:r w:rsidR="00B3259D">
        <w:rPr>
          <w:rtl/>
        </w:rPr>
        <w:t>ّ</w:t>
      </w:r>
      <w:r w:rsidRPr="00AC6D18">
        <w:rPr>
          <w:rtl/>
        </w:rPr>
        <w:t>ة والخاص</w:t>
      </w:r>
      <w:r w:rsidR="00B3259D">
        <w:rPr>
          <w:rtl/>
        </w:rPr>
        <w:t>ّ</w:t>
      </w:r>
      <w:r w:rsidRPr="00AC6D18">
        <w:rPr>
          <w:rtl/>
        </w:rPr>
        <w:t>ة</w:t>
      </w:r>
      <w:r w:rsidR="007E0241">
        <w:rPr>
          <w:rtl/>
        </w:rPr>
        <w:t xml:space="preserve"> :</w:t>
      </w:r>
    </w:p>
    <w:p w:rsidR="00AC6D18" w:rsidRPr="00AC6D18" w:rsidRDefault="00AC6D18" w:rsidP="00AC6D18">
      <w:pPr>
        <w:pStyle w:val="rfdLine"/>
        <w:rPr>
          <w:rtl/>
        </w:rPr>
      </w:pPr>
      <w:r w:rsidRPr="00AC6D18">
        <w:rPr>
          <w:rtl/>
        </w:rPr>
        <w:t>__________________</w:t>
      </w:r>
    </w:p>
    <w:p w:rsidR="00AC6D18" w:rsidRPr="00AC6D18" w:rsidRDefault="00AC6D18" w:rsidP="00C14F84">
      <w:pPr>
        <w:pStyle w:val="rfdFootnote0"/>
        <w:rPr>
          <w:rtl/>
        </w:rPr>
      </w:pPr>
      <w:r>
        <w:rPr>
          <w:rtl/>
        </w:rPr>
        <w:t>(</w:t>
      </w:r>
      <w:r w:rsidRPr="00AC6D18">
        <w:rPr>
          <w:rtl/>
        </w:rPr>
        <w:t xml:space="preserve">1) راجع مقال </w:t>
      </w:r>
      <w:r w:rsidR="00AB3A9F" w:rsidRPr="00AC6D18">
        <w:rPr>
          <w:rtl/>
        </w:rPr>
        <w:t>«</w:t>
      </w:r>
      <w:r w:rsidR="00C14F84">
        <w:rPr>
          <w:rFonts w:hint="cs"/>
          <w:rtl/>
        </w:rPr>
        <w:t xml:space="preserve"> </w:t>
      </w:r>
      <w:r w:rsidRPr="00AC6D18">
        <w:rPr>
          <w:rtl/>
        </w:rPr>
        <w:t>مصادر الإ</w:t>
      </w:r>
      <w:r w:rsidR="00B3259D">
        <w:rPr>
          <w:rtl/>
        </w:rPr>
        <w:t>ِ</w:t>
      </w:r>
      <w:r w:rsidRPr="00AC6D18">
        <w:rPr>
          <w:rtl/>
        </w:rPr>
        <w:t>مامة</w:t>
      </w:r>
      <w:r w:rsidR="00C14F84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Pr="00AC6D18">
        <w:rPr>
          <w:rtl/>
        </w:rPr>
        <w:t xml:space="preserve"> للشيخ</w:t>
      </w:r>
      <w:r w:rsidR="00B3259D">
        <w:rPr>
          <w:rtl/>
        </w:rPr>
        <w:t xml:space="preserve"> عبد</w:t>
      </w:r>
      <w:r w:rsidR="00C14F84">
        <w:rPr>
          <w:rFonts w:hint="cs"/>
          <w:rtl/>
        </w:rPr>
        <w:t xml:space="preserve"> </w:t>
      </w:r>
      <w:r w:rsidRPr="00AC6D18">
        <w:rPr>
          <w:rtl/>
        </w:rPr>
        <w:t>الجب</w:t>
      </w:r>
      <w:r w:rsidR="00B3259D">
        <w:rPr>
          <w:rtl/>
        </w:rPr>
        <w:t>ّ</w:t>
      </w:r>
      <w:r w:rsidRPr="00AC6D18">
        <w:rPr>
          <w:rtl/>
        </w:rPr>
        <w:t>ار الرفاعي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المنشور في مجل</w:t>
      </w:r>
      <w:r w:rsidR="00B3259D">
        <w:rPr>
          <w:rtl/>
        </w:rPr>
        <w:t>ّ</w:t>
      </w:r>
      <w:r w:rsidRPr="00AC6D18">
        <w:rPr>
          <w:rtl/>
        </w:rPr>
        <w:t>ة تراثنا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العدد 18 فما بعده</w:t>
      </w:r>
      <w:r w:rsidR="00095AA9">
        <w:rPr>
          <w:rtl/>
        </w:rPr>
        <w:t xml:space="preserve"> .</w:t>
      </w:r>
    </w:p>
    <w:p w:rsidR="00F13218" w:rsidRDefault="00F13218" w:rsidP="00C41D41">
      <w:pPr>
        <w:rPr>
          <w:rtl/>
        </w:rPr>
        <w:sectPr w:rsidR="00F13218" w:rsidSect="00107863">
          <w:headerReference w:type="even" r:id="rId340"/>
          <w:headerReference w:type="default" r:id="rId341"/>
          <w:headerReference w:type="first" r:id="rId342"/>
          <w:type w:val="continuous"/>
          <w:pgSz w:w="11907" w:h="16840" w:code="9"/>
          <w:pgMar w:top="1247" w:right="1361" w:bottom="1247" w:left="1361" w:header="720" w:footer="720" w:gutter="0"/>
          <w:cols w:space="720"/>
          <w:titlePg/>
          <w:bidi/>
          <w:rtlGutter/>
          <w:docGrid w:linePitch="360"/>
        </w:sectPr>
      </w:pPr>
    </w:p>
    <w:p w:rsidR="00AC6D18" w:rsidRPr="00AC6D18" w:rsidRDefault="00AC6D18" w:rsidP="00C41D41">
      <w:pPr>
        <w:rPr>
          <w:rtl/>
        </w:rPr>
      </w:pPr>
      <w:r>
        <w:rPr>
          <w:rtl/>
        </w:rPr>
        <w:lastRenderedPageBreak/>
        <w:br w:type="page"/>
      </w:r>
      <w:r w:rsidR="00AB3A9F" w:rsidRPr="00966CCE">
        <w:rPr>
          <w:rStyle w:val="rfdBold2"/>
          <w:rtl/>
        </w:rPr>
        <w:lastRenderedPageBreak/>
        <w:t>أ</w:t>
      </w:r>
      <w:r w:rsidR="00172CD5" w:rsidRPr="00966CCE">
        <w:rPr>
          <w:rStyle w:val="rfdBold2"/>
          <w:rtl/>
        </w:rPr>
        <w:t xml:space="preserve"> </w:t>
      </w:r>
      <w:r w:rsidR="004803AF" w:rsidRPr="00966CCE">
        <w:rPr>
          <w:rStyle w:val="rfdBold2"/>
          <w:rtl/>
        </w:rPr>
        <w:t>ـ</w:t>
      </w:r>
      <w:r w:rsidR="004803AF">
        <w:rPr>
          <w:rtl/>
        </w:rPr>
        <w:t xml:space="preserve"> </w:t>
      </w:r>
      <w:r w:rsidRPr="00AC6D18">
        <w:rPr>
          <w:rtl/>
        </w:rPr>
        <w:t>حديث</w:t>
      </w:r>
      <w:r w:rsidR="00C41D41">
        <w:rPr>
          <w:rtl/>
        </w:rPr>
        <w:t>ُ</w:t>
      </w:r>
      <w:r w:rsidR="007E0241">
        <w:rPr>
          <w:rtl/>
        </w:rPr>
        <w:t xml:space="preserve"> :</w:t>
      </w:r>
      <w:r w:rsidRPr="00AC6D18">
        <w:rPr>
          <w:rtl/>
        </w:rPr>
        <w:t xml:space="preserve"> </w:t>
      </w:r>
      <w:r w:rsidR="00AB3A9F" w:rsidRPr="00AC6D18">
        <w:rPr>
          <w:rtl/>
        </w:rPr>
        <w:t>«</w:t>
      </w:r>
      <w:r w:rsidR="00C14F84">
        <w:rPr>
          <w:rFonts w:hint="cs"/>
          <w:rtl/>
        </w:rPr>
        <w:t xml:space="preserve"> </w:t>
      </w:r>
      <w:r w:rsidR="00C41D41">
        <w:rPr>
          <w:rtl/>
        </w:rPr>
        <w:t>إ</w:t>
      </w:r>
      <w:r w:rsidRPr="00AC6D18">
        <w:rPr>
          <w:rtl/>
        </w:rPr>
        <w:t>ثنا عشر خليفة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بهم يعز</w:t>
      </w:r>
      <w:r w:rsidR="00C41D41">
        <w:rPr>
          <w:rtl/>
        </w:rPr>
        <w:t>ّ</w:t>
      </w:r>
      <w:r w:rsidRPr="00AC6D18">
        <w:rPr>
          <w:rtl/>
        </w:rPr>
        <w:t xml:space="preserve"> الدين</w:t>
      </w:r>
      <w:r w:rsidR="00C41D41">
        <w:rPr>
          <w:rtl/>
        </w:rPr>
        <w:t>ُ</w:t>
      </w:r>
      <w:r w:rsidR="00C14F84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966CCE">
        <w:rPr>
          <w:rStyle w:val="rfdBold2"/>
          <w:rtl/>
        </w:rPr>
        <w:t>ب</w:t>
      </w:r>
      <w:r w:rsidR="004803AF" w:rsidRPr="00966CCE">
        <w:rPr>
          <w:rStyle w:val="rfdBold2"/>
          <w:rtl/>
        </w:rPr>
        <w:t xml:space="preserve"> ـ</w:t>
      </w:r>
      <w:r w:rsidR="004803AF">
        <w:rPr>
          <w:rtl/>
        </w:rPr>
        <w:t xml:space="preserve"> </w:t>
      </w:r>
      <w:r w:rsidRPr="00AC6D18">
        <w:rPr>
          <w:rtl/>
        </w:rPr>
        <w:t>حديث</w:t>
      </w:r>
      <w:r w:rsidR="00C41D41">
        <w:rPr>
          <w:rtl/>
        </w:rPr>
        <w:t>ُ</w:t>
      </w:r>
      <w:r w:rsidR="007E0241">
        <w:rPr>
          <w:rtl/>
        </w:rPr>
        <w:t xml:space="preserve"> :</w:t>
      </w:r>
      <w:r w:rsidRPr="00AC6D18">
        <w:rPr>
          <w:rtl/>
        </w:rPr>
        <w:t xml:space="preserve"> </w:t>
      </w:r>
      <w:r w:rsidR="00AB3A9F" w:rsidRPr="00AC6D18">
        <w:rPr>
          <w:rtl/>
        </w:rPr>
        <w:t>«</w:t>
      </w:r>
      <w:r w:rsidR="00C14F84">
        <w:rPr>
          <w:rFonts w:hint="cs"/>
          <w:rtl/>
        </w:rPr>
        <w:t xml:space="preserve"> </w:t>
      </w:r>
      <w:r w:rsidRPr="00AC6D18">
        <w:rPr>
          <w:rtl/>
        </w:rPr>
        <w:t>م</w:t>
      </w:r>
      <w:r w:rsidR="00C41D41">
        <w:rPr>
          <w:rtl/>
        </w:rPr>
        <w:t>َ</w:t>
      </w:r>
      <w:r w:rsidRPr="00AC6D18">
        <w:rPr>
          <w:rtl/>
        </w:rPr>
        <w:t>ن</w:t>
      </w:r>
      <w:r w:rsidR="00C41D41">
        <w:rPr>
          <w:rtl/>
        </w:rPr>
        <w:t>ْ</w:t>
      </w:r>
      <w:r w:rsidRPr="00AC6D18">
        <w:rPr>
          <w:rtl/>
        </w:rPr>
        <w:t xml:space="preserve"> مات ولم يعرف إمام زمانه فقد مات ميتة</w:t>
      </w:r>
      <w:r w:rsidR="00C41D41">
        <w:rPr>
          <w:rtl/>
        </w:rPr>
        <w:t>ً</w:t>
      </w:r>
      <w:r w:rsidRPr="00AC6D18">
        <w:rPr>
          <w:rtl/>
        </w:rPr>
        <w:t xml:space="preserve"> جاهلي</w:t>
      </w:r>
      <w:r w:rsidR="00C41D41">
        <w:rPr>
          <w:rtl/>
        </w:rPr>
        <w:t>ّ</w:t>
      </w:r>
      <w:r w:rsidRPr="00AC6D18">
        <w:rPr>
          <w:rtl/>
        </w:rPr>
        <w:t>ة</w:t>
      </w:r>
      <w:r w:rsidR="00C14F84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وبالضرورة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لا ينطبق</w:t>
      </w:r>
      <w:r w:rsidR="00C41D41">
        <w:rPr>
          <w:rtl/>
        </w:rPr>
        <w:t>ُ</w:t>
      </w:r>
      <w:r w:rsidRPr="00AC6D18">
        <w:rPr>
          <w:rtl/>
        </w:rPr>
        <w:t xml:space="preserve"> إل</w:t>
      </w:r>
      <w:r w:rsidR="00C41D41">
        <w:rPr>
          <w:rtl/>
        </w:rPr>
        <w:t>ّ</w:t>
      </w:r>
      <w:r w:rsidRPr="00AC6D18">
        <w:rPr>
          <w:rtl/>
        </w:rPr>
        <w:t>ا على مذهب الشيعة</w:t>
      </w:r>
      <w:r w:rsidR="00095AA9">
        <w:rPr>
          <w:rtl/>
        </w:rPr>
        <w:t xml:space="preserve"> .</w:t>
      </w:r>
    </w:p>
    <w:p w:rsidR="00AC6D18" w:rsidRPr="00AC6D18" w:rsidRDefault="00AC6D18" w:rsidP="00C41D41">
      <w:pPr>
        <w:rPr>
          <w:rtl/>
        </w:rPr>
      </w:pPr>
      <w:r w:rsidRPr="00966CCE">
        <w:rPr>
          <w:rStyle w:val="rfdBold2"/>
          <w:rtl/>
        </w:rPr>
        <w:t>ج</w:t>
      </w:r>
      <w:r w:rsidR="004803AF" w:rsidRPr="00966CCE">
        <w:rPr>
          <w:rStyle w:val="rfdBold2"/>
          <w:rtl/>
        </w:rPr>
        <w:t xml:space="preserve"> ـ</w:t>
      </w:r>
      <w:r w:rsidR="004803AF">
        <w:rPr>
          <w:rtl/>
        </w:rPr>
        <w:t xml:space="preserve"> </w:t>
      </w:r>
      <w:r w:rsidRPr="00AC6D18">
        <w:rPr>
          <w:rtl/>
        </w:rPr>
        <w:t>حديث</w:t>
      </w:r>
      <w:r w:rsidR="00C41D41">
        <w:rPr>
          <w:rtl/>
        </w:rPr>
        <w:t>ُ</w:t>
      </w:r>
      <w:r w:rsidR="007E0241">
        <w:rPr>
          <w:rtl/>
        </w:rPr>
        <w:t xml:space="preserve"> :</w:t>
      </w:r>
      <w:r w:rsidRPr="00AC6D18">
        <w:rPr>
          <w:rtl/>
        </w:rPr>
        <w:t xml:space="preserve"> </w:t>
      </w:r>
      <w:r w:rsidR="00AB3A9F" w:rsidRPr="00AC6D18">
        <w:rPr>
          <w:rtl/>
        </w:rPr>
        <w:t>«</w:t>
      </w:r>
      <w:r w:rsidR="00C14F84">
        <w:rPr>
          <w:rFonts w:hint="cs"/>
          <w:rtl/>
        </w:rPr>
        <w:t xml:space="preserve"> </w:t>
      </w:r>
      <w:r w:rsidRPr="00AC6D18">
        <w:rPr>
          <w:rtl/>
        </w:rPr>
        <w:t>أنا المنذر</w:t>
      </w:r>
      <w:r w:rsidR="00C41D41">
        <w:rPr>
          <w:rtl/>
        </w:rPr>
        <w:t>ُ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وأنت</w:t>
      </w:r>
      <w:r w:rsidR="00C41D41">
        <w:rPr>
          <w:rtl/>
        </w:rPr>
        <w:t>َ</w:t>
      </w:r>
      <w:r w:rsidRPr="00AC6D18">
        <w:rPr>
          <w:rtl/>
        </w:rPr>
        <w:t xml:space="preserve"> الهادي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وبك</w:t>
      </w:r>
      <w:r w:rsidR="004803AF">
        <w:rPr>
          <w:rtl/>
        </w:rPr>
        <w:t xml:space="preserve"> ـ </w:t>
      </w:r>
      <w:r w:rsidRPr="00AC6D18">
        <w:rPr>
          <w:rtl/>
        </w:rPr>
        <w:t>يا علي</w:t>
      </w:r>
      <w:r w:rsidR="00C41D41">
        <w:rPr>
          <w:rtl/>
        </w:rPr>
        <w:t>ُّ</w:t>
      </w:r>
      <w:r w:rsidR="004803AF">
        <w:rPr>
          <w:rtl/>
        </w:rPr>
        <w:t xml:space="preserve"> ـ </w:t>
      </w:r>
      <w:r w:rsidRPr="00AC6D18">
        <w:rPr>
          <w:rtl/>
        </w:rPr>
        <w:t>يهتدي المهتدون</w:t>
      </w:r>
      <w:r w:rsidR="00C14F84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Pr="00AC6D18">
        <w:rPr>
          <w:rtl/>
        </w:rPr>
        <w:t xml:space="preserve"> بعد</w:t>
      </w:r>
      <w:r w:rsidR="00607419">
        <w:rPr>
          <w:rtl/>
        </w:rPr>
        <w:t xml:space="preserve"> </w:t>
      </w:r>
      <w:r w:rsidR="00C41D41">
        <w:rPr>
          <w:rtl/>
        </w:rPr>
        <w:br/>
      </w:r>
      <w:r w:rsidR="00607419" w:rsidRPr="00AC6D18">
        <w:rPr>
          <w:rtl/>
        </w:rPr>
        <w:t>تلاوة قوله تعالى</w:t>
      </w:r>
      <w:r w:rsidR="007E0241">
        <w:rPr>
          <w:rtl/>
        </w:rPr>
        <w:t xml:space="preserve"> :</w:t>
      </w:r>
      <w:r w:rsidR="00607419" w:rsidRPr="00AC6D18">
        <w:rPr>
          <w:rtl/>
        </w:rPr>
        <w:t xml:space="preserve"> </w:t>
      </w:r>
      <w:r w:rsidR="00773F9D">
        <w:rPr>
          <w:rStyle w:val="rfdAlaem"/>
          <w:rtl/>
        </w:rPr>
        <w:t>(</w:t>
      </w:r>
      <w:r w:rsidR="00C14F84" w:rsidRPr="00C14F84">
        <w:rPr>
          <w:rStyle w:val="rfdAie"/>
          <w:rFonts w:hint="cs"/>
          <w:rtl/>
        </w:rPr>
        <w:t xml:space="preserve"> </w:t>
      </w:r>
      <w:r w:rsidR="00C41D41" w:rsidRPr="00C41D41">
        <w:rPr>
          <w:rStyle w:val="rfdAie"/>
          <w:rtl/>
        </w:rPr>
        <w:t xml:space="preserve">إِنَّمَا أَنتَ مُنذِرٌ </w:t>
      </w:r>
      <w:r w:rsidR="00C41D41" w:rsidRPr="00C23377">
        <w:rPr>
          <w:rStyle w:val="rfdAie"/>
          <w:rtl/>
        </w:rPr>
        <w:t>وَلِكُلِّ</w:t>
      </w:r>
      <w:r w:rsidR="00C41D41" w:rsidRPr="00C41D41">
        <w:rPr>
          <w:rStyle w:val="rfdAie"/>
          <w:rtl/>
        </w:rPr>
        <w:t xml:space="preserve"> </w:t>
      </w:r>
      <w:r w:rsidR="00C41D41" w:rsidRPr="00C23377">
        <w:rPr>
          <w:rStyle w:val="rfdAie"/>
          <w:rtl/>
        </w:rPr>
        <w:t>قَوْمٍ</w:t>
      </w:r>
      <w:r w:rsidR="00C41D41" w:rsidRPr="00C41D41">
        <w:rPr>
          <w:rStyle w:val="rfdAie"/>
          <w:rtl/>
        </w:rPr>
        <w:t xml:space="preserve"> </w:t>
      </w:r>
      <w:r w:rsidR="00C41D41" w:rsidRPr="00C23377">
        <w:rPr>
          <w:rStyle w:val="rfdAie"/>
          <w:rtl/>
        </w:rPr>
        <w:t>هَادٍ</w:t>
      </w:r>
      <w:r w:rsidR="00C14F84">
        <w:rPr>
          <w:rStyle w:val="rfdAie"/>
          <w:rFonts w:hint="cs"/>
          <w:rtl/>
        </w:rPr>
        <w:t xml:space="preserve"> </w:t>
      </w:r>
      <w:r w:rsidR="00773F9D" w:rsidRPr="00172CD5">
        <w:rPr>
          <w:rStyle w:val="rfdAlaem"/>
          <w:rtl/>
        </w:rPr>
        <w:t>)</w:t>
      </w:r>
      <w:r w:rsidR="00607419" w:rsidRPr="00AC6D18">
        <w:rPr>
          <w:rtl/>
        </w:rPr>
        <w:t xml:space="preserve"> </w:t>
      </w:r>
      <w:r w:rsidR="00773F9D">
        <w:rPr>
          <w:rtl/>
        </w:rPr>
        <w:t>[</w:t>
      </w:r>
      <w:r w:rsidR="00C14F84">
        <w:rPr>
          <w:rFonts w:hint="cs"/>
          <w:rtl/>
        </w:rPr>
        <w:t xml:space="preserve"> </w:t>
      </w:r>
      <w:r w:rsidR="00607419" w:rsidRPr="009968CF">
        <w:rPr>
          <w:rtl/>
        </w:rPr>
        <w:t>(</w:t>
      </w:r>
      <w:r w:rsidR="00C14F84">
        <w:rPr>
          <w:rFonts w:hint="cs"/>
          <w:rtl/>
        </w:rPr>
        <w:t xml:space="preserve"> </w:t>
      </w:r>
      <w:r w:rsidR="00607419" w:rsidRPr="009968CF">
        <w:rPr>
          <w:rtl/>
        </w:rPr>
        <w:t>7</w:t>
      </w:r>
      <w:r w:rsidR="00C14F84">
        <w:rPr>
          <w:rFonts w:hint="cs"/>
          <w:rtl/>
        </w:rPr>
        <w:t xml:space="preserve"> </w:t>
      </w:r>
      <w:r w:rsidR="00607419" w:rsidRPr="009968CF">
        <w:rPr>
          <w:rtl/>
        </w:rPr>
        <w:t>)</w:t>
      </w:r>
      <w:r w:rsidR="00607419" w:rsidRPr="00AC6D18">
        <w:rPr>
          <w:rtl/>
        </w:rPr>
        <w:t xml:space="preserve"> الرعد 13</w:t>
      </w:r>
      <w:r w:rsidR="00C14F84">
        <w:rPr>
          <w:rFonts w:hint="cs"/>
          <w:rtl/>
        </w:rPr>
        <w:t xml:space="preserve"> </w:t>
      </w:r>
      <w:r w:rsidR="00773F9D">
        <w:rPr>
          <w:rtl/>
        </w:rPr>
        <w:t>]</w:t>
      </w:r>
      <w:r w:rsidR="00095AA9">
        <w:rPr>
          <w:rtl/>
        </w:rPr>
        <w:t xml:space="preserve"> .</w:t>
      </w:r>
    </w:p>
    <w:p w:rsidR="00AC6D18" w:rsidRPr="00AC6D18" w:rsidRDefault="00AC6D18" w:rsidP="00C41D41">
      <w:pPr>
        <w:rPr>
          <w:rtl/>
        </w:rPr>
      </w:pPr>
      <w:r w:rsidRPr="00966CCE">
        <w:rPr>
          <w:rStyle w:val="rfdBold2"/>
          <w:rtl/>
        </w:rPr>
        <w:t>د</w:t>
      </w:r>
      <w:r w:rsidR="004803AF" w:rsidRPr="00966CCE">
        <w:rPr>
          <w:rStyle w:val="rfdBold2"/>
          <w:rtl/>
        </w:rPr>
        <w:t xml:space="preserve"> ـ</w:t>
      </w:r>
      <w:r w:rsidR="004803AF">
        <w:rPr>
          <w:rtl/>
        </w:rPr>
        <w:t xml:space="preserve"> </w:t>
      </w:r>
      <w:r w:rsidRPr="00AC6D18">
        <w:rPr>
          <w:rtl/>
        </w:rPr>
        <w:t>قوله</w:t>
      </w:r>
      <w:r w:rsidR="00C41D41">
        <w:rPr>
          <w:rtl/>
        </w:rPr>
        <w:t xml:space="preserve"> صلّی الله عليه وآله</w:t>
      </w:r>
      <w:r w:rsidR="007E0241">
        <w:rPr>
          <w:rtl/>
        </w:rPr>
        <w:t xml:space="preserve"> :</w:t>
      </w:r>
      <w:r w:rsidRPr="00AC6D18">
        <w:rPr>
          <w:rtl/>
        </w:rPr>
        <w:t xml:space="preserve"> </w:t>
      </w:r>
      <w:r w:rsidR="00AB3A9F" w:rsidRPr="00AC6D18">
        <w:rPr>
          <w:rtl/>
        </w:rPr>
        <w:t>«</w:t>
      </w:r>
      <w:r w:rsidR="00C14F84">
        <w:rPr>
          <w:rFonts w:hint="cs"/>
          <w:rtl/>
        </w:rPr>
        <w:t xml:space="preserve"> </w:t>
      </w:r>
      <w:r w:rsidRPr="00AC6D18">
        <w:rPr>
          <w:rtl/>
        </w:rPr>
        <w:t>علي</w:t>
      </w:r>
      <w:r w:rsidR="00C41D41">
        <w:rPr>
          <w:rtl/>
        </w:rPr>
        <w:t>ٌّ</w:t>
      </w:r>
      <w:r w:rsidRPr="00AC6D18">
        <w:rPr>
          <w:rtl/>
        </w:rPr>
        <w:t xml:space="preserve"> من</w:t>
      </w:r>
      <w:r w:rsidR="00C41D41">
        <w:rPr>
          <w:rtl/>
        </w:rPr>
        <w:t>ّ</w:t>
      </w:r>
      <w:r w:rsidRPr="00AC6D18">
        <w:rPr>
          <w:rtl/>
        </w:rPr>
        <w:t>ي وأنا منه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وهو ولي</w:t>
      </w:r>
      <w:r w:rsidR="00C41D41">
        <w:rPr>
          <w:rtl/>
        </w:rPr>
        <w:t>ّ</w:t>
      </w:r>
      <w:r w:rsidRPr="00AC6D18">
        <w:rPr>
          <w:rtl/>
        </w:rPr>
        <w:t>كم بعدي</w:t>
      </w:r>
      <w:r w:rsidR="00C14F84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="00095AA9">
        <w:rPr>
          <w:rtl/>
        </w:rPr>
        <w:t xml:space="preserve"> .</w:t>
      </w:r>
    </w:p>
    <w:p w:rsidR="00AC6D18" w:rsidRPr="00AC6D18" w:rsidRDefault="00AC6D18" w:rsidP="00C41D41">
      <w:pPr>
        <w:rPr>
          <w:rtl/>
        </w:rPr>
      </w:pPr>
      <w:r w:rsidRPr="00966CCE">
        <w:rPr>
          <w:rStyle w:val="rfdBold2"/>
          <w:rtl/>
        </w:rPr>
        <w:t>ه</w:t>
      </w:r>
      <w:r w:rsidR="00C41D41" w:rsidRPr="00966CCE">
        <w:rPr>
          <w:rStyle w:val="rfdBold2"/>
          <w:rtl/>
        </w:rPr>
        <w:t>ـ</w:t>
      </w:r>
      <w:r w:rsidR="004803AF" w:rsidRPr="00966CCE">
        <w:rPr>
          <w:rStyle w:val="rfdBold2"/>
          <w:rtl/>
        </w:rPr>
        <w:t xml:space="preserve"> ـ</w:t>
      </w:r>
      <w:r w:rsidR="004803AF">
        <w:rPr>
          <w:rtl/>
        </w:rPr>
        <w:t xml:space="preserve"> </w:t>
      </w:r>
      <w:r w:rsidRPr="00AC6D18">
        <w:rPr>
          <w:rtl/>
        </w:rPr>
        <w:t>قوله</w:t>
      </w:r>
      <w:r w:rsidR="00C41D41">
        <w:rPr>
          <w:rtl/>
        </w:rPr>
        <w:t xml:space="preserve"> صلّی الله عليه وآله</w:t>
      </w:r>
      <w:r w:rsidR="007E0241">
        <w:rPr>
          <w:rtl/>
        </w:rPr>
        <w:t xml:space="preserve"> :</w:t>
      </w:r>
      <w:r w:rsidRPr="00AC6D18">
        <w:rPr>
          <w:rtl/>
        </w:rPr>
        <w:t xml:space="preserve"> </w:t>
      </w:r>
      <w:r w:rsidR="00AB3A9F" w:rsidRPr="00AC6D18">
        <w:rPr>
          <w:rtl/>
        </w:rPr>
        <w:t>«</w:t>
      </w:r>
      <w:r w:rsidR="00C14F84">
        <w:rPr>
          <w:rFonts w:hint="cs"/>
          <w:rtl/>
        </w:rPr>
        <w:t xml:space="preserve"> </w:t>
      </w:r>
      <w:r w:rsidRPr="00AC6D18">
        <w:rPr>
          <w:rtl/>
        </w:rPr>
        <w:t>ايتوني بدواة</w:t>
      </w:r>
      <w:r w:rsidR="007B26D0">
        <w:rPr>
          <w:rtl/>
        </w:rPr>
        <w:t>ٍ</w:t>
      </w:r>
      <w:r w:rsidRPr="00AC6D18">
        <w:rPr>
          <w:rtl/>
        </w:rPr>
        <w:t xml:space="preserve"> وقرطاس</w:t>
      </w:r>
      <w:r w:rsidR="007B26D0">
        <w:rPr>
          <w:rtl/>
        </w:rPr>
        <w:t>ٍ</w:t>
      </w:r>
      <w:r w:rsidRPr="00AC6D18">
        <w:rPr>
          <w:rtl/>
        </w:rPr>
        <w:t xml:space="preserve"> أكتب</w:t>
      </w:r>
      <w:r w:rsidR="007B26D0">
        <w:rPr>
          <w:rtl/>
        </w:rPr>
        <w:t>ْ</w:t>
      </w:r>
      <w:r w:rsidRPr="00AC6D18">
        <w:rPr>
          <w:rtl/>
        </w:rPr>
        <w:t xml:space="preserve"> لكم كتابا</w:t>
      </w:r>
      <w:r w:rsidR="007B26D0">
        <w:rPr>
          <w:rtl/>
        </w:rPr>
        <w:t>ً</w:t>
      </w:r>
      <w:r w:rsidRPr="00AC6D18">
        <w:rPr>
          <w:rtl/>
        </w:rPr>
        <w:t xml:space="preserve"> لن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تضل</w:t>
      </w:r>
      <w:r w:rsidR="007B26D0">
        <w:rPr>
          <w:rtl/>
        </w:rPr>
        <w:t>ّ</w:t>
      </w:r>
      <w:r w:rsidRPr="00AC6D18">
        <w:rPr>
          <w:rtl/>
        </w:rPr>
        <w:t>وا بعدي أبدا</w:t>
      </w:r>
      <w:r w:rsidR="007B26D0">
        <w:rPr>
          <w:rtl/>
        </w:rPr>
        <w:t>ً</w:t>
      </w:r>
      <w:r w:rsidR="00C14F84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="00095AA9">
        <w:rPr>
          <w:rtl/>
        </w:rPr>
        <w:t xml:space="preserve"> .</w:t>
      </w:r>
    </w:p>
    <w:p w:rsidR="009968CF" w:rsidRDefault="00AC6D18" w:rsidP="00AC6D18">
      <w:pPr>
        <w:rPr>
          <w:rtl/>
        </w:rPr>
      </w:pPr>
      <w:r w:rsidRPr="00AC6D18">
        <w:rPr>
          <w:rtl/>
        </w:rPr>
        <w:t>فإن</w:t>
      </w:r>
      <w:r w:rsidR="007B26D0">
        <w:rPr>
          <w:rtl/>
        </w:rPr>
        <w:t>ّ</w:t>
      </w:r>
      <w:r w:rsidRPr="00AC6D18">
        <w:rPr>
          <w:rtl/>
        </w:rPr>
        <w:t>ه أراد كتابة</w:t>
      </w:r>
      <w:r w:rsidR="007B26D0">
        <w:rPr>
          <w:rtl/>
        </w:rPr>
        <w:t>َ</w:t>
      </w:r>
      <w:r w:rsidRPr="00AC6D18">
        <w:rPr>
          <w:rtl/>
        </w:rPr>
        <w:t xml:space="preserve"> خلافة العترة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فإن</w:t>
      </w:r>
      <w:r w:rsidR="007B26D0">
        <w:rPr>
          <w:rtl/>
        </w:rPr>
        <w:t>ّ</w:t>
      </w:r>
      <w:r w:rsidRPr="00AC6D18">
        <w:rPr>
          <w:rtl/>
        </w:rPr>
        <w:t>ها العاصمة</w:t>
      </w:r>
      <w:r w:rsidR="007B26D0">
        <w:rPr>
          <w:rtl/>
        </w:rPr>
        <w:t>ُ</w:t>
      </w:r>
      <w:r w:rsidRPr="00AC6D18">
        <w:rPr>
          <w:rtl/>
        </w:rPr>
        <w:t xml:space="preserve"> من الضلالة أبدا</w:t>
      </w:r>
      <w:r w:rsidR="007B26D0">
        <w:rPr>
          <w:rtl/>
        </w:rPr>
        <w:t>ً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على ما هو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صريح</w:t>
      </w:r>
      <w:r w:rsidR="007B26D0">
        <w:rPr>
          <w:rtl/>
        </w:rPr>
        <w:t>ُ</w:t>
      </w:r>
      <w:r w:rsidRPr="00AC6D18">
        <w:rPr>
          <w:rtl/>
        </w:rPr>
        <w:t xml:space="preserve"> حديث</w:t>
      </w:r>
      <w:r w:rsidR="007B26D0">
        <w:rPr>
          <w:rtl/>
        </w:rPr>
        <w:t>ِ</w:t>
      </w:r>
      <w:r w:rsidRPr="00AC6D18">
        <w:rPr>
          <w:rtl/>
        </w:rPr>
        <w:t xml:space="preserve"> الثقلين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ولذلك منعه م</w:t>
      </w:r>
      <w:r w:rsidR="007B26D0">
        <w:rPr>
          <w:rtl/>
        </w:rPr>
        <w:t>َ</w:t>
      </w:r>
      <w:r w:rsidRPr="00AC6D18">
        <w:rPr>
          <w:rtl/>
        </w:rPr>
        <w:t>ن قال</w:t>
      </w:r>
      <w:r w:rsidR="007E0241">
        <w:rPr>
          <w:rtl/>
        </w:rPr>
        <w:t xml:space="preserve"> :</w:t>
      </w:r>
      <w:r w:rsidRPr="00AC6D18">
        <w:rPr>
          <w:rtl/>
        </w:rPr>
        <w:t xml:space="preserve"> إ</w:t>
      </w:r>
      <w:r w:rsidR="009968CF">
        <w:rPr>
          <w:rtl/>
        </w:rPr>
        <w:t>ن</w:t>
      </w:r>
      <w:r w:rsidR="007B26D0">
        <w:rPr>
          <w:rtl/>
        </w:rPr>
        <w:t>ّ</w:t>
      </w:r>
      <w:r w:rsidR="009968CF">
        <w:rPr>
          <w:rtl/>
        </w:rPr>
        <w:t>ه يهجر</w:t>
      </w:r>
      <w:r w:rsidR="007E0241">
        <w:rPr>
          <w:rtl/>
        </w:rPr>
        <w:t xml:space="preserve"> ،</w:t>
      </w:r>
      <w:r w:rsidR="009968CF">
        <w:rPr>
          <w:rtl/>
        </w:rPr>
        <w:t xml:space="preserve"> حسب</w:t>
      </w:r>
      <w:r w:rsidR="007B26D0">
        <w:rPr>
          <w:rtl/>
        </w:rPr>
        <w:t>ُ</w:t>
      </w:r>
      <w:r w:rsidR="009968CF">
        <w:rPr>
          <w:rtl/>
        </w:rPr>
        <w:t>نا كتاب الله</w:t>
      </w:r>
      <w:r w:rsidR="00C14F84">
        <w:rPr>
          <w:rFonts w:hint="cs"/>
          <w:rtl/>
        </w:rPr>
        <w:t xml:space="preserve"> </w:t>
      </w:r>
      <w:r w:rsidR="00773F9D">
        <w:rPr>
          <w:rtl/>
        </w:rPr>
        <w:t>!</w:t>
      </w:r>
      <w:r w:rsidR="00C14F84">
        <w:rPr>
          <w:rFonts w:hint="cs"/>
          <w:rtl/>
        </w:rPr>
        <w:t xml:space="preserve"> </w:t>
      </w:r>
      <w:r w:rsidR="00773F9D">
        <w:rPr>
          <w:rtl/>
        </w:rPr>
        <w:t>!</w:t>
      </w:r>
      <w:r w:rsidR="00C14F84">
        <w:rPr>
          <w:rFonts w:hint="cs"/>
          <w:rtl/>
        </w:rPr>
        <w:t xml:space="preserve"> </w:t>
      </w:r>
      <w:r w:rsidR="00773F9D">
        <w:rPr>
          <w:rtl/>
        </w:rPr>
        <w:t>!</w:t>
      </w:r>
    </w:p>
    <w:p w:rsidR="00C64862" w:rsidRDefault="00AC6D18" w:rsidP="00AC6D18">
      <w:pPr>
        <w:rPr>
          <w:rtl/>
        </w:rPr>
      </w:pPr>
      <w:r w:rsidRPr="00AC6D18">
        <w:rPr>
          <w:rtl/>
        </w:rPr>
        <w:t>يعني</w:t>
      </w:r>
      <w:r w:rsidR="007E0241">
        <w:rPr>
          <w:rtl/>
        </w:rPr>
        <w:t xml:space="preserve"> :</w:t>
      </w:r>
      <w:r w:rsidRPr="00AC6D18">
        <w:rPr>
          <w:rtl/>
        </w:rPr>
        <w:t xml:space="preserve"> ل</w:t>
      </w:r>
      <w:r w:rsidR="00607419">
        <w:rPr>
          <w:rtl/>
        </w:rPr>
        <w:t>ا حاجة</w:t>
      </w:r>
      <w:r w:rsidR="007B26D0">
        <w:rPr>
          <w:rtl/>
        </w:rPr>
        <w:t>َ</w:t>
      </w:r>
      <w:r w:rsidR="00607419">
        <w:rPr>
          <w:rtl/>
        </w:rPr>
        <w:t xml:space="preserve"> لنا إلى ثقلك الآخر</w:t>
      </w:r>
      <w:r w:rsidR="00C14F84">
        <w:rPr>
          <w:rFonts w:hint="cs"/>
          <w:rtl/>
        </w:rPr>
        <w:t xml:space="preserve"> </w:t>
      </w:r>
      <w:r w:rsidR="00773F9D">
        <w:rPr>
          <w:rtl/>
        </w:rPr>
        <w:t>!</w:t>
      </w:r>
      <w:r w:rsidR="00C14F84">
        <w:rPr>
          <w:rFonts w:hint="cs"/>
          <w:rtl/>
        </w:rPr>
        <w:t xml:space="preserve"> </w:t>
      </w:r>
      <w:r w:rsidR="00773F9D">
        <w:rPr>
          <w:rtl/>
        </w:rPr>
        <w:t>!</w:t>
      </w:r>
      <w:r w:rsidR="00C14F84">
        <w:rPr>
          <w:rFonts w:hint="cs"/>
          <w:rtl/>
        </w:rPr>
        <w:t xml:space="preserve"> </w:t>
      </w:r>
      <w:r w:rsidR="00773F9D">
        <w:rPr>
          <w:rtl/>
        </w:rPr>
        <w:t>!</w:t>
      </w:r>
    </w:p>
    <w:p w:rsidR="00AC6D18" w:rsidRPr="00AC6D18" w:rsidRDefault="00AB3A9F" w:rsidP="007B26D0">
      <w:pPr>
        <w:rPr>
          <w:rtl/>
        </w:rPr>
      </w:pPr>
      <w:r w:rsidRPr="00966CCE">
        <w:rPr>
          <w:rStyle w:val="rfdBold2"/>
          <w:rtl/>
        </w:rPr>
        <w:t>و</w:t>
      </w:r>
      <w:r w:rsidR="00172CD5" w:rsidRPr="00966CCE">
        <w:rPr>
          <w:rStyle w:val="rfdBold2"/>
          <w:rtl/>
        </w:rPr>
        <w:t xml:space="preserve"> </w:t>
      </w:r>
      <w:r w:rsidR="004803AF" w:rsidRPr="00966CCE">
        <w:rPr>
          <w:rStyle w:val="rfdBold2"/>
          <w:rtl/>
        </w:rPr>
        <w:t>ـ</w:t>
      </w:r>
      <w:r w:rsidR="004803AF">
        <w:rPr>
          <w:rtl/>
        </w:rPr>
        <w:t xml:space="preserve"> </w:t>
      </w:r>
      <w:r w:rsidR="00AC6D18" w:rsidRPr="00AC6D18">
        <w:rPr>
          <w:rtl/>
        </w:rPr>
        <w:t>الحديث</w:t>
      </w:r>
      <w:r w:rsidR="007B26D0">
        <w:rPr>
          <w:rtl/>
        </w:rPr>
        <w:t>ُ</w:t>
      </w:r>
      <w:r w:rsidR="00AC6D18" w:rsidRPr="00AC6D18">
        <w:rPr>
          <w:rtl/>
        </w:rPr>
        <w:t xml:space="preserve"> المتواتر</w:t>
      </w:r>
      <w:r w:rsidR="007E0241">
        <w:rPr>
          <w:rtl/>
        </w:rPr>
        <w:t xml:space="preserve"> :</w:t>
      </w:r>
      <w:r w:rsidR="00AC6D18" w:rsidRPr="00AC6D18">
        <w:rPr>
          <w:rtl/>
        </w:rPr>
        <w:t xml:space="preserve"> </w:t>
      </w:r>
      <w:r w:rsidRPr="00AC6D18">
        <w:rPr>
          <w:rtl/>
        </w:rPr>
        <w:t>«</w:t>
      </w:r>
      <w:r w:rsidR="00C14F84">
        <w:rPr>
          <w:rFonts w:hint="cs"/>
          <w:rtl/>
        </w:rPr>
        <w:t xml:space="preserve"> </w:t>
      </w:r>
      <w:r w:rsidR="00AC6D18" w:rsidRPr="00AC6D18">
        <w:rPr>
          <w:rtl/>
        </w:rPr>
        <w:t>أنا مدينة</w:t>
      </w:r>
      <w:r w:rsidR="007B26D0">
        <w:rPr>
          <w:rtl/>
        </w:rPr>
        <w:t>ُ</w:t>
      </w:r>
      <w:r w:rsidR="00AC6D18" w:rsidRPr="00AC6D18">
        <w:rPr>
          <w:rtl/>
        </w:rPr>
        <w:t xml:space="preserve"> العلم وع</w:t>
      </w:r>
      <w:r w:rsidR="00607419">
        <w:rPr>
          <w:rtl/>
        </w:rPr>
        <w:t>ل</w:t>
      </w:r>
      <w:r w:rsidR="007B26D0">
        <w:rPr>
          <w:rtl/>
        </w:rPr>
        <w:t>يٌّ</w:t>
      </w:r>
      <w:r w:rsidR="00607419">
        <w:rPr>
          <w:rtl/>
        </w:rPr>
        <w:t xml:space="preserve"> باب</w:t>
      </w:r>
      <w:r w:rsidR="007B26D0">
        <w:rPr>
          <w:rtl/>
        </w:rPr>
        <w:t>ُ</w:t>
      </w:r>
      <w:r w:rsidR="00607419">
        <w:rPr>
          <w:rtl/>
        </w:rPr>
        <w:t>ها</w:t>
      </w:r>
      <w:r w:rsidR="007E0241">
        <w:rPr>
          <w:rtl/>
        </w:rPr>
        <w:t xml:space="preserve"> ،</w:t>
      </w:r>
      <w:r w:rsidR="00607419">
        <w:rPr>
          <w:rtl/>
        </w:rPr>
        <w:t xml:space="preserve"> فم</w:t>
      </w:r>
      <w:r w:rsidR="007B26D0">
        <w:rPr>
          <w:rtl/>
        </w:rPr>
        <w:t>َ</w:t>
      </w:r>
      <w:r w:rsidR="00607419">
        <w:rPr>
          <w:rtl/>
        </w:rPr>
        <w:t>ن</w:t>
      </w:r>
      <w:r w:rsidR="007B26D0">
        <w:rPr>
          <w:rtl/>
        </w:rPr>
        <w:t>ْ</w:t>
      </w:r>
      <w:r w:rsidR="00607419">
        <w:rPr>
          <w:rtl/>
        </w:rPr>
        <w:t xml:space="preserve"> أراد</w:t>
      </w:r>
      <w:r w:rsidR="007B26D0">
        <w:rPr>
          <w:rtl/>
        </w:rPr>
        <w:t>َ</w:t>
      </w:r>
      <w:r w:rsidR="00607419">
        <w:rPr>
          <w:rtl/>
        </w:rPr>
        <w:t xml:space="preserve"> العلم</w:t>
      </w:r>
      <w:r w:rsidR="007B26D0">
        <w:rPr>
          <w:rtl/>
        </w:rPr>
        <w:t>َ</w:t>
      </w:r>
      <w:r w:rsidR="00607419">
        <w:rPr>
          <w:rtl/>
        </w:rPr>
        <w:t xml:space="preserve"> ف</w:t>
      </w:r>
      <w:r w:rsidR="007B26D0">
        <w:rPr>
          <w:rtl/>
        </w:rPr>
        <w:t>َ</w:t>
      </w:r>
      <w:r w:rsidR="00607419">
        <w:rPr>
          <w:rtl/>
        </w:rPr>
        <w:t>ل</w:t>
      </w:r>
      <w:r w:rsidR="007B26D0">
        <w:rPr>
          <w:rtl/>
        </w:rPr>
        <w:t>ْ</w:t>
      </w:r>
      <w:r w:rsidR="00607419">
        <w:rPr>
          <w:rtl/>
        </w:rPr>
        <w:t xml:space="preserve">يأت </w:t>
      </w:r>
      <w:r w:rsidR="00043B68">
        <w:rPr>
          <w:rtl/>
        </w:rPr>
        <w:br/>
      </w:r>
      <w:r w:rsidR="00AC6D18" w:rsidRPr="00AC6D18">
        <w:rPr>
          <w:rtl/>
        </w:rPr>
        <w:t>الباب</w:t>
      </w:r>
      <w:r w:rsidR="00043B68">
        <w:rPr>
          <w:rtl/>
        </w:rPr>
        <w:t>َ</w:t>
      </w:r>
      <w:r w:rsidR="00C14F84">
        <w:rPr>
          <w:rFonts w:hint="cs"/>
          <w:rtl/>
        </w:rPr>
        <w:t xml:space="preserve"> </w:t>
      </w:r>
      <w:r w:rsidRPr="00AC6D18">
        <w:rPr>
          <w:rtl/>
        </w:rPr>
        <w:t>»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966CCE">
        <w:rPr>
          <w:rStyle w:val="rfdBold2"/>
          <w:rtl/>
        </w:rPr>
        <w:t>ز</w:t>
      </w:r>
      <w:r w:rsidR="004803AF" w:rsidRPr="00966CCE">
        <w:rPr>
          <w:rStyle w:val="rfdBold2"/>
          <w:rtl/>
        </w:rPr>
        <w:t xml:space="preserve"> ـ</w:t>
      </w:r>
      <w:r w:rsidR="004803AF">
        <w:rPr>
          <w:rtl/>
        </w:rPr>
        <w:t xml:space="preserve"> </w:t>
      </w:r>
      <w:r w:rsidRPr="00AC6D18">
        <w:rPr>
          <w:rtl/>
        </w:rPr>
        <w:t>حديث</w:t>
      </w:r>
      <w:r w:rsidR="00043B68">
        <w:rPr>
          <w:rtl/>
        </w:rPr>
        <w:t>ُ</w:t>
      </w:r>
      <w:r w:rsidR="007E0241">
        <w:rPr>
          <w:rtl/>
        </w:rPr>
        <w:t xml:space="preserve"> :</w:t>
      </w:r>
      <w:r w:rsidRPr="00AC6D18">
        <w:rPr>
          <w:rtl/>
        </w:rPr>
        <w:t xml:space="preserve"> </w:t>
      </w:r>
      <w:r w:rsidR="00AB3A9F" w:rsidRPr="00AC6D18">
        <w:rPr>
          <w:rtl/>
        </w:rPr>
        <w:t>«</w:t>
      </w:r>
      <w:r w:rsidR="00C14F84">
        <w:rPr>
          <w:rFonts w:hint="cs"/>
          <w:rtl/>
        </w:rPr>
        <w:t xml:space="preserve"> </w:t>
      </w:r>
      <w:r w:rsidRPr="00AC6D18">
        <w:rPr>
          <w:rtl/>
        </w:rPr>
        <w:t>أنت من</w:t>
      </w:r>
      <w:r w:rsidR="00043B68">
        <w:rPr>
          <w:rtl/>
        </w:rPr>
        <w:t>ّ</w:t>
      </w:r>
      <w:r w:rsidRPr="00AC6D18">
        <w:rPr>
          <w:rtl/>
        </w:rPr>
        <w:t>ي بمنزلة هارون</w:t>
      </w:r>
      <w:r w:rsidR="00043B68">
        <w:rPr>
          <w:rtl/>
        </w:rPr>
        <w:t>َ</w:t>
      </w:r>
      <w:r w:rsidRPr="00AC6D18">
        <w:rPr>
          <w:rtl/>
        </w:rPr>
        <w:t xml:space="preserve"> من موسى إل</w:t>
      </w:r>
      <w:r w:rsidR="00043B68">
        <w:rPr>
          <w:rtl/>
        </w:rPr>
        <w:t>ّ</w:t>
      </w:r>
      <w:r w:rsidRPr="00AC6D18">
        <w:rPr>
          <w:rtl/>
        </w:rPr>
        <w:t>ا أن</w:t>
      </w:r>
      <w:r w:rsidR="00043B68">
        <w:rPr>
          <w:rtl/>
        </w:rPr>
        <w:t>ّ</w:t>
      </w:r>
      <w:r w:rsidRPr="00AC6D18">
        <w:rPr>
          <w:rtl/>
        </w:rPr>
        <w:t>ه لا نبي</w:t>
      </w:r>
      <w:r w:rsidR="00043B68">
        <w:rPr>
          <w:rtl/>
        </w:rPr>
        <w:t>َّ</w:t>
      </w:r>
      <w:r w:rsidRPr="00AC6D18">
        <w:rPr>
          <w:rtl/>
        </w:rPr>
        <w:t xml:space="preserve"> بعدي</w:t>
      </w:r>
      <w:r w:rsidR="00C14F84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صريح في وجوب إطاعته على ال</w:t>
      </w:r>
      <w:r w:rsidR="00043B68">
        <w:rPr>
          <w:rtl/>
        </w:rPr>
        <w:t>ْ</w:t>
      </w:r>
      <w:r w:rsidRPr="00AC6D18">
        <w:rPr>
          <w:rtl/>
        </w:rPr>
        <w:t>أ</w:t>
      </w:r>
      <w:r w:rsidR="00043B68">
        <w:rPr>
          <w:rtl/>
        </w:rPr>
        <w:t>ُ</w:t>
      </w:r>
      <w:r w:rsidRPr="00AC6D18">
        <w:rPr>
          <w:rtl/>
        </w:rPr>
        <w:t>م</w:t>
      </w:r>
      <w:r w:rsidR="00043B68">
        <w:rPr>
          <w:rtl/>
        </w:rPr>
        <w:t>ّ</w:t>
      </w:r>
      <w:r w:rsidRPr="00AC6D18">
        <w:rPr>
          <w:rtl/>
        </w:rPr>
        <w:t>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وأن</w:t>
      </w:r>
      <w:r w:rsidR="00043B68">
        <w:rPr>
          <w:rtl/>
        </w:rPr>
        <w:t>ّ</w:t>
      </w:r>
      <w:r w:rsidRPr="00AC6D18">
        <w:rPr>
          <w:rtl/>
        </w:rPr>
        <w:t>ه شريكه فيها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وفي كل</w:t>
      </w:r>
      <w:r w:rsidR="00043B68">
        <w:rPr>
          <w:rtl/>
        </w:rPr>
        <w:t>ّ</w:t>
      </w:r>
      <w:r w:rsidRPr="00AC6D18">
        <w:rPr>
          <w:rtl/>
        </w:rPr>
        <w:t xml:space="preserve"> منزلة</w:t>
      </w:r>
      <w:r w:rsidR="00043B68">
        <w:rPr>
          <w:rtl/>
        </w:rPr>
        <w:t>ٍ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إل</w:t>
      </w:r>
      <w:r w:rsidR="00043B68">
        <w:rPr>
          <w:rtl/>
        </w:rPr>
        <w:t>ّ</w:t>
      </w:r>
      <w:r w:rsidRPr="00AC6D18">
        <w:rPr>
          <w:rtl/>
        </w:rPr>
        <w:t>ا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الن</w:t>
      </w:r>
      <w:r w:rsidR="00043B68">
        <w:rPr>
          <w:rtl/>
        </w:rPr>
        <w:t>ُ</w:t>
      </w:r>
      <w:r w:rsidRPr="00AC6D18">
        <w:rPr>
          <w:rtl/>
        </w:rPr>
        <w:t>ب</w:t>
      </w:r>
      <w:r w:rsidR="00043B68">
        <w:rPr>
          <w:rtl/>
        </w:rPr>
        <w:t>ُ</w:t>
      </w:r>
      <w:r w:rsidRPr="00AC6D18">
        <w:rPr>
          <w:rtl/>
        </w:rPr>
        <w:t>و</w:t>
      </w:r>
      <w:r w:rsidR="00043B68">
        <w:rPr>
          <w:rtl/>
        </w:rPr>
        <w:t>ّ</w:t>
      </w:r>
      <w:r w:rsidRPr="00AC6D18">
        <w:rPr>
          <w:rtl/>
        </w:rPr>
        <w:t>ة</w:t>
      </w:r>
      <w:r w:rsidR="00095AA9">
        <w:rPr>
          <w:rtl/>
        </w:rPr>
        <w:t xml:space="preserve"> .</w:t>
      </w:r>
    </w:p>
    <w:p w:rsidR="00AC6D18" w:rsidRPr="00AC6D18" w:rsidRDefault="00AC6D18" w:rsidP="00043B68">
      <w:pPr>
        <w:rPr>
          <w:rtl/>
        </w:rPr>
      </w:pPr>
      <w:r w:rsidRPr="00AC6D18">
        <w:rPr>
          <w:rtl/>
        </w:rPr>
        <w:t>وأحاديث</w:t>
      </w:r>
      <w:r w:rsidR="00043B68">
        <w:rPr>
          <w:rtl/>
        </w:rPr>
        <w:t>ُ</w:t>
      </w:r>
      <w:r w:rsidRPr="00AC6D18">
        <w:rPr>
          <w:rtl/>
        </w:rPr>
        <w:t xml:space="preserve"> </w:t>
      </w:r>
      <w:r w:rsidR="00AB3A9F" w:rsidRPr="00AC6D18">
        <w:rPr>
          <w:rtl/>
        </w:rPr>
        <w:t>«</w:t>
      </w:r>
      <w:r w:rsidR="00C14F84">
        <w:rPr>
          <w:rFonts w:hint="cs"/>
          <w:rtl/>
        </w:rPr>
        <w:t xml:space="preserve"> </w:t>
      </w:r>
      <w:r w:rsidRPr="00AC6D18">
        <w:rPr>
          <w:rtl/>
        </w:rPr>
        <w:t>ال</w:t>
      </w:r>
      <w:r w:rsidR="00043B68">
        <w:rPr>
          <w:rtl/>
        </w:rPr>
        <w:t>ْ</w:t>
      </w:r>
      <w:r w:rsidRPr="00AC6D18">
        <w:rPr>
          <w:rtl/>
        </w:rPr>
        <w:t>أ</w:t>
      </w:r>
      <w:r w:rsidR="00043B68">
        <w:rPr>
          <w:rtl/>
        </w:rPr>
        <w:t>ُ</w:t>
      </w:r>
      <w:r w:rsidRPr="00AC6D18">
        <w:rPr>
          <w:rtl/>
        </w:rPr>
        <w:t>خو</w:t>
      </w:r>
      <w:r w:rsidR="00043B68">
        <w:rPr>
          <w:rtl/>
        </w:rPr>
        <w:t>ّ</w:t>
      </w:r>
      <w:r w:rsidRPr="00AC6D18">
        <w:rPr>
          <w:rtl/>
        </w:rPr>
        <w:t>ة</w:t>
      </w:r>
      <w:r w:rsidR="00C14F84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Pr="00AC6D18">
        <w:rPr>
          <w:rtl/>
        </w:rPr>
        <w:t xml:space="preserve"> شواهد الات</w:t>
      </w:r>
      <w:r w:rsidR="00043B68">
        <w:rPr>
          <w:rtl/>
        </w:rPr>
        <w:t>ّ</w:t>
      </w:r>
      <w:r w:rsidRPr="00AC6D18">
        <w:rPr>
          <w:rtl/>
        </w:rPr>
        <w:t>حاد في الآثار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والأحكام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والولاية</w:t>
      </w:r>
      <w:r w:rsidR="00C14F84">
        <w:rPr>
          <w:rFonts w:hint="cs"/>
          <w:rtl/>
        </w:rPr>
        <w:t xml:space="preserve"> </w:t>
      </w:r>
      <w:r w:rsidR="00043B68">
        <w:rPr>
          <w:rtl/>
        </w:rPr>
        <w:t>؛</w:t>
      </w:r>
      <w:r w:rsidRPr="00AC6D18">
        <w:rPr>
          <w:rtl/>
        </w:rPr>
        <w:t xml:space="preserve"> ولذا أنكرها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عمر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كما رواه ابن قتيبة في كتابه </w:t>
      </w:r>
      <w:r w:rsidR="00AB3A9F" w:rsidRPr="00AC6D18">
        <w:rPr>
          <w:rtl/>
        </w:rPr>
        <w:t>«</w:t>
      </w:r>
      <w:r w:rsidR="00C14F84">
        <w:rPr>
          <w:rFonts w:hint="cs"/>
          <w:rtl/>
        </w:rPr>
        <w:t xml:space="preserve"> </w:t>
      </w:r>
      <w:r w:rsidRPr="00AC6D18">
        <w:rPr>
          <w:rtl/>
        </w:rPr>
        <w:t>الإ</w:t>
      </w:r>
      <w:r w:rsidR="00043B68">
        <w:rPr>
          <w:rtl/>
        </w:rPr>
        <w:t>ِ</w:t>
      </w:r>
      <w:r w:rsidRPr="00AC6D18">
        <w:rPr>
          <w:rtl/>
        </w:rPr>
        <w:t>مامة والسياسة</w:t>
      </w:r>
      <w:r w:rsidR="00C14F84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وشايعه ابن</w:t>
      </w:r>
      <w:r w:rsidR="00043B68">
        <w:rPr>
          <w:rtl/>
        </w:rPr>
        <w:t>ُ</w:t>
      </w:r>
      <w:r w:rsidRPr="00AC6D18">
        <w:rPr>
          <w:rtl/>
        </w:rPr>
        <w:t xml:space="preserve"> تيمي</w:t>
      </w:r>
      <w:r w:rsidR="00043B68">
        <w:rPr>
          <w:rtl/>
        </w:rPr>
        <w:t>ّ</w:t>
      </w:r>
      <w:r w:rsidRPr="00AC6D18">
        <w:rPr>
          <w:rtl/>
        </w:rPr>
        <w:t>ة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966CCE">
        <w:rPr>
          <w:rStyle w:val="rfdBold2"/>
          <w:rtl/>
        </w:rPr>
        <w:t>ح</w:t>
      </w:r>
      <w:r w:rsidR="004803AF" w:rsidRPr="00966CCE">
        <w:rPr>
          <w:rStyle w:val="rfdBold2"/>
          <w:rtl/>
        </w:rPr>
        <w:t xml:space="preserve"> ـ</w:t>
      </w:r>
      <w:r w:rsidR="004803AF">
        <w:rPr>
          <w:rtl/>
        </w:rPr>
        <w:t xml:space="preserve"> </w:t>
      </w:r>
      <w:r w:rsidRPr="00AC6D18">
        <w:rPr>
          <w:rtl/>
        </w:rPr>
        <w:t>حديث</w:t>
      </w:r>
      <w:r w:rsidR="00043B68">
        <w:rPr>
          <w:rtl/>
        </w:rPr>
        <w:t>ُ</w:t>
      </w:r>
      <w:r w:rsidR="007E0241">
        <w:rPr>
          <w:rtl/>
        </w:rPr>
        <w:t xml:space="preserve"> :</w:t>
      </w:r>
      <w:r w:rsidRPr="00AC6D18">
        <w:rPr>
          <w:rtl/>
        </w:rPr>
        <w:t xml:space="preserve"> </w:t>
      </w:r>
      <w:r w:rsidR="00AB3A9F" w:rsidRPr="00AC6D18">
        <w:rPr>
          <w:rtl/>
        </w:rPr>
        <w:t>«</w:t>
      </w:r>
      <w:r w:rsidR="00C14F84">
        <w:rPr>
          <w:rFonts w:hint="cs"/>
          <w:rtl/>
        </w:rPr>
        <w:t xml:space="preserve"> </w:t>
      </w:r>
      <w:r w:rsidRPr="00AC6D18">
        <w:rPr>
          <w:rtl/>
        </w:rPr>
        <w:t>س</w:t>
      </w:r>
      <w:r w:rsidR="00043B68">
        <w:rPr>
          <w:rtl/>
        </w:rPr>
        <w:t>ُ</w:t>
      </w:r>
      <w:r w:rsidRPr="00AC6D18">
        <w:rPr>
          <w:rtl/>
        </w:rPr>
        <w:t>د</w:t>
      </w:r>
      <w:r w:rsidR="00043B68">
        <w:rPr>
          <w:rtl/>
        </w:rPr>
        <w:t>ُّ</w:t>
      </w:r>
      <w:r w:rsidRPr="00AC6D18">
        <w:rPr>
          <w:rtl/>
        </w:rPr>
        <w:t>وا الأبواب</w:t>
      </w:r>
      <w:r w:rsidR="00043B68">
        <w:rPr>
          <w:rtl/>
        </w:rPr>
        <w:t>َ</w:t>
      </w:r>
      <w:r w:rsidR="004803AF">
        <w:rPr>
          <w:rtl/>
        </w:rPr>
        <w:t xml:space="preserve"> ـ </w:t>
      </w:r>
      <w:r w:rsidRPr="00AC6D18">
        <w:rPr>
          <w:rtl/>
        </w:rPr>
        <w:t>الشارعة</w:t>
      </w:r>
      <w:r w:rsidR="00043B68">
        <w:rPr>
          <w:rtl/>
        </w:rPr>
        <w:t>َ</w:t>
      </w:r>
      <w:r w:rsidRPr="00AC6D18">
        <w:rPr>
          <w:rtl/>
        </w:rPr>
        <w:t xml:space="preserve"> إلى المسجد</w:t>
      </w:r>
      <w:r w:rsidR="004803AF">
        <w:rPr>
          <w:rtl/>
        </w:rPr>
        <w:t xml:space="preserve"> ـ </w:t>
      </w:r>
      <w:r w:rsidRPr="00AC6D18">
        <w:rPr>
          <w:rtl/>
        </w:rPr>
        <w:t>إل</w:t>
      </w:r>
      <w:r w:rsidR="00043B68">
        <w:rPr>
          <w:rtl/>
        </w:rPr>
        <w:t>ّ</w:t>
      </w:r>
      <w:r w:rsidRPr="00AC6D18">
        <w:rPr>
          <w:rtl/>
        </w:rPr>
        <w:t>ا باب علي</w:t>
      </w:r>
      <w:r w:rsidR="00043B68">
        <w:rPr>
          <w:rtl/>
        </w:rPr>
        <w:t>ٍّ</w:t>
      </w:r>
      <w:r w:rsidR="00C14F84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لكونه إماما</w:t>
      </w:r>
      <w:r w:rsidR="00043B68">
        <w:rPr>
          <w:rtl/>
        </w:rPr>
        <w:t>ً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ويحتاج المسجد</w:t>
      </w:r>
      <w:r w:rsidR="00043B68">
        <w:rPr>
          <w:rtl/>
        </w:rPr>
        <w:t>ُ</w:t>
      </w:r>
      <w:r w:rsidRPr="00AC6D18">
        <w:rPr>
          <w:rtl/>
        </w:rPr>
        <w:t xml:space="preserve"> إليه للجماعة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والجمعة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والقضاء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وبيان الأحكام</w:t>
      </w:r>
      <w:r w:rsidR="007E0241">
        <w:rPr>
          <w:rtl/>
        </w:rPr>
        <w:t xml:space="preserve"> ،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والمواعظ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وغيرها من شؤون الإ</w:t>
      </w:r>
      <w:r w:rsidR="00043B68">
        <w:rPr>
          <w:rtl/>
        </w:rPr>
        <w:t>ِ</w:t>
      </w:r>
      <w:r w:rsidRPr="00AC6D18">
        <w:rPr>
          <w:rtl/>
        </w:rPr>
        <w:t>مام عليه أفضل</w:t>
      </w:r>
      <w:r w:rsidR="00043B68">
        <w:rPr>
          <w:rtl/>
        </w:rPr>
        <w:t>ُ</w:t>
      </w:r>
      <w:r w:rsidRPr="00AC6D18">
        <w:rPr>
          <w:rtl/>
        </w:rPr>
        <w:t xml:space="preserve"> الصلاة والسلام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966CCE">
        <w:rPr>
          <w:rStyle w:val="rfdBold2"/>
          <w:rtl/>
        </w:rPr>
        <w:t>ط</w:t>
      </w:r>
      <w:r w:rsidR="004803AF" w:rsidRPr="00966CCE">
        <w:rPr>
          <w:rStyle w:val="rfdBold2"/>
          <w:rtl/>
        </w:rPr>
        <w:t xml:space="preserve"> ـ</w:t>
      </w:r>
      <w:r w:rsidR="004803AF">
        <w:rPr>
          <w:rtl/>
        </w:rPr>
        <w:t xml:space="preserve"> </w:t>
      </w:r>
      <w:r w:rsidRPr="00AC6D18">
        <w:rPr>
          <w:rtl/>
        </w:rPr>
        <w:t>حديث</w:t>
      </w:r>
      <w:r w:rsidR="00043B68">
        <w:rPr>
          <w:rtl/>
        </w:rPr>
        <w:t>ُ</w:t>
      </w:r>
      <w:r w:rsidR="007E0241">
        <w:rPr>
          <w:rtl/>
        </w:rPr>
        <w:t xml:space="preserve"> :</w:t>
      </w:r>
      <w:r w:rsidRPr="00AC6D18">
        <w:rPr>
          <w:rtl/>
        </w:rPr>
        <w:t xml:space="preserve"> </w:t>
      </w:r>
      <w:r w:rsidR="00AB3A9F" w:rsidRPr="00AC6D18">
        <w:rPr>
          <w:rtl/>
        </w:rPr>
        <w:t>«</w:t>
      </w:r>
      <w:r w:rsidR="00C14F84">
        <w:rPr>
          <w:rFonts w:hint="cs"/>
          <w:rtl/>
        </w:rPr>
        <w:t xml:space="preserve"> </w:t>
      </w:r>
      <w:r w:rsidRPr="00AC6D18">
        <w:rPr>
          <w:rtl/>
        </w:rPr>
        <w:t>م</w:t>
      </w:r>
      <w:r w:rsidR="00043B68">
        <w:rPr>
          <w:rtl/>
        </w:rPr>
        <w:t>َ</w:t>
      </w:r>
      <w:r w:rsidRPr="00AC6D18">
        <w:rPr>
          <w:rtl/>
        </w:rPr>
        <w:t>ث</w:t>
      </w:r>
      <w:r w:rsidR="00043B68">
        <w:rPr>
          <w:rtl/>
        </w:rPr>
        <w:t>َ</w:t>
      </w:r>
      <w:r w:rsidRPr="00AC6D18">
        <w:rPr>
          <w:rtl/>
        </w:rPr>
        <w:t>ل</w:t>
      </w:r>
      <w:r w:rsidR="00043B68">
        <w:rPr>
          <w:rtl/>
        </w:rPr>
        <w:t>ُ</w:t>
      </w:r>
      <w:r w:rsidRPr="00AC6D18">
        <w:rPr>
          <w:rtl/>
        </w:rPr>
        <w:t xml:space="preserve"> أهل بيتي كسفينة</w:t>
      </w:r>
      <w:r w:rsidR="00043B68">
        <w:rPr>
          <w:rtl/>
        </w:rPr>
        <w:t>ِ</w:t>
      </w:r>
      <w:r w:rsidRPr="00AC6D18">
        <w:rPr>
          <w:rtl/>
        </w:rPr>
        <w:t xml:space="preserve"> نوح</w:t>
      </w:r>
      <w:r w:rsidR="00043B68">
        <w:rPr>
          <w:rtl/>
        </w:rPr>
        <w:t>ٍ</w:t>
      </w:r>
      <w:r w:rsidRPr="00AC6D18">
        <w:rPr>
          <w:rtl/>
        </w:rPr>
        <w:t xml:space="preserve"> م</w:t>
      </w:r>
      <w:r w:rsidR="00043B68">
        <w:rPr>
          <w:rtl/>
        </w:rPr>
        <w:t>َ</w:t>
      </w:r>
      <w:r w:rsidRPr="00AC6D18">
        <w:rPr>
          <w:rtl/>
        </w:rPr>
        <w:t>ن</w:t>
      </w:r>
      <w:r w:rsidR="00043B68">
        <w:rPr>
          <w:rtl/>
        </w:rPr>
        <w:t>ْ</w:t>
      </w:r>
      <w:r w:rsidRPr="00AC6D18">
        <w:rPr>
          <w:rtl/>
        </w:rPr>
        <w:t xml:space="preserve"> ركبها نجا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وم</w:t>
      </w:r>
      <w:r w:rsidR="00043B68">
        <w:rPr>
          <w:rtl/>
        </w:rPr>
        <w:t>َ</w:t>
      </w:r>
      <w:r w:rsidRPr="00AC6D18">
        <w:rPr>
          <w:rtl/>
        </w:rPr>
        <w:t>ن</w:t>
      </w:r>
      <w:r w:rsidR="00043B68">
        <w:rPr>
          <w:rtl/>
        </w:rPr>
        <w:t>ْ</w:t>
      </w:r>
      <w:r w:rsidRPr="00AC6D18">
        <w:rPr>
          <w:rtl/>
        </w:rPr>
        <w:t xml:space="preserve"> تركها غرق</w:t>
      </w:r>
      <w:r w:rsidR="00C14F84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="00095AA9">
        <w:rPr>
          <w:rtl/>
        </w:rPr>
        <w:t xml:space="preserve"> .</w:t>
      </w:r>
    </w:p>
    <w:p w:rsidR="00AC6D18" w:rsidRPr="00AC6D18" w:rsidRDefault="00043B68" w:rsidP="00AC6D18">
      <w:pPr>
        <w:rPr>
          <w:rtl/>
        </w:rPr>
      </w:pPr>
      <w:r w:rsidRPr="00966CCE">
        <w:rPr>
          <w:rStyle w:val="rfdBold2"/>
          <w:rtl/>
        </w:rPr>
        <w:t>ي</w:t>
      </w:r>
      <w:r w:rsidR="004803AF" w:rsidRPr="00966CCE">
        <w:rPr>
          <w:rStyle w:val="rfdBold2"/>
          <w:rtl/>
        </w:rPr>
        <w:t xml:space="preserve"> ـ</w:t>
      </w:r>
      <w:r w:rsidR="004803AF">
        <w:rPr>
          <w:rtl/>
        </w:rPr>
        <w:t xml:space="preserve"> </w:t>
      </w:r>
      <w:r w:rsidR="00AC6D18" w:rsidRPr="00AC6D18">
        <w:rPr>
          <w:rtl/>
        </w:rPr>
        <w:t>حديث</w:t>
      </w:r>
      <w:r>
        <w:rPr>
          <w:rtl/>
        </w:rPr>
        <w:t>ُ</w:t>
      </w:r>
      <w:r w:rsidR="007E0241">
        <w:rPr>
          <w:rtl/>
        </w:rPr>
        <w:t xml:space="preserve"> :</w:t>
      </w:r>
      <w:r w:rsidR="00AC6D18" w:rsidRPr="00AC6D18">
        <w:rPr>
          <w:rtl/>
        </w:rPr>
        <w:t xml:space="preserve"> </w:t>
      </w:r>
      <w:r w:rsidR="00AB3A9F" w:rsidRPr="00AC6D18">
        <w:rPr>
          <w:rtl/>
        </w:rPr>
        <w:t>«</w:t>
      </w:r>
      <w:r w:rsidR="00C14F84">
        <w:rPr>
          <w:rFonts w:hint="cs"/>
          <w:rtl/>
        </w:rPr>
        <w:t xml:space="preserve"> </w:t>
      </w:r>
      <w:r w:rsidR="00AC6D18" w:rsidRPr="00AC6D18">
        <w:rPr>
          <w:rtl/>
        </w:rPr>
        <w:t>م</w:t>
      </w:r>
      <w:r>
        <w:rPr>
          <w:rtl/>
        </w:rPr>
        <w:t>َ</w:t>
      </w:r>
      <w:r w:rsidR="00AC6D18" w:rsidRPr="00AC6D18">
        <w:rPr>
          <w:rtl/>
        </w:rPr>
        <w:t>ث</w:t>
      </w:r>
      <w:r>
        <w:rPr>
          <w:rtl/>
        </w:rPr>
        <w:t>َ</w:t>
      </w:r>
      <w:r w:rsidR="00AC6D18" w:rsidRPr="00AC6D18">
        <w:rPr>
          <w:rtl/>
        </w:rPr>
        <w:t>ل</w:t>
      </w:r>
      <w:r>
        <w:rPr>
          <w:rtl/>
        </w:rPr>
        <w:t>ُ</w:t>
      </w:r>
      <w:r w:rsidR="00AC6D18" w:rsidRPr="00AC6D18">
        <w:rPr>
          <w:rtl/>
        </w:rPr>
        <w:t xml:space="preserve"> أهل بيتي كباب ح</w:t>
      </w:r>
      <w:r>
        <w:rPr>
          <w:rtl/>
        </w:rPr>
        <w:t>ِ</w:t>
      </w:r>
      <w:r w:rsidR="00AC6D18" w:rsidRPr="00AC6D18">
        <w:rPr>
          <w:rtl/>
        </w:rPr>
        <w:t>ط</w:t>
      </w:r>
      <w:r>
        <w:rPr>
          <w:rtl/>
        </w:rPr>
        <w:t>ّ</w:t>
      </w:r>
      <w:r w:rsidR="00AC6D18" w:rsidRPr="00AC6D18">
        <w:rPr>
          <w:rtl/>
        </w:rPr>
        <w:t>ة</w:t>
      </w:r>
      <w:r>
        <w:rPr>
          <w:rtl/>
        </w:rPr>
        <w:t>ِ</w:t>
      </w:r>
      <w:r w:rsidR="00AC6D18" w:rsidRPr="00AC6D18">
        <w:rPr>
          <w:rtl/>
        </w:rPr>
        <w:t xml:space="preserve"> بني إسرائيل م</w:t>
      </w:r>
      <w:r>
        <w:rPr>
          <w:rtl/>
        </w:rPr>
        <w:t>َ</w:t>
      </w:r>
      <w:r w:rsidR="00AC6D18" w:rsidRPr="00AC6D18">
        <w:rPr>
          <w:rtl/>
        </w:rPr>
        <w:t>ن</w:t>
      </w:r>
      <w:r>
        <w:rPr>
          <w:rtl/>
        </w:rPr>
        <w:t>ْ</w:t>
      </w:r>
      <w:r w:rsidR="00AC6D18" w:rsidRPr="00AC6D18">
        <w:rPr>
          <w:rtl/>
        </w:rPr>
        <w:t xml:space="preserve"> دخله كان آمنا</w:t>
      </w:r>
      <w:r>
        <w:rPr>
          <w:rtl/>
        </w:rPr>
        <w:t>ً</w:t>
      </w:r>
      <w:r w:rsidR="007E0241">
        <w:rPr>
          <w:rtl/>
        </w:rPr>
        <w:t xml:space="preserve"> ،</w:t>
      </w:r>
      <w:r w:rsidR="00AC6D18" w:rsidRPr="00AC6D18">
        <w:rPr>
          <w:rtl/>
        </w:rPr>
        <w:t xml:space="preserve"> وم</w:t>
      </w:r>
      <w:r>
        <w:rPr>
          <w:rtl/>
        </w:rPr>
        <w:t>َ</w:t>
      </w:r>
      <w:r w:rsidR="00AC6D18" w:rsidRPr="00AC6D18">
        <w:rPr>
          <w:rtl/>
        </w:rPr>
        <w:t>ن</w:t>
      </w:r>
      <w:r>
        <w:rPr>
          <w:rtl/>
        </w:rPr>
        <w:t>ْ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="00AC6D18" w:rsidRPr="00AC6D18">
        <w:rPr>
          <w:rtl/>
        </w:rPr>
        <w:t>تركه كان كافرا</w:t>
      </w:r>
      <w:r>
        <w:rPr>
          <w:rtl/>
        </w:rPr>
        <w:t>ً</w:t>
      </w:r>
      <w:r w:rsidR="00C14F84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>
        <w:rPr>
          <w:rtl/>
        </w:rPr>
        <w:br w:type="page"/>
      </w:r>
      <w:r w:rsidRPr="00966CCE">
        <w:rPr>
          <w:rStyle w:val="rfdBold2"/>
          <w:rtl/>
        </w:rPr>
        <w:lastRenderedPageBreak/>
        <w:t>ك</w:t>
      </w:r>
      <w:r w:rsidR="004803AF" w:rsidRPr="00966CCE">
        <w:rPr>
          <w:rStyle w:val="rfdBold2"/>
          <w:rtl/>
        </w:rPr>
        <w:t xml:space="preserve"> ـ</w:t>
      </w:r>
      <w:r w:rsidR="004803AF">
        <w:rPr>
          <w:rtl/>
        </w:rPr>
        <w:t xml:space="preserve"> </w:t>
      </w:r>
      <w:r w:rsidRPr="00AC6D18">
        <w:rPr>
          <w:rtl/>
        </w:rPr>
        <w:t xml:space="preserve">أحاديث </w:t>
      </w:r>
      <w:r w:rsidR="00AB3A9F" w:rsidRPr="00AC6D18">
        <w:rPr>
          <w:rtl/>
        </w:rPr>
        <w:t>«</w:t>
      </w:r>
      <w:r w:rsidR="00C14F84">
        <w:rPr>
          <w:rFonts w:hint="cs"/>
          <w:rtl/>
        </w:rPr>
        <w:t xml:space="preserve"> </w:t>
      </w:r>
      <w:r w:rsidRPr="00AC6D18">
        <w:rPr>
          <w:rtl/>
        </w:rPr>
        <w:t>الوصاية</w:t>
      </w:r>
      <w:r w:rsidR="00C14F84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="00095AA9">
        <w:rPr>
          <w:rtl/>
        </w:rPr>
        <w:t xml:space="preserve"> .</w:t>
      </w:r>
    </w:p>
    <w:p w:rsidR="00B6766E" w:rsidRDefault="00AC6D18" w:rsidP="00B6766E">
      <w:pPr>
        <w:rPr>
          <w:rtl/>
        </w:rPr>
      </w:pPr>
      <w:r w:rsidRPr="00AC6D18">
        <w:rPr>
          <w:rtl/>
        </w:rPr>
        <w:t>ولذا أنكرها ابن</w:t>
      </w:r>
      <w:r w:rsidR="00B6766E">
        <w:rPr>
          <w:rtl/>
        </w:rPr>
        <w:t>ُ</w:t>
      </w:r>
      <w:r w:rsidRPr="00AC6D18">
        <w:rPr>
          <w:rtl/>
        </w:rPr>
        <w:t xml:space="preserve"> أبي أوفى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وقال</w:t>
      </w:r>
      <w:r w:rsidR="007E0241">
        <w:rPr>
          <w:rtl/>
        </w:rPr>
        <w:t xml:space="preserve"> :</w:t>
      </w:r>
      <w:r w:rsidRPr="00AC6D18">
        <w:rPr>
          <w:rtl/>
        </w:rPr>
        <w:t xml:space="preserve"> أكان</w:t>
      </w:r>
      <w:r w:rsidR="00B6766E">
        <w:rPr>
          <w:rtl/>
        </w:rPr>
        <w:t>َ</w:t>
      </w:r>
      <w:r w:rsidRPr="00AC6D18">
        <w:rPr>
          <w:rtl/>
        </w:rPr>
        <w:t xml:space="preserve"> أبو بكر يتأم</w:t>
      </w:r>
      <w:r w:rsidR="00B6766E">
        <w:rPr>
          <w:rtl/>
        </w:rPr>
        <w:t>ّ</w:t>
      </w:r>
      <w:r w:rsidRPr="00AC6D18">
        <w:rPr>
          <w:rtl/>
        </w:rPr>
        <w:t>ر</w:t>
      </w:r>
      <w:r w:rsidR="00B6766E">
        <w:rPr>
          <w:rtl/>
        </w:rPr>
        <w:t>ُ</w:t>
      </w:r>
      <w:r w:rsidRPr="00AC6D18">
        <w:rPr>
          <w:rtl/>
        </w:rPr>
        <w:t xml:space="preserve"> على وصي</w:t>
      </w:r>
      <w:r w:rsidR="00B6766E">
        <w:rPr>
          <w:rtl/>
        </w:rPr>
        <w:t>ّ</w:t>
      </w:r>
      <w:r w:rsidRPr="00AC6D18">
        <w:rPr>
          <w:rtl/>
        </w:rPr>
        <w:t xml:space="preserve"> رسول الله</w:t>
      </w:r>
      <w:r w:rsidR="00C14F84">
        <w:rPr>
          <w:rFonts w:hint="cs"/>
          <w:rtl/>
        </w:rPr>
        <w:t xml:space="preserve"> </w:t>
      </w:r>
      <w:r w:rsidR="00025C8E">
        <w:rPr>
          <w:rtl/>
        </w:rPr>
        <w:t>؟ !</w:t>
      </w:r>
    </w:p>
    <w:p w:rsidR="00AC6D18" w:rsidRPr="00AC6D18" w:rsidRDefault="00AC6D18" w:rsidP="00DB4A5B">
      <w:pPr>
        <w:rPr>
          <w:rtl/>
        </w:rPr>
      </w:pPr>
      <w:r w:rsidRPr="00966CCE">
        <w:rPr>
          <w:rStyle w:val="rfdBold2"/>
          <w:rtl/>
        </w:rPr>
        <w:t>ل</w:t>
      </w:r>
      <w:r w:rsidR="004803AF" w:rsidRPr="00966CCE">
        <w:rPr>
          <w:rStyle w:val="rfdBold2"/>
          <w:rtl/>
        </w:rPr>
        <w:t xml:space="preserve"> ـ</w:t>
      </w:r>
      <w:r w:rsidR="004803AF">
        <w:rPr>
          <w:rtl/>
        </w:rPr>
        <w:t xml:space="preserve"> </w:t>
      </w:r>
      <w:r w:rsidRPr="00AC6D18">
        <w:rPr>
          <w:rtl/>
        </w:rPr>
        <w:t>أحاديث</w:t>
      </w:r>
      <w:r w:rsidR="007E0241">
        <w:rPr>
          <w:rtl/>
        </w:rPr>
        <w:t xml:space="preserve"> :</w:t>
      </w:r>
      <w:r w:rsidRPr="00AC6D18">
        <w:rPr>
          <w:rtl/>
        </w:rPr>
        <w:t xml:space="preserve"> </w:t>
      </w:r>
      <w:r w:rsidR="00AB3A9F" w:rsidRPr="00AC6D18">
        <w:rPr>
          <w:rtl/>
        </w:rPr>
        <w:t>«</w:t>
      </w:r>
      <w:r w:rsidR="00C14F84">
        <w:rPr>
          <w:rFonts w:hint="cs"/>
          <w:rtl/>
        </w:rPr>
        <w:t xml:space="preserve"> </w:t>
      </w:r>
      <w:r w:rsidRPr="00AC6D18">
        <w:rPr>
          <w:rtl/>
        </w:rPr>
        <w:t>إن</w:t>
      </w:r>
      <w:r w:rsidR="00B6766E">
        <w:rPr>
          <w:rtl/>
        </w:rPr>
        <w:t>ّ</w:t>
      </w:r>
      <w:r w:rsidRPr="00AC6D18">
        <w:rPr>
          <w:rtl/>
        </w:rPr>
        <w:t xml:space="preserve"> علي</w:t>
      </w:r>
      <w:r w:rsidR="00B6766E">
        <w:rPr>
          <w:rtl/>
        </w:rPr>
        <w:t>ّ</w:t>
      </w:r>
      <w:r w:rsidRPr="00AC6D18">
        <w:rPr>
          <w:rtl/>
        </w:rPr>
        <w:t>ا</w:t>
      </w:r>
      <w:r w:rsidR="00B6766E">
        <w:rPr>
          <w:rtl/>
        </w:rPr>
        <w:t>ً عليه السلام</w:t>
      </w:r>
      <w:r w:rsidRPr="00AC6D18">
        <w:rPr>
          <w:rtl/>
        </w:rPr>
        <w:t xml:space="preserve"> كنفسه </w:t>
      </w:r>
      <w:r w:rsidR="00B6766E">
        <w:rPr>
          <w:rtl/>
        </w:rPr>
        <w:t>صلّی الله عليه وآله وسلّم</w:t>
      </w:r>
      <w:r w:rsidR="00C14F84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Pr="00AC6D18">
        <w:rPr>
          <w:rtl/>
        </w:rPr>
        <w:t xml:space="preserve"> وسي</w:t>
      </w:r>
      <w:r w:rsidR="00B6766E">
        <w:rPr>
          <w:rtl/>
        </w:rPr>
        <w:t>ّ</w:t>
      </w:r>
      <w:r w:rsidRPr="00AC6D18">
        <w:rPr>
          <w:rtl/>
        </w:rPr>
        <w:t>ما</w:t>
      </w:r>
      <w:r w:rsidR="00607419">
        <w:rPr>
          <w:rtl/>
        </w:rPr>
        <w:t xml:space="preserve"> </w:t>
      </w:r>
      <w:r w:rsidR="00B6766E">
        <w:rPr>
          <w:rtl/>
        </w:rPr>
        <w:br/>
      </w:r>
      <w:r w:rsidR="00607419" w:rsidRPr="00AC6D18">
        <w:rPr>
          <w:rtl/>
        </w:rPr>
        <w:t>مع قوله تعالى</w:t>
      </w:r>
      <w:r w:rsidR="007E0241">
        <w:rPr>
          <w:rtl/>
        </w:rPr>
        <w:t xml:space="preserve"> :</w:t>
      </w:r>
      <w:r w:rsidR="00607419" w:rsidRPr="00AC6D18">
        <w:rPr>
          <w:rtl/>
        </w:rPr>
        <w:t xml:space="preserve"> </w:t>
      </w:r>
      <w:r w:rsidR="00773F9D">
        <w:rPr>
          <w:rStyle w:val="rfdAlaem"/>
          <w:rtl/>
        </w:rPr>
        <w:t>(</w:t>
      </w:r>
      <w:r w:rsidR="00C14F84" w:rsidRPr="00C14F84">
        <w:rPr>
          <w:rStyle w:val="rfdAie"/>
          <w:rFonts w:hint="cs"/>
          <w:rtl/>
        </w:rPr>
        <w:t xml:space="preserve"> </w:t>
      </w:r>
      <w:r w:rsidR="00DB4A5B" w:rsidRPr="00DB4A5B">
        <w:rPr>
          <w:rStyle w:val="rfdAie"/>
          <w:rtl/>
        </w:rPr>
        <w:t xml:space="preserve">مَا كَانَ لِأَهْلِ الْمَدِينَةِ وَمَنْ حَوْلَهُم مِّنَ الْأَعْرَابِ أَن يَتَخَلَّفُوا عَن </w:t>
      </w:r>
      <w:r w:rsidR="00DB4A5B">
        <w:rPr>
          <w:rStyle w:val="rfdAie"/>
          <w:rtl/>
        </w:rPr>
        <w:br/>
      </w:r>
      <w:r w:rsidR="00DB4A5B" w:rsidRPr="00DB4A5B">
        <w:rPr>
          <w:rStyle w:val="rfdAie"/>
          <w:rtl/>
        </w:rPr>
        <w:t>رَّسُولِ اللَّهِ وَلَا يَرْغَبُوا بِأَنفُسِهِمْ عَن نَّفْسِهِ</w:t>
      </w:r>
      <w:r w:rsidR="00095AA9">
        <w:rPr>
          <w:rStyle w:val="rfdAie"/>
          <w:rtl/>
        </w:rPr>
        <w:t xml:space="preserve"> . . .</w:t>
      </w:r>
      <w:r w:rsidR="00C14F84">
        <w:rPr>
          <w:rStyle w:val="rfdAie"/>
          <w:rFonts w:hint="cs"/>
          <w:rtl/>
        </w:rPr>
        <w:t xml:space="preserve"> </w:t>
      </w:r>
      <w:r w:rsidR="00773F9D" w:rsidRPr="00172CD5">
        <w:rPr>
          <w:rStyle w:val="rfdAlaem"/>
          <w:rtl/>
        </w:rPr>
        <w:t>)</w:t>
      </w:r>
      <w:r w:rsidR="00607419" w:rsidRPr="00AC6D18">
        <w:rPr>
          <w:rtl/>
        </w:rPr>
        <w:t xml:space="preserve"> </w:t>
      </w:r>
      <w:r w:rsidR="00773F9D">
        <w:rPr>
          <w:rtl/>
        </w:rPr>
        <w:t>[</w:t>
      </w:r>
      <w:r w:rsidR="00C14F84">
        <w:rPr>
          <w:rFonts w:hint="cs"/>
          <w:rtl/>
        </w:rPr>
        <w:t xml:space="preserve"> </w:t>
      </w:r>
      <w:r w:rsidR="00607419">
        <w:rPr>
          <w:rtl/>
        </w:rPr>
        <w:t>(</w:t>
      </w:r>
      <w:r w:rsidR="00C14F84">
        <w:rPr>
          <w:rFonts w:hint="cs"/>
          <w:rtl/>
        </w:rPr>
        <w:t xml:space="preserve"> </w:t>
      </w:r>
      <w:r w:rsidR="00607419" w:rsidRPr="00AC6D18">
        <w:rPr>
          <w:rtl/>
        </w:rPr>
        <w:t>120</w:t>
      </w:r>
      <w:r w:rsidR="00C14F84">
        <w:rPr>
          <w:rFonts w:hint="cs"/>
          <w:rtl/>
        </w:rPr>
        <w:t xml:space="preserve"> </w:t>
      </w:r>
      <w:r w:rsidR="00607419" w:rsidRPr="00AC6D18">
        <w:rPr>
          <w:rtl/>
        </w:rPr>
        <w:t>) التوبة</w:t>
      </w:r>
      <w:r w:rsidR="007E0241">
        <w:rPr>
          <w:rtl/>
        </w:rPr>
        <w:t xml:space="preserve"> :</w:t>
      </w:r>
      <w:r w:rsidR="00607419" w:rsidRPr="00AC6D18">
        <w:rPr>
          <w:rtl/>
        </w:rPr>
        <w:t xml:space="preserve"> 9</w:t>
      </w:r>
      <w:r w:rsidR="00C14F84">
        <w:rPr>
          <w:rFonts w:hint="cs"/>
          <w:rtl/>
        </w:rPr>
        <w:t xml:space="preserve"> </w:t>
      </w:r>
      <w:r w:rsidR="00773F9D">
        <w:rPr>
          <w:rtl/>
        </w:rPr>
        <w:t>]</w:t>
      </w:r>
      <w:r w:rsidR="00095AA9">
        <w:rPr>
          <w:rtl/>
        </w:rPr>
        <w:t xml:space="preserve"> .</w:t>
      </w:r>
    </w:p>
    <w:p w:rsidR="00AC6D18" w:rsidRPr="00AC6D18" w:rsidRDefault="00AC6D18" w:rsidP="00DB4A5B">
      <w:pPr>
        <w:rPr>
          <w:rtl/>
        </w:rPr>
      </w:pPr>
      <w:r w:rsidRPr="00AC6D18">
        <w:rPr>
          <w:rtl/>
        </w:rPr>
        <w:t>والصحاح</w:t>
      </w:r>
      <w:r w:rsidR="00DB4A5B">
        <w:rPr>
          <w:rtl/>
        </w:rPr>
        <w:t>ُ</w:t>
      </w:r>
      <w:r w:rsidRPr="00AC6D18">
        <w:rPr>
          <w:rtl/>
        </w:rPr>
        <w:t xml:space="preserve"> المتواترة</w:t>
      </w:r>
      <w:r w:rsidR="00DB4A5B">
        <w:rPr>
          <w:rtl/>
        </w:rPr>
        <w:t>ُ</w:t>
      </w:r>
      <w:r w:rsidRPr="00AC6D18">
        <w:rPr>
          <w:rtl/>
        </w:rPr>
        <w:t xml:space="preserve"> الصريحة</w:t>
      </w:r>
      <w:r w:rsidR="00DB4A5B">
        <w:rPr>
          <w:rtl/>
        </w:rPr>
        <w:t>ُ</w:t>
      </w:r>
      <w:r w:rsidRPr="00AC6D18">
        <w:rPr>
          <w:rtl/>
        </w:rPr>
        <w:t xml:space="preserve"> في خلافة علي</w:t>
      </w:r>
      <w:r w:rsidR="00DB4A5B">
        <w:rPr>
          <w:rtl/>
        </w:rPr>
        <w:t>ٍّ</w:t>
      </w:r>
      <w:r w:rsidRPr="00AC6D18">
        <w:rPr>
          <w:rtl/>
        </w:rPr>
        <w:t xml:space="preserve"> </w:t>
      </w:r>
      <w:r w:rsidR="00DB4A5B">
        <w:rPr>
          <w:rtl/>
        </w:rPr>
        <w:t>عليه السلام</w:t>
      </w:r>
      <w:r w:rsidRPr="00AC6D18">
        <w:rPr>
          <w:rtl/>
        </w:rPr>
        <w:t xml:space="preserve"> المنقولة</w:t>
      </w:r>
      <w:r w:rsidR="00DB4A5B">
        <w:rPr>
          <w:rtl/>
        </w:rPr>
        <w:t>ُ</w:t>
      </w:r>
      <w:r w:rsidRPr="00AC6D18">
        <w:rPr>
          <w:rtl/>
        </w:rPr>
        <w:t xml:space="preserve"> عن الحف</w:t>
      </w:r>
      <w:r w:rsidR="00DB4A5B">
        <w:rPr>
          <w:rtl/>
        </w:rPr>
        <w:t>ّ</w:t>
      </w:r>
      <w:r w:rsidRPr="00AC6D18">
        <w:rPr>
          <w:rtl/>
        </w:rPr>
        <w:t>اظ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بواسطة أئم</w:t>
      </w:r>
      <w:r w:rsidR="00DB4A5B">
        <w:rPr>
          <w:rtl/>
        </w:rPr>
        <w:t>ّ</w:t>
      </w:r>
      <w:r w:rsidRPr="00AC6D18">
        <w:rPr>
          <w:rtl/>
        </w:rPr>
        <w:t>ة أهل الس</w:t>
      </w:r>
      <w:r w:rsidR="00DB4A5B">
        <w:rPr>
          <w:rtl/>
        </w:rPr>
        <w:t>ُ</w:t>
      </w:r>
      <w:r w:rsidRPr="00AC6D18">
        <w:rPr>
          <w:rtl/>
        </w:rPr>
        <w:t>ن</w:t>
      </w:r>
      <w:r w:rsidR="00DB4A5B">
        <w:rPr>
          <w:rtl/>
        </w:rPr>
        <w:t>َّ</w:t>
      </w:r>
      <w:r w:rsidRPr="00AC6D18">
        <w:rPr>
          <w:rtl/>
        </w:rPr>
        <w:t>ة ذكرناها في كتبنا الكلامي</w:t>
      </w:r>
      <w:r w:rsidR="00DB4A5B">
        <w:rPr>
          <w:rtl/>
        </w:rPr>
        <w:t>ّ</w:t>
      </w:r>
      <w:r w:rsidRPr="00AC6D18">
        <w:rPr>
          <w:rtl/>
        </w:rPr>
        <w:t>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كدعوة الحق</w:t>
      </w:r>
      <w:r w:rsidR="00DB4A5B">
        <w:rPr>
          <w:rtl/>
        </w:rPr>
        <w:t>ّ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وأ</w:t>
      </w:r>
      <w:r w:rsidR="00DB4A5B">
        <w:rPr>
          <w:rtl/>
        </w:rPr>
        <w:t>ُ</w:t>
      </w:r>
      <w:r w:rsidRPr="00AC6D18">
        <w:rPr>
          <w:rtl/>
        </w:rPr>
        <w:t>صول الشيعة</w:t>
      </w:r>
      <w:r w:rsidR="007E0241">
        <w:rPr>
          <w:rtl/>
        </w:rPr>
        <w:t xml:space="preserve"> ،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والمعجزة وال</w:t>
      </w:r>
      <w:r w:rsidR="00DB4A5B">
        <w:rPr>
          <w:rtl/>
        </w:rPr>
        <w:t>إِ</w:t>
      </w:r>
      <w:r w:rsidRPr="00AC6D18">
        <w:rPr>
          <w:rtl/>
        </w:rPr>
        <w:t>سلام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والألفين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وكل</w:t>
      </w:r>
      <w:r w:rsidR="00DB4A5B">
        <w:rPr>
          <w:rtl/>
        </w:rPr>
        <w:t>ّ</w:t>
      </w:r>
      <w:r w:rsidRPr="00AC6D18">
        <w:rPr>
          <w:rtl/>
        </w:rPr>
        <w:t>ها مطبوعة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وكل</w:t>
      </w:r>
      <w:r w:rsidR="00DB4A5B">
        <w:rPr>
          <w:rtl/>
        </w:rPr>
        <w:t>ّ</w:t>
      </w:r>
      <w:r w:rsidRPr="00AC6D18">
        <w:rPr>
          <w:rtl/>
        </w:rPr>
        <w:t xml:space="preserve">ها في جنب </w:t>
      </w:r>
      <w:r w:rsidR="00AB3A9F" w:rsidRPr="00AC6D18">
        <w:rPr>
          <w:rtl/>
        </w:rPr>
        <w:t>«</w:t>
      </w:r>
      <w:r w:rsidR="00C14F84">
        <w:rPr>
          <w:rFonts w:hint="cs"/>
          <w:rtl/>
        </w:rPr>
        <w:t xml:space="preserve"> </w:t>
      </w:r>
      <w:r w:rsidRPr="00AC6D18">
        <w:rPr>
          <w:rtl/>
        </w:rPr>
        <w:t>أس</w:t>
      </w:r>
      <w:r w:rsidR="00DB4A5B">
        <w:rPr>
          <w:rtl/>
        </w:rPr>
        <w:t>ِ</w:t>
      </w:r>
      <w:r w:rsidRPr="00AC6D18">
        <w:rPr>
          <w:rtl/>
        </w:rPr>
        <w:t>ن</w:t>
      </w:r>
      <w:r w:rsidR="00DB4A5B">
        <w:rPr>
          <w:rtl/>
        </w:rPr>
        <w:t>َّ</w:t>
      </w:r>
      <w:r w:rsidRPr="00AC6D18">
        <w:rPr>
          <w:rtl/>
        </w:rPr>
        <w:t>ة</w:t>
      </w:r>
      <w:r w:rsidR="00DB4A5B">
        <w:rPr>
          <w:rtl/>
        </w:rPr>
        <w:t>ِ</w:t>
      </w:r>
      <w:r w:rsidRPr="00AC6D18">
        <w:rPr>
          <w:rtl/>
        </w:rPr>
        <w:t xml:space="preserve"> الس</w:t>
      </w:r>
      <w:r w:rsidR="00DB4A5B">
        <w:rPr>
          <w:rtl/>
        </w:rPr>
        <w:t>ُ</w:t>
      </w:r>
      <w:r w:rsidRPr="00AC6D18">
        <w:rPr>
          <w:rtl/>
        </w:rPr>
        <w:t>ن</w:t>
      </w:r>
      <w:r w:rsidR="00DB4A5B">
        <w:rPr>
          <w:rtl/>
        </w:rPr>
        <w:t>ّ</w:t>
      </w:r>
      <w:r w:rsidRPr="00AC6D18">
        <w:rPr>
          <w:rtl/>
        </w:rPr>
        <w:t>ة</w:t>
      </w:r>
      <w:r w:rsidR="00C14F84">
        <w:rPr>
          <w:rFonts w:hint="cs"/>
          <w:rtl/>
        </w:rPr>
        <w:t xml:space="preserve"> </w:t>
      </w:r>
      <w:r w:rsidR="00AB3A9F" w:rsidRPr="00AC6D18">
        <w:rPr>
          <w:rtl/>
        </w:rPr>
        <w:t>»</w:t>
      </w:r>
      <w:r w:rsidRPr="00AC6D18">
        <w:rPr>
          <w:rtl/>
        </w:rPr>
        <w:t xml:space="preserve"> كتابنا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الكبير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كقطرة في جنب البحر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والحمد لله</w:t>
      </w:r>
      <w:r w:rsidR="00095AA9">
        <w:rPr>
          <w:rtl/>
        </w:rPr>
        <w:t xml:space="preserve"> .</w:t>
      </w:r>
    </w:p>
    <w:p w:rsidR="00AC6D18" w:rsidRPr="00AC6D18" w:rsidRDefault="00AC6D18" w:rsidP="00966CCE">
      <w:pPr>
        <w:pStyle w:val="rfdCenterBold1"/>
        <w:rPr>
          <w:rtl/>
        </w:rPr>
      </w:pPr>
      <w:r w:rsidRPr="00AC6D18">
        <w:rPr>
          <w:rtl/>
        </w:rPr>
        <w:t>الخامس</w:t>
      </w:r>
      <w:r w:rsidR="007E0241">
        <w:rPr>
          <w:rtl/>
        </w:rPr>
        <w:t xml:space="preserve"> :</w:t>
      </w:r>
      <w:r w:rsidRPr="00AC6D18">
        <w:rPr>
          <w:rtl/>
        </w:rPr>
        <w:t xml:space="preserve"> المعاد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يجب تحصيل</w:t>
      </w:r>
      <w:r w:rsidR="00DB4A5B">
        <w:rPr>
          <w:rtl/>
        </w:rPr>
        <w:t>ُ</w:t>
      </w:r>
      <w:r w:rsidRPr="00AC6D18">
        <w:rPr>
          <w:rtl/>
        </w:rPr>
        <w:t xml:space="preserve"> اليقين والاعتقاد بالمعاد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وأ</w:t>
      </w:r>
      <w:r w:rsidR="009968CF">
        <w:rPr>
          <w:rtl/>
        </w:rPr>
        <w:t>ن</w:t>
      </w:r>
      <w:r w:rsidR="00DB4A5B">
        <w:rPr>
          <w:rtl/>
        </w:rPr>
        <w:t>َّ</w:t>
      </w:r>
      <w:r w:rsidR="009968CF">
        <w:rPr>
          <w:rtl/>
        </w:rPr>
        <w:t xml:space="preserve"> الله ي</w:t>
      </w:r>
      <w:r w:rsidR="00DB4A5B">
        <w:rPr>
          <w:rtl/>
        </w:rPr>
        <w:t>ُ</w:t>
      </w:r>
      <w:r w:rsidR="009968CF">
        <w:rPr>
          <w:rtl/>
        </w:rPr>
        <w:t>حيي العباد</w:t>
      </w:r>
      <w:r w:rsidR="00DB4A5B">
        <w:rPr>
          <w:rtl/>
        </w:rPr>
        <w:t>َ</w:t>
      </w:r>
      <w:r w:rsidR="009968CF">
        <w:rPr>
          <w:rtl/>
        </w:rPr>
        <w:t xml:space="preserve"> والأجساد</w:t>
      </w:r>
      <w:r w:rsidR="00DB4A5B">
        <w:rPr>
          <w:rtl/>
        </w:rPr>
        <w:t>َ</w:t>
      </w:r>
      <w:r w:rsidR="009968CF">
        <w:rPr>
          <w:rtl/>
        </w:rPr>
        <w:t xml:space="preserve"> بعد </w:t>
      </w:r>
      <w:r w:rsidR="00DB4A5B">
        <w:rPr>
          <w:rtl/>
        </w:rPr>
        <w:br/>
      </w:r>
      <w:r w:rsidRPr="00AC6D18">
        <w:rPr>
          <w:rtl/>
        </w:rPr>
        <w:t>الموت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ليجزي أه</w:t>
      </w:r>
      <w:r w:rsidR="00DB4A5B">
        <w:rPr>
          <w:rtl/>
        </w:rPr>
        <w:t>ْ</w:t>
      </w:r>
      <w:r w:rsidRPr="00AC6D18">
        <w:rPr>
          <w:rtl/>
        </w:rPr>
        <w:t>ل</w:t>
      </w:r>
      <w:r w:rsidR="00DB4A5B">
        <w:rPr>
          <w:rtl/>
        </w:rPr>
        <w:t>َ</w:t>
      </w:r>
      <w:r w:rsidRPr="00AC6D18">
        <w:rPr>
          <w:rtl/>
        </w:rPr>
        <w:t xml:space="preserve"> الإ</w:t>
      </w:r>
      <w:r w:rsidR="00DB4A5B">
        <w:rPr>
          <w:rtl/>
        </w:rPr>
        <w:t>ِ</w:t>
      </w:r>
      <w:r w:rsidRPr="00AC6D18">
        <w:rPr>
          <w:rtl/>
        </w:rPr>
        <w:t>يمان والطاعة بالثواب و</w:t>
      </w:r>
      <w:r w:rsidR="009968CF">
        <w:rPr>
          <w:rtl/>
        </w:rPr>
        <w:t>الخلود في الجن</w:t>
      </w:r>
      <w:r w:rsidR="00DB4A5B">
        <w:rPr>
          <w:rtl/>
        </w:rPr>
        <w:t>ّ</w:t>
      </w:r>
      <w:r w:rsidR="009968CF">
        <w:rPr>
          <w:rtl/>
        </w:rPr>
        <w:t>ة</w:t>
      </w:r>
      <w:r w:rsidR="007E0241">
        <w:rPr>
          <w:rtl/>
        </w:rPr>
        <w:t xml:space="preserve"> ،</w:t>
      </w:r>
      <w:r w:rsidR="009968CF">
        <w:rPr>
          <w:rtl/>
        </w:rPr>
        <w:t xml:space="preserve"> وي</w:t>
      </w:r>
      <w:r w:rsidR="00DB4A5B">
        <w:rPr>
          <w:rtl/>
        </w:rPr>
        <w:t>ُ</w:t>
      </w:r>
      <w:r w:rsidR="009968CF">
        <w:rPr>
          <w:rtl/>
        </w:rPr>
        <w:t>عاقب</w:t>
      </w:r>
      <w:r w:rsidR="00DB4A5B">
        <w:rPr>
          <w:rtl/>
        </w:rPr>
        <w:t>َ</w:t>
      </w:r>
      <w:r w:rsidR="009968CF">
        <w:rPr>
          <w:rtl/>
        </w:rPr>
        <w:t xml:space="preserve"> الكف</w:t>
      </w:r>
      <w:r w:rsidR="00DB4A5B">
        <w:rPr>
          <w:rtl/>
        </w:rPr>
        <w:t>ّ</w:t>
      </w:r>
      <w:r w:rsidR="009968CF">
        <w:rPr>
          <w:rtl/>
        </w:rPr>
        <w:t xml:space="preserve">ار </w:t>
      </w:r>
      <w:r w:rsidR="00DB4A5B">
        <w:rPr>
          <w:rtl/>
        </w:rPr>
        <w:br/>
      </w:r>
      <w:r w:rsidRPr="00AC6D18">
        <w:rPr>
          <w:rtl/>
        </w:rPr>
        <w:t>والعاصين بدخول النار</w:t>
      </w:r>
      <w:r w:rsidR="00095AA9">
        <w:rPr>
          <w:rtl/>
        </w:rPr>
        <w:t xml:space="preserve"> .</w:t>
      </w:r>
    </w:p>
    <w:p w:rsidR="00AC6D18" w:rsidRPr="00AC6D18" w:rsidRDefault="00AC6D18" w:rsidP="00DB4A5B">
      <w:pPr>
        <w:rPr>
          <w:rtl/>
        </w:rPr>
      </w:pPr>
      <w:r w:rsidRPr="00AC6D18">
        <w:rPr>
          <w:rtl/>
        </w:rPr>
        <w:t>وهذا هو الركن</w:t>
      </w:r>
      <w:r w:rsidR="00DB4A5B">
        <w:rPr>
          <w:rtl/>
        </w:rPr>
        <w:t>ُ</w:t>
      </w:r>
      <w:r w:rsidRPr="00AC6D18">
        <w:rPr>
          <w:rtl/>
        </w:rPr>
        <w:t xml:space="preserve"> الأهم</w:t>
      </w:r>
      <w:r w:rsidR="00DB4A5B">
        <w:rPr>
          <w:rtl/>
        </w:rPr>
        <w:t>ُّ</w:t>
      </w:r>
      <w:r w:rsidRPr="00AC6D18">
        <w:rPr>
          <w:rtl/>
        </w:rPr>
        <w:t xml:space="preserve"> من أ</w:t>
      </w:r>
      <w:r w:rsidR="00DB4A5B">
        <w:rPr>
          <w:rtl/>
        </w:rPr>
        <w:t>ُ</w:t>
      </w:r>
      <w:r w:rsidRPr="00AC6D18">
        <w:rPr>
          <w:rtl/>
        </w:rPr>
        <w:t>صول الدين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وهو المانع</w:t>
      </w:r>
      <w:r w:rsidR="00DB4A5B">
        <w:rPr>
          <w:rtl/>
        </w:rPr>
        <w:t>ُ</w:t>
      </w:r>
      <w:r w:rsidRPr="00AC6D18">
        <w:rPr>
          <w:rtl/>
        </w:rPr>
        <w:t xml:space="preserve"> من وقوع المظالم والمفاسد</w:t>
      </w:r>
      <w:r w:rsidR="007E0241">
        <w:rPr>
          <w:rtl/>
        </w:rPr>
        <w:t xml:space="preserve"> ،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والباعث</w:t>
      </w:r>
      <w:r w:rsidR="00DB4A5B">
        <w:rPr>
          <w:rtl/>
        </w:rPr>
        <w:t>ُ</w:t>
      </w:r>
      <w:r w:rsidRPr="00AC6D18">
        <w:rPr>
          <w:rtl/>
        </w:rPr>
        <w:t xml:space="preserve"> لتحصيل المصالح والمكارم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ولذا ترى الق</w:t>
      </w:r>
      <w:r w:rsidR="00DB4A5B">
        <w:rPr>
          <w:rtl/>
        </w:rPr>
        <w:t>ُ</w:t>
      </w:r>
      <w:r w:rsidRPr="00AC6D18">
        <w:rPr>
          <w:rtl/>
        </w:rPr>
        <w:t>رآن</w:t>
      </w:r>
      <w:r w:rsidR="00DB4A5B">
        <w:rPr>
          <w:rtl/>
        </w:rPr>
        <w:t>َ</w:t>
      </w:r>
      <w:r w:rsidRPr="00AC6D18">
        <w:rPr>
          <w:rtl/>
        </w:rPr>
        <w:t xml:space="preserve"> الحكيم</w:t>
      </w:r>
      <w:r w:rsidR="00DB4A5B">
        <w:rPr>
          <w:rtl/>
        </w:rPr>
        <w:t>َ</w:t>
      </w:r>
      <w:r w:rsidRPr="00AC6D18">
        <w:rPr>
          <w:rtl/>
        </w:rPr>
        <w:t xml:space="preserve"> أكثر ذكر</w:t>
      </w:r>
      <w:r w:rsidR="00DB4A5B">
        <w:rPr>
          <w:rtl/>
        </w:rPr>
        <w:t>َ</w:t>
      </w:r>
      <w:r w:rsidRPr="00AC6D18">
        <w:rPr>
          <w:rtl/>
        </w:rPr>
        <w:t xml:space="preserve"> المعاد والوعد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والوعيد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وكر</w:t>
      </w:r>
      <w:r w:rsidR="00DB4A5B">
        <w:rPr>
          <w:rtl/>
        </w:rPr>
        <w:t>ّ</w:t>
      </w:r>
      <w:r w:rsidRPr="00AC6D18">
        <w:rPr>
          <w:rtl/>
        </w:rPr>
        <w:t>ر</w:t>
      </w:r>
      <w:r w:rsidR="00C14F84">
        <w:rPr>
          <w:rFonts w:hint="cs"/>
          <w:rtl/>
        </w:rPr>
        <w:t xml:space="preserve"> </w:t>
      </w:r>
      <w:r w:rsidR="00DB4A5B">
        <w:rPr>
          <w:rtl/>
        </w:rPr>
        <w:t>؛</w:t>
      </w:r>
      <w:r w:rsidRPr="00AC6D18">
        <w:rPr>
          <w:rtl/>
        </w:rPr>
        <w:t xml:space="preserve"> بحيث</w:t>
      </w:r>
      <w:r w:rsidR="00DB4A5B">
        <w:rPr>
          <w:rtl/>
        </w:rPr>
        <w:t>ُ</w:t>
      </w:r>
      <w:r w:rsidRPr="00AC6D18">
        <w:rPr>
          <w:rtl/>
        </w:rPr>
        <w:t xml:space="preserve"> لم تخل</w:t>
      </w:r>
      <w:r w:rsidR="00DB4A5B">
        <w:rPr>
          <w:rtl/>
        </w:rPr>
        <w:t>ُ</w:t>
      </w:r>
      <w:r w:rsidRPr="00AC6D18">
        <w:rPr>
          <w:rtl/>
        </w:rPr>
        <w:t xml:space="preserve"> قص</w:t>
      </w:r>
      <w:r w:rsidR="00DB4A5B">
        <w:rPr>
          <w:rtl/>
        </w:rPr>
        <w:t>ّ</w:t>
      </w:r>
      <w:r w:rsidRPr="00AC6D18">
        <w:rPr>
          <w:rtl/>
        </w:rPr>
        <w:t>ة</w:t>
      </w:r>
      <w:r w:rsidR="00DB4A5B">
        <w:rPr>
          <w:rtl/>
        </w:rPr>
        <w:t>ٌ</w:t>
      </w:r>
      <w:r w:rsidRPr="00AC6D18">
        <w:rPr>
          <w:rtl/>
        </w:rPr>
        <w:t xml:space="preserve"> منه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بل أغلب</w:t>
      </w:r>
      <w:r w:rsidR="00DB4A5B">
        <w:rPr>
          <w:rtl/>
        </w:rPr>
        <w:t>ُ</w:t>
      </w:r>
      <w:r w:rsidRPr="00AC6D18">
        <w:rPr>
          <w:rtl/>
        </w:rPr>
        <w:t xml:space="preserve"> الآيات</w:t>
      </w:r>
      <w:r w:rsidR="00DB4A5B">
        <w:rPr>
          <w:rtl/>
        </w:rPr>
        <w:t>ِ</w:t>
      </w:r>
      <w:r w:rsidRPr="00AC6D18">
        <w:rPr>
          <w:rtl/>
        </w:rPr>
        <w:t xml:space="preserve"> فيه إشارة إليه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فإن</w:t>
      </w:r>
      <w:r w:rsidR="00DB4A5B">
        <w:rPr>
          <w:rtl/>
        </w:rPr>
        <w:t>ّ</w:t>
      </w:r>
      <w:r w:rsidRPr="00AC6D18">
        <w:rPr>
          <w:rtl/>
        </w:rPr>
        <w:t>ا شاهدنا</w:t>
      </w:r>
      <w:r w:rsidR="004803AF">
        <w:rPr>
          <w:rtl/>
        </w:rPr>
        <w:t xml:space="preserve"> ـ </w:t>
      </w:r>
      <w:r w:rsidRPr="00AC6D18">
        <w:rPr>
          <w:rtl/>
        </w:rPr>
        <w:t>من قديم الدهر</w:t>
      </w:r>
      <w:r w:rsidR="004803AF">
        <w:rPr>
          <w:rtl/>
        </w:rPr>
        <w:t xml:space="preserve"> ـ </w:t>
      </w:r>
      <w:r w:rsidRPr="00AC6D18">
        <w:rPr>
          <w:rtl/>
        </w:rPr>
        <w:t>أن</w:t>
      </w:r>
      <w:r w:rsidR="00DB4A5B">
        <w:rPr>
          <w:rtl/>
        </w:rPr>
        <w:t>ّ</w:t>
      </w:r>
      <w:r w:rsidRPr="00AC6D18">
        <w:rPr>
          <w:rtl/>
        </w:rPr>
        <w:t xml:space="preserve"> جمي</w:t>
      </w:r>
      <w:r w:rsidR="009968CF">
        <w:rPr>
          <w:rtl/>
        </w:rPr>
        <w:t>ع</w:t>
      </w:r>
      <w:r w:rsidR="00DB4A5B">
        <w:rPr>
          <w:rtl/>
        </w:rPr>
        <w:t>َ</w:t>
      </w:r>
      <w:r w:rsidR="009968CF">
        <w:rPr>
          <w:rtl/>
        </w:rPr>
        <w:t xml:space="preserve"> القبائح والحروب</w:t>
      </w:r>
      <w:r w:rsidR="007E0241">
        <w:rPr>
          <w:rtl/>
        </w:rPr>
        <w:t xml:space="preserve"> ،</w:t>
      </w:r>
      <w:r w:rsidR="009968CF">
        <w:rPr>
          <w:rtl/>
        </w:rPr>
        <w:t xml:space="preserve"> وهلاك</w:t>
      </w:r>
      <w:r w:rsidR="00DB4A5B">
        <w:rPr>
          <w:rtl/>
        </w:rPr>
        <w:t>َ</w:t>
      </w:r>
      <w:r w:rsidR="009968CF">
        <w:rPr>
          <w:rtl/>
        </w:rPr>
        <w:t xml:space="preserve"> الحرث </w:t>
      </w:r>
      <w:r w:rsidR="00DB4A5B">
        <w:rPr>
          <w:rtl/>
        </w:rPr>
        <w:br/>
      </w:r>
      <w:r w:rsidRPr="00AC6D18">
        <w:rPr>
          <w:rtl/>
        </w:rPr>
        <w:t>والنسل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يقع</w:t>
      </w:r>
      <w:r w:rsidR="00DB4A5B">
        <w:rPr>
          <w:rtl/>
        </w:rPr>
        <w:t>ُ</w:t>
      </w:r>
      <w:r w:rsidRPr="00AC6D18">
        <w:rPr>
          <w:rtl/>
        </w:rPr>
        <w:t xml:space="preserve"> مم</w:t>
      </w:r>
      <w:r w:rsidR="00DB4A5B">
        <w:rPr>
          <w:rtl/>
        </w:rPr>
        <w:t>ّ</w:t>
      </w:r>
      <w:r w:rsidRPr="00AC6D18">
        <w:rPr>
          <w:rtl/>
        </w:rPr>
        <w:t>ن لا عقيدة</w:t>
      </w:r>
      <w:r w:rsidR="00DB4A5B">
        <w:rPr>
          <w:rtl/>
        </w:rPr>
        <w:t>َ</w:t>
      </w:r>
      <w:r w:rsidRPr="00AC6D18">
        <w:rPr>
          <w:rtl/>
        </w:rPr>
        <w:t xml:space="preserve"> له بيوم الجزاء</w:t>
      </w:r>
      <w:r w:rsidR="00095AA9">
        <w:rPr>
          <w:rtl/>
        </w:rPr>
        <w:t xml:space="preserve"> .</w:t>
      </w:r>
    </w:p>
    <w:p w:rsidR="00AC6D18" w:rsidRPr="00AC6D18" w:rsidRDefault="00AC6D18" w:rsidP="00AC6D18">
      <w:pPr>
        <w:rPr>
          <w:rtl/>
        </w:rPr>
      </w:pPr>
      <w:r w:rsidRPr="00AC6D18">
        <w:rPr>
          <w:rtl/>
        </w:rPr>
        <w:t>كما علمنا ووجدنا أن</w:t>
      </w:r>
      <w:r w:rsidR="00DB4A5B">
        <w:rPr>
          <w:rtl/>
        </w:rPr>
        <w:t>َّ</w:t>
      </w:r>
      <w:r w:rsidRPr="00AC6D18">
        <w:rPr>
          <w:rtl/>
        </w:rPr>
        <w:t xml:space="preserve"> الأنبياء والأوصياء والعلماء والأتقياء لم يصدر</w:t>
      </w:r>
      <w:r w:rsidR="00DB4A5B">
        <w:rPr>
          <w:rtl/>
        </w:rPr>
        <w:t>ُ</w:t>
      </w:r>
      <w:r w:rsidRPr="00AC6D18">
        <w:rPr>
          <w:rtl/>
        </w:rPr>
        <w:t xml:space="preserve"> منهم أدنى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ظ</w:t>
      </w:r>
      <w:r w:rsidR="00DB4A5B">
        <w:rPr>
          <w:rtl/>
        </w:rPr>
        <w:t>ُ</w:t>
      </w:r>
      <w:r w:rsidRPr="00AC6D18">
        <w:rPr>
          <w:rtl/>
        </w:rPr>
        <w:t>لم</w:t>
      </w:r>
      <w:r w:rsidR="00DB4A5B">
        <w:rPr>
          <w:rtl/>
        </w:rPr>
        <w:t>ٍ</w:t>
      </w:r>
      <w:r w:rsidRPr="00AC6D18">
        <w:rPr>
          <w:rtl/>
        </w:rPr>
        <w:t xml:space="preserve"> وأذي</w:t>
      </w:r>
      <w:r w:rsidR="00DB4A5B">
        <w:rPr>
          <w:rtl/>
        </w:rPr>
        <w:t>ّ</w:t>
      </w:r>
      <w:r w:rsidRPr="00AC6D18">
        <w:rPr>
          <w:rtl/>
        </w:rPr>
        <w:t>ة</w:t>
      </w:r>
      <w:r w:rsidR="00DB4A5B">
        <w:rPr>
          <w:rtl/>
        </w:rPr>
        <w:t>ٍ</w:t>
      </w:r>
      <w:r w:rsidRPr="00AC6D18">
        <w:rPr>
          <w:rtl/>
        </w:rPr>
        <w:t xml:space="preserve"> لأحد</w:t>
      </w:r>
      <w:r w:rsidR="00DB4A5B">
        <w:rPr>
          <w:rtl/>
        </w:rPr>
        <w:t>ٍ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ولم يوجد منهم قبيح</w:t>
      </w:r>
      <w:r w:rsidR="00DB4A5B">
        <w:rPr>
          <w:rtl/>
        </w:rPr>
        <w:t>ٌ</w:t>
      </w:r>
      <w:r w:rsidRPr="00AC6D18">
        <w:rPr>
          <w:rtl/>
        </w:rPr>
        <w:t xml:space="preserve"> حت</w:t>
      </w:r>
      <w:r w:rsidR="00DB4A5B">
        <w:rPr>
          <w:rtl/>
        </w:rPr>
        <w:t>ّ</w:t>
      </w:r>
      <w:r w:rsidRPr="00AC6D18">
        <w:rPr>
          <w:rtl/>
        </w:rPr>
        <w:t>ى المقدور</w:t>
      </w:r>
      <w:r w:rsidR="00095AA9">
        <w:rPr>
          <w:rtl/>
        </w:rPr>
        <w:t xml:space="preserve"> .</w:t>
      </w:r>
    </w:p>
    <w:p w:rsidR="00AC6D18" w:rsidRPr="00AC6D18" w:rsidRDefault="00AC6D18" w:rsidP="00DB4A5B">
      <w:pPr>
        <w:rPr>
          <w:rtl/>
        </w:rPr>
      </w:pPr>
      <w:r w:rsidRPr="00AC6D18">
        <w:rPr>
          <w:rtl/>
        </w:rPr>
        <w:t>فنظام</w:t>
      </w:r>
      <w:r w:rsidR="00DB4A5B">
        <w:rPr>
          <w:rtl/>
        </w:rPr>
        <w:t>ُ</w:t>
      </w:r>
      <w:r w:rsidRPr="00AC6D18">
        <w:rPr>
          <w:rtl/>
        </w:rPr>
        <w:t xml:space="preserve"> العال</w:t>
      </w:r>
      <w:r w:rsidR="00DB4A5B">
        <w:rPr>
          <w:rtl/>
        </w:rPr>
        <w:t>َ</w:t>
      </w:r>
      <w:r w:rsidRPr="00AC6D18">
        <w:rPr>
          <w:rtl/>
        </w:rPr>
        <w:t>م</w:t>
      </w:r>
      <w:r w:rsidR="00C14F84">
        <w:rPr>
          <w:rFonts w:hint="cs"/>
          <w:rtl/>
        </w:rPr>
        <w:t xml:space="preserve"> </w:t>
      </w:r>
      <w:r w:rsidR="00DB4A5B">
        <w:rPr>
          <w:rtl/>
        </w:rPr>
        <w:t>؛</w:t>
      </w:r>
      <w:r w:rsidRPr="00AC6D18">
        <w:rPr>
          <w:rtl/>
        </w:rPr>
        <w:t xml:space="preserve"> بنحو تام</w:t>
      </w:r>
      <w:r w:rsidR="00DB4A5B">
        <w:rPr>
          <w:rtl/>
        </w:rPr>
        <w:t>ّ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وصلاح</w:t>
      </w:r>
      <w:r w:rsidR="00DB4A5B">
        <w:rPr>
          <w:rtl/>
        </w:rPr>
        <w:t>ُ</w:t>
      </w:r>
      <w:r w:rsidRPr="00AC6D18">
        <w:rPr>
          <w:rtl/>
        </w:rPr>
        <w:t xml:space="preserve"> بني آدم</w:t>
      </w:r>
      <w:r w:rsidR="00C14F84">
        <w:rPr>
          <w:rFonts w:hint="cs"/>
          <w:rtl/>
        </w:rPr>
        <w:t xml:space="preserve"> </w:t>
      </w:r>
      <w:r w:rsidR="00DB4A5B">
        <w:rPr>
          <w:rtl/>
        </w:rPr>
        <w:t>؛</w:t>
      </w:r>
      <w:r w:rsidRPr="00AC6D18">
        <w:rPr>
          <w:rtl/>
        </w:rPr>
        <w:t xml:space="preserve"> بوجه</w:t>
      </w:r>
      <w:r w:rsidR="00DB4A5B">
        <w:rPr>
          <w:rtl/>
        </w:rPr>
        <w:t>ٍ</w:t>
      </w:r>
      <w:r w:rsidRPr="00AC6D18">
        <w:rPr>
          <w:rtl/>
        </w:rPr>
        <w:t xml:space="preserve"> عام</w:t>
      </w:r>
      <w:r w:rsidR="00DB4A5B">
        <w:rPr>
          <w:rtl/>
        </w:rPr>
        <w:t>ّ</w:t>
      </w:r>
      <w:r w:rsidR="007E0241">
        <w:rPr>
          <w:rtl/>
        </w:rPr>
        <w:t xml:space="preserve"> :</w:t>
      </w:r>
      <w:r w:rsidRPr="00AC6D18">
        <w:rPr>
          <w:rtl/>
        </w:rPr>
        <w:t xml:space="preserve"> متوق</w:t>
      </w:r>
      <w:r w:rsidR="00DB4A5B">
        <w:rPr>
          <w:rtl/>
        </w:rPr>
        <w:t>ّ</w:t>
      </w:r>
      <w:r w:rsidRPr="00AC6D18">
        <w:rPr>
          <w:rtl/>
        </w:rPr>
        <w:t>فان</w:t>
      </w:r>
      <w:r w:rsidR="00DB4A5B">
        <w:rPr>
          <w:rtl/>
        </w:rPr>
        <w:t>ِ</w:t>
      </w:r>
      <w:r w:rsidRPr="00AC6D18">
        <w:rPr>
          <w:rtl/>
        </w:rPr>
        <w:t xml:space="preserve"> على ثبوت</w:t>
      </w:r>
      <w:r w:rsidR="00DB4A5B">
        <w:rPr>
          <w:rtl/>
        </w:rPr>
        <w:t>ِ</w:t>
      </w:r>
      <w:r w:rsidRPr="00AC6D18">
        <w:rPr>
          <w:rtl/>
        </w:rPr>
        <w:t xml:space="preserve"> المعاد</w:t>
      </w:r>
      <w:r w:rsidR="00DB4A5B">
        <w:rPr>
          <w:rtl/>
        </w:rPr>
        <w:t>ِ</w:t>
      </w:r>
      <w:r w:rsidR="007E0241">
        <w:rPr>
          <w:rtl/>
        </w:rPr>
        <w:t xml:space="preserve"> ،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والاعتقاد به</w:t>
      </w:r>
      <w:r w:rsidR="00095AA9">
        <w:rPr>
          <w:rtl/>
        </w:rPr>
        <w:t xml:space="preserve"> .</w:t>
      </w:r>
    </w:p>
    <w:p w:rsidR="00F13218" w:rsidRDefault="00F13218" w:rsidP="005E18D9">
      <w:pPr>
        <w:rPr>
          <w:rtl/>
        </w:rPr>
        <w:sectPr w:rsidR="00F13218" w:rsidSect="00107863">
          <w:headerReference w:type="even" r:id="rId343"/>
          <w:headerReference w:type="default" r:id="rId344"/>
          <w:headerReference w:type="first" r:id="rId345"/>
          <w:type w:val="continuous"/>
          <w:pgSz w:w="11907" w:h="16840" w:code="9"/>
          <w:pgMar w:top="1247" w:right="1361" w:bottom="1247" w:left="1361" w:header="720" w:footer="720" w:gutter="0"/>
          <w:cols w:space="720"/>
          <w:titlePg/>
          <w:bidi/>
          <w:rtlGutter/>
          <w:docGrid w:linePitch="360"/>
        </w:sectPr>
      </w:pPr>
    </w:p>
    <w:p w:rsidR="009968CF" w:rsidRDefault="00AC6D18" w:rsidP="005E18D9">
      <w:pPr>
        <w:rPr>
          <w:rtl/>
        </w:rPr>
      </w:pPr>
      <w:r>
        <w:rPr>
          <w:rtl/>
        </w:rPr>
        <w:lastRenderedPageBreak/>
        <w:br w:type="page"/>
      </w:r>
      <w:r w:rsidRPr="00AC6D18">
        <w:rPr>
          <w:rtl/>
        </w:rPr>
        <w:lastRenderedPageBreak/>
        <w:t>أم</w:t>
      </w:r>
      <w:r w:rsidR="00C14F84">
        <w:rPr>
          <w:rFonts w:hint="cs"/>
          <w:rtl/>
        </w:rPr>
        <w:t>َ</w:t>
      </w:r>
      <w:r w:rsidRPr="00AC6D18">
        <w:rPr>
          <w:rtl/>
        </w:rPr>
        <w:t>ا رأيت</w:t>
      </w:r>
      <w:r w:rsidR="005E18D9">
        <w:rPr>
          <w:rtl/>
        </w:rPr>
        <w:t>َ</w:t>
      </w:r>
      <w:r w:rsidRPr="00AC6D18">
        <w:rPr>
          <w:rtl/>
        </w:rPr>
        <w:t xml:space="preserve"> في هذه السنين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كيف أحرق</w:t>
      </w:r>
      <w:r w:rsidR="005E18D9">
        <w:rPr>
          <w:rtl/>
        </w:rPr>
        <w:t>َ</w:t>
      </w:r>
      <w:r w:rsidRPr="00AC6D18">
        <w:rPr>
          <w:rtl/>
        </w:rPr>
        <w:t xml:space="preserve"> الكف</w:t>
      </w:r>
      <w:r w:rsidR="005E18D9">
        <w:rPr>
          <w:rtl/>
        </w:rPr>
        <w:t>ّ</w:t>
      </w:r>
      <w:r w:rsidRPr="00AC6D18">
        <w:rPr>
          <w:rtl/>
        </w:rPr>
        <w:t>ار</w:t>
      </w:r>
      <w:r w:rsidR="005E18D9">
        <w:rPr>
          <w:rtl/>
        </w:rPr>
        <w:t>ُ</w:t>
      </w:r>
      <w:r w:rsidRPr="00AC6D18">
        <w:rPr>
          <w:rtl/>
        </w:rPr>
        <w:t xml:space="preserve"> أقطار</w:t>
      </w:r>
      <w:r w:rsidR="005E18D9">
        <w:rPr>
          <w:rtl/>
        </w:rPr>
        <w:t>َ</w:t>
      </w:r>
      <w:r w:rsidRPr="00AC6D18">
        <w:rPr>
          <w:rtl/>
        </w:rPr>
        <w:t xml:space="preserve"> الأرضين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وأبادوا العال</w:t>
      </w:r>
      <w:r w:rsidR="005E18D9">
        <w:rPr>
          <w:rtl/>
        </w:rPr>
        <w:t>َ</w:t>
      </w:r>
      <w:r w:rsidRPr="00AC6D18">
        <w:rPr>
          <w:rtl/>
        </w:rPr>
        <w:t>مين</w:t>
      </w:r>
      <w:r w:rsidR="007E0241">
        <w:rPr>
          <w:rtl/>
        </w:rPr>
        <w:t xml:space="preserve"> ،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وفعلوا ما لا يصدر من السباع الضاريات</w:t>
      </w:r>
      <w:r w:rsidR="006A27C8">
        <w:rPr>
          <w:rFonts w:hint="cs"/>
          <w:rtl/>
        </w:rPr>
        <w:t xml:space="preserve"> </w:t>
      </w:r>
      <w:r w:rsidR="00025C8E">
        <w:rPr>
          <w:rtl/>
        </w:rPr>
        <w:t>؟ !</w:t>
      </w:r>
      <w:r w:rsidRPr="00AC6D18">
        <w:rPr>
          <w:rtl/>
        </w:rPr>
        <w:t xml:space="preserve"> </w:t>
      </w:r>
      <w:r w:rsidRPr="00AC6D18">
        <w:rPr>
          <w:rStyle w:val="rfdFootnotenum"/>
          <w:rtl/>
        </w:rPr>
        <w:t>(1)</w:t>
      </w:r>
    </w:p>
    <w:p w:rsidR="005E18D9" w:rsidRDefault="00AC6D18" w:rsidP="005E18D9">
      <w:pPr>
        <w:rPr>
          <w:rtl/>
        </w:rPr>
      </w:pPr>
      <w:r w:rsidRPr="00AC6D18">
        <w:rPr>
          <w:rtl/>
        </w:rPr>
        <w:t>أي</w:t>
      </w:r>
      <w:r w:rsidR="005E18D9">
        <w:rPr>
          <w:rtl/>
        </w:rPr>
        <w:t>ُ</w:t>
      </w:r>
      <w:r w:rsidRPr="00AC6D18">
        <w:rPr>
          <w:rtl/>
        </w:rPr>
        <w:t>عقل</w:t>
      </w:r>
      <w:r w:rsidR="005E18D9">
        <w:rPr>
          <w:rtl/>
        </w:rPr>
        <w:t>ُ</w:t>
      </w:r>
      <w:r w:rsidRPr="00AC6D18">
        <w:rPr>
          <w:rtl/>
        </w:rPr>
        <w:t xml:space="preserve"> مم</w:t>
      </w:r>
      <w:r w:rsidR="005E18D9">
        <w:rPr>
          <w:rtl/>
        </w:rPr>
        <w:t>ّ</w:t>
      </w:r>
      <w:r w:rsidRPr="00AC6D18">
        <w:rPr>
          <w:rtl/>
        </w:rPr>
        <w:t>ن يعتقد</w:t>
      </w:r>
      <w:r w:rsidR="005E18D9">
        <w:rPr>
          <w:rtl/>
        </w:rPr>
        <w:t>ُ</w:t>
      </w:r>
      <w:r w:rsidRPr="00AC6D18">
        <w:rPr>
          <w:rtl/>
        </w:rPr>
        <w:t xml:space="preserve"> بالدين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وعقاب رب</w:t>
      </w:r>
      <w:r w:rsidR="005E18D9">
        <w:rPr>
          <w:rtl/>
        </w:rPr>
        <w:t>ّ</w:t>
      </w:r>
      <w:r w:rsidRPr="00AC6D18">
        <w:rPr>
          <w:rtl/>
        </w:rPr>
        <w:t xml:space="preserve"> العالمين أن</w:t>
      </w:r>
      <w:r w:rsidR="005E18D9">
        <w:rPr>
          <w:rtl/>
        </w:rPr>
        <w:t>ْ</w:t>
      </w:r>
      <w:r w:rsidRPr="00AC6D18">
        <w:rPr>
          <w:rtl/>
        </w:rPr>
        <w:t xml:space="preserve"> يصد</w:t>
      </w:r>
      <w:r w:rsidR="005E18D9">
        <w:rPr>
          <w:rtl/>
        </w:rPr>
        <w:t>ُ</w:t>
      </w:r>
      <w:r w:rsidRPr="00AC6D18">
        <w:rPr>
          <w:rtl/>
        </w:rPr>
        <w:t>ر</w:t>
      </w:r>
      <w:r w:rsidR="005E18D9">
        <w:rPr>
          <w:rtl/>
        </w:rPr>
        <w:t>َ</w:t>
      </w:r>
      <w:r w:rsidRPr="00AC6D18">
        <w:rPr>
          <w:rtl/>
        </w:rPr>
        <w:t xml:space="preserve"> منه بعض</w:t>
      </w:r>
      <w:r w:rsidR="005E18D9">
        <w:rPr>
          <w:rtl/>
        </w:rPr>
        <w:t>ُ</w:t>
      </w:r>
      <w:r w:rsidRPr="00AC6D18">
        <w:rPr>
          <w:rtl/>
        </w:rPr>
        <w:t xml:space="preserve"> هذه المظالم</w:t>
      </w:r>
      <w:r w:rsidR="006A27C8">
        <w:rPr>
          <w:rFonts w:hint="cs"/>
          <w:rtl/>
        </w:rPr>
        <w:t xml:space="preserve"> </w:t>
      </w:r>
      <w:r w:rsidR="00025C8E">
        <w:rPr>
          <w:rtl/>
        </w:rPr>
        <w:t>؟ !</w:t>
      </w:r>
    </w:p>
    <w:p w:rsidR="00AC6D18" w:rsidRPr="00AC6D18" w:rsidRDefault="00AC6D18" w:rsidP="005E18D9">
      <w:pPr>
        <w:rPr>
          <w:rtl/>
        </w:rPr>
      </w:pPr>
      <w:r w:rsidRPr="00AC6D18">
        <w:rPr>
          <w:rtl/>
        </w:rPr>
        <w:t>وكذلك ما صد</w:t>
      </w:r>
      <w:r w:rsidR="005E18D9">
        <w:rPr>
          <w:rtl/>
        </w:rPr>
        <w:t>َ</w:t>
      </w:r>
      <w:r w:rsidRPr="00AC6D18">
        <w:rPr>
          <w:rtl/>
        </w:rPr>
        <w:t>ر</w:t>
      </w:r>
      <w:r w:rsidR="005E18D9">
        <w:rPr>
          <w:rtl/>
        </w:rPr>
        <w:t>َ</w:t>
      </w:r>
      <w:r w:rsidRPr="00AC6D18">
        <w:rPr>
          <w:rtl/>
        </w:rPr>
        <w:t xml:space="preserve"> من بعض المنتحلين الإ</w:t>
      </w:r>
      <w:r w:rsidR="005E18D9">
        <w:rPr>
          <w:rtl/>
        </w:rPr>
        <w:t>ِ</w:t>
      </w:r>
      <w:r w:rsidRPr="00AC6D18">
        <w:rPr>
          <w:rtl/>
        </w:rPr>
        <w:t>سلام</w:t>
      </w:r>
      <w:r w:rsidR="005E18D9">
        <w:rPr>
          <w:rtl/>
        </w:rPr>
        <w:t>َ</w:t>
      </w:r>
      <w:r w:rsidRPr="00AC6D18">
        <w:rPr>
          <w:rtl/>
        </w:rPr>
        <w:t xml:space="preserve"> من المظالم الفظيعة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فلأجل</w:t>
      </w:r>
      <w:r w:rsidR="005E18D9">
        <w:rPr>
          <w:rtl/>
        </w:rPr>
        <w:t>ِ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ضعف العقيدة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بل عدمها في الحقيقة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كما هو مشهور</w:t>
      </w:r>
      <w:r w:rsidR="005E18D9">
        <w:rPr>
          <w:rtl/>
        </w:rPr>
        <w:t>ٌ</w:t>
      </w:r>
      <w:r w:rsidRPr="00AC6D18">
        <w:rPr>
          <w:rtl/>
        </w:rPr>
        <w:t xml:space="preserve"> من ابن سعد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ويزيد والوليد</w:t>
      </w:r>
      <w:r w:rsidR="007E0241">
        <w:rPr>
          <w:rtl/>
        </w:rPr>
        <w:t xml:space="preserve"> ،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لعنهم الله فوق المزيد</w:t>
      </w:r>
      <w:r w:rsidR="00095AA9">
        <w:rPr>
          <w:rtl/>
        </w:rPr>
        <w:t xml:space="preserve"> .</w:t>
      </w:r>
    </w:p>
    <w:p w:rsidR="00607419" w:rsidRPr="006A27C8" w:rsidRDefault="00AC6D18" w:rsidP="006A27C8">
      <w:pPr>
        <w:pStyle w:val="rfdBold1"/>
        <w:rPr>
          <w:rtl/>
        </w:rPr>
      </w:pPr>
      <w:r w:rsidRPr="006A27C8">
        <w:rPr>
          <w:rtl/>
        </w:rPr>
        <w:t>وأم</w:t>
      </w:r>
      <w:r w:rsidR="005E18D9" w:rsidRPr="006A27C8">
        <w:rPr>
          <w:rtl/>
        </w:rPr>
        <w:t>ّ</w:t>
      </w:r>
      <w:r w:rsidRPr="006A27C8">
        <w:rPr>
          <w:rtl/>
        </w:rPr>
        <w:t>ا الأدل</w:t>
      </w:r>
      <w:r w:rsidR="005E18D9" w:rsidRPr="006A27C8">
        <w:rPr>
          <w:rtl/>
        </w:rPr>
        <w:t>ّ</w:t>
      </w:r>
      <w:r w:rsidRPr="006A27C8">
        <w:rPr>
          <w:rtl/>
        </w:rPr>
        <w:t>ة على إثبات المعا</w:t>
      </w:r>
      <w:r w:rsidR="00607419" w:rsidRPr="006A27C8">
        <w:rPr>
          <w:rtl/>
        </w:rPr>
        <w:t>د</w:t>
      </w:r>
      <w:r w:rsidR="007E0241" w:rsidRPr="006A27C8">
        <w:rPr>
          <w:rtl/>
        </w:rPr>
        <w:t xml:space="preserve"> :</w:t>
      </w:r>
    </w:p>
    <w:p w:rsidR="00AC6D18" w:rsidRPr="00AC6D18" w:rsidRDefault="00AC6D18" w:rsidP="005E18D9">
      <w:pPr>
        <w:rPr>
          <w:rtl/>
        </w:rPr>
      </w:pPr>
      <w:r w:rsidRPr="00AC6D18">
        <w:rPr>
          <w:rtl/>
        </w:rPr>
        <w:t>فهي كثيرة</w:t>
      </w:r>
      <w:r w:rsidR="005E18D9">
        <w:rPr>
          <w:rtl/>
        </w:rPr>
        <w:t>ٌ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ف</w:t>
      </w:r>
      <w:r w:rsidR="005E18D9">
        <w:rPr>
          <w:rtl/>
        </w:rPr>
        <w:t>صّ</w:t>
      </w:r>
      <w:r w:rsidRPr="00AC6D18">
        <w:rPr>
          <w:rtl/>
        </w:rPr>
        <w:t>لناها في كتبنا الشهيرة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ويكفينا أن</w:t>
      </w:r>
      <w:r w:rsidR="005E18D9">
        <w:rPr>
          <w:rtl/>
        </w:rPr>
        <w:t>ّ</w:t>
      </w:r>
      <w:r w:rsidRPr="00AC6D18">
        <w:rPr>
          <w:rtl/>
        </w:rPr>
        <w:t>ه مم</w:t>
      </w:r>
      <w:r w:rsidR="005E18D9">
        <w:rPr>
          <w:rtl/>
        </w:rPr>
        <w:t>ّ</w:t>
      </w:r>
      <w:r w:rsidRPr="00AC6D18">
        <w:rPr>
          <w:rtl/>
        </w:rPr>
        <w:t>ا ات</w:t>
      </w:r>
      <w:r w:rsidR="005E18D9">
        <w:rPr>
          <w:rtl/>
        </w:rPr>
        <w:t>ّ</w:t>
      </w:r>
      <w:r w:rsidRPr="00AC6D18">
        <w:rPr>
          <w:rtl/>
        </w:rPr>
        <w:t>فق عليه جميع المل</w:t>
      </w:r>
      <w:r w:rsidR="005E18D9">
        <w:rPr>
          <w:rtl/>
        </w:rPr>
        <w:t>ّ</w:t>
      </w:r>
      <w:r w:rsidRPr="00AC6D18">
        <w:rPr>
          <w:rtl/>
        </w:rPr>
        <w:t>ي</w:t>
      </w:r>
      <w:r w:rsidR="005E18D9">
        <w:rPr>
          <w:rtl/>
        </w:rPr>
        <w:t>ّ</w:t>
      </w:r>
      <w:r w:rsidRPr="00AC6D18">
        <w:rPr>
          <w:rtl/>
        </w:rPr>
        <w:t>ين</w:t>
      </w:r>
      <w:r w:rsidR="007E0241">
        <w:rPr>
          <w:rtl/>
        </w:rPr>
        <w:t xml:space="preserve"> ،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ولم يمنعه عاقل</w:t>
      </w:r>
      <w:r w:rsidR="005E18D9">
        <w:rPr>
          <w:rtl/>
        </w:rPr>
        <w:t>ٌ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حت</w:t>
      </w:r>
      <w:r w:rsidR="005E18D9">
        <w:rPr>
          <w:rtl/>
        </w:rPr>
        <w:t>ّ</w:t>
      </w:r>
      <w:r w:rsidRPr="00AC6D18">
        <w:rPr>
          <w:rtl/>
        </w:rPr>
        <w:t>ى الك</w:t>
      </w:r>
      <w:r w:rsidR="005E18D9">
        <w:rPr>
          <w:rtl/>
        </w:rPr>
        <w:t>َ</w:t>
      </w:r>
      <w:r w:rsidRPr="00AC6D18">
        <w:rPr>
          <w:rtl/>
        </w:rPr>
        <w:t>ف</w:t>
      </w:r>
      <w:r w:rsidR="005E18D9">
        <w:rPr>
          <w:rtl/>
        </w:rPr>
        <w:t>َ</w:t>
      </w:r>
      <w:r w:rsidRPr="00AC6D18">
        <w:rPr>
          <w:rtl/>
        </w:rPr>
        <w:t>رة وع</w:t>
      </w:r>
      <w:r w:rsidR="005E18D9">
        <w:rPr>
          <w:rtl/>
        </w:rPr>
        <w:t>َ</w:t>
      </w:r>
      <w:r w:rsidRPr="00AC6D18">
        <w:rPr>
          <w:rtl/>
        </w:rPr>
        <w:t>ب</w:t>
      </w:r>
      <w:r w:rsidR="005E18D9">
        <w:rPr>
          <w:rtl/>
        </w:rPr>
        <w:t>َ</w:t>
      </w:r>
      <w:r w:rsidRPr="00AC6D18">
        <w:rPr>
          <w:rtl/>
        </w:rPr>
        <w:t>دة الأوثان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فإ</w:t>
      </w:r>
      <w:r w:rsidR="009968CF">
        <w:rPr>
          <w:rtl/>
        </w:rPr>
        <w:t>ن</w:t>
      </w:r>
      <w:r w:rsidR="005E18D9">
        <w:rPr>
          <w:rtl/>
        </w:rPr>
        <w:t>ّ</w:t>
      </w:r>
      <w:r w:rsidR="009968CF">
        <w:rPr>
          <w:rtl/>
        </w:rPr>
        <w:t>هم أيضا</w:t>
      </w:r>
      <w:r w:rsidR="005E18D9">
        <w:rPr>
          <w:rtl/>
        </w:rPr>
        <w:t>ً</w:t>
      </w:r>
      <w:r w:rsidR="009968CF">
        <w:rPr>
          <w:rtl/>
        </w:rPr>
        <w:t xml:space="preserve"> يقولون بالثواب والعقاب </w:t>
      </w:r>
      <w:r w:rsidR="005E18D9">
        <w:rPr>
          <w:rtl/>
        </w:rPr>
        <w:br/>
      </w:r>
      <w:r w:rsidRPr="00AC6D18">
        <w:rPr>
          <w:rtl/>
        </w:rPr>
        <w:t>بعد الموت</w:t>
      </w:r>
      <w:r w:rsidR="00095AA9">
        <w:rPr>
          <w:rtl/>
        </w:rPr>
        <w:t xml:space="preserve"> .</w:t>
      </w:r>
    </w:p>
    <w:p w:rsidR="00AC6D18" w:rsidRPr="006A27C8" w:rsidRDefault="00AC6D18" w:rsidP="006A27C8">
      <w:pPr>
        <w:rPr>
          <w:rStyle w:val="rfdLineChar"/>
          <w:rtl/>
        </w:rPr>
      </w:pPr>
      <w:r w:rsidRPr="00AC6D18">
        <w:rPr>
          <w:rtl/>
        </w:rPr>
        <w:t>كيف</w:t>
      </w:r>
      <w:r w:rsidR="006A27C8">
        <w:rPr>
          <w:rFonts w:hint="cs"/>
          <w:rtl/>
        </w:rPr>
        <w:t xml:space="preserve"> </w:t>
      </w:r>
      <w:r w:rsidR="00025C8E">
        <w:rPr>
          <w:rtl/>
        </w:rPr>
        <w:t>؟ !</w:t>
      </w:r>
      <w:r w:rsidRPr="00AC6D18">
        <w:rPr>
          <w:rtl/>
        </w:rPr>
        <w:t xml:space="preserve"> وإل</w:t>
      </w:r>
      <w:r w:rsidR="005E18D9">
        <w:rPr>
          <w:rtl/>
        </w:rPr>
        <w:t>ّ</w:t>
      </w:r>
      <w:r w:rsidRPr="00AC6D18">
        <w:rPr>
          <w:rtl/>
        </w:rPr>
        <w:t>ا لزم</w:t>
      </w:r>
      <w:r w:rsidR="005E18D9">
        <w:rPr>
          <w:rtl/>
        </w:rPr>
        <w:t>َ</w:t>
      </w:r>
      <w:r w:rsidRPr="00AC6D18">
        <w:rPr>
          <w:rtl/>
        </w:rPr>
        <w:t xml:space="preserve"> توج</w:t>
      </w:r>
      <w:r w:rsidR="005E18D9">
        <w:rPr>
          <w:rtl/>
        </w:rPr>
        <w:t>ُّ</w:t>
      </w:r>
      <w:r w:rsidRPr="00AC6D18">
        <w:rPr>
          <w:rtl/>
        </w:rPr>
        <w:t>ه</w:t>
      </w:r>
      <w:r w:rsidR="005E18D9">
        <w:rPr>
          <w:rtl/>
        </w:rPr>
        <w:t>ُ</w:t>
      </w:r>
      <w:r w:rsidRPr="00AC6D18">
        <w:rPr>
          <w:rtl/>
        </w:rPr>
        <w:t xml:space="preserve"> الظلم والقبح إلى ق</w:t>
      </w:r>
      <w:r w:rsidR="005E18D9">
        <w:rPr>
          <w:rtl/>
        </w:rPr>
        <w:t>ُ</w:t>
      </w:r>
      <w:r w:rsidRPr="00AC6D18">
        <w:rPr>
          <w:rtl/>
        </w:rPr>
        <w:t>د</w:t>
      </w:r>
      <w:r w:rsidR="005E18D9">
        <w:rPr>
          <w:rtl/>
        </w:rPr>
        <w:t>ْ</w:t>
      </w:r>
      <w:r w:rsidRPr="00AC6D18">
        <w:rPr>
          <w:rtl/>
        </w:rPr>
        <w:t>س ساحة الواجب تعالى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لأن</w:t>
      </w:r>
      <w:r w:rsidR="005E18D9">
        <w:rPr>
          <w:rtl/>
        </w:rPr>
        <w:t>ّ</w:t>
      </w:r>
      <w:r w:rsidRPr="00AC6D18">
        <w:rPr>
          <w:rtl/>
        </w:rPr>
        <w:t>ه خ</w:t>
      </w:r>
      <w:r w:rsidR="005E18D9">
        <w:rPr>
          <w:rtl/>
        </w:rPr>
        <w:t>َ</w:t>
      </w:r>
      <w:r w:rsidRPr="00AC6D18">
        <w:rPr>
          <w:rtl/>
        </w:rPr>
        <w:t>ل</w:t>
      </w:r>
      <w:r w:rsidR="005E18D9">
        <w:rPr>
          <w:rtl/>
        </w:rPr>
        <w:t>َ</w:t>
      </w:r>
      <w:r w:rsidRPr="00AC6D18">
        <w:rPr>
          <w:rtl/>
        </w:rPr>
        <w:t>ق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الخ</w:t>
      </w:r>
      <w:r w:rsidR="005E18D9">
        <w:rPr>
          <w:rtl/>
        </w:rPr>
        <w:t>َ</w:t>
      </w:r>
      <w:r w:rsidRPr="00AC6D18">
        <w:rPr>
          <w:rtl/>
        </w:rPr>
        <w:t>ل</w:t>
      </w:r>
      <w:r w:rsidR="005E18D9">
        <w:rPr>
          <w:rtl/>
        </w:rPr>
        <w:t>ْ</w:t>
      </w:r>
      <w:r w:rsidRPr="00AC6D18">
        <w:rPr>
          <w:rtl/>
        </w:rPr>
        <w:t>ق</w:t>
      </w:r>
      <w:r w:rsidR="005E18D9">
        <w:rPr>
          <w:rtl/>
        </w:rPr>
        <w:t>َ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وأعطاهم القدرة</w:t>
      </w:r>
      <w:r w:rsidR="005E18D9">
        <w:rPr>
          <w:rtl/>
        </w:rPr>
        <w:t>َ</w:t>
      </w:r>
      <w:r w:rsidRPr="00AC6D18">
        <w:rPr>
          <w:rtl/>
        </w:rPr>
        <w:t xml:space="preserve"> والأسباب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وأم</w:t>
      </w:r>
      <w:r w:rsidR="005E18D9">
        <w:rPr>
          <w:rtl/>
        </w:rPr>
        <w:t>ْ</w:t>
      </w:r>
      <w:r w:rsidRPr="00AC6D18">
        <w:rPr>
          <w:rtl/>
        </w:rPr>
        <w:t>ه</w:t>
      </w:r>
      <w:r w:rsidR="005E18D9">
        <w:rPr>
          <w:rtl/>
        </w:rPr>
        <w:t>َ</w:t>
      </w:r>
      <w:r w:rsidRPr="00AC6D18">
        <w:rPr>
          <w:rtl/>
        </w:rPr>
        <w:t>ل الظالمين والعاصين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فقتلوا وآذوا المؤمنين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والصالحين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بأعظم الأذي</w:t>
      </w:r>
      <w:r w:rsidR="005E18D9">
        <w:rPr>
          <w:rtl/>
        </w:rPr>
        <w:t>ّ</w:t>
      </w:r>
      <w:r w:rsidRPr="00AC6D18">
        <w:rPr>
          <w:rtl/>
        </w:rPr>
        <w:t>ات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ثم</w:t>
      </w:r>
      <w:r w:rsidR="005E18D9">
        <w:rPr>
          <w:rtl/>
        </w:rPr>
        <w:t>ّ</w:t>
      </w:r>
      <w:r w:rsidRPr="00AC6D18">
        <w:rPr>
          <w:rtl/>
        </w:rPr>
        <w:t xml:space="preserve"> لم يأخذ حق</w:t>
      </w:r>
      <w:r w:rsidR="005E18D9">
        <w:rPr>
          <w:rtl/>
        </w:rPr>
        <w:t>َّ</w:t>
      </w:r>
      <w:r w:rsidRPr="00AC6D18">
        <w:rPr>
          <w:rtl/>
        </w:rPr>
        <w:t xml:space="preserve"> المظلومين من الظلمة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ولم ي</w:t>
      </w:r>
      <w:r w:rsidR="005E18D9">
        <w:rPr>
          <w:rtl/>
        </w:rPr>
        <w:t>ُ</w:t>
      </w:r>
      <w:r w:rsidRPr="00AC6D18">
        <w:rPr>
          <w:rtl/>
        </w:rPr>
        <w:t>عاقبهم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ولا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أثاب</w:t>
      </w:r>
      <w:r w:rsidR="005E18D9">
        <w:rPr>
          <w:rtl/>
        </w:rPr>
        <w:t>َ</w:t>
      </w:r>
      <w:r w:rsidRPr="00AC6D18">
        <w:rPr>
          <w:rtl/>
        </w:rPr>
        <w:t xml:space="preserve"> المطيعين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بل ابتلاهم حت</w:t>
      </w:r>
      <w:r w:rsidR="005E18D9">
        <w:rPr>
          <w:rtl/>
        </w:rPr>
        <w:t>ّ</w:t>
      </w:r>
      <w:r w:rsidRPr="00AC6D18">
        <w:rPr>
          <w:rtl/>
        </w:rPr>
        <w:t>ى ماتوا على اعتماد</w:t>
      </w:r>
      <w:r w:rsidR="005E18D9">
        <w:rPr>
          <w:rtl/>
        </w:rPr>
        <w:t>ٍ</w:t>
      </w:r>
      <w:r w:rsidRPr="00AC6D18">
        <w:rPr>
          <w:rtl/>
        </w:rPr>
        <w:t xml:space="preserve"> ب</w:t>
      </w:r>
      <w:r w:rsidR="005E18D9">
        <w:rPr>
          <w:rtl/>
        </w:rPr>
        <w:t>م</w:t>
      </w:r>
      <w:r w:rsidRPr="00AC6D18">
        <w:rPr>
          <w:rtl/>
        </w:rPr>
        <w:t>ا أخ</w:t>
      </w:r>
      <w:r w:rsidR="005E18D9">
        <w:rPr>
          <w:rtl/>
        </w:rPr>
        <w:t>ْ</w:t>
      </w:r>
      <w:r w:rsidRPr="00AC6D18">
        <w:rPr>
          <w:rtl/>
        </w:rPr>
        <w:t>ب</w:t>
      </w:r>
      <w:r w:rsidR="005E18D9">
        <w:rPr>
          <w:rtl/>
        </w:rPr>
        <w:t>َ</w:t>
      </w:r>
      <w:r w:rsidRPr="00AC6D18">
        <w:rPr>
          <w:rtl/>
        </w:rPr>
        <w:t>ر</w:t>
      </w:r>
      <w:r w:rsidR="005E18D9">
        <w:rPr>
          <w:rtl/>
        </w:rPr>
        <w:t>َ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وأخ</w:t>
      </w:r>
      <w:r w:rsidR="005E18D9">
        <w:rPr>
          <w:rtl/>
        </w:rPr>
        <w:t>َّ</w:t>
      </w:r>
      <w:r w:rsidRPr="00AC6D18">
        <w:rPr>
          <w:rtl/>
        </w:rPr>
        <w:t>ر</w:t>
      </w:r>
      <w:r w:rsidR="005E18D9">
        <w:rPr>
          <w:rtl/>
        </w:rPr>
        <w:t>َ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من مج</w:t>
      </w:r>
      <w:r w:rsidR="005E18D9">
        <w:rPr>
          <w:rtl/>
        </w:rPr>
        <w:t>يء</w:t>
      </w:r>
      <w:r w:rsidRPr="00AC6D18">
        <w:rPr>
          <w:rtl/>
        </w:rPr>
        <w:t xml:space="preserve"> يوم البقاء</w:t>
      </w:r>
      <w:r w:rsidR="007E0241">
        <w:rPr>
          <w:rtl/>
        </w:rPr>
        <w:t xml:space="preserve"> ،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ون</w:t>
      </w:r>
      <w:r w:rsidR="005E18D9">
        <w:rPr>
          <w:rtl/>
        </w:rPr>
        <w:t>َ</w:t>
      </w:r>
      <w:r w:rsidRPr="00AC6D18">
        <w:rPr>
          <w:rtl/>
        </w:rPr>
        <w:t>ي</w:t>
      </w:r>
      <w:r w:rsidR="005E18D9">
        <w:rPr>
          <w:rtl/>
        </w:rPr>
        <w:t>ْ</w:t>
      </w:r>
      <w:r w:rsidRPr="00AC6D18">
        <w:rPr>
          <w:rtl/>
        </w:rPr>
        <w:t>ل أحسن الجزاء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فه</w:t>
      </w:r>
      <w:r w:rsidR="005E18D9">
        <w:rPr>
          <w:rtl/>
        </w:rPr>
        <w:t>َ</w:t>
      </w:r>
      <w:r w:rsidRPr="00AC6D18">
        <w:rPr>
          <w:rtl/>
        </w:rPr>
        <w:t>ل ي</w:t>
      </w:r>
      <w:r w:rsidR="005E18D9">
        <w:rPr>
          <w:rtl/>
        </w:rPr>
        <w:t>ُ</w:t>
      </w:r>
      <w:r w:rsidRPr="00AC6D18">
        <w:rPr>
          <w:rtl/>
        </w:rPr>
        <w:t>ج</w:t>
      </w:r>
      <w:r w:rsidR="005E18D9">
        <w:rPr>
          <w:rtl/>
        </w:rPr>
        <w:t>َ</w:t>
      </w:r>
      <w:r w:rsidRPr="00AC6D18">
        <w:rPr>
          <w:rtl/>
        </w:rPr>
        <w:t>و</w:t>
      </w:r>
      <w:r w:rsidR="005E18D9">
        <w:rPr>
          <w:rtl/>
        </w:rPr>
        <w:t>ِّ</w:t>
      </w:r>
      <w:r w:rsidRPr="00AC6D18">
        <w:rPr>
          <w:rtl/>
        </w:rPr>
        <w:t>ز</w:t>
      </w:r>
      <w:r w:rsidR="005E18D9">
        <w:rPr>
          <w:rtl/>
        </w:rPr>
        <w:t>ُ</w:t>
      </w:r>
      <w:r w:rsidRPr="00AC6D18">
        <w:rPr>
          <w:rtl/>
        </w:rPr>
        <w:t xml:space="preserve"> عاق</w:t>
      </w:r>
      <w:r w:rsidR="005E18D9">
        <w:rPr>
          <w:rtl/>
        </w:rPr>
        <w:t>ِ</w:t>
      </w:r>
      <w:r w:rsidRPr="00AC6D18">
        <w:rPr>
          <w:rtl/>
        </w:rPr>
        <w:t>ل</w:t>
      </w:r>
      <w:r w:rsidR="005E18D9">
        <w:rPr>
          <w:rtl/>
        </w:rPr>
        <w:t>ٌ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أو ي</w:t>
      </w:r>
      <w:r w:rsidR="005E18D9">
        <w:rPr>
          <w:rtl/>
        </w:rPr>
        <w:t>َ</w:t>
      </w:r>
      <w:r w:rsidRPr="00AC6D18">
        <w:rPr>
          <w:rtl/>
        </w:rPr>
        <w:t>ش</w:t>
      </w:r>
      <w:r w:rsidR="005E18D9">
        <w:rPr>
          <w:rtl/>
        </w:rPr>
        <w:t>ُ</w:t>
      </w:r>
      <w:r w:rsidRPr="00AC6D18">
        <w:rPr>
          <w:rtl/>
        </w:rPr>
        <w:t>ك</w:t>
      </w:r>
      <w:r w:rsidR="005E18D9">
        <w:rPr>
          <w:rtl/>
        </w:rPr>
        <w:t>ّ</w:t>
      </w:r>
      <w:r w:rsidRPr="00AC6D18">
        <w:rPr>
          <w:rtl/>
        </w:rPr>
        <w:t xml:space="preserve"> بعد التصو</w:t>
      </w:r>
      <w:r w:rsidR="005E18D9">
        <w:rPr>
          <w:rtl/>
        </w:rPr>
        <w:t>ُّ</w:t>
      </w:r>
      <w:r w:rsidRPr="00AC6D18">
        <w:rPr>
          <w:rtl/>
        </w:rPr>
        <w:t>ر غافل</w:t>
      </w:r>
      <w:r w:rsidR="005E18D9">
        <w:rPr>
          <w:rtl/>
        </w:rPr>
        <w:t>ٌ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أن</w:t>
      </w:r>
      <w:r w:rsidR="005E18D9">
        <w:rPr>
          <w:rtl/>
        </w:rPr>
        <w:t>ْ</w:t>
      </w:r>
      <w:r w:rsidRPr="00AC6D18">
        <w:rPr>
          <w:rtl/>
        </w:rPr>
        <w:t xml:space="preserve"> يكذب</w:t>
      </w:r>
      <w:r w:rsidR="005E18D9">
        <w:rPr>
          <w:rtl/>
        </w:rPr>
        <w:t>َ</w:t>
      </w:r>
      <w:r w:rsidRPr="00AC6D18">
        <w:rPr>
          <w:rtl/>
        </w:rPr>
        <w:t xml:space="preserve"> العزيز</w:t>
      </w:r>
      <w:r w:rsidR="005E18D9">
        <w:rPr>
          <w:rtl/>
        </w:rPr>
        <w:t>ُ</w:t>
      </w:r>
      <w:r w:rsidR="006A27C8">
        <w:rPr>
          <w:rFonts w:hint="cs"/>
          <w:rtl/>
        </w:rPr>
        <w:t xml:space="preserve"> </w:t>
      </w:r>
      <w:r w:rsidR="006A27C8">
        <w:rPr>
          <w:rtl/>
        </w:rPr>
        <w:br/>
      </w:r>
      <w:r w:rsidRPr="006A27C8">
        <w:rPr>
          <w:rStyle w:val="rfdLineChar"/>
          <w:rtl/>
        </w:rPr>
        <w:t>__________________</w:t>
      </w:r>
    </w:p>
    <w:p w:rsidR="00AC6D18" w:rsidRPr="00AC6D18" w:rsidRDefault="00AC6D18" w:rsidP="00AC6D18">
      <w:pPr>
        <w:pStyle w:val="rfdFootnote0"/>
        <w:rPr>
          <w:rtl/>
        </w:rPr>
      </w:pPr>
      <w:r>
        <w:rPr>
          <w:rtl/>
        </w:rPr>
        <w:t>(</w:t>
      </w:r>
      <w:r w:rsidRPr="00AC6D18">
        <w:rPr>
          <w:rtl/>
        </w:rPr>
        <w:t>1) يتحد</w:t>
      </w:r>
      <w:r w:rsidR="005E18D9">
        <w:rPr>
          <w:rtl/>
        </w:rPr>
        <w:t>ّ</w:t>
      </w:r>
      <w:r w:rsidRPr="00AC6D18">
        <w:rPr>
          <w:rtl/>
        </w:rPr>
        <w:t>ث سماحة</w:t>
      </w:r>
      <w:r w:rsidR="005E18D9">
        <w:rPr>
          <w:rtl/>
        </w:rPr>
        <w:t>ُ</w:t>
      </w:r>
      <w:r w:rsidRPr="00AC6D18">
        <w:rPr>
          <w:rtl/>
        </w:rPr>
        <w:t xml:space="preserve"> السي</w:t>
      </w:r>
      <w:r w:rsidR="005E18D9">
        <w:rPr>
          <w:rtl/>
        </w:rPr>
        <w:t>ّ</w:t>
      </w:r>
      <w:r w:rsidRPr="00AC6D18">
        <w:rPr>
          <w:rtl/>
        </w:rPr>
        <w:t>د المؤل</w:t>
      </w:r>
      <w:r w:rsidR="005E18D9">
        <w:rPr>
          <w:rtl/>
        </w:rPr>
        <w:t>ّ</w:t>
      </w:r>
      <w:r w:rsidRPr="00AC6D18">
        <w:rPr>
          <w:rtl/>
        </w:rPr>
        <w:t>ف عم</w:t>
      </w:r>
      <w:r w:rsidR="005E18D9">
        <w:rPr>
          <w:rtl/>
        </w:rPr>
        <w:t>ّ</w:t>
      </w:r>
      <w:r w:rsidRPr="00AC6D18">
        <w:rPr>
          <w:rtl/>
        </w:rPr>
        <w:t>ا دار في الحرب العالمية الثانية على أيدي ال</w:t>
      </w:r>
      <w:r w:rsidR="005E18D9">
        <w:rPr>
          <w:rtl/>
        </w:rPr>
        <w:t>ْ</w:t>
      </w:r>
      <w:r w:rsidRPr="00AC6D18">
        <w:rPr>
          <w:rtl/>
        </w:rPr>
        <w:t>أ</w:t>
      </w:r>
      <w:r w:rsidR="005E18D9">
        <w:rPr>
          <w:rtl/>
        </w:rPr>
        <w:t>ُ</w:t>
      </w:r>
      <w:r w:rsidRPr="00AC6D18">
        <w:rPr>
          <w:rtl/>
        </w:rPr>
        <w:t>وربي</w:t>
      </w:r>
      <w:r w:rsidR="005E18D9">
        <w:rPr>
          <w:rtl/>
        </w:rPr>
        <w:t>ّ</w:t>
      </w:r>
      <w:r w:rsidRPr="00AC6D18">
        <w:rPr>
          <w:rtl/>
        </w:rPr>
        <w:t>ين الوحوش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قتلة</w:t>
      </w:r>
      <w:r w:rsidR="00375CD3">
        <w:rPr>
          <w:rtl/>
        </w:rPr>
        <w:t xml:space="preserve"> </w:t>
      </w:r>
      <w:r w:rsidR="00375CD3">
        <w:rPr>
          <w:rtl/>
        </w:rPr>
        <w:br/>
      </w:r>
      <w:r w:rsidRPr="00AC6D18">
        <w:rPr>
          <w:rtl/>
        </w:rPr>
        <w:t>البشر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التي طالت من 1939 إلى 1945 م</w:t>
      </w:r>
      <w:r w:rsidR="00095AA9">
        <w:rPr>
          <w:rtl/>
        </w:rPr>
        <w:t xml:space="preserve"> .</w:t>
      </w:r>
    </w:p>
    <w:p w:rsidR="00AC6D18" w:rsidRPr="00966CCE" w:rsidRDefault="00AC6D18" w:rsidP="00966CCE">
      <w:pPr>
        <w:rPr>
          <w:rStyle w:val="rfdFootnote"/>
          <w:rtl/>
        </w:rPr>
      </w:pPr>
      <w:r w:rsidRPr="00966CCE">
        <w:rPr>
          <w:rStyle w:val="rfdFootnote"/>
          <w:rtl/>
        </w:rPr>
        <w:t>وي</w:t>
      </w:r>
      <w:r w:rsidR="005E18D9" w:rsidRPr="00966CCE">
        <w:rPr>
          <w:rStyle w:val="rfdFootnote"/>
          <w:rtl/>
        </w:rPr>
        <w:t>ُ</w:t>
      </w:r>
      <w:r w:rsidRPr="00966CCE">
        <w:rPr>
          <w:rStyle w:val="rfdFootnote"/>
          <w:rtl/>
        </w:rPr>
        <w:t>ذك</w:t>
      </w:r>
      <w:r w:rsidR="005E18D9" w:rsidRPr="00966CCE">
        <w:rPr>
          <w:rStyle w:val="rfdFootnote"/>
          <w:rtl/>
        </w:rPr>
        <w:t>ّ</w:t>
      </w:r>
      <w:r w:rsidRPr="00966CCE">
        <w:rPr>
          <w:rStyle w:val="rfdFootnote"/>
          <w:rtl/>
        </w:rPr>
        <w:t>رنا هذا الحديث</w:t>
      </w:r>
      <w:r w:rsidR="005E18D9" w:rsidRPr="00966CCE">
        <w:rPr>
          <w:rStyle w:val="rfdFootnote"/>
          <w:rtl/>
        </w:rPr>
        <w:t>ُ</w:t>
      </w:r>
      <w:r w:rsidRPr="00966CCE">
        <w:rPr>
          <w:rStyle w:val="rfdFootnote"/>
          <w:rtl/>
        </w:rPr>
        <w:t xml:space="preserve"> بالحرب الطاحنة التي أشعلها المتأسلمون في بداية هذا القرن ضد</w:t>
      </w:r>
      <w:r w:rsidR="005E18D9" w:rsidRPr="00966CCE">
        <w:rPr>
          <w:rStyle w:val="rfdFootnote"/>
          <w:rtl/>
        </w:rPr>
        <w:t>ّ</w:t>
      </w:r>
      <w:r w:rsidRPr="00966CCE">
        <w:rPr>
          <w:rStyle w:val="rfdFootnote"/>
          <w:rtl/>
        </w:rPr>
        <w:t xml:space="preserve"> الإ</w:t>
      </w:r>
      <w:r w:rsidR="005E18D9" w:rsidRPr="00966CCE">
        <w:rPr>
          <w:rStyle w:val="rfdFootnote"/>
          <w:rtl/>
        </w:rPr>
        <w:t>ِ</w:t>
      </w:r>
      <w:r w:rsidRPr="00966CCE">
        <w:rPr>
          <w:rStyle w:val="rfdFootnote"/>
          <w:rtl/>
        </w:rPr>
        <w:t>سلام</w:t>
      </w:r>
      <w:r w:rsidR="00375CD3" w:rsidRPr="00966CCE">
        <w:rPr>
          <w:rStyle w:val="rfdFootnote"/>
          <w:rtl/>
        </w:rPr>
        <w:t xml:space="preserve"> </w:t>
      </w:r>
      <w:r w:rsidR="00375CD3" w:rsidRPr="00966CCE">
        <w:rPr>
          <w:rStyle w:val="rfdFootnote"/>
          <w:rtl/>
        </w:rPr>
        <w:br/>
      </w:r>
      <w:r w:rsidRPr="00966CCE">
        <w:rPr>
          <w:rStyle w:val="rfdFootnote"/>
          <w:rtl/>
        </w:rPr>
        <w:t>والمسلمين في إيران طوال ثمانية أعوام</w:t>
      </w:r>
      <w:r w:rsidR="007E0241">
        <w:rPr>
          <w:rStyle w:val="rfdFootnote"/>
          <w:rtl/>
        </w:rPr>
        <w:t xml:space="preserve"> ،</w:t>
      </w:r>
      <w:r w:rsidRPr="00966CCE">
        <w:rPr>
          <w:rStyle w:val="rfdFootnote"/>
          <w:rtl/>
        </w:rPr>
        <w:t xml:space="preserve"> من 1399</w:t>
      </w:r>
      <w:r w:rsidR="004803AF" w:rsidRPr="00966CCE">
        <w:rPr>
          <w:rStyle w:val="rfdFootnote"/>
          <w:rtl/>
        </w:rPr>
        <w:t xml:space="preserve"> ـ </w:t>
      </w:r>
      <w:r w:rsidRPr="00966CCE">
        <w:rPr>
          <w:rStyle w:val="rfdFootnote"/>
          <w:rtl/>
        </w:rPr>
        <w:t>1408 ه</w:t>
      </w:r>
      <w:r w:rsidR="005E18D9" w:rsidRPr="00966CCE">
        <w:rPr>
          <w:rStyle w:val="rfdFootnote"/>
          <w:rtl/>
        </w:rPr>
        <w:t>ـ</w:t>
      </w:r>
      <w:r w:rsidR="007E0241">
        <w:rPr>
          <w:rStyle w:val="rfdFootnote"/>
          <w:rtl/>
        </w:rPr>
        <w:t xml:space="preserve"> ،</w:t>
      </w:r>
      <w:r w:rsidRPr="00966CCE">
        <w:rPr>
          <w:rStyle w:val="rfdFootnote"/>
          <w:rtl/>
        </w:rPr>
        <w:t xml:space="preserve"> فأفنوا آلافا</w:t>
      </w:r>
      <w:r w:rsidR="005E18D9" w:rsidRPr="00966CCE">
        <w:rPr>
          <w:rStyle w:val="rfdFootnote"/>
          <w:rtl/>
        </w:rPr>
        <w:t>ً</w:t>
      </w:r>
      <w:r w:rsidRPr="00966CCE">
        <w:rPr>
          <w:rStyle w:val="rfdFootnote"/>
          <w:rtl/>
        </w:rPr>
        <w:t xml:space="preserve"> من شباب المسلمين ضحايا</w:t>
      </w:r>
      <w:r w:rsidR="00375CD3" w:rsidRPr="00966CCE">
        <w:rPr>
          <w:rStyle w:val="rfdFootnote"/>
          <w:rtl/>
        </w:rPr>
        <w:t xml:space="preserve"> </w:t>
      </w:r>
      <w:r w:rsidR="00375CD3" w:rsidRPr="00966CCE">
        <w:rPr>
          <w:rStyle w:val="rfdFootnote"/>
          <w:rtl/>
        </w:rPr>
        <w:br/>
      </w:r>
      <w:r w:rsidRPr="00966CCE">
        <w:rPr>
          <w:rStyle w:val="rfdFootnote"/>
          <w:rtl/>
        </w:rPr>
        <w:t>وأبا</w:t>
      </w:r>
      <w:r w:rsidR="005E18D9" w:rsidRPr="00966CCE">
        <w:rPr>
          <w:rStyle w:val="rfdFootnote"/>
          <w:rtl/>
        </w:rPr>
        <w:t>د</w:t>
      </w:r>
      <w:r w:rsidRPr="00966CCE">
        <w:rPr>
          <w:rStyle w:val="rfdFootnote"/>
          <w:rtl/>
        </w:rPr>
        <w:t>وا ثرا</w:t>
      </w:r>
      <w:r w:rsidR="005E18D9" w:rsidRPr="00966CCE">
        <w:rPr>
          <w:rStyle w:val="rfdFootnote"/>
          <w:rtl/>
        </w:rPr>
        <w:t>و</w:t>
      </w:r>
      <w:r w:rsidRPr="00966CCE">
        <w:rPr>
          <w:rStyle w:val="rfdFootnote"/>
          <w:rtl/>
        </w:rPr>
        <w:t>تهم</w:t>
      </w:r>
      <w:r w:rsidR="007E0241">
        <w:rPr>
          <w:rStyle w:val="rfdFootnote"/>
          <w:rtl/>
        </w:rPr>
        <w:t xml:space="preserve"> ،</w:t>
      </w:r>
      <w:r w:rsidRPr="00966CCE">
        <w:rPr>
          <w:rStyle w:val="rfdFootnote"/>
          <w:rtl/>
        </w:rPr>
        <w:t xml:space="preserve"> إرضاء</w:t>
      </w:r>
      <w:r w:rsidR="005E18D9" w:rsidRPr="00966CCE">
        <w:rPr>
          <w:rStyle w:val="rfdFootnote"/>
          <w:rtl/>
        </w:rPr>
        <w:t>اً</w:t>
      </w:r>
      <w:r w:rsidRPr="00966CCE">
        <w:rPr>
          <w:rStyle w:val="rfdFootnote"/>
          <w:rtl/>
        </w:rPr>
        <w:t xml:space="preserve"> للأسياد المستعمرين</w:t>
      </w:r>
      <w:r w:rsidR="00095AA9">
        <w:rPr>
          <w:rStyle w:val="rfdFootnote"/>
          <w:rtl/>
        </w:rPr>
        <w:t xml:space="preserve"> .</w:t>
      </w:r>
    </w:p>
    <w:p w:rsidR="00AC6D18" w:rsidRPr="00966CCE" w:rsidRDefault="00AC6D18" w:rsidP="00966CCE">
      <w:pPr>
        <w:rPr>
          <w:rStyle w:val="rfdFootnote"/>
          <w:rtl/>
        </w:rPr>
      </w:pPr>
      <w:r w:rsidRPr="00966CCE">
        <w:rPr>
          <w:rStyle w:val="rfdFootnote"/>
          <w:rtl/>
        </w:rPr>
        <w:t>ثم</w:t>
      </w:r>
      <w:r w:rsidR="005E18D9" w:rsidRPr="00966CCE">
        <w:rPr>
          <w:rStyle w:val="rfdFootnote"/>
          <w:rtl/>
        </w:rPr>
        <w:t>ّ</w:t>
      </w:r>
      <w:r w:rsidRPr="00966CCE">
        <w:rPr>
          <w:rStyle w:val="rfdFootnote"/>
          <w:rtl/>
        </w:rPr>
        <w:t xml:space="preserve"> الحرب المدم</w:t>
      </w:r>
      <w:r w:rsidR="005E18D9" w:rsidRPr="00966CCE">
        <w:rPr>
          <w:rStyle w:val="rfdFootnote"/>
          <w:rtl/>
        </w:rPr>
        <w:t>ِّ</w:t>
      </w:r>
      <w:r w:rsidRPr="00966CCE">
        <w:rPr>
          <w:rStyle w:val="rfdFootnote"/>
          <w:rtl/>
        </w:rPr>
        <w:t>رة التي فرضوها عل</w:t>
      </w:r>
      <w:r w:rsidR="005E18D9" w:rsidRPr="00966CCE">
        <w:rPr>
          <w:rStyle w:val="rfdFootnote"/>
          <w:rtl/>
        </w:rPr>
        <w:t>ی</w:t>
      </w:r>
      <w:r w:rsidRPr="00966CCE">
        <w:rPr>
          <w:rStyle w:val="rfdFootnote"/>
          <w:rtl/>
        </w:rPr>
        <w:t xml:space="preserve"> الكويت والعراق فأفنوا بها إمكانات البلدين الاقتصادية</w:t>
      </w:r>
      <w:r w:rsidR="00375CD3" w:rsidRPr="00966CCE">
        <w:rPr>
          <w:rStyle w:val="rfdFootnote"/>
          <w:rtl/>
        </w:rPr>
        <w:t xml:space="preserve"> </w:t>
      </w:r>
      <w:r w:rsidR="00375CD3" w:rsidRPr="00966CCE">
        <w:rPr>
          <w:rStyle w:val="rfdFootnote"/>
          <w:rtl/>
        </w:rPr>
        <w:br/>
      </w:r>
      <w:r w:rsidRPr="00966CCE">
        <w:rPr>
          <w:rStyle w:val="rfdFootnote"/>
          <w:rtl/>
        </w:rPr>
        <w:t>والبشرية</w:t>
      </w:r>
      <w:r w:rsidR="007E0241">
        <w:rPr>
          <w:rStyle w:val="rfdFootnote"/>
          <w:rtl/>
        </w:rPr>
        <w:t xml:space="preserve"> ،</w:t>
      </w:r>
      <w:r w:rsidRPr="00966CCE">
        <w:rPr>
          <w:rStyle w:val="rfdFootnote"/>
          <w:rtl/>
        </w:rPr>
        <w:t xml:space="preserve"> وفسحوا المجال لاحتلال الأرض الإ</w:t>
      </w:r>
      <w:r w:rsidR="005E18D9" w:rsidRPr="00966CCE">
        <w:rPr>
          <w:rStyle w:val="rfdFootnote"/>
          <w:rtl/>
        </w:rPr>
        <w:t>ِ</w:t>
      </w:r>
      <w:r w:rsidRPr="00966CCE">
        <w:rPr>
          <w:rStyle w:val="rfdFootnote"/>
          <w:rtl/>
        </w:rPr>
        <w:t>سلامي</w:t>
      </w:r>
      <w:r w:rsidR="005E18D9" w:rsidRPr="00966CCE">
        <w:rPr>
          <w:rStyle w:val="rfdFootnote"/>
          <w:rtl/>
        </w:rPr>
        <w:t>ّ</w:t>
      </w:r>
      <w:r w:rsidRPr="00966CCE">
        <w:rPr>
          <w:rStyle w:val="rfdFootnote"/>
          <w:rtl/>
        </w:rPr>
        <w:t>ة الطاهرة</w:t>
      </w:r>
      <w:r w:rsidR="007E0241">
        <w:rPr>
          <w:rStyle w:val="rfdFootnote"/>
          <w:rtl/>
        </w:rPr>
        <w:t xml:space="preserve"> ،</w:t>
      </w:r>
      <w:r w:rsidRPr="00966CCE">
        <w:rPr>
          <w:rStyle w:val="rfdFootnote"/>
          <w:rtl/>
        </w:rPr>
        <w:t xml:space="preserve"> </w:t>
      </w:r>
      <w:r w:rsidR="005E18D9" w:rsidRPr="00966CCE">
        <w:rPr>
          <w:rStyle w:val="rfdFootnote"/>
          <w:rtl/>
        </w:rPr>
        <w:t>م</w:t>
      </w:r>
      <w:r w:rsidRPr="00966CCE">
        <w:rPr>
          <w:rStyle w:val="rfdFootnote"/>
          <w:rtl/>
        </w:rPr>
        <w:t>ن قبل الكفرة ال</w:t>
      </w:r>
      <w:r w:rsidR="005E18D9" w:rsidRPr="00966CCE">
        <w:rPr>
          <w:rStyle w:val="rfdFootnote"/>
          <w:rtl/>
        </w:rPr>
        <w:t>ْ</w:t>
      </w:r>
      <w:r w:rsidRPr="00966CCE">
        <w:rPr>
          <w:rStyle w:val="rfdFootnote"/>
          <w:rtl/>
        </w:rPr>
        <w:t>أ</w:t>
      </w:r>
      <w:r w:rsidR="005E18D9" w:rsidRPr="00966CCE">
        <w:rPr>
          <w:rStyle w:val="rfdFootnote"/>
          <w:rtl/>
        </w:rPr>
        <w:t>ُ</w:t>
      </w:r>
      <w:r w:rsidRPr="00966CCE">
        <w:rPr>
          <w:rStyle w:val="rfdFootnote"/>
          <w:rtl/>
        </w:rPr>
        <w:t>وربي</w:t>
      </w:r>
      <w:r w:rsidR="005E18D9" w:rsidRPr="00966CCE">
        <w:rPr>
          <w:rStyle w:val="rfdFootnote"/>
          <w:rtl/>
        </w:rPr>
        <w:t>ّ</w:t>
      </w:r>
      <w:r w:rsidRPr="00966CCE">
        <w:rPr>
          <w:rStyle w:val="rfdFootnote"/>
          <w:rtl/>
        </w:rPr>
        <w:t>ين الأرجاس</w:t>
      </w:r>
      <w:r w:rsidR="00095AA9">
        <w:rPr>
          <w:rStyle w:val="rfdFootnote"/>
          <w:rtl/>
        </w:rPr>
        <w:t xml:space="preserve"> .</w:t>
      </w:r>
    </w:p>
    <w:p w:rsidR="00AC6D18" w:rsidRPr="00966CCE" w:rsidRDefault="00AC6D18" w:rsidP="00966CCE">
      <w:pPr>
        <w:rPr>
          <w:rStyle w:val="rfdFootnote"/>
          <w:rtl/>
        </w:rPr>
      </w:pPr>
      <w:r w:rsidRPr="00966CCE">
        <w:rPr>
          <w:rStyle w:val="rfdFootnote"/>
          <w:rtl/>
        </w:rPr>
        <w:t>كما أدخلوا بذلك على المسلمين وال</w:t>
      </w:r>
      <w:r w:rsidR="005E18D9" w:rsidRPr="00966CCE">
        <w:rPr>
          <w:rStyle w:val="rfdFootnote"/>
          <w:rtl/>
        </w:rPr>
        <w:t>إِ</w:t>
      </w:r>
      <w:r w:rsidRPr="00966CCE">
        <w:rPr>
          <w:rStyle w:val="rfdFootnote"/>
          <w:rtl/>
        </w:rPr>
        <w:t>سلام الذل</w:t>
      </w:r>
      <w:r w:rsidR="005E18D9" w:rsidRPr="00966CCE">
        <w:rPr>
          <w:rStyle w:val="rfdFootnote"/>
          <w:rtl/>
        </w:rPr>
        <w:t>َّ</w:t>
      </w:r>
      <w:r w:rsidRPr="00966CCE">
        <w:rPr>
          <w:rStyle w:val="rfdFootnote"/>
          <w:rtl/>
        </w:rPr>
        <w:t xml:space="preserve"> والعار</w:t>
      </w:r>
      <w:r w:rsidR="005E18D9" w:rsidRPr="00966CCE">
        <w:rPr>
          <w:rStyle w:val="rfdFootnote"/>
          <w:rtl/>
        </w:rPr>
        <w:t>َ</w:t>
      </w:r>
      <w:r w:rsidRPr="00966CCE">
        <w:rPr>
          <w:rStyle w:val="rfdFootnote"/>
          <w:rtl/>
        </w:rPr>
        <w:t xml:space="preserve"> والهوان</w:t>
      </w:r>
      <w:r w:rsidR="005E18D9" w:rsidRPr="00966CCE">
        <w:rPr>
          <w:rStyle w:val="rfdFootnote"/>
          <w:rtl/>
        </w:rPr>
        <w:t>َ</w:t>
      </w:r>
      <w:r w:rsidR="007E0241">
        <w:rPr>
          <w:rStyle w:val="rfdFootnote"/>
          <w:rtl/>
        </w:rPr>
        <w:t xml:space="preserve"> ،</w:t>
      </w:r>
      <w:r w:rsidRPr="00966CCE">
        <w:rPr>
          <w:rStyle w:val="rfdFootnote"/>
          <w:rtl/>
        </w:rPr>
        <w:t xml:space="preserve"> وأثبتوا زيف</w:t>
      </w:r>
      <w:r w:rsidR="005E18D9" w:rsidRPr="00966CCE">
        <w:rPr>
          <w:rStyle w:val="rfdFootnote"/>
          <w:rtl/>
        </w:rPr>
        <w:t>َ</w:t>
      </w:r>
      <w:r w:rsidRPr="00966CCE">
        <w:rPr>
          <w:rStyle w:val="rfdFootnote"/>
          <w:rtl/>
        </w:rPr>
        <w:t xml:space="preserve"> اد</w:t>
      </w:r>
      <w:r w:rsidR="005E18D9" w:rsidRPr="00966CCE">
        <w:rPr>
          <w:rStyle w:val="rfdFootnote"/>
          <w:rtl/>
        </w:rPr>
        <w:t>ّ</w:t>
      </w:r>
      <w:r w:rsidRPr="00966CCE">
        <w:rPr>
          <w:rStyle w:val="rfdFootnote"/>
          <w:rtl/>
        </w:rPr>
        <w:t>عائهم الانتماء إلى</w:t>
      </w:r>
      <w:r w:rsidR="00375CD3" w:rsidRPr="00966CCE">
        <w:rPr>
          <w:rStyle w:val="rfdFootnote"/>
          <w:rtl/>
        </w:rPr>
        <w:t xml:space="preserve"> </w:t>
      </w:r>
      <w:r w:rsidR="00375CD3" w:rsidRPr="00966CCE">
        <w:rPr>
          <w:rStyle w:val="rfdFootnote"/>
          <w:rtl/>
        </w:rPr>
        <w:br/>
      </w:r>
      <w:r w:rsidRPr="00966CCE">
        <w:rPr>
          <w:rStyle w:val="rfdFootnote"/>
          <w:rtl/>
        </w:rPr>
        <w:t>هذا الدين وهذه ال</w:t>
      </w:r>
      <w:r w:rsidR="005E18D9" w:rsidRPr="00966CCE">
        <w:rPr>
          <w:rStyle w:val="rfdFootnote"/>
          <w:rtl/>
        </w:rPr>
        <w:t>ْ</w:t>
      </w:r>
      <w:r w:rsidRPr="00966CCE">
        <w:rPr>
          <w:rStyle w:val="rfdFootnote"/>
          <w:rtl/>
        </w:rPr>
        <w:t>أ</w:t>
      </w:r>
      <w:r w:rsidR="005E18D9" w:rsidRPr="00966CCE">
        <w:rPr>
          <w:rStyle w:val="rfdFootnote"/>
          <w:rtl/>
        </w:rPr>
        <w:t>ُ</w:t>
      </w:r>
      <w:r w:rsidRPr="00966CCE">
        <w:rPr>
          <w:rStyle w:val="rfdFootnote"/>
          <w:rtl/>
        </w:rPr>
        <w:t>م</w:t>
      </w:r>
      <w:r w:rsidR="005E18D9" w:rsidRPr="00966CCE">
        <w:rPr>
          <w:rStyle w:val="rfdFootnote"/>
          <w:rtl/>
        </w:rPr>
        <w:t>ّ</w:t>
      </w:r>
      <w:r w:rsidRPr="00966CCE">
        <w:rPr>
          <w:rStyle w:val="rfdFootnote"/>
          <w:rtl/>
        </w:rPr>
        <w:t>ة</w:t>
      </w:r>
      <w:r w:rsidR="00095AA9">
        <w:rPr>
          <w:rStyle w:val="rfdFootnote"/>
          <w:rtl/>
        </w:rPr>
        <w:t xml:space="preserve"> .</w:t>
      </w:r>
    </w:p>
    <w:p w:rsidR="00EA1CE9" w:rsidRDefault="00AC6D18" w:rsidP="009968CF">
      <w:pPr>
        <w:pStyle w:val="rfdNormal0"/>
        <w:rPr>
          <w:rtl/>
        </w:rPr>
      </w:pPr>
      <w:r>
        <w:rPr>
          <w:rtl/>
        </w:rPr>
        <w:br w:type="page"/>
      </w:r>
      <w:r w:rsidRPr="00AC6D18">
        <w:rPr>
          <w:rtl/>
        </w:rPr>
        <w:lastRenderedPageBreak/>
        <w:t>الحكيم</w:t>
      </w:r>
      <w:r w:rsidR="0092302D">
        <w:rPr>
          <w:rtl/>
        </w:rPr>
        <w:t>ُ</w:t>
      </w:r>
      <w:r w:rsidR="006A27C8">
        <w:rPr>
          <w:rFonts w:hint="cs"/>
          <w:rtl/>
        </w:rPr>
        <w:t xml:space="preserve"> </w:t>
      </w:r>
      <w:r w:rsidR="00773F9D">
        <w:rPr>
          <w:rtl/>
        </w:rPr>
        <w:t>؟</w:t>
      </w:r>
      <w:r w:rsidR="006A27C8">
        <w:rPr>
          <w:rFonts w:hint="cs"/>
          <w:rtl/>
        </w:rPr>
        <w:t xml:space="preserve"> </w:t>
      </w:r>
      <w:r w:rsidR="00773F9D">
        <w:rPr>
          <w:rtl/>
        </w:rPr>
        <w:t>!</w:t>
      </w:r>
      <w:r w:rsidRPr="00AC6D18">
        <w:rPr>
          <w:rtl/>
        </w:rPr>
        <w:t xml:space="preserve"> أو</w:t>
      </w:r>
      <w:r w:rsidR="00EA1CE9">
        <w:rPr>
          <w:rtl/>
        </w:rPr>
        <w:t>ْ</w:t>
      </w:r>
      <w:r w:rsidRPr="00AC6D18">
        <w:rPr>
          <w:rtl/>
        </w:rPr>
        <w:t xml:space="preserve"> ي</w:t>
      </w:r>
      <w:r w:rsidR="00EA1CE9">
        <w:rPr>
          <w:rtl/>
        </w:rPr>
        <w:t>ُ</w:t>
      </w:r>
      <w:r w:rsidRPr="00AC6D18">
        <w:rPr>
          <w:rtl/>
        </w:rPr>
        <w:t>خ</w:t>
      </w:r>
      <w:r w:rsidR="00EA1CE9">
        <w:rPr>
          <w:rtl/>
        </w:rPr>
        <w:t>ْ</w:t>
      </w:r>
      <w:r w:rsidRPr="00AC6D18">
        <w:rPr>
          <w:rtl/>
        </w:rPr>
        <w:t>ل</w:t>
      </w:r>
      <w:r w:rsidR="00EA1CE9">
        <w:rPr>
          <w:rtl/>
        </w:rPr>
        <w:t>ِ</w:t>
      </w:r>
      <w:r w:rsidRPr="00AC6D18">
        <w:rPr>
          <w:rtl/>
        </w:rPr>
        <w:t>ف</w:t>
      </w:r>
      <w:r w:rsidR="00EA1CE9">
        <w:rPr>
          <w:rtl/>
        </w:rPr>
        <w:t>َ</w:t>
      </w:r>
      <w:r w:rsidRPr="00AC6D18">
        <w:rPr>
          <w:rtl/>
        </w:rPr>
        <w:t xml:space="preserve"> وعد</w:t>
      </w:r>
      <w:r w:rsidR="00EA1CE9">
        <w:rPr>
          <w:rtl/>
        </w:rPr>
        <w:t>َ</w:t>
      </w:r>
      <w:r w:rsidRPr="00AC6D18">
        <w:rPr>
          <w:rtl/>
        </w:rPr>
        <w:t>ه القاد</w:t>
      </w:r>
      <w:r w:rsidR="00EA1CE9">
        <w:rPr>
          <w:rtl/>
        </w:rPr>
        <w:t>ِ</w:t>
      </w:r>
      <w:r w:rsidRPr="00AC6D18">
        <w:rPr>
          <w:rtl/>
        </w:rPr>
        <w:t>ر</w:t>
      </w:r>
      <w:r w:rsidR="00EA1CE9">
        <w:rPr>
          <w:rtl/>
        </w:rPr>
        <w:t>ُ</w:t>
      </w:r>
      <w:r w:rsidRPr="00AC6D18">
        <w:rPr>
          <w:rtl/>
        </w:rPr>
        <w:t xml:space="preserve"> الع</w:t>
      </w:r>
      <w:r w:rsidR="00607419">
        <w:rPr>
          <w:rtl/>
        </w:rPr>
        <w:t>ليم</w:t>
      </w:r>
      <w:r w:rsidR="006A27C8">
        <w:rPr>
          <w:rFonts w:hint="cs"/>
          <w:rtl/>
        </w:rPr>
        <w:t xml:space="preserve"> </w:t>
      </w:r>
      <w:r w:rsidR="00773F9D">
        <w:rPr>
          <w:rtl/>
        </w:rPr>
        <w:t>؟</w:t>
      </w:r>
      <w:r w:rsidR="006A27C8">
        <w:rPr>
          <w:rFonts w:hint="cs"/>
          <w:rtl/>
        </w:rPr>
        <w:t xml:space="preserve"> </w:t>
      </w:r>
      <w:r w:rsidR="00773F9D">
        <w:rPr>
          <w:rtl/>
        </w:rPr>
        <w:t>!</w:t>
      </w:r>
    </w:p>
    <w:p w:rsidR="00AC6D18" w:rsidRPr="00AC6D18" w:rsidRDefault="00AC6D18" w:rsidP="00EA1CE9">
      <w:pPr>
        <w:rPr>
          <w:rtl/>
        </w:rPr>
      </w:pPr>
      <w:r w:rsidRPr="00AC6D18">
        <w:rPr>
          <w:rtl/>
        </w:rPr>
        <w:t>لا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والعظيم</w:t>
      </w:r>
      <w:r w:rsidR="00EA1CE9">
        <w:rPr>
          <w:rtl/>
        </w:rPr>
        <w:t>ِ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إن</w:t>
      </w:r>
      <w:r w:rsidR="00EA1CE9">
        <w:rPr>
          <w:rtl/>
        </w:rPr>
        <w:t>ّ</w:t>
      </w:r>
      <w:r w:rsidRPr="00AC6D18">
        <w:rPr>
          <w:rtl/>
        </w:rPr>
        <w:t xml:space="preserve"> أمر المعاد</w:t>
      </w:r>
      <w:r w:rsidR="007E0241">
        <w:rPr>
          <w:rtl/>
        </w:rPr>
        <w:t xml:space="preserve"> ،</w:t>
      </w:r>
      <w:r w:rsidRPr="00AC6D18">
        <w:rPr>
          <w:rtl/>
        </w:rPr>
        <w:t xml:space="preserve"> ورجوع ال</w:t>
      </w:r>
      <w:r w:rsidR="00607419">
        <w:rPr>
          <w:rtl/>
        </w:rPr>
        <w:t>عباد</w:t>
      </w:r>
      <w:r w:rsidR="007E0241">
        <w:rPr>
          <w:rtl/>
        </w:rPr>
        <w:t xml:space="preserve"> ،</w:t>
      </w:r>
      <w:r w:rsidR="00607419">
        <w:rPr>
          <w:rtl/>
        </w:rPr>
        <w:t xml:space="preserve"> أش</w:t>
      </w:r>
      <w:r w:rsidR="00EA1CE9">
        <w:rPr>
          <w:rtl/>
        </w:rPr>
        <w:t>ْ</w:t>
      </w:r>
      <w:r w:rsidR="00607419">
        <w:rPr>
          <w:rtl/>
        </w:rPr>
        <w:t>ه</w:t>
      </w:r>
      <w:r w:rsidR="00EA1CE9">
        <w:rPr>
          <w:rtl/>
        </w:rPr>
        <w:t>َ</w:t>
      </w:r>
      <w:r w:rsidR="00607419">
        <w:rPr>
          <w:rtl/>
        </w:rPr>
        <w:t>ر</w:t>
      </w:r>
      <w:r w:rsidR="00EA1CE9">
        <w:rPr>
          <w:rtl/>
        </w:rPr>
        <w:t>ُ</w:t>
      </w:r>
      <w:r w:rsidR="00607419">
        <w:rPr>
          <w:rtl/>
        </w:rPr>
        <w:t xml:space="preserve"> من الشمس</w:t>
      </w:r>
      <w:r w:rsidR="007E0241">
        <w:rPr>
          <w:rtl/>
        </w:rPr>
        <w:t xml:space="preserve"> ،</w:t>
      </w:r>
      <w:r w:rsidR="00607419">
        <w:rPr>
          <w:rtl/>
        </w:rPr>
        <w:t xml:space="preserve"> وأظ</w:t>
      </w:r>
      <w:r w:rsidR="00EA1CE9">
        <w:rPr>
          <w:rtl/>
        </w:rPr>
        <w:t>ْ</w:t>
      </w:r>
      <w:r w:rsidR="00607419">
        <w:rPr>
          <w:rtl/>
        </w:rPr>
        <w:t xml:space="preserve">هر من </w:t>
      </w:r>
      <w:r w:rsidR="00EA1CE9">
        <w:rPr>
          <w:rtl/>
        </w:rPr>
        <w:br/>
      </w:r>
      <w:r w:rsidRPr="00AC6D18">
        <w:rPr>
          <w:rtl/>
        </w:rPr>
        <w:t>الأم</w:t>
      </w:r>
      <w:r w:rsidR="00EA1CE9">
        <w:rPr>
          <w:rtl/>
        </w:rPr>
        <w:t>ْ</w:t>
      </w:r>
      <w:r w:rsidRPr="00AC6D18">
        <w:rPr>
          <w:rtl/>
        </w:rPr>
        <w:t>س</w:t>
      </w:r>
      <w:r w:rsidR="00095AA9">
        <w:rPr>
          <w:rtl/>
        </w:rPr>
        <w:t xml:space="preserve"> .</w:t>
      </w:r>
    </w:p>
    <w:p w:rsidR="006A27C8" w:rsidRPr="006A27C8" w:rsidRDefault="00AB3A9F" w:rsidP="006A27C8">
      <w:pPr>
        <w:pStyle w:val="rfdCenterBold1"/>
        <w:rPr>
          <w:rtl/>
        </w:rPr>
      </w:pPr>
      <w:r w:rsidRPr="006A27C8">
        <w:rPr>
          <w:rtl/>
        </w:rPr>
        <w:t>«</w:t>
      </w:r>
      <w:r w:rsidR="006A27C8" w:rsidRPr="006A27C8">
        <w:rPr>
          <w:rFonts w:hint="cs"/>
          <w:rtl/>
        </w:rPr>
        <w:t xml:space="preserve"> </w:t>
      </w:r>
      <w:r w:rsidR="00AC6D18" w:rsidRPr="006A27C8">
        <w:rPr>
          <w:rtl/>
        </w:rPr>
        <w:t>إنتهى</w:t>
      </w:r>
      <w:r w:rsidR="006A27C8" w:rsidRPr="006A27C8">
        <w:rPr>
          <w:rFonts w:hint="cs"/>
          <w:rtl/>
        </w:rPr>
        <w:t xml:space="preserve"> </w:t>
      </w:r>
      <w:r w:rsidRPr="006A27C8">
        <w:rPr>
          <w:rtl/>
        </w:rPr>
        <w:t>»</w:t>
      </w:r>
    </w:p>
    <w:p w:rsidR="00F13218" w:rsidRDefault="00F13218" w:rsidP="006A27C8">
      <w:pPr>
        <w:rPr>
          <w:rtl/>
        </w:rPr>
        <w:sectPr w:rsidR="00F13218" w:rsidSect="00107863">
          <w:headerReference w:type="even" r:id="rId346"/>
          <w:headerReference w:type="default" r:id="rId347"/>
          <w:headerReference w:type="first" r:id="rId348"/>
          <w:type w:val="continuous"/>
          <w:pgSz w:w="11907" w:h="16840" w:code="9"/>
          <w:pgMar w:top="1247" w:right="1361" w:bottom="1247" w:left="1361" w:header="720" w:footer="720" w:gutter="0"/>
          <w:cols w:space="720"/>
          <w:titlePg/>
          <w:bidi/>
          <w:rtlGutter/>
          <w:docGrid w:linePitch="360"/>
        </w:sectPr>
      </w:pPr>
    </w:p>
    <w:p w:rsidR="006A27C8" w:rsidRPr="006A27C8" w:rsidRDefault="006A27C8" w:rsidP="006A27C8">
      <w:pPr>
        <w:rPr>
          <w:rtl/>
        </w:rPr>
      </w:pPr>
      <w:r w:rsidRPr="006A27C8">
        <w:rPr>
          <w:rtl/>
        </w:rPr>
        <w:lastRenderedPageBreak/>
        <w:br w:type="page"/>
      </w:r>
    </w:p>
    <w:tbl>
      <w:tblPr>
        <w:tblStyle w:val="TableGrid"/>
        <w:bidiVisual/>
        <w:tblW w:w="5000" w:type="pct"/>
        <w:tblBorders>
          <w:top w:val="single" w:sz="18" w:space="0" w:color="auto"/>
          <w:bottom w:val="triple" w:sz="18" w:space="0" w:color="auto"/>
        </w:tblBorders>
        <w:tblLook w:val="04A0" w:firstRow="1" w:lastRow="0" w:firstColumn="1" w:lastColumn="0" w:noHBand="0" w:noVBand="1"/>
      </w:tblPr>
      <w:tblGrid>
        <w:gridCol w:w="2755"/>
        <w:gridCol w:w="6430"/>
      </w:tblGrid>
      <w:tr w:rsidR="006A27C8" w:rsidTr="006A27C8">
        <w:trPr>
          <w:trHeight w:val="2835"/>
        </w:trPr>
        <w:tc>
          <w:tcPr>
            <w:tcW w:w="1500" w:type="pct"/>
          </w:tcPr>
          <w:p w:rsidR="006A27C8" w:rsidRDefault="006A27C8" w:rsidP="006A27C8">
            <w:pPr>
              <w:pStyle w:val="Heading1Center"/>
              <w:rPr>
                <w:rtl/>
              </w:rPr>
            </w:pPr>
            <w:r w:rsidRPr="00AC6D18">
              <w:rPr>
                <w:rtl/>
              </w:rPr>
              <w:lastRenderedPageBreak/>
              <w:t>من أنباء التر</w:t>
            </w:r>
            <w:r>
              <w:rPr>
                <w:rtl/>
              </w:rPr>
              <w:t>ّ</w:t>
            </w:r>
            <w:r w:rsidRPr="00AC6D18">
              <w:rPr>
                <w:rtl/>
              </w:rPr>
              <w:t>اث</w:t>
            </w:r>
          </w:p>
        </w:tc>
        <w:tc>
          <w:tcPr>
            <w:tcW w:w="3500" w:type="pct"/>
          </w:tcPr>
          <w:p w:rsidR="006A27C8" w:rsidRPr="006A27C8" w:rsidRDefault="006A27C8" w:rsidP="006A27C8">
            <w:pPr>
              <w:rPr>
                <w:rtl/>
              </w:rPr>
            </w:pPr>
          </w:p>
        </w:tc>
      </w:tr>
    </w:tbl>
    <w:p w:rsidR="00AC6D18" w:rsidRPr="006A27C8" w:rsidRDefault="00AC6D18" w:rsidP="006A27C8">
      <w:pPr>
        <w:pStyle w:val="rfdNormal0"/>
        <w:rPr>
          <w:rtl/>
        </w:rPr>
      </w:pP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4409"/>
        <w:gridCol w:w="367"/>
        <w:gridCol w:w="4409"/>
      </w:tblGrid>
      <w:tr w:rsidR="009968CF" w:rsidTr="00966CCE">
        <w:tc>
          <w:tcPr>
            <w:tcW w:w="2400" w:type="pct"/>
            <w:shd w:val="clear" w:color="auto" w:fill="auto"/>
          </w:tcPr>
          <w:p w:rsidR="006550A7" w:rsidRPr="006A27C8" w:rsidRDefault="006550A7" w:rsidP="006A27C8">
            <w:pPr>
              <w:pStyle w:val="rfdCenterBold1"/>
              <w:rPr>
                <w:rtl/>
              </w:rPr>
            </w:pPr>
            <w:r w:rsidRPr="006A27C8">
              <w:rPr>
                <w:rtl/>
              </w:rPr>
              <w:t>كتب ترى</w:t>
            </w:r>
            <w:r w:rsidR="00DD3143" w:rsidRPr="006A27C8">
              <w:rPr>
                <w:rtl/>
              </w:rPr>
              <w:t>ٰ</w:t>
            </w:r>
            <w:r w:rsidRPr="006A27C8">
              <w:rPr>
                <w:rtl/>
              </w:rPr>
              <w:t xml:space="preserve"> النور لأول مر</w:t>
            </w:r>
            <w:r w:rsidR="00DD3143" w:rsidRPr="006A27C8">
              <w:rPr>
                <w:rtl/>
              </w:rPr>
              <w:t>ّ</w:t>
            </w:r>
            <w:r w:rsidRPr="006A27C8">
              <w:rPr>
                <w:rtl/>
              </w:rPr>
              <w:t>ة</w:t>
            </w:r>
          </w:p>
          <w:p w:rsidR="006550A7" w:rsidRPr="00016E26" w:rsidRDefault="006A27C8" w:rsidP="00DD3143">
            <w:pPr>
              <w:pStyle w:val="rfdNormal0"/>
              <w:rPr>
                <w:rStyle w:val="rfdFootnoteBold"/>
                <w:rtl/>
              </w:rPr>
            </w:pPr>
            <w:r w:rsidRPr="00016E26">
              <w:rPr>
                <w:rStyle w:val="rfdFootnoteBold"/>
              </w:rPr>
              <w:sym w:font="Wingdings 2" w:char="F0F5"/>
            </w:r>
            <w:r w:rsidR="006550A7" w:rsidRPr="00016E26">
              <w:rPr>
                <w:rStyle w:val="rfdFootnoteBold"/>
                <w:rtl/>
              </w:rPr>
              <w:t xml:space="preserve"> شرح الأخبار في فضائل الأئم</w:t>
            </w:r>
            <w:r w:rsidR="00DD3143" w:rsidRPr="00016E26">
              <w:rPr>
                <w:rStyle w:val="rfdFootnoteBold"/>
                <w:rtl/>
              </w:rPr>
              <w:t>ّ</w:t>
            </w:r>
            <w:r w:rsidR="006550A7" w:rsidRPr="00016E26">
              <w:rPr>
                <w:rStyle w:val="rfdFootnoteBold"/>
                <w:rtl/>
              </w:rPr>
              <w:t>ة الأطهار</w:t>
            </w:r>
            <w:r w:rsidR="007E0241" w:rsidRPr="00016E26">
              <w:rPr>
                <w:rStyle w:val="rfdFootnoteBold"/>
                <w:rtl/>
              </w:rPr>
              <w:t xml:space="preserve"> ،</w:t>
            </w:r>
            <w:r w:rsidR="00DD3143" w:rsidRPr="00016E26">
              <w:rPr>
                <w:rStyle w:val="rfdFootnoteBold"/>
                <w:rtl/>
              </w:rPr>
              <w:t xml:space="preserve"> </w:t>
            </w:r>
            <w:r w:rsidR="00DD3143" w:rsidRPr="00016E26">
              <w:rPr>
                <w:rStyle w:val="rfdFootnoteBold"/>
                <w:rtl/>
              </w:rPr>
              <w:br/>
            </w:r>
            <w:r w:rsidR="006550A7" w:rsidRPr="00016E26">
              <w:rPr>
                <w:rStyle w:val="rfdFootnoteBold"/>
                <w:rtl/>
              </w:rPr>
              <w:t>ج 2</w:t>
            </w:r>
            <w:r w:rsidR="00095AA9" w:rsidRPr="00016E26">
              <w:rPr>
                <w:rStyle w:val="rfdFootnoteBold"/>
                <w:rtl/>
              </w:rPr>
              <w:t xml:space="preserve"> .</w:t>
            </w:r>
          </w:p>
          <w:p w:rsidR="006550A7" w:rsidRPr="00AC6D18" w:rsidRDefault="006550A7" w:rsidP="00DD3143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تأليف</w:t>
            </w:r>
            <w:r w:rsidR="007E0241">
              <w:rPr>
                <w:rtl/>
              </w:rPr>
              <w:t xml:space="preserve"> :</w:t>
            </w:r>
            <w:r w:rsidRPr="00AC6D18">
              <w:rPr>
                <w:rtl/>
              </w:rPr>
              <w:t xml:space="preserve"> ا</w:t>
            </w:r>
            <w:r>
              <w:rPr>
                <w:rtl/>
              </w:rPr>
              <w:t>لقاضي أبي حنيفة النعمان بن محمد</w:t>
            </w:r>
            <w:r w:rsidR="00DD3143">
              <w:rPr>
                <w:rtl/>
              </w:rPr>
              <w:t xml:space="preserve"> </w:t>
            </w:r>
            <w:r w:rsidR="00DD3143">
              <w:rPr>
                <w:rtl/>
              </w:rPr>
              <w:br/>
            </w:r>
            <w:r w:rsidRPr="00AC6D18">
              <w:rPr>
                <w:rtl/>
              </w:rPr>
              <w:t>التميمي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المتوف</w:t>
            </w:r>
            <w:r w:rsidR="00DD3143">
              <w:rPr>
                <w:rtl/>
              </w:rPr>
              <w:t>ّ</w:t>
            </w:r>
            <w:r w:rsidRPr="00AC6D18">
              <w:rPr>
                <w:rtl/>
              </w:rPr>
              <w:t>ى سنة 363 ه</w:t>
            </w:r>
            <w:r w:rsidR="00DD3143">
              <w:rPr>
                <w:rtl/>
              </w:rPr>
              <w:t>ـ</w:t>
            </w:r>
            <w:r w:rsidR="00095AA9">
              <w:rPr>
                <w:rtl/>
              </w:rPr>
              <w:t xml:space="preserve"> .</w:t>
            </w:r>
          </w:p>
          <w:p w:rsidR="006550A7" w:rsidRDefault="006550A7" w:rsidP="00DD3143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عرض فيه ا</w:t>
            </w:r>
            <w:r>
              <w:rPr>
                <w:rtl/>
              </w:rPr>
              <w:t>لمؤلف الأحداث الهام</w:t>
            </w:r>
            <w:r w:rsidR="00DD3143">
              <w:rPr>
                <w:rtl/>
              </w:rPr>
              <w:t>ّ</w:t>
            </w:r>
            <w:r>
              <w:rPr>
                <w:rtl/>
              </w:rPr>
              <w:t xml:space="preserve">ة في حياة </w:t>
            </w:r>
            <w:r w:rsidR="00DD3143">
              <w:rPr>
                <w:rtl/>
              </w:rPr>
              <w:br/>
            </w:r>
            <w:r w:rsidRPr="00AC6D18">
              <w:rPr>
                <w:rtl/>
              </w:rPr>
              <w:t>أئم</w:t>
            </w:r>
            <w:r w:rsidR="00DD3143">
              <w:rPr>
                <w:rtl/>
              </w:rPr>
              <w:t>ّ</w:t>
            </w:r>
            <w:r w:rsidRPr="00AC6D18">
              <w:rPr>
                <w:rtl/>
              </w:rPr>
              <w:t xml:space="preserve">ة أهل البيت </w:t>
            </w:r>
            <w:r w:rsidR="00DD3143">
              <w:rPr>
                <w:rtl/>
              </w:rPr>
              <w:t>عليهم السلام</w:t>
            </w:r>
            <w:r>
              <w:rPr>
                <w:rtl/>
              </w:rPr>
              <w:t xml:space="preserve"> إلى الإ</w:t>
            </w:r>
            <w:r w:rsidR="00DD3143">
              <w:rPr>
                <w:rtl/>
              </w:rPr>
              <w:t>ِ</w:t>
            </w:r>
            <w:r>
              <w:rPr>
                <w:rtl/>
              </w:rPr>
              <w:t xml:space="preserve">مام </w:t>
            </w:r>
            <w:r w:rsidR="00DD3143">
              <w:rPr>
                <w:rtl/>
              </w:rPr>
              <w:br/>
            </w:r>
            <w:r w:rsidRPr="00AC6D18">
              <w:rPr>
                <w:rtl/>
              </w:rPr>
              <w:t xml:space="preserve">جعفر الصادق </w:t>
            </w:r>
            <w:r w:rsidR="00DD3143">
              <w:rPr>
                <w:rtl/>
              </w:rPr>
              <w:t>عليه السلام</w:t>
            </w:r>
            <w:r w:rsidR="007E0241">
              <w:rPr>
                <w:rtl/>
              </w:rPr>
              <w:t xml:space="preserve"> ،</w:t>
            </w:r>
            <w:r>
              <w:rPr>
                <w:rtl/>
              </w:rPr>
              <w:t xml:space="preserve"> وتوس</w:t>
            </w:r>
            <w:r w:rsidR="00DD3143">
              <w:rPr>
                <w:rtl/>
              </w:rPr>
              <w:t>ّ</w:t>
            </w:r>
            <w:r>
              <w:rPr>
                <w:rtl/>
              </w:rPr>
              <w:t xml:space="preserve">ع في ما </w:t>
            </w:r>
            <w:r w:rsidR="00DD3143">
              <w:rPr>
                <w:rtl/>
              </w:rPr>
              <w:br/>
            </w:r>
            <w:r w:rsidRPr="00AC6D18">
              <w:rPr>
                <w:rtl/>
              </w:rPr>
              <w:t>يتعل</w:t>
            </w:r>
            <w:r w:rsidR="00DD3143">
              <w:rPr>
                <w:rtl/>
              </w:rPr>
              <w:t>ّ</w:t>
            </w:r>
            <w:r w:rsidRPr="00AC6D18">
              <w:rPr>
                <w:rtl/>
              </w:rPr>
              <w:t>ق بفض</w:t>
            </w:r>
            <w:r>
              <w:rPr>
                <w:rtl/>
              </w:rPr>
              <w:t>ائل ومناقب أمير المؤمنين الإ</w:t>
            </w:r>
            <w:r w:rsidR="00DD3143">
              <w:rPr>
                <w:rtl/>
              </w:rPr>
              <w:t>ِ</w:t>
            </w:r>
            <w:r>
              <w:rPr>
                <w:rtl/>
              </w:rPr>
              <w:t xml:space="preserve">مام </w:t>
            </w:r>
            <w:r w:rsidR="00DD3143">
              <w:rPr>
                <w:rtl/>
              </w:rPr>
              <w:br/>
            </w:r>
            <w:r w:rsidRPr="00AC6D18">
              <w:rPr>
                <w:rtl/>
              </w:rPr>
              <w:t>علي</w:t>
            </w:r>
            <w:r w:rsidR="00DD3143">
              <w:rPr>
                <w:rtl/>
              </w:rPr>
              <w:t>ّ</w:t>
            </w:r>
            <w:r w:rsidRPr="00AC6D18">
              <w:rPr>
                <w:rtl/>
              </w:rPr>
              <w:t xml:space="preserve"> بن أبي طالب </w:t>
            </w:r>
            <w:r w:rsidR="00DD3143">
              <w:rPr>
                <w:rtl/>
              </w:rPr>
              <w:t>عليه السلام</w:t>
            </w:r>
            <w:r w:rsidR="007E0241">
              <w:rPr>
                <w:rtl/>
              </w:rPr>
              <w:t xml:space="preserve"> ،</w:t>
            </w:r>
            <w:r>
              <w:rPr>
                <w:rtl/>
              </w:rPr>
              <w:t xml:space="preserve"> ورد</w:t>
            </w:r>
            <w:r w:rsidR="00DD3143">
              <w:rPr>
                <w:rtl/>
              </w:rPr>
              <w:t>ّ</w:t>
            </w:r>
            <w:r>
              <w:rPr>
                <w:rtl/>
              </w:rPr>
              <w:t xml:space="preserve"> شبهات </w:t>
            </w:r>
            <w:r w:rsidR="00DD3143">
              <w:rPr>
                <w:rtl/>
              </w:rPr>
              <w:br/>
            </w:r>
            <w:r w:rsidRPr="00AC6D18">
              <w:rPr>
                <w:rtl/>
              </w:rPr>
              <w:t>المخالفين</w:t>
            </w:r>
            <w:r w:rsidR="007E0241">
              <w:rPr>
                <w:rtl/>
              </w:rPr>
              <w:t xml:space="preserve"> ،</w:t>
            </w:r>
            <w:r>
              <w:rPr>
                <w:rtl/>
              </w:rPr>
              <w:t xml:space="preserve"> وقد انفرد المؤلف بإيراد روايات </w:t>
            </w:r>
            <w:r w:rsidR="00DD3143">
              <w:rPr>
                <w:rtl/>
              </w:rPr>
              <w:br/>
            </w:r>
            <w:r w:rsidRPr="00AC6D18">
              <w:rPr>
                <w:rtl/>
              </w:rPr>
              <w:t>عزيزة فريدة لم ترو في المص</w:t>
            </w:r>
            <w:r>
              <w:rPr>
                <w:rtl/>
              </w:rPr>
              <w:t>ادر ال</w:t>
            </w:r>
            <w:r w:rsidR="00DD3143">
              <w:rPr>
                <w:rtl/>
              </w:rPr>
              <w:t>ْ</w:t>
            </w:r>
            <w:r>
              <w:rPr>
                <w:rtl/>
              </w:rPr>
              <w:t>أ</w:t>
            </w:r>
            <w:r w:rsidR="00DD3143">
              <w:rPr>
                <w:rtl/>
              </w:rPr>
              <w:t>ُ</w:t>
            </w:r>
            <w:r>
              <w:rPr>
                <w:rtl/>
              </w:rPr>
              <w:t>خرى</w:t>
            </w:r>
            <w:r w:rsidR="007E0241">
              <w:rPr>
                <w:rtl/>
              </w:rPr>
              <w:t xml:space="preserve"> ،</w:t>
            </w:r>
            <w:r>
              <w:rPr>
                <w:rtl/>
              </w:rPr>
              <w:t xml:space="preserve"> </w:t>
            </w:r>
            <w:r w:rsidR="00DD3143">
              <w:rPr>
                <w:rtl/>
              </w:rPr>
              <w:br/>
            </w:r>
            <w:r w:rsidRPr="00AC6D18">
              <w:rPr>
                <w:rtl/>
              </w:rPr>
              <w:t xml:space="preserve">والكتاب </w:t>
            </w:r>
            <w:r>
              <w:rPr>
                <w:rtl/>
              </w:rPr>
              <w:t>مرت</w:t>
            </w:r>
            <w:r w:rsidR="00DD3143">
              <w:rPr>
                <w:rtl/>
              </w:rPr>
              <w:t>ّ</w:t>
            </w:r>
            <w:r>
              <w:rPr>
                <w:rtl/>
              </w:rPr>
              <w:t>ب على 16 جزءا</w:t>
            </w:r>
            <w:r w:rsidR="00DD3143">
              <w:rPr>
                <w:rtl/>
              </w:rPr>
              <w:t>ً</w:t>
            </w:r>
            <w:r w:rsidR="007E0241">
              <w:rPr>
                <w:rtl/>
              </w:rPr>
              <w:t xml:space="preserve"> ،</w:t>
            </w:r>
            <w:r>
              <w:rPr>
                <w:rtl/>
              </w:rPr>
              <w:t xml:space="preserve"> احتوى المجل</w:t>
            </w:r>
            <w:r w:rsidR="00DD3143">
              <w:rPr>
                <w:rtl/>
              </w:rPr>
              <w:t>ّ</w:t>
            </w:r>
            <w:r>
              <w:rPr>
                <w:rtl/>
              </w:rPr>
              <w:t xml:space="preserve">د </w:t>
            </w:r>
            <w:r w:rsidR="00DD3143">
              <w:rPr>
                <w:rtl/>
              </w:rPr>
              <w:br/>
            </w:r>
            <w:r w:rsidRPr="00AC6D18">
              <w:rPr>
                <w:rtl/>
              </w:rPr>
              <w:t>الثاني هذا على الأجزاء 5</w:t>
            </w:r>
            <w:r>
              <w:rPr>
                <w:rtl/>
              </w:rPr>
              <w:t xml:space="preserve"> ـ </w:t>
            </w:r>
            <w:r w:rsidRPr="00AC6D18">
              <w:rPr>
                <w:rtl/>
              </w:rPr>
              <w:t>10</w:t>
            </w:r>
            <w:r w:rsidR="00095AA9">
              <w:rPr>
                <w:rtl/>
              </w:rPr>
              <w:t xml:space="preserve"> .</w:t>
            </w:r>
          </w:p>
          <w:p w:rsidR="009968CF" w:rsidRDefault="006550A7" w:rsidP="00BF439B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تحقيق</w:t>
            </w:r>
            <w:r w:rsidR="007E0241">
              <w:rPr>
                <w:rtl/>
              </w:rPr>
              <w:t xml:space="preserve"> :</w:t>
            </w:r>
            <w:r w:rsidRPr="00AC6D18">
              <w:rPr>
                <w:rtl/>
              </w:rPr>
              <w:t xml:space="preserve"> السيد محمد الحسيني الجلالي</w:t>
            </w:r>
            <w:r w:rsidR="00095AA9">
              <w:rPr>
                <w:rtl/>
              </w:rPr>
              <w:t xml:space="preserve"> .</w:t>
            </w:r>
          </w:p>
        </w:tc>
        <w:tc>
          <w:tcPr>
            <w:tcW w:w="200" w:type="pct"/>
            <w:shd w:val="clear" w:color="auto" w:fill="auto"/>
          </w:tcPr>
          <w:p w:rsidR="009968CF" w:rsidRDefault="009968CF" w:rsidP="009968CF">
            <w:pPr>
              <w:pStyle w:val="rfdNormal0"/>
              <w:rPr>
                <w:rtl/>
              </w:rPr>
            </w:pPr>
          </w:p>
        </w:tc>
        <w:tc>
          <w:tcPr>
            <w:tcW w:w="2400" w:type="pct"/>
            <w:shd w:val="clear" w:color="auto" w:fill="auto"/>
          </w:tcPr>
          <w:p w:rsidR="006550A7" w:rsidRDefault="006550A7" w:rsidP="00BF439B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نشر</w:t>
            </w:r>
            <w:r w:rsidR="007E0241">
              <w:rPr>
                <w:rtl/>
              </w:rPr>
              <w:t xml:space="preserve"> :</w:t>
            </w:r>
            <w:r>
              <w:rPr>
                <w:rtl/>
              </w:rPr>
              <w:t xml:space="preserve"> مؤسسة النشر الإ</w:t>
            </w:r>
            <w:r w:rsidR="00D347B8">
              <w:rPr>
                <w:rtl/>
              </w:rPr>
              <w:t>ِ</w:t>
            </w:r>
            <w:r>
              <w:rPr>
                <w:rtl/>
              </w:rPr>
              <w:t xml:space="preserve">سلامي التابعة </w:t>
            </w:r>
            <w:r w:rsidR="00D347B8">
              <w:rPr>
                <w:rtl/>
              </w:rPr>
              <w:br/>
            </w:r>
            <w:r w:rsidRPr="00AC6D18">
              <w:rPr>
                <w:rtl/>
              </w:rPr>
              <w:t>لجماعة المدر</w:t>
            </w:r>
            <w:r w:rsidR="00D347B8">
              <w:rPr>
                <w:rtl/>
              </w:rPr>
              <w:t>ّ</w:t>
            </w:r>
            <w:r w:rsidRPr="00AC6D18">
              <w:rPr>
                <w:rtl/>
              </w:rPr>
              <w:t>سين في الحوزة العلمية</w:t>
            </w:r>
            <w:r>
              <w:rPr>
                <w:rtl/>
              </w:rPr>
              <w:t xml:space="preserve"> ـ قم</w:t>
            </w:r>
            <w:r w:rsidR="005C5FDB">
              <w:rPr>
                <w:rtl/>
              </w:rPr>
              <w:t xml:space="preserve"> / </w:t>
            </w:r>
            <w:r>
              <w:rPr>
                <w:rtl/>
              </w:rPr>
              <w:t xml:space="preserve">1412 </w:t>
            </w:r>
            <w:r w:rsidR="00D347B8">
              <w:rPr>
                <w:rtl/>
              </w:rPr>
              <w:br/>
            </w:r>
            <w:r w:rsidRPr="00AC6D18">
              <w:rPr>
                <w:rtl/>
              </w:rPr>
              <w:t>هجرية</w:t>
            </w:r>
            <w:r w:rsidR="00095AA9">
              <w:rPr>
                <w:rtl/>
              </w:rPr>
              <w:t xml:space="preserve"> .</w:t>
            </w:r>
          </w:p>
          <w:p w:rsidR="006A27C8" w:rsidRPr="00AC6D18" w:rsidRDefault="006A27C8" w:rsidP="006A27C8">
            <w:pPr>
              <w:pStyle w:val="rfdVar0"/>
              <w:rPr>
                <w:rtl/>
              </w:rPr>
            </w:pPr>
          </w:p>
          <w:p w:rsidR="006550A7" w:rsidRPr="00016E26" w:rsidRDefault="006A27C8" w:rsidP="00016E26">
            <w:pPr>
              <w:pStyle w:val="rfdNormal0"/>
              <w:rPr>
                <w:rStyle w:val="rfdFootnoteBold"/>
                <w:rtl/>
              </w:rPr>
            </w:pPr>
            <w:r w:rsidRPr="00016E26">
              <w:rPr>
                <w:rStyle w:val="rfdFootnoteBold"/>
              </w:rPr>
              <w:sym w:font="Wingdings 2" w:char="F0F5"/>
            </w:r>
            <w:r w:rsidR="006550A7" w:rsidRPr="00016E26">
              <w:rPr>
                <w:rStyle w:val="rfdFootnoteBold"/>
                <w:rtl/>
              </w:rPr>
              <w:t xml:space="preserve"> الرسائل الفقهية</w:t>
            </w:r>
            <w:r w:rsidR="007E0241" w:rsidRPr="00016E26">
              <w:rPr>
                <w:rStyle w:val="rfdFootnoteBold"/>
                <w:rtl/>
              </w:rPr>
              <w:t xml:space="preserve"> ،</w:t>
            </w:r>
            <w:r w:rsidR="006550A7" w:rsidRPr="00016E26">
              <w:rPr>
                <w:rStyle w:val="rfdFootnoteBold"/>
                <w:rtl/>
              </w:rPr>
              <w:t xml:space="preserve"> ج 1 </w:t>
            </w:r>
            <w:r w:rsidR="00AB3A9F" w:rsidRPr="00016E26">
              <w:rPr>
                <w:rStyle w:val="rfdFootnoteBold"/>
                <w:rtl/>
              </w:rPr>
              <w:t xml:space="preserve">و </w:t>
            </w:r>
            <w:r w:rsidR="006550A7" w:rsidRPr="00016E26">
              <w:rPr>
                <w:rStyle w:val="rfdFootnoteBold"/>
                <w:rtl/>
              </w:rPr>
              <w:t>2</w:t>
            </w:r>
            <w:r w:rsidR="00095AA9" w:rsidRPr="00016E26">
              <w:rPr>
                <w:rStyle w:val="rfdFootnoteBold"/>
                <w:rtl/>
              </w:rPr>
              <w:t xml:space="preserve"> .</w:t>
            </w:r>
          </w:p>
          <w:p w:rsidR="006550A7" w:rsidRPr="00AC6D18" w:rsidRDefault="006550A7" w:rsidP="00BF439B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تأليف</w:t>
            </w:r>
            <w:r w:rsidR="007E0241">
              <w:rPr>
                <w:rtl/>
              </w:rPr>
              <w:t xml:space="preserve"> :</w:t>
            </w:r>
            <w:r w:rsidRPr="00AC6D18">
              <w:rPr>
                <w:rtl/>
              </w:rPr>
              <w:t xml:space="preserve"> </w:t>
            </w:r>
            <w:r>
              <w:rPr>
                <w:rtl/>
              </w:rPr>
              <w:t xml:space="preserve">المولى </w:t>
            </w:r>
            <w:r w:rsidR="00D347B8">
              <w:rPr>
                <w:rtl/>
              </w:rPr>
              <w:t xml:space="preserve">محمد </w:t>
            </w:r>
            <w:r>
              <w:rPr>
                <w:rtl/>
              </w:rPr>
              <w:t xml:space="preserve">إسماعيل بن الحسين </w:t>
            </w:r>
            <w:r w:rsidR="00D347B8">
              <w:rPr>
                <w:rtl/>
              </w:rPr>
              <w:br/>
            </w:r>
            <w:r w:rsidRPr="00AC6D18">
              <w:rPr>
                <w:rtl/>
              </w:rPr>
              <w:t>ابن محمد رضا المازندراني الأصفهاني</w:t>
            </w:r>
            <w:r>
              <w:rPr>
                <w:rtl/>
              </w:rPr>
              <w:t xml:space="preserve"> </w:t>
            </w:r>
            <w:r w:rsidR="00D347B8">
              <w:rPr>
                <w:rtl/>
              </w:rPr>
              <w:br/>
            </w:r>
            <w:r w:rsidRPr="00AC6D18">
              <w:rPr>
                <w:rtl/>
              </w:rPr>
              <w:t>الخواجوئي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المتوف</w:t>
            </w:r>
            <w:r w:rsidR="00D347B8">
              <w:rPr>
                <w:rtl/>
              </w:rPr>
              <w:t>ّ</w:t>
            </w:r>
            <w:r w:rsidRPr="00AC6D18">
              <w:rPr>
                <w:rtl/>
              </w:rPr>
              <w:t>ى سنة 1173 ه</w:t>
            </w:r>
            <w:r w:rsidR="00D347B8">
              <w:rPr>
                <w:rtl/>
              </w:rPr>
              <w:t>ـ</w:t>
            </w:r>
            <w:r w:rsidR="00095AA9">
              <w:rPr>
                <w:rtl/>
              </w:rPr>
              <w:t xml:space="preserve"> .</w:t>
            </w:r>
          </w:p>
          <w:p w:rsidR="006550A7" w:rsidRPr="00AC6D18" w:rsidRDefault="006550A7" w:rsidP="00BF439B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مجموع</w:t>
            </w:r>
            <w:r>
              <w:rPr>
                <w:rtl/>
              </w:rPr>
              <w:t xml:space="preserve">ة كبيرة من الرسائل الفقهية التي </w:t>
            </w:r>
            <w:r w:rsidR="004C437C">
              <w:rPr>
                <w:rtl/>
              </w:rPr>
              <w:br/>
            </w:r>
            <w:r w:rsidRPr="00AC6D18">
              <w:rPr>
                <w:rtl/>
              </w:rPr>
              <w:t>عالجت مسا</w:t>
            </w:r>
            <w:r>
              <w:rPr>
                <w:rtl/>
              </w:rPr>
              <w:t>ئل مختلفة</w:t>
            </w:r>
            <w:r w:rsidR="007E0241">
              <w:rPr>
                <w:rtl/>
              </w:rPr>
              <w:t xml:space="preserve"> ،</w:t>
            </w:r>
            <w:r>
              <w:rPr>
                <w:rtl/>
              </w:rPr>
              <w:t xml:space="preserve"> طبعت في مجل</w:t>
            </w:r>
            <w:r w:rsidR="004C437C">
              <w:rPr>
                <w:rtl/>
              </w:rPr>
              <w:t>ّ</w:t>
            </w:r>
            <w:r>
              <w:rPr>
                <w:rtl/>
              </w:rPr>
              <w:t>دين</w:t>
            </w:r>
            <w:r w:rsidR="007E0241">
              <w:rPr>
                <w:rtl/>
              </w:rPr>
              <w:t xml:space="preserve"> ،</w:t>
            </w:r>
            <w:r>
              <w:rPr>
                <w:rtl/>
              </w:rPr>
              <w:t xml:space="preserve"> ضم</w:t>
            </w:r>
            <w:r w:rsidR="004C437C">
              <w:rPr>
                <w:rtl/>
              </w:rPr>
              <w:t>ّ</w:t>
            </w:r>
            <w:r>
              <w:rPr>
                <w:rtl/>
              </w:rPr>
              <w:t xml:space="preserve"> </w:t>
            </w:r>
            <w:r w:rsidR="004C437C">
              <w:rPr>
                <w:rtl/>
              </w:rPr>
              <w:br/>
            </w:r>
            <w:r w:rsidRPr="00AC6D18">
              <w:rPr>
                <w:rtl/>
              </w:rPr>
              <w:t>الأول من</w:t>
            </w:r>
            <w:r>
              <w:rPr>
                <w:rtl/>
              </w:rPr>
              <w:t>هما 19 رسالة</w:t>
            </w:r>
            <w:r w:rsidR="007E0241">
              <w:rPr>
                <w:rtl/>
              </w:rPr>
              <w:t xml:space="preserve"> ،</w:t>
            </w:r>
            <w:r>
              <w:rPr>
                <w:rtl/>
              </w:rPr>
              <w:t xml:space="preserve"> وقد ضم</w:t>
            </w:r>
            <w:r w:rsidR="004C437C">
              <w:rPr>
                <w:rtl/>
              </w:rPr>
              <w:t>ّ</w:t>
            </w:r>
            <w:r>
              <w:rPr>
                <w:rtl/>
              </w:rPr>
              <w:t xml:space="preserve"> الثاني 20 </w:t>
            </w:r>
            <w:r w:rsidR="004C437C">
              <w:rPr>
                <w:rtl/>
              </w:rPr>
              <w:br/>
            </w:r>
            <w:r w:rsidRPr="00AC6D18">
              <w:rPr>
                <w:rtl/>
              </w:rPr>
              <w:t>رسالة</w:t>
            </w:r>
            <w:r w:rsidR="00095AA9">
              <w:rPr>
                <w:rtl/>
              </w:rPr>
              <w:t xml:space="preserve"> .</w:t>
            </w:r>
          </w:p>
          <w:p w:rsidR="006550A7" w:rsidRDefault="006550A7" w:rsidP="00BF439B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ت</w:t>
            </w:r>
            <w:r>
              <w:rPr>
                <w:rtl/>
              </w:rPr>
              <w:t>م</w:t>
            </w:r>
            <w:r w:rsidR="004C437C">
              <w:rPr>
                <w:rtl/>
              </w:rPr>
              <w:t>ّ</w:t>
            </w:r>
            <w:r>
              <w:rPr>
                <w:rtl/>
              </w:rPr>
              <w:t xml:space="preserve"> تحقيق هذه الرسائل على عد</w:t>
            </w:r>
            <w:r w:rsidR="004C437C">
              <w:rPr>
                <w:rtl/>
              </w:rPr>
              <w:t>ّ</w:t>
            </w:r>
            <w:r>
              <w:rPr>
                <w:rtl/>
              </w:rPr>
              <w:t xml:space="preserve">ة نسخ </w:t>
            </w:r>
            <w:r w:rsidR="004C437C">
              <w:rPr>
                <w:rtl/>
              </w:rPr>
              <w:br/>
            </w:r>
            <w:r w:rsidRPr="00AC6D18">
              <w:rPr>
                <w:rtl/>
              </w:rPr>
              <w:t>مخطوطة</w:t>
            </w:r>
            <w:r w:rsidR="00095AA9">
              <w:rPr>
                <w:rtl/>
              </w:rPr>
              <w:t xml:space="preserve"> .</w:t>
            </w:r>
          </w:p>
          <w:p w:rsidR="009968CF" w:rsidRDefault="006550A7" w:rsidP="00BF439B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تحقيق</w:t>
            </w:r>
            <w:r w:rsidR="007E0241">
              <w:rPr>
                <w:rtl/>
              </w:rPr>
              <w:t xml:space="preserve"> :</w:t>
            </w:r>
            <w:r w:rsidRPr="00AC6D18">
              <w:rPr>
                <w:rtl/>
              </w:rPr>
              <w:t xml:space="preserve"> السيد مهدي الرجائي</w:t>
            </w:r>
            <w:r w:rsidR="00095AA9">
              <w:rPr>
                <w:rtl/>
              </w:rPr>
              <w:t xml:space="preserve"> .</w:t>
            </w:r>
          </w:p>
        </w:tc>
      </w:tr>
    </w:tbl>
    <w:p w:rsidR="009968CF" w:rsidRDefault="00AC6D18" w:rsidP="00AC6D18">
      <w:pPr>
        <w:rPr>
          <w:rtl/>
        </w:rPr>
      </w:pPr>
      <w:r>
        <w:rPr>
          <w:rtl/>
        </w:rPr>
        <w:br w:type="page"/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4409"/>
        <w:gridCol w:w="367"/>
        <w:gridCol w:w="4409"/>
      </w:tblGrid>
      <w:tr w:rsidR="009968CF" w:rsidTr="006A27C8">
        <w:tc>
          <w:tcPr>
            <w:tcW w:w="2400" w:type="pct"/>
            <w:shd w:val="clear" w:color="auto" w:fill="auto"/>
          </w:tcPr>
          <w:p w:rsidR="006550A7" w:rsidRDefault="006550A7" w:rsidP="00BF439B">
            <w:pPr>
              <w:pStyle w:val="rfdVar"/>
              <w:rPr>
                <w:rtl/>
              </w:rPr>
            </w:pPr>
            <w:r>
              <w:rPr>
                <w:rtl/>
              </w:rPr>
              <w:lastRenderedPageBreak/>
              <w:t>نشر</w:t>
            </w:r>
            <w:r w:rsidR="007E0241">
              <w:rPr>
                <w:rtl/>
              </w:rPr>
              <w:t xml:space="preserve"> :</w:t>
            </w:r>
            <w:r w:rsidRPr="00AC6D18">
              <w:rPr>
                <w:rtl/>
              </w:rPr>
              <w:t xml:space="preserve"> دار الكتاب الإ</w:t>
            </w:r>
            <w:r w:rsidR="00A94C3D">
              <w:rPr>
                <w:rtl/>
              </w:rPr>
              <w:t>ِ</w:t>
            </w:r>
            <w:r w:rsidRPr="00AC6D18">
              <w:rPr>
                <w:rtl/>
              </w:rPr>
              <w:t>سلامي</w:t>
            </w:r>
            <w:r>
              <w:rPr>
                <w:rtl/>
              </w:rPr>
              <w:t xml:space="preserve"> ـ قم</w:t>
            </w:r>
            <w:r w:rsidR="00095AA9">
              <w:rPr>
                <w:rtl/>
              </w:rPr>
              <w:t xml:space="preserve"> .</w:t>
            </w:r>
          </w:p>
          <w:p w:rsidR="006A27C8" w:rsidRPr="00AC6D18" w:rsidRDefault="006A27C8" w:rsidP="006A27C8">
            <w:pPr>
              <w:pStyle w:val="rfdVar0"/>
              <w:rPr>
                <w:rtl/>
              </w:rPr>
            </w:pPr>
          </w:p>
          <w:p w:rsidR="006550A7" w:rsidRPr="00016E26" w:rsidRDefault="00016E26" w:rsidP="006550A7">
            <w:pPr>
              <w:pStyle w:val="rfdNormal0"/>
              <w:rPr>
                <w:rStyle w:val="rfdFootnoteBold"/>
                <w:rtl/>
              </w:rPr>
            </w:pPr>
            <w:r w:rsidRPr="00016E26">
              <w:rPr>
                <w:rStyle w:val="rfdFootnoteBold"/>
              </w:rPr>
              <w:sym w:font="Wingdings 2" w:char="F0F5"/>
            </w:r>
            <w:r w:rsidR="006550A7" w:rsidRPr="00016E26">
              <w:rPr>
                <w:rStyle w:val="rfdFootnoteBold"/>
                <w:rtl/>
              </w:rPr>
              <w:t xml:space="preserve"> المعين في تفسير الكتاب المبين</w:t>
            </w:r>
            <w:r w:rsidR="007E0241" w:rsidRPr="00016E26">
              <w:rPr>
                <w:rStyle w:val="rfdFootnoteBold"/>
                <w:rtl/>
              </w:rPr>
              <w:t xml:space="preserve"> ،</w:t>
            </w:r>
            <w:r w:rsidR="006550A7" w:rsidRPr="00016E26">
              <w:rPr>
                <w:rStyle w:val="rfdFootnoteBold"/>
                <w:rtl/>
              </w:rPr>
              <w:t xml:space="preserve"> ج 1 ـ 3</w:t>
            </w:r>
            <w:r w:rsidR="00095AA9" w:rsidRPr="00016E26">
              <w:rPr>
                <w:rStyle w:val="rfdFootnoteBold"/>
                <w:rtl/>
              </w:rPr>
              <w:t xml:space="preserve"> .</w:t>
            </w:r>
          </w:p>
          <w:p w:rsidR="006550A7" w:rsidRPr="00AC6D18" w:rsidRDefault="006550A7" w:rsidP="00016E26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تأليف</w:t>
            </w:r>
            <w:r w:rsidR="007E0241">
              <w:rPr>
                <w:rtl/>
              </w:rPr>
              <w:t xml:space="preserve"> :</w:t>
            </w:r>
            <w:r>
              <w:rPr>
                <w:rtl/>
              </w:rPr>
              <w:t xml:space="preserve"> المولى نور الدين محمد بن مرتضى </w:t>
            </w:r>
            <w:r w:rsidR="00016E26">
              <w:rPr>
                <w:rtl/>
              </w:rPr>
              <w:br/>
            </w:r>
            <w:r w:rsidRPr="00AC6D18">
              <w:rPr>
                <w:rtl/>
              </w:rPr>
              <w:t>ابن محمد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ا</w:t>
            </w:r>
            <w:r>
              <w:rPr>
                <w:rtl/>
              </w:rPr>
              <w:t>لشهير بنور الدين الأخباري</w:t>
            </w:r>
            <w:r w:rsidR="007E0241">
              <w:rPr>
                <w:rtl/>
              </w:rPr>
              <w:t xml:space="preserve"> ،</w:t>
            </w:r>
            <w:r>
              <w:rPr>
                <w:rtl/>
              </w:rPr>
              <w:t xml:space="preserve"> وهو </w:t>
            </w:r>
            <w:r w:rsidR="00016E26">
              <w:rPr>
                <w:rtl/>
              </w:rPr>
              <w:br/>
            </w:r>
            <w:r w:rsidRPr="00AC6D18">
              <w:rPr>
                <w:rtl/>
              </w:rPr>
              <w:t xml:space="preserve">ابن </w:t>
            </w:r>
            <w:r>
              <w:rPr>
                <w:rtl/>
              </w:rPr>
              <w:t>ابن أخي المحق</w:t>
            </w:r>
            <w:r w:rsidR="00A94C3D">
              <w:rPr>
                <w:rtl/>
              </w:rPr>
              <w:t>ّ</w:t>
            </w:r>
            <w:r>
              <w:rPr>
                <w:rtl/>
              </w:rPr>
              <w:t>ق الفيض الكاشاني</w:t>
            </w:r>
            <w:r w:rsidR="007E0241">
              <w:rPr>
                <w:rtl/>
              </w:rPr>
              <w:t xml:space="preserve"> ،</w:t>
            </w:r>
            <w:r>
              <w:rPr>
                <w:rtl/>
              </w:rPr>
              <w:t xml:space="preserve"> </w:t>
            </w:r>
            <w:r w:rsidR="00016E26">
              <w:rPr>
                <w:rtl/>
              </w:rPr>
              <w:br/>
            </w:r>
            <w:r w:rsidRPr="00AC6D18">
              <w:rPr>
                <w:rtl/>
              </w:rPr>
              <w:t>وتلميذ عم</w:t>
            </w:r>
            <w:r w:rsidR="00A94C3D">
              <w:rPr>
                <w:rtl/>
              </w:rPr>
              <w:t>ّ</w:t>
            </w:r>
            <w:r w:rsidRPr="00AC6D18">
              <w:rPr>
                <w:rtl/>
              </w:rPr>
              <w:t xml:space="preserve"> والده</w:t>
            </w:r>
            <w:r>
              <w:rPr>
                <w:rtl/>
              </w:rPr>
              <w:t xml:space="preserve"> ـ </w:t>
            </w:r>
            <w:r w:rsidRPr="00AC6D18">
              <w:rPr>
                <w:rtl/>
              </w:rPr>
              <w:t>أي</w:t>
            </w:r>
            <w:r w:rsidR="00A94C3D">
              <w:rPr>
                <w:rtl/>
              </w:rPr>
              <w:t>ّ</w:t>
            </w:r>
            <w:r w:rsidRPr="00AC6D18">
              <w:rPr>
                <w:rtl/>
              </w:rPr>
              <w:t xml:space="preserve"> الفيض الكاشاني</w:t>
            </w:r>
            <w:r>
              <w:rPr>
                <w:rtl/>
              </w:rPr>
              <w:t xml:space="preserve"> ـ</w:t>
            </w:r>
            <w:r w:rsidR="00095AA9">
              <w:rPr>
                <w:rtl/>
              </w:rPr>
              <w:t xml:space="preserve"> .</w:t>
            </w:r>
          </w:p>
          <w:p w:rsidR="006550A7" w:rsidRPr="00AC6D18" w:rsidRDefault="006550A7" w:rsidP="00BF439B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تفسير و</w:t>
            </w:r>
            <w:r>
              <w:rPr>
                <w:rtl/>
              </w:rPr>
              <w:t xml:space="preserve">جيز يعين التالي والقارئ على فهم </w:t>
            </w:r>
            <w:r w:rsidR="00016E26">
              <w:rPr>
                <w:rtl/>
              </w:rPr>
              <w:br/>
            </w:r>
            <w:r w:rsidRPr="00AC6D18">
              <w:rPr>
                <w:rtl/>
              </w:rPr>
              <w:t>ما يقرأه</w:t>
            </w:r>
            <w:r w:rsidR="007E0241">
              <w:rPr>
                <w:rtl/>
              </w:rPr>
              <w:t xml:space="preserve"> ،</w:t>
            </w:r>
            <w:r>
              <w:rPr>
                <w:rtl/>
              </w:rPr>
              <w:t xml:space="preserve"> وهو متضمن لجميع القرآن المجيد </w:t>
            </w:r>
            <w:r w:rsidR="00016E26">
              <w:rPr>
                <w:rtl/>
              </w:rPr>
              <w:br/>
            </w:r>
            <w:r w:rsidRPr="00AC6D18">
              <w:rPr>
                <w:rtl/>
              </w:rPr>
              <w:t>مزجا</w:t>
            </w:r>
            <w:r w:rsidR="00016E26">
              <w:rPr>
                <w:rFonts w:hint="cs"/>
                <w:rtl/>
              </w:rPr>
              <w:t>ً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و</w:t>
            </w:r>
            <w:r>
              <w:rPr>
                <w:rtl/>
              </w:rPr>
              <w:t>قد تم</w:t>
            </w:r>
            <w:r w:rsidR="00016E26">
              <w:rPr>
                <w:rFonts w:hint="cs"/>
                <w:rtl/>
              </w:rPr>
              <w:t>ّ</w:t>
            </w:r>
            <w:r>
              <w:rPr>
                <w:rtl/>
              </w:rPr>
              <w:t xml:space="preserve"> تحقيقه على عد</w:t>
            </w:r>
            <w:r w:rsidR="00016E26">
              <w:rPr>
                <w:rFonts w:hint="cs"/>
                <w:rtl/>
              </w:rPr>
              <w:t>ّ</w:t>
            </w:r>
            <w:r>
              <w:rPr>
                <w:rtl/>
              </w:rPr>
              <w:t xml:space="preserve">ة نسخ مخطوطة </w:t>
            </w:r>
            <w:r w:rsidR="00016E26">
              <w:rPr>
                <w:rtl/>
              </w:rPr>
              <w:br/>
            </w:r>
            <w:r>
              <w:rPr>
                <w:rtl/>
              </w:rPr>
              <w:t>ذكرت مواصفاتها في المقد</w:t>
            </w:r>
            <w:r w:rsidR="00016E26">
              <w:rPr>
                <w:rFonts w:hint="cs"/>
                <w:rtl/>
              </w:rPr>
              <w:t>ّ</w:t>
            </w:r>
            <w:r>
              <w:rPr>
                <w:rtl/>
              </w:rPr>
              <w:t>مة</w:t>
            </w:r>
            <w:r w:rsidR="00095AA9">
              <w:rPr>
                <w:rtl/>
              </w:rPr>
              <w:t xml:space="preserve"> .</w:t>
            </w:r>
          </w:p>
          <w:p w:rsidR="006550A7" w:rsidRPr="00AC6D18" w:rsidRDefault="006550A7" w:rsidP="00BF439B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تحقيق</w:t>
            </w:r>
            <w:r w:rsidR="007E0241">
              <w:rPr>
                <w:rtl/>
              </w:rPr>
              <w:t xml:space="preserve"> :</w:t>
            </w:r>
            <w:r w:rsidRPr="00AC6D18">
              <w:rPr>
                <w:rtl/>
              </w:rPr>
              <w:t xml:space="preserve"> حسين الدركاهي</w:t>
            </w:r>
            <w:r w:rsidR="00095AA9">
              <w:rPr>
                <w:rtl/>
              </w:rPr>
              <w:t xml:space="preserve"> .</w:t>
            </w:r>
          </w:p>
          <w:p w:rsidR="006550A7" w:rsidRDefault="006550A7" w:rsidP="00BF439B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نشر</w:t>
            </w:r>
            <w:r w:rsidR="007E0241">
              <w:rPr>
                <w:rtl/>
              </w:rPr>
              <w:t xml:space="preserve"> :</w:t>
            </w:r>
            <w:r>
              <w:rPr>
                <w:rtl/>
              </w:rPr>
              <w:t xml:space="preserve"> مكتبة آية الله العظمى المرعشي </w:t>
            </w:r>
            <w:r w:rsidR="00016E26">
              <w:rPr>
                <w:rtl/>
              </w:rPr>
              <w:br/>
            </w:r>
            <w:r w:rsidRPr="00AC6D18">
              <w:rPr>
                <w:rtl/>
              </w:rPr>
              <w:t>العامة</w:t>
            </w:r>
            <w:r>
              <w:rPr>
                <w:rtl/>
              </w:rPr>
              <w:t xml:space="preserve"> ـ </w:t>
            </w:r>
            <w:r w:rsidRPr="00AC6D18">
              <w:rPr>
                <w:rtl/>
              </w:rPr>
              <w:t>قم</w:t>
            </w:r>
            <w:r w:rsidR="00095AA9">
              <w:rPr>
                <w:rtl/>
              </w:rPr>
              <w:t xml:space="preserve"> .</w:t>
            </w:r>
          </w:p>
          <w:p w:rsidR="00016E26" w:rsidRPr="00AC6D18" w:rsidRDefault="00016E26" w:rsidP="00016E26">
            <w:pPr>
              <w:pStyle w:val="rfdVar0"/>
              <w:rPr>
                <w:rtl/>
              </w:rPr>
            </w:pPr>
          </w:p>
          <w:p w:rsidR="006550A7" w:rsidRPr="00016E26" w:rsidRDefault="00016E26" w:rsidP="00016E26">
            <w:pPr>
              <w:pStyle w:val="rfdFootnote0"/>
              <w:rPr>
                <w:rStyle w:val="rfdFootnoteBold"/>
                <w:rtl/>
              </w:rPr>
            </w:pPr>
            <w:r w:rsidRPr="00016E26">
              <w:rPr>
                <w:rStyle w:val="rfdFootnoteBold"/>
              </w:rPr>
              <w:sym w:font="Wingdings 2" w:char="F0F5"/>
            </w:r>
            <w:r w:rsidR="006550A7" w:rsidRPr="00016E26">
              <w:rPr>
                <w:rStyle w:val="rfdFootnoteBold"/>
                <w:rtl/>
              </w:rPr>
              <w:t xml:space="preserve"> مجمع الفائدة والبرهان في شرح إرشاد </w:t>
            </w:r>
            <w:r>
              <w:rPr>
                <w:rStyle w:val="rfdFootnoteBold"/>
                <w:rtl/>
              </w:rPr>
              <w:br/>
            </w:r>
            <w:r w:rsidR="006550A7" w:rsidRPr="00016E26">
              <w:rPr>
                <w:rStyle w:val="rfdFootnoteBold"/>
                <w:rtl/>
              </w:rPr>
              <w:t>الأذهان</w:t>
            </w:r>
            <w:r w:rsidR="007E0241" w:rsidRPr="00016E26">
              <w:rPr>
                <w:rStyle w:val="rfdFootnoteBold"/>
                <w:rtl/>
              </w:rPr>
              <w:t xml:space="preserve"> ،</w:t>
            </w:r>
            <w:r w:rsidR="006550A7" w:rsidRPr="00016E26">
              <w:rPr>
                <w:rStyle w:val="rfdFootnoteBold"/>
                <w:rtl/>
              </w:rPr>
              <w:t xml:space="preserve"> ج 9 </w:t>
            </w:r>
            <w:r w:rsidR="00AB3A9F" w:rsidRPr="00016E26">
              <w:rPr>
                <w:rStyle w:val="rfdFootnoteBold"/>
                <w:rtl/>
              </w:rPr>
              <w:t xml:space="preserve">و </w:t>
            </w:r>
            <w:r w:rsidR="006550A7" w:rsidRPr="00016E26">
              <w:rPr>
                <w:rStyle w:val="rfdFootnoteBold"/>
                <w:rtl/>
              </w:rPr>
              <w:t>10</w:t>
            </w:r>
            <w:r w:rsidR="00095AA9" w:rsidRPr="00016E26">
              <w:rPr>
                <w:rStyle w:val="rfdFootnoteBold"/>
                <w:rtl/>
              </w:rPr>
              <w:t xml:space="preserve"> .</w:t>
            </w:r>
          </w:p>
          <w:p w:rsidR="00C64862" w:rsidRDefault="006550A7" w:rsidP="00BF439B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ت</w:t>
            </w:r>
            <w:r>
              <w:rPr>
                <w:rtl/>
              </w:rPr>
              <w:t>أليف</w:t>
            </w:r>
            <w:r w:rsidR="007E0241">
              <w:rPr>
                <w:rtl/>
              </w:rPr>
              <w:t xml:space="preserve"> :</w:t>
            </w:r>
            <w:r>
              <w:rPr>
                <w:rtl/>
              </w:rPr>
              <w:t xml:space="preserve"> الشيخ الفقيه أحمد المقد</w:t>
            </w:r>
            <w:r w:rsidR="00016E26">
              <w:rPr>
                <w:rFonts w:hint="cs"/>
                <w:rtl/>
              </w:rPr>
              <w:t>ّ</w:t>
            </w:r>
            <w:r>
              <w:rPr>
                <w:rtl/>
              </w:rPr>
              <w:t xml:space="preserve">س </w:t>
            </w:r>
            <w:r w:rsidR="00016E26">
              <w:rPr>
                <w:rtl/>
              </w:rPr>
              <w:br/>
            </w:r>
            <w:r w:rsidRPr="00AC6D18">
              <w:rPr>
                <w:rtl/>
              </w:rPr>
              <w:t>الأردبيلي</w:t>
            </w:r>
            <w:r w:rsidR="00095AA9">
              <w:rPr>
                <w:rtl/>
              </w:rPr>
              <w:t xml:space="preserve"> .</w:t>
            </w:r>
            <w:r w:rsidRPr="00AC6D18">
              <w:rPr>
                <w:rtl/>
              </w:rPr>
              <w:t xml:space="preserve"> </w:t>
            </w:r>
            <w:r>
              <w:rPr>
                <w:rtl/>
              </w:rPr>
              <w:t>المتوف</w:t>
            </w:r>
            <w:r w:rsidR="00016E26">
              <w:rPr>
                <w:rFonts w:hint="cs"/>
                <w:rtl/>
              </w:rPr>
              <w:t>ّ</w:t>
            </w:r>
            <w:r>
              <w:rPr>
                <w:rtl/>
              </w:rPr>
              <w:t xml:space="preserve">ى في النجف الأشرف سنة 993 </w:t>
            </w:r>
            <w:r w:rsidR="00016E26">
              <w:rPr>
                <w:rtl/>
              </w:rPr>
              <w:br/>
            </w:r>
            <w:r w:rsidRPr="00AC6D18">
              <w:rPr>
                <w:rtl/>
              </w:rPr>
              <w:t>هجرية</w:t>
            </w:r>
            <w:r w:rsidR="00095AA9">
              <w:rPr>
                <w:rtl/>
              </w:rPr>
              <w:t xml:space="preserve"> .</w:t>
            </w:r>
          </w:p>
          <w:p w:rsidR="009968CF" w:rsidRDefault="006550A7" w:rsidP="00016E26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 xml:space="preserve">شرح </w:t>
            </w:r>
            <w:r>
              <w:rPr>
                <w:rtl/>
              </w:rPr>
              <w:t>لكتاب «</w:t>
            </w:r>
            <w:r w:rsidR="00016E26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 xml:space="preserve">إرشاد الأذهان إلى أحكام </w:t>
            </w:r>
            <w:r w:rsidR="00016E26">
              <w:rPr>
                <w:rtl/>
              </w:rPr>
              <w:br/>
            </w:r>
            <w:r>
              <w:rPr>
                <w:rtl/>
              </w:rPr>
              <w:t>الإيمان</w:t>
            </w:r>
            <w:r w:rsidR="00016E26">
              <w:rPr>
                <w:rFonts w:hint="cs"/>
                <w:rtl/>
              </w:rPr>
              <w:t xml:space="preserve"> </w:t>
            </w:r>
            <w:r w:rsidRPr="00AC6D18">
              <w:rPr>
                <w:rtl/>
              </w:rPr>
              <w:t>»</w:t>
            </w:r>
            <w:r>
              <w:rPr>
                <w:rtl/>
              </w:rPr>
              <w:t xml:space="preserve"> للعل</w:t>
            </w:r>
            <w:r w:rsidR="00016E26">
              <w:rPr>
                <w:rFonts w:hint="cs"/>
                <w:rtl/>
              </w:rPr>
              <w:t>ّ</w:t>
            </w:r>
            <w:r>
              <w:rPr>
                <w:rtl/>
              </w:rPr>
              <w:t>امة الحسن</w:t>
            </w:r>
            <w:r w:rsidR="007E0241">
              <w:rPr>
                <w:rtl/>
              </w:rPr>
              <w:t xml:space="preserve"> ،</w:t>
            </w:r>
            <w:r>
              <w:rPr>
                <w:rtl/>
              </w:rPr>
              <w:t xml:space="preserve"> الشيخ الحسن بن </w:t>
            </w:r>
            <w:r w:rsidR="00016E26">
              <w:rPr>
                <w:rtl/>
              </w:rPr>
              <w:br/>
            </w:r>
            <w:r w:rsidRPr="00AC6D18">
              <w:rPr>
                <w:rtl/>
              </w:rPr>
              <w:t>يوسف بن المطه</w:t>
            </w:r>
            <w:r w:rsidR="00016E26">
              <w:rPr>
                <w:rFonts w:hint="cs"/>
                <w:rtl/>
              </w:rPr>
              <w:t>َّ</w:t>
            </w:r>
            <w:r w:rsidRPr="00AC6D18">
              <w:rPr>
                <w:rtl/>
              </w:rPr>
              <w:t xml:space="preserve">ر الأسدي </w:t>
            </w:r>
            <w:r>
              <w:rPr>
                <w:rtl/>
              </w:rPr>
              <w:t>(</w:t>
            </w:r>
            <w:r w:rsidR="00016E26">
              <w:rPr>
                <w:rFonts w:hint="cs"/>
                <w:rtl/>
              </w:rPr>
              <w:t xml:space="preserve"> </w:t>
            </w:r>
            <w:r w:rsidRPr="00AC6D18">
              <w:rPr>
                <w:rtl/>
              </w:rPr>
              <w:t>648</w:t>
            </w:r>
            <w:r>
              <w:rPr>
                <w:rtl/>
              </w:rPr>
              <w:t xml:space="preserve"> ـ 726 ه</w:t>
            </w:r>
            <w:r w:rsidR="00016E26">
              <w:rPr>
                <w:rFonts w:hint="cs"/>
                <w:rtl/>
              </w:rPr>
              <w:t xml:space="preserve"> </w:t>
            </w:r>
            <w:r w:rsidR="00773F9D">
              <w:rPr>
                <w:rtl/>
              </w:rPr>
              <w:t>)</w:t>
            </w:r>
            <w:r w:rsidR="00095AA9">
              <w:rPr>
                <w:rtl/>
              </w:rPr>
              <w:t xml:space="preserve"> .</w:t>
            </w:r>
            <w:r>
              <w:rPr>
                <w:rtl/>
              </w:rPr>
              <w:t xml:space="preserve"> </w:t>
            </w:r>
            <w:r w:rsidR="00016E26">
              <w:rPr>
                <w:rtl/>
              </w:rPr>
              <w:br/>
            </w:r>
            <w:r w:rsidRPr="00AC6D18">
              <w:rPr>
                <w:rtl/>
              </w:rPr>
              <w:t>وهو من أحسن شر</w:t>
            </w:r>
            <w:r>
              <w:rPr>
                <w:rtl/>
              </w:rPr>
              <w:t>وحه وأجمعها فوائد</w:t>
            </w:r>
            <w:r w:rsidR="00016E26">
              <w:rPr>
                <w:rFonts w:hint="cs"/>
                <w:rtl/>
              </w:rPr>
              <w:t xml:space="preserve"> </w:t>
            </w:r>
            <w:r w:rsidR="00A94C3D">
              <w:rPr>
                <w:rtl/>
              </w:rPr>
              <w:t>؛</w:t>
            </w:r>
            <w:r>
              <w:rPr>
                <w:rtl/>
              </w:rPr>
              <w:t xml:space="preserve"> اشتمل </w:t>
            </w:r>
            <w:r w:rsidR="00016E26">
              <w:rPr>
                <w:rtl/>
              </w:rPr>
              <w:br/>
            </w:r>
            <w:r w:rsidRPr="00AC6D18">
              <w:rPr>
                <w:rtl/>
              </w:rPr>
              <w:t>هذان الج</w:t>
            </w:r>
            <w:r>
              <w:rPr>
                <w:rtl/>
              </w:rPr>
              <w:t>زءان على كتب</w:t>
            </w:r>
            <w:r w:rsidR="007E0241">
              <w:rPr>
                <w:rtl/>
              </w:rPr>
              <w:t xml:space="preserve"> :</w:t>
            </w:r>
            <w:r>
              <w:rPr>
                <w:rtl/>
              </w:rPr>
              <w:t xml:space="preserve"> الشفعة</w:t>
            </w:r>
            <w:r w:rsidR="007E0241">
              <w:rPr>
                <w:rtl/>
              </w:rPr>
              <w:t xml:space="preserve"> ،</w:t>
            </w:r>
            <w:r>
              <w:rPr>
                <w:rtl/>
              </w:rPr>
              <w:t xml:space="preserve"> الدين</w:t>
            </w:r>
            <w:r w:rsidR="007E0241">
              <w:rPr>
                <w:rtl/>
              </w:rPr>
              <w:t xml:space="preserve"> ،</w:t>
            </w:r>
            <w:r>
              <w:rPr>
                <w:rtl/>
              </w:rPr>
              <w:t xml:space="preserve"> </w:t>
            </w:r>
            <w:r w:rsidR="00A94C3D">
              <w:rPr>
                <w:rtl/>
              </w:rPr>
              <w:br/>
            </w:r>
            <w:r>
              <w:rPr>
                <w:rtl/>
              </w:rPr>
              <w:t>الرهن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الحجر</w:t>
            </w:r>
            <w:r w:rsidR="007E0241">
              <w:rPr>
                <w:rtl/>
              </w:rPr>
              <w:t xml:space="preserve"> ،</w:t>
            </w:r>
            <w:r>
              <w:rPr>
                <w:rtl/>
              </w:rPr>
              <w:t xml:space="preserve"> الضمان</w:t>
            </w:r>
            <w:r w:rsidR="007E0241">
              <w:rPr>
                <w:rtl/>
              </w:rPr>
              <w:t xml:space="preserve"> ،</w:t>
            </w:r>
            <w:r>
              <w:rPr>
                <w:rtl/>
              </w:rPr>
              <w:t xml:space="preserve"> الحوالة</w:t>
            </w:r>
            <w:r w:rsidR="007E0241">
              <w:rPr>
                <w:rtl/>
              </w:rPr>
              <w:t xml:space="preserve"> ،</w:t>
            </w:r>
            <w:r>
              <w:rPr>
                <w:rtl/>
              </w:rPr>
              <w:t xml:space="preserve"> الكفالة</w:t>
            </w:r>
            <w:r w:rsidR="007E0241">
              <w:rPr>
                <w:rtl/>
              </w:rPr>
              <w:t xml:space="preserve"> ،</w:t>
            </w:r>
            <w:r w:rsidR="00A94C3D">
              <w:rPr>
                <w:rtl/>
              </w:rPr>
              <w:t xml:space="preserve"> </w:t>
            </w:r>
            <w:r w:rsidR="00A94C3D">
              <w:rPr>
                <w:rtl/>
              </w:rPr>
              <w:br/>
            </w:r>
          </w:p>
        </w:tc>
        <w:tc>
          <w:tcPr>
            <w:tcW w:w="200" w:type="pct"/>
            <w:shd w:val="clear" w:color="auto" w:fill="auto"/>
          </w:tcPr>
          <w:p w:rsidR="009968CF" w:rsidRDefault="009968CF" w:rsidP="00BF439B">
            <w:pPr>
              <w:pStyle w:val="rfdNormal0"/>
              <w:rPr>
                <w:rtl/>
              </w:rPr>
            </w:pPr>
          </w:p>
        </w:tc>
        <w:tc>
          <w:tcPr>
            <w:tcW w:w="2400" w:type="pct"/>
            <w:shd w:val="clear" w:color="auto" w:fill="auto"/>
          </w:tcPr>
          <w:p w:rsidR="006550A7" w:rsidRPr="00AC6D18" w:rsidRDefault="006550A7" w:rsidP="00016E26">
            <w:pPr>
              <w:pStyle w:val="rfdVar0"/>
              <w:rPr>
                <w:rtl/>
              </w:rPr>
            </w:pPr>
            <w:r w:rsidRPr="00AC6D18">
              <w:rPr>
                <w:rtl/>
              </w:rPr>
              <w:t>الصلح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الإ</w:t>
            </w:r>
            <w:r w:rsidR="00A94C3D">
              <w:rPr>
                <w:rtl/>
              </w:rPr>
              <w:t>ِ</w:t>
            </w:r>
            <w:r w:rsidRPr="00AC6D18">
              <w:rPr>
                <w:rtl/>
              </w:rPr>
              <w:t>قرار</w:t>
            </w:r>
            <w:r w:rsidR="007E0241">
              <w:rPr>
                <w:rtl/>
              </w:rPr>
              <w:t xml:space="preserve"> ،</w:t>
            </w:r>
            <w:r>
              <w:rPr>
                <w:rtl/>
              </w:rPr>
              <w:t xml:space="preserve"> الوكالة</w:t>
            </w:r>
            <w:r w:rsidR="007E0241">
              <w:rPr>
                <w:rtl/>
              </w:rPr>
              <w:t xml:space="preserve"> ،</w:t>
            </w:r>
            <w:r>
              <w:rPr>
                <w:rtl/>
              </w:rPr>
              <w:t xml:space="preserve"> الإ</w:t>
            </w:r>
            <w:r w:rsidR="00A94C3D">
              <w:rPr>
                <w:rtl/>
              </w:rPr>
              <w:t>ِ</w:t>
            </w:r>
            <w:r>
              <w:rPr>
                <w:rtl/>
              </w:rPr>
              <w:t>جا</w:t>
            </w:r>
            <w:r w:rsidR="00016E26">
              <w:rPr>
                <w:rFonts w:hint="cs"/>
                <w:rtl/>
              </w:rPr>
              <w:t>ر</w:t>
            </w:r>
            <w:r>
              <w:rPr>
                <w:rtl/>
              </w:rPr>
              <w:t>ة</w:t>
            </w:r>
            <w:r w:rsidR="007E0241">
              <w:rPr>
                <w:rtl/>
              </w:rPr>
              <w:t xml:space="preserve"> ،</w:t>
            </w:r>
            <w:r>
              <w:rPr>
                <w:rtl/>
              </w:rPr>
              <w:t xml:space="preserve"> المزارعة </w:t>
            </w:r>
            <w:r w:rsidR="00A94C3D">
              <w:rPr>
                <w:rtl/>
              </w:rPr>
              <w:br/>
            </w:r>
            <w:r w:rsidRPr="00AC6D18">
              <w:rPr>
                <w:rtl/>
              </w:rPr>
              <w:t>والمساقاة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الجع</w:t>
            </w:r>
            <w:r>
              <w:rPr>
                <w:rtl/>
              </w:rPr>
              <w:t>الة</w:t>
            </w:r>
            <w:r w:rsidR="007E0241">
              <w:rPr>
                <w:rtl/>
              </w:rPr>
              <w:t xml:space="preserve"> ،</w:t>
            </w:r>
            <w:r>
              <w:rPr>
                <w:rtl/>
              </w:rPr>
              <w:t xml:space="preserve"> السبق والرماية</w:t>
            </w:r>
            <w:r w:rsidR="007E0241">
              <w:rPr>
                <w:rtl/>
              </w:rPr>
              <w:t xml:space="preserve"> ،</w:t>
            </w:r>
            <w:r>
              <w:rPr>
                <w:rtl/>
              </w:rPr>
              <w:t xml:space="preserve"> الشركة</w:t>
            </w:r>
            <w:r w:rsidR="007E0241">
              <w:rPr>
                <w:rtl/>
              </w:rPr>
              <w:t xml:space="preserve"> ،</w:t>
            </w:r>
            <w:r>
              <w:rPr>
                <w:rtl/>
              </w:rPr>
              <w:t xml:space="preserve"> </w:t>
            </w:r>
            <w:r w:rsidR="00A94C3D">
              <w:rPr>
                <w:rtl/>
              </w:rPr>
              <w:br/>
            </w:r>
            <w:r w:rsidRPr="00AC6D18">
              <w:rPr>
                <w:rtl/>
              </w:rPr>
              <w:t>المضاربة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الودي</w:t>
            </w:r>
            <w:r>
              <w:rPr>
                <w:rtl/>
              </w:rPr>
              <w:t>عة</w:t>
            </w:r>
            <w:r w:rsidR="007E0241">
              <w:rPr>
                <w:rtl/>
              </w:rPr>
              <w:t xml:space="preserve"> ،</w:t>
            </w:r>
            <w:r>
              <w:rPr>
                <w:rtl/>
              </w:rPr>
              <w:t xml:space="preserve"> العارية</w:t>
            </w:r>
            <w:r w:rsidR="007E0241">
              <w:rPr>
                <w:rtl/>
              </w:rPr>
              <w:t xml:space="preserve"> ،</w:t>
            </w:r>
            <w:r>
              <w:rPr>
                <w:rtl/>
              </w:rPr>
              <w:t xml:space="preserve"> اللقطة</w:t>
            </w:r>
            <w:r w:rsidR="007E0241">
              <w:rPr>
                <w:rtl/>
              </w:rPr>
              <w:t xml:space="preserve"> ،</w:t>
            </w:r>
            <w:r>
              <w:rPr>
                <w:rtl/>
              </w:rPr>
              <w:t xml:space="preserve"> الغصب</w:t>
            </w:r>
            <w:r w:rsidR="007E0241">
              <w:rPr>
                <w:rtl/>
              </w:rPr>
              <w:t xml:space="preserve"> ،</w:t>
            </w:r>
            <w:r>
              <w:rPr>
                <w:rtl/>
              </w:rPr>
              <w:t xml:space="preserve"> </w:t>
            </w:r>
            <w:r w:rsidR="00A94C3D">
              <w:rPr>
                <w:rtl/>
              </w:rPr>
              <w:br/>
            </w:r>
            <w:r w:rsidRPr="00AC6D18">
              <w:rPr>
                <w:rtl/>
              </w:rPr>
              <w:t>والعطايا</w:t>
            </w:r>
            <w:r w:rsidR="00095AA9">
              <w:rPr>
                <w:rtl/>
              </w:rPr>
              <w:t xml:space="preserve"> .</w:t>
            </w:r>
          </w:p>
          <w:p w:rsidR="006550A7" w:rsidRPr="00AC6D18" w:rsidRDefault="006550A7" w:rsidP="00A94C3D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تحقيق</w:t>
            </w:r>
            <w:r w:rsidR="007E0241">
              <w:rPr>
                <w:rtl/>
              </w:rPr>
              <w:t xml:space="preserve"> :</w:t>
            </w:r>
            <w:r>
              <w:rPr>
                <w:rtl/>
              </w:rPr>
              <w:t xml:space="preserve"> الشيخ مجتبى العراقي والشيخ علي </w:t>
            </w:r>
            <w:r w:rsidR="00A94C3D">
              <w:rPr>
                <w:rtl/>
              </w:rPr>
              <w:br/>
            </w:r>
            <w:r w:rsidRPr="00AC6D18">
              <w:rPr>
                <w:rtl/>
              </w:rPr>
              <w:t>بناه الاشتهاردي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والشيخ حسين اليزدي</w:t>
            </w:r>
            <w:r w:rsidR="00375CD3">
              <w:rPr>
                <w:rtl/>
              </w:rPr>
              <w:t xml:space="preserve"> </w:t>
            </w:r>
            <w:r w:rsidR="00A94C3D">
              <w:rPr>
                <w:rtl/>
              </w:rPr>
              <w:br/>
            </w:r>
            <w:r w:rsidRPr="00AC6D18">
              <w:rPr>
                <w:rtl/>
              </w:rPr>
              <w:t>الأصفهاني</w:t>
            </w:r>
            <w:r w:rsidR="00095AA9">
              <w:rPr>
                <w:rtl/>
              </w:rPr>
              <w:t xml:space="preserve"> .</w:t>
            </w:r>
          </w:p>
          <w:p w:rsidR="006550A7" w:rsidRDefault="006550A7" w:rsidP="00BF439B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نشر</w:t>
            </w:r>
            <w:r w:rsidR="007E0241">
              <w:rPr>
                <w:rtl/>
              </w:rPr>
              <w:t xml:space="preserve"> :</w:t>
            </w:r>
            <w:r>
              <w:rPr>
                <w:rtl/>
              </w:rPr>
              <w:t xml:space="preserve"> مؤسسة النشر الإ</w:t>
            </w:r>
            <w:r w:rsidR="00A94C3D">
              <w:rPr>
                <w:rtl/>
              </w:rPr>
              <w:t>ِ</w:t>
            </w:r>
            <w:r>
              <w:rPr>
                <w:rtl/>
              </w:rPr>
              <w:t xml:space="preserve">سلامي التابعة </w:t>
            </w:r>
            <w:r w:rsidR="00A94C3D">
              <w:rPr>
                <w:rtl/>
              </w:rPr>
              <w:br/>
            </w:r>
            <w:r w:rsidRPr="00AC6D18">
              <w:rPr>
                <w:rtl/>
              </w:rPr>
              <w:t>لجماعة المدر</w:t>
            </w:r>
            <w:r w:rsidR="00A94C3D">
              <w:rPr>
                <w:rtl/>
              </w:rPr>
              <w:t>ّ</w:t>
            </w:r>
            <w:r w:rsidRPr="00AC6D18">
              <w:rPr>
                <w:rtl/>
              </w:rPr>
              <w:t>سين في الحوزة العلمية</w:t>
            </w:r>
            <w:r>
              <w:rPr>
                <w:rtl/>
              </w:rPr>
              <w:t xml:space="preserve"> ـ قم</w:t>
            </w:r>
            <w:r w:rsidR="005C5FDB">
              <w:rPr>
                <w:rtl/>
              </w:rPr>
              <w:t xml:space="preserve"> / </w:t>
            </w:r>
            <w:r>
              <w:rPr>
                <w:rtl/>
              </w:rPr>
              <w:t xml:space="preserve">1412 </w:t>
            </w:r>
            <w:r w:rsidR="00A94C3D">
              <w:rPr>
                <w:rtl/>
              </w:rPr>
              <w:br/>
            </w:r>
            <w:r w:rsidRPr="00AC6D18">
              <w:rPr>
                <w:rtl/>
              </w:rPr>
              <w:t>هجرية</w:t>
            </w:r>
            <w:r w:rsidR="00095AA9">
              <w:rPr>
                <w:rtl/>
              </w:rPr>
              <w:t xml:space="preserve"> .</w:t>
            </w:r>
          </w:p>
          <w:p w:rsidR="00016E26" w:rsidRPr="00AC6D18" w:rsidRDefault="00016E26" w:rsidP="00016E26">
            <w:pPr>
              <w:pStyle w:val="rfdVar0"/>
              <w:rPr>
                <w:rtl/>
              </w:rPr>
            </w:pPr>
          </w:p>
          <w:p w:rsidR="006550A7" w:rsidRPr="00016E26" w:rsidRDefault="00016E26" w:rsidP="006550A7">
            <w:pPr>
              <w:pStyle w:val="rfdNormal0"/>
              <w:rPr>
                <w:rStyle w:val="rfdFootnoteBold"/>
                <w:rtl/>
              </w:rPr>
            </w:pPr>
            <w:r w:rsidRPr="00016E26">
              <w:rPr>
                <w:rStyle w:val="rfdFootnoteBold"/>
              </w:rPr>
              <w:sym w:font="Wingdings 2" w:char="F0F5"/>
            </w:r>
            <w:r w:rsidR="006550A7" w:rsidRPr="00016E26">
              <w:rPr>
                <w:rStyle w:val="rfdFootnoteBold"/>
                <w:rtl/>
              </w:rPr>
              <w:t xml:space="preserve"> رسائل في ال</w:t>
            </w:r>
            <w:r w:rsidR="00A94C3D" w:rsidRPr="00016E26">
              <w:rPr>
                <w:rStyle w:val="rfdFootnoteBold"/>
                <w:rtl/>
              </w:rPr>
              <w:t>ْ</w:t>
            </w:r>
            <w:r w:rsidR="006550A7" w:rsidRPr="00016E26">
              <w:rPr>
                <w:rStyle w:val="rfdFootnoteBold"/>
                <w:rtl/>
              </w:rPr>
              <w:t>أ</w:t>
            </w:r>
            <w:r w:rsidR="00A94C3D" w:rsidRPr="00016E26">
              <w:rPr>
                <w:rStyle w:val="rfdFootnoteBold"/>
                <w:rtl/>
              </w:rPr>
              <w:t>ُ</w:t>
            </w:r>
            <w:r w:rsidR="006550A7" w:rsidRPr="00016E26">
              <w:rPr>
                <w:rStyle w:val="rfdFootnoteBold"/>
                <w:rtl/>
              </w:rPr>
              <w:t>صول والفقه</w:t>
            </w:r>
            <w:r w:rsidR="00095AA9" w:rsidRPr="00016E26">
              <w:rPr>
                <w:rStyle w:val="rfdFootnoteBold"/>
                <w:rtl/>
              </w:rPr>
              <w:t xml:space="preserve"> .</w:t>
            </w:r>
          </w:p>
          <w:p w:rsidR="006550A7" w:rsidRPr="00AC6D18" w:rsidRDefault="006550A7" w:rsidP="00BF439B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تألي</w:t>
            </w:r>
            <w:r>
              <w:rPr>
                <w:rtl/>
              </w:rPr>
              <w:t>ف</w:t>
            </w:r>
            <w:r w:rsidR="007E0241">
              <w:rPr>
                <w:rtl/>
              </w:rPr>
              <w:t xml:space="preserve"> :</w:t>
            </w:r>
            <w:r>
              <w:rPr>
                <w:rtl/>
              </w:rPr>
              <w:t xml:space="preserve"> الشيخ عب</w:t>
            </w:r>
            <w:r w:rsidR="00A94C3D">
              <w:rPr>
                <w:rtl/>
              </w:rPr>
              <w:t>ّ</w:t>
            </w:r>
            <w:r>
              <w:rPr>
                <w:rtl/>
              </w:rPr>
              <w:t xml:space="preserve">اس الحائري الطهراني </w:t>
            </w:r>
            <w:r w:rsidR="00A94C3D">
              <w:rPr>
                <w:rtl/>
              </w:rPr>
              <w:br/>
            </w:r>
            <w:r w:rsidR="00773F9D">
              <w:rPr>
                <w:rtl/>
              </w:rPr>
              <w:t>(</w:t>
            </w:r>
            <w:r w:rsidR="00016E26">
              <w:rPr>
                <w:rFonts w:hint="cs"/>
                <w:rtl/>
              </w:rPr>
              <w:t xml:space="preserve"> </w:t>
            </w:r>
            <w:r w:rsidRPr="00AC6D18">
              <w:rPr>
                <w:rtl/>
              </w:rPr>
              <w:t>1298</w:t>
            </w:r>
            <w:r>
              <w:rPr>
                <w:rtl/>
              </w:rPr>
              <w:t xml:space="preserve"> ـ </w:t>
            </w:r>
            <w:r w:rsidRPr="00AC6D18">
              <w:rPr>
                <w:rtl/>
              </w:rPr>
              <w:t>1360 ه</w:t>
            </w:r>
            <w:r w:rsidR="00A94C3D">
              <w:rPr>
                <w:rtl/>
              </w:rPr>
              <w:t>ـ</w:t>
            </w:r>
            <w:r w:rsidR="00016E26">
              <w:rPr>
                <w:rFonts w:hint="cs"/>
                <w:rtl/>
              </w:rPr>
              <w:t xml:space="preserve"> </w:t>
            </w:r>
            <w:r w:rsidR="00773F9D">
              <w:rPr>
                <w:rtl/>
              </w:rPr>
              <w:t>)</w:t>
            </w:r>
            <w:r w:rsidR="00095AA9">
              <w:rPr>
                <w:rtl/>
              </w:rPr>
              <w:t xml:space="preserve"> .</w:t>
            </w:r>
          </w:p>
          <w:p w:rsidR="006550A7" w:rsidRPr="00AC6D18" w:rsidRDefault="006550A7" w:rsidP="00E42EFA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عد</w:t>
            </w:r>
            <w:r w:rsidR="00A94C3D">
              <w:rPr>
                <w:rtl/>
              </w:rPr>
              <w:t>ّ</w:t>
            </w:r>
            <w:r w:rsidRPr="00AC6D18">
              <w:rPr>
                <w:rtl/>
              </w:rPr>
              <w:t>ة رسائل أ</w:t>
            </w:r>
            <w:r w:rsidR="00A94C3D">
              <w:rPr>
                <w:rtl/>
              </w:rPr>
              <w:t>ُ</w:t>
            </w:r>
            <w:r w:rsidRPr="00AC6D18">
              <w:rPr>
                <w:rtl/>
              </w:rPr>
              <w:t>صولية وفقهية تناولت</w:t>
            </w:r>
            <w:r w:rsidR="00E42EFA">
              <w:rPr>
                <w:rtl/>
              </w:rPr>
              <w:t xml:space="preserve"> </w:t>
            </w:r>
            <w:r w:rsidR="00E42EFA">
              <w:rPr>
                <w:rtl/>
              </w:rPr>
              <w:br/>
            </w:r>
            <w:r w:rsidRPr="00AC6D18">
              <w:rPr>
                <w:rtl/>
              </w:rPr>
              <w:t>مباحث</w:t>
            </w:r>
            <w:r w:rsidR="007E0241">
              <w:rPr>
                <w:rtl/>
              </w:rPr>
              <w:t xml:space="preserve"> :</w:t>
            </w:r>
            <w:r>
              <w:rPr>
                <w:rtl/>
              </w:rPr>
              <w:t xml:space="preserve"> القطع</w:t>
            </w:r>
            <w:r w:rsidR="007E0241">
              <w:rPr>
                <w:rtl/>
              </w:rPr>
              <w:t xml:space="preserve"> ،</w:t>
            </w:r>
            <w:r>
              <w:rPr>
                <w:rtl/>
              </w:rPr>
              <w:t xml:space="preserve"> الظن</w:t>
            </w:r>
            <w:r w:rsidR="00E42EFA">
              <w:rPr>
                <w:rtl/>
              </w:rPr>
              <w:t>ّ</w:t>
            </w:r>
            <w:r w:rsidR="007E0241">
              <w:rPr>
                <w:rtl/>
              </w:rPr>
              <w:t xml:space="preserve"> ،</w:t>
            </w:r>
            <w:r>
              <w:rPr>
                <w:rtl/>
              </w:rPr>
              <w:t xml:space="preserve"> الشك</w:t>
            </w:r>
            <w:r w:rsidR="00E42EFA">
              <w:rPr>
                <w:rtl/>
              </w:rPr>
              <w:t>ّ</w:t>
            </w:r>
            <w:r>
              <w:rPr>
                <w:rtl/>
              </w:rPr>
              <w:t xml:space="preserve"> من ال</w:t>
            </w:r>
            <w:r w:rsidR="00E42EFA">
              <w:rPr>
                <w:rtl/>
              </w:rPr>
              <w:t>ْ</w:t>
            </w:r>
            <w:r>
              <w:rPr>
                <w:rtl/>
              </w:rPr>
              <w:t>أ</w:t>
            </w:r>
            <w:r w:rsidR="00E42EFA">
              <w:rPr>
                <w:rtl/>
              </w:rPr>
              <w:t>ُ</w:t>
            </w:r>
            <w:r>
              <w:rPr>
                <w:rtl/>
              </w:rPr>
              <w:t xml:space="preserve">صول </w:t>
            </w:r>
            <w:r w:rsidR="00E42EFA">
              <w:rPr>
                <w:rtl/>
              </w:rPr>
              <w:br/>
            </w:r>
            <w:r w:rsidRPr="00AC6D18">
              <w:rPr>
                <w:rtl/>
              </w:rPr>
              <w:t>العملية</w:t>
            </w:r>
            <w:r w:rsidR="007E0241">
              <w:rPr>
                <w:rtl/>
              </w:rPr>
              <w:t xml:space="preserve"> ،</w:t>
            </w:r>
            <w:r>
              <w:rPr>
                <w:rtl/>
              </w:rPr>
              <w:t xml:space="preserve"> الاستصحاب</w:t>
            </w:r>
            <w:r w:rsidR="007E0241">
              <w:rPr>
                <w:rtl/>
              </w:rPr>
              <w:t xml:space="preserve"> ،</w:t>
            </w:r>
            <w:r>
              <w:rPr>
                <w:rtl/>
              </w:rPr>
              <w:t xml:space="preserve"> التعادل والترجيح</w:t>
            </w:r>
            <w:r w:rsidR="007E0241">
              <w:rPr>
                <w:rtl/>
              </w:rPr>
              <w:t xml:space="preserve"> ،</w:t>
            </w:r>
            <w:r>
              <w:rPr>
                <w:rtl/>
              </w:rPr>
              <w:t xml:space="preserve"> </w:t>
            </w:r>
            <w:r w:rsidR="00E42EFA">
              <w:rPr>
                <w:rtl/>
              </w:rPr>
              <w:br/>
            </w:r>
            <w:r w:rsidRPr="00AC6D18">
              <w:rPr>
                <w:rtl/>
              </w:rPr>
              <w:t>حكم اللباس</w:t>
            </w:r>
            <w:r>
              <w:rPr>
                <w:rtl/>
              </w:rPr>
              <w:t xml:space="preserve"> المشكوك</w:t>
            </w:r>
            <w:r w:rsidR="007E0241">
              <w:rPr>
                <w:rtl/>
              </w:rPr>
              <w:t xml:space="preserve"> ،</w:t>
            </w:r>
            <w:r>
              <w:rPr>
                <w:rtl/>
              </w:rPr>
              <w:t xml:space="preserve"> أحكام صلاة الجماعة</w:t>
            </w:r>
            <w:r w:rsidR="007E0241">
              <w:rPr>
                <w:rtl/>
              </w:rPr>
              <w:t xml:space="preserve"> ،</w:t>
            </w:r>
            <w:r>
              <w:rPr>
                <w:rtl/>
              </w:rPr>
              <w:t xml:space="preserve"> </w:t>
            </w:r>
            <w:r w:rsidR="00E42EFA">
              <w:rPr>
                <w:rtl/>
              </w:rPr>
              <w:br/>
            </w:r>
            <w:r w:rsidRPr="00AC6D18">
              <w:rPr>
                <w:rtl/>
              </w:rPr>
              <w:t>والخلل الواقع في الصلاة</w:t>
            </w:r>
            <w:r w:rsidR="00095AA9">
              <w:rPr>
                <w:rtl/>
              </w:rPr>
              <w:t xml:space="preserve"> .</w:t>
            </w:r>
          </w:p>
          <w:p w:rsidR="006550A7" w:rsidRPr="00AC6D18" w:rsidRDefault="006550A7" w:rsidP="00BF439B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ت</w:t>
            </w:r>
            <w:r>
              <w:rPr>
                <w:rtl/>
              </w:rPr>
              <w:t>حقيق</w:t>
            </w:r>
            <w:r w:rsidR="007E0241">
              <w:rPr>
                <w:rtl/>
              </w:rPr>
              <w:t xml:space="preserve"> :</w:t>
            </w:r>
            <w:r>
              <w:rPr>
                <w:rtl/>
              </w:rPr>
              <w:t xml:space="preserve"> الشيخ عل</w:t>
            </w:r>
            <w:r w:rsidR="00E42EFA">
              <w:rPr>
                <w:rtl/>
              </w:rPr>
              <w:t>يّ</w:t>
            </w:r>
            <w:r>
              <w:rPr>
                <w:rtl/>
              </w:rPr>
              <w:t xml:space="preserve"> الفاضل القائيني </w:t>
            </w:r>
            <w:r w:rsidR="00E42EFA">
              <w:rPr>
                <w:rtl/>
              </w:rPr>
              <w:br/>
            </w:r>
            <w:r w:rsidRPr="00AC6D18">
              <w:rPr>
                <w:rtl/>
              </w:rPr>
              <w:t>النجفي</w:t>
            </w:r>
            <w:r w:rsidR="00095AA9">
              <w:rPr>
                <w:rtl/>
              </w:rPr>
              <w:t xml:space="preserve"> .</w:t>
            </w:r>
          </w:p>
          <w:p w:rsidR="006550A7" w:rsidRDefault="006550A7" w:rsidP="00016E26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نشر مؤسسة الإ</w:t>
            </w:r>
            <w:r w:rsidR="00E42EFA">
              <w:rPr>
                <w:rtl/>
              </w:rPr>
              <w:t>ِ</w:t>
            </w:r>
            <w:r w:rsidRPr="00AC6D18">
              <w:rPr>
                <w:rtl/>
              </w:rPr>
              <w:t>مام المهدي</w:t>
            </w:r>
            <w:r w:rsidR="00E42EFA">
              <w:rPr>
                <w:rtl/>
              </w:rPr>
              <w:t>ّ</w:t>
            </w:r>
            <w:r w:rsidRPr="00AC6D18">
              <w:rPr>
                <w:rtl/>
              </w:rPr>
              <w:t xml:space="preserve"> </w:t>
            </w:r>
            <w:r w:rsidR="00E42EFA">
              <w:rPr>
                <w:rtl/>
              </w:rPr>
              <w:t>عليه السلام</w:t>
            </w:r>
            <w:r>
              <w:rPr>
                <w:rtl/>
              </w:rPr>
              <w:t xml:space="preserve"> </w:t>
            </w:r>
            <w:r w:rsidR="00016E26">
              <w:rPr>
                <w:rtl/>
              </w:rPr>
              <w:br/>
            </w:r>
            <w:r w:rsidRPr="00AC6D18">
              <w:rPr>
                <w:rtl/>
              </w:rPr>
              <w:t>الثقافية</w:t>
            </w:r>
            <w:r>
              <w:rPr>
                <w:rtl/>
              </w:rPr>
              <w:t xml:space="preserve"> ـ </w:t>
            </w:r>
            <w:r w:rsidRPr="00AC6D18">
              <w:rPr>
                <w:rtl/>
              </w:rPr>
              <w:t>قم</w:t>
            </w:r>
            <w:r w:rsidR="005C5FDB">
              <w:rPr>
                <w:rtl/>
              </w:rPr>
              <w:t xml:space="preserve"> / </w:t>
            </w:r>
            <w:r w:rsidRPr="00AC6D18">
              <w:rPr>
                <w:rtl/>
              </w:rPr>
              <w:t>1411 ه</w:t>
            </w:r>
            <w:r w:rsidR="00E42EFA">
              <w:rPr>
                <w:rtl/>
              </w:rPr>
              <w:t>ـ</w:t>
            </w:r>
            <w:r w:rsidR="00095AA9">
              <w:rPr>
                <w:rtl/>
              </w:rPr>
              <w:t xml:space="preserve"> .</w:t>
            </w:r>
          </w:p>
          <w:p w:rsidR="00016E26" w:rsidRPr="00AC6D18" w:rsidRDefault="00016E26" w:rsidP="00016E26">
            <w:pPr>
              <w:pStyle w:val="rfdVar0"/>
              <w:rPr>
                <w:rtl/>
              </w:rPr>
            </w:pPr>
          </w:p>
          <w:p w:rsidR="006550A7" w:rsidRPr="00016E26" w:rsidRDefault="00016E26" w:rsidP="00016E26">
            <w:pPr>
              <w:pStyle w:val="rfdFootnote0"/>
              <w:rPr>
                <w:rStyle w:val="rfdFootnoteBold"/>
                <w:rtl/>
              </w:rPr>
            </w:pPr>
            <w:r w:rsidRPr="00016E26">
              <w:rPr>
                <w:rStyle w:val="rfdFootnoteBold"/>
              </w:rPr>
              <w:sym w:font="Wingdings 2" w:char="F0F5"/>
            </w:r>
            <w:r w:rsidR="006550A7" w:rsidRPr="00016E26">
              <w:rPr>
                <w:rStyle w:val="rfdFootnoteBold"/>
                <w:rtl/>
              </w:rPr>
              <w:t xml:space="preserve"> القول الجلي</w:t>
            </w:r>
            <w:r w:rsidR="00E42EFA" w:rsidRPr="00016E26">
              <w:rPr>
                <w:rStyle w:val="rfdFootnoteBold"/>
                <w:rtl/>
              </w:rPr>
              <w:t>ّ</w:t>
            </w:r>
            <w:r w:rsidR="006550A7" w:rsidRPr="00016E26">
              <w:rPr>
                <w:rStyle w:val="rfdFootnoteBold"/>
                <w:rtl/>
              </w:rPr>
              <w:t xml:space="preserve"> في فضائل علي</w:t>
            </w:r>
            <w:r w:rsidR="00E42EFA" w:rsidRPr="00016E26">
              <w:rPr>
                <w:rStyle w:val="rfdFootnoteBold"/>
                <w:rtl/>
              </w:rPr>
              <w:t>ّ</w:t>
            </w:r>
            <w:r w:rsidR="00095AA9" w:rsidRPr="00016E26">
              <w:rPr>
                <w:rStyle w:val="rfdFootnoteBold"/>
                <w:rtl/>
              </w:rPr>
              <w:t xml:space="preserve"> .</w:t>
            </w:r>
          </w:p>
          <w:p w:rsidR="009968CF" w:rsidRPr="00016E26" w:rsidRDefault="006550A7" w:rsidP="00016E26">
            <w:pPr>
              <w:pStyle w:val="rfdVar"/>
              <w:rPr>
                <w:rtl/>
              </w:rPr>
            </w:pPr>
            <w:r w:rsidRPr="00016E26">
              <w:rPr>
                <w:rtl/>
              </w:rPr>
              <w:t>تأليف</w:t>
            </w:r>
            <w:r w:rsidR="007E0241" w:rsidRPr="00016E26">
              <w:rPr>
                <w:rtl/>
              </w:rPr>
              <w:t xml:space="preserve"> :</w:t>
            </w:r>
            <w:r w:rsidRPr="00016E26">
              <w:rPr>
                <w:rtl/>
              </w:rPr>
              <w:t xml:space="preserve"> الحافظ جلال الدين عبد الرحمن</w:t>
            </w:r>
            <w:r w:rsidR="00E42EFA" w:rsidRPr="00016E26">
              <w:rPr>
                <w:rtl/>
              </w:rPr>
              <w:t xml:space="preserve"> </w:t>
            </w:r>
            <w:r w:rsidR="00E42EFA" w:rsidRPr="00016E26">
              <w:rPr>
                <w:rtl/>
              </w:rPr>
              <w:br/>
            </w:r>
          </w:p>
        </w:tc>
      </w:tr>
    </w:tbl>
    <w:p w:rsidR="00F13218" w:rsidRDefault="00F13218">
      <w:pPr>
        <w:rPr>
          <w:rtl/>
        </w:rPr>
        <w:sectPr w:rsidR="00F13218" w:rsidSect="00107863">
          <w:headerReference w:type="even" r:id="rId349"/>
          <w:headerReference w:type="default" r:id="rId350"/>
          <w:headerReference w:type="first" r:id="rId351"/>
          <w:type w:val="continuous"/>
          <w:pgSz w:w="11907" w:h="16840" w:code="9"/>
          <w:pgMar w:top="1247" w:right="1361" w:bottom="1247" w:left="1361" w:header="720" w:footer="720" w:gutter="0"/>
          <w:cols w:space="720"/>
          <w:titlePg/>
          <w:bidi/>
          <w:rtlGutter/>
          <w:docGrid w:linePitch="360"/>
        </w:sectPr>
      </w:pPr>
    </w:p>
    <w:p w:rsidR="006550A7" w:rsidRDefault="006550A7">
      <w:r>
        <w:lastRenderedPageBreak/>
        <w:br w:type="page"/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4409"/>
        <w:gridCol w:w="367"/>
        <w:gridCol w:w="4409"/>
      </w:tblGrid>
      <w:tr w:rsidR="009968CF" w:rsidTr="00966CCE">
        <w:tc>
          <w:tcPr>
            <w:tcW w:w="2400" w:type="pct"/>
            <w:shd w:val="clear" w:color="auto" w:fill="auto"/>
          </w:tcPr>
          <w:p w:rsidR="006550A7" w:rsidRPr="00AC6D18" w:rsidRDefault="006550A7" w:rsidP="00396C8C">
            <w:pPr>
              <w:pStyle w:val="rfdVar0"/>
              <w:rPr>
                <w:rtl/>
              </w:rPr>
            </w:pPr>
            <w:r w:rsidRPr="00AC6D18">
              <w:rPr>
                <w:rtl/>
              </w:rPr>
              <w:lastRenderedPageBreak/>
              <w:t xml:space="preserve">ابن </w:t>
            </w:r>
            <w:r>
              <w:rPr>
                <w:rtl/>
              </w:rPr>
              <w:t xml:space="preserve">أبي بكر بن محمد السيوطي الشافعي </w:t>
            </w:r>
            <w:r w:rsidR="00E42EFA">
              <w:rPr>
                <w:rtl/>
              </w:rPr>
              <w:br/>
            </w:r>
            <w:r w:rsidR="00773F9D">
              <w:rPr>
                <w:rtl/>
              </w:rPr>
              <w:t>(</w:t>
            </w:r>
            <w:r w:rsidR="00DB7E28">
              <w:rPr>
                <w:rFonts w:hint="cs"/>
                <w:rtl/>
              </w:rPr>
              <w:t xml:space="preserve"> </w:t>
            </w:r>
            <w:r w:rsidRPr="00AC6D18">
              <w:rPr>
                <w:rtl/>
              </w:rPr>
              <w:t>849</w:t>
            </w:r>
            <w:r>
              <w:rPr>
                <w:rtl/>
              </w:rPr>
              <w:t xml:space="preserve"> ـ </w:t>
            </w:r>
            <w:r w:rsidRPr="00AC6D18">
              <w:rPr>
                <w:rtl/>
              </w:rPr>
              <w:t>911 ه</w:t>
            </w:r>
            <w:r w:rsidR="00E42EFA">
              <w:rPr>
                <w:rtl/>
              </w:rPr>
              <w:t>ـ</w:t>
            </w:r>
            <w:r w:rsidR="00DB7E28">
              <w:rPr>
                <w:rFonts w:hint="cs"/>
                <w:rtl/>
              </w:rPr>
              <w:t xml:space="preserve"> </w:t>
            </w:r>
            <w:r w:rsidR="00773F9D">
              <w:rPr>
                <w:rtl/>
              </w:rPr>
              <w:t>)</w:t>
            </w:r>
            <w:r w:rsidR="00095AA9">
              <w:rPr>
                <w:rtl/>
              </w:rPr>
              <w:t xml:space="preserve"> .</w:t>
            </w:r>
          </w:p>
          <w:p w:rsidR="006550A7" w:rsidRPr="00AC6D18" w:rsidRDefault="006550A7" w:rsidP="00E42EFA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و</w:t>
            </w:r>
            <w:r>
              <w:rPr>
                <w:rtl/>
              </w:rPr>
              <w:t>الكتاب عبارة عن أربعين حديثا</w:t>
            </w:r>
            <w:r w:rsidR="00E42EFA">
              <w:rPr>
                <w:rtl/>
              </w:rPr>
              <w:t>ً</w:t>
            </w:r>
            <w:r>
              <w:rPr>
                <w:rtl/>
              </w:rPr>
              <w:t xml:space="preserve"> في </w:t>
            </w:r>
            <w:r w:rsidR="00E42EFA">
              <w:rPr>
                <w:rtl/>
              </w:rPr>
              <w:br/>
            </w:r>
            <w:r w:rsidRPr="00AC6D18">
              <w:rPr>
                <w:rtl/>
              </w:rPr>
              <w:t>مناقب أمير المؤمنين الإ</w:t>
            </w:r>
            <w:r w:rsidR="00E42EFA">
              <w:rPr>
                <w:rtl/>
              </w:rPr>
              <w:t>ِ</w:t>
            </w:r>
            <w:r w:rsidRPr="00AC6D18">
              <w:rPr>
                <w:rtl/>
              </w:rPr>
              <w:t>مام علي</w:t>
            </w:r>
            <w:r w:rsidR="00E42EFA">
              <w:rPr>
                <w:rtl/>
              </w:rPr>
              <w:t>ّ</w:t>
            </w:r>
            <w:r w:rsidRPr="00AC6D18">
              <w:rPr>
                <w:rtl/>
              </w:rPr>
              <w:t xml:space="preserve"> بن أبي طالب</w:t>
            </w:r>
            <w:r>
              <w:rPr>
                <w:rtl/>
              </w:rPr>
              <w:t xml:space="preserve"> </w:t>
            </w:r>
            <w:r w:rsidR="00E42EFA">
              <w:rPr>
                <w:rtl/>
              </w:rPr>
              <w:br/>
              <w:t>عليه السلام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أتبعها </w:t>
            </w:r>
            <w:r>
              <w:rPr>
                <w:rtl/>
              </w:rPr>
              <w:t xml:space="preserve">بالعزو لمخرجها وبعض </w:t>
            </w:r>
            <w:r w:rsidR="00E42EFA">
              <w:rPr>
                <w:rtl/>
              </w:rPr>
              <w:br/>
            </w:r>
            <w:r w:rsidRPr="00AC6D18">
              <w:rPr>
                <w:rtl/>
              </w:rPr>
              <w:t>غريب ألفاظها ومشكل معانيها</w:t>
            </w:r>
            <w:r w:rsidR="00095AA9">
              <w:rPr>
                <w:rtl/>
              </w:rPr>
              <w:t xml:space="preserve"> .</w:t>
            </w:r>
          </w:p>
          <w:p w:rsidR="00E42EFA" w:rsidRDefault="006550A7" w:rsidP="00E42EFA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تم</w:t>
            </w:r>
            <w:r w:rsidR="00E42EFA">
              <w:rPr>
                <w:rtl/>
              </w:rPr>
              <w:t>ّ</w:t>
            </w:r>
            <w:r w:rsidRPr="00AC6D18">
              <w:rPr>
                <w:rtl/>
              </w:rPr>
              <w:t xml:space="preserve"> ت</w:t>
            </w:r>
            <w:r>
              <w:rPr>
                <w:rtl/>
              </w:rPr>
              <w:t>حقيقه على نسخة مخطوطة موجودة في</w:t>
            </w:r>
            <w:r w:rsidR="00E42EFA">
              <w:rPr>
                <w:rtl/>
              </w:rPr>
              <w:t xml:space="preserve"> </w:t>
            </w:r>
            <w:r w:rsidR="00E42EFA">
              <w:rPr>
                <w:rtl/>
              </w:rPr>
              <w:br/>
            </w:r>
            <w:r w:rsidRPr="00AC6D18">
              <w:rPr>
                <w:rtl/>
              </w:rPr>
              <w:t>مكتبة الدولة ببرل</w:t>
            </w:r>
            <w:r>
              <w:rPr>
                <w:rtl/>
              </w:rPr>
              <w:t>ين</w:t>
            </w:r>
            <w:r w:rsidR="007E0241">
              <w:rPr>
                <w:rtl/>
              </w:rPr>
              <w:t xml:space="preserve"> ،</w:t>
            </w:r>
            <w:r>
              <w:rPr>
                <w:rtl/>
              </w:rPr>
              <w:t xml:space="preserve"> برقم 1516</w:t>
            </w:r>
            <w:r w:rsidR="007E0241">
              <w:rPr>
                <w:rtl/>
              </w:rPr>
              <w:t xml:space="preserve"> ،</w:t>
            </w:r>
            <w:r>
              <w:rPr>
                <w:rtl/>
              </w:rPr>
              <w:t xml:space="preserve"> تاريخها سنة </w:t>
            </w:r>
            <w:r w:rsidR="00E42EFA">
              <w:rPr>
                <w:rtl/>
              </w:rPr>
              <w:br/>
              <w:t>1135 هـ</w:t>
            </w:r>
            <w:r w:rsidR="00095AA9">
              <w:rPr>
                <w:rtl/>
              </w:rPr>
              <w:t xml:space="preserve"> .</w:t>
            </w:r>
          </w:p>
          <w:p w:rsidR="006550A7" w:rsidRPr="00AC6D18" w:rsidRDefault="006550A7" w:rsidP="00E42EFA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تحقيق</w:t>
            </w:r>
            <w:r w:rsidR="007E0241">
              <w:rPr>
                <w:rtl/>
              </w:rPr>
              <w:t xml:space="preserve"> :</w:t>
            </w:r>
            <w:r w:rsidRPr="00AC6D18">
              <w:rPr>
                <w:rtl/>
              </w:rPr>
              <w:t xml:space="preserve"> الشيخ عامر أحمد حيدر</w:t>
            </w:r>
            <w:r w:rsidR="00095AA9">
              <w:rPr>
                <w:rtl/>
              </w:rPr>
              <w:t xml:space="preserve"> .</w:t>
            </w:r>
          </w:p>
          <w:p w:rsidR="006550A7" w:rsidRDefault="006550A7" w:rsidP="00BF439B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ن</w:t>
            </w:r>
            <w:r w:rsidR="00BF439B">
              <w:rPr>
                <w:rtl/>
              </w:rPr>
              <w:t>شر</w:t>
            </w:r>
            <w:r w:rsidR="007E0241">
              <w:rPr>
                <w:rtl/>
              </w:rPr>
              <w:t xml:space="preserve"> :</w:t>
            </w:r>
            <w:r w:rsidRPr="00AC6D18">
              <w:rPr>
                <w:rtl/>
              </w:rPr>
              <w:t xml:space="preserve"> مؤسسة نادر</w:t>
            </w:r>
            <w:r w:rsidR="00BF439B">
              <w:rPr>
                <w:rtl/>
              </w:rPr>
              <w:t xml:space="preserve"> </w:t>
            </w:r>
            <w:r>
              <w:rPr>
                <w:rtl/>
              </w:rPr>
              <w:t xml:space="preserve">ـ </w:t>
            </w:r>
            <w:r w:rsidRPr="00AC6D18">
              <w:rPr>
                <w:rtl/>
              </w:rPr>
              <w:t>بيروت</w:t>
            </w:r>
            <w:r w:rsidR="005C5FDB">
              <w:rPr>
                <w:rtl/>
              </w:rPr>
              <w:t xml:space="preserve"> / </w:t>
            </w:r>
            <w:r w:rsidRPr="00AC6D18">
              <w:rPr>
                <w:rtl/>
              </w:rPr>
              <w:t>1410 ه</w:t>
            </w:r>
            <w:r w:rsidR="00E42EFA">
              <w:rPr>
                <w:rtl/>
              </w:rPr>
              <w:t>ـ</w:t>
            </w:r>
            <w:r w:rsidR="00095AA9">
              <w:rPr>
                <w:rtl/>
              </w:rPr>
              <w:t xml:space="preserve"> .</w:t>
            </w:r>
          </w:p>
          <w:p w:rsidR="00DB7E28" w:rsidRPr="00AC6D18" w:rsidRDefault="00DB7E28" w:rsidP="00DB7E28">
            <w:pPr>
              <w:pStyle w:val="rfdVar0"/>
              <w:rPr>
                <w:rtl/>
              </w:rPr>
            </w:pPr>
          </w:p>
          <w:p w:rsidR="006550A7" w:rsidRPr="00DB7E28" w:rsidRDefault="00DB7E28" w:rsidP="00DB7E28">
            <w:pPr>
              <w:pStyle w:val="rfdFootnote0"/>
              <w:rPr>
                <w:rStyle w:val="rfdFootnoteBold"/>
                <w:rtl/>
              </w:rPr>
            </w:pPr>
            <w:r w:rsidRPr="00DB7E28">
              <w:rPr>
                <w:rStyle w:val="rfdFootnoteBold"/>
              </w:rPr>
              <w:sym w:font="Wingdings 2" w:char="F0F5"/>
            </w:r>
            <w:r w:rsidR="006550A7" w:rsidRPr="00DB7E28">
              <w:rPr>
                <w:rStyle w:val="rfdFootnoteBold"/>
                <w:rtl/>
              </w:rPr>
              <w:t xml:space="preserve"> رياض الجن</w:t>
            </w:r>
            <w:r w:rsidR="00E42EFA" w:rsidRPr="00DB7E28">
              <w:rPr>
                <w:rStyle w:val="rfdFootnoteBold"/>
                <w:rtl/>
              </w:rPr>
              <w:t>ّ</w:t>
            </w:r>
            <w:r w:rsidR="006550A7" w:rsidRPr="00DB7E28">
              <w:rPr>
                <w:rStyle w:val="rfdFootnoteBold"/>
                <w:rtl/>
              </w:rPr>
              <w:t>ة</w:t>
            </w:r>
            <w:r w:rsidR="007E0241" w:rsidRPr="00DB7E28">
              <w:rPr>
                <w:rStyle w:val="rfdFootnoteBold"/>
                <w:rtl/>
              </w:rPr>
              <w:t xml:space="preserve"> ،</w:t>
            </w:r>
            <w:r w:rsidR="006550A7" w:rsidRPr="00DB7E28">
              <w:rPr>
                <w:rStyle w:val="rfdFootnoteBold"/>
                <w:rtl/>
              </w:rPr>
              <w:t xml:space="preserve"> ج 1</w:t>
            </w:r>
            <w:r w:rsidR="00095AA9" w:rsidRPr="00DB7E28">
              <w:rPr>
                <w:rStyle w:val="rfdFootnoteBold"/>
                <w:rtl/>
              </w:rPr>
              <w:t xml:space="preserve"> .</w:t>
            </w:r>
          </w:p>
          <w:p w:rsidR="006550A7" w:rsidRPr="00AC6D18" w:rsidRDefault="00BF439B" w:rsidP="00E42EFA">
            <w:pPr>
              <w:pStyle w:val="rfdVar"/>
              <w:rPr>
                <w:rtl/>
              </w:rPr>
            </w:pPr>
            <w:r>
              <w:rPr>
                <w:rtl/>
              </w:rPr>
              <w:t>تأليف</w:t>
            </w:r>
            <w:r w:rsidR="007E0241">
              <w:rPr>
                <w:rtl/>
              </w:rPr>
              <w:t xml:space="preserve"> :</w:t>
            </w:r>
            <w:r w:rsidR="006550A7">
              <w:rPr>
                <w:rtl/>
              </w:rPr>
              <w:t xml:space="preserve"> المحق</w:t>
            </w:r>
            <w:r w:rsidR="00E42EFA">
              <w:rPr>
                <w:rtl/>
              </w:rPr>
              <w:t>ّ</w:t>
            </w:r>
            <w:r w:rsidR="006550A7">
              <w:rPr>
                <w:rtl/>
              </w:rPr>
              <w:t>ق الرجالي السيد محمد حسن</w:t>
            </w:r>
            <w:r w:rsidR="00E42EFA">
              <w:rPr>
                <w:rtl/>
              </w:rPr>
              <w:t xml:space="preserve"> </w:t>
            </w:r>
            <w:r w:rsidR="00E42EFA">
              <w:rPr>
                <w:rtl/>
              </w:rPr>
              <w:br/>
            </w:r>
            <w:r w:rsidR="006550A7" w:rsidRPr="00AC6D18">
              <w:rPr>
                <w:rtl/>
              </w:rPr>
              <w:t xml:space="preserve">الحسيني الزنوزي </w:t>
            </w:r>
            <w:r w:rsidR="006550A7">
              <w:rPr>
                <w:rtl/>
              </w:rPr>
              <w:t>(</w:t>
            </w:r>
            <w:r w:rsidR="00DB7E28">
              <w:rPr>
                <w:rFonts w:hint="cs"/>
                <w:rtl/>
              </w:rPr>
              <w:t xml:space="preserve"> </w:t>
            </w:r>
            <w:r w:rsidR="006550A7" w:rsidRPr="00AC6D18">
              <w:rPr>
                <w:rtl/>
              </w:rPr>
              <w:t>1172</w:t>
            </w:r>
            <w:r w:rsidR="006550A7">
              <w:rPr>
                <w:rtl/>
              </w:rPr>
              <w:t xml:space="preserve"> ـ </w:t>
            </w:r>
            <w:r w:rsidR="006550A7" w:rsidRPr="00AC6D18">
              <w:rPr>
                <w:rtl/>
              </w:rPr>
              <w:t>1218 ه</w:t>
            </w:r>
            <w:r w:rsidR="00E42EFA">
              <w:rPr>
                <w:rtl/>
              </w:rPr>
              <w:t>ـ</w:t>
            </w:r>
            <w:r w:rsidR="00DB7E28">
              <w:rPr>
                <w:rFonts w:hint="cs"/>
                <w:rtl/>
              </w:rPr>
              <w:t xml:space="preserve"> </w:t>
            </w:r>
            <w:r w:rsidR="00773F9D">
              <w:rPr>
                <w:rtl/>
              </w:rPr>
              <w:t>)</w:t>
            </w:r>
            <w:r w:rsidR="00095AA9">
              <w:rPr>
                <w:rtl/>
              </w:rPr>
              <w:t xml:space="preserve"> .</w:t>
            </w:r>
          </w:p>
          <w:p w:rsidR="006550A7" w:rsidRPr="00AC6D18" w:rsidRDefault="006550A7" w:rsidP="00E42EFA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كت</w:t>
            </w:r>
            <w:r>
              <w:rPr>
                <w:rtl/>
              </w:rPr>
              <w:t>اب كبير في ثمان مجل</w:t>
            </w:r>
            <w:r w:rsidR="00E42EFA">
              <w:rPr>
                <w:rtl/>
              </w:rPr>
              <w:t>ّ</w:t>
            </w:r>
            <w:r>
              <w:rPr>
                <w:rtl/>
              </w:rPr>
              <w:t xml:space="preserve">دات بالعربية </w:t>
            </w:r>
            <w:r w:rsidR="00E42EFA">
              <w:rPr>
                <w:rtl/>
              </w:rPr>
              <w:br/>
            </w:r>
            <w:r w:rsidRPr="00AC6D18">
              <w:rPr>
                <w:rtl/>
              </w:rPr>
              <w:t>والفارسية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ض</w:t>
            </w:r>
            <w:r>
              <w:rPr>
                <w:rtl/>
              </w:rPr>
              <w:t>م</w:t>
            </w:r>
            <w:r w:rsidR="00E42EFA">
              <w:rPr>
                <w:rtl/>
              </w:rPr>
              <w:t>َّ</w:t>
            </w:r>
            <w:r>
              <w:rPr>
                <w:rtl/>
              </w:rPr>
              <w:t xml:space="preserve"> قسطا</w:t>
            </w:r>
            <w:r w:rsidR="00E42EFA">
              <w:rPr>
                <w:rtl/>
              </w:rPr>
              <w:t>ً</w:t>
            </w:r>
            <w:r>
              <w:rPr>
                <w:rtl/>
              </w:rPr>
              <w:t xml:space="preserve"> وافرا</w:t>
            </w:r>
            <w:r w:rsidR="00E42EFA">
              <w:rPr>
                <w:rtl/>
              </w:rPr>
              <w:t>ً</w:t>
            </w:r>
            <w:r>
              <w:rPr>
                <w:rtl/>
              </w:rPr>
              <w:t xml:space="preserve"> من العقائد الدينية </w:t>
            </w:r>
            <w:r w:rsidR="00E42EFA">
              <w:rPr>
                <w:rtl/>
              </w:rPr>
              <w:br/>
            </w:r>
            <w:r w:rsidRPr="00AC6D18">
              <w:rPr>
                <w:rtl/>
              </w:rPr>
              <w:t>والتاريخ و</w:t>
            </w:r>
            <w:r>
              <w:rPr>
                <w:rtl/>
              </w:rPr>
              <w:t>الأدب وتراجم الأعيان</w:t>
            </w:r>
            <w:r w:rsidR="00DB7E28">
              <w:rPr>
                <w:rFonts w:hint="cs"/>
                <w:rtl/>
              </w:rPr>
              <w:t xml:space="preserve"> </w:t>
            </w:r>
            <w:r w:rsidR="00E42EFA">
              <w:rPr>
                <w:rtl/>
              </w:rPr>
              <w:t>؛</w:t>
            </w:r>
            <w:r>
              <w:rPr>
                <w:rtl/>
              </w:rPr>
              <w:t xml:space="preserve"> مرت</w:t>
            </w:r>
            <w:r w:rsidR="00E42EFA">
              <w:rPr>
                <w:rtl/>
              </w:rPr>
              <w:t>ّ</w:t>
            </w:r>
            <w:r>
              <w:rPr>
                <w:rtl/>
              </w:rPr>
              <w:t xml:space="preserve">ب على </w:t>
            </w:r>
            <w:r w:rsidR="00E42EFA">
              <w:rPr>
                <w:rtl/>
              </w:rPr>
              <w:br/>
            </w:r>
            <w:r w:rsidRPr="00AC6D18">
              <w:rPr>
                <w:rtl/>
              </w:rPr>
              <w:t>مقد</w:t>
            </w:r>
            <w:r w:rsidR="00E42EFA">
              <w:rPr>
                <w:rtl/>
              </w:rPr>
              <w:t>ّ</w:t>
            </w:r>
            <w:r w:rsidRPr="00AC6D18">
              <w:rPr>
                <w:rtl/>
              </w:rPr>
              <w:t>مة وروضات ثمان وخاتمة</w:t>
            </w:r>
            <w:r w:rsidR="00095AA9">
              <w:rPr>
                <w:rtl/>
              </w:rPr>
              <w:t xml:space="preserve"> .</w:t>
            </w:r>
          </w:p>
          <w:p w:rsidR="006550A7" w:rsidRPr="00AC6D18" w:rsidRDefault="006550A7" w:rsidP="00BF439B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يحت</w:t>
            </w:r>
            <w:r>
              <w:rPr>
                <w:rtl/>
              </w:rPr>
              <w:t xml:space="preserve">وي هذا الجزء على القسم الأول من </w:t>
            </w:r>
            <w:r w:rsidR="00E42EFA">
              <w:rPr>
                <w:rtl/>
              </w:rPr>
              <w:br/>
            </w:r>
            <w:r w:rsidRPr="00AC6D18">
              <w:rPr>
                <w:rtl/>
              </w:rPr>
              <w:t xml:space="preserve">الروضة </w:t>
            </w:r>
            <w:r>
              <w:rPr>
                <w:rtl/>
              </w:rPr>
              <w:t>الرابعة</w:t>
            </w:r>
            <w:r w:rsidR="007E0241">
              <w:rPr>
                <w:rtl/>
              </w:rPr>
              <w:t xml:space="preserve"> ،</w:t>
            </w:r>
            <w:r>
              <w:rPr>
                <w:rtl/>
              </w:rPr>
              <w:t xml:space="preserve"> في أحوال علماء الخاصة </w:t>
            </w:r>
            <w:r w:rsidR="00E42EFA">
              <w:rPr>
                <w:rtl/>
              </w:rPr>
              <w:br/>
            </w:r>
            <w:r w:rsidRPr="00AC6D18">
              <w:rPr>
                <w:rtl/>
              </w:rPr>
              <w:t>والعامة والعرفاء</w:t>
            </w:r>
            <w:r>
              <w:rPr>
                <w:rtl/>
              </w:rPr>
              <w:t xml:space="preserve"> وال</w:t>
            </w:r>
            <w:r w:rsidR="00E42EFA">
              <w:rPr>
                <w:rtl/>
              </w:rPr>
              <w:t>ْ</w:t>
            </w:r>
            <w:r>
              <w:rPr>
                <w:rtl/>
              </w:rPr>
              <w:t>أ</w:t>
            </w:r>
            <w:r w:rsidR="00E42EFA">
              <w:rPr>
                <w:rtl/>
              </w:rPr>
              <w:t>ُ</w:t>
            </w:r>
            <w:r>
              <w:rPr>
                <w:rtl/>
              </w:rPr>
              <w:t>دباء والفلاسفة</w:t>
            </w:r>
            <w:r w:rsidR="007E0241">
              <w:rPr>
                <w:rtl/>
              </w:rPr>
              <w:t xml:space="preserve"> ،</w:t>
            </w:r>
            <w:r>
              <w:rPr>
                <w:rtl/>
              </w:rPr>
              <w:t xml:space="preserve"> ومآثرهم</w:t>
            </w:r>
            <w:r w:rsidR="007E0241">
              <w:rPr>
                <w:rtl/>
              </w:rPr>
              <w:t xml:space="preserve"> ،</w:t>
            </w:r>
            <w:r>
              <w:rPr>
                <w:rtl/>
              </w:rPr>
              <w:t xml:space="preserve"> </w:t>
            </w:r>
            <w:r w:rsidR="00E42EFA">
              <w:rPr>
                <w:rtl/>
              </w:rPr>
              <w:br/>
            </w:r>
            <w:r w:rsidRPr="00AC6D18">
              <w:rPr>
                <w:rtl/>
              </w:rPr>
              <w:t>مرت</w:t>
            </w:r>
            <w:r w:rsidR="00E42EFA">
              <w:rPr>
                <w:rtl/>
              </w:rPr>
              <w:t>ّ</w:t>
            </w:r>
            <w:r w:rsidRPr="00AC6D18">
              <w:rPr>
                <w:rtl/>
              </w:rPr>
              <w:t>بة على الحروف</w:t>
            </w:r>
            <w:r w:rsidR="00095AA9">
              <w:rPr>
                <w:rtl/>
              </w:rPr>
              <w:t xml:space="preserve"> .</w:t>
            </w:r>
          </w:p>
          <w:p w:rsidR="006550A7" w:rsidRDefault="006550A7" w:rsidP="00E42EFA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تم</w:t>
            </w:r>
            <w:r w:rsidR="00E42EFA">
              <w:rPr>
                <w:rtl/>
              </w:rPr>
              <w:t>ّ</w:t>
            </w:r>
            <w:r w:rsidRPr="00AC6D18">
              <w:rPr>
                <w:rtl/>
              </w:rPr>
              <w:t xml:space="preserve"> تحقي</w:t>
            </w:r>
            <w:r>
              <w:rPr>
                <w:rtl/>
              </w:rPr>
              <w:t>قه بالاعتماد على عد</w:t>
            </w:r>
            <w:r w:rsidR="00E42EFA">
              <w:rPr>
                <w:rtl/>
              </w:rPr>
              <w:t>ّ</w:t>
            </w:r>
            <w:r>
              <w:rPr>
                <w:rtl/>
              </w:rPr>
              <w:t>ة نسخ مخطوطة</w:t>
            </w:r>
            <w:r w:rsidR="00E42EFA">
              <w:rPr>
                <w:rtl/>
              </w:rPr>
              <w:t xml:space="preserve"> </w:t>
            </w:r>
            <w:r w:rsidR="00E42EFA">
              <w:rPr>
                <w:rtl/>
              </w:rPr>
              <w:br/>
            </w:r>
            <w:r w:rsidRPr="00AC6D18">
              <w:rPr>
                <w:rtl/>
              </w:rPr>
              <w:t>مذكورة مواصفاتها في مقد</w:t>
            </w:r>
            <w:r w:rsidR="00E42EFA">
              <w:rPr>
                <w:rtl/>
              </w:rPr>
              <w:t>ّ</w:t>
            </w:r>
            <w:r w:rsidRPr="00AC6D18">
              <w:rPr>
                <w:rtl/>
              </w:rPr>
              <w:t>مة التحقيق</w:t>
            </w:r>
            <w:r w:rsidR="00095AA9">
              <w:rPr>
                <w:rtl/>
              </w:rPr>
              <w:t xml:space="preserve"> .</w:t>
            </w:r>
          </w:p>
          <w:p w:rsidR="009968CF" w:rsidRDefault="006550A7" w:rsidP="00BF439B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تحقيق</w:t>
            </w:r>
            <w:r w:rsidR="007E0241">
              <w:rPr>
                <w:rtl/>
              </w:rPr>
              <w:t xml:space="preserve"> :</w:t>
            </w:r>
            <w:r w:rsidRPr="00AC6D18">
              <w:rPr>
                <w:rtl/>
              </w:rPr>
              <w:t xml:space="preserve"> علي</w:t>
            </w:r>
            <w:r w:rsidR="00E42EFA">
              <w:rPr>
                <w:rtl/>
              </w:rPr>
              <w:t>ّ</w:t>
            </w:r>
            <w:r w:rsidRPr="00AC6D18">
              <w:rPr>
                <w:rtl/>
              </w:rPr>
              <w:t xml:space="preserve"> الرفيعي</w:t>
            </w:r>
            <w:r w:rsidR="00095AA9">
              <w:rPr>
                <w:rtl/>
              </w:rPr>
              <w:t xml:space="preserve"> .</w:t>
            </w:r>
          </w:p>
        </w:tc>
        <w:tc>
          <w:tcPr>
            <w:tcW w:w="200" w:type="pct"/>
            <w:shd w:val="clear" w:color="auto" w:fill="auto"/>
          </w:tcPr>
          <w:p w:rsidR="009968CF" w:rsidRDefault="009968CF" w:rsidP="00BF439B">
            <w:pPr>
              <w:pStyle w:val="rfdNormal0"/>
              <w:rPr>
                <w:rtl/>
              </w:rPr>
            </w:pPr>
          </w:p>
        </w:tc>
        <w:tc>
          <w:tcPr>
            <w:tcW w:w="2400" w:type="pct"/>
            <w:shd w:val="clear" w:color="auto" w:fill="auto"/>
          </w:tcPr>
          <w:p w:rsidR="006550A7" w:rsidRPr="00AC6D18" w:rsidRDefault="006550A7" w:rsidP="00BF439B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نشر</w:t>
            </w:r>
            <w:r w:rsidR="007E0241">
              <w:rPr>
                <w:rtl/>
              </w:rPr>
              <w:t xml:space="preserve"> :</w:t>
            </w:r>
            <w:r>
              <w:rPr>
                <w:rtl/>
              </w:rPr>
              <w:t xml:space="preserve"> مكتبة آية الله العظمى المرعشي </w:t>
            </w:r>
            <w:r w:rsidR="00187B78">
              <w:rPr>
                <w:rtl/>
              </w:rPr>
              <w:br/>
            </w:r>
            <w:r w:rsidRPr="00AC6D18">
              <w:rPr>
                <w:rtl/>
              </w:rPr>
              <w:t>النجفي العامة</w:t>
            </w:r>
            <w:r>
              <w:rPr>
                <w:rtl/>
              </w:rPr>
              <w:t xml:space="preserve"> ـ </w:t>
            </w:r>
            <w:r w:rsidRPr="00AC6D18">
              <w:rPr>
                <w:rtl/>
              </w:rPr>
              <w:t>قم</w:t>
            </w:r>
            <w:r w:rsidR="005C5FDB">
              <w:rPr>
                <w:rtl/>
              </w:rPr>
              <w:t xml:space="preserve"> / </w:t>
            </w:r>
            <w:r w:rsidRPr="00AC6D18">
              <w:rPr>
                <w:rtl/>
              </w:rPr>
              <w:t>1412 ه</w:t>
            </w:r>
            <w:r w:rsidR="00187B78">
              <w:rPr>
                <w:rtl/>
              </w:rPr>
              <w:t>ـ</w:t>
            </w:r>
            <w:r w:rsidR="00095AA9">
              <w:rPr>
                <w:rtl/>
              </w:rPr>
              <w:t xml:space="preserve"> .</w:t>
            </w:r>
          </w:p>
          <w:p w:rsidR="006550A7" w:rsidRPr="00DB7E28" w:rsidRDefault="006550A7" w:rsidP="00DB7E28">
            <w:pPr>
              <w:pStyle w:val="rfdCenterBold1"/>
              <w:rPr>
                <w:rtl/>
              </w:rPr>
            </w:pPr>
            <w:r w:rsidRPr="00DB7E28">
              <w:rPr>
                <w:rtl/>
              </w:rPr>
              <w:t>كتب صدرت محق</w:t>
            </w:r>
            <w:r w:rsidR="00187B78" w:rsidRPr="00DB7E28">
              <w:rPr>
                <w:rtl/>
              </w:rPr>
              <w:t>ّ</w:t>
            </w:r>
            <w:r w:rsidRPr="00DB7E28">
              <w:rPr>
                <w:rtl/>
              </w:rPr>
              <w:t>قة</w:t>
            </w:r>
          </w:p>
          <w:p w:rsidR="006550A7" w:rsidRPr="00DB7E28" w:rsidRDefault="00DB7E28" w:rsidP="00DB7E28">
            <w:pPr>
              <w:pStyle w:val="rfdFootnote0"/>
              <w:rPr>
                <w:rStyle w:val="rfdFootnoteBold"/>
                <w:rtl/>
              </w:rPr>
            </w:pPr>
            <w:r w:rsidRPr="00DB7E28">
              <w:rPr>
                <w:rStyle w:val="rfdFootnoteBold"/>
              </w:rPr>
              <w:sym w:font="Wingdings 2" w:char="F0F5"/>
            </w:r>
            <w:r w:rsidR="006550A7" w:rsidRPr="00DB7E28">
              <w:rPr>
                <w:rStyle w:val="rfdFootnoteBold"/>
                <w:rtl/>
              </w:rPr>
              <w:t xml:space="preserve"> تفصيل وسائل الشيعة إلى تحصيل </w:t>
            </w:r>
            <w:r w:rsidR="00187B78" w:rsidRPr="00DB7E28">
              <w:rPr>
                <w:rStyle w:val="rfdFootnoteBold"/>
                <w:rtl/>
              </w:rPr>
              <w:br/>
            </w:r>
            <w:r w:rsidR="006550A7" w:rsidRPr="00DB7E28">
              <w:rPr>
                <w:rStyle w:val="rfdFootnoteBold"/>
                <w:rtl/>
              </w:rPr>
              <w:t>مسائل الشريعة</w:t>
            </w:r>
            <w:r w:rsidR="007E0241" w:rsidRPr="00DB7E28">
              <w:rPr>
                <w:rStyle w:val="rfdFootnoteBold"/>
                <w:rtl/>
              </w:rPr>
              <w:t xml:space="preserve"> ،</w:t>
            </w:r>
            <w:r w:rsidR="006550A7" w:rsidRPr="00DB7E28">
              <w:rPr>
                <w:rStyle w:val="rfdFootnoteBold"/>
                <w:rtl/>
              </w:rPr>
              <w:t xml:space="preserve"> ج 15 ـ 20</w:t>
            </w:r>
            <w:r w:rsidR="00095AA9" w:rsidRPr="00DB7E28">
              <w:rPr>
                <w:rStyle w:val="rfdFootnoteBold"/>
                <w:rtl/>
              </w:rPr>
              <w:t xml:space="preserve"> .</w:t>
            </w:r>
          </w:p>
          <w:p w:rsidR="006550A7" w:rsidRPr="00AC6D18" w:rsidRDefault="006550A7" w:rsidP="00BF439B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تألي</w:t>
            </w:r>
            <w:r>
              <w:rPr>
                <w:rtl/>
              </w:rPr>
              <w:t>ف</w:t>
            </w:r>
            <w:r w:rsidR="007E0241">
              <w:rPr>
                <w:rtl/>
              </w:rPr>
              <w:t xml:space="preserve"> :</w:t>
            </w:r>
            <w:r>
              <w:rPr>
                <w:rtl/>
              </w:rPr>
              <w:t xml:space="preserve"> الفقيه المحد</w:t>
            </w:r>
            <w:r w:rsidR="00187B78">
              <w:rPr>
                <w:rtl/>
              </w:rPr>
              <w:t>َّ</w:t>
            </w:r>
            <w:r>
              <w:rPr>
                <w:rtl/>
              </w:rPr>
              <w:t xml:space="preserve">ث الشيخ محمد بن </w:t>
            </w:r>
            <w:r w:rsidR="00187B78">
              <w:rPr>
                <w:rtl/>
              </w:rPr>
              <w:br/>
            </w:r>
            <w:r w:rsidRPr="00AC6D18">
              <w:rPr>
                <w:rtl/>
              </w:rPr>
              <w:t>الحسن الحر</w:t>
            </w:r>
            <w:r w:rsidR="00187B78">
              <w:rPr>
                <w:rtl/>
              </w:rPr>
              <w:t>ّ</w:t>
            </w:r>
            <w:r w:rsidRPr="00AC6D18">
              <w:rPr>
                <w:rtl/>
              </w:rPr>
              <w:t xml:space="preserve"> العاملي </w:t>
            </w:r>
            <w:r w:rsidR="00773F9D">
              <w:rPr>
                <w:rtl/>
              </w:rPr>
              <w:t>(</w:t>
            </w:r>
            <w:r w:rsidR="00DB7E28">
              <w:rPr>
                <w:rFonts w:hint="cs"/>
                <w:rtl/>
              </w:rPr>
              <w:t xml:space="preserve"> </w:t>
            </w:r>
            <w:r w:rsidRPr="00AC6D18">
              <w:rPr>
                <w:rtl/>
              </w:rPr>
              <w:t>1033</w:t>
            </w:r>
            <w:r>
              <w:rPr>
                <w:rtl/>
              </w:rPr>
              <w:t xml:space="preserve"> ـ </w:t>
            </w:r>
            <w:r w:rsidRPr="00AC6D18">
              <w:rPr>
                <w:rtl/>
              </w:rPr>
              <w:t>1104 ه</w:t>
            </w:r>
            <w:r w:rsidR="00187B78">
              <w:rPr>
                <w:rtl/>
              </w:rPr>
              <w:t>ـ</w:t>
            </w:r>
            <w:r w:rsidR="00DB7E28">
              <w:rPr>
                <w:rFonts w:hint="cs"/>
                <w:rtl/>
              </w:rPr>
              <w:t xml:space="preserve"> </w:t>
            </w:r>
            <w:r w:rsidR="00773F9D">
              <w:rPr>
                <w:rtl/>
              </w:rPr>
              <w:t>)</w:t>
            </w:r>
            <w:r w:rsidR="00095AA9">
              <w:rPr>
                <w:rtl/>
              </w:rPr>
              <w:t xml:space="preserve"> .</w:t>
            </w:r>
          </w:p>
          <w:p w:rsidR="006550A7" w:rsidRPr="00AC6D18" w:rsidRDefault="006550A7" w:rsidP="00EE2DF6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موسو</w:t>
            </w:r>
            <w:r>
              <w:rPr>
                <w:rtl/>
              </w:rPr>
              <w:t>عة فقهية حديثية قي</w:t>
            </w:r>
            <w:r w:rsidR="00EE2DF6">
              <w:rPr>
                <w:rtl/>
              </w:rPr>
              <w:t>ّ</w:t>
            </w:r>
            <w:r>
              <w:rPr>
                <w:rtl/>
              </w:rPr>
              <w:t>مة</w:t>
            </w:r>
            <w:r w:rsidR="007E0241">
              <w:rPr>
                <w:rtl/>
              </w:rPr>
              <w:t xml:space="preserve"> ،</w:t>
            </w:r>
            <w:r>
              <w:rPr>
                <w:rtl/>
              </w:rPr>
              <w:t xml:space="preserve"> جمع فيها </w:t>
            </w:r>
            <w:r w:rsidR="00EE2DF6">
              <w:rPr>
                <w:rtl/>
              </w:rPr>
              <w:br/>
            </w:r>
            <w:r w:rsidRPr="00AC6D18">
              <w:rPr>
                <w:rtl/>
              </w:rPr>
              <w:t>مصن</w:t>
            </w:r>
            <w:r w:rsidR="00EE2DF6">
              <w:rPr>
                <w:rtl/>
              </w:rPr>
              <w:t>ّ</w:t>
            </w:r>
            <w:r w:rsidRPr="00AC6D18">
              <w:rPr>
                <w:rtl/>
              </w:rPr>
              <w:t>فها</w:t>
            </w:r>
            <w:r>
              <w:rPr>
                <w:rtl/>
              </w:rPr>
              <w:t xml:space="preserve"> ـ </w:t>
            </w:r>
            <w:r w:rsidR="00EE2DF6">
              <w:rPr>
                <w:rtl/>
              </w:rPr>
              <w:t>قدّس سرّه</w:t>
            </w:r>
            <w:r>
              <w:rPr>
                <w:rtl/>
              </w:rPr>
              <w:t xml:space="preserve"> ـ </w:t>
            </w:r>
            <w:r w:rsidRPr="00AC6D18">
              <w:rPr>
                <w:rtl/>
              </w:rPr>
              <w:t>أحاديث الرسول</w:t>
            </w:r>
            <w:r w:rsidR="00375CD3">
              <w:rPr>
                <w:rtl/>
              </w:rPr>
              <w:t xml:space="preserve"> </w:t>
            </w:r>
            <w:r w:rsidR="00EE2DF6">
              <w:rPr>
                <w:rtl/>
              </w:rPr>
              <w:br/>
            </w:r>
            <w:r w:rsidRPr="00AC6D18">
              <w:rPr>
                <w:rtl/>
              </w:rPr>
              <w:t>الأكرم وأهل بيته المعصومين الطاهرين</w:t>
            </w:r>
            <w:r w:rsidR="00BF439B">
              <w:rPr>
                <w:rtl/>
              </w:rPr>
              <w:t xml:space="preserve"> </w:t>
            </w:r>
            <w:r w:rsidR="00EE2DF6">
              <w:rPr>
                <w:rtl/>
              </w:rPr>
              <w:br/>
            </w:r>
            <w:r w:rsidRPr="00AC6D18">
              <w:rPr>
                <w:rtl/>
              </w:rPr>
              <w:t>صلوات الله وسلامه عليه وعليهم أج</w:t>
            </w:r>
            <w:r>
              <w:rPr>
                <w:rtl/>
              </w:rPr>
              <w:t>معين</w:t>
            </w:r>
            <w:r w:rsidR="007E0241">
              <w:rPr>
                <w:rtl/>
              </w:rPr>
              <w:t xml:space="preserve"> ،</w:t>
            </w:r>
            <w:r w:rsidR="00BF439B">
              <w:rPr>
                <w:rtl/>
              </w:rPr>
              <w:t xml:space="preserve"> </w:t>
            </w:r>
            <w:r w:rsidR="00EE2DF6">
              <w:rPr>
                <w:rtl/>
              </w:rPr>
              <w:br/>
            </w:r>
            <w:r w:rsidRPr="00AC6D18">
              <w:rPr>
                <w:rtl/>
              </w:rPr>
              <w:t>فزا</w:t>
            </w:r>
            <w:r w:rsidR="00DB7E28">
              <w:rPr>
                <w:rtl/>
              </w:rPr>
              <w:t>دت على العشرين ألف حدي</w:t>
            </w:r>
            <w:r w:rsidR="00DB7E28">
              <w:rPr>
                <w:rFonts w:hint="cs"/>
                <w:rtl/>
              </w:rPr>
              <w:t>ث</w:t>
            </w:r>
            <w:r>
              <w:rPr>
                <w:rtl/>
              </w:rPr>
              <w:t xml:space="preserve"> مم</w:t>
            </w:r>
            <w:r w:rsidR="00EE2DF6">
              <w:rPr>
                <w:rtl/>
              </w:rPr>
              <w:t>ّ</w:t>
            </w:r>
            <w:r>
              <w:rPr>
                <w:rtl/>
              </w:rPr>
              <w:t xml:space="preserve">ا صار </w:t>
            </w:r>
            <w:r w:rsidR="00EE2DF6">
              <w:rPr>
                <w:rtl/>
              </w:rPr>
              <w:br/>
            </w:r>
            <w:r w:rsidRPr="00AC6D18">
              <w:rPr>
                <w:rtl/>
              </w:rPr>
              <w:t>مدار عمل فقهاء الإ</w:t>
            </w:r>
            <w:r w:rsidR="00EE2DF6">
              <w:rPr>
                <w:rtl/>
              </w:rPr>
              <w:t>ِ</w:t>
            </w:r>
            <w:r w:rsidRPr="00AC6D18">
              <w:rPr>
                <w:rtl/>
              </w:rPr>
              <w:t>مامية</w:t>
            </w:r>
            <w:r w:rsidR="00095AA9">
              <w:rPr>
                <w:rtl/>
              </w:rPr>
              <w:t xml:space="preserve"> .</w:t>
            </w:r>
          </w:p>
          <w:p w:rsidR="00BF439B" w:rsidRDefault="006550A7" w:rsidP="00EE2DF6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اشت</w:t>
            </w:r>
            <w:r>
              <w:rPr>
                <w:rtl/>
              </w:rPr>
              <w:t>ملت الأجزاء الستة هذه على كتب</w:t>
            </w:r>
            <w:r w:rsidR="007E0241">
              <w:rPr>
                <w:rtl/>
              </w:rPr>
              <w:t xml:space="preserve"> :</w:t>
            </w:r>
            <w:r>
              <w:rPr>
                <w:rtl/>
              </w:rPr>
              <w:t xml:space="preserve"> </w:t>
            </w:r>
            <w:r w:rsidR="00EE2DF6">
              <w:rPr>
                <w:rtl/>
              </w:rPr>
              <w:br/>
            </w:r>
            <w:r w:rsidRPr="00AC6D18">
              <w:rPr>
                <w:rtl/>
              </w:rPr>
              <w:t>الجهاد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الأمر بالمعروف والنهي عن المنكر</w:t>
            </w:r>
            <w:r w:rsidR="007E0241">
              <w:rPr>
                <w:rtl/>
              </w:rPr>
              <w:t xml:space="preserve"> ،</w:t>
            </w:r>
            <w:r w:rsidR="00EE2DF6">
              <w:rPr>
                <w:rtl/>
              </w:rPr>
              <w:t xml:space="preserve"> </w:t>
            </w:r>
            <w:r w:rsidR="00EE2DF6">
              <w:rPr>
                <w:rtl/>
              </w:rPr>
              <w:br/>
            </w:r>
            <w:r w:rsidRPr="00AC6D18">
              <w:rPr>
                <w:rtl/>
              </w:rPr>
              <w:t>التجارة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ا</w:t>
            </w:r>
            <w:r>
              <w:rPr>
                <w:rtl/>
              </w:rPr>
              <w:t>لرهن</w:t>
            </w:r>
            <w:r w:rsidR="007E0241">
              <w:rPr>
                <w:rtl/>
              </w:rPr>
              <w:t xml:space="preserve"> ،</w:t>
            </w:r>
            <w:r>
              <w:rPr>
                <w:rtl/>
              </w:rPr>
              <w:t xml:space="preserve"> الحجر</w:t>
            </w:r>
            <w:r w:rsidR="007E0241">
              <w:rPr>
                <w:rtl/>
              </w:rPr>
              <w:t xml:space="preserve"> ،</w:t>
            </w:r>
            <w:r>
              <w:rPr>
                <w:rtl/>
              </w:rPr>
              <w:t xml:space="preserve"> الضمان</w:t>
            </w:r>
            <w:r w:rsidR="007E0241">
              <w:rPr>
                <w:rtl/>
              </w:rPr>
              <w:t xml:space="preserve"> ،</w:t>
            </w:r>
            <w:r>
              <w:rPr>
                <w:rtl/>
              </w:rPr>
              <w:t xml:space="preserve"> الصلح</w:t>
            </w:r>
            <w:r w:rsidR="007E0241">
              <w:rPr>
                <w:rtl/>
              </w:rPr>
              <w:t xml:space="preserve"> ،</w:t>
            </w:r>
            <w:r>
              <w:rPr>
                <w:rtl/>
              </w:rPr>
              <w:t xml:space="preserve"> </w:t>
            </w:r>
            <w:r w:rsidR="00EE2DF6">
              <w:rPr>
                <w:rtl/>
              </w:rPr>
              <w:br/>
            </w:r>
            <w:r w:rsidRPr="00AC6D18">
              <w:rPr>
                <w:rtl/>
              </w:rPr>
              <w:t>الشركة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المضاربة</w:t>
            </w:r>
            <w:r w:rsidR="007E0241">
              <w:rPr>
                <w:rtl/>
              </w:rPr>
              <w:t xml:space="preserve"> ،</w:t>
            </w:r>
            <w:r>
              <w:rPr>
                <w:rtl/>
              </w:rPr>
              <w:t xml:space="preserve"> المزارعة والمساقاة</w:t>
            </w:r>
            <w:r w:rsidR="007E0241">
              <w:rPr>
                <w:rtl/>
              </w:rPr>
              <w:t xml:space="preserve"> ،</w:t>
            </w:r>
            <w:r>
              <w:rPr>
                <w:rtl/>
              </w:rPr>
              <w:t xml:space="preserve"> الوديعة</w:t>
            </w:r>
            <w:r w:rsidR="007E0241">
              <w:rPr>
                <w:rtl/>
              </w:rPr>
              <w:t xml:space="preserve"> ،</w:t>
            </w:r>
            <w:r>
              <w:rPr>
                <w:rtl/>
              </w:rPr>
              <w:t xml:space="preserve"> </w:t>
            </w:r>
            <w:r w:rsidR="00EE2DF6">
              <w:rPr>
                <w:rtl/>
              </w:rPr>
              <w:br/>
            </w:r>
            <w:r w:rsidRPr="00AC6D18">
              <w:rPr>
                <w:rtl/>
              </w:rPr>
              <w:t>العارية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الإ</w:t>
            </w:r>
            <w:r w:rsidR="00EE2DF6">
              <w:rPr>
                <w:rtl/>
              </w:rPr>
              <w:t>ِ</w:t>
            </w:r>
            <w:r w:rsidRPr="00AC6D18">
              <w:rPr>
                <w:rtl/>
              </w:rPr>
              <w:t>جار</w:t>
            </w:r>
            <w:r>
              <w:rPr>
                <w:rtl/>
              </w:rPr>
              <w:t>ة</w:t>
            </w:r>
            <w:r w:rsidR="007E0241">
              <w:rPr>
                <w:rtl/>
              </w:rPr>
              <w:t xml:space="preserve"> ،</w:t>
            </w:r>
            <w:r>
              <w:rPr>
                <w:rtl/>
              </w:rPr>
              <w:t xml:space="preserve"> الوكالة</w:t>
            </w:r>
            <w:r w:rsidR="007E0241">
              <w:rPr>
                <w:rtl/>
              </w:rPr>
              <w:t xml:space="preserve"> ،</w:t>
            </w:r>
            <w:r>
              <w:rPr>
                <w:rtl/>
              </w:rPr>
              <w:t xml:space="preserve"> الوقوف </w:t>
            </w:r>
            <w:r w:rsidR="00EE2DF6">
              <w:rPr>
                <w:rtl/>
              </w:rPr>
              <w:br/>
            </w:r>
            <w:r w:rsidRPr="00AC6D18">
              <w:rPr>
                <w:rtl/>
              </w:rPr>
              <w:t>والصدقات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</w:t>
            </w:r>
            <w:r>
              <w:rPr>
                <w:rtl/>
              </w:rPr>
              <w:t>السكنى والحبيس</w:t>
            </w:r>
            <w:r w:rsidR="007E0241">
              <w:rPr>
                <w:rtl/>
              </w:rPr>
              <w:t xml:space="preserve"> ،</w:t>
            </w:r>
            <w:r>
              <w:rPr>
                <w:rtl/>
              </w:rPr>
              <w:t xml:space="preserve"> الهبات</w:t>
            </w:r>
            <w:r w:rsidR="007E0241">
              <w:rPr>
                <w:rtl/>
              </w:rPr>
              <w:t xml:space="preserve"> ،</w:t>
            </w:r>
            <w:r>
              <w:rPr>
                <w:rtl/>
              </w:rPr>
              <w:t xml:space="preserve"> السبق </w:t>
            </w:r>
            <w:r w:rsidR="00EE2DF6">
              <w:rPr>
                <w:rtl/>
              </w:rPr>
              <w:br/>
            </w:r>
            <w:r w:rsidRPr="00AC6D18">
              <w:rPr>
                <w:rtl/>
              </w:rPr>
              <w:t>والرماية</w:t>
            </w:r>
            <w:r w:rsidR="007E0241">
              <w:rPr>
                <w:rtl/>
              </w:rPr>
              <w:t xml:space="preserve"> ،</w:t>
            </w:r>
            <w:r>
              <w:rPr>
                <w:rtl/>
              </w:rPr>
              <w:t xml:space="preserve"> الوصايا</w:t>
            </w:r>
            <w:r w:rsidR="007E0241">
              <w:rPr>
                <w:rtl/>
              </w:rPr>
              <w:t xml:space="preserve"> ،</w:t>
            </w:r>
            <w:r>
              <w:rPr>
                <w:rtl/>
              </w:rPr>
              <w:t xml:space="preserve"> والقسم الأول من كتاب </w:t>
            </w:r>
            <w:r w:rsidR="00EE2DF6">
              <w:rPr>
                <w:rtl/>
              </w:rPr>
              <w:br/>
            </w:r>
            <w:r w:rsidRPr="00AC6D18">
              <w:rPr>
                <w:rtl/>
              </w:rPr>
              <w:t>النكاح</w:t>
            </w:r>
            <w:r w:rsidR="00095AA9">
              <w:rPr>
                <w:rtl/>
              </w:rPr>
              <w:t xml:space="preserve"> .</w:t>
            </w:r>
          </w:p>
          <w:p w:rsidR="009968CF" w:rsidRDefault="006550A7" w:rsidP="00BF439B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تحقيق ونشر</w:t>
            </w:r>
            <w:r w:rsidR="007E0241">
              <w:rPr>
                <w:rtl/>
              </w:rPr>
              <w:t xml:space="preserve"> :</w:t>
            </w:r>
            <w:r w:rsidRPr="00AC6D18">
              <w:rPr>
                <w:rtl/>
              </w:rPr>
              <w:t xml:space="preserve"> مؤسسة آل البيت</w:t>
            </w:r>
            <w:r>
              <w:rPr>
                <w:rtl/>
              </w:rPr>
              <w:t xml:space="preserve"> ـ عليهم </w:t>
            </w:r>
            <w:r w:rsidR="00EE2DF6">
              <w:rPr>
                <w:rtl/>
              </w:rPr>
              <w:br/>
            </w:r>
            <w:r w:rsidRPr="00AC6D18">
              <w:rPr>
                <w:rtl/>
              </w:rPr>
              <w:t>السلام</w:t>
            </w:r>
            <w:r>
              <w:rPr>
                <w:rtl/>
              </w:rPr>
              <w:t xml:space="preserve"> ـ </w:t>
            </w:r>
            <w:r w:rsidRPr="00AC6D18">
              <w:rPr>
                <w:rtl/>
              </w:rPr>
              <w:t>لإ</w:t>
            </w:r>
            <w:r w:rsidR="00EE2DF6">
              <w:rPr>
                <w:rtl/>
              </w:rPr>
              <w:t>ِ</w:t>
            </w:r>
            <w:r w:rsidRPr="00AC6D18">
              <w:rPr>
                <w:rtl/>
              </w:rPr>
              <w:t>حياء التراث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قم</w:t>
            </w:r>
            <w:r w:rsidR="005C5FDB">
              <w:rPr>
                <w:rtl/>
              </w:rPr>
              <w:t xml:space="preserve"> / </w:t>
            </w:r>
            <w:r w:rsidRPr="00AC6D18">
              <w:rPr>
                <w:rtl/>
              </w:rPr>
              <w:t>1412 ه</w:t>
            </w:r>
            <w:r w:rsidR="00EE2DF6">
              <w:rPr>
                <w:rtl/>
              </w:rPr>
              <w:t>ـ</w:t>
            </w:r>
            <w:r w:rsidR="00095AA9">
              <w:rPr>
                <w:rtl/>
              </w:rPr>
              <w:t xml:space="preserve"> .</w:t>
            </w:r>
          </w:p>
          <w:p w:rsidR="00EE2DF6" w:rsidRDefault="00DB7E28" w:rsidP="00EE2DF6">
            <w:pPr>
              <w:pStyle w:val="rfdCenter"/>
              <w:rPr>
                <w:rtl/>
              </w:rPr>
            </w:pPr>
            <w:r>
              <w:sym w:font="Wingdings 2" w:char="F0F5"/>
            </w:r>
            <w:r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ab/>
            </w:r>
            <w:r>
              <w:rPr>
                <w:rFonts w:hint="cs"/>
                <w:rtl/>
              </w:rPr>
              <w:t xml:space="preserve"> </w:t>
            </w:r>
            <w:r>
              <w:rPr>
                <w:rFonts w:hint="cs"/>
              </w:rPr>
              <w:sym w:font="Wingdings 2" w:char="F0F5"/>
            </w:r>
            <w:r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ab/>
            </w:r>
            <w:r>
              <w:rPr>
                <w:rFonts w:hint="cs"/>
                <w:rtl/>
              </w:rPr>
              <w:t xml:space="preserve"> </w:t>
            </w:r>
            <w:r>
              <w:rPr>
                <w:rFonts w:hint="cs"/>
              </w:rPr>
              <w:sym w:font="Wingdings 2" w:char="F0F5"/>
            </w:r>
          </w:p>
        </w:tc>
      </w:tr>
    </w:tbl>
    <w:p w:rsidR="00C64862" w:rsidRDefault="00C64862" w:rsidP="00C64862">
      <w:pPr>
        <w:pStyle w:val="rfdVar"/>
      </w:pPr>
      <w:r>
        <w:br w:type="page"/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4409"/>
        <w:gridCol w:w="367"/>
        <w:gridCol w:w="4409"/>
      </w:tblGrid>
      <w:tr w:rsidR="009968CF" w:rsidTr="00396C8C">
        <w:tc>
          <w:tcPr>
            <w:tcW w:w="2400" w:type="pct"/>
            <w:shd w:val="clear" w:color="auto" w:fill="auto"/>
          </w:tcPr>
          <w:p w:rsidR="000C71C7" w:rsidRDefault="000C71C7" w:rsidP="000C71C7">
            <w:pPr>
              <w:pStyle w:val="rfdVar0"/>
              <w:rPr>
                <w:rtl/>
              </w:rPr>
            </w:pPr>
          </w:p>
          <w:p w:rsidR="00BF439B" w:rsidRPr="000C71C7" w:rsidRDefault="000C71C7" w:rsidP="000C71C7">
            <w:pPr>
              <w:pStyle w:val="rfdVar0"/>
              <w:rPr>
                <w:rStyle w:val="rfdFootnoteBold"/>
                <w:rtl/>
              </w:rPr>
            </w:pPr>
            <w:r w:rsidRPr="000C71C7">
              <w:rPr>
                <w:rStyle w:val="rfdFootnoteBold"/>
              </w:rPr>
              <w:sym w:font="Wingdings 2" w:char="F0F5"/>
            </w:r>
            <w:r w:rsidR="00BF439B" w:rsidRPr="000C71C7">
              <w:rPr>
                <w:rStyle w:val="rfdFootnoteBold"/>
                <w:rtl/>
              </w:rPr>
              <w:t xml:space="preserve"> مختلف الشيعة في أحكام الشريعة</w:t>
            </w:r>
            <w:r w:rsidR="007E0241" w:rsidRPr="000C71C7">
              <w:rPr>
                <w:rStyle w:val="rfdFootnoteBold"/>
                <w:rtl/>
              </w:rPr>
              <w:t xml:space="preserve"> ،</w:t>
            </w:r>
            <w:r w:rsidR="00BF439B" w:rsidRPr="000C71C7">
              <w:rPr>
                <w:rStyle w:val="rfdFootnoteBold"/>
                <w:rtl/>
              </w:rPr>
              <w:t xml:space="preserve"> ج 1</w:t>
            </w:r>
            <w:r w:rsidR="00095AA9" w:rsidRPr="000C71C7">
              <w:rPr>
                <w:rStyle w:val="rfdFootnoteBold"/>
                <w:rtl/>
              </w:rPr>
              <w:t xml:space="preserve"> .</w:t>
            </w:r>
          </w:p>
          <w:p w:rsidR="00BF439B" w:rsidRPr="00AC6D18" w:rsidRDefault="00BF439B" w:rsidP="00EE2DF6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تأليف</w:t>
            </w:r>
            <w:r w:rsidR="007E0241">
              <w:rPr>
                <w:rtl/>
              </w:rPr>
              <w:t xml:space="preserve"> :</w:t>
            </w:r>
            <w:r w:rsidRPr="00AC6D18">
              <w:rPr>
                <w:rtl/>
              </w:rPr>
              <w:t xml:space="preserve"> العل</w:t>
            </w:r>
            <w:r w:rsidR="00EE2DF6">
              <w:rPr>
                <w:rtl/>
              </w:rPr>
              <w:t>ّ</w:t>
            </w:r>
            <w:r w:rsidRPr="00AC6D18">
              <w:rPr>
                <w:rtl/>
              </w:rPr>
              <w:t>ام</w:t>
            </w:r>
            <w:r>
              <w:rPr>
                <w:rtl/>
              </w:rPr>
              <w:t>ة الحل</w:t>
            </w:r>
            <w:r w:rsidR="00EE2DF6">
              <w:rPr>
                <w:rtl/>
              </w:rPr>
              <w:t>ّ</w:t>
            </w:r>
            <w:r>
              <w:rPr>
                <w:rtl/>
              </w:rPr>
              <w:t>ي</w:t>
            </w:r>
            <w:r w:rsidR="007E0241">
              <w:rPr>
                <w:rtl/>
              </w:rPr>
              <w:t xml:space="preserve"> ،</w:t>
            </w:r>
            <w:r>
              <w:rPr>
                <w:rtl/>
              </w:rPr>
              <w:t xml:space="preserve"> الشيخ أبي منصور </w:t>
            </w:r>
            <w:r w:rsidR="00EE2DF6">
              <w:rPr>
                <w:rtl/>
              </w:rPr>
              <w:br/>
            </w:r>
            <w:r w:rsidRPr="00AC6D18">
              <w:rPr>
                <w:rtl/>
              </w:rPr>
              <w:t>الحسن بن يوسف بن المطه</w:t>
            </w:r>
            <w:r w:rsidR="00EE2DF6">
              <w:rPr>
                <w:rtl/>
              </w:rPr>
              <w:t>َّ</w:t>
            </w:r>
            <w:r w:rsidRPr="00AC6D18">
              <w:rPr>
                <w:rtl/>
              </w:rPr>
              <w:t xml:space="preserve">ر الأسدي </w:t>
            </w:r>
            <w:r w:rsidR="00773F9D">
              <w:rPr>
                <w:rtl/>
              </w:rPr>
              <w:t>(</w:t>
            </w:r>
            <w:r w:rsidR="000C71C7">
              <w:rPr>
                <w:rFonts w:hint="cs"/>
                <w:rtl/>
              </w:rPr>
              <w:t xml:space="preserve"> </w:t>
            </w:r>
            <w:r w:rsidRPr="00AC6D18">
              <w:rPr>
                <w:rtl/>
              </w:rPr>
              <w:t>648</w:t>
            </w:r>
            <w:r w:rsidR="008B5EBB">
              <w:rPr>
                <w:rtl/>
              </w:rPr>
              <w:t xml:space="preserve"> </w:t>
            </w:r>
            <w:r>
              <w:rPr>
                <w:rtl/>
              </w:rPr>
              <w:t>ـ</w:t>
            </w:r>
            <w:r w:rsidR="008B5EBB">
              <w:rPr>
                <w:rtl/>
              </w:rPr>
              <w:t xml:space="preserve"> </w:t>
            </w:r>
            <w:r w:rsidR="00EE2DF6">
              <w:rPr>
                <w:rtl/>
              </w:rPr>
              <w:br/>
            </w:r>
            <w:r w:rsidRPr="00AC6D18">
              <w:rPr>
                <w:rtl/>
              </w:rPr>
              <w:t>726 ه</w:t>
            </w:r>
            <w:r w:rsidR="00EE2DF6">
              <w:rPr>
                <w:rtl/>
              </w:rPr>
              <w:t>ـ</w:t>
            </w:r>
            <w:r w:rsidR="000C71C7">
              <w:rPr>
                <w:rFonts w:hint="cs"/>
                <w:rtl/>
              </w:rPr>
              <w:t xml:space="preserve"> </w:t>
            </w:r>
            <w:r w:rsidR="00773F9D">
              <w:rPr>
                <w:rtl/>
              </w:rPr>
              <w:t>)</w:t>
            </w:r>
            <w:r w:rsidR="00095AA9">
              <w:rPr>
                <w:rtl/>
              </w:rPr>
              <w:t xml:space="preserve"> .</w:t>
            </w:r>
          </w:p>
          <w:p w:rsidR="00BF439B" w:rsidRPr="00AC6D18" w:rsidRDefault="00BF439B" w:rsidP="00BF439B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موسوعة</w:t>
            </w:r>
            <w:r>
              <w:rPr>
                <w:rtl/>
              </w:rPr>
              <w:t xml:space="preserve"> فقهية مقارنة تتناول آراء فقهاء </w:t>
            </w:r>
            <w:r w:rsidR="00EE2DF6">
              <w:rPr>
                <w:rtl/>
              </w:rPr>
              <w:br/>
            </w:r>
            <w:r w:rsidRPr="00AC6D18">
              <w:rPr>
                <w:rtl/>
              </w:rPr>
              <w:t>الإ</w:t>
            </w:r>
            <w:r w:rsidR="00EE2DF6">
              <w:rPr>
                <w:rtl/>
              </w:rPr>
              <w:t>ِ</w:t>
            </w:r>
            <w:r w:rsidRPr="00AC6D18">
              <w:rPr>
                <w:rtl/>
              </w:rPr>
              <w:t>مامي</w:t>
            </w:r>
            <w:r>
              <w:rPr>
                <w:rtl/>
              </w:rPr>
              <w:t>ة مع ذكر أدل</w:t>
            </w:r>
            <w:r w:rsidR="00EE2DF6">
              <w:rPr>
                <w:rtl/>
              </w:rPr>
              <w:t>ّ</w:t>
            </w:r>
            <w:r>
              <w:rPr>
                <w:rtl/>
              </w:rPr>
              <w:t>تهم وما يرج</w:t>
            </w:r>
            <w:r w:rsidR="00EE2DF6">
              <w:rPr>
                <w:rtl/>
              </w:rPr>
              <w:t>ّ</w:t>
            </w:r>
            <w:r>
              <w:rPr>
                <w:rtl/>
              </w:rPr>
              <w:t xml:space="preserve">حه هو في </w:t>
            </w:r>
            <w:r w:rsidR="00EE2DF6">
              <w:rPr>
                <w:rtl/>
              </w:rPr>
              <w:br/>
            </w:r>
            <w:r>
              <w:rPr>
                <w:rtl/>
              </w:rPr>
              <w:t>المقام</w:t>
            </w:r>
            <w:r w:rsidR="00095AA9">
              <w:rPr>
                <w:rtl/>
              </w:rPr>
              <w:t xml:space="preserve"> .</w:t>
            </w:r>
          </w:p>
          <w:p w:rsidR="00BF439B" w:rsidRPr="00AC6D18" w:rsidRDefault="00BF439B" w:rsidP="006D59BF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كما يمتاز الكتاب</w:t>
            </w:r>
            <w:r>
              <w:rPr>
                <w:rtl/>
              </w:rPr>
              <w:t xml:space="preserve"> ـ إضافة إلى أن</w:t>
            </w:r>
            <w:r w:rsidR="00EE2DF6">
              <w:rPr>
                <w:rtl/>
              </w:rPr>
              <w:t>ّ</w:t>
            </w:r>
            <w:r>
              <w:rPr>
                <w:rtl/>
              </w:rPr>
              <w:t xml:space="preserve">ه دورة </w:t>
            </w:r>
            <w:r w:rsidR="00EE2DF6">
              <w:rPr>
                <w:rtl/>
              </w:rPr>
              <w:br/>
            </w:r>
            <w:r w:rsidRPr="00AC6D18">
              <w:rPr>
                <w:rtl/>
              </w:rPr>
              <w:t>فقهية كاملة من الطهارة إلى الديات</w:t>
            </w:r>
            <w:r>
              <w:rPr>
                <w:rtl/>
              </w:rPr>
              <w:t xml:space="preserve"> ـ </w:t>
            </w:r>
            <w:r w:rsidRPr="00AC6D18">
              <w:rPr>
                <w:rtl/>
              </w:rPr>
              <w:t>بأن</w:t>
            </w:r>
            <w:r w:rsidR="006D59BF">
              <w:rPr>
                <w:rtl/>
              </w:rPr>
              <w:t>ّ</w:t>
            </w:r>
            <w:r w:rsidRPr="00AC6D18">
              <w:rPr>
                <w:rtl/>
              </w:rPr>
              <w:t>ه</w:t>
            </w:r>
            <w:r w:rsidR="00375CD3">
              <w:rPr>
                <w:rtl/>
              </w:rPr>
              <w:t xml:space="preserve"> </w:t>
            </w:r>
            <w:r w:rsidR="006D59BF">
              <w:rPr>
                <w:rtl/>
              </w:rPr>
              <w:br/>
            </w:r>
            <w:r w:rsidRPr="00AC6D18">
              <w:rPr>
                <w:rtl/>
              </w:rPr>
              <w:t>يحتوي على فتاوى الشيخ</w:t>
            </w:r>
            <w:r>
              <w:rPr>
                <w:rtl/>
              </w:rPr>
              <w:t xml:space="preserve">ين ابن الجنيد وابن </w:t>
            </w:r>
            <w:r w:rsidR="006D59BF">
              <w:rPr>
                <w:rtl/>
              </w:rPr>
              <w:br/>
            </w:r>
            <w:r w:rsidRPr="00AC6D18">
              <w:rPr>
                <w:rtl/>
              </w:rPr>
              <w:t>أبي عقيل</w:t>
            </w:r>
            <w:r w:rsidR="007E0241">
              <w:rPr>
                <w:rtl/>
              </w:rPr>
              <w:t xml:space="preserve"> ،</w:t>
            </w:r>
            <w:r>
              <w:rPr>
                <w:rtl/>
              </w:rPr>
              <w:t xml:space="preserve"> وهي منحصرة في هذا الكتاب</w:t>
            </w:r>
            <w:r w:rsidR="007E0241">
              <w:rPr>
                <w:rtl/>
              </w:rPr>
              <w:t xml:space="preserve"> ،</w:t>
            </w:r>
            <w:r>
              <w:rPr>
                <w:rtl/>
              </w:rPr>
              <w:t xml:space="preserve"> وكل</w:t>
            </w:r>
            <w:r w:rsidR="006D59BF">
              <w:rPr>
                <w:rtl/>
              </w:rPr>
              <w:t>ّ</w:t>
            </w:r>
            <w:r>
              <w:rPr>
                <w:rtl/>
              </w:rPr>
              <w:t xml:space="preserve"> </w:t>
            </w:r>
            <w:r w:rsidR="006D59BF">
              <w:rPr>
                <w:rtl/>
              </w:rPr>
              <w:br/>
            </w:r>
            <w:r w:rsidRPr="00AC6D18">
              <w:rPr>
                <w:rtl/>
              </w:rPr>
              <w:t>م</w:t>
            </w:r>
            <w:r w:rsidR="006D59BF">
              <w:rPr>
                <w:rtl/>
              </w:rPr>
              <w:t>َ</w:t>
            </w:r>
            <w:r w:rsidRPr="00AC6D18">
              <w:rPr>
                <w:rtl/>
              </w:rPr>
              <w:t>ن نقل</w:t>
            </w:r>
            <w:r>
              <w:rPr>
                <w:rtl/>
              </w:rPr>
              <w:t xml:space="preserve"> عنهما بعد العل</w:t>
            </w:r>
            <w:r w:rsidR="006D59BF">
              <w:rPr>
                <w:rtl/>
              </w:rPr>
              <w:t>ّ</w:t>
            </w:r>
            <w:r>
              <w:rPr>
                <w:rtl/>
              </w:rPr>
              <w:t>امة فإن</w:t>
            </w:r>
            <w:r w:rsidR="006D59BF">
              <w:rPr>
                <w:rtl/>
              </w:rPr>
              <w:t>ّ</w:t>
            </w:r>
            <w:r>
              <w:rPr>
                <w:rtl/>
              </w:rPr>
              <w:t xml:space="preserve">ما نقل عن </w:t>
            </w:r>
            <w:r w:rsidR="006D59BF">
              <w:rPr>
                <w:rtl/>
              </w:rPr>
              <w:br/>
            </w:r>
            <w:r w:rsidRPr="00AC6D18">
              <w:rPr>
                <w:rtl/>
              </w:rPr>
              <w:t>المختلف</w:t>
            </w:r>
            <w:r w:rsidR="00095AA9">
              <w:rPr>
                <w:rtl/>
              </w:rPr>
              <w:t xml:space="preserve"> .</w:t>
            </w:r>
          </w:p>
          <w:p w:rsidR="00BF439B" w:rsidRPr="00AC6D18" w:rsidRDefault="00BF439B" w:rsidP="006D59BF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تم</w:t>
            </w:r>
            <w:r w:rsidR="006D59BF">
              <w:rPr>
                <w:rtl/>
              </w:rPr>
              <w:t>ّ</w:t>
            </w:r>
            <w:r w:rsidRPr="00AC6D18">
              <w:rPr>
                <w:rtl/>
              </w:rPr>
              <w:t xml:space="preserve"> ت</w:t>
            </w:r>
            <w:r>
              <w:rPr>
                <w:rtl/>
              </w:rPr>
              <w:t>حقيقه على عد</w:t>
            </w:r>
            <w:r w:rsidR="006D59BF">
              <w:rPr>
                <w:rtl/>
              </w:rPr>
              <w:t>ّ</w:t>
            </w:r>
            <w:r>
              <w:rPr>
                <w:rtl/>
              </w:rPr>
              <w:t>ة نسخ مخطوطة مذكورة</w:t>
            </w:r>
            <w:r w:rsidR="006D59BF">
              <w:rPr>
                <w:rtl/>
              </w:rPr>
              <w:t xml:space="preserve"> </w:t>
            </w:r>
            <w:r w:rsidR="006D59BF">
              <w:rPr>
                <w:rtl/>
              </w:rPr>
              <w:br/>
            </w:r>
            <w:r w:rsidRPr="00AC6D18">
              <w:rPr>
                <w:rtl/>
              </w:rPr>
              <w:t>مواصفاتها في المقد</w:t>
            </w:r>
            <w:r w:rsidR="006D59BF">
              <w:rPr>
                <w:rtl/>
              </w:rPr>
              <w:t>ّ</w:t>
            </w:r>
            <w:r w:rsidRPr="00AC6D18">
              <w:rPr>
                <w:rtl/>
              </w:rPr>
              <w:t>مة</w:t>
            </w:r>
            <w:r w:rsidR="00095AA9">
              <w:rPr>
                <w:rtl/>
              </w:rPr>
              <w:t xml:space="preserve"> .</w:t>
            </w:r>
          </w:p>
          <w:p w:rsidR="00BF439B" w:rsidRDefault="00BF439B" w:rsidP="000C71C7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تح</w:t>
            </w:r>
            <w:r>
              <w:rPr>
                <w:rtl/>
              </w:rPr>
              <w:t>قيق ونشر</w:t>
            </w:r>
            <w:r w:rsidR="007E0241">
              <w:rPr>
                <w:rtl/>
              </w:rPr>
              <w:t xml:space="preserve"> :</w:t>
            </w:r>
            <w:r>
              <w:rPr>
                <w:rtl/>
              </w:rPr>
              <w:t xml:space="preserve"> مؤسسة النشر الإ</w:t>
            </w:r>
            <w:r w:rsidR="006D59BF">
              <w:rPr>
                <w:rtl/>
              </w:rPr>
              <w:t>ِ</w:t>
            </w:r>
            <w:r>
              <w:rPr>
                <w:rtl/>
              </w:rPr>
              <w:t xml:space="preserve">سلامي </w:t>
            </w:r>
            <w:r w:rsidR="006D59BF">
              <w:rPr>
                <w:rtl/>
              </w:rPr>
              <w:br/>
            </w:r>
            <w:r w:rsidRPr="00AC6D18">
              <w:rPr>
                <w:rtl/>
              </w:rPr>
              <w:t>التابعة لجماعة المدر</w:t>
            </w:r>
            <w:r w:rsidR="006D59BF">
              <w:rPr>
                <w:rtl/>
              </w:rPr>
              <w:t>ّ</w:t>
            </w:r>
            <w:r w:rsidRPr="00AC6D18">
              <w:rPr>
                <w:rtl/>
              </w:rPr>
              <w:t>سين في الحوزة العلمية</w:t>
            </w:r>
            <w:r>
              <w:rPr>
                <w:rtl/>
              </w:rPr>
              <w:t xml:space="preserve"> ـ قم</w:t>
            </w:r>
            <w:r w:rsidR="006D59BF">
              <w:rPr>
                <w:rtl/>
              </w:rPr>
              <w:t xml:space="preserve"> </w:t>
            </w:r>
            <w:r w:rsidR="006D59BF">
              <w:rPr>
                <w:rtl/>
              </w:rPr>
              <w:br/>
            </w:r>
            <w:r w:rsidR="005C5FDB">
              <w:rPr>
                <w:rtl/>
              </w:rPr>
              <w:t xml:space="preserve">/ </w:t>
            </w:r>
            <w:r w:rsidRPr="00AC6D18">
              <w:rPr>
                <w:rtl/>
              </w:rPr>
              <w:t>1412 ه</w:t>
            </w:r>
            <w:r w:rsidR="006D59BF">
              <w:rPr>
                <w:rtl/>
              </w:rPr>
              <w:t>ـ</w:t>
            </w:r>
            <w:r w:rsidR="00095AA9">
              <w:rPr>
                <w:rtl/>
              </w:rPr>
              <w:t xml:space="preserve"> .</w:t>
            </w:r>
          </w:p>
          <w:p w:rsidR="000C71C7" w:rsidRPr="00AC6D18" w:rsidRDefault="000C71C7" w:rsidP="000C71C7">
            <w:pPr>
              <w:pStyle w:val="rfdVar0"/>
              <w:rPr>
                <w:rtl/>
              </w:rPr>
            </w:pPr>
          </w:p>
          <w:p w:rsidR="00BF439B" w:rsidRPr="000C71C7" w:rsidRDefault="000C71C7" w:rsidP="000C71C7">
            <w:pPr>
              <w:pStyle w:val="rfdVar0"/>
              <w:rPr>
                <w:rStyle w:val="rfdFootnoteBold"/>
                <w:rtl/>
              </w:rPr>
            </w:pPr>
            <w:r w:rsidRPr="000C71C7">
              <w:rPr>
                <w:rStyle w:val="rfdFootnoteBold"/>
              </w:rPr>
              <w:sym w:font="Wingdings 2" w:char="F0F5"/>
            </w:r>
            <w:r w:rsidR="00BF439B" w:rsidRPr="000C71C7">
              <w:rPr>
                <w:rStyle w:val="rfdFootnoteBold"/>
                <w:rtl/>
              </w:rPr>
              <w:t xml:space="preserve"> التقي</w:t>
            </w:r>
            <w:r w:rsidR="006D59BF" w:rsidRPr="000C71C7">
              <w:rPr>
                <w:rStyle w:val="rfdFootnoteBold"/>
                <w:rtl/>
              </w:rPr>
              <w:t>ّ</w:t>
            </w:r>
            <w:r w:rsidR="00BF439B" w:rsidRPr="000C71C7">
              <w:rPr>
                <w:rStyle w:val="rfdFootnoteBold"/>
                <w:rtl/>
              </w:rPr>
              <w:t>ة</w:t>
            </w:r>
            <w:r w:rsidR="00095AA9" w:rsidRPr="000C71C7">
              <w:rPr>
                <w:rStyle w:val="rfdFootnoteBold"/>
                <w:rtl/>
              </w:rPr>
              <w:t xml:space="preserve"> .</w:t>
            </w:r>
          </w:p>
          <w:p w:rsidR="00BF439B" w:rsidRPr="00AC6D18" w:rsidRDefault="00BF439B" w:rsidP="006D59BF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ت</w:t>
            </w:r>
            <w:r>
              <w:rPr>
                <w:rtl/>
              </w:rPr>
              <w:t>أليف</w:t>
            </w:r>
            <w:r w:rsidR="007E0241">
              <w:rPr>
                <w:rtl/>
              </w:rPr>
              <w:t xml:space="preserve"> :</w:t>
            </w:r>
            <w:r>
              <w:rPr>
                <w:rtl/>
              </w:rPr>
              <w:t xml:space="preserve"> الشيخ الأعظم الشيخ مرتضى</w:t>
            </w:r>
            <w:r w:rsidR="006D59BF">
              <w:rPr>
                <w:rtl/>
              </w:rPr>
              <w:t xml:space="preserve"> </w:t>
            </w:r>
            <w:r w:rsidR="006D59BF">
              <w:rPr>
                <w:rtl/>
              </w:rPr>
              <w:br/>
            </w:r>
            <w:r w:rsidRPr="00AC6D18">
              <w:rPr>
                <w:rtl/>
              </w:rPr>
              <w:t xml:space="preserve">الأنصاري </w:t>
            </w:r>
            <w:r w:rsidR="00773F9D">
              <w:rPr>
                <w:rtl/>
              </w:rPr>
              <w:t>(</w:t>
            </w:r>
            <w:r w:rsidR="000C71C7">
              <w:rPr>
                <w:rFonts w:hint="cs"/>
                <w:rtl/>
              </w:rPr>
              <w:t xml:space="preserve"> </w:t>
            </w:r>
            <w:r w:rsidRPr="00AC6D18">
              <w:rPr>
                <w:rtl/>
              </w:rPr>
              <w:t>1214</w:t>
            </w:r>
            <w:r>
              <w:rPr>
                <w:rtl/>
              </w:rPr>
              <w:t xml:space="preserve"> ـ </w:t>
            </w:r>
            <w:r w:rsidRPr="00AC6D18">
              <w:rPr>
                <w:rtl/>
              </w:rPr>
              <w:t>1281 ه</w:t>
            </w:r>
            <w:r w:rsidR="006D59BF">
              <w:rPr>
                <w:rtl/>
              </w:rPr>
              <w:t>ـ</w:t>
            </w:r>
            <w:r w:rsidR="000C71C7">
              <w:rPr>
                <w:rFonts w:hint="cs"/>
                <w:rtl/>
              </w:rPr>
              <w:t xml:space="preserve"> </w:t>
            </w:r>
            <w:r w:rsidR="00773F9D">
              <w:rPr>
                <w:rtl/>
              </w:rPr>
              <w:t>)</w:t>
            </w:r>
            <w:r w:rsidR="00095AA9">
              <w:rPr>
                <w:rtl/>
              </w:rPr>
              <w:t xml:space="preserve"> .</w:t>
            </w:r>
          </w:p>
          <w:p w:rsidR="00BF439B" w:rsidRDefault="00BF439B" w:rsidP="006D59BF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بحث فقهي استدلالي حول التقي</w:t>
            </w:r>
            <w:r w:rsidR="006D59BF">
              <w:rPr>
                <w:rtl/>
              </w:rPr>
              <w:t>ّ</w:t>
            </w:r>
            <w:r w:rsidRPr="00AC6D18">
              <w:rPr>
                <w:rtl/>
              </w:rPr>
              <w:t>ة</w:t>
            </w:r>
            <w:r w:rsidR="006D59BF">
              <w:rPr>
                <w:rtl/>
              </w:rPr>
              <w:t xml:space="preserve"> </w:t>
            </w:r>
            <w:r w:rsidR="006D59BF">
              <w:rPr>
                <w:rtl/>
              </w:rPr>
              <w:br/>
            </w:r>
            <w:r w:rsidRPr="00AC6D18">
              <w:rPr>
                <w:rtl/>
              </w:rPr>
              <w:t>ومواردها في حكميها التكليفي والوضعي</w:t>
            </w:r>
            <w:r w:rsidR="00095AA9">
              <w:rPr>
                <w:rtl/>
              </w:rPr>
              <w:t xml:space="preserve"> .</w:t>
            </w:r>
          </w:p>
          <w:p w:rsidR="009968CF" w:rsidRDefault="00BF439B" w:rsidP="00BF439B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تحقيق</w:t>
            </w:r>
            <w:r w:rsidR="007E0241">
              <w:rPr>
                <w:rtl/>
              </w:rPr>
              <w:t xml:space="preserve"> :</w:t>
            </w:r>
            <w:r w:rsidRPr="00AC6D18">
              <w:rPr>
                <w:rtl/>
              </w:rPr>
              <w:t xml:space="preserve"> الشيخ فارس الحس</w:t>
            </w:r>
            <w:r w:rsidR="006D59BF">
              <w:rPr>
                <w:rtl/>
              </w:rPr>
              <w:t>ّ</w:t>
            </w:r>
            <w:r w:rsidRPr="00AC6D18">
              <w:rPr>
                <w:rtl/>
              </w:rPr>
              <w:t>ون</w:t>
            </w:r>
            <w:r w:rsidR="00095AA9">
              <w:rPr>
                <w:rtl/>
              </w:rPr>
              <w:t xml:space="preserve"> .</w:t>
            </w:r>
          </w:p>
        </w:tc>
        <w:tc>
          <w:tcPr>
            <w:tcW w:w="200" w:type="pct"/>
            <w:shd w:val="clear" w:color="auto" w:fill="auto"/>
          </w:tcPr>
          <w:p w:rsidR="009968CF" w:rsidRDefault="009968CF" w:rsidP="00BF439B">
            <w:pPr>
              <w:pStyle w:val="rfdNormal0"/>
              <w:rPr>
                <w:rtl/>
              </w:rPr>
            </w:pPr>
          </w:p>
        </w:tc>
        <w:tc>
          <w:tcPr>
            <w:tcW w:w="2400" w:type="pct"/>
            <w:shd w:val="clear" w:color="auto" w:fill="auto"/>
          </w:tcPr>
          <w:p w:rsidR="00BF439B" w:rsidRDefault="00BF439B" w:rsidP="00BF439B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نش</w:t>
            </w:r>
            <w:r>
              <w:rPr>
                <w:rtl/>
              </w:rPr>
              <w:t>ر</w:t>
            </w:r>
            <w:r w:rsidR="007E0241">
              <w:rPr>
                <w:rtl/>
              </w:rPr>
              <w:t xml:space="preserve"> :</w:t>
            </w:r>
            <w:r>
              <w:rPr>
                <w:rtl/>
              </w:rPr>
              <w:t xml:space="preserve"> مؤسسة قائم آل محمد عج</w:t>
            </w:r>
            <w:r w:rsidR="006D59BF">
              <w:rPr>
                <w:rtl/>
              </w:rPr>
              <w:t>ّ</w:t>
            </w:r>
            <w:r>
              <w:rPr>
                <w:rtl/>
              </w:rPr>
              <w:t xml:space="preserve">ل الله </w:t>
            </w:r>
            <w:r w:rsidR="006D59BF">
              <w:rPr>
                <w:rtl/>
              </w:rPr>
              <w:br/>
            </w:r>
            <w:r w:rsidRPr="00AC6D18">
              <w:rPr>
                <w:rtl/>
              </w:rPr>
              <w:t>فرجه</w:t>
            </w:r>
            <w:r>
              <w:rPr>
                <w:rtl/>
              </w:rPr>
              <w:t xml:space="preserve"> ـ </w:t>
            </w:r>
            <w:r w:rsidRPr="00AC6D18">
              <w:rPr>
                <w:rtl/>
              </w:rPr>
              <w:t>قم</w:t>
            </w:r>
            <w:r w:rsidR="005C5FDB">
              <w:rPr>
                <w:rtl/>
              </w:rPr>
              <w:t xml:space="preserve"> / </w:t>
            </w:r>
            <w:r w:rsidRPr="00AC6D18">
              <w:rPr>
                <w:rtl/>
              </w:rPr>
              <w:t>1412 ه</w:t>
            </w:r>
            <w:r w:rsidR="006D59BF">
              <w:rPr>
                <w:rtl/>
              </w:rPr>
              <w:t>ـ</w:t>
            </w:r>
            <w:r w:rsidR="00095AA9">
              <w:rPr>
                <w:rtl/>
              </w:rPr>
              <w:t xml:space="preserve"> .</w:t>
            </w:r>
          </w:p>
          <w:p w:rsidR="000C71C7" w:rsidRPr="00AC6D18" w:rsidRDefault="000C71C7" w:rsidP="000C71C7">
            <w:pPr>
              <w:pStyle w:val="rfdVar0"/>
              <w:rPr>
                <w:rtl/>
              </w:rPr>
            </w:pPr>
          </w:p>
          <w:p w:rsidR="00BF439B" w:rsidRPr="000C71C7" w:rsidRDefault="000C71C7" w:rsidP="000C71C7">
            <w:pPr>
              <w:pStyle w:val="rfdFootnote0"/>
              <w:rPr>
                <w:rStyle w:val="rfdFootnoteBold"/>
                <w:rtl/>
              </w:rPr>
            </w:pPr>
            <w:r w:rsidRPr="000C71C7">
              <w:rPr>
                <w:rStyle w:val="rfdFootnoteBold"/>
              </w:rPr>
              <w:sym w:font="Wingdings 2" w:char="F0F5"/>
            </w:r>
            <w:r w:rsidR="00BF439B" w:rsidRPr="000C71C7">
              <w:rPr>
                <w:rStyle w:val="rfdFootnoteBold"/>
                <w:rtl/>
              </w:rPr>
              <w:t xml:space="preserve"> أعاجيب الأكاذيب</w:t>
            </w:r>
            <w:r w:rsidR="00095AA9" w:rsidRPr="000C71C7">
              <w:rPr>
                <w:rStyle w:val="rfdFootnoteBold"/>
                <w:rtl/>
              </w:rPr>
              <w:t xml:space="preserve"> .</w:t>
            </w:r>
          </w:p>
          <w:p w:rsidR="00BF439B" w:rsidRPr="00AC6D18" w:rsidRDefault="00BF439B" w:rsidP="00BF439B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تأليف</w:t>
            </w:r>
            <w:r w:rsidR="007E0241">
              <w:rPr>
                <w:rtl/>
              </w:rPr>
              <w:t xml:space="preserve"> :</w:t>
            </w:r>
            <w:r w:rsidRPr="00AC6D18">
              <w:rPr>
                <w:rtl/>
              </w:rPr>
              <w:t xml:space="preserve"> </w:t>
            </w:r>
            <w:r>
              <w:rPr>
                <w:rtl/>
              </w:rPr>
              <w:t>العل</w:t>
            </w:r>
            <w:r w:rsidR="006D59BF">
              <w:rPr>
                <w:rtl/>
              </w:rPr>
              <w:t>ّ</w:t>
            </w:r>
            <w:r>
              <w:rPr>
                <w:rtl/>
              </w:rPr>
              <w:t xml:space="preserve">امة المجاهد الشيخ محمد جواد </w:t>
            </w:r>
            <w:r w:rsidR="006D59BF">
              <w:rPr>
                <w:rtl/>
              </w:rPr>
              <w:br/>
            </w:r>
            <w:r w:rsidRPr="00AC6D18">
              <w:rPr>
                <w:rtl/>
              </w:rPr>
              <w:t xml:space="preserve">البلاغي </w:t>
            </w:r>
            <w:r w:rsidR="00773F9D">
              <w:rPr>
                <w:rtl/>
              </w:rPr>
              <w:t>(</w:t>
            </w:r>
            <w:r w:rsidR="000C71C7">
              <w:rPr>
                <w:rFonts w:hint="cs"/>
                <w:rtl/>
              </w:rPr>
              <w:t xml:space="preserve"> </w:t>
            </w:r>
            <w:r w:rsidRPr="00AC6D18">
              <w:rPr>
                <w:rtl/>
              </w:rPr>
              <w:t>1282</w:t>
            </w:r>
            <w:r>
              <w:rPr>
                <w:rtl/>
              </w:rPr>
              <w:t xml:space="preserve"> ـ </w:t>
            </w:r>
            <w:r w:rsidRPr="00AC6D18">
              <w:rPr>
                <w:rtl/>
              </w:rPr>
              <w:t>1352 ه</w:t>
            </w:r>
            <w:r w:rsidR="006D59BF">
              <w:rPr>
                <w:rtl/>
              </w:rPr>
              <w:t>ـ</w:t>
            </w:r>
            <w:r w:rsidR="000C71C7">
              <w:rPr>
                <w:rFonts w:hint="cs"/>
                <w:rtl/>
              </w:rPr>
              <w:t xml:space="preserve"> </w:t>
            </w:r>
            <w:r w:rsidR="00773F9D">
              <w:rPr>
                <w:rtl/>
              </w:rPr>
              <w:t>)</w:t>
            </w:r>
            <w:r w:rsidR="00095AA9">
              <w:rPr>
                <w:rtl/>
              </w:rPr>
              <w:t xml:space="preserve"> .</w:t>
            </w:r>
          </w:p>
          <w:p w:rsidR="00BF439B" w:rsidRPr="00AC6D18" w:rsidRDefault="00BF439B" w:rsidP="006D59BF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كت</w:t>
            </w:r>
            <w:r>
              <w:rPr>
                <w:rtl/>
              </w:rPr>
              <w:t>اب كشف فيه مؤل</w:t>
            </w:r>
            <w:r w:rsidR="006D59BF">
              <w:rPr>
                <w:rtl/>
              </w:rPr>
              <w:t>ّ</w:t>
            </w:r>
            <w:r>
              <w:rPr>
                <w:rtl/>
              </w:rPr>
              <w:t>فه عن زيف اد</w:t>
            </w:r>
            <w:r w:rsidR="006D59BF">
              <w:rPr>
                <w:rtl/>
              </w:rPr>
              <w:t>ّ</w:t>
            </w:r>
            <w:r>
              <w:rPr>
                <w:rtl/>
              </w:rPr>
              <w:t xml:space="preserve">عاءات </w:t>
            </w:r>
            <w:r w:rsidR="006D59BF">
              <w:rPr>
                <w:rtl/>
              </w:rPr>
              <w:br/>
            </w:r>
            <w:r w:rsidRPr="00AC6D18">
              <w:rPr>
                <w:rtl/>
              </w:rPr>
              <w:t>النصا</w:t>
            </w:r>
            <w:r>
              <w:rPr>
                <w:rtl/>
              </w:rPr>
              <w:t>رى</w:t>
            </w:r>
            <w:r w:rsidR="007E0241">
              <w:rPr>
                <w:rtl/>
              </w:rPr>
              <w:t xml:space="preserve"> ،</w:t>
            </w:r>
            <w:r>
              <w:rPr>
                <w:rtl/>
              </w:rPr>
              <w:t xml:space="preserve"> ورد</w:t>
            </w:r>
            <w:r w:rsidR="006D59BF">
              <w:rPr>
                <w:rtl/>
              </w:rPr>
              <w:t>ّ</w:t>
            </w:r>
            <w:r>
              <w:rPr>
                <w:rtl/>
              </w:rPr>
              <w:t xml:space="preserve"> فيه على افتراءاتهم على </w:t>
            </w:r>
            <w:r w:rsidR="006D59BF">
              <w:rPr>
                <w:rtl/>
              </w:rPr>
              <w:br/>
            </w:r>
            <w:r w:rsidRPr="00AC6D18">
              <w:rPr>
                <w:rtl/>
              </w:rPr>
              <w:t>مقد</w:t>
            </w:r>
            <w:r w:rsidR="006D59BF">
              <w:rPr>
                <w:rtl/>
              </w:rPr>
              <w:t>ّ</w:t>
            </w:r>
            <w:r w:rsidRPr="00AC6D18">
              <w:rPr>
                <w:rtl/>
              </w:rPr>
              <w:t>سات الم</w:t>
            </w:r>
            <w:r>
              <w:rPr>
                <w:rtl/>
              </w:rPr>
              <w:t>سلمين</w:t>
            </w:r>
            <w:r w:rsidR="007E0241">
              <w:rPr>
                <w:rtl/>
              </w:rPr>
              <w:t xml:space="preserve"> ،</w:t>
            </w:r>
            <w:r>
              <w:rPr>
                <w:rtl/>
              </w:rPr>
              <w:t xml:space="preserve"> وقد صن</w:t>
            </w:r>
            <w:r w:rsidR="006D59BF">
              <w:rPr>
                <w:rtl/>
              </w:rPr>
              <w:t>ّ</w:t>
            </w:r>
            <w:r>
              <w:rPr>
                <w:rtl/>
              </w:rPr>
              <w:t>فه أساسا</w:t>
            </w:r>
            <w:r w:rsidR="006D59BF">
              <w:rPr>
                <w:rtl/>
              </w:rPr>
              <w:t>ً</w:t>
            </w:r>
            <w:r>
              <w:rPr>
                <w:rtl/>
              </w:rPr>
              <w:t xml:space="preserve"> للرد</w:t>
            </w:r>
            <w:r w:rsidR="006D59BF">
              <w:rPr>
                <w:rtl/>
              </w:rPr>
              <w:t>ّ</w:t>
            </w:r>
            <w:r>
              <w:rPr>
                <w:rtl/>
              </w:rPr>
              <w:t xml:space="preserve"> على </w:t>
            </w:r>
            <w:r w:rsidR="006D59BF">
              <w:rPr>
                <w:rtl/>
              </w:rPr>
              <w:br/>
            </w:r>
            <w:r w:rsidRPr="00AC6D18">
              <w:rPr>
                <w:rtl/>
              </w:rPr>
              <w:t>أربعة</w:t>
            </w:r>
            <w:r>
              <w:rPr>
                <w:rtl/>
              </w:rPr>
              <w:t xml:space="preserve"> كتب من كتب النصارى التي اشتملت </w:t>
            </w:r>
            <w:r w:rsidR="006D59BF">
              <w:rPr>
                <w:rtl/>
              </w:rPr>
              <w:br/>
            </w:r>
            <w:r w:rsidRPr="00AC6D18">
              <w:rPr>
                <w:rtl/>
              </w:rPr>
              <w:t xml:space="preserve">على </w:t>
            </w:r>
            <w:r>
              <w:rPr>
                <w:rtl/>
              </w:rPr>
              <w:t>ذلك</w:t>
            </w:r>
            <w:r w:rsidR="007E0241">
              <w:rPr>
                <w:rtl/>
              </w:rPr>
              <w:t xml:space="preserve"> ،</w:t>
            </w:r>
            <w:r>
              <w:rPr>
                <w:rtl/>
              </w:rPr>
              <w:t xml:space="preserve"> وكشف فيه عن زيف المنشورات </w:t>
            </w:r>
            <w:r w:rsidR="006D59BF">
              <w:rPr>
                <w:rtl/>
              </w:rPr>
              <w:br/>
            </w:r>
            <w:r w:rsidRPr="00AC6D18">
              <w:rPr>
                <w:rtl/>
              </w:rPr>
              <w:t>الرائجة لك</w:t>
            </w:r>
            <w:r>
              <w:rPr>
                <w:rtl/>
              </w:rPr>
              <w:t xml:space="preserve">تب العهدين وما فيها من افتراءات </w:t>
            </w:r>
            <w:r w:rsidR="006D59BF">
              <w:rPr>
                <w:rtl/>
              </w:rPr>
              <w:br/>
            </w:r>
            <w:r w:rsidRPr="00AC6D18">
              <w:rPr>
                <w:rtl/>
              </w:rPr>
              <w:t>على الله تعالى ورسله</w:t>
            </w:r>
            <w:r w:rsidR="006D59BF">
              <w:rPr>
                <w:rtl/>
              </w:rPr>
              <w:t xml:space="preserve"> عليهم السلام</w:t>
            </w:r>
            <w:r w:rsidR="00095AA9">
              <w:rPr>
                <w:rtl/>
              </w:rPr>
              <w:t xml:space="preserve"> .</w:t>
            </w:r>
          </w:p>
          <w:p w:rsidR="00BF439B" w:rsidRPr="00AC6D18" w:rsidRDefault="00BF439B" w:rsidP="00BF439B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 xml:space="preserve">كان </w:t>
            </w:r>
            <w:r>
              <w:rPr>
                <w:rtl/>
              </w:rPr>
              <w:t>قد طبع لأول مر</w:t>
            </w:r>
            <w:r w:rsidR="006D59BF">
              <w:rPr>
                <w:rtl/>
              </w:rPr>
              <w:t>ّ</w:t>
            </w:r>
            <w:r>
              <w:rPr>
                <w:rtl/>
              </w:rPr>
              <w:t xml:space="preserve">ة في النجف الأشرف </w:t>
            </w:r>
            <w:r w:rsidR="006D59BF">
              <w:rPr>
                <w:rtl/>
              </w:rPr>
              <w:br/>
            </w:r>
            <w:r w:rsidRPr="00AC6D18">
              <w:rPr>
                <w:rtl/>
              </w:rPr>
              <w:t>عام 1345 ه</w:t>
            </w:r>
            <w:r w:rsidR="000C71C7">
              <w:rPr>
                <w:rFonts w:hint="cs"/>
                <w:rtl/>
              </w:rPr>
              <w:t>ـ</w:t>
            </w:r>
            <w:r w:rsidR="00095AA9">
              <w:rPr>
                <w:rtl/>
              </w:rPr>
              <w:t xml:space="preserve"> .</w:t>
            </w:r>
          </w:p>
          <w:p w:rsidR="00BF439B" w:rsidRPr="00AC6D18" w:rsidRDefault="00BF439B" w:rsidP="000C71C7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كم</w:t>
            </w:r>
            <w:r>
              <w:rPr>
                <w:rtl/>
              </w:rPr>
              <w:t>ا تصد</w:t>
            </w:r>
            <w:r w:rsidR="006D59BF">
              <w:rPr>
                <w:rtl/>
              </w:rPr>
              <w:t>ّ</w:t>
            </w:r>
            <w:r>
              <w:rPr>
                <w:rtl/>
              </w:rPr>
              <w:t>رت الكتاب مقد</w:t>
            </w:r>
            <w:r w:rsidR="006D59BF">
              <w:rPr>
                <w:rtl/>
              </w:rPr>
              <w:t>ّ</w:t>
            </w:r>
            <w:r>
              <w:rPr>
                <w:rtl/>
              </w:rPr>
              <w:t xml:space="preserve">مة للسيد محمد </w:t>
            </w:r>
            <w:r w:rsidR="006D59BF">
              <w:rPr>
                <w:rtl/>
              </w:rPr>
              <w:br/>
            </w:r>
            <w:r w:rsidRPr="00AC6D18">
              <w:rPr>
                <w:rtl/>
              </w:rPr>
              <w:t>رضا الحس</w:t>
            </w:r>
            <w:r>
              <w:rPr>
                <w:rtl/>
              </w:rPr>
              <w:t>يني الجلالي بعنوان</w:t>
            </w:r>
            <w:r w:rsidR="007E0241">
              <w:rPr>
                <w:rtl/>
              </w:rPr>
              <w:t xml:space="preserve"> :</w:t>
            </w:r>
            <w:r>
              <w:rPr>
                <w:rtl/>
              </w:rPr>
              <w:t xml:space="preserve"> </w:t>
            </w:r>
            <w:r w:rsidR="00AB3A9F">
              <w:rPr>
                <w:rtl/>
              </w:rPr>
              <w:t>«</w:t>
            </w:r>
            <w:r w:rsidR="000C71C7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مو</w:t>
            </w:r>
            <w:r w:rsidR="000C71C7">
              <w:rPr>
                <w:rFonts w:hint="cs"/>
                <w:rtl/>
              </w:rPr>
              <w:t>ق</w:t>
            </w:r>
            <w:r>
              <w:rPr>
                <w:rtl/>
              </w:rPr>
              <w:t xml:space="preserve">ف أهل </w:t>
            </w:r>
            <w:r w:rsidR="006D59BF">
              <w:rPr>
                <w:rtl/>
              </w:rPr>
              <w:br/>
            </w:r>
            <w:r w:rsidRPr="00AC6D18">
              <w:rPr>
                <w:rtl/>
              </w:rPr>
              <w:t>الكتاب م</w:t>
            </w:r>
            <w:r>
              <w:rPr>
                <w:rtl/>
              </w:rPr>
              <w:t>ن الحق</w:t>
            </w:r>
            <w:r w:rsidR="006D59BF">
              <w:rPr>
                <w:rtl/>
              </w:rPr>
              <w:t>ّ</w:t>
            </w:r>
            <w:r>
              <w:rPr>
                <w:rtl/>
              </w:rPr>
              <w:t xml:space="preserve"> بين الالتزام</w:t>
            </w:r>
            <w:r w:rsidR="007E0241">
              <w:rPr>
                <w:rtl/>
              </w:rPr>
              <w:t xml:space="preserve"> ،</w:t>
            </w:r>
            <w:r>
              <w:rPr>
                <w:rtl/>
              </w:rPr>
              <w:t xml:space="preserve"> والتصر</w:t>
            </w:r>
            <w:r w:rsidR="006D59BF">
              <w:rPr>
                <w:rtl/>
              </w:rPr>
              <w:t>ّ</w:t>
            </w:r>
            <w:r>
              <w:rPr>
                <w:rtl/>
              </w:rPr>
              <w:t xml:space="preserve">فات </w:t>
            </w:r>
            <w:r w:rsidR="006D59BF">
              <w:rPr>
                <w:rtl/>
              </w:rPr>
              <w:br/>
            </w:r>
            <w:r w:rsidRPr="00AC6D18">
              <w:rPr>
                <w:rtl/>
              </w:rPr>
              <w:t>المريبة</w:t>
            </w:r>
            <w:r w:rsidR="000C71C7">
              <w:rPr>
                <w:rFonts w:hint="cs"/>
                <w:rtl/>
              </w:rPr>
              <w:t xml:space="preserve"> </w:t>
            </w:r>
            <w:r w:rsidR="00AB3A9F" w:rsidRPr="00AC6D18">
              <w:rPr>
                <w:rtl/>
              </w:rPr>
              <w:t>»</w:t>
            </w:r>
            <w:r w:rsidR="00095AA9">
              <w:rPr>
                <w:rtl/>
              </w:rPr>
              <w:t xml:space="preserve"> .</w:t>
            </w:r>
          </w:p>
          <w:p w:rsidR="00BF439B" w:rsidRPr="00AC6D18" w:rsidRDefault="00BF439B" w:rsidP="00BF439B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إعداد</w:t>
            </w:r>
            <w:r w:rsidR="007E0241">
              <w:rPr>
                <w:rtl/>
              </w:rPr>
              <w:t xml:space="preserve"> :</w:t>
            </w:r>
            <w:r w:rsidRPr="00AC6D18">
              <w:rPr>
                <w:rtl/>
              </w:rPr>
              <w:t xml:space="preserve"> السي</w:t>
            </w:r>
            <w:r w:rsidR="006D59BF">
              <w:rPr>
                <w:rtl/>
              </w:rPr>
              <w:t>ّ</w:t>
            </w:r>
            <w:r w:rsidRPr="00AC6D18">
              <w:rPr>
                <w:rtl/>
              </w:rPr>
              <w:t>د محمد علي</w:t>
            </w:r>
            <w:r w:rsidR="006D59BF">
              <w:rPr>
                <w:rtl/>
              </w:rPr>
              <w:t>ّ</w:t>
            </w:r>
            <w:r w:rsidRPr="00AC6D18">
              <w:rPr>
                <w:rtl/>
              </w:rPr>
              <w:t xml:space="preserve"> الحكيم</w:t>
            </w:r>
            <w:r w:rsidR="00095AA9">
              <w:rPr>
                <w:rtl/>
              </w:rPr>
              <w:t xml:space="preserve"> .</w:t>
            </w:r>
          </w:p>
          <w:p w:rsidR="00BF439B" w:rsidRDefault="00BF439B" w:rsidP="000C71C7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نشر</w:t>
            </w:r>
            <w:r w:rsidR="007E0241">
              <w:rPr>
                <w:rtl/>
              </w:rPr>
              <w:t xml:space="preserve"> :</w:t>
            </w:r>
            <w:r w:rsidRPr="00AC6D18">
              <w:rPr>
                <w:rtl/>
              </w:rPr>
              <w:t xml:space="preserve"> دار الإ</w:t>
            </w:r>
            <w:r w:rsidR="006D59BF">
              <w:rPr>
                <w:rtl/>
              </w:rPr>
              <w:t>ِ</w:t>
            </w:r>
            <w:r w:rsidRPr="00AC6D18">
              <w:rPr>
                <w:rtl/>
              </w:rPr>
              <w:t>مام السج</w:t>
            </w:r>
            <w:r w:rsidR="006D59BF">
              <w:rPr>
                <w:rtl/>
              </w:rPr>
              <w:t>ّ</w:t>
            </w:r>
            <w:r w:rsidRPr="00AC6D18">
              <w:rPr>
                <w:rtl/>
              </w:rPr>
              <w:t xml:space="preserve">اد </w:t>
            </w:r>
            <w:r w:rsidR="006D59BF">
              <w:rPr>
                <w:rtl/>
              </w:rPr>
              <w:t>عليه السلام</w:t>
            </w:r>
            <w:r>
              <w:rPr>
                <w:rtl/>
              </w:rPr>
              <w:t xml:space="preserve"> ـ قم</w:t>
            </w:r>
            <w:r w:rsidR="006D59BF">
              <w:rPr>
                <w:rtl/>
              </w:rPr>
              <w:t xml:space="preserve"> </w:t>
            </w:r>
            <w:r w:rsidR="006D59BF">
              <w:rPr>
                <w:rtl/>
              </w:rPr>
              <w:br/>
            </w:r>
            <w:r w:rsidR="005C5FDB">
              <w:rPr>
                <w:rtl/>
              </w:rPr>
              <w:t xml:space="preserve">/ </w:t>
            </w:r>
            <w:r w:rsidRPr="00AC6D18">
              <w:rPr>
                <w:rtl/>
              </w:rPr>
              <w:t>1412 ه</w:t>
            </w:r>
            <w:r w:rsidR="006D59BF">
              <w:rPr>
                <w:rtl/>
              </w:rPr>
              <w:t>ـ</w:t>
            </w:r>
            <w:r w:rsidR="00095AA9">
              <w:rPr>
                <w:rtl/>
              </w:rPr>
              <w:t xml:space="preserve"> .</w:t>
            </w:r>
          </w:p>
          <w:p w:rsidR="000C71C7" w:rsidRPr="000C71C7" w:rsidRDefault="000C71C7" w:rsidP="000C71C7">
            <w:pPr>
              <w:pStyle w:val="rfdVar0"/>
              <w:rPr>
                <w:rtl/>
              </w:rPr>
            </w:pPr>
          </w:p>
          <w:p w:rsidR="00BF439B" w:rsidRPr="000C71C7" w:rsidRDefault="000C71C7" w:rsidP="000C71C7">
            <w:pPr>
              <w:pStyle w:val="rfdFootnote0"/>
              <w:rPr>
                <w:rStyle w:val="rfdFootnoteBold"/>
                <w:rtl/>
              </w:rPr>
            </w:pPr>
            <w:r w:rsidRPr="000C71C7">
              <w:rPr>
                <w:rStyle w:val="rfdFootnoteBold"/>
              </w:rPr>
              <w:sym w:font="Wingdings 2" w:char="F0F5"/>
            </w:r>
            <w:r w:rsidR="00BF439B" w:rsidRPr="000C71C7">
              <w:rPr>
                <w:rStyle w:val="rfdFootnoteBold"/>
                <w:rtl/>
              </w:rPr>
              <w:t xml:space="preserve"> الوافية</w:t>
            </w:r>
            <w:r w:rsidR="00095AA9" w:rsidRPr="000C71C7">
              <w:rPr>
                <w:rStyle w:val="rfdFootnoteBold"/>
                <w:rtl/>
              </w:rPr>
              <w:t xml:space="preserve"> .</w:t>
            </w:r>
          </w:p>
          <w:p w:rsidR="009968CF" w:rsidRPr="000C71C7" w:rsidRDefault="00BF439B" w:rsidP="000C71C7">
            <w:pPr>
              <w:pStyle w:val="rfdVar"/>
              <w:rPr>
                <w:rtl/>
              </w:rPr>
            </w:pPr>
            <w:r w:rsidRPr="000C71C7">
              <w:rPr>
                <w:rtl/>
              </w:rPr>
              <w:t>تأليف</w:t>
            </w:r>
            <w:r w:rsidR="007E0241" w:rsidRPr="000C71C7">
              <w:rPr>
                <w:rtl/>
              </w:rPr>
              <w:t xml:space="preserve"> :</w:t>
            </w:r>
            <w:r w:rsidRPr="000C71C7">
              <w:rPr>
                <w:rtl/>
              </w:rPr>
              <w:t xml:space="preserve"> الفاضل التوني</w:t>
            </w:r>
            <w:r w:rsidR="007E0241" w:rsidRPr="000C71C7">
              <w:rPr>
                <w:rtl/>
              </w:rPr>
              <w:t xml:space="preserve"> ،</w:t>
            </w:r>
            <w:r w:rsidR="006D59BF" w:rsidRPr="000C71C7">
              <w:rPr>
                <w:rtl/>
              </w:rPr>
              <w:t xml:space="preserve"> المولى</w:t>
            </w:r>
            <w:r w:rsidR="00FB7845" w:rsidRPr="000C71C7">
              <w:rPr>
                <w:rtl/>
              </w:rPr>
              <w:t xml:space="preserve"> عبد الله</w:t>
            </w:r>
            <w:r w:rsidRPr="000C71C7">
              <w:rPr>
                <w:rtl/>
              </w:rPr>
              <w:t xml:space="preserve"> بن </w:t>
            </w:r>
            <w:r w:rsidR="006D59BF" w:rsidRPr="000C71C7">
              <w:rPr>
                <w:rtl/>
              </w:rPr>
              <w:br/>
            </w:r>
            <w:r w:rsidRPr="000C71C7">
              <w:rPr>
                <w:rtl/>
              </w:rPr>
              <w:t>محمد البشروي الخراساني</w:t>
            </w:r>
            <w:r w:rsidR="007E0241" w:rsidRPr="000C71C7">
              <w:rPr>
                <w:rtl/>
              </w:rPr>
              <w:t xml:space="preserve"> ،</w:t>
            </w:r>
            <w:r w:rsidRPr="000C71C7">
              <w:rPr>
                <w:rtl/>
              </w:rPr>
              <w:t xml:space="preserve"> المتوف</w:t>
            </w:r>
            <w:r w:rsidR="006D59BF" w:rsidRPr="000C71C7">
              <w:rPr>
                <w:rtl/>
              </w:rPr>
              <w:t>ّ</w:t>
            </w:r>
            <w:r w:rsidRPr="000C71C7">
              <w:rPr>
                <w:rtl/>
              </w:rPr>
              <w:t>ى سنة 1071</w:t>
            </w:r>
            <w:r w:rsidR="006D59BF" w:rsidRPr="000C71C7">
              <w:rPr>
                <w:rtl/>
              </w:rPr>
              <w:t xml:space="preserve"> </w:t>
            </w:r>
            <w:r w:rsidR="006D59BF" w:rsidRPr="000C71C7">
              <w:rPr>
                <w:rtl/>
              </w:rPr>
              <w:br/>
            </w:r>
          </w:p>
        </w:tc>
      </w:tr>
    </w:tbl>
    <w:p w:rsidR="00F13218" w:rsidRDefault="00F13218" w:rsidP="00F13218">
      <w:pPr>
        <w:rPr>
          <w:rtl/>
        </w:rPr>
        <w:sectPr w:rsidR="00F13218" w:rsidSect="00107863">
          <w:headerReference w:type="even" r:id="rId352"/>
          <w:headerReference w:type="default" r:id="rId353"/>
          <w:headerReference w:type="first" r:id="rId354"/>
          <w:type w:val="continuous"/>
          <w:pgSz w:w="11907" w:h="16840" w:code="9"/>
          <w:pgMar w:top="1247" w:right="1361" w:bottom="1247" w:left="1361" w:header="720" w:footer="720" w:gutter="0"/>
          <w:cols w:space="720"/>
          <w:titlePg/>
          <w:bidi/>
          <w:rtlGutter/>
          <w:docGrid w:linePitch="360"/>
        </w:sectPr>
      </w:pPr>
    </w:p>
    <w:p w:rsidR="00C64862" w:rsidRPr="00F13218" w:rsidRDefault="00C64862" w:rsidP="00F13218">
      <w:r w:rsidRPr="00F13218">
        <w:lastRenderedPageBreak/>
        <w:br w:type="page"/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4409"/>
        <w:gridCol w:w="367"/>
        <w:gridCol w:w="4409"/>
      </w:tblGrid>
      <w:tr w:rsidR="009968CF" w:rsidTr="00396C8C">
        <w:tc>
          <w:tcPr>
            <w:tcW w:w="2400" w:type="pct"/>
            <w:shd w:val="clear" w:color="auto" w:fill="auto"/>
          </w:tcPr>
          <w:p w:rsidR="00BF439B" w:rsidRPr="00AC6D18" w:rsidRDefault="00BF439B" w:rsidP="00BF439B">
            <w:pPr>
              <w:pStyle w:val="rfdVar0"/>
              <w:rPr>
                <w:rtl/>
              </w:rPr>
            </w:pPr>
            <w:r w:rsidRPr="00AC6D18">
              <w:rPr>
                <w:rtl/>
              </w:rPr>
              <w:lastRenderedPageBreak/>
              <w:t>هجرية</w:t>
            </w:r>
            <w:r w:rsidR="00095AA9">
              <w:rPr>
                <w:rtl/>
              </w:rPr>
              <w:t xml:space="preserve"> .</w:t>
            </w:r>
          </w:p>
          <w:p w:rsidR="00BF439B" w:rsidRPr="00AC6D18" w:rsidRDefault="00BF439B" w:rsidP="00E36439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من خ</w:t>
            </w:r>
            <w:r>
              <w:rPr>
                <w:rtl/>
              </w:rPr>
              <w:t>يرة المتون التي خل</w:t>
            </w:r>
            <w:r w:rsidR="00E36439">
              <w:rPr>
                <w:rtl/>
              </w:rPr>
              <w:t>ّ</w:t>
            </w:r>
            <w:r>
              <w:rPr>
                <w:rtl/>
              </w:rPr>
              <w:t xml:space="preserve">فها لنا علماء </w:t>
            </w:r>
            <w:r w:rsidR="00E36439">
              <w:rPr>
                <w:rtl/>
              </w:rPr>
              <w:br/>
            </w:r>
            <w:r w:rsidRPr="00AC6D18">
              <w:rPr>
                <w:rtl/>
              </w:rPr>
              <w:t>الإ</w:t>
            </w:r>
            <w:r w:rsidR="00E36439">
              <w:rPr>
                <w:rtl/>
              </w:rPr>
              <w:t>ِ</w:t>
            </w:r>
            <w:r w:rsidRPr="00AC6D18">
              <w:rPr>
                <w:rtl/>
              </w:rPr>
              <w:t>مامية مم</w:t>
            </w:r>
            <w:r w:rsidR="00E36439">
              <w:rPr>
                <w:rtl/>
              </w:rPr>
              <w:t>ّ</w:t>
            </w:r>
            <w:r w:rsidRPr="00AC6D18">
              <w:rPr>
                <w:rtl/>
              </w:rPr>
              <w:t>ا كتب في علم أ</w:t>
            </w:r>
            <w:r w:rsidR="00E36439">
              <w:rPr>
                <w:rtl/>
              </w:rPr>
              <w:t>ُ</w:t>
            </w:r>
            <w:r w:rsidRPr="00AC6D18">
              <w:rPr>
                <w:rtl/>
              </w:rPr>
              <w:t>صول الفقه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وعليه</w:t>
            </w:r>
            <w:r w:rsidR="00375CD3">
              <w:rPr>
                <w:rtl/>
              </w:rPr>
              <w:t xml:space="preserve"> </w:t>
            </w:r>
            <w:r w:rsidR="00E36439">
              <w:rPr>
                <w:rtl/>
              </w:rPr>
              <w:br/>
            </w:r>
            <w:r w:rsidRPr="00AC6D18">
              <w:rPr>
                <w:rtl/>
              </w:rPr>
              <w:t>شروح وح</w:t>
            </w:r>
            <w:r>
              <w:rPr>
                <w:rtl/>
              </w:rPr>
              <w:t>واش</w:t>
            </w:r>
            <w:r w:rsidR="00E36439">
              <w:rPr>
                <w:rtl/>
              </w:rPr>
              <w:t>ٍ</w:t>
            </w:r>
            <w:r>
              <w:rPr>
                <w:rtl/>
              </w:rPr>
              <w:t xml:space="preserve"> عديدة</w:t>
            </w:r>
            <w:r w:rsidR="007E0241">
              <w:rPr>
                <w:rtl/>
              </w:rPr>
              <w:t xml:space="preserve"> ،</w:t>
            </w:r>
            <w:r>
              <w:rPr>
                <w:rtl/>
              </w:rPr>
              <w:t xml:space="preserve"> ل</w:t>
            </w:r>
            <w:r w:rsidR="00E36439">
              <w:rPr>
                <w:rtl/>
              </w:rPr>
              <w:t>ِ</w:t>
            </w:r>
            <w:r>
              <w:rPr>
                <w:rtl/>
              </w:rPr>
              <w:t xml:space="preserve">ما امتاز به الكتاب </w:t>
            </w:r>
            <w:r w:rsidR="00E36439">
              <w:rPr>
                <w:rtl/>
              </w:rPr>
              <w:br/>
            </w:r>
            <w:r w:rsidRPr="00AC6D18">
              <w:rPr>
                <w:rtl/>
              </w:rPr>
              <w:t>من إيراد آراء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قوي</w:t>
            </w:r>
            <w:r w:rsidR="00E36439">
              <w:rPr>
                <w:rtl/>
              </w:rPr>
              <w:t>ّ</w:t>
            </w:r>
            <w:r w:rsidRPr="00AC6D18">
              <w:rPr>
                <w:rtl/>
              </w:rPr>
              <w:t>ة الحج</w:t>
            </w:r>
            <w:r w:rsidR="00E36439">
              <w:rPr>
                <w:rtl/>
              </w:rPr>
              <w:t>ّ</w:t>
            </w:r>
            <w:r w:rsidRPr="00AC6D18">
              <w:rPr>
                <w:rtl/>
              </w:rPr>
              <w:t>ة والاستدلال ودق</w:t>
            </w:r>
            <w:r w:rsidR="00E36439">
              <w:rPr>
                <w:rtl/>
              </w:rPr>
              <w:t>ّ</w:t>
            </w:r>
            <w:r w:rsidRPr="00AC6D18">
              <w:rPr>
                <w:rtl/>
              </w:rPr>
              <w:t>ة</w:t>
            </w:r>
            <w:r w:rsidR="00375CD3">
              <w:rPr>
                <w:rtl/>
              </w:rPr>
              <w:t xml:space="preserve"> </w:t>
            </w:r>
            <w:r w:rsidR="00E36439">
              <w:rPr>
                <w:rtl/>
              </w:rPr>
              <w:br/>
            </w:r>
            <w:r w:rsidRPr="00AC6D18">
              <w:rPr>
                <w:rtl/>
              </w:rPr>
              <w:t>بالمباني وإيراد المباحث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حتى أن</w:t>
            </w:r>
            <w:r w:rsidR="00E36439">
              <w:rPr>
                <w:rtl/>
              </w:rPr>
              <w:t>ّ</w:t>
            </w:r>
            <w:r w:rsidRPr="00AC6D18">
              <w:rPr>
                <w:rtl/>
              </w:rPr>
              <w:t xml:space="preserve"> مؤل</w:t>
            </w:r>
            <w:r w:rsidR="00E36439">
              <w:rPr>
                <w:rtl/>
              </w:rPr>
              <w:t>ّ</w:t>
            </w:r>
            <w:r w:rsidRPr="00AC6D18">
              <w:rPr>
                <w:rtl/>
              </w:rPr>
              <w:t>فه</w:t>
            </w:r>
            <w:r>
              <w:rPr>
                <w:rtl/>
              </w:rPr>
              <w:t xml:space="preserve"> ـ رحمه </w:t>
            </w:r>
            <w:r w:rsidR="00E36439">
              <w:rPr>
                <w:rtl/>
              </w:rPr>
              <w:br/>
            </w:r>
            <w:r w:rsidRPr="00AC6D18">
              <w:rPr>
                <w:rtl/>
              </w:rPr>
              <w:t>الله</w:t>
            </w:r>
            <w:r>
              <w:rPr>
                <w:rtl/>
              </w:rPr>
              <w:t xml:space="preserve"> ـ </w:t>
            </w:r>
            <w:r w:rsidRPr="00AC6D18">
              <w:rPr>
                <w:rtl/>
              </w:rPr>
              <w:t>أورد فيه مناقشات لكتب ال</w:t>
            </w:r>
            <w:r w:rsidR="00E36439">
              <w:rPr>
                <w:rtl/>
              </w:rPr>
              <w:t>ْ</w:t>
            </w:r>
            <w:r w:rsidRPr="00AC6D18">
              <w:rPr>
                <w:rtl/>
              </w:rPr>
              <w:t>أ</w:t>
            </w:r>
            <w:r w:rsidR="00E36439">
              <w:rPr>
                <w:rtl/>
              </w:rPr>
              <w:t>ُ</w:t>
            </w:r>
            <w:r w:rsidRPr="00AC6D18">
              <w:rPr>
                <w:rtl/>
              </w:rPr>
              <w:t>صول من</w:t>
            </w:r>
            <w:r w:rsidR="00375CD3">
              <w:rPr>
                <w:rtl/>
              </w:rPr>
              <w:t xml:space="preserve"> </w:t>
            </w:r>
            <w:r w:rsidR="00E36439">
              <w:rPr>
                <w:rtl/>
              </w:rPr>
              <w:br/>
            </w:r>
            <w:r w:rsidRPr="00AC6D18">
              <w:rPr>
                <w:rtl/>
              </w:rPr>
              <w:t>مختلف المذاه</w:t>
            </w:r>
            <w:r>
              <w:rPr>
                <w:rtl/>
              </w:rPr>
              <w:t>ب الإ</w:t>
            </w:r>
            <w:r w:rsidR="00E36439">
              <w:rPr>
                <w:rtl/>
              </w:rPr>
              <w:t>ِ</w:t>
            </w:r>
            <w:r>
              <w:rPr>
                <w:rtl/>
              </w:rPr>
              <w:t>سلامية</w:t>
            </w:r>
            <w:r w:rsidR="007E0241">
              <w:rPr>
                <w:rtl/>
              </w:rPr>
              <w:t xml:space="preserve"> ،</w:t>
            </w:r>
            <w:r>
              <w:rPr>
                <w:rtl/>
              </w:rPr>
              <w:t xml:space="preserve"> فكان ذا شمولية في </w:t>
            </w:r>
            <w:r w:rsidR="00E36439">
              <w:rPr>
                <w:rtl/>
              </w:rPr>
              <w:br/>
            </w:r>
            <w:r w:rsidRPr="00AC6D18">
              <w:rPr>
                <w:rtl/>
              </w:rPr>
              <w:t>العرض والمنهج والاستدلال</w:t>
            </w:r>
            <w:r w:rsidR="00095AA9">
              <w:rPr>
                <w:rtl/>
              </w:rPr>
              <w:t xml:space="preserve"> .</w:t>
            </w:r>
          </w:p>
          <w:p w:rsidR="00BF439B" w:rsidRPr="00AC6D18" w:rsidRDefault="00BF439B" w:rsidP="00E36439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تم</w:t>
            </w:r>
            <w:r w:rsidR="00E36439">
              <w:rPr>
                <w:rtl/>
              </w:rPr>
              <w:t>ّ</w:t>
            </w:r>
            <w:r w:rsidRPr="00AC6D18">
              <w:rPr>
                <w:rtl/>
              </w:rPr>
              <w:t xml:space="preserve"> تحقيقه عل</w:t>
            </w:r>
            <w:r>
              <w:rPr>
                <w:rtl/>
              </w:rPr>
              <w:t>ى عد</w:t>
            </w:r>
            <w:r w:rsidR="00E36439">
              <w:rPr>
                <w:rtl/>
              </w:rPr>
              <w:t>ّ</w:t>
            </w:r>
            <w:r>
              <w:rPr>
                <w:rtl/>
              </w:rPr>
              <w:t>ة نسخ مخطوطة ذكرت</w:t>
            </w:r>
            <w:r w:rsidR="00E36439">
              <w:rPr>
                <w:rtl/>
              </w:rPr>
              <w:t xml:space="preserve"> </w:t>
            </w:r>
            <w:r w:rsidR="00E36439">
              <w:rPr>
                <w:rtl/>
              </w:rPr>
              <w:br/>
            </w:r>
            <w:r w:rsidRPr="00AC6D18">
              <w:rPr>
                <w:rtl/>
              </w:rPr>
              <w:t>مواصفاتها في مقد</w:t>
            </w:r>
            <w:r w:rsidR="00E36439">
              <w:rPr>
                <w:rtl/>
              </w:rPr>
              <w:t>ّ</w:t>
            </w:r>
            <w:r w:rsidRPr="00AC6D18">
              <w:rPr>
                <w:rtl/>
              </w:rPr>
              <w:t>مة الكتاب</w:t>
            </w:r>
            <w:r w:rsidR="00095AA9">
              <w:rPr>
                <w:rtl/>
              </w:rPr>
              <w:t xml:space="preserve"> .</w:t>
            </w:r>
          </w:p>
          <w:p w:rsidR="00BF439B" w:rsidRPr="00AC6D18" w:rsidRDefault="00BF439B" w:rsidP="00BF439B">
            <w:pPr>
              <w:pStyle w:val="rfdVar"/>
              <w:rPr>
                <w:rtl/>
              </w:rPr>
            </w:pPr>
            <w:r>
              <w:rPr>
                <w:rtl/>
              </w:rPr>
              <w:t>تحقيق</w:t>
            </w:r>
            <w:r w:rsidR="007E0241">
              <w:rPr>
                <w:rtl/>
              </w:rPr>
              <w:t xml:space="preserve"> :</w:t>
            </w:r>
            <w:r>
              <w:rPr>
                <w:rtl/>
              </w:rPr>
              <w:t xml:space="preserve"> السيد محمد حسين الرضوي </w:t>
            </w:r>
            <w:r w:rsidR="00E36439">
              <w:rPr>
                <w:rtl/>
              </w:rPr>
              <w:br/>
            </w:r>
            <w:r w:rsidRPr="00AC6D18">
              <w:rPr>
                <w:rtl/>
              </w:rPr>
              <w:t>الكشميري</w:t>
            </w:r>
            <w:r w:rsidR="00095AA9">
              <w:rPr>
                <w:rtl/>
              </w:rPr>
              <w:t xml:space="preserve"> .</w:t>
            </w:r>
          </w:p>
          <w:p w:rsidR="00BF439B" w:rsidRDefault="00BF439B" w:rsidP="00E36439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نشر</w:t>
            </w:r>
            <w:r w:rsidR="007E0241">
              <w:rPr>
                <w:rtl/>
              </w:rPr>
              <w:t xml:space="preserve"> :</w:t>
            </w:r>
            <w:r w:rsidRPr="00AC6D18">
              <w:rPr>
                <w:rtl/>
              </w:rPr>
              <w:t xml:space="preserve"> مجمع الفكر الإ</w:t>
            </w:r>
            <w:r w:rsidR="00E36439">
              <w:rPr>
                <w:rtl/>
              </w:rPr>
              <w:t>ِ</w:t>
            </w:r>
            <w:r w:rsidRPr="00AC6D18">
              <w:rPr>
                <w:rtl/>
              </w:rPr>
              <w:t>سلامي</w:t>
            </w:r>
            <w:r>
              <w:rPr>
                <w:rtl/>
              </w:rPr>
              <w:t xml:space="preserve"> ـ قم</w:t>
            </w:r>
            <w:r w:rsidR="005C5FDB">
              <w:rPr>
                <w:rtl/>
              </w:rPr>
              <w:t xml:space="preserve"> / </w:t>
            </w:r>
            <w:r>
              <w:rPr>
                <w:rtl/>
              </w:rPr>
              <w:t>1412</w:t>
            </w:r>
            <w:r w:rsidR="00E36439">
              <w:rPr>
                <w:rtl/>
              </w:rPr>
              <w:t xml:space="preserve"> </w:t>
            </w:r>
            <w:r w:rsidR="00E36439">
              <w:rPr>
                <w:rtl/>
              </w:rPr>
              <w:br/>
            </w:r>
            <w:r w:rsidRPr="00AC6D18">
              <w:rPr>
                <w:rtl/>
              </w:rPr>
              <w:t>هجرية</w:t>
            </w:r>
            <w:r w:rsidR="00095AA9">
              <w:rPr>
                <w:rtl/>
              </w:rPr>
              <w:t xml:space="preserve"> .</w:t>
            </w:r>
          </w:p>
          <w:p w:rsidR="000E7B0A" w:rsidRPr="00AC6D18" w:rsidRDefault="000E7B0A" w:rsidP="000E7B0A">
            <w:pPr>
              <w:pStyle w:val="rfdVar0"/>
              <w:rPr>
                <w:rtl/>
              </w:rPr>
            </w:pPr>
          </w:p>
          <w:p w:rsidR="00BF439B" w:rsidRPr="000E7B0A" w:rsidRDefault="000E7B0A" w:rsidP="000E7B0A">
            <w:pPr>
              <w:pStyle w:val="rfdFootnote0"/>
              <w:rPr>
                <w:rStyle w:val="rfdFootnoteBold"/>
                <w:rtl/>
              </w:rPr>
            </w:pPr>
            <w:r w:rsidRPr="000E7B0A">
              <w:rPr>
                <w:rStyle w:val="rfdFootnoteBold"/>
              </w:rPr>
              <w:sym w:font="Wingdings 2" w:char="F0F5"/>
            </w:r>
            <w:r w:rsidR="00BF439B" w:rsidRPr="000E7B0A">
              <w:rPr>
                <w:rStyle w:val="rfdFootnoteBold"/>
                <w:rtl/>
              </w:rPr>
              <w:t xml:space="preserve"> مناظرة والد الشيخ البهائي مع أحد علماء</w:t>
            </w:r>
            <w:r w:rsidR="00E36439" w:rsidRPr="000E7B0A">
              <w:rPr>
                <w:rStyle w:val="rfdFootnoteBold"/>
                <w:rtl/>
              </w:rPr>
              <w:t xml:space="preserve"> </w:t>
            </w:r>
            <w:r w:rsidR="00E36439" w:rsidRPr="000E7B0A">
              <w:rPr>
                <w:rStyle w:val="rfdFootnoteBold"/>
                <w:rtl/>
              </w:rPr>
              <w:br/>
            </w:r>
            <w:r w:rsidR="00BF439B" w:rsidRPr="000E7B0A">
              <w:rPr>
                <w:rStyle w:val="rfdFootnoteBold"/>
                <w:rtl/>
              </w:rPr>
              <w:t>العامة في حلب</w:t>
            </w:r>
            <w:r w:rsidR="00095AA9" w:rsidRPr="000E7B0A">
              <w:rPr>
                <w:rStyle w:val="rfdFootnoteBold"/>
                <w:rtl/>
              </w:rPr>
              <w:t xml:space="preserve"> .</w:t>
            </w:r>
          </w:p>
          <w:p w:rsidR="00BF439B" w:rsidRPr="00AC6D18" w:rsidRDefault="00BF439B" w:rsidP="00E36439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وال</w:t>
            </w:r>
            <w:r>
              <w:rPr>
                <w:rtl/>
              </w:rPr>
              <w:t>كتاب عبارة عن مناظرة في الإ</w:t>
            </w:r>
            <w:r w:rsidR="00E36439">
              <w:rPr>
                <w:rtl/>
              </w:rPr>
              <w:t>ِ</w:t>
            </w:r>
            <w:r>
              <w:rPr>
                <w:rtl/>
              </w:rPr>
              <w:t xml:space="preserve">مامة </w:t>
            </w:r>
            <w:r w:rsidR="00E36439">
              <w:rPr>
                <w:rtl/>
              </w:rPr>
              <w:br/>
            </w:r>
            <w:r w:rsidRPr="00AC6D18">
              <w:rPr>
                <w:rtl/>
              </w:rPr>
              <w:t>جرت بين الشيخ حسن بن عبد الصمد</w:t>
            </w:r>
            <w:r w:rsidR="00375CD3">
              <w:rPr>
                <w:rtl/>
              </w:rPr>
              <w:t xml:space="preserve"> </w:t>
            </w:r>
            <w:r w:rsidR="00E36439">
              <w:rPr>
                <w:rtl/>
              </w:rPr>
              <w:br/>
            </w:r>
            <w:r w:rsidRPr="00AC6D18">
              <w:rPr>
                <w:rtl/>
              </w:rPr>
              <w:t>الجباعي الحارثي</w:t>
            </w:r>
            <w:r>
              <w:rPr>
                <w:rtl/>
              </w:rPr>
              <w:t xml:space="preserve"> ـ </w:t>
            </w:r>
            <w:r w:rsidRPr="00AC6D18">
              <w:rPr>
                <w:rtl/>
              </w:rPr>
              <w:t>المتوف</w:t>
            </w:r>
            <w:r w:rsidR="00E36439">
              <w:rPr>
                <w:rtl/>
              </w:rPr>
              <w:t>ّ</w:t>
            </w:r>
            <w:r w:rsidRPr="00AC6D18">
              <w:rPr>
                <w:rtl/>
              </w:rPr>
              <w:t>ى سنة 984 ه</w:t>
            </w:r>
            <w:r w:rsidR="00E36439">
              <w:rPr>
                <w:rtl/>
              </w:rPr>
              <w:t>ـ</w:t>
            </w:r>
            <w:r>
              <w:rPr>
                <w:rtl/>
              </w:rPr>
              <w:t xml:space="preserve"> ـ وبين </w:t>
            </w:r>
            <w:r w:rsidR="00E36439">
              <w:rPr>
                <w:rtl/>
              </w:rPr>
              <w:br/>
            </w:r>
            <w:r w:rsidRPr="00AC6D18">
              <w:rPr>
                <w:rtl/>
              </w:rPr>
              <w:t>أحد علماء العام</w:t>
            </w:r>
            <w:r w:rsidR="00E36439">
              <w:rPr>
                <w:rtl/>
              </w:rPr>
              <w:t>ّ</w:t>
            </w:r>
            <w:r w:rsidRPr="00AC6D18">
              <w:rPr>
                <w:rtl/>
              </w:rPr>
              <w:t>ة في حلب سنة 951 ه</w:t>
            </w:r>
            <w:r w:rsidR="00E36439">
              <w:rPr>
                <w:rtl/>
              </w:rPr>
              <w:t>ـ</w:t>
            </w:r>
            <w:r w:rsidR="00095AA9">
              <w:rPr>
                <w:rtl/>
              </w:rPr>
              <w:t xml:space="preserve"> .</w:t>
            </w:r>
          </w:p>
          <w:p w:rsidR="00BF439B" w:rsidRPr="00AC6D18" w:rsidRDefault="00BF439B" w:rsidP="00E36439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تم</w:t>
            </w:r>
            <w:r w:rsidR="00E36439">
              <w:rPr>
                <w:rtl/>
              </w:rPr>
              <w:t>ّ</w:t>
            </w:r>
            <w:r w:rsidRPr="00AC6D18">
              <w:rPr>
                <w:rtl/>
              </w:rPr>
              <w:t xml:space="preserve"> ت</w:t>
            </w:r>
            <w:r>
              <w:rPr>
                <w:rtl/>
              </w:rPr>
              <w:t>حقيقه وفق خمس نسخ مخطوطة</w:t>
            </w:r>
            <w:r w:rsidR="007E0241">
              <w:rPr>
                <w:rtl/>
              </w:rPr>
              <w:t xml:space="preserve"> ،</w:t>
            </w:r>
            <w:r>
              <w:rPr>
                <w:rtl/>
              </w:rPr>
              <w:t xml:space="preserve"> ذكرت</w:t>
            </w:r>
            <w:r w:rsidR="00E36439">
              <w:rPr>
                <w:rtl/>
              </w:rPr>
              <w:t xml:space="preserve"> </w:t>
            </w:r>
            <w:r w:rsidR="00E36439">
              <w:rPr>
                <w:rtl/>
              </w:rPr>
              <w:br/>
            </w:r>
            <w:r w:rsidRPr="00AC6D18">
              <w:rPr>
                <w:rtl/>
              </w:rPr>
              <w:t>مواصفاتها في مقد</w:t>
            </w:r>
            <w:r w:rsidR="00E36439">
              <w:rPr>
                <w:rtl/>
              </w:rPr>
              <w:t>ّ</w:t>
            </w:r>
            <w:r w:rsidRPr="00AC6D18">
              <w:rPr>
                <w:rtl/>
              </w:rPr>
              <w:t>مة المحق</w:t>
            </w:r>
            <w:r w:rsidR="00E36439">
              <w:rPr>
                <w:rtl/>
              </w:rPr>
              <w:t>ّ</w:t>
            </w:r>
            <w:r w:rsidRPr="00AC6D18">
              <w:rPr>
                <w:rtl/>
              </w:rPr>
              <w:t>ق</w:t>
            </w:r>
            <w:r w:rsidR="00095AA9">
              <w:rPr>
                <w:rtl/>
              </w:rPr>
              <w:t xml:space="preserve"> .</w:t>
            </w:r>
          </w:p>
          <w:p w:rsidR="00BF439B" w:rsidRDefault="00BF439B" w:rsidP="00BF439B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تحقيق</w:t>
            </w:r>
            <w:r w:rsidR="007E0241">
              <w:rPr>
                <w:rtl/>
              </w:rPr>
              <w:t xml:space="preserve"> :</w:t>
            </w:r>
            <w:r w:rsidRPr="00AC6D18">
              <w:rPr>
                <w:rtl/>
              </w:rPr>
              <w:t xml:space="preserve"> شاكر شبع</w:t>
            </w:r>
            <w:r w:rsidR="00095AA9">
              <w:rPr>
                <w:rtl/>
              </w:rPr>
              <w:t xml:space="preserve"> .</w:t>
            </w:r>
          </w:p>
          <w:p w:rsidR="009968CF" w:rsidRDefault="00BF439B" w:rsidP="00BF439B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نش</w:t>
            </w:r>
            <w:r>
              <w:rPr>
                <w:rtl/>
              </w:rPr>
              <w:t>ر</w:t>
            </w:r>
            <w:r w:rsidR="007E0241">
              <w:rPr>
                <w:rtl/>
              </w:rPr>
              <w:t xml:space="preserve"> :</w:t>
            </w:r>
            <w:r>
              <w:rPr>
                <w:rtl/>
              </w:rPr>
              <w:t xml:space="preserve"> مؤسسة قائم آل محمد عجل الله</w:t>
            </w:r>
            <w:r w:rsidR="00E36439">
              <w:rPr>
                <w:rtl/>
              </w:rPr>
              <w:t xml:space="preserve"> </w:t>
            </w:r>
            <w:r w:rsidR="00E36439">
              <w:rPr>
                <w:rtl/>
              </w:rPr>
              <w:br/>
            </w:r>
          </w:p>
        </w:tc>
        <w:tc>
          <w:tcPr>
            <w:tcW w:w="200" w:type="pct"/>
            <w:shd w:val="clear" w:color="auto" w:fill="auto"/>
          </w:tcPr>
          <w:p w:rsidR="009968CF" w:rsidRDefault="009968CF" w:rsidP="00BF439B">
            <w:pPr>
              <w:pStyle w:val="rfdNormal0"/>
              <w:rPr>
                <w:rtl/>
              </w:rPr>
            </w:pPr>
          </w:p>
        </w:tc>
        <w:tc>
          <w:tcPr>
            <w:tcW w:w="2400" w:type="pct"/>
            <w:shd w:val="clear" w:color="auto" w:fill="auto"/>
          </w:tcPr>
          <w:p w:rsidR="00BF439B" w:rsidRPr="00AC6D18" w:rsidRDefault="00BF439B" w:rsidP="00BF439B">
            <w:pPr>
              <w:pStyle w:val="rfdVar0"/>
              <w:rPr>
                <w:rtl/>
              </w:rPr>
            </w:pPr>
            <w:r w:rsidRPr="00AC6D18">
              <w:rPr>
                <w:rtl/>
              </w:rPr>
              <w:t>فرجه</w:t>
            </w:r>
            <w:r>
              <w:rPr>
                <w:rtl/>
              </w:rPr>
              <w:t xml:space="preserve"> ـ </w:t>
            </w:r>
            <w:r w:rsidRPr="00AC6D18">
              <w:rPr>
                <w:rtl/>
              </w:rPr>
              <w:t>قم</w:t>
            </w:r>
            <w:r w:rsidR="005C5FDB">
              <w:rPr>
                <w:rtl/>
              </w:rPr>
              <w:t xml:space="preserve"> / </w:t>
            </w:r>
            <w:r w:rsidRPr="00AC6D18">
              <w:rPr>
                <w:rtl/>
              </w:rPr>
              <w:t>1412 ه</w:t>
            </w:r>
            <w:r w:rsidR="00E36439">
              <w:rPr>
                <w:rtl/>
              </w:rPr>
              <w:t>ـ</w:t>
            </w:r>
            <w:r w:rsidR="00095AA9">
              <w:rPr>
                <w:rtl/>
              </w:rPr>
              <w:t xml:space="preserve"> .</w:t>
            </w:r>
          </w:p>
          <w:p w:rsidR="00BF439B" w:rsidRPr="000E7B0A" w:rsidRDefault="00BF439B" w:rsidP="000E7B0A">
            <w:pPr>
              <w:pStyle w:val="rfdCenterBold1"/>
              <w:rPr>
                <w:rtl/>
              </w:rPr>
            </w:pPr>
            <w:r w:rsidRPr="000E7B0A">
              <w:rPr>
                <w:rtl/>
              </w:rPr>
              <w:t>طبعات جديدة لمطبوعات سابقة</w:t>
            </w:r>
          </w:p>
          <w:p w:rsidR="00BF439B" w:rsidRPr="000E7B0A" w:rsidRDefault="000E7B0A" w:rsidP="000E7B0A">
            <w:pPr>
              <w:pStyle w:val="rfdFootnote0"/>
              <w:rPr>
                <w:rStyle w:val="rfdFootnoteBold"/>
                <w:rtl/>
              </w:rPr>
            </w:pPr>
            <w:r w:rsidRPr="000E7B0A">
              <w:rPr>
                <w:rStyle w:val="rfdFootnoteBold"/>
              </w:rPr>
              <w:sym w:font="Wingdings 2" w:char="F0F5"/>
            </w:r>
            <w:r w:rsidR="00BF439B" w:rsidRPr="000E7B0A">
              <w:rPr>
                <w:rStyle w:val="rfdFootnoteBold"/>
                <w:rtl/>
              </w:rPr>
              <w:t xml:space="preserve"> ف</w:t>
            </w:r>
            <w:r w:rsidR="00E36439" w:rsidRPr="000E7B0A">
              <w:rPr>
                <w:rStyle w:val="rfdFootnoteBold"/>
                <w:rtl/>
              </w:rPr>
              <w:t>ٱ</w:t>
            </w:r>
            <w:r w:rsidR="00BF439B" w:rsidRPr="000E7B0A">
              <w:rPr>
                <w:rStyle w:val="rfdFootnoteBold"/>
                <w:rtl/>
              </w:rPr>
              <w:t>سألوا أهل الذكر</w:t>
            </w:r>
            <w:r w:rsidR="00095AA9" w:rsidRPr="000E7B0A">
              <w:rPr>
                <w:rStyle w:val="rfdFootnoteBold"/>
                <w:rtl/>
              </w:rPr>
              <w:t xml:space="preserve"> .</w:t>
            </w:r>
          </w:p>
          <w:p w:rsidR="00BF439B" w:rsidRPr="00AC6D18" w:rsidRDefault="00BF439B" w:rsidP="00BF439B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تأليف</w:t>
            </w:r>
            <w:r w:rsidR="007E0241">
              <w:rPr>
                <w:rtl/>
              </w:rPr>
              <w:t xml:space="preserve"> :</w:t>
            </w:r>
            <w:r w:rsidRPr="00AC6D18">
              <w:rPr>
                <w:rtl/>
              </w:rPr>
              <w:t xml:space="preserve"> الدكتور محمد التيجاني السماوي</w:t>
            </w:r>
            <w:r w:rsidR="00095AA9">
              <w:rPr>
                <w:rtl/>
              </w:rPr>
              <w:t xml:space="preserve"> .</w:t>
            </w:r>
          </w:p>
          <w:p w:rsidR="00BF439B" w:rsidRPr="00AC6D18" w:rsidRDefault="00BF439B" w:rsidP="00AF4F1A">
            <w:pPr>
              <w:pStyle w:val="rfdVar"/>
              <w:rPr>
                <w:rtl/>
              </w:rPr>
            </w:pPr>
            <w:r>
              <w:rPr>
                <w:rtl/>
              </w:rPr>
              <w:t xml:space="preserve">كتاب يحتوي على مجموعة كبيرة من </w:t>
            </w:r>
            <w:r w:rsidR="00AF4F1A">
              <w:rPr>
                <w:rtl/>
              </w:rPr>
              <w:br/>
            </w:r>
            <w:r w:rsidRPr="00AC6D18">
              <w:rPr>
                <w:rtl/>
              </w:rPr>
              <w:t>الأسئلة مع الإ</w:t>
            </w:r>
            <w:r w:rsidR="00AF4F1A">
              <w:rPr>
                <w:rtl/>
              </w:rPr>
              <w:t>ٍ</w:t>
            </w:r>
            <w:r w:rsidRPr="00AC6D18">
              <w:rPr>
                <w:rtl/>
              </w:rPr>
              <w:t>جابة عنها من خلال مواقف</w:t>
            </w:r>
            <w:r w:rsidR="00AF4F1A">
              <w:rPr>
                <w:rtl/>
              </w:rPr>
              <w:t xml:space="preserve"> </w:t>
            </w:r>
            <w:r w:rsidR="00AF4F1A">
              <w:rPr>
                <w:rtl/>
              </w:rPr>
              <w:br/>
            </w:r>
            <w:r w:rsidRPr="00AC6D18">
              <w:rPr>
                <w:rtl/>
              </w:rPr>
              <w:t xml:space="preserve">وتعاليم أئمة أهل البيت </w:t>
            </w:r>
            <w:r w:rsidR="00AF4F1A">
              <w:rPr>
                <w:rtl/>
              </w:rPr>
              <w:t>عليهم السلام</w:t>
            </w:r>
            <w:r w:rsidR="007E0241">
              <w:rPr>
                <w:rtl/>
              </w:rPr>
              <w:t xml:space="preserve"> ،</w:t>
            </w:r>
            <w:r>
              <w:rPr>
                <w:rtl/>
              </w:rPr>
              <w:t xml:space="preserve"> تناولت </w:t>
            </w:r>
            <w:r w:rsidR="00AF4F1A">
              <w:rPr>
                <w:rtl/>
              </w:rPr>
              <w:br/>
            </w:r>
            <w:r w:rsidRPr="00AC6D18">
              <w:rPr>
                <w:rtl/>
              </w:rPr>
              <w:t>قضايا عقائدية وتاريخية مهم</w:t>
            </w:r>
            <w:r w:rsidR="00AF4F1A">
              <w:rPr>
                <w:rtl/>
              </w:rPr>
              <w:t>ّ</w:t>
            </w:r>
            <w:r w:rsidRPr="00AC6D18">
              <w:rPr>
                <w:rtl/>
              </w:rPr>
              <w:t>ة</w:t>
            </w:r>
            <w:r w:rsidR="00095AA9">
              <w:rPr>
                <w:rtl/>
              </w:rPr>
              <w:t xml:space="preserve"> .</w:t>
            </w:r>
          </w:p>
          <w:p w:rsidR="00BF439B" w:rsidRPr="00AC6D18" w:rsidRDefault="00BF439B" w:rsidP="00BF439B">
            <w:pPr>
              <w:pStyle w:val="rfdVar"/>
              <w:rPr>
                <w:rtl/>
              </w:rPr>
            </w:pPr>
            <w:r>
              <w:rPr>
                <w:rtl/>
              </w:rPr>
              <w:t xml:space="preserve">أعادت مؤسسة أنصاريان في قم طبعه </w:t>
            </w:r>
            <w:r w:rsidR="00AF4F1A">
              <w:rPr>
                <w:rtl/>
              </w:rPr>
              <w:br/>
            </w:r>
            <w:r w:rsidRPr="00AC6D18">
              <w:rPr>
                <w:rtl/>
              </w:rPr>
              <w:t>بالتصوير على طبعته الأ</w:t>
            </w:r>
            <w:r w:rsidR="00AF4F1A">
              <w:rPr>
                <w:rtl/>
              </w:rPr>
              <w:t>ُ</w:t>
            </w:r>
            <w:r w:rsidRPr="00AC6D18">
              <w:rPr>
                <w:rtl/>
              </w:rPr>
              <w:t>ولى</w:t>
            </w:r>
            <w:r w:rsidR="00AF4F1A" w:rsidRPr="00C23377">
              <w:rPr>
                <w:rtl/>
              </w:rPr>
              <w:t>ٰ</w:t>
            </w:r>
            <w:r w:rsidR="00095AA9">
              <w:rPr>
                <w:rtl/>
              </w:rPr>
              <w:t xml:space="preserve"> .</w:t>
            </w:r>
          </w:p>
          <w:p w:rsidR="00BF439B" w:rsidRDefault="00BF439B" w:rsidP="00AF4F1A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كم</w:t>
            </w:r>
            <w:r>
              <w:rPr>
                <w:rtl/>
              </w:rPr>
              <w:t xml:space="preserve">ا أعادت منشورات الشريف الرضي في </w:t>
            </w:r>
            <w:r w:rsidR="00AF4F1A">
              <w:rPr>
                <w:rtl/>
              </w:rPr>
              <w:br/>
            </w:r>
            <w:r w:rsidRPr="00AC6D18">
              <w:rPr>
                <w:rtl/>
              </w:rPr>
              <w:t>قم طبعه بالتصوير أيضا</w:t>
            </w:r>
            <w:r w:rsidR="00AF4F1A">
              <w:rPr>
                <w:rtl/>
              </w:rPr>
              <w:t>ً</w:t>
            </w:r>
            <w:r w:rsidRPr="00AC6D18">
              <w:rPr>
                <w:rtl/>
              </w:rPr>
              <w:t xml:space="preserve"> على طبعة مؤسسة</w:t>
            </w:r>
            <w:r w:rsidR="00AF4F1A">
              <w:rPr>
                <w:rtl/>
              </w:rPr>
              <w:t xml:space="preserve"> </w:t>
            </w:r>
            <w:r w:rsidR="00AF4F1A">
              <w:rPr>
                <w:rtl/>
              </w:rPr>
              <w:br/>
            </w:r>
            <w:r w:rsidRPr="00AC6D18">
              <w:rPr>
                <w:rtl/>
              </w:rPr>
              <w:t>الفجر في بيروت</w:t>
            </w:r>
            <w:r w:rsidR="005C5FDB">
              <w:rPr>
                <w:rtl/>
              </w:rPr>
              <w:t xml:space="preserve"> / </w:t>
            </w:r>
            <w:r w:rsidRPr="00AC6D18">
              <w:rPr>
                <w:rtl/>
              </w:rPr>
              <w:t>لندن</w:t>
            </w:r>
            <w:r w:rsidR="00095AA9">
              <w:rPr>
                <w:rtl/>
              </w:rPr>
              <w:t xml:space="preserve"> .</w:t>
            </w:r>
          </w:p>
          <w:p w:rsidR="000E7B0A" w:rsidRPr="00AC6D18" w:rsidRDefault="000E7B0A" w:rsidP="000E7B0A">
            <w:pPr>
              <w:pStyle w:val="rfdVar0"/>
              <w:rPr>
                <w:rtl/>
              </w:rPr>
            </w:pPr>
          </w:p>
          <w:p w:rsidR="00BF439B" w:rsidRPr="000E7B0A" w:rsidRDefault="000E7B0A" w:rsidP="000E7B0A">
            <w:pPr>
              <w:pStyle w:val="rfdFootnote0"/>
              <w:rPr>
                <w:rStyle w:val="rfdFootnoteBold"/>
                <w:rtl/>
              </w:rPr>
            </w:pPr>
            <w:r w:rsidRPr="000E7B0A">
              <w:rPr>
                <w:rStyle w:val="rfdFootnoteBold"/>
              </w:rPr>
              <w:sym w:font="Wingdings 2" w:char="F0F5"/>
            </w:r>
            <w:r w:rsidR="00BF439B" w:rsidRPr="000E7B0A">
              <w:rPr>
                <w:rStyle w:val="rfdFootnoteBold"/>
                <w:rtl/>
              </w:rPr>
              <w:t xml:space="preserve"> فاطمة الزهراء في القرآن</w:t>
            </w:r>
            <w:r w:rsidR="00095AA9" w:rsidRPr="000E7B0A">
              <w:rPr>
                <w:rStyle w:val="rfdFootnoteBold"/>
                <w:rtl/>
              </w:rPr>
              <w:t xml:space="preserve"> .</w:t>
            </w:r>
          </w:p>
          <w:p w:rsidR="00BF439B" w:rsidRPr="00AC6D18" w:rsidRDefault="00BF439B" w:rsidP="00BF439B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تأليف</w:t>
            </w:r>
            <w:r w:rsidR="007E0241">
              <w:rPr>
                <w:rtl/>
              </w:rPr>
              <w:t xml:space="preserve"> :</w:t>
            </w:r>
            <w:r w:rsidRPr="00AC6D18">
              <w:rPr>
                <w:rtl/>
              </w:rPr>
              <w:t xml:space="preserve"> السيد صادق الحسيني الشيرازي</w:t>
            </w:r>
            <w:r w:rsidR="00095AA9">
              <w:rPr>
                <w:rtl/>
              </w:rPr>
              <w:t xml:space="preserve"> .</w:t>
            </w:r>
          </w:p>
          <w:p w:rsidR="00BF439B" w:rsidRDefault="00BF439B" w:rsidP="00AF4F1A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كتاب</w:t>
            </w:r>
            <w:r>
              <w:rPr>
                <w:rtl/>
              </w:rPr>
              <w:t xml:space="preserve"> اشتمل على آيات بي</w:t>
            </w:r>
            <w:r w:rsidR="00AF4F1A">
              <w:rPr>
                <w:rtl/>
              </w:rPr>
              <w:t>ّ</w:t>
            </w:r>
            <w:r>
              <w:rPr>
                <w:rtl/>
              </w:rPr>
              <w:t xml:space="preserve">نات من القرآن </w:t>
            </w:r>
            <w:r w:rsidR="00AF4F1A">
              <w:rPr>
                <w:rtl/>
              </w:rPr>
              <w:br/>
            </w:r>
            <w:r w:rsidRPr="00AC6D18">
              <w:rPr>
                <w:rtl/>
              </w:rPr>
              <w:t>الكريم وردت بحق</w:t>
            </w:r>
            <w:r w:rsidR="00AF4F1A">
              <w:rPr>
                <w:rtl/>
              </w:rPr>
              <w:t>ّ</w:t>
            </w:r>
            <w:r w:rsidRPr="00AC6D18">
              <w:rPr>
                <w:rtl/>
              </w:rPr>
              <w:t xml:space="preserve"> سي</w:t>
            </w:r>
            <w:r w:rsidR="00AF4F1A">
              <w:rPr>
                <w:rtl/>
              </w:rPr>
              <w:t>ّ</w:t>
            </w:r>
            <w:r w:rsidRPr="00AC6D18">
              <w:rPr>
                <w:rtl/>
              </w:rPr>
              <w:t>دتنا ومولاتنا فاطمة</w:t>
            </w:r>
            <w:r w:rsidR="00375CD3">
              <w:rPr>
                <w:rtl/>
              </w:rPr>
              <w:t xml:space="preserve"> </w:t>
            </w:r>
            <w:r w:rsidR="00AF4F1A">
              <w:rPr>
                <w:rtl/>
              </w:rPr>
              <w:br/>
            </w:r>
            <w:r w:rsidRPr="00AC6D18">
              <w:rPr>
                <w:rtl/>
              </w:rPr>
              <w:t xml:space="preserve">الزهراء البتول سلام </w:t>
            </w:r>
            <w:r>
              <w:rPr>
                <w:rtl/>
              </w:rPr>
              <w:t>الله عليها تنزيلا</w:t>
            </w:r>
            <w:r w:rsidR="00AF4F1A">
              <w:rPr>
                <w:rtl/>
              </w:rPr>
              <w:t>ً</w:t>
            </w:r>
            <w:r w:rsidR="007E0241">
              <w:rPr>
                <w:rtl/>
              </w:rPr>
              <w:t xml:space="preserve"> ،</w:t>
            </w:r>
            <w:r>
              <w:rPr>
                <w:rtl/>
              </w:rPr>
              <w:t xml:space="preserve"> أو </w:t>
            </w:r>
            <w:r w:rsidR="00AF4F1A">
              <w:rPr>
                <w:rtl/>
              </w:rPr>
              <w:br/>
            </w:r>
            <w:r w:rsidRPr="00AC6D18">
              <w:rPr>
                <w:rtl/>
              </w:rPr>
              <w:t>تفسيرا</w:t>
            </w:r>
            <w:r w:rsidR="00AF4F1A">
              <w:rPr>
                <w:rtl/>
              </w:rPr>
              <w:t>ً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أو تأويلا</w:t>
            </w:r>
            <w:r w:rsidR="00AF4F1A">
              <w:rPr>
                <w:rtl/>
              </w:rPr>
              <w:t>ً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أو تطبيقا</w:t>
            </w:r>
            <w:r w:rsidR="00AF4F1A">
              <w:rPr>
                <w:rtl/>
              </w:rPr>
              <w:t>ً</w:t>
            </w:r>
            <w:r w:rsidR="000E7B0A">
              <w:rPr>
                <w:rFonts w:hint="cs"/>
                <w:rtl/>
              </w:rPr>
              <w:t xml:space="preserve"> </w:t>
            </w:r>
            <w:r w:rsidR="00AF4F1A">
              <w:rPr>
                <w:rtl/>
              </w:rPr>
              <w:t>؛</w:t>
            </w:r>
            <w:r w:rsidRPr="00AC6D18">
              <w:rPr>
                <w:rtl/>
              </w:rPr>
              <w:t xml:space="preserve"> جمعها المؤلف من</w:t>
            </w:r>
            <w:r w:rsidR="00375CD3">
              <w:rPr>
                <w:rtl/>
              </w:rPr>
              <w:t xml:space="preserve"> </w:t>
            </w:r>
            <w:r w:rsidR="00AF4F1A">
              <w:rPr>
                <w:rtl/>
              </w:rPr>
              <w:br/>
            </w:r>
            <w:r w:rsidRPr="00AC6D18">
              <w:rPr>
                <w:rtl/>
              </w:rPr>
              <w:t>كتب غي</w:t>
            </w:r>
            <w:r>
              <w:rPr>
                <w:rtl/>
              </w:rPr>
              <w:t>ر الشيعة فقط</w:t>
            </w:r>
            <w:r w:rsidR="007E0241">
              <w:rPr>
                <w:rtl/>
              </w:rPr>
              <w:t xml:space="preserve"> ،</w:t>
            </w:r>
            <w:r>
              <w:rPr>
                <w:rtl/>
              </w:rPr>
              <w:t xml:space="preserve"> لتكون أقوى حج</w:t>
            </w:r>
            <w:r w:rsidR="00AF4F1A">
              <w:rPr>
                <w:rtl/>
              </w:rPr>
              <w:t>ّ</w:t>
            </w:r>
            <w:r>
              <w:rPr>
                <w:rtl/>
              </w:rPr>
              <w:t>ة</w:t>
            </w:r>
            <w:r w:rsidR="007E0241">
              <w:rPr>
                <w:rtl/>
              </w:rPr>
              <w:t xml:space="preserve"> ،</w:t>
            </w:r>
            <w:r>
              <w:rPr>
                <w:rtl/>
              </w:rPr>
              <w:t xml:space="preserve"> </w:t>
            </w:r>
            <w:r w:rsidR="00AF4F1A">
              <w:rPr>
                <w:rtl/>
              </w:rPr>
              <w:br/>
            </w:r>
            <w:r w:rsidRPr="00AC6D18">
              <w:rPr>
                <w:rtl/>
              </w:rPr>
              <w:t xml:space="preserve">وأظهر </w:t>
            </w:r>
            <w:r>
              <w:rPr>
                <w:rtl/>
              </w:rPr>
              <w:t>دليلا</w:t>
            </w:r>
            <w:r w:rsidR="00AF4F1A">
              <w:rPr>
                <w:rtl/>
              </w:rPr>
              <w:t>ً</w:t>
            </w:r>
            <w:r w:rsidR="007E0241">
              <w:rPr>
                <w:rtl/>
              </w:rPr>
              <w:t xml:space="preserve"> ،</w:t>
            </w:r>
            <w:r>
              <w:rPr>
                <w:rtl/>
              </w:rPr>
              <w:t xml:space="preserve"> فجاءت بما يقرب من سبعين </w:t>
            </w:r>
            <w:r w:rsidR="00AF4F1A">
              <w:rPr>
                <w:rtl/>
              </w:rPr>
              <w:br/>
            </w:r>
            <w:r>
              <w:rPr>
                <w:rtl/>
              </w:rPr>
              <w:t>موردا</w:t>
            </w:r>
            <w:r w:rsidR="00AF4F1A">
              <w:rPr>
                <w:rtl/>
              </w:rPr>
              <w:t>ً</w:t>
            </w:r>
            <w:r w:rsidR="00095AA9">
              <w:rPr>
                <w:rtl/>
              </w:rPr>
              <w:t xml:space="preserve"> .</w:t>
            </w:r>
          </w:p>
          <w:p w:rsidR="009968CF" w:rsidRDefault="00AF4F1A" w:rsidP="00BF439B">
            <w:pPr>
              <w:pStyle w:val="rfdVar"/>
              <w:rPr>
                <w:rtl/>
              </w:rPr>
            </w:pPr>
            <w:r>
              <w:rPr>
                <w:rtl/>
              </w:rPr>
              <w:t>ا</w:t>
            </w:r>
            <w:r w:rsidR="00BF439B" w:rsidRPr="00AC6D18">
              <w:rPr>
                <w:rtl/>
              </w:rPr>
              <w:t>عادت مؤسسة الفكر الإ</w:t>
            </w:r>
            <w:r>
              <w:rPr>
                <w:rtl/>
              </w:rPr>
              <w:t>ِ</w:t>
            </w:r>
            <w:r w:rsidR="00BF439B" w:rsidRPr="00AC6D18">
              <w:rPr>
                <w:rtl/>
              </w:rPr>
              <w:t>سلامي في قم</w:t>
            </w:r>
            <w:r>
              <w:rPr>
                <w:rtl/>
              </w:rPr>
              <w:t xml:space="preserve"> </w:t>
            </w:r>
            <w:r>
              <w:rPr>
                <w:rtl/>
              </w:rPr>
              <w:br/>
            </w:r>
          </w:p>
        </w:tc>
      </w:tr>
    </w:tbl>
    <w:p w:rsidR="00C64862" w:rsidRDefault="00C64862" w:rsidP="00C64862">
      <w:pPr>
        <w:pStyle w:val="rfdVar"/>
      </w:pPr>
      <w:r>
        <w:br w:type="page"/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4409"/>
        <w:gridCol w:w="367"/>
        <w:gridCol w:w="4409"/>
      </w:tblGrid>
      <w:tr w:rsidR="009968CF" w:rsidTr="00396C8C">
        <w:tc>
          <w:tcPr>
            <w:tcW w:w="2400" w:type="pct"/>
            <w:shd w:val="clear" w:color="auto" w:fill="auto"/>
          </w:tcPr>
          <w:p w:rsidR="00BF439B" w:rsidRDefault="00BF439B" w:rsidP="00396C8C">
            <w:pPr>
              <w:pStyle w:val="rfdVar0"/>
              <w:rPr>
                <w:rtl/>
              </w:rPr>
            </w:pPr>
            <w:r w:rsidRPr="00AC6D18">
              <w:rPr>
                <w:rtl/>
              </w:rPr>
              <w:lastRenderedPageBreak/>
              <w:t>طبعه بال</w:t>
            </w:r>
            <w:r>
              <w:rPr>
                <w:rtl/>
              </w:rPr>
              <w:t>تصوير على طبعة المؤسسة ذاتها في</w:t>
            </w:r>
            <w:r w:rsidR="000035A4">
              <w:rPr>
                <w:rtl/>
              </w:rPr>
              <w:t xml:space="preserve"> </w:t>
            </w:r>
            <w:r w:rsidR="000035A4">
              <w:rPr>
                <w:rtl/>
              </w:rPr>
              <w:br/>
            </w:r>
            <w:r w:rsidRPr="00AC6D18">
              <w:rPr>
                <w:rtl/>
              </w:rPr>
              <w:t>بيروت</w:t>
            </w:r>
            <w:r w:rsidR="00095AA9">
              <w:rPr>
                <w:rtl/>
              </w:rPr>
              <w:t xml:space="preserve"> .</w:t>
            </w:r>
          </w:p>
          <w:p w:rsidR="00D462F8" w:rsidRPr="00AC6D18" w:rsidRDefault="00D462F8" w:rsidP="00396C8C">
            <w:pPr>
              <w:pStyle w:val="rfdVar0"/>
              <w:rPr>
                <w:rtl/>
              </w:rPr>
            </w:pPr>
          </w:p>
          <w:p w:rsidR="00BF439B" w:rsidRPr="00D462F8" w:rsidRDefault="00D462F8" w:rsidP="00D462F8">
            <w:pPr>
              <w:pStyle w:val="rfdFootnote0"/>
              <w:rPr>
                <w:rStyle w:val="rfdFootnoteBold"/>
                <w:rtl/>
              </w:rPr>
            </w:pPr>
            <w:r w:rsidRPr="00D462F8">
              <w:rPr>
                <w:rStyle w:val="rfdFootnoteBold"/>
              </w:rPr>
              <w:sym w:font="Wingdings 2" w:char="F0F5"/>
            </w:r>
            <w:r w:rsidR="00BF439B" w:rsidRPr="00D462F8">
              <w:rPr>
                <w:rStyle w:val="rfdFootnoteBold"/>
                <w:rtl/>
              </w:rPr>
              <w:t xml:space="preserve"> المقام الأسنى في تفسير الأسماء الحسنى</w:t>
            </w:r>
            <w:r w:rsidR="00095AA9" w:rsidRPr="00D462F8">
              <w:rPr>
                <w:rStyle w:val="rfdFootnoteBold"/>
                <w:rtl/>
              </w:rPr>
              <w:t xml:space="preserve"> .</w:t>
            </w:r>
          </w:p>
          <w:p w:rsidR="00BF439B" w:rsidRPr="00AC6D18" w:rsidRDefault="00BF439B" w:rsidP="00BF439B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تأليف</w:t>
            </w:r>
            <w:r w:rsidR="007E0241">
              <w:rPr>
                <w:rtl/>
              </w:rPr>
              <w:t xml:space="preserve"> :</w:t>
            </w:r>
            <w:r w:rsidRPr="00AC6D18">
              <w:rPr>
                <w:rtl/>
              </w:rPr>
              <w:t xml:space="preserve"> </w:t>
            </w:r>
            <w:r>
              <w:rPr>
                <w:rtl/>
              </w:rPr>
              <w:t>العل</w:t>
            </w:r>
            <w:r w:rsidR="000035A4">
              <w:rPr>
                <w:rtl/>
              </w:rPr>
              <w:t>ّ</w:t>
            </w:r>
            <w:r>
              <w:rPr>
                <w:rtl/>
              </w:rPr>
              <w:t xml:space="preserve">امة الشيخ تقي الدين إبراهيم </w:t>
            </w:r>
            <w:r w:rsidR="000035A4">
              <w:rPr>
                <w:rtl/>
              </w:rPr>
              <w:br/>
            </w:r>
            <w:r w:rsidRPr="00AC6D18">
              <w:rPr>
                <w:rtl/>
              </w:rPr>
              <w:t>ابن علي</w:t>
            </w:r>
            <w:r w:rsidR="000035A4">
              <w:rPr>
                <w:rtl/>
              </w:rPr>
              <w:t>ّ</w:t>
            </w:r>
            <w:r w:rsidRPr="00AC6D18">
              <w:rPr>
                <w:rtl/>
              </w:rPr>
              <w:t xml:space="preserve"> </w:t>
            </w:r>
            <w:r>
              <w:rPr>
                <w:rtl/>
              </w:rPr>
              <w:t>الكفعمي</w:t>
            </w:r>
            <w:r w:rsidR="007E0241">
              <w:rPr>
                <w:rtl/>
              </w:rPr>
              <w:t xml:space="preserve"> ،</w:t>
            </w:r>
            <w:r>
              <w:rPr>
                <w:rtl/>
              </w:rPr>
              <w:t xml:space="preserve"> من أعلام القرن التاسع </w:t>
            </w:r>
            <w:r w:rsidR="000035A4">
              <w:rPr>
                <w:rtl/>
              </w:rPr>
              <w:br/>
            </w:r>
            <w:r w:rsidRPr="00AC6D18">
              <w:rPr>
                <w:rtl/>
              </w:rPr>
              <w:t>الهجري</w:t>
            </w:r>
            <w:r w:rsidR="00095AA9">
              <w:rPr>
                <w:rtl/>
              </w:rPr>
              <w:t xml:space="preserve"> .</w:t>
            </w:r>
          </w:p>
          <w:p w:rsidR="00BF439B" w:rsidRPr="00AC6D18" w:rsidRDefault="00BF439B" w:rsidP="000035A4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ش</w:t>
            </w:r>
            <w:r>
              <w:rPr>
                <w:rtl/>
              </w:rPr>
              <w:t>رح قرآني</w:t>
            </w:r>
            <w:r w:rsidR="000035A4">
              <w:rPr>
                <w:rtl/>
              </w:rPr>
              <w:t>ّ</w:t>
            </w:r>
            <w:r>
              <w:rPr>
                <w:rtl/>
              </w:rPr>
              <w:t xml:space="preserve"> حديثي</w:t>
            </w:r>
            <w:r w:rsidR="000035A4">
              <w:rPr>
                <w:rtl/>
              </w:rPr>
              <w:t>ّ</w:t>
            </w:r>
            <w:r>
              <w:rPr>
                <w:rtl/>
              </w:rPr>
              <w:t xml:space="preserve"> عرفاني</w:t>
            </w:r>
            <w:r w:rsidR="000035A4">
              <w:rPr>
                <w:rtl/>
              </w:rPr>
              <w:t>ّ</w:t>
            </w:r>
            <w:r>
              <w:rPr>
                <w:rtl/>
              </w:rPr>
              <w:t xml:space="preserve"> لغوي</w:t>
            </w:r>
            <w:r w:rsidR="000035A4">
              <w:rPr>
                <w:rtl/>
              </w:rPr>
              <w:t>ّ</w:t>
            </w:r>
            <w:r>
              <w:rPr>
                <w:rtl/>
              </w:rPr>
              <w:t xml:space="preserve"> أدبي</w:t>
            </w:r>
            <w:r w:rsidR="000035A4">
              <w:rPr>
                <w:rtl/>
              </w:rPr>
              <w:t>ّ</w:t>
            </w:r>
            <w:r>
              <w:rPr>
                <w:rtl/>
              </w:rPr>
              <w:t xml:space="preserve"> </w:t>
            </w:r>
            <w:r w:rsidR="000035A4">
              <w:rPr>
                <w:rtl/>
              </w:rPr>
              <w:br/>
            </w:r>
            <w:r w:rsidRPr="00AC6D18">
              <w:rPr>
                <w:rtl/>
              </w:rPr>
              <w:t>لأسماء الله الحسنى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تمي</w:t>
            </w:r>
            <w:r w:rsidR="000035A4">
              <w:rPr>
                <w:rtl/>
              </w:rPr>
              <w:t>ّ</w:t>
            </w:r>
            <w:r w:rsidRPr="00AC6D18">
              <w:rPr>
                <w:rtl/>
              </w:rPr>
              <w:t>ز بسلاسة العبارة</w:t>
            </w:r>
            <w:r w:rsidR="00375CD3">
              <w:rPr>
                <w:rtl/>
              </w:rPr>
              <w:t xml:space="preserve"> </w:t>
            </w:r>
            <w:r w:rsidR="000035A4">
              <w:rPr>
                <w:rtl/>
              </w:rPr>
              <w:br/>
            </w:r>
            <w:r w:rsidRPr="00AC6D18">
              <w:rPr>
                <w:rtl/>
              </w:rPr>
              <w:t>ومتانتها</w:t>
            </w:r>
            <w:r w:rsidR="00095AA9">
              <w:rPr>
                <w:rtl/>
              </w:rPr>
              <w:t xml:space="preserve"> .</w:t>
            </w:r>
          </w:p>
          <w:p w:rsidR="00BF439B" w:rsidRPr="00AC6D18" w:rsidRDefault="00BF439B" w:rsidP="00BF439B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تحقيق</w:t>
            </w:r>
            <w:r w:rsidR="007E0241">
              <w:rPr>
                <w:rtl/>
              </w:rPr>
              <w:t xml:space="preserve"> :</w:t>
            </w:r>
            <w:r w:rsidRPr="00AC6D18">
              <w:rPr>
                <w:rtl/>
              </w:rPr>
              <w:t xml:space="preserve"> الشيخ فارس الحس</w:t>
            </w:r>
            <w:r w:rsidR="000035A4">
              <w:rPr>
                <w:rtl/>
              </w:rPr>
              <w:t>ّ</w:t>
            </w:r>
            <w:r w:rsidRPr="00AC6D18">
              <w:rPr>
                <w:rtl/>
              </w:rPr>
              <w:t>ون</w:t>
            </w:r>
            <w:r w:rsidR="00095AA9">
              <w:rPr>
                <w:rtl/>
              </w:rPr>
              <w:t xml:space="preserve"> .</w:t>
            </w:r>
          </w:p>
          <w:p w:rsidR="00BF439B" w:rsidRPr="00AC6D18" w:rsidRDefault="00BF439B" w:rsidP="00BF439B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كان قد طبع لأول مر</w:t>
            </w:r>
            <w:r w:rsidR="000035A4">
              <w:rPr>
                <w:rtl/>
              </w:rPr>
              <w:t>ّ</w:t>
            </w:r>
            <w:r w:rsidRPr="00AC6D18">
              <w:rPr>
                <w:rtl/>
              </w:rPr>
              <w:t>ة في العدد 2</w:t>
            </w:r>
            <w:r>
              <w:rPr>
                <w:rtl/>
              </w:rPr>
              <w:t xml:space="preserve">0 من </w:t>
            </w:r>
            <w:r w:rsidR="000035A4">
              <w:rPr>
                <w:rtl/>
              </w:rPr>
              <w:br/>
            </w:r>
            <w:r w:rsidRPr="00AC6D18">
              <w:rPr>
                <w:rtl/>
              </w:rPr>
              <w:t>نشرتنا ه</w:t>
            </w:r>
            <w:r>
              <w:rPr>
                <w:rtl/>
              </w:rPr>
              <w:t xml:space="preserve">ذه </w:t>
            </w:r>
            <w:r w:rsidR="00AB3A9F">
              <w:rPr>
                <w:rtl/>
              </w:rPr>
              <w:t>«</w:t>
            </w:r>
            <w:r w:rsidR="00D462F8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تراثنا</w:t>
            </w:r>
            <w:r w:rsidR="00D462F8">
              <w:rPr>
                <w:rFonts w:hint="cs"/>
                <w:rtl/>
              </w:rPr>
              <w:t xml:space="preserve"> </w:t>
            </w:r>
            <w:r w:rsidR="00AB3A9F">
              <w:rPr>
                <w:rtl/>
              </w:rPr>
              <w:t>»</w:t>
            </w:r>
            <w:r>
              <w:rPr>
                <w:rtl/>
              </w:rPr>
              <w:t xml:space="preserve"> في حقل </w:t>
            </w:r>
            <w:r w:rsidR="00AB3A9F">
              <w:rPr>
                <w:rtl/>
              </w:rPr>
              <w:t>«</w:t>
            </w:r>
            <w:r w:rsidR="00D462F8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 xml:space="preserve">من ذخائر </w:t>
            </w:r>
            <w:r w:rsidR="000035A4">
              <w:rPr>
                <w:rtl/>
              </w:rPr>
              <w:br/>
            </w:r>
            <w:r w:rsidRPr="00AC6D18">
              <w:rPr>
                <w:rtl/>
              </w:rPr>
              <w:t>التراث</w:t>
            </w:r>
            <w:r w:rsidR="00D462F8">
              <w:rPr>
                <w:rFonts w:hint="cs"/>
                <w:rtl/>
              </w:rPr>
              <w:t xml:space="preserve"> </w:t>
            </w:r>
            <w:r w:rsidR="00AB3A9F" w:rsidRPr="00AC6D18">
              <w:rPr>
                <w:rtl/>
              </w:rPr>
              <w:t>»</w:t>
            </w:r>
            <w:r w:rsidR="00095AA9">
              <w:rPr>
                <w:rtl/>
              </w:rPr>
              <w:t xml:space="preserve"> .</w:t>
            </w:r>
          </w:p>
          <w:p w:rsidR="00BF439B" w:rsidRDefault="00BF439B" w:rsidP="00BF439B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ثم أع</w:t>
            </w:r>
            <w:r>
              <w:rPr>
                <w:rtl/>
              </w:rPr>
              <w:t xml:space="preserve">ادت طبعه بالتصوير مؤسسة قائم آل </w:t>
            </w:r>
            <w:r w:rsidR="000035A4">
              <w:rPr>
                <w:rtl/>
              </w:rPr>
              <w:br/>
            </w:r>
            <w:r w:rsidRPr="00AC6D18">
              <w:rPr>
                <w:rtl/>
              </w:rPr>
              <w:t>محمد عجل الله فرجه</w:t>
            </w:r>
            <w:r>
              <w:rPr>
                <w:rtl/>
              </w:rPr>
              <w:t xml:space="preserve"> ـ قم</w:t>
            </w:r>
            <w:r w:rsidR="007E0241">
              <w:rPr>
                <w:rtl/>
              </w:rPr>
              <w:t xml:space="preserve"> ،</w:t>
            </w:r>
            <w:r>
              <w:rPr>
                <w:rtl/>
              </w:rPr>
              <w:t xml:space="preserve"> بعد أن أضاف </w:t>
            </w:r>
            <w:r w:rsidR="000035A4">
              <w:rPr>
                <w:rtl/>
              </w:rPr>
              <w:br/>
            </w:r>
            <w:r w:rsidRPr="00AC6D18">
              <w:rPr>
                <w:rtl/>
              </w:rPr>
              <w:t>المحق</w:t>
            </w:r>
            <w:r w:rsidR="000035A4">
              <w:rPr>
                <w:rtl/>
              </w:rPr>
              <w:t>ّ</w:t>
            </w:r>
            <w:r w:rsidRPr="00AC6D18">
              <w:rPr>
                <w:rtl/>
              </w:rPr>
              <w:t xml:space="preserve">ق </w:t>
            </w:r>
            <w:r>
              <w:rPr>
                <w:rtl/>
              </w:rPr>
              <w:t>مجموعة من الفهارس الفن</w:t>
            </w:r>
            <w:r w:rsidR="000035A4">
              <w:rPr>
                <w:rtl/>
              </w:rPr>
              <w:t>ّ</w:t>
            </w:r>
            <w:r>
              <w:rPr>
                <w:rtl/>
              </w:rPr>
              <w:t>ي</w:t>
            </w:r>
            <w:r w:rsidR="000035A4">
              <w:rPr>
                <w:rtl/>
              </w:rPr>
              <w:t>ّ</w:t>
            </w:r>
            <w:r>
              <w:rPr>
                <w:rtl/>
              </w:rPr>
              <w:t xml:space="preserve">ة لمطالب </w:t>
            </w:r>
            <w:r w:rsidR="000035A4">
              <w:rPr>
                <w:rtl/>
              </w:rPr>
              <w:br/>
            </w:r>
            <w:r w:rsidRPr="00AC6D18">
              <w:rPr>
                <w:rtl/>
              </w:rPr>
              <w:t>الكتاب</w:t>
            </w:r>
            <w:r w:rsidR="00095AA9">
              <w:rPr>
                <w:rtl/>
              </w:rPr>
              <w:t xml:space="preserve"> .</w:t>
            </w:r>
          </w:p>
          <w:p w:rsidR="00D462F8" w:rsidRPr="00AC6D18" w:rsidRDefault="00D462F8" w:rsidP="00D462F8">
            <w:pPr>
              <w:pStyle w:val="rfdVar0"/>
              <w:rPr>
                <w:rtl/>
              </w:rPr>
            </w:pPr>
          </w:p>
          <w:p w:rsidR="00BF439B" w:rsidRPr="00D462F8" w:rsidRDefault="00D462F8" w:rsidP="00D462F8">
            <w:pPr>
              <w:pStyle w:val="rfdFootnote0"/>
              <w:rPr>
                <w:rStyle w:val="rfdFootnoteBold"/>
                <w:rtl/>
              </w:rPr>
            </w:pPr>
            <w:r w:rsidRPr="00D462F8">
              <w:rPr>
                <w:rStyle w:val="rfdFootnoteBold"/>
              </w:rPr>
              <w:sym w:font="Wingdings 2" w:char="F0F5"/>
            </w:r>
            <w:r w:rsidR="00BF439B" w:rsidRPr="00D462F8">
              <w:rPr>
                <w:rStyle w:val="rfdFootnoteBold"/>
                <w:rtl/>
              </w:rPr>
              <w:t xml:space="preserve"> النظام السياسي في الإ</w:t>
            </w:r>
            <w:r w:rsidR="000035A4" w:rsidRPr="00D462F8">
              <w:rPr>
                <w:rStyle w:val="rfdFootnoteBold"/>
                <w:rtl/>
              </w:rPr>
              <w:t>ِ</w:t>
            </w:r>
            <w:r w:rsidR="00BF439B" w:rsidRPr="00D462F8">
              <w:rPr>
                <w:rStyle w:val="rfdFootnoteBold"/>
                <w:rtl/>
              </w:rPr>
              <w:t>سلام</w:t>
            </w:r>
            <w:r w:rsidR="00095AA9" w:rsidRPr="00D462F8">
              <w:rPr>
                <w:rStyle w:val="rfdFootnoteBold"/>
                <w:rtl/>
              </w:rPr>
              <w:t xml:space="preserve"> .</w:t>
            </w:r>
          </w:p>
          <w:p w:rsidR="00BF439B" w:rsidRPr="00AC6D18" w:rsidRDefault="00BF439B" w:rsidP="00BF439B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تأليف</w:t>
            </w:r>
            <w:r w:rsidR="007E0241">
              <w:rPr>
                <w:rtl/>
              </w:rPr>
              <w:t xml:space="preserve"> :</w:t>
            </w:r>
            <w:r w:rsidRPr="00AC6D18">
              <w:rPr>
                <w:rtl/>
              </w:rPr>
              <w:t xml:space="preserve"> المحامي أحمد حسين يعقوب</w:t>
            </w:r>
            <w:r w:rsidR="00095AA9">
              <w:rPr>
                <w:rtl/>
              </w:rPr>
              <w:t xml:space="preserve"> .</w:t>
            </w:r>
          </w:p>
          <w:p w:rsidR="009968CF" w:rsidRDefault="00BF439B" w:rsidP="000035A4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بحث جديد بمنه</w:t>
            </w:r>
            <w:r>
              <w:rPr>
                <w:rtl/>
              </w:rPr>
              <w:t>جه</w:t>
            </w:r>
            <w:r w:rsidR="007E0241">
              <w:rPr>
                <w:rtl/>
              </w:rPr>
              <w:t xml:space="preserve"> ،</w:t>
            </w:r>
            <w:r>
              <w:rPr>
                <w:rtl/>
              </w:rPr>
              <w:t xml:space="preserve"> فريد بتبويبه</w:t>
            </w:r>
            <w:r w:rsidR="007E0241">
              <w:rPr>
                <w:rtl/>
              </w:rPr>
              <w:t xml:space="preserve"> ،</w:t>
            </w:r>
            <w:r>
              <w:rPr>
                <w:rtl/>
              </w:rPr>
              <w:t xml:space="preserve"> شامل</w:t>
            </w:r>
            <w:r w:rsidR="000035A4">
              <w:rPr>
                <w:rtl/>
              </w:rPr>
              <w:t xml:space="preserve"> </w:t>
            </w:r>
            <w:r w:rsidR="000035A4">
              <w:rPr>
                <w:rtl/>
              </w:rPr>
              <w:br/>
            </w:r>
            <w:r w:rsidRPr="00AC6D18">
              <w:rPr>
                <w:rtl/>
              </w:rPr>
              <w:t>بمضمون</w:t>
            </w:r>
            <w:r>
              <w:rPr>
                <w:rtl/>
              </w:rPr>
              <w:t>ه</w:t>
            </w:r>
            <w:r w:rsidR="007E0241">
              <w:rPr>
                <w:rtl/>
              </w:rPr>
              <w:t xml:space="preserve"> ،</w:t>
            </w:r>
            <w:r>
              <w:rPr>
                <w:rtl/>
              </w:rPr>
              <w:t xml:space="preserve"> يدور حول الإ</w:t>
            </w:r>
            <w:r w:rsidR="000035A4">
              <w:rPr>
                <w:rtl/>
              </w:rPr>
              <w:t>ِ</w:t>
            </w:r>
            <w:r>
              <w:rPr>
                <w:rtl/>
              </w:rPr>
              <w:t>مام والإ</w:t>
            </w:r>
            <w:r w:rsidR="000035A4">
              <w:rPr>
                <w:rtl/>
              </w:rPr>
              <w:t>ِ</w:t>
            </w:r>
            <w:r>
              <w:rPr>
                <w:rtl/>
              </w:rPr>
              <w:t xml:space="preserve">مامة في </w:t>
            </w:r>
            <w:r w:rsidR="000035A4">
              <w:rPr>
                <w:rtl/>
              </w:rPr>
              <w:br/>
            </w:r>
            <w:r w:rsidRPr="00AC6D18">
              <w:rPr>
                <w:rtl/>
              </w:rPr>
              <w:t>الإ</w:t>
            </w:r>
            <w:r w:rsidR="000035A4">
              <w:rPr>
                <w:rtl/>
              </w:rPr>
              <w:t>ِ</w:t>
            </w:r>
            <w:r w:rsidRPr="00AC6D18">
              <w:rPr>
                <w:rtl/>
              </w:rPr>
              <w:t>سلام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</w:t>
            </w:r>
            <w:r>
              <w:rPr>
                <w:rtl/>
              </w:rPr>
              <w:t>بعد عرض لآراء أهل الس</w:t>
            </w:r>
            <w:r w:rsidR="000035A4">
              <w:rPr>
                <w:rtl/>
              </w:rPr>
              <w:t>ُ</w:t>
            </w:r>
            <w:r>
              <w:rPr>
                <w:rtl/>
              </w:rPr>
              <w:t>ن</w:t>
            </w:r>
            <w:r w:rsidR="000035A4">
              <w:rPr>
                <w:rtl/>
              </w:rPr>
              <w:t>ّ</w:t>
            </w:r>
            <w:r>
              <w:rPr>
                <w:rtl/>
              </w:rPr>
              <w:t xml:space="preserve">ة والشيعة </w:t>
            </w:r>
            <w:r w:rsidR="000035A4">
              <w:rPr>
                <w:rtl/>
              </w:rPr>
              <w:br/>
            </w:r>
            <w:r w:rsidRPr="00AC6D18">
              <w:rPr>
                <w:rtl/>
              </w:rPr>
              <w:t>بموضوعية علمية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ومن ثم تبيين ما هو</w:t>
            </w:r>
            <w:r w:rsidR="000035A4">
              <w:rPr>
                <w:rtl/>
              </w:rPr>
              <w:t xml:space="preserve"> </w:t>
            </w:r>
            <w:r w:rsidR="000035A4">
              <w:rPr>
                <w:rtl/>
              </w:rPr>
              <w:br/>
            </w:r>
            <w:r w:rsidRPr="00AC6D18">
              <w:rPr>
                <w:rtl/>
              </w:rPr>
              <w:t>الصواب الحق</w:t>
            </w:r>
            <w:r w:rsidR="000035A4">
              <w:rPr>
                <w:rtl/>
              </w:rPr>
              <w:t>ّ</w:t>
            </w:r>
            <w:r w:rsidRPr="00AC6D18">
              <w:rPr>
                <w:rtl/>
              </w:rPr>
              <w:t xml:space="preserve"> وفق حكم الشرع</w:t>
            </w:r>
            <w:r w:rsidR="00095AA9">
              <w:rPr>
                <w:rtl/>
              </w:rPr>
              <w:t xml:space="preserve"> .</w:t>
            </w:r>
          </w:p>
        </w:tc>
        <w:tc>
          <w:tcPr>
            <w:tcW w:w="200" w:type="pct"/>
            <w:shd w:val="clear" w:color="auto" w:fill="auto"/>
          </w:tcPr>
          <w:p w:rsidR="009968CF" w:rsidRDefault="009968CF" w:rsidP="00BF439B">
            <w:pPr>
              <w:pStyle w:val="rfdNormal0"/>
              <w:rPr>
                <w:rtl/>
              </w:rPr>
            </w:pPr>
          </w:p>
        </w:tc>
        <w:tc>
          <w:tcPr>
            <w:tcW w:w="2400" w:type="pct"/>
            <w:shd w:val="clear" w:color="auto" w:fill="auto"/>
          </w:tcPr>
          <w:p w:rsidR="00BF439B" w:rsidRDefault="00BF439B" w:rsidP="00BF439B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أعادت طبعة بالتصوير مؤسسة أنصاريان</w:t>
            </w:r>
            <w:r w:rsidR="008B5EBB">
              <w:rPr>
                <w:rtl/>
              </w:rPr>
              <w:t xml:space="preserve"> </w:t>
            </w:r>
            <w:r>
              <w:rPr>
                <w:rtl/>
              </w:rPr>
              <w:t>ـ</w:t>
            </w:r>
            <w:r w:rsidR="008B5EBB">
              <w:rPr>
                <w:rtl/>
              </w:rPr>
              <w:t xml:space="preserve"> </w:t>
            </w:r>
            <w:r w:rsidR="000035A4">
              <w:rPr>
                <w:rtl/>
              </w:rPr>
              <w:br/>
            </w:r>
            <w:r w:rsidRPr="00AC6D18">
              <w:rPr>
                <w:rtl/>
              </w:rPr>
              <w:t>قم</w:t>
            </w:r>
            <w:r w:rsidR="005C5FDB">
              <w:rPr>
                <w:rtl/>
              </w:rPr>
              <w:t xml:space="preserve"> / </w:t>
            </w:r>
            <w:r w:rsidRPr="00AC6D18">
              <w:rPr>
                <w:rtl/>
              </w:rPr>
              <w:t>1412 ه</w:t>
            </w:r>
            <w:r w:rsidR="000035A4">
              <w:rPr>
                <w:rtl/>
              </w:rPr>
              <w:t>ـ</w:t>
            </w:r>
            <w:r w:rsidR="00095AA9">
              <w:rPr>
                <w:rtl/>
              </w:rPr>
              <w:t xml:space="preserve"> .</w:t>
            </w:r>
          </w:p>
          <w:p w:rsidR="00D462F8" w:rsidRPr="00AC6D18" w:rsidRDefault="00D462F8" w:rsidP="00D462F8">
            <w:pPr>
              <w:pStyle w:val="rfdVar0"/>
              <w:rPr>
                <w:rtl/>
              </w:rPr>
            </w:pPr>
          </w:p>
          <w:p w:rsidR="00BF439B" w:rsidRPr="00D462F8" w:rsidRDefault="00D462F8" w:rsidP="00D462F8">
            <w:pPr>
              <w:pStyle w:val="rfdFootnote0"/>
              <w:rPr>
                <w:rStyle w:val="rfdFootnoteBold"/>
                <w:rtl/>
              </w:rPr>
            </w:pPr>
            <w:r w:rsidRPr="00D462F8">
              <w:rPr>
                <w:rStyle w:val="rfdFootnoteBold"/>
              </w:rPr>
              <w:sym w:font="Wingdings 2" w:char="F0F5"/>
            </w:r>
            <w:r w:rsidR="00BF439B" w:rsidRPr="00D462F8">
              <w:rPr>
                <w:rStyle w:val="rfdFootnoteBold"/>
                <w:rtl/>
              </w:rPr>
              <w:t xml:space="preserve"> آراء علماء المسلمين في التقي</w:t>
            </w:r>
            <w:r w:rsidR="000035A4" w:rsidRPr="00D462F8">
              <w:rPr>
                <w:rStyle w:val="rfdFootnoteBold"/>
                <w:rtl/>
              </w:rPr>
              <w:t>ّ</w:t>
            </w:r>
            <w:r w:rsidR="00BF439B" w:rsidRPr="00D462F8">
              <w:rPr>
                <w:rStyle w:val="rfdFootnoteBold"/>
                <w:rtl/>
              </w:rPr>
              <w:t xml:space="preserve">ة والصحابة </w:t>
            </w:r>
            <w:r w:rsidR="000035A4" w:rsidRPr="00D462F8">
              <w:rPr>
                <w:rStyle w:val="rfdFootnoteBold"/>
                <w:rtl/>
              </w:rPr>
              <w:br/>
            </w:r>
            <w:r w:rsidR="00BF439B" w:rsidRPr="00D462F8">
              <w:rPr>
                <w:rStyle w:val="rfdFootnoteBold"/>
                <w:rtl/>
              </w:rPr>
              <w:t>وصيانة القرآن الكريم</w:t>
            </w:r>
            <w:r w:rsidR="00095AA9" w:rsidRPr="00D462F8">
              <w:rPr>
                <w:rStyle w:val="rfdFootnoteBold"/>
                <w:rtl/>
              </w:rPr>
              <w:t xml:space="preserve"> .</w:t>
            </w:r>
          </w:p>
          <w:p w:rsidR="00BF439B" w:rsidRPr="00AC6D18" w:rsidRDefault="00BF439B" w:rsidP="00BF439B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تأليف</w:t>
            </w:r>
            <w:r w:rsidR="007E0241">
              <w:rPr>
                <w:rtl/>
              </w:rPr>
              <w:t xml:space="preserve"> :</w:t>
            </w:r>
            <w:r w:rsidRPr="00AC6D18">
              <w:rPr>
                <w:rtl/>
              </w:rPr>
              <w:t xml:space="preserve"> السيد مرتضى الرضوي</w:t>
            </w:r>
            <w:r w:rsidR="00095AA9">
              <w:rPr>
                <w:rtl/>
              </w:rPr>
              <w:t xml:space="preserve"> .</w:t>
            </w:r>
          </w:p>
          <w:p w:rsidR="00BF439B" w:rsidRPr="00AC6D18" w:rsidRDefault="00BF439B" w:rsidP="00BF439B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ك</w:t>
            </w:r>
            <w:r>
              <w:rPr>
                <w:rtl/>
              </w:rPr>
              <w:t xml:space="preserve">تاب يعرض آراء علماء المسلمين من </w:t>
            </w:r>
            <w:r w:rsidR="000035A4">
              <w:rPr>
                <w:rtl/>
              </w:rPr>
              <w:br/>
            </w:r>
            <w:r w:rsidRPr="00AC6D18">
              <w:rPr>
                <w:rtl/>
              </w:rPr>
              <w:t>الخاصة وا</w:t>
            </w:r>
            <w:r>
              <w:rPr>
                <w:rtl/>
              </w:rPr>
              <w:t>لعامة</w:t>
            </w:r>
            <w:r w:rsidR="007E0241">
              <w:rPr>
                <w:rtl/>
              </w:rPr>
              <w:t xml:space="preserve"> ،</w:t>
            </w:r>
            <w:r>
              <w:rPr>
                <w:rtl/>
              </w:rPr>
              <w:t xml:space="preserve"> ومن مصادر الفريقين</w:t>
            </w:r>
            <w:r w:rsidR="007E0241">
              <w:rPr>
                <w:rtl/>
              </w:rPr>
              <w:t xml:space="preserve"> ،</w:t>
            </w:r>
            <w:r>
              <w:rPr>
                <w:rtl/>
              </w:rPr>
              <w:t xml:space="preserve"> في </w:t>
            </w:r>
            <w:r w:rsidR="000035A4">
              <w:rPr>
                <w:rtl/>
              </w:rPr>
              <w:br/>
            </w:r>
            <w:r w:rsidRPr="00AC6D18">
              <w:rPr>
                <w:rtl/>
              </w:rPr>
              <w:t>التقي</w:t>
            </w:r>
            <w:r w:rsidR="000035A4">
              <w:rPr>
                <w:rtl/>
              </w:rPr>
              <w:t>ّ</w:t>
            </w:r>
            <w:r w:rsidRPr="00AC6D18">
              <w:rPr>
                <w:rtl/>
              </w:rPr>
              <w:t>ة وعدا</w:t>
            </w:r>
            <w:r>
              <w:rPr>
                <w:rtl/>
              </w:rPr>
              <w:t xml:space="preserve">لة الصحابة وصيانة القرآن الكريم </w:t>
            </w:r>
            <w:r w:rsidR="000035A4">
              <w:rPr>
                <w:rtl/>
              </w:rPr>
              <w:br/>
            </w:r>
            <w:r w:rsidRPr="00AC6D18">
              <w:rPr>
                <w:rtl/>
              </w:rPr>
              <w:t>عن التحريف</w:t>
            </w:r>
            <w:r w:rsidR="00095AA9">
              <w:rPr>
                <w:rtl/>
              </w:rPr>
              <w:t xml:space="preserve"> .</w:t>
            </w:r>
          </w:p>
          <w:p w:rsidR="00BF439B" w:rsidRPr="00AC6D18" w:rsidRDefault="00BF439B" w:rsidP="00BF439B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طبع ال</w:t>
            </w:r>
            <w:r>
              <w:rPr>
                <w:rtl/>
              </w:rPr>
              <w:t>كتاب لأو</w:t>
            </w:r>
            <w:r w:rsidR="000035A4">
              <w:rPr>
                <w:rtl/>
              </w:rPr>
              <w:t>ّ</w:t>
            </w:r>
            <w:r>
              <w:rPr>
                <w:rtl/>
              </w:rPr>
              <w:t>ل مر</w:t>
            </w:r>
            <w:r w:rsidR="000035A4">
              <w:rPr>
                <w:rtl/>
              </w:rPr>
              <w:t>ّ</w:t>
            </w:r>
            <w:r>
              <w:rPr>
                <w:rtl/>
              </w:rPr>
              <w:t xml:space="preserve">ة في الهند سنة 1409 </w:t>
            </w:r>
            <w:r w:rsidR="000035A4">
              <w:rPr>
                <w:rtl/>
              </w:rPr>
              <w:br/>
            </w:r>
            <w:r w:rsidRPr="00AC6D18">
              <w:rPr>
                <w:rtl/>
              </w:rPr>
              <w:t>هجرية</w:t>
            </w:r>
            <w:r w:rsidR="00095AA9">
              <w:rPr>
                <w:rtl/>
              </w:rPr>
              <w:t xml:space="preserve"> .</w:t>
            </w:r>
          </w:p>
          <w:p w:rsidR="00BF439B" w:rsidRDefault="00BF439B" w:rsidP="00BF439B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ثم أعادت طبعه دار الإ</w:t>
            </w:r>
            <w:r w:rsidR="000035A4">
              <w:rPr>
                <w:rtl/>
              </w:rPr>
              <w:t>ِ</w:t>
            </w:r>
            <w:r>
              <w:rPr>
                <w:rtl/>
              </w:rPr>
              <w:t xml:space="preserve">رشاد للطباعة </w:t>
            </w:r>
            <w:r w:rsidR="000035A4">
              <w:rPr>
                <w:rtl/>
              </w:rPr>
              <w:br/>
            </w:r>
            <w:r w:rsidRPr="00AC6D18">
              <w:rPr>
                <w:rtl/>
              </w:rPr>
              <w:t>والنشر في بيروت</w:t>
            </w:r>
            <w:r w:rsidR="005C5FDB">
              <w:rPr>
                <w:rtl/>
              </w:rPr>
              <w:t xml:space="preserve"> / </w:t>
            </w:r>
            <w:r w:rsidRPr="00AC6D18">
              <w:rPr>
                <w:rtl/>
              </w:rPr>
              <w:t>لندن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سنة 1411 ه</w:t>
            </w:r>
            <w:r w:rsidR="000035A4">
              <w:rPr>
                <w:rtl/>
              </w:rPr>
              <w:t>ـ</w:t>
            </w:r>
            <w:r w:rsidR="00095AA9">
              <w:rPr>
                <w:rtl/>
              </w:rPr>
              <w:t xml:space="preserve"> .</w:t>
            </w:r>
          </w:p>
          <w:p w:rsidR="00D462F8" w:rsidRPr="00AC6D18" w:rsidRDefault="00D462F8" w:rsidP="00D462F8">
            <w:pPr>
              <w:pStyle w:val="rfdVar0"/>
              <w:rPr>
                <w:rtl/>
              </w:rPr>
            </w:pPr>
          </w:p>
          <w:p w:rsidR="00BF439B" w:rsidRPr="00D462F8" w:rsidRDefault="00D462F8" w:rsidP="00D462F8">
            <w:pPr>
              <w:pStyle w:val="rfdFootnote0"/>
              <w:rPr>
                <w:rStyle w:val="rfdFootnoteBold"/>
                <w:rtl/>
              </w:rPr>
            </w:pPr>
            <w:r>
              <w:rPr>
                <w:rStyle w:val="rfdFootnoteBold"/>
              </w:rPr>
              <w:sym w:font="Wingdings 2" w:char="F0F5"/>
            </w:r>
            <w:r w:rsidR="00BF439B" w:rsidRPr="00D462F8">
              <w:rPr>
                <w:rStyle w:val="rfdFootnoteBold"/>
                <w:rtl/>
              </w:rPr>
              <w:t xml:space="preserve"> حقيقة الشيعة الاثني عشرية</w:t>
            </w:r>
            <w:r w:rsidR="00095AA9" w:rsidRPr="00D462F8">
              <w:rPr>
                <w:rStyle w:val="rfdFootnoteBold"/>
                <w:rtl/>
              </w:rPr>
              <w:t xml:space="preserve"> .</w:t>
            </w:r>
          </w:p>
          <w:p w:rsidR="00BF439B" w:rsidRPr="00AC6D18" w:rsidRDefault="00BF439B" w:rsidP="00BF439B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تأليف</w:t>
            </w:r>
            <w:r w:rsidR="007E0241">
              <w:rPr>
                <w:rtl/>
              </w:rPr>
              <w:t xml:space="preserve"> :</w:t>
            </w:r>
            <w:r w:rsidRPr="00AC6D18">
              <w:rPr>
                <w:rtl/>
              </w:rPr>
              <w:t xml:space="preserve"> أسعد وحيد القاسم</w:t>
            </w:r>
            <w:r w:rsidR="00095AA9">
              <w:rPr>
                <w:rtl/>
              </w:rPr>
              <w:t xml:space="preserve"> .</w:t>
            </w:r>
          </w:p>
          <w:p w:rsidR="00BF439B" w:rsidRPr="00AC6D18" w:rsidRDefault="00BF439B" w:rsidP="00BF439B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ب</w:t>
            </w:r>
            <w:r>
              <w:rPr>
                <w:rtl/>
              </w:rPr>
              <w:t>حث يعالج مسألة الخلاف بين الس</w:t>
            </w:r>
            <w:r w:rsidR="000035A4">
              <w:rPr>
                <w:rtl/>
              </w:rPr>
              <w:t>ُ</w:t>
            </w:r>
            <w:r>
              <w:rPr>
                <w:rtl/>
              </w:rPr>
              <w:t>ن</w:t>
            </w:r>
            <w:r w:rsidR="000035A4">
              <w:rPr>
                <w:rtl/>
              </w:rPr>
              <w:t>ّ</w:t>
            </w:r>
            <w:r>
              <w:rPr>
                <w:rtl/>
              </w:rPr>
              <w:t xml:space="preserve">ة </w:t>
            </w:r>
            <w:r w:rsidR="000035A4">
              <w:rPr>
                <w:rtl/>
              </w:rPr>
              <w:br/>
            </w:r>
            <w:r w:rsidRPr="00AC6D18">
              <w:rPr>
                <w:rtl/>
              </w:rPr>
              <w:t>والشيعة من المصادر المعتبرة عند أهل الس</w:t>
            </w:r>
            <w:r w:rsidR="000035A4">
              <w:rPr>
                <w:rtl/>
              </w:rPr>
              <w:t>ُ</w:t>
            </w:r>
            <w:r w:rsidRPr="00AC6D18">
              <w:rPr>
                <w:rtl/>
              </w:rPr>
              <w:t>ن</w:t>
            </w:r>
            <w:r w:rsidR="000035A4">
              <w:rPr>
                <w:rtl/>
              </w:rPr>
              <w:t>ّ</w:t>
            </w:r>
            <w:r w:rsidRPr="00AC6D18">
              <w:rPr>
                <w:rtl/>
              </w:rPr>
              <w:t>ة</w:t>
            </w:r>
            <w:r w:rsidR="00375CD3">
              <w:rPr>
                <w:rtl/>
              </w:rPr>
              <w:t xml:space="preserve"> </w:t>
            </w:r>
            <w:r w:rsidR="00375CD3">
              <w:rPr>
                <w:rtl/>
              </w:rPr>
              <w:br/>
            </w:r>
            <w:r w:rsidRPr="00AC6D18">
              <w:rPr>
                <w:rtl/>
              </w:rPr>
              <w:t>والجماعة</w:t>
            </w:r>
            <w:r w:rsidR="00095AA9">
              <w:rPr>
                <w:rtl/>
              </w:rPr>
              <w:t xml:space="preserve"> .</w:t>
            </w:r>
          </w:p>
          <w:p w:rsidR="00BF439B" w:rsidRDefault="00BF439B" w:rsidP="00BF439B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أعادت دار الزهراء للطباعة والنشر</w:t>
            </w:r>
            <w:r>
              <w:rPr>
                <w:rtl/>
              </w:rPr>
              <w:t xml:space="preserve"> ـ قم </w:t>
            </w:r>
            <w:r w:rsidR="000035A4">
              <w:rPr>
                <w:rtl/>
              </w:rPr>
              <w:br/>
            </w:r>
            <w:r w:rsidRPr="00AC6D18">
              <w:rPr>
                <w:rtl/>
              </w:rPr>
              <w:t>طبعه بالتصوير على طبعة بيروت ال</w:t>
            </w:r>
            <w:r w:rsidR="000035A4">
              <w:rPr>
                <w:rtl/>
              </w:rPr>
              <w:t>ْ</w:t>
            </w:r>
            <w:r w:rsidRPr="00AC6D18">
              <w:rPr>
                <w:rtl/>
              </w:rPr>
              <w:t>أ</w:t>
            </w:r>
            <w:r w:rsidR="000035A4">
              <w:rPr>
                <w:rtl/>
              </w:rPr>
              <w:t>ُ</w:t>
            </w:r>
            <w:r w:rsidRPr="00AC6D18">
              <w:rPr>
                <w:rtl/>
              </w:rPr>
              <w:t>ولى</w:t>
            </w:r>
            <w:r w:rsidR="00095AA9">
              <w:rPr>
                <w:rtl/>
              </w:rPr>
              <w:t xml:space="preserve"> .</w:t>
            </w:r>
          </w:p>
          <w:p w:rsidR="00D462F8" w:rsidRPr="00AC6D18" w:rsidRDefault="00D462F8" w:rsidP="00D462F8">
            <w:pPr>
              <w:pStyle w:val="rfdVar0"/>
              <w:rPr>
                <w:rtl/>
              </w:rPr>
            </w:pPr>
          </w:p>
          <w:p w:rsidR="00BF439B" w:rsidRPr="00D462F8" w:rsidRDefault="00D462F8" w:rsidP="00D462F8">
            <w:pPr>
              <w:pStyle w:val="rfdFootnote0"/>
              <w:rPr>
                <w:rStyle w:val="rfdFootnoteBold"/>
                <w:rtl/>
              </w:rPr>
            </w:pPr>
            <w:r w:rsidRPr="00D462F8">
              <w:rPr>
                <w:rStyle w:val="rfdFootnoteBold"/>
              </w:rPr>
              <w:sym w:font="Wingdings 2" w:char="F0F5"/>
            </w:r>
            <w:r w:rsidR="00BF439B" w:rsidRPr="00D462F8">
              <w:rPr>
                <w:rStyle w:val="rfdFootnoteBold"/>
                <w:rtl/>
              </w:rPr>
              <w:t xml:space="preserve"> عقيدة المسيح الدج</w:t>
            </w:r>
            <w:r w:rsidR="000035A4" w:rsidRPr="00D462F8">
              <w:rPr>
                <w:rStyle w:val="rfdFootnoteBold"/>
                <w:rtl/>
              </w:rPr>
              <w:t>ّ</w:t>
            </w:r>
            <w:r w:rsidR="00BF439B" w:rsidRPr="00D462F8">
              <w:rPr>
                <w:rStyle w:val="rfdFootnoteBold"/>
                <w:rtl/>
              </w:rPr>
              <w:t>ال في الأديان</w:t>
            </w:r>
            <w:r w:rsidR="00095AA9" w:rsidRPr="00D462F8">
              <w:rPr>
                <w:rStyle w:val="rfdFootnoteBold"/>
                <w:rtl/>
              </w:rPr>
              <w:t xml:space="preserve"> .</w:t>
            </w:r>
          </w:p>
          <w:p w:rsidR="00BF439B" w:rsidRPr="00AC6D18" w:rsidRDefault="00BF439B" w:rsidP="00BF439B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تأليف</w:t>
            </w:r>
            <w:r w:rsidR="007E0241">
              <w:rPr>
                <w:rtl/>
              </w:rPr>
              <w:t xml:space="preserve"> :</w:t>
            </w:r>
            <w:r w:rsidRPr="00AC6D18">
              <w:rPr>
                <w:rtl/>
              </w:rPr>
              <w:t xml:space="preserve"> سعيد أي</w:t>
            </w:r>
            <w:r w:rsidR="00E563A8">
              <w:rPr>
                <w:rtl/>
              </w:rPr>
              <w:t>ّ</w:t>
            </w:r>
            <w:r w:rsidRPr="00AC6D18">
              <w:rPr>
                <w:rtl/>
              </w:rPr>
              <w:t>وب</w:t>
            </w:r>
            <w:r w:rsidR="00095AA9">
              <w:rPr>
                <w:rtl/>
              </w:rPr>
              <w:t xml:space="preserve"> .</w:t>
            </w:r>
          </w:p>
          <w:p w:rsidR="009968CF" w:rsidRDefault="00BF439B" w:rsidP="00BF439B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دراسة علمية مستفيضة في نصوص</w:t>
            </w:r>
            <w:r w:rsidR="00E563A8">
              <w:rPr>
                <w:rtl/>
              </w:rPr>
              <w:t xml:space="preserve"> </w:t>
            </w:r>
            <w:r w:rsidR="00E563A8">
              <w:rPr>
                <w:rtl/>
              </w:rPr>
              <w:br/>
            </w:r>
          </w:p>
        </w:tc>
      </w:tr>
    </w:tbl>
    <w:p w:rsidR="00F13218" w:rsidRDefault="00F13218" w:rsidP="00F13218">
      <w:pPr>
        <w:rPr>
          <w:rtl/>
        </w:rPr>
        <w:sectPr w:rsidR="00F13218" w:rsidSect="00107863">
          <w:headerReference w:type="even" r:id="rId355"/>
          <w:headerReference w:type="default" r:id="rId356"/>
          <w:headerReference w:type="first" r:id="rId357"/>
          <w:type w:val="continuous"/>
          <w:pgSz w:w="11907" w:h="16840" w:code="9"/>
          <w:pgMar w:top="1247" w:right="1361" w:bottom="1247" w:left="1361" w:header="720" w:footer="720" w:gutter="0"/>
          <w:cols w:space="720"/>
          <w:titlePg/>
          <w:bidi/>
          <w:rtlGutter/>
          <w:docGrid w:linePitch="360"/>
        </w:sectPr>
      </w:pPr>
    </w:p>
    <w:p w:rsidR="00C64862" w:rsidRPr="00F13218" w:rsidRDefault="00C64862" w:rsidP="00F13218">
      <w:r w:rsidRPr="00F13218">
        <w:lastRenderedPageBreak/>
        <w:br w:type="page"/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4409"/>
        <w:gridCol w:w="367"/>
        <w:gridCol w:w="4409"/>
      </w:tblGrid>
      <w:tr w:rsidR="006550A7" w:rsidTr="00396C8C">
        <w:tc>
          <w:tcPr>
            <w:tcW w:w="2400" w:type="pct"/>
            <w:shd w:val="clear" w:color="auto" w:fill="auto"/>
          </w:tcPr>
          <w:p w:rsidR="00BF439B" w:rsidRPr="00AC6D18" w:rsidRDefault="00BF439B" w:rsidP="00E563A8">
            <w:pPr>
              <w:pStyle w:val="rfdVar0"/>
              <w:rPr>
                <w:rtl/>
              </w:rPr>
            </w:pPr>
            <w:r w:rsidRPr="00AC6D18">
              <w:rPr>
                <w:rtl/>
              </w:rPr>
              <w:lastRenderedPageBreak/>
              <w:t>العهدين ال</w:t>
            </w:r>
            <w:r>
              <w:rPr>
                <w:rtl/>
              </w:rPr>
              <w:t>رائجين عن مسألة المسيح الدج</w:t>
            </w:r>
            <w:r w:rsidR="00E563A8">
              <w:rPr>
                <w:rtl/>
              </w:rPr>
              <w:t>ّ</w:t>
            </w:r>
            <w:r>
              <w:rPr>
                <w:rtl/>
              </w:rPr>
              <w:t>ال</w:t>
            </w:r>
            <w:r w:rsidR="007E0241">
              <w:rPr>
                <w:rtl/>
              </w:rPr>
              <w:t xml:space="preserve"> ،</w:t>
            </w:r>
            <w:r>
              <w:rPr>
                <w:rtl/>
              </w:rPr>
              <w:t xml:space="preserve"> </w:t>
            </w:r>
            <w:r w:rsidR="00E563A8">
              <w:rPr>
                <w:rtl/>
              </w:rPr>
              <w:br/>
            </w:r>
            <w:r w:rsidRPr="00AC6D18">
              <w:rPr>
                <w:rtl/>
              </w:rPr>
              <w:t>مفن</w:t>
            </w:r>
            <w:r w:rsidR="00E563A8">
              <w:rPr>
                <w:rtl/>
              </w:rPr>
              <w:t>َّ</w:t>
            </w:r>
            <w:r w:rsidRPr="00AC6D18">
              <w:rPr>
                <w:rtl/>
              </w:rPr>
              <w:t>دا</w:t>
            </w:r>
            <w:r w:rsidR="00E563A8">
              <w:rPr>
                <w:rtl/>
              </w:rPr>
              <w:t>ً</w:t>
            </w:r>
            <w:r w:rsidRPr="00AC6D18">
              <w:rPr>
                <w:rtl/>
              </w:rPr>
              <w:t xml:space="preserve"> أ</w:t>
            </w:r>
            <w:r w:rsidR="00E563A8">
              <w:rPr>
                <w:rtl/>
              </w:rPr>
              <w:t>ُ</w:t>
            </w:r>
            <w:r w:rsidRPr="00AC6D18">
              <w:rPr>
                <w:rtl/>
              </w:rPr>
              <w:t>كذوبة اليهود والنصارى أن</w:t>
            </w:r>
            <w:r w:rsidR="00E563A8">
              <w:rPr>
                <w:rtl/>
              </w:rPr>
              <w:t>ّ</w:t>
            </w:r>
            <w:r w:rsidRPr="00AC6D18">
              <w:rPr>
                <w:rtl/>
              </w:rPr>
              <w:t xml:space="preserve"> الرسول</w:t>
            </w:r>
            <w:r w:rsidR="00375CD3">
              <w:rPr>
                <w:rtl/>
              </w:rPr>
              <w:t xml:space="preserve"> </w:t>
            </w:r>
            <w:r w:rsidR="00E563A8">
              <w:rPr>
                <w:rtl/>
              </w:rPr>
              <w:br/>
            </w:r>
            <w:r w:rsidRPr="00AC6D18">
              <w:rPr>
                <w:rtl/>
              </w:rPr>
              <w:t>الكريم محم</w:t>
            </w:r>
            <w:r w:rsidR="00E563A8">
              <w:rPr>
                <w:rtl/>
              </w:rPr>
              <w:t>ّ</w:t>
            </w:r>
            <w:r w:rsidRPr="00AC6D18">
              <w:rPr>
                <w:rtl/>
              </w:rPr>
              <w:t xml:space="preserve">د </w:t>
            </w:r>
            <w:r w:rsidR="00E563A8">
              <w:rPr>
                <w:rtl/>
              </w:rPr>
              <w:t>صلّی الله عليه وآله وسلّم</w:t>
            </w:r>
            <w:r>
              <w:rPr>
                <w:rtl/>
              </w:rPr>
              <w:t xml:space="preserve"> هو </w:t>
            </w:r>
            <w:r w:rsidR="00E563A8">
              <w:rPr>
                <w:rtl/>
              </w:rPr>
              <w:br/>
            </w:r>
            <w:r w:rsidRPr="00AC6D18">
              <w:rPr>
                <w:rtl/>
              </w:rPr>
              <w:t>المسيح الدج</w:t>
            </w:r>
            <w:r w:rsidR="00E563A8">
              <w:rPr>
                <w:rtl/>
              </w:rPr>
              <w:t>ّ</w:t>
            </w:r>
            <w:r w:rsidRPr="00AC6D18">
              <w:rPr>
                <w:rtl/>
              </w:rPr>
              <w:t>ال</w:t>
            </w:r>
            <w:r w:rsidR="00D462F8">
              <w:rPr>
                <w:rFonts w:hint="cs"/>
                <w:rtl/>
              </w:rPr>
              <w:t xml:space="preserve"> </w:t>
            </w:r>
            <w:r w:rsidR="00773F9D">
              <w:rPr>
                <w:rtl/>
              </w:rPr>
              <w:t>!</w:t>
            </w:r>
            <w:r w:rsidRPr="00AC6D18">
              <w:rPr>
                <w:rtl/>
              </w:rPr>
              <w:t xml:space="preserve"> ويسل</w:t>
            </w:r>
            <w:r w:rsidR="00E563A8">
              <w:rPr>
                <w:rtl/>
              </w:rPr>
              <w:t>ّ</w:t>
            </w:r>
            <w:r w:rsidRPr="00AC6D18">
              <w:rPr>
                <w:rtl/>
              </w:rPr>
              <w:t>ط الضوء على شخصية</w:t>
            </w:r>
            <w:r w:rsidR="00375CD3">
              <w:rPr>
                <w:rtl/>
              </w:rPr>
              <w:t xml:space="preserve"> </w:t>
            </w:r>
            <w:r w:rsidR="00E563A8">
              <w:rPr>
                <w:rtl/>
              </w:rPr>
              <w:br/>
            </w:r>
            <w:r w:rsidRPr="00AC6D18">
              <w:rPr>
                <w:rtl/>
              </w:rPr>
              <w:t>الدج</w:t>
            </w:r>
            <w:r w:rsidR="00E563A8">
              <w:rPr>
                <w:rtl/>
              </w:rPr>
              <w:t>ّ</w:t>
            </w:r>
            <w:r w:rsidRPr="00AC6D18">
              <w:rPr>
                <w:rtl/>
              </w:rPr>
              <w:t>ال من خلال أحاديث الس</w:t>
            </w:r>
            <w:r w:rsidR="00E563A8">
              <w:rPr>
                <w:rtl/>
              </w:rPr>
              <w:t>ُ</w:t>
            </w:r>
            <w:r w:rsidRPr="00AC6D18">
              <w:rPr>
                <w:rtl/>
              </w:rPr>
              <w:t>ن</w:t>
            </w:r>
            <w:r w:rsidR="00E563A8">
              <w:rPr>
                <w:rtl/>
              </w:rPr>
              <w:t>ّ</w:t>
            </w:r>
            <w:r w:rsidRPr="00AC6D18">
              <w:rPr>
                <w:rtl/>
              </w:rPr>
              <w:t>ة المطه</w:t>
            </w:r>
            <w:r w:rsidR="00E563A8">
              <w:rPr>
                <w:rtl/>
              </w:rPr>
              <w:t>ّ</w:t>
            </w:r>
            <w:r w:rsidRPr="00AC6D18">
              <w:rPr>
                <w:rtl/>
              </w:rPr>
              <w:t>رة</w:t>
            </w:r>
            <w:r w:rsidR="00095AA9">
              <w:rPr>
                <w:rtl/>
              </w:rPr>
              <w:t xml:space="preserve"> .</w:t>
            </w:r>
          </w:p>
          <w:p w:rsidR="00BF439B" w:rsidRPr="00AC6D18" w:rsidRDefault="00BF439B" w:rsidP="00E563A8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وكذا يرد</w:t>
            </w:r>
            <w:r w:rsidR="00E563A8">
              <w:rPr>
                <w:rtl/>
              </w:rPr>
              <w:t>ّ</w:t>
            </w:r>
            <w:r w:rsidRPr="00AC6D18">
              <w:rPr>
                <w:rtl/>
              </w:rPr>
              <w:t xml:space="preserve"> على منكري ظهور الإ</w:t>
            </w:r>
            <w:r w:rsidR="00E563A8">
              <w:rPr>
                <w:rtl/>
              </w:rPr>
              <w:t>ِ</w:t>
            </w:r>
            <w:r w:rsidRPr="00AC6D18">
              <w:rPr>
                <w:rtl/>
              </w:rPr>
              <w:t>مام المهدي</w:t>
            </w:r>
            <w:r w:rsidR="00E563A8">
              <w:rPr>
                <w:rtl/>
              </w:rPr>
              <w:t xml:space="preserve">ّ </w:t>
            </w:r>
            <w:r w:rsidR="00E563A8">
              <w:rPr>
                <w:rtl/>
              </w:rPr>
              <w:br/>
              <w:t>عليه السلام</w:t>
            </w:r>
            <w:r w:rsidR="007E0241">
              <w:rPr>
                <w:rtl/>
              </w:rPr>
              <w:t xml:space="preserve"> ،</w:t>
            </w:r>
            <w:r>
              <w:rPr>
                <w:rtl/>
              </w:rPr>
              <w:t xml:space="preserve"> وأثبت صح</w:t>
            </w:r>
            <w:r w:rsidR="00E563A8">
              <w:rPr>
                <w:rtl/>
              </w:rPr>
              <w:t>ّ</w:t>
            </w:r>
            <w:r>
              <w:rPr>
                <w:rtl/>
              </w:rPr>
              <w:t xml:space="preserve">ة ذلك من خلال </w:t>
            </w:r>
            <w:r w:rsidR="00E563A8">
              <w:rPr>
                <w:rtl/>
              </w:rPr>
              <w:br/>
            </w:r>
            <w:r w:rsidRPr="00AC6D18">
              <w:rPr>
                <w:rtl/>
              </w:rPr>
              <w:t>الس</w:t>
            </w:r>
            <w:r w:rsidR="00E563A8">
              <w:rPr>
                <w:rtl/>
              </w:rPr>
              <w:t>ُ</w:t>
            </w:r>
            <w:r w:rsidRPr="00AC6D18">
              <w:rPr>
                <w:rtl/>
              </w:rPr>
              <w:t>ن</w:t>
            </w:r>
            <w:r w:rsidR="00E563A8">
              <w:rPr>
                <w:rtl/>
              </w:rPr>
              <w:t>ّ</w:t>
            </w:r>
            <w:r w:rsidRPr="00AC6D18">
              <w:rPr>
                <w:rtl/>
              </w:rPr>
              <w:t xml:space="preserve">ة </w:t>
            </w:r>
            <w:r>
              <w:rPr>
                <w:rtl/>
              </w:rPr>
              <w:t>المطه</w:t>
            </w:r>
            <w:r w:rsidR="00E563A8">
              <w:rPr>
                <w:rtl/>
              </w:rPr>
              <w:t>ّ</w:t>
            </w:r>
            <w:r>
              <w:rPr>
                <w:rtl/>
              </w:rPr>
              <w:t>رة ونصوص العهدين</w:t>
            </w:r>
            <w:r w:rsidR="007E0241">
              <w:rPr>
                <w:rtl/>
              </w:rPr>
              <w:t xml:space="preserve"> ،</w:t>
            </w:r>
            <w:r>
              <w:rPr>
                <w:rtl/>
              </w:rPr>
              <w:t xml:space="preserve"> كما ذكر </w:t>
            </w:r>
            <w:r w:rsidR="00E563A8">
              <w:rPr>
                <w:rtl/>
              </w:rPr>
              <w:br/>
            </w:r>
            <w:r w:rsidRPr="00AC6D18">
              <w:rPr>
                <w:rtl/>
              </w:rPr>
              <w:t>العلامات التي تسبق ظهوره</w:t>
            </w:r>
            <w:r w:rsidR="00E563A8">
              <w:rPr>
                <w:rtl/>
              </w:rPr>
              <w:t xml:space="preserve"> عليه السلام</w:t>
            </w:r>
            <w:r w:rsidR="00095AA9">
              <w:rPr>
                <w:rtl/>
              </w:rPr>
              <w:t xml:space="preserve"> .</w:t>
            </w:r>
          </w:p>
          <w:p w:rsidR="00BF439B" w:rsidRPr="00AC6D18" w:rsidRDefault="00BF439B" w:rsidP="00BF439B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كانت د</w:t>
            </w:r>
            <w:r>
              <w:rPr>
                <w:rtl/>
              </w:rPr>
              <w:t xml:space="preserve">ار الاعتصام في القاهرة قد طبعته </w:t>
            </w:r>
            <w:r w:rsidR="00E563A8">
              <w:rPr>
                <w:rtl/>
              </w:rPr>
              <w:br/>
            </w:r>
            <w:r w:rsidRPr="00AC6D18">
              <w:rPr>
                <w:rtl/>
              </w:rPr>
              <w:t>لأول مر</w:t>
            </w:r>
            <w:r w:rsidR="00E563A8">
              <w:rPr>
                <w:rtl/>
              </w:rPr>
              <w:t>ّ</w:t>
            </w:r>
            <w:r w:rsidRPr="00AC6D18">
              <w:rPr>
                <w:rtl/>
              </w:rPr>
              <w:t>ة سنة 1409 ه</w:t>
            </w:r>
            <w:r w:rsidR="00E563A8">
              <w:rPr>
                <w:rtl/>
              </w:rPr>
              <w:t>ـ</w:t>
            </w:r>
            <w:r w:rsidR="00095AA9">
              <w:rPr>
                <w:rtl/>
              </w:rPr>
              <w:t xml:space="preserve"> .</w:t>
            </w:r>
          </w:p>
          <w:p w:rsidR="00BF439B" w:rsidRPr="00AC6D18" w:rsidRDefault="00BF439B" w:rsidP="00E563A8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ثم</w:t>
            </w:r>
            <w:r w:rsidR="00E563A8">
              <w:rPr>
                <w:rtl/>
              </w:rPr>
              <w:t>ّ</w:t>
            </w:r>
            <w:r w:rsidRPr="00AC6D18">
              <w:rPr>
                <w:rtl/>
              </w:rPr>
              <w:t xml:space="preserve"> أعاد</w:t>
            </w:r>
            <w:r>
              <w:rPr>
                <w:rtl/>
              </w:rPr>
              <w:t>ت دار الهادي في بيروت طبعه سنة</w:t>
            </w:r>
            <w:r w:rsidR="00E563A8">
              <w:rPr>
                <w:rtl/>
              </w:rPr>
              <w:t xml:space="preserve"> </w:t>
            </w:r>
            <w:r w:rsidR="00E563A8">
              <w:rPr>
                <w:rtl/>
              </w:rPr>
              <w:br/>
            </w:r>
            <w:r w:rsidRPr="00AC6D18">
              <w:rPr>
                <w:rtl/>
              </w:rPr>
              <w:t>1411 ه</w:t>
            </w:r>
            <w:r w:rsidR="00E563A8">
              <w:rPr>
                <w:rtl/>
              </w:rPr>
              <w:t>ـ</w:t>
            </w:r>
            <w:r w:rsidR="00095AA9">
              <w:rPr>
                <w:rtl/>
              </w:rPr>
              <w:t xml:space="preserve"> .</w:t>
            </w:r>
          </w:p>
          <w:p w:rsidR="00BF439B" w:rsidRPr="00D462F8" w:rsidRDefault="00BF439B" w:rsidP="00D462F8">
            <w:pPr>
              <w:pStyle w:val="rfdCenterBold1"/>
              <w:rPr>
                <w:rtl/>
              </w:rPr>
            </w:pPr>
            <w:r w:rsidRPr="00D462F8">
              <w:rPr>
                <w:rtl/>
              </w:rPr>
              <w:t>صدر حديثا</w:t>
            </w:r>
            <w:r w:rsidR="00E563A8" w:rsidRPr="00D462F8">
              <w:rPr>
                <w:rtl/>
              </w:rPr>
              <w:t>ً</w:t>
            </w:r>
          </w:p>
          <w:p w:rsidR="00BF439B" w:rsidRPr="00D462F8" w:rsidRDefault="00D462F8" w:rsidP="00D462F8">
            <w:pPr>
              <w:pStyle w:val="rfdFootnote0"/>
              <w:rPr>
                <w:rStyle w:val="rfdFootnoteBold"/>
                <w:rtl/>
              </w:rPr>
            </w:pPr>
            <w:r w:rsidRPr="00D462F8">
              <w:rPr>
                <w:rStyle w:val="rfdFootnoteBold"/>
              </w:rPr>
              <w:sym w:font="Wingdings 2" w:char="F0F5"/>
            </w:r>
            <w:r w:rsidR="00BF439B" w:rsidRPr="00D462F8">
              <w:rPr>
                <w:rStyle w:val="rfdFootnoteBold"/>
                <w:rtl/>
              </w:rPr>
              <w:t xml:space="preserve"> علي</w:t>
            </w:r>
            <w:r w:rsidR="00E563A8" w:rsidRPr="00D462F8">
              <w:rPr>
                <w:rStyle w:val="rfdFootnoteBold"/>
                <w:rtl/>
              </w:rPr>
              <w:t>ٌّ</w:t>
            </w:r>
            <w:r w:rsidR="00BF439B" w:rsidRPr="00D462F8">
              <w:rPr>
                <w:rStyle w:val="rfdFootnoteBold"/>
                <w:rtl/>
              </w:rPr>
              <w:t xml:space="preserve"> في الكتاب والس</w:t>
            </w:r>
            <w:r w:rsidR="00E563A8" w:rsidRPr="00D462F8">
              <w:rPr>
                <w:rStyle w:val="rfdFootnoteBold"/>
                <w:rtl/>
              </w:rPr>
              <w:t>ُ</w:t>
            </w:r>
            <w:r w:rsidR="00BF439B" w:rsidRPr="00D462F8">
              <w:rPr>
                <w:rStyle w:val="rfdFootnoteBold"/>
                <w:rtl/>
              </w:rPr>
              <w:t>ن</w:t>
            </w:r>
            <w:r w:rsidR="00E563A8" w:rsidRPr="00D462F8">
              <w:rPr>
                <w:rStyle w:val="rfdFootnoteBold"/>
                <w:rtl/>
              </w:rPr>
              <w:t>ّ</w:t>
            </w:r>
            <w:r w:rsidR="00BF439B" w:rsidRPr="00D462F8">
              <w:rPr>
                <w:rStyle w:val="rfdFootnoteBold"/>
                <w:rtl/>
              </w:rPr>
              <w:t>ة</w:t>
            </w:r>
            <w:r w:rsidR="007E0241" w:rsidRPr="00D462F8">
              <w:rPr>
                <w:rStyle w:val="rfdFootnoteBold"/>
                <w:rtl/>
              </w:rPr>
              <w:t xml:space="preserve"> ،</w:t>
            </w:r>
            <w:r w:rsidR="00BF439B" w:rsidRPr="00D462F8">
              <w:rPr>
                <w:rStyle w:val="rfdFootnoteBold"/>
                <w:rtl/>
              </w:rPr>
              <w:t xml:space="preserve"> ج 2 </w:t>
            </w:r>
            <w:r w:rsidR="00AB3A9F" w:rsidRPr="00D462F8">
              <w:rPr>
                <w:rStyle w:val="rfdFootnoteBold"/>
                <w:rtl/>
              </w:rPr>
              <w:t xml:space="preserve">و </w:t>
            </w:r>
            <w:r w:rsidR="00BF439B" w:rsidRPr="00D462F8">
              <w:rPr>
                <w:rStyle w:val="rfdFootnoteBold"/>
                <w:rtl/>
              </w:rPr>
              <w:t>3</w:t>
            </w:r>
            <w:r w:rsidR="00095AA9" w:rsidRPr="00D462F8">
              <w:rPr>
                <w:rStyle w:val="rfdFootnoteBold"/>
                <w:rtl/>
              </w:rPr>
              <w:t xml:space="preserve"> .</w:t>
            </w:r>
          </w:p>
          <w:p w:rsidR="00BF439B" w:rsidRPr="00AC6D18" w:rsidRDefault="00BF439B" w:rsidP="00BF439B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تأليف</w:t>
            </w:r>
            <w:r w:rsidR="007E0241">
              <w:rPr>
                <w:rtl/>
              </w:rPr>
              <w:t xml:space="preserve"> :</w:t>
            </w:r>
            <w:r w:rsidRPr="00AC6D18">
              <w:rPr>
                <w:rtl/>
              </w:rPr>
              <w:t xml:space="preserve"> حسين الشاكري النجفي</w:t>
            </w:r>
            <w:r w:rsidR="00095AA9">
              <w:rPr>
                <w:rtl/>
              </w:rPr>
              <w:t xml:space="preserve"> .</w:t>
            </w:r>
          </w:p>
          <w:p w:rsidR="00BF439B" w:rsidRDefault="00BF439B" w:rsidP="00E563A8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تضم</w:t>
            </w:r>
            <w:r w:rsidR="00E563A8">
              <w:rPr>
                <w:rtl/>
              </w:rPr>
              <w:t>ّ</w:t>
            </w:r>
            <w:r w:rsidRPr="00AC6D18">
              <w:rPr>
                <w:rtl/>
              </w:rPr>
              <w:t>ن ا</w:t>
            </w:r>
            <w:r>
              <w:rPr>
                <w:rtl/>
              </w:rPr>
              <w:t xml:space="preserve">لجزء الثاني من هذه الموسوعة على </w:t>
            </w:r>
            <w:r w:rsidR="00E563A8">
              <w:rPr>
                <w:rtl/>
              </w:rPr>
              <w:br/>
            </w:r>
            <w:r w:rsidRPr="00AC6D18">
              <w:rPr>
                <w:rtl/>
              </w:rPr>
              <w:t>ما روي في أمير المؤمنين الإ</w:t>
            </w:r>
            <w:r w:rsidR="00E563A8">
              <w:rPr>
                <w:rtl/>
              </w:rPr>
              <w:t>ِ</w:t>
            </w:r>
            <w:r w:rsidRPr="00AC6D18">
              <w:rPr>
                <w:rtl/>
              </w:rPr>
              <w:t>مام علي</w:t>
            </w:r>
            <w:r w:rsidR="00E563A8">
              <w:rPr>
                <w:rtl/>
              </w:rPr>
              <w:t>ّ</w:t>
            </w:r>
            <w:r w:rsidRPr="00AC6D18">
              <w:rPr>
                <w:rtl/>
              </w:rPr>
              <w:t xml:space="preserve"> عليه</w:t>
            </w:r>
            <w:r w:rsidR="00E563A8">
              <w:rPr>
                <w:rtl/>
              </w:rPr>
              <w:t xml:space="preserve"> </w:t>
            </w:r>
            <w:r w:rsidR="00E563A8">
              <w:rPr>
                <w:rtl/>
              </w:rPr>
              <w:br/>
            </w:r>
            <w:r w:rsidRPr="00AC6D18">
              <w:rPr>
                <w:rtl/>
              </w:rPr>
              <w:t>السلام من و</w:t>
            </w:r>
            <w:r>
              <w:rPr>
                <w:rtl/>
              </w:rPr>
              <w:t>لادته في جوف الكعبة المعظ</w:t>
            </w:r>
            <w:r w:rsidR="00E563A8">
              <w:rPr>
                <w:rtl/>
              </w:rPr>
              <w:t>ّ</w:t>
            </w:r>
            <w:r>
              <w:rPr>
                <w:rtl/>
              </w:rPr>
              <w:t xml:space="preserve">مة إلى </w:t>
            </w:r>
            <w:r w:rsidR="00E563A8">
              <w:rPr>
                <w:rtl/>
              </w:rPr>
              <w:br/>
            </w:r>
            <w:r w:rsidRPr="00AC6D18">
              <w:rPr>
                <w:rtl/>
              </w:rPr>
              <w:t>يوم وفاة النبي</w:t>
            </w:r>
            <w:r w:rsidR="00E563A8">
              <w:rPr>
                <w:rtl/>
              </w:rPr>
              <w:t>ّ</w:t>
            </w:r>
            <w:r w:rsidRPr="00AC6D18">
              <w:rPr>
                <w:rtl/>
              </w:rPr>
              <w:t xml:space="preserve"> </w:t>
            </w:r>
            <w:r w:rsidR="00E563A8">
              <w:rPr>
                <w:rtl/>
              </w:rPr>
              <w:t>صلّی الله عليه وآله وسلّم</w:t>
            </w:r>
            <w:r>
              <w:rPr>
                <w:rtl/>
              </w:rPr>
              <w:t xml:space="preserve"> في سنة </w:t>
            </w:r>
            <w:r w:rsidR="00E563A8">
              <w:rPr>
                <w:rtl/>
              </w:rPr>
              <w:br/>
            </w:r>
            <w:r w:rsidRPr="00AC6D18">
              <w:rPr>
                <w:rtl/>
              </w:rPr>
              <w:t>11 للهجرة</w:t>
            </w:r>
            <w:r w:rsidR="00095AA9">
              <w:rPr>
                <w:rtl/>
              </w:rPr>
              <w:t xml:space="preserve"> .</w:t>
            </w:r>
          </w:p>
          <w:p w:rsidR="006550A7" w:rsidRDefault="00BF439B" w:rsidP="00E563A8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واشتمل الجزء الثالث على ما روي فيه</w:t>
            </w:r>
            <w:r>
              <w:rPr>
                <w:rtl/>
              </w:rPr>
              <w:t xml:space="preserve"> </w:t>
            </w:r>
            <w:r w:rsidR="00E563A8">
              <w:rPr>
                <w:rtl/>
              </w:rPr>
              <w:br/>
              <w:t>عليه السلام</w:t>
            </w:r>
            <w:r w:rsidRPr="00AC6D18">
              <w:rPr>
                <w:rtl/>
              </w:rPr>
              <w:t xml:space="preserve"> ابتداءا</w:t>
            </w:r>
            <w:r w:rsidR="00E563A8">
              <w:rPr>
                <w:rtl/>
              </w:rPr>
              <w:t>ً</w:t>
            </w:r>
            <w:r w:rsidRPr="00AC6D18">
              <w:rPr>
                <w:rtl/>
              </w:rPr>
              <w:t xml:space="preserve"> من يوم السقيفة إلى يوم</w:t>
            </w:r>
            <w:r w:rsidR="00375CD3">
              <w:rPr>
                <w:rtl/>
              </w:rPr>
              <w:t xml:space="preserve"> </w:t>
            </w:r>
            <w:r w:rsidR="00E563A8">
              <w:rPr>
                <w:rtl/>
              </w:rPr>
              <w:br/>
            </w:r>
            <w:r w:rsidRPr="00AC6D18">
              <w:rPr>
                <w:rtl/>
              </w:rPr>
              <w:t xml:space="preserve">شهادته </w:t>
            </w:r>
            <w:r w:rsidR="00E563A8">
              <w:rPr>
                <w:rtl/>
              </w:rPr>
              <w:t>عليه السلام</w:t>
            </w:r>
            <w:r>
              <w:rPr>
                <w:rtl/>
              </w:rPr>
              <w:t xml:space="preserve"> في محراب مسجد الكوفة</w:t>
            </w:r>
            <w:r w:rsidR="00D462F8">
              <w:rPr>
                <w:rFonts w:hint="cs"/>
                <w:rtl/>
              </w:rPr>
              <w:t xml:space="preserve"> </w:t>
            </w:r>
            <w:r w:rsidR="00E563A8">
              <w:rPr>
                <w:rtl/>
              </w:rPr>
              <w:t xml:space="preserve">؛ </w:t>
            </w:r>
            <w:r w:rsidR="00E563A8">
              <w:rPr>
                <w:rtl/>
              </w:rPr>
              <w:br/>
            </w:r>
          </w:p>
        </w:tc>
        <w:tc>
          <w:tcPr>
            <w:tcW w:w="200" w:type="pct"/>
            <w:shd w:val="clear" w:color="auto" w:fill="auto"/>
          </w:tcPr>
          <w:p w:rsidR="006550A7" w:rsidRDefault="006550A7" w:rsidP="00BF439B">
            <w:pPr>
              <w:pStyle w:val="rfdNormal0"/>
              <w:rPr>
                <w:rtl/>
              </w:rPr>
            </w:pPr>
          </w:p>
        </w:tc>
        <w:tc>
          <w:tcPr>
            <w:tcW w:w="2400" w:type="pct"/>
            <w:shd w:val="clear" w:color="auto" w:fill="auto"/>
          </w:tcPr>
          <w:p w:rsidR="00BF439B" w:rsidRPr="00AC6D18" w:rsidRDefault="00BF439B" w:rsidP="00BF439B">
            <w:pPr>
              <w:pStyle w:val="rfdVar0"/>
              <w:rPr>
                <w:rtl/>
              </w:rPr>
            </w:pPr>
            <w:r w:rsidRPr="00AC6D18">
              <w:rPr>
                <w:rtl/>
              </w:rPr>
              <w:t>إضافة</w:t>
            </w:r>
            <w:r w:rsidR="00E563A8">
              <w:rPr>
                <w:rtl/>
              </w:rPr>
              <w:t>ً</w:t>
            </w:r>
            <w:r w:rsidRPr="00AC6D18">
              <w:rPr>
                <w:rtl/>
              </w:rPr>
              <w:t xml:space="preserve"> إلى</w:t>
            </w:r>
            <w:r>
              <w:rPr>
                <w:rtl/>
              </w:rPr>
              <w:t xml:space="preserve"> ذكر نبذة من تاريخ مرقده الطاهر </w:t>
            </w:r>
            <w:r w:rsidR="00E563A8">
              <w:rPr>
                <w:rtl/>
              </w:rPr>
              <w:br/>
            </w:r>
            <w:r w:rsidRPr="00AC6D18">
              <w:rPr>
                <w:rtl/>
              </w:rPr>
              <w:t>وعمارته وتا</w:t>
            </w:r>
            <w:r>
              <w:rPr>
                <w:rtl/>
              </w:rPr>
              <w:t xml:space="preserve">ريخ مدينة النجف الأشرف وما فيها </w:t>
            </w:r>
            <w:r w:rsidR="00E563A8">
              <w:rPr>
                <w:rtl/>
              </w:rPr>
              <w:br/>
            </w:r>
            <w:r w:rsidRPr="00AC6D18">
              <w:rPr>
                <w:rtl/>
              </w:rPr>
              <w:t>من خصوصيات مهم</w:t>
            </w:r>
            <w:r w:rsidR="00E563A8">
              <w:rPr>
                <w:rtl/>
              </w:rPr>
              <w:t>ّ</w:t>
            </w:r>
            <w:r w:rsidRPr="00AC6D18">
              <w:rPr>
                <w:rtl/>
              </w:rPr>
              <w:t>ة</w:t>
            </w:r>
            <w:r w:rsidR="00095AA9">
              <w:rPr>
                <w:rtl/>
              </w:rPr>
              <w:t xml:space="preserve"> .</w:t>
            </w:r>
          </w:p>
          <w:p w:rsidR="00BF439B" w:rsidRPr="00AC6D18" w:rsidRDefault="00BF439B" w:rsidP="00BF439B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كل</w:t>
            </w:r>
            <w:r w:rsidR="00E563A8">
              <w:rPr>
                <w:rtl/>
              </w:rPr>
              <w:t>ّ</w:t>
            </w:r>
            <w:r w:rsidRPr="00AC6D18">
              <w:rPr>
                <w:rtl/>
              </w:rPr>
              <w:t xml:space="preserve"> ذلك</w:t>
            </w:r>
            <w:r>
              <w:rPr>
                <w:rtl/>
              </w:rPr>
              <w:t xml:space="preserve"> بالاستناد على المصادر المعتمدة </w:t>
            </w:r>
            <w:r w:rsidR="00E563A8">
              <w:rPr>
                <w:rtl/>
              </w:rPr>
              <w:br/>
            </w:r>
            <w:r w:rsidRPr="00AC6D18">
              <w:rPr>
                <w:rtl/>
              </w:rPr>
              <w:t>عند المس</w:t>
            </w:r>
            <w:r>
              <w:rPr>
                <w:rtl/>
              </w:rPr>
              <w:t>لمين من الفريقين ليكون أقوى</w:t>
            </w:r>
            <w:r w:rsidR="00E563A8" w:rsidRPr="00C23377">
              <w:rPr>
                <w:rtl/>
              </w:rPr>
              <w:t>ٰ</w:t>
            </w:r>
            <w:r>
              <w:rPr>
                <w:rtl/>
              </w:rPr>
              <w:t xml:space="preserve"> حج</w:t>
            </w:r>
            <w:r w:rsidR="00E563A8">
              <w:rPr>
                <w:rtl/>
              </w:rPr>
              <w:t>ّ</w:t>
            </w:r>
            <w:r>
              <w:rPr>
                <w:rtl/>
              </w:rPr>
              <w:t xml:space="preserve">ة </w:t>
            </w:r>
            <w:r w:rsidR="00E563A8">
              <w:rPr>
                <w:rtl/>
              </w:rPr>
              <w:br/>
            </w:r>
            <w:r w:rsidRPr="00AC6D18">
              <w:rPr>
                <w:rtl/>
              </w:rPr>
              <w:t>وأظهر دلالة</w:t>
            </w:r>
            <w:r w:rsidR="00E563A8">
              <w:rPr>
                <w:rtl/>
              </w:rPr>
              <w:t>ً</w:t>
            </w:r>
            <w:r w:rsidR="00095AA9">
              <w:rPr>
                <w:rtl/>
              </w:rPr>
              <w:t xml:space="preserve"> .</w:t>
            </w:r>
          </w:p>
          <w:p w:rsidR="00BF439B" w:rsidRPr="00AC6D18" w:rsidRDefault="00BF439B" w:rsidP="00BF439B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نشر</w:t>
            </w:r>
            <w:r w:rsidR="007E0241">
              <w:rPr>
                <w:rtl/>
              </w:rPr>
              <w:t xml:space="preserve"> :</w:t>
            </w:r>
            <w:r w:rsidRPr="00AC6D18">
              <w:rPr>
                <w:rtl/>
              </w:rPr>
              <w:t xml:space="preserve"> دار المؤر</w:t>
            </w:r>
            <w:r w:rsidR="00E563A8">
              <w:rPr>
                <w:rtl/>
              </w:rPr>
              <w:t>ّ</w:t>
            </w:r>
            <w:r w:rsidRPr="00AC6D18">
              <w:rPr>
                <w:rtl/>
              </w:rPr>
              <w:t>خ العربي</w:t>
            </w:r>
            <w:r>
              <w:rPr>
                <w:rtl/>
              </w:rPr>
              <w:t xml:space="preserve"> ـ بيروت</w:t>
            </w:r>
            <w:r w:rsidR="005C5FDB">
              <w:rPr>
                <w:rtl/>
              </w:rPr>
              <w:t xml:space="preserve"> / </w:t>
            </w:r>
            <w:r>
              <w:rPr>
                <w:rtl/>
              </w:rPr>
              <w:t xml:space="preserve">1412 </w:t>
            </w:r>
            <w:r w:rsidR="00E563A8">
              <w:rPr>
                <w:rtl/>
              </w:rPr>
              <w:br/>
            </w:r>
            <w:r w:rsidRPr="00AC6D18">
              <w:rPr>
                <w:rtl/>
              </w:rPr>
              <w:t>هجرية</w:t>
            </w:r>
            <w:r w:rsidR="00095AA9">
              <w:rPr>
                <w:rtl/>
              </w:rPr>
              <w:t xml:space="preserve"> .</w:t>
            </w:r>
          </w:p>
          <w:p w:rsidR="00BF439B" w:rsidRDefault="00BF439B" w:rsidP="0035669E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كما</w:t>
            </w:r>
            <w:r>
              <w:rPr>
                <w:rtl/>
              </w:rPr>
              <w:t xml:space="preserve"> أعادت مؤس</w:t>
            </w:r>
            <w:r w:rsidR="00E563A8">
              <w:rPr>
                <w:rtl/>
              </w:rPr>
              <w:t>ّ</w:t>
            </w:r>
            <w:r>
              <w:rPr>
                <w:rtl/>
              </w:rPr>
              <w:t xml:space="preserve">سة أنصاريان في قم طبع </w:t>
            </w:r>
            <w:r w:rsidR="00E563A8">
              <w:rPr>
                <w:rtl/>
              </w:rPr>
              <w:br/>
            </w:r>
            <w:r w:rsidRPr="00AC6D18">
              <w:rPr>
                <w:rtl/>
              </w:rPr>
              <w:t>الجزء الأ</w:t>
            </w:r>
            <w:r>
              <w:rPr>
                <w:rtl/>
              </w:rPr>
              <w:t xml:space="preserve">ول من هذه الموسوعة بالتصوير على </w:t>
            </w:r>
            <w:r w:rsidR="00E563A8">
              <w:rPr>
                <w:rtl/>
              </w:rPr>
              <w:br/>
            </w:r>
            <w:r w:rsidRPr="00AC6D18">
              <w:rPr>
                <w:rtl/>
              </w:rPr>
              <w:t xml:space="preserve">طبعة </w:t>
            </w:r>
            <w:r>
              <w:rPr>
                <w:rtl/>
              </w:rPr>
              <w:t>بيروت ال</w:t>
            </w:r>
            <w:r w:rsidR="00E563A8">
              <w:rPr>
                <w:rtl/>
              </w:rPr>
              <w:t>ْ</w:t>
            </w:r>
            <w:r>
              <w:rPr>
                <w:rtl/>
              </w:rPr>
              <w:t>أ</w:t>
            </w:r>
            <w:r w:rsidR="00E563A8">
              <w:rPr>
                <w:rtl/>
              </w:rPr>
              <w:t>ُ</w:t>
            </w:r>
            <w:r>
              <w:rPr>
                <w:rtl/>
              </w:rPr>
              <w:t>ولى</w:t>
            </w:r>
            <w:r w:rsidR="007E0241">
              <w:rPr>
                <w:rtl/>
              </w:rPr>
              <w:t xml:space="preserve"> ،</w:t>
            </w:r>
            <w:r>
              <w:rPr>
                <w:rtl/>
              </w:rPr>
              <w:t xml:space="preserve"> والمتضم</w:t>
            </w:r>
            <w:r w:rsidR="00E563A8">
              <w:rPr>
                <w:rtl/>
              </w:rPr>
              <w:t>ّ</w:t>
            </w:r>
            <w:r>
              <w:rPr>
                <w:rtl/>
              </w:rPr>
              <w:t xml:space="preserve">ن على بعض </w:t>
            </w:r>
            <w:r w:rsidR="00E563A8">
              <w:rPr>
                <w:rtl/>
              </w:rPr>
              <w:br/>
            </w:r>
            <w:r w:rsidRPr="00AC6D18">
              <w:rPr>
                <w:rtl/>
              </w:rPr>
              <w:t>الآيات القرآ</w:t>
            </w:r>
            <w:r>
              <w:rPr>
                <w:rtl/>
              </w:rPr>
              <w:t xml:space="preserve">نية الكريمة النازلة في شأن أمير </w:t>
            </w:r>
            <w:r w:rsidR="00E563A8">
              <w:rPr>
                <w:rtl/>
              </w:rPr>
              <w:br/>
            </w:r>
            <w:r w:rsidRPr="00AC6D18">
              <w:rPr>
                <w:rtl/>
              </w:rPr>
              <w:t>المؤم</w:t>
            </w:r>
            <w:r>
              <w:rPr>
                <w:rtl/>
              </w:rPr>
              <w:t>نين الإ</w:t>
            </w:r>
            <w:r w:rsidR="00E563A8">
              <w:rPr>
                <w:rtl/>
              </w:rPr>
              <w:t>ِ</w:t>
            </w:r>
            <w:r>
              <w:rPr>
                <w:rtl/>
              </w:rPr>
              <w:t>مام علي</w:t>
            </w:r>
            <w:r w:rsidR="00E563A8">
              <w:rPr>
                <w:rtl/>
              </w:rPr>
              <w:t>ّ</w:t>
            </w:r>
            <w:r>
              <w:rPr>
                <w:rtl/>
              </w:rPr>
              <w:t xml:space="preserve"> بن أبي طالب عليه </w:t>
            </w:r>
            <w:r w:rsidR="0035669E">
              <w:rPr>
                <w:rtl/>
              </w:rPr>
              <w:br/>
            </w:r>
            <w:r w:rsidRPr="00AC6D18">
              <w:rPr>
                <w:rtl/>
              </w:rPr>
              <w:t>السلام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م</w:t>
            </w:r>
            <w:r>
              <w:rPr>
                <w:rtl/>
              </w:rPr>
              <w:t>بو</w:t>
            </w:r>
            <w:r w:rsidR="0035669E">
              <w:rPr>
                <w:rtl/>
              </w:rPr>
              <w:t>ّ</w:t>
            </w:r>
            <w:r>
              <w:rPr>
                <w:rtl/>
              </w:rPr>
              <w:t>بة على 110 باب</w:t>
            </w:r>
            <w:r w:rsidR="007E0241">
              <w:rPr>
                <w:rtl/>
              </w:rPr>
              <w:t xml:space="preserve"> ،</w:t>
            </w:r>
            <w:r>
              <w:rPr>
                <w:rtl/>
              </w:rPr>
              <w:t xml:space="preserve"> على عدد اسمه </w:t>
            </w:r>
            <w:r w:rsidR="0035669E">
              <w:rPr>
                <w:rtl/>
              </w:rPr>
              <w:br/>
            </w:r>
            <w:r w:rsidRPr="00AC6D18">
              <w:rPr>
                <w:rtl/>
              </w:rPr>
              <w:t xml:space="preserve">الشريف </w:t>
            </w:r>
            <w:r w:rsidR="00773F9D">
              <w:rPr>
                <w:rtl/>
              </w:rPr>
              <w:t>(</w:t>
            </w:r>
            <w:r w:rsidR="00D462F8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عل</w:t>
            </w:r>
            <w:r w:rsidR="0035669E">
              <w:rPr>
                <w:rtl/>
              </w:rPr>
              <w:t>يّ</w:t>
            </w:r>
            <w:r w:rsidR="00D462F8">
              <w:rPr>
                <w:rFonts w:hint="cs"/>
                <w:rtl/>
              </w:rPr>
              <w:t xml:space="preserve"> </w:t>
            </w:r>
            <w:r w:rsidR="00773F9D">
              <w:rPr>
                <w:rtl/>
              </w:rPr>
              <w:t>)</w:t>
            </w:r>
            <w:r>
              <w:rPr>
                <w:rtl/>
              </w:rPr>
              <w:t xml:space="preserve"> بحساب الجم</w:t>
            </w:r>
            <w:r w:rsidR="0035669E">
              <w:rPr>
                <w:rtl/>
              </w:rPr>
              <w:t>ّ</w:t>
            </w:r>
            <w:r>
              <w:rPr>
                <w:rtl/>
              </w:rPr>
              <w:t>ل</w:t>
            </w:r>
            <w:r w:rsidR="007E0241">
              <w:rPr>
                <w:rtl/>
              </w:rPr>
              <w:t xml:space="preserve"> ،</w:t>
            </w:r>
            <w:r>
              <w:rPr>
                <w:rtl/>
              </w:rPr>
              <w:t xml:space="preserve"> وأردفها </w:t>
            </w:r>
            <w:r w:rsidR="0035669E">
              <w:rPr>
                <w:rtl/>
              </w:rPr>
              <w:br/>
            </w:r>
            <w:r w:rsidRPr="00AC6D18">
              <w:rPr>
                <w:rtl/>
              </w:rPr>
              <w:t>بأربعة عشر</w:t>
            </w:r>
            <w:r>
              <w:rPr>
                <w:rtl/>
              </w:rPr>
              <w:t xml:space="preserve"> موردا</w:t>
            </w:r>
            <w:r w:rsidR="0035669E">
              <w:rPr>
                <w:rtl/>
              </w:rPr>
              <w:t>ً</w:t>
            </w:r>
            <w:r>
              <w:rPr>
                <w:rtl/>
              </w:rPr>
              <w:t xml:space="preserve"> من الآيات النازلة في شأن </w:t>
            </w:r>
            <w:r w:rsidR="0035669E">
              <w:rPr>
                <w:rtl/>
              </w:rPr>
              <w:br/>
            </w:r>
            <w:r w:rsidRPr="00AC6D18">
              <w:rPr>
                <w:rtl/>
              </w:rPr>
              <w:t xml:space="preserve">أهل البيت </w:t>
            </w:r>
            <w:r w:rsidR="0035669E">
              <w:rPr>
                <w:rtl/>
              </w:rPr>
              <w:t>عليهم السلام</w:t>
            </w:r>
            <w:r>
              <w:rPr>
                <w:rtl/>
              </w:rPr>
              <w:t xml:space="preserve"> تيم</w:t>
            </w:r>
            <w:r w:rsidR="0035669E">
              <w:rPr>
                <w:rtl/>
              </w:rPr>
              <w:t>ُّ</w:t>
            </w:r>
            <w:r>
              <w:rPr>
                <w:rtl/>
              </w:rPr>
              <w:t>نا</w:t>
            </w:r>
            <w:r w:rsidR="0035669E">
              <w:rPr>
                <w:rtl/>
              </w:rPr>
              <w:t>ً</w:t>
            </w:r>
            <w:r>
              <w:rPr>
                <w:rtl/>
              </w:rPr>
              <w:t xml:space="preserve"> بعدد </w:t>
            </w:r>
            <w:r w:rsidR="0035669E">
              <w:rPr>
                <w:rtl/>
              </w:rPr>
              <w:br/>
            </w:r>
            <w:r w:rsidRPr="00AC6D18">
              <w:rPr>
                <w:rtl/>
              </w:rPr>
              <w:t>المعصومين</w:t>
            </w:r>
            <w:r w:rsidR="00095AA9">
              <w:rPr>
                <w:rtl/>
              </w:rPr>
              <w:t xml:space="preserve"> .</w:t>
            </w:r>
          </w:p>
          <w:p w:rsidR="00D462F8" w:rsidRPr="00AC6D18" w:rsidRDefault="00D462F8" w:rsidP="00D462F8">
            <w:pPr>
              <w:pStyle w:val="rfdVar0"/>
              <w:rPr>
                <w:rtl/>
              </w:rPr>
            </w:pPr>
          </w:p>
          <w:p w:rsidR="00BF439B" w:rsidRPr="00D462F8" w:rsidRDefault="00D462F8" w:rsidP="00D462F8">
            <w:pPr>
              <w:pStyle w:val="rfdFootnote0"/>
              <w:rPr>
                <w:rStyle w:val="rfdFootnoteBold"/>
                <w:rtl/>
              </w:rPr>
            </w:pPr>
            <w:r w:rsidRPr="00D462F8">
              <w:rPr>
                <w:rStyle w:val="rfdFootnoteBold"/>
              </w:rPr>
              <w:sym w:font="Wingdings 2" w:char="F0F5"/>
            </w:r>
            <w:r w:rsidR="00BF439B" w:rsidRPr="00D462F8">
              <w:rPr>
                <w:rStyle w:val="rfdFootnoteBold"/>
                <w:rtl/>
              </w:rPr>
              <w:t xml:space="preserve"> اللؤلؤة البيضاء في فضائل فاطمة الزهراء</w:t>
            </w:r>
            <w:r w:rsidR="00095AA9" w:rsidRPr="00D462F8">
              <w:rPr>
                <w:rStyle w:val="rfdFootnoteBold"/>
                <w:rtl/>
              </w:rPr>
              <w:t xml:space="preserve"> .</w:t>
            </w:r>
          </w:p>
          <w:p w:rsidR="00BF439B" w:rsidRPr="00AC6D18" w:rsidRDefault="00BF439B" w:rsidP="00BF439B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تأليف</w:t>
            </w:r>
            <w:r w:rsidR="007E0241">
              <w:rPr>
                <w:rtl/>
              </w:rPr>
              <w:t xml:space="preserve"> :</w:t>
            </w:r>
            <w:r w:rsidRPr="00AC6D18">
              <w:rPr>
                <w:rtl/>
              </w:rPr>
              <w:t xml:space="preserve"> السيد طالب الخرسان</w:t>
            </w:r>
            <w:r w:rsidR="00095AA9">
              <w:rPr>
                <w:rtl/>
              </w:rPr>
              <w:t xml:space="preserve"> .</w:t>
            </w:r>
          </w:p>
          <w:p w:rsidR="006550A7" w:rsidRDefault="00BF439B" w:rsidP="0035669E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كتاب</w:t>
            </w:r>
            <w:r>
              <w:rPr>
                <w:rtl/>
              </w:rPr>
              <w:t xml:space="preserve"> جمع فيه مؤل</w:t>
            </w:r>
            <w:r w:rsidR="0035669E">
              <w:rPr>
                <w:rtl/>
              </w:rPr>
              <w:t>ّ</w:t>
            </w:r>
            <w:r>
              <w:rPr>
                <w:rtl/>
              </w:rPr>
              <w:t xml:space="preserve">فه الأحاديث الصحيحة </w:t>
            </w:r>
            <w:r w:rsidR="0035669E">
              <w:rPr>
                <w:rtl/>
              </w:rPr>
              <w:br/>
            </w:r>
            <w:r w:rsidRPr="00AC6D18">
              <w:rPr>
                <w:rtl/>
              </w:rPr>
              <w:t>المسندة والمتواترة الثابتة التي جاءت في فضائل</w:t>
            </w:r>
            <w:r w:rsidR="00375CD3">
              <w:rPr>
                <w:rtl/>
              </w:rPr>
              <w:t xml:space="preserve"> </w:t>
            </w:r>
            <w:r w:rsidR="0035669E">
              <w:rPr>
                <w:rtl/>
              </w:rPr>
              <w:br/>
            </w:r>
            <w:r w:rsidRPr="00AC6D18">
              <w:rPr>
                <w:rtl/>
              </w:rPr>
              <w:t>بضعة الرسول الزهراء البتول سلام الله عليها</w:t>
            </w:r>
            <w:r w:rsidR="007E0241">
              <w:rPr>
                <w:rtl/>
              </w:rPr>
              <w:t xml:space="preserve"> ،</w:t>
            </w:r>
            <w:r w:rsidR="0035669E">
              <w:rPr>
                <w:rtl/>
              </w:rPr>
              <w:t xml:space="preserve"> </w:t>
            </w:r>
            <w:r w:rsidR="0035669E">
              <w:rPr>
                <w:rtl/>
              </w:rPr>
              <w:br/>
            </w:r>
            <w:r w:rsidRPr="00AC6D18">
              <w:rPr>
                <w:rtl/>
              </w:rPr>
              <w:t>المنقولة عن أ</w:t>
            </w:r>
            <w:r>
              <w:rPr>
                <w:rtl/>
              </w:rPr>
              <w:t>ئمة الحديث وحف</w:t>
            </w:r>
            <w:r w:rsidR="0035669E">
              <w:rPr>
                <w:rtl/>
              </w:rPr>
              <w:t>ّ</w:t>
            </w:r>
            <w:r>
              <w:rPr>
                <w:rtl/>
              </w:rPr>
              <w:t>اظه</w:t>
            </w:r>
            <w:r w:rsidR="007E0241">
              <w:rPr>
                <w:rtl/>
              </w:rPr>
              <w:t xml:space="preserve"> ،</w:t>
            </w:r>
            <w:r>
              <w:rPr>
                <w:rtl/>
              </w:rPr>
              <w:t xml:space="preserve"> والمثبتة في </w:t>
            </w:r>
            <w:r w:rsidR="0035669E">
              <w:rPr>
                <w:rtl/>
              </w:rPr>
              <w:br/>
            </w:r>
            <w:r w:rsidRPr="00AC6D18">
              <w:rPr>
                <w:rtl/>
              </w:rPr>
              <w:t>أ</w:t>
            </w:r>
            <w:r w:rsidR="0035669E">
              <w:rPr>
                <w:rtl/>
              </w:rPr>
              <w:t>ُ</w:t>
            </w:r>
            <w:r w:rsidRPr="00AC6D18">
              <w:rPr>
                <w:rtl/>
              </w:rPr>
              <w:t>مهات مصادر العام</w:t>
            </w:r>
            <w:r w:rsidR="0035669E">
              <w:rPr>
                <w:rtl/>
              </w:rPr>
              <w:t>ّ</w:t>
            </w:r>
            <w:r w:rsidRPr="00AC6D18">
              <w:rPr>
                <w:rtl/>
              </w:rPr>
              <w:t>ة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ورت</w:t>
            </w:r>
            <w:r w:rsidR="0035669E">
              <w:rPr>
                <w:rtl/>
              </w:rPr>
              <w:t>ّ</w:t>
            </w:r>
            <w:r w:rsidRPr="00AC6D18">
              <w:rPr>
                <w:rtl/>
              </w:rPr>
              <w:t>بها على أربعين</w:t>
            </w:r>
            <w:r w:rsidR="0035669E">
              <w:rPr>
                <w:rtl/>
              </w:rPr>
              <w:t xml:space="preserve"> </w:t>
            </w:r>
            <w:r w:rsidR="0035669E">
              <w:rPr>
                <w:rtl/>
              </w:rPr>
              <w:br/>
            </w:r>
          </w:p>
        </w:tc>
      </w:tr>
    </w:tbl>
    <w:p w:rsidR="00C64862" w:rsidRDefault="00C64862" w:rsidP="00C64862">
      <w:pPr>
        <w:pStyle w:val="rfdVar"/>
      </w:pPr>
      <w:r>
        <w:br w:type="page"/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4409"/>
        <w:gridCol w:w="367"/>
        <w:gridCol w:w="4409"/>
      </w:tblGrid>
      <w:tr w:rsidR="006550A7" w:rsidTr="00B562EE">
        <w:tc>
          <w:tcPr>
            <w:tcW w:w="2400" w:type="pct"/>
            <w:shd w:val="clear" w:color="auto" w:fill="auto"/>
          </w:tcPr>
          <w:p w:rsidR="00BF439B" w:rsidRPr="00AC6D18" w:rsidRDefault="00BF439B" w:rsidP="0095315C">
            <w:pPr>
              <w:pStyle w:val="rfdVar0"/>
              <w:rPr>
                <w:rtl/>
              </w:rPr>
            </w:pPr>
            <w:r w:rsidRPr="00AC6D18">
              <w:rPr>
                <w:rtl/>
              </w:rPr>
              <w:lastRenderedPageBreak/>
              <w:t>فضيلة من فضائلها</w:t>
            </w:r>
            <w:r w:rsidR="0095315C">
              <w:rPr>
                <w:rtl/>
              </w:rPr>
              <w:t xml:space="preserve"> عليها السلام</w:t>
            </w:r>
            <w:r w:rsidR="00095AA9">
              <w:rPr>
                <w:rtl/>
              </w:rPr>
              <w:t xml:space="preserve"> .</w:t>
            </w:r>
          </w:p>
          <w:p w:rsidR="00BF439B" w:rsidRDefault="00BF439B" w:rsidP="0095315C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نشر</w:t>
            </w:r>
            <w:r w:rsidR="007E0241">
              <w:rPr>
                <w:rtl/>
              </w:rPr>
              <w:t xml:space="preserve"> :</w:t>
            </w:r>
            <w:r w:rsidRPr="00AC6D18">
              <w:rPr>
                <w:rtl/>
              </w:rPr>
              <w:t xml:space="preserve"> منشورات أنوار الهدى</w:t>
            </w:r>
            <w:r>
              <w:rPr>
                <w:rtl/>
              </w:rPr>
              <w:t xml:space="preserve"> ـ قم</w:t>
            </w:r>
            <w:r w:rsidR="005C5FDB">
              <w:rPr>
                <w:rtl/>
              </w:rPr>
              <w:t xml:space="preserve"> / </w:t>
            </w:r>
            <w:r>
              <w:rPr>
                <w:rtl/>
              </w:rPr>
              <w:t>1411</w:t>
            </w:r>
            <w:r w:rsidR="0095315C">
              <w:rPr>
                <w:rtl/>
              </w:rPr>
              <w:t xml:space="preserve"> </w:t>
            </w:r>
            <w:r w:rsidR="0095315C">
              <w:rPr>
                <w:rtl/>
              </w:rPr>
              <w:br/>
            </w:r>
            <w:r w:rsidRPr="00AC6D18">
              <w:rPr>
                <w:rtl/>
              </w:rPr>
              <w:t>هجرية</w:t>
            </w:r>
            <w:r w:rsidR="00095AA9">
              <w:rPr>
                <w:rtl/>
              </w:rPr>
              <w:t xml:space="preserve"> .</w:t>
            </w:r>
          </w:p>
          <w:p w:rsidR="00467FBE" w:rsidRPr="00AC6D18" w:rsidRDefault="00467FBE" w:rsidP="00467FBE">
            <w:pPr>
              <w:pStyle w:val="rfdVar0"/>
              <w:rPr>
                <w:rtl/>
              </w:rPr>
            </w:pPr>
          </w:p>
          <w:p w:rsidR="00BF439B" w:rsidRPr="00467FBE" w:rsidRDefault="00467FBE" w:rsidP="00467FBE">
            <w:pPr>
              <w:pStyle w:val="rfdFootnote0"/>
              <w:rPr>
                <w:rStyle w:val="rfdFootnoteBold"/>
                <w:rtl/>
              </w:rPr>
            </w:pPr>
            <w:r>
              <w:rPr>
                <w:rStyle w:val="rfdFootnoteBold"/>
              </w:rPr>
              <w:sym w:font="Wingdings 2" w:char="F0F5"/>
            </w:r>
            <w:r w:rsidR="00BF439B" w:rsidRPr="00467FBE">
              <w:rPr>
                <w:rStyle w:val="rfdFootnoteBold"/>
                <w:rtl/>
              </w:rPr>
              <w:t xml:space="preserve"> الفصول المائة في حياة أبي الأئم</w:t>
            </w:r>
            <w:r w:rsidR="0095315C" w:rsidRPr="00467FBE">
              <w:rPr>
                <w:rStyle w:val="rfdFootnoteBold"/>
                <w:rtl/>
              </w:rPr>
              <w:t>ّ</w:t>
            </w:r>
            <w:r w:rsidR="00BF439B" w:rsidRPr="00467FBE">
              <w:rPr>
                <w:rStyle w:val="rfdFootnoteBold"/>
                <w:rtl/>
              </w:rPr>
              <w:t>ة</w:t>
            </w:r>
            <w:r>
              <w:rPr>
                <w:rStyle w:val="rfdFootnoteBold"/>
                <w:rFonts w:hint="cs"/>
                <w:rtl/>
              </w:rPr>
              <w:t xml:space="preserve"> </w:t>
            </w:r>
            <w:r w:rsidR="007E0241" w:rsidRPr="00467FBE">
              <w:rPr>
                <w:rStyle w:val="rfdFootnoteBold"/>
                <w:rtl/>
              </w:rPr>
              <w:t>،</w:t>
            </w:r>
            <w:r w:rsidR="00BF439B" w:rsidRPr="00467FBE">
              <w:rPr>
                <w:rStyle w:val="rfdFootnoteBold"/>
                <w:rtl/>
              </w:rPr>
              <w:t xml:space="preserve"> ج 1 ـ 5</w:t>
            </w:r>
            <w:r w:rsidR="00095AA9" w:rsidRPr="00467FBE">
              <w:rPr>
                <w:rStyle w:val="rfdFootnoteBold"/>
                <w:rtl/>
              </w:rPr>
              <w:t>.</w:t>
            </w:r>
          </w:p>
          <w:p w:rsidR="00BF439B" w:rsidRPr="00AC6D18" w:rsidRDefault="00BF439B" w:rsidP="00BF439B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تأل</w:t>
            </w:r>
            <w:r>
              <w:rPr>
                <w:rtl/>
              </w:rPr>
              <w:t>يف</w:t>
            </w:r>
            <w:r w:rsidR="007E0241">
              <w:rPr>
                <w:rtl/>
              </w:rPr>
              <w:t xml:space="preserve"> :</w:t>
            </w:r>
            <w:r>
              <w:rPr>
                <w:rtl/>
              </w:rPr>
              <w:t xml:space="preserve"> السيد أصغر ناظم زاده القمي</w:t>
            </w:r>
            <w:r w:rsidR="0095315C">
              <w:rPr>
                <w:rtl/>
              </w:rPr>
              <w:t>ّ</w:t>
            </w:r>
            <w:r w:rsidR="00095AA9">
              <w:rPr>
                <w:rtl/>
              </w:rPr>
              <w:t xml:space="preserve"> .</w:t>
            </w:r>
          </w:p>
          <w:p w:rsidR="00BF439B" w:rsidRPr="00AC6D18" w:rsidRDefault="00BF439B" w:rsidP="0095315C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يش</w:t>
            </w:r>
            <w:r>
              <w:rPr>
                <w:rtl/>
              </w:rPr>
              <w:t xml:space="preserve">تمل الكتاب على مائة فصل تبحث في </w:t>
            </w:r>
            <w:r w:rsidR="0095315C">
              <w:rPr>
                <w:rtl/>
              </w:rPr>
              <w:br/>
            </w:r>
            <w:r w:rsidRPr="00AC6D18">
              <w:rPr>
                <w:rtl/>
              </w:rPr>
              <w:t>مائة ب</w:t>
            </w:r>
            <w:r w:rsidR="0095315C">
              <w:rPr>
                <w:rtl/>
              </w:rPr>
              <w:t>ُ</w:t>
            </w:r>
            <w:r w:rsidRPr="00AC6D18">
              <w:rPr>
                <w:rtl/>
              </w:rPr>
              <w:t>ع</w:t>
            </w:r>
            <w:r w:rsidR="0095315C">
              <w:rPr>
                <w:rtl/>
              </w:rPr>
              <w:t>ْ</w:t>
            </w:r>
            <w:r w:rsidRPr="00AC6D18">
              <w:rPr>
                <w:rtl/>
              </w:rPr>
              <w:t>د من أبعاد حياة أمير المؤمنين الإ</w:t>
            </w:r>
            <w:r w:rsidR="0095315C">
              <w:rPr>
                <w:rtl/>
              </w:rPr>
              <w:t>ِ</w:t>
            </w:r>
            <w:r>
              <w:rPr>
                <w:rtl/>
              </w:rPr>
              <w:t xml:space="preserve">مام </w:t>
            </w:r>
            <w:r w:rsidR="0095315C">
              <w:rPr>
                <w:rtl/>
              </w:rPr>
              <w:br/>
            </w:r>
            <w:r w:rsidRPr="00AC6D18">
              <w:rPr>
                <w:rtl/>
              </w:rPr>
              <w:t>علي</w:t>
            </w:r>
            <w:r w:rsidR="0095315C">
              <w:rPr>
                <w:rtl/>
              </w:rPr>
              <w:t>ّ</w:t>
            </w:r>
            <w:r w:rsidRPr="00AC6D18">
              <w:rPr>
                <w:rtl/>
              </w:rPr>
              <w:t xml:space="preserve"> بن أبي طالب </w:t>
            </w:r>
            <w:r w:rsidR="0095315C">
              <w:rPr>
                <w:rtl/>
              </w:rPr>
              <w:t>عليه السلام</w:t>
            </w:r>
            <w:r w:rsidR="007E0241">
              <w:rPr>
                <w:rtl/>
              </w:rPr>
              <w:t xml:space="preserve"> ،</w:t>
            </w:r>
            <w:r>
              <w:rPr>
                <w:rtl/>
              </w:rPr>
              <w:t xml:space="preserve"> من ولادته </w:t>
            </w:r>
            <w:r w:rsidR="0095315C">
              <w:rPr>
                <w:rtl/>
              </w:rPr>
              <w:br/>
            </w:r>
            <w:r w:rsidRPr="00AC6D18">
              <w:rPr>
                <w:rtl/>
              </w:rPr>
              <w:t>وزواجه وحروبه ومنزلته وفض</w:t>
            </w:r>
            <w:r>
              <w:rPr>
                <w:rtl/>
              </w:rPr>
              <w:t xml:space="preserve">ائله ومناقبه التي </w:t>
            </w:r>
            <w:r w:rsidR="0095315C">
              <w:rPr>
                <w:rtl/>
              </w:rPr>
              <w:br/>
            </w:r>
            <w:r w:rsidRPr="00AC6D18">
              <w:rPr>
                <w:rtl/>
              </w:rPr>
              <w:t xml:space="preserve">لا تحصى وحتى شهادته </w:t>
            </w:r>
            <w:r w:rsidR="0095315C">
              <w:rPr>
                <w:rtl/>
              </w:rPr>
              <w:t>عليه السلام</w:t>
            </w:r>
            <w:r w:rsidR="007E0241">
              <w:rPr>
                <w:rtl/>
              </w:rPr>
              <w:t xml:space="preserve"> ،</w:t>
            </w:r>
            <w:r>
              <w:rPr>
                <w:rtl/>
              </w:rPr>
              <w:t xml:space="preserve"> جمعا</w:t>
            </w:r>
            <w:r w:rsidR="0095315C">
              <w:rPr>
                <w:rtl/>
              </w:rPr>
              <w:t>ً</w:t>
            </w:r>
            <w:r>
              <w:rPr>
                <w:rtl/>
              </w:rPr>
              <w:t xml:space="preserve"> بين </w:t>
            </w:r>
            <w:r w:rsidR="0095315C">
              <w:rPr>
                <w:rtl/>
              </w:rPr>
              <w:br/>
            </w:r>
            <w:r w:rsidRPr="00AC6D18">
              <w:rPr>
                <w:rtl/>
              </w:rPr>
              <w:t>القضايا التاريخية وبين القضايا العقائدية التي</w:t>
            </w:r>
            <w:r w:rsidR="0095315C">
              <w:rPr>
                <w:rtl/>
              </w:rPr>
              <w:t xml:space="preserve"> </w:t>
            </w:r>
            <w:r w:rsidR="0095315C">
              <w:rPr>
                <w:rtl/>
              </w:rPr>
              <w:br/>
            </w:r>
            <w:r w:rsidRPr="00AC6D18">
              <w:rPr>
                <w:rtl/>
              </w:rPr>
              <w:t>تناولت أدل</w:t>
            </w:r>
            <w:r w:rsidR="0095315C">
              <w:rPr>
                <w:rtl/>
              </w:rPr>
              <w:t>ّة إمامته عليه السلا</w:t>
            </w:r>
            <w:r>
              <w:rPr>
                <w:rtl/>
              </w:rPr>
              <w:t xml:space="preserve">م من القرآن </w:t>
            </w:r>
            <w:r w:rsidR="0095315C">
              <w:rPr>
                <w:rtl/>
              </w:rPr>
              <w:br/>
            </w:r>
            <w:r w:rsidRPr="00AC6D18">
              <w:rPr>
                <w:rtl/>
              </w:rPr>
              <w:t>والس</w:t>
            </w:r>
            <w:r w:rsidR="0095315C">
              <w:rPr>
                <w:rtl/>
              </w:rPr>
              <w:t>ُ</w:t>
            </w:r>
            <w:r w:rsidRPr="00AC6D18">
              <w:rPr>
                <w:rtl/>
              </w:rPr>
              <w:t>ن</w:t>
            </w:r>
            <w:r w:rsidR="0095315C">
              <w:rPr>
                <w:rtl/>
              </w:rPr>
              <w:t>ّ</w:t>
            </w:r>
            <w:r w:rsidRPr="00AC6D18">
              <w:rPr>
                <w:rtl/>
              </w:rPr>
              <w:t>ة</w:t>
            </w:r>
            <w:r w:rsidR="00095AA9">
              <w:rPr>
                <w:rtl/>
              </w:rPr>
              <w:t xml:space="preserve"> .</w:t>
            </w:r>
          </w:p>
          <w:p w:rsidR="00BF439B" w:rsidRPr="00B562EE" w:rsidRDefault="00BF439B" w:rsidP="00B562EE">
            <w:pPr>
              <w:rPr>
                <w:rStyle w:val="rfdFootnote"/>
                <w:rtl/>
              </w:rPr>
            </w:pPr>
            <w:r w:rsidRPr="00B562EE">
              <w:rPr>
                <w:rStyle w:val="rfdFootnote"/>
                <w:rtl/>
              </w:rPr>
              <w:t>كما تضم</w:t>
            </w:r>
            <w:r w:rsidR="0095315C" w:rsidRPr="00B562EE">
              <w:rPr>
                <w:rStyle w:val="rfdFootnote"/>
                <w:rtl/>
              </w:rPr>
              <w:t>ّ</w:t>
            </w:r>
            <w:r w:rsidRPr="00B562EE">
              <w:rPr>
                <w:rStyle w:val="rfdFootnote"/>
                <w:rtl/>
              </w:rPr>
              <w:t>نت خاتمة الكتاب على كلمات أمير</w:t>
            </w:r>
            <w:r w:rsidR="0095315C" w:rsidRPr="00B562EE">
              <w:rPr>
                <w:rStyle w:val="rfdFootnote"/>
                <w:rtl/>
              </w:rPr>
              <w:t xml:space="preserve"> </w:t>
            </w:r>
            <w:r w:rsidR="0095315C" w:rsidRPr="00B562EE">
              <w:rPr>
                <w:rStyle w:val="rfdFootnote"/>
                <w:rtl/>
              </w:rPr>
              <w:br/>
            </w:r>
            <w:r w:rsidRPr="00B562EE">
              <w:rPr>
                <w:rStyle w:val="rfdFootnote"/>
                <w:rtl/>
              </w:rPr>
              <w:t xml:space="preserve">المؤمنين </w:t>
            </w:r>
            <w:r w:rsidR="0095315C" w:rsidRPr="00B562EE">
              <w:rPr>
                <w:rStyle w:val="rfdFootnote"/>
                <w:rtl/>
              </w:rPr>
              <w:t>عليه السلام</w:t>
            </w:r>
            <w:r w:rsidRPr="00B562EE">
              <w:rPr>
                <w:rStyle w:val="rfdFootnote"/>
                <w:rtl/>
              </w:rPr>
              <w:t xml:space="preserve"> في مائة باب مختلف</w:t>
            </w:r>
            <w:r w:rsidR="00095AA9" w:rsidRPr="00B562EE">
              <w:rPr>
                <w:rStyle w:val="rfdFootnote"/>
                <w:rtl/>
              </w:rPr>
              <w:t xml:space="preserve"> .</w:t>
            </w:r>
          </w:p>
          <w:p w:rsidR="00BF439B" w:rsidRDefault="00BF439B" w:rsidP="00BF439B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صدر الكتاب في قم سنة 1411 ه</w:t>
            </w:r>
            <w:r w:rsidR="0095315C">
              <w:rPr>
                <w:rtl/>
              </w:rPr>
              <w:t>ـ</w:t>
            </w:r>
            <w:r w:rsidR="00095AA9">
              <w:rPr>
                <w:rtl/>
              </w:rPr>
              <w:t xml:space="preserve"> .</w:t>
            </w:r>
          </w:p>
          <w:p w:rsidR="00467FBE" w:rsidRPr="00AC6D18" w:rsidRDefault="00467FBE" w:rsidP="00467FBE">
            <w:pPr>
              <w:pStyle w:val="rfdVar0"/>
              <w:rPr>
                <w:rtl/>
              </w:rPr>
            </w:pPr>
          </w:p>
          <w:p w:rsidR="00BF439B" w:rsidRPr="00467FBE" w:rsidRDefault="00467FBE" w:rsidP="00467FBE">
            <w:pPr>
              <w:pStyle w:val="rfdFootnote0"/>
              <w:rPr>
                <w:rStyle w:val="rfdFootnoteBold"/>
                <w:rtl/>
              </w:rPr>
            </w:pPr>
            <w:r w:rsidRPr="00467FBE">
              <w:rPr>
                <w:rStyle w:val="rfdFootnoteBold"/>
              </w:rPr>
              <w:sym w:font="Wingdings 2" w:char="F0F5"/>
            </w:r>
            <w:r w:rsidR="00BF439B" w:rsidRPr="00467FBE">
              <w:rPr>
                <w:rStyle w:val="rfdFootnoteBold"/>
                <w:rtl/>
              </w:rPr>
              <w:t xml:space="preserve"> وعي القرآن</w:t>
            </w:r>
            <w:r w:rsidR="00095AA9" w:rsidRPr="00467FBE">
              <w:rPr>
                <w:rStyle w:val="rfdFootnoteBold"/>
                <w:rtl/>
              </w:rPr>
              <w:t xml:space="preserve"> .</w:t>
            </w:r>
          </w:p>
          <w:p w:rsidR="00BF439B" w:rsidRPr="00AC6D18" w:rsidRDefault="00BF439B" w:rsidP="00BF439B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تأليف</w:t>
            </w:r>
            <w:r w:rsidR="007E0241">
              <w:rPr>
                <w:rtl/>
              </w:rPr>
              <w:t xml:space="preserve"> :</w:t>
            </w:r>
            <w:r w:rsidRPr="00AC6D18">
              <w:rPr>
                <w:rtl/>
              </w:rPr>
              <w:t xml:space="preserve"> الشيخ محمد مهدي الآصفي</w:t>
            </w:r>
            <w:r w:rsidR="00095AA9">
              <w:rPr>
                <w:rtl/>
              </w:rPr>
              <w:t xml:space="preserve"> .</w:t>
            </w:r>
          </w:p>
          <w:p w:rsidR="00BF439B" w:rsidRDefault="00BF439B" w:rsidP="0095315C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مجموعة من الدراسات والبحوث القرآنية</w:t>
            </w:r>
            <w:r w:rsidR="0095315C">
              <w:rPr>
                <w:rtl/>
              </w:rPr>
              <w:t xml:space="preserve"> </w:t>
            </w:r>
            <w:r w:rsidR="0095315C">
              <w:rPr>
                <w:rtl/>
              </w:rPr>
              <w:br/>
            </w:r>
            <w:r w:rsidRPr="00AC6D18">
              <w:rPr>
                <w:rtl/>
              </w:rPr>
              <w:t>تنت</w:t>
            </w:r>
            <w:r>
              <w:rPr>
                <w:rtl/>
              </w:rPr>
              <w:t>ظم في محورين</w:t>
            </w:r>
            <w:r w:rsidR="007E0241">
              <w:rPr>
                <w:rtl/>
              </w:rPr>
              <w:t xml:space="preserve"> ،</w:t>
            </w:r>
            <w:r>
              <w:rPr>
                <w:rtl/>
              </w:rPr>
              <w:t xml:space="preserve"> الأول</w:t>
            </w:r>
            <w:r w:rsidR="007E0241">
              <w:rPr>
                <w:rtl/>
              </w:rPr>
              <w:t xml:space="preserve"> :</w:t>
            </w:r>
            <w:r>
              <w:rPr>
                <w:rtl/>
              </w:rPr>
              <w:t xml:space="preserve"> البحث عن </w:t>
            </w:r>
            <w:r w:rsidR="0095315C">
              <w:rPr>
                <w:rtl/>
              </w:rPr>
              <w:br/>
            </w:r>
            <w:r w:rsidRPr="00AC6D18">
              <w:rPr>
                <w:rtl/>
              </w:rPr>
              <w:t>خصائص القرآن الكريم وقيمته ودوره في حياة</w:t>
            </w:r>
            <w:r w:rsidR="0095315C">
              <w:rPr>
                <w:rtl/>
              </w:rPr>
              <w:t xml:space="preserve"> </w:t>
            </w:r>
            <w:r w:rsidR="0095315C">
              <w:rPr>
                <w:rtl/>
              </w:rPr>
              <w:br/>
            </w:r>
            <w:r w:rsidRPr="00AC6D18">
              <w:rPr>
                <w:rtl/>
              </w:rPr>
              <w:t>الإ</w:t>
            </w:r>
            <w:r w:rsidR="0095315C">
              <w:rPr>
                <w:rtl/>
              </w:rPr>
              <w:t>ِ</w:t>
            </w:r>
            <w:r w:rsidRPr="00AC6D18">
              <w:rPr>
                <w:rtl/>
              </w:rPr>
              <w:t>نسان المسلم</w:t>
            </w:r>
            <w:r w:rsidR="007E0241">
              <w:rPr>
                <w:rtl/>
              </w:rPr>
              <w:t xml:space="preserve"> ،</w:t>
            </w:r>
            <w:r>
              <w:rPr>
                <w:rtl/>
              </w:rPr>
              <w:t xml:space="preserve"> والمحور الثاني</w:t>
            </w:r>
            <w:r w:rsidR="007E0241">
              <w:rPr>
                <w:rtl/>
              </w:rPr>
              <w:t xml:space="preserve"> :</w:t>
            </w:r>
            <w:r>
              <w:rPr>
                <w:rtl/>
              </w:rPr>
              <w:t xml:space="preserve"> كيف نقرأ </w:t>
            </w:r>
            <w:r w:rsidR="0095315C">
              <w:rPr>
                <w:rtl/>
              </w:rPr>
              <w:br/>
            </w:r>
            <w:r w:rsidRPr="00AC6D18">
              <w:rPr>
                <w:rtl/>
              </w:rPr>
              <w:t>القرآن</w:t>
            </w:r>
            <w:r w:rsidR="00467FBE">
              <w:rPr>
                <w:rFonts w:hint="cs"/>
                <w:rtl/>
              </w:rPr>
              <w:t xml:space="preserve"> </w:t>
            </w:r>
            <w:r w:rsidR="00773F9D">
              <w:rPr>
                <w:rtl/>
              </w:rPr>
              <w:t>؟</w:t>
            </w:r>
          </w:p>
          <w:p w:rsidR="006550A7" w:rsidRDefault="00BF439B" w:rsidP="00467FBE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نشر</w:t>
            </w:r>
            <w:r w:rsidR="007E0241">
              <w:rPr>
                <w:rtl/>
              </w:rPr>
              <w:t xml:space="preserve"> :</w:t>
            </w:r>
            <w:r w:rsidRPr="00AC6D18">
              <w:rPr>
                <w:rtl/>
              </w:rPr>
              <w:t xml:space="preserve"> دار القرآن الكريم</w:t>
            </w:r>
            <w:r>
              <w:rPr>
                <w:rtl/>
              </w:rPr>
              <w:t xml:space="preserve"> ـ </w:t>
            </w:r>
            <w:r w:rsidRPr="00AC6D18">
              <w:rPr>
                <w:rtl/>
              </w:rPr>
              <w:t>قم</w:t>
            </w:r>
            <w:r w:rsidR="005C5FDB">
              <w:rPr>
                <w:rtl/>
              </w:rPr>
              <w:t xml:space="preserve"> / </w:t>
            </w:r>
            <w:r w:rsidRPr="00AC6D18">
              <w:rPr>
                <w:rtl/>
              </w:rPr>
              <w:t>1411 ه</w:t>
            </w:r>
            <w:r w:rsidR="0095315C">
              <w:rPr>
                <w:rtl/>
              </w:rPr>
              <w:t>ـ</w:t>
            </w:r>
            <w:r w:rsidR="00095AA9">
              <w:rPr>
                <w:rtl/>
              </w:rPr>
              <w:t xml:space="preserve"> .</w:t>
            </w:r>
          </w:p>
        </w:tc>
        <w:tc>
          <w:tcPr>
            <w:tcW w:w="200" w:type="pct"/>
            <w:shd w:val="clear" w:color="auto" w:fill="auto"/>
          </w:tcPr>
          <w:p w:rsidR="006550A7" w:rsidRDefault="006550A7" w:rsidP="00BF439B">
            <w:pPr>
              <w:pStyle w:val="rfdNormal0"/>
              <w:rPr>
                <w:rtl/>
              </w:rPr>
            </w:pPr>
          </w:p>
        </w:tc>
        <w:tc>
          <w:tcPr>
            <w:tcW w:w="2400" w:type="pct"/>
            <w:shd w:val="clear" w:color="auto" w:fill="auto"/>
          </w:tcPr>
          <w:p w:rsidR="00467FBE" w:rsidRPr="00467FBE" w:rsidRDefault="00467FBE" w:rsidP="00467FBE">
            <w:pPr>
              <w:pStyle w:val="rfdVar0"/>
              <w:rPr>
                <w:rtl/>
              </w:rPr>
            </w:pPr>
          </w:p>
          <w:p w:rsidR="00BF439B" w:rsidRPr="00467FBE" w:rsidRDefault="00467FBE" w:rsidP="00467FBE">
            <w:pPr>
              <w:pStyle w:val="rfdFootnote0"/>
              <w:rPr>
                <w:rStyle w:val="rfdFootnoteBold"/>
                <w:rtl/>
              </w:rPr>
            </w:pPr>
            <w:r w:rsidRPr="00467FBE">
              <w:rPr>
                <w:rStyle w:val="rfdFootnoteBold"/>
              </w:rPr>
              <w:sym w:font="Wingdings 2" w:char="F0F5"/>
            </w:r>
            <w:r w:rsidR="00BF439B" w:rsidRPr="00467FBE">
              <w:rPr>
                <w:rStyle w:val="rfdFootnoteBold"/>
                <w:rtl/>
              </w:rPr>
              <w:t xml:space="preserve"> معجم الرموز والإ</w:t>
            </w:r>
            <w:r w:rsidR="0095315C" w:rsidRPr="00467FBE">
              <w:rPr>
                <w:rStyle w:val="rfdFootnoteBold"/>
                <w:rtl/>
              </w:rPr>
              <w:t>ِ</w:t>
            </w:r>
            <w:r w:rsidR="00BF439B" w:rsidRPr="00467FBE">
              <w:rPr>
                <w:rStyle w:val="rfdFootnoteBold"/>
                <w:rtl/>
              </w:rPr>
              <w:t>شارات</w:t>
            </w:r>
          </w:p>
          <w:p w:rsidR="00BF439B" w:rsidRPr="00AC6D18" w:rsidRDefault="00BF439B" w:rsidP="00BF439B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تأليف</w:t>
            </w:r>
            <w:r w:rsidR="007E0241">
              <w:rPr>
                <w:rtl/>
              </w:rPr>
              <w:t xml:space="preserve"> :</w:t>
            </w:r>
            <w:r w:rsidRPr="00AC6D18">
              <w:rPr>
                <w:rtl/>
              </w:rPr>
              <w:t xml:space="preserve"> الشيخ محمد رضا المامقاني</w:t>
            </w:r>
            <w:r w:rsidR="00095AA9">
              <w:rPr>
                <w:rtl/>
              </w:rPr>
              <w:t xml:space="preserve"> .</w:t>
            </w:r>
          </w:p>
          <w:p w:rsidR="00BF439B" w:rsidRPr="00AC6D18" w:rsidRDefault="00BF439B" w:rsidP="0095315C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 xml:space="preserve">معجم </w:t>
            </w:r>
            <w:r>
              <w:rPr>
                <w:rtl/>
              </w:rPr>
              <w:t>مرت</w:t>
            </w:r>
            <w:r w:rsidR="0095315C">
              <w:rPr>
                <w:rtl/>
              </w:rPr>
              <w:t>ّ</w:t>
            </w:r>
            <w:r>
              <w:rPr>
                <w:rtl/>
              </w:rPr>
              <w:t>ب على حروف الهجاء في قسميه</w:t>
            </w:r>
            <w:r w:rsidR="007E0241">
              <w:rPr>
                <w:rtl/>
              </w:rPr>
              <w:t xml:space="preserve"> :</w:t>
            </w:r>
            <w:r>
              <w:rPr>
                <w:rtl/>
              </w:rPr>
              <w:t xml:space="preserve"> </w:t>
            </w:r>
            <w:r w:rsidR="0095315C">
              <w:rPr>
                <w:rtl/>
              </w:rPr>
              <w:br/>
            </w:r>
            <w:r w:rsidRPr="00AC6D18">
              <w:rPr>
                <w:rtl/>
              </w:rPr>
              <w:t>الرموز وا</w:t>
            </w:r>
            <w:r>
              <w:rPr>
                <w:rtl/>
              </w:rPr>
              <w:t>لإ</w:t>
            </w:r>
            <w:r w:rsidR="0095315C">
              <w:rPr>
                <w:rtl/>
              </w:rPr>
              <w:t>ِ</w:t>
            </w:r>
            <w:r>
              <w:rPr>
                <w:rtl/>
              </w:rPr>
              <w:t>شارات</w:t>
            </w:r>
            <w:r w:rsidR="007E0241">
              <w:rPr>
                <w:rtl/>
              </w:rPr>
              <w:t xml:space="preserve"> ،</w:t>
            </w:r>
            <w:r>
              <w:rPr>
                <w:rtl/>
              </w:rPr>
              <w:t xml:space="preserve"> ضم</w:t>
            </w:r>
            <w:r w:rsidR="0095315C">
              <w:rPr>
                <w:rtl/>
              </w:rPr>
              <w:t>ّ</w:t>
            </w:r>
            <w:r>
              <w:rPr>
                <w:rtl/>
              </w:rPr>
              <w:t xml:space="preserve"> الأول منهما على جل</w:t>
            </w:r>
            <w:r w:rsidR="0095315C">
              <w:rPr>
                <w:rtl/>
              </w:rPr>
              <w:t>ّ</w:t>
            </w:r>
            <w:r>
              <w:rPr>
                <w:rtl/>
              </w:rPr>
              <w:t xml:space="preserve"> </w:t>
            </w:r>
            <w:r w:rsidR="0095315C">
              <w:rPr>
                <w:rtl/>
              </w:rPr>
              <w:br/>
            </w:r>
            <w:r w:rsidRPr="00AC6D18">
              <w:rPr>
                <w:rtl/>
              </w:rPr>
              <w:t>الرموز ال</w:t>
            </w:r>
            <w:r>
              <w:rPr>
                <w:rtl/>
              </w:rPr>
              <w:t>مستخدمة في كتابة المخطوطات</w:t>
            </w:r>
            <w:r w:rsidR="007E0241">
              <w:rPr>
                <w:rtl/>
              </w:rPr>
              <w:t xml:space="preserve"> ،</w:t>
            </w:r>
            <w:r>
              <w:rPr>
                <w:rtl/>
              </w:rPr>
              <w:t xml:space="preserve"> أو </w:t>
            </w:r>
            <w:r w:rsidR="0095315C">
              <w:rPr>
                <w:rtl/>
              </w:rPr>
              <w:br/>
            </w:r>
            <w:r w:rsidRPr="00AC6D18">
              <w:rPr>
                <w:rtl/>
              </w:rPr>
              <w:t>التي استخدمها العلماء في كتبهم وغيرها مع</w:t>
            </w:r>
            <w:r>
              <w:rPr>
                <w:rtl/>
              </w:rPr>
              <w:t xml:space="preserve"> </w:t>
            </w:r>
            <w:r w:rsidR="0095315C">
              <w:rPr>
                <w:rtl/>
              </w:rPr>
              <w:br/>
            </w:r>
            <w:r w:rsidRPr="00AC6D18">
              <w:rPr>
                <w:rtl/>
              </w:rPr>
              <w:t>الإ</w:t>
            </w:r>
            <w:r w:rsidR="0095315C">
              <w:rPr>
                <w:rtl/>
              </w:rPr>
              <w:t>ِ</w:t>
            </w:r>
            <w:r w:rsidRPr="00AC6D18">
              <w:rPr>
                <w:rtl/>
              </w:rPr>
              <w:t>شارة إل</w:t>
            </w:r>
            <w:r>
              <w:rPr>
                <w:rtl/>
              </w:rPr>
              <w:t>ى موارد الاختلاف</w:t>
            </w:r>
            <w:r w:rsidR="00467FBE">
              <w:rPr>
                <w:rFonts w:hint="cs"/>
                <w:rtl/>
              </w:rPr>
              <w:t xml:space="preserve"> </w:t>
            </w:r>
            <w:r w:rsidR="0095315C">
              <w:rPr>
                <w:rtl/>
              </w:rPr>
              <w:t>؛</w:t>
            </w:r>
            <w:r>
              <w:rPr>
                <w:rtl/>
              </w:rPr>
              <w:t xml:space="preserve"> كما ضم</w:t>
            </w:r>
            <w:r w:rsidR="0095315C">
              <w:rPr>
                <w:rtl/>
              </w:rPr>
              <w:t>ّ</w:t>
            </w:r>
            <w:r>
              <w:rPr>
                <w:rtl/>
              </w:rPr>
              <w:t xml:space="preserve"> القسم </w:t>
            </w:r>
            <w:r w:rsidR="0095315C">
              <w:rPr>
                <w:rtl/>
              </w:rPr>
              <w:br/>
            </w:r>
            <w:r w:rsidRPr="00AC6D18">
              <w:rPr>
                <w:rtl/>
              </w:rPr>
              <w:t>الثاني منه الإ</w:t>
            </w:r>
            <w:r w:rsidR="0095315C">
              <w:rPr>
                <w:rtl/>
              </w:rPr>
              <w:t>ِ</w:t>
            </w:r>
            <w:r w:rsidRPr="00AC6D18">
              <w:rPr>
                <w:rtl/>
              </w:rPr>
              <w:t>شارات والمصطلحات المستخدمة</w:t>
            </w:r>
            <w:r>
              <w:rPr>
                <w:rtl/>
              </w:rPr>
              <w:t xml:space="preserve"> </w:t>
            </w:r>
            <w:r w:rsidR="0095315C">
              <w:rPr>
                <w:rtl/>
              </w:rPr>
              <w:br/>
            </w:r>
            <w:r w:rsidRPr="00AC6D18">
              <w:rPr>
                <w:rtl/>
              </w:rPr>
              <w:t>في مختلف العلوم</w:t>
            </w:r>
            <w:r w:rsidR="00095AA9">
              <w:rPr>
                <w:rtl/>
              </w:rPr>
              <w:t xml:space="preserve"> .</w:t>
            </w:r>
          </w:p>
          <w:p w:rsidR="00BF439B" w:rsidRPr="00AC6D18" w:rsidRDefault="00BF439B" w:rsidP="00BF439B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ك</w:t>
            </w:r>
            <w:r>
              <w:rPr>
                <w:rtl/>
              </w:rPr>
              <w:t xml:space="preserve">ما اشتمل الكتاب على ثلاث وخمسين </w:t>
            </w:r>
            <w:r w:rsidR="0095315C">
              <w:rPr>
                <w:rtl/>
              </w:rPr>
              <w:br/>
            </w:r>
            <w:r w:rsidRPr="00AC6D18">
              <w:rPr>
                <w:rtl/>
              </w:rPr>
              <w:t>فائدة تن</w:t>
            </w:r>
            <w:r>
              <w:rPr>
                <w:rtl/>
              </w:rPr>
              <w:t>اولت أ</w:t>
            </w:r>
            <w:r w:rsidR="0095315C">
              <w:rPr>
                <w:rtl/>
              </w:rPr>
              <w:t>ُ</w:t>
            </w:r>
            <w:r>
              <w:rPr>
                <w:rtl/>
              </w:rPr>
              <w:t>صول وكيفي</w:t>
            </w:r>
            <w:r w:rsidR="0095315C">
              <w:rPr>
                <w:rtl/>
              </w:rPr>
              <w:t>ّ</w:t>
            </w:r>
            <w:r>
              <w:rPr>
                <w:rtl/>
              </w:rPr>
              <w:t xml:space="preserve">ة استخدام الرموز </w:t>
            </w:r>
            <w:r w:rsidR="0095315C">
              <w:rPr>
                <w:rtl/>
              </w:rPr>
              <w:br/>
            </w:r>
            <w:r w:rsidRPr="00AC6D18">
              <w:rPr>
                <w:rtl/>
              </w:rPr>
              <w:t>في مختلف العلوم والمجالات</w:t>
            </w:r>
            <w:r w:rsidR="00095AA9">
              <w:rPr>
                <w:rtl/>
              </w:rPr>
              <w:t xml:space="preserve"> .</w:t>
            </w:r>
          </w:p>
          <w:p w:rsidR="00BF439B" w:rsidRDefault="00BF439B" w:rsidP="00BF439B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صدر الكتاب في قم سنة 1411 ه</w:t>
            </w:r>
            <w:r w:rsidR="0095315C">
              <w:rPr>
                <w:rtl/>
              </w:rPr>
              <w:t>ـ</w:t>
            </w:r>
            <w:r w:rsidR="00095AA9">
              <w:rPr>
                <w:rtl/>
              </w:rPr>
              <w:t xml:space="preserve"> .</w:t>
            </w:r>
          </w:p>
          <w:p w:rsidR="00467FBE" w:rsidRPr="00AC6D18" w:rsidRDefault="00467FBE" w:rsidP="00467FBE">
            <w:pPr>
              <w:pStyle w:val="rfdVar0"/>
              <w:rPr>
                <w:rtl/>
              </w:rPr>
            </w:pPr>
          </w:p>
          <w:p w:rsidR="00BF439B" w:rsidRPr="00467FBE" w:rsidRDefault="00467FBE" w:rsidP="00467FBE">
            <w:pPr>
              <w:pStyle w:val="rfdFootnote0"/>
              <w:rPr>
                <w:rStyle w:val="rfdFootnoteBold"/>
                <w:rtl/>
              </w:rPr>
            </w:pPr>
            <w:r w:rsidRPr="00467FBE">
              <w:rPr>
                <w:rStyle w:val="rfdFootnoteBold"/>
              </w:rPr>
              <w:sym w:font="Wingdings 2" w:char="F0F5"/>
            </w:r>
            <w:r w:rsidR="00BF439B" w:rsidRPr="00467FBE">
              <w:rPr>
                <w:rStyle w:val="rfdFootnoteBold"/>
                <w:rtl/>
              </w:rPr>
              <w:t xml:space="preserve"> تفسير القرآن بالقرآن عند العل</w:t>
            </w:r>
            <w:r w:rsidR="008076AA" w:rsidRPr="00467FBE">
              <w:rPr>
                <w:rStyle w:val="rfdFootnoteBold"/>
                <w:rtl/>
              </w:rPr>
              <w:t>ّ</w:t>
            </w:r>
            <w:r w:rsidR="00BF439B" w:rsidRPr="00467FBE">
              <w:rPr>
                <w:rStyle w:val="rfdFootnoteBold"/>
                <w:rtl/>
              </w:rPr>
              <w:t xml:space="preserve">امة </w:t>
            </w:r>
            <w:r w:rsidR="008076AA" w:rsidRPr="00467FBE">
              <w:rPr>
                <w:rStyle w:val="rfdFootnoteBold"/>
                <w:rtl/>
              </w:rPr>
              <w:br/>
            </w:r>
            <w:r w:rsidR="00BF439B" w:rsidRPr="00467FBE">
              <w:rPr>
                <w:rStyle w:val="rfdFootnoteBold"/>
                <w:rtl/>
              </w:rPr>
              <w:t>الطباطبائي</w:t>
            </w:r>
            <w:r w:rsidR="00095AA9" w:rsidRPr="00467FBE">
              <w:rPr>
                <w:rStyle w:val="rfdFootnoteBold"/>
                <w:rtl/>
              </w:rPr>
              <w:t xml:space="preserve"> .</w:t>
            </w:r>
          </w:p>
          <w:p w:rsidR="00BF439B" w:rsidRDefault="00BF439B" w:rsidP="00BF439B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تأليف</w:t>
            </w:r>
            <w:r w:rsidR="007E0241">
              <w:rPr>
                <w:rtl/>
              </w:rPr>
              <w:t xml:space="preserve"> :</w:t>
            </w:r>
            <w:r w:rsidRPr="00AC6D18">
              <w:rPr>
                <w:rtl/>
              </w:rPr>
              <w:t xml:space="preserve"> الدكتور خضي</w:t>
            </w:r>
            <w:r w:rsidR="008076AA">
              <w:rPr>
                <w:rtl/>
              </w:rPr>
              <w:t>ّ</w:t>
            </w:r>
            <w:r w:rsidRPr="00AC6D18">
              <w:rPr>
                <w:rtl/>
              </w:rPr>
              <w:t>ر جعفر</w:t>
            </w:r>
            <w:r w:rsidR="00095AA9">
              <w:rPr>
                <w:rtl/>
              </w:rPr>
              <w:t xml:space="preserve"> .</w:t>
            </w:r>
          </w:p>
          <w:p w:rsidR="006550A7" w:rsidRDefault="00BF439B" w:rsidP="008076AA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د</w:t>
            </w:r>
            <w:r>
              <w:rPr>
                <w:rtl/>
              </w:rPr>
              <w:t>راسة عن منهج العل</w:t>
            </w:r>
            <w:r w:rsidR="008076AA">
              <w:rPr>
                <w:rtl/>
              </w:rPr>
              <w:t>ّ</w:t>
            </w:r>
            <w:r>
              <w:rPr>
                <w:rtl/>
              </w:rPr>
              <w:t xml:space="preserve">امة السيد محمد </w:t>
            </w:r>
            <w:r w:rsidR="008076AA">
              <w:rPr>
                <w:rtl/>
              </w:rPr>
              <w:br/>
            </w:r>
            <w:r w:rsidRPr="00AC6D18">
              <w:rPr>
                <w:rtl/>
              </w:rPr>
              <w:t xml:space="preserve">حسين الطباطبائي </w:t>
            </w:r>
            <w:r w:rsidR="00773F9D">
              <w:rPr>
                <w:rtl/>
              </w:rPr>
              <w:t>(</w:t>
            </w:r>
            <w:r w:rsidR="00467FBE">
              <w:rPr>
                <w:rFonts w:hint="cs"/>
                <w:rtl/>
              </w:rPr>
              <w:t xml:space="preserve"> </w:t>
            </w:r>
            <w:r w:rsidRPr="00AC6D18">
              <w:rPr>
                <w:rtl/>
              </w:rPr>
              <w:t>1321</w:t>
            </w:r>
            <w:r>
              <w:rPr>
                <w:rtl/>
              </w:rPr>
              <w:t xml:space="preserve"> ـ 1402 ه</w:t>
            </w:r>
            <w:r w:rsidR="008076AA">
              <w:rPr>
                <w:rtl/>
              </w:rPr>
              <w:t>ـ</w:t>
            </w:r>
            <w:r w:rsidR="00467FBE">
              <w:rPr>
                <w:rFonts w:hint="cs"/>
                <w:rtl/>
              </w:rPr>
              <w:t xml:space="preserve"> </w:t>
            </w:r>
            <w:r w:rsidR="00773F9D">
              <w:rPr>
                <w:rtl/>
              </w:rPr>
              <w:t>)</w:t>
            </w:r>
            <w:r>
              <w:rPr>
                <w:rtl/>
              </w:rPr>
              <w:t xml:space="preserve"> في </w:t>
            </w:r>
            <w:r w:rsidR="008076AA">
              <w:rPr>
                <w:rtl/>
              </w:rPr>
              <w:br/>
            </w:r>
            <w:r w:rsidRPr="00AC6D18">
              <w:rPr>
                <w:rtl/>
              </w:rPr>
              <w:t>تفسير القر</w:t>
            </w:r>
            <w:r>
              <w:rPr>
                <w:rtl/>
              </w:rPr>
              <w:t>آن بالقرآن من خلال تفسيره القي</w:t>
            </w:r>
            <w:r w:rsidR="008076AA">
              <w:rPr>
                <w:rtl/>
              </w:rPr>
              <w:t>ّ</w:t>
            </w:r>
            <w:r>
              <w:rPr>
                <w:rtl/>
              </w:rPr>
              <w:t xml:space="preserve">م </w:t>
            </w:r>
            <w:r w:rsidR="008076AA">
              <w:rPr>
                <w:rtl/>
              </w:rPr>
              <w:br/>
            </w:r>
            <w:r w:rsidR="00AB3A9F" w:rsidRPr="00AC6D18">
              <w:rPr>
                <w:rtl/>
              </w:rPr>
              <w:t>«</w:t>
            </w:r>
            <w:r w:rsidR="00467FBE">
              <w:rPr>
                <w:rFonts w:hint="cs"/>
                <w:rtl/>
              </w:rPr>
              <w:t xml:space="preserve"> </w:t>
            </w:r>
            <w:r w:rsidRPr="00AC6D18">
              <w:rPr>
                <w:rtl/>
              </w:rPr>
              <w:t xml:space="preserve">الميزان </w:t>
            </w:r>
            <w:r>
              <w:rPr>
                <w:rtl/>
              </w:rPr>
              <w:t>في تفسير القرآن</w:t>
            </w:r>
            <w:r w:rsidR="00467FBE">
              <w:rPr>
                <w:rFonts w:hint="cs"/>
                <w:rtl/>
              </w:rPr>
              <w:t xml:space="preserve"> </w:t>
            </w:r>
            <w:r w:rsidR="00AB3A9F">
              <w:rPr>
                <w:rtl/>
              </w:rPr>
              <w:t>»</w:t>
            </w:r>
            <w:r>
              <w:rPr>
                <w:rtl/>
              </w:rPr>
              <w:t xml:space="preserve"> كما تضم</w:t>
            </w:r>
            <w:r w:rsidR="008076AA">
              <w:rPr>
                <w:rtl/>
              </w:rPr>
              <w:t>ّ</w:t>
            </w:r>
            <w:r>
              <w:rPr>
                <w:rtl/>
              </w:rPr>
              <w:t>ن بحثا</w:t>
            </w:r>
            <w:r w:rsidR="008076AA">
              <w:rPr>
                <w:rtl/>
              </w:rPr>
              <w:t>ً</w:t>
            </w:r>
            <w:r>
              <w:rPr>
                <w:rtl/>
              </w:rPr>
              <w:t xml:space="preserve"> </w:t>
            </w:r>
            <w:r w:rsidR="008076AA">
              <w:rPr>
                <w:rtl/>
              </w:rPr>
              <w:br/>
            </w:r>
            <w:r w:rsidRPr="00AC6D18">
              <w:rPr>
                <w:rtl/>
              </w:rPr>
              <w:t>حول نشأة من</w:t>
            </w:r>
            <w:r>
              <w:rPr>
                <w:rtl/>
              </w:rPr>
              <w:t>هجي</w:t>
            </w:r>
            <w:r w:rsidR="008076AA">
              <w:rPr>
                <w:rtl/>
              </w:rPr>
              <w:t>ّ</w:t>
            </w:r>
            <w:r>
              <w:rPr>
                <w:rtl/>
              </w:rPr>
              <w:t>ة تفسير القرآن بالقرآن</w:t>
            </w:r>
            <w:r w:rsidR="007E0241">
              <w:rPr>
                <w:rtl/>
              </w:rPr>
              <w:t xml:space="preserve"> ،</w:t>
            </w:r>
            <w:r>
              <w:rPr>
                <w:rtl/>
              </w:rPr>
              <w:t xml:space="preserve"> </w:t>
            </w:r>
            <w:r w:rsidR="008076AA">
              <w:rPr>
                <w:rtl/>
              </w:rPr>
              <w:br/>
            </w:r>
            <w:r w:rsidRPr="00AC6D18">
              <w:rPr>
                <w:rtl/>
              </w:rPr>
              <w:t>وتطبيقات ذلك</w:t>
            </w:r>
            <w:r>
              <w:rPr>
                <w:rtl/>
              </w:rPr>
              <w:t xml:space="preserve"> المنهج على علوم القرآن</w:t>
            </w:r>
            <w:r w:rsidR="007E0241">
              <w:rPr>
                <w:rtl/>
              </w:rPr>
              <w:t xml:space="preserve"> ،</w:t>
            </w:r>
            <w:r>
              <w:rPr>
                <w:rtl/>
              </w:rPr>
              <w:t xml:space="preserve"> وآراء </w:t>
            </w:r>
            <w:r w:rsidR="008076AA">
              <w:rPr>
                <w:rtl/>
              </w:rPr>
              <w:br/>
            </w:r>
            <w:r w:rsidRPr="00AC6D18">
              <w:rPr>
                <w:rtl/>
              </w:rPr>
              <w:t>العل</w:t>
            </w:r>
            <w:r w:rsidR="008076AA">
              <w:rPr>
                <w:rtl/>
              </w:rPr>
              <w:t>ّ</w:t>
            </w:r>
            <w:r w:rsidRPr="00AC6D18">
              <w:rPr>
                <w:rtl/>
              </w:rPr>
              <w:t>امة الطباطبائي</w:t>
            </w:r>
            <w:r>
              <w:rPr>
                <w:rtl/>
              </w:rPr>
              <w:t xml:space="preserve"> ـ</w:t>
            </w:r>
            <w:r w:rsidR="008076AA">
              <w:rPr>
                <w:rtl/>
              </w:rPr>
              <w:t xml:space="preserve"> قدس سرّه</w:t>
            </w:r>
            <w:r>
              <w:rPr>
                <w:rtl/>
              </w:rPr>
              <w:t xml:space="preserve"> ـ بعقائد </w:t>
            </w:r>
            <w:r w:rsidR="00B17D8B">
              <w:rPr>
                <w:rtl/>
              </w:rPr>
              <w:br/>
            </w:r>
            <w:r w:rsidRPr="00AC6D18">
              <w:rPr>
                <w:rtl/>
              </w:rPr>
              <w:t>الإ</w:t>
            </w:r>
            <w:r w:rsidR="00B17D8B">
              <w:rPr>
                <w:rtl/>
              </w:rPr>
              <w:t>ِ</w:t>
            </w:r>
            <w:r w:rsidRPr="00AC6D18">
              <w:rPr>
                <w:rtl/>
              </w:rPr>
              <w:t>مامية ودفاعه عنها بما تعطيه الآيات القرآنية</w:t>
            </w:r>
            <w:r w:rsidR="00B17D8B">
              <w:rPr>
                <w:rtl/>
              </w:rPr>
              <w:t xml:space="preserve"> </w:t>
            </w:r>
            <w:r w:rsidR="00B17D8B">
              <w:rPr>
                <w:rtl/>
              </w:rPr>
              <w:br/>
            </w:r>
          </w:p>
        </w:tc>
      </w:tr>
    </w:tbl>
    <w:p w:rsidR="00F13218" w:rsidRDefault="00F13218" w:rsidP="00F13218">
      <w:pPr>
        <w:rPr>
          <w:rtl/>
        </w:rPr>
        <w:sectPr w:rsidR="00F13218" w:rsidSect="00107863">
          <w:headerReference w:type="even" r:id="rId358"/>
          <w:headerReference w:type="default" r:id="rId359"/>
          <w:headerReference w:type="first" r:id="rId360"/>
          <w:type w:val="continuous"/>
          <w:pgSz w:w="11907" w:h="16840" w:code="9"/>
          <w:pgMar w:top="1247" w:right="1361" w:bottom="1247" w:left="1361" w:header="720" w:footer="720" w:gutter="0"/>
          <w:cols w:space="720"/>
          <w:titlePg/>
          <w:bidi/>
          <w:rtlGutter/>
          <w:docGrid w:linePitch="360"/>
        </w:sectPr>
      </w:pPr>
    </w:p>
    <w:p w:rsidR="0048656A" w:rsidRPr="00F13218" w:rsidRDefault="0048656A" w:rsidP="00F13218">
      <w:r w:rsidRPr="00F13218">
        <w:lastRenderedPageBreak/>
        <w:br w:type="page"/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4409"/>
        <w:gridCol w:w="367"/>
        <w:gridCol w:w="4409"/>
      </w:tblGrid>
      <w:tr w:rsidR="006550A7" w:rsidTr="00396C8C">
        <w:tc>
          <w:tcPr>
            <w:tcW w:w="2400" w:type="pct"/>
            <w:shd w:val="clear" w:color="auto" w:fill="auto"/>
          </w:tcPr>
          <w:p w:rsidR="00BF439B" w:rsidRPr="00AC6D18" w:rsidRDefault="00BF439B" w:rsidP="00BF439B">
            <w:pPr>
              <w:pStyle w:val="rfdVar0"/>
              <w:rPr>
                <w:rtl/>
              </w:rPr>
            </w:pPr>
            <w:r w:rsidRPr="00AC6D18">
              <w:rPr>
                <w:rtl/>
              </w:rPr>
              <w:lastRenderedPageBreak/>
              <w:t>من أدل</w:t>
            </w:r>
            <w:r w:rsidR="00B17D8B">
              <w:rPr>
                <w:rtl/>
              </w:rPr>
              <w:t>ّ</w:t>
            </w:r>
            <w:r w:rsidRPr="00AC6D18">
              <w:rPr>
                <w:rtl/>
              </w:rPr>
              <w:t>ة وشواهد</w:t>
            </w:r>
            <w:r w:rsidR="00095AA9">
              <w:rPr>
                <w:rtl/>
              </w:rPr>
              <w:t xml:space="preserve"> .</w:t>
            </w:r>
          </w:p>
          <w:p w:rsidR="00BF439B" w:rsidRDefault="00BF439B" w:rsidP="00BF439B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نشر</w:t>
            </w:r>
            <w:r w:rsidR="007E0241">
              <w:rPr>
                <w:rtl/>
              </w:rPr>
              <w:t xml:space="preserve"> :</w:t>
            </w:r>
            <w:r w:rsidRPr="00AC6D18">
              <w:rPr>
                <w:rtl/>
              </w:rPr>
              <w:t xml:space="preserve"> دار القرآن الكريم</w:t>
            </w:r>
            <w:r>
              <w:rPr>
                <w:rtl/>
              </w:rPr>
              <w:t xml:space="preserve"> ـ </w:t>
            </w:r>
            <w:r w:rsidRPr="00AC6D18">
              <w:rPr>
                <w:rtl/>
              </w:rPr>
              <w:t>قم</w:t>
            </w:r>
            <w:r w:rsidR="005C5FDB">
              <w:rPr>
                <w:rtl/>
              </w:rPr>
              <w:t xml:space="preserve"> / </w:t>
            </w:r>
            <w:r w:rsidRPr="00AC6D18">
              <w:rPr>
                <w:rtl/>
              </w:rPr>
              <w:t>1411 ه</w:t>
            </w:r>
            <w:r w:rsidR="00B17D8B">
              <w:rPr>
                <w:rtl/>
              </w:rPr>
              <w:t>ـ</w:t>
            </w:r>
            <w:r w:rsidR="00095AA9">
              <w:rPr>
                <w:rtl/>
              </w:rPr>
              <w:t xml:space="preserve"> .</w:t>
            </w:r>
          </w:p>
          <w:p w:rsidR="00467FBE" w:rsidRPr="00AC6D18" w:rsidRDefault="00467FBE" w:rsidP="00467FBE">
            <w:pPr>
              <w:pStyle w:val="rfdVar0"/>
              <w:rPr>
                <w:rtl/>
              </w:rPr>
            </w:pPr>
          </w:p>
          <w:p w:rsidR="00BF439B" w:rsidRPr="00467FBE" w:rsidRDefault="00467FBE" w:rsidP="00467FBE">
            <w:pPr>
              <w:pStyle w:val="rfdFootnote0"/>
              <w:rPr>
                <w:rStyle w:val="rfdFootnoteBold"/>
                <w:rtl/>
              </w:rPr>
            </w:pPr>
            <w:r w:rsidRPr="00467FBE">
              <w:rPr>
                <w:rStyle w:val="rfdFootnoteBold"/>
              </w:rPr>
              <w:sym w:font="Wingdings 2" w:char="F0F5"/>
            </w:r>
            <w:r w:rsidR="00BF439B" w:rsidRPr="00467FBE">
              <w:rPr>
                <w:rStyle w:val="rfdFootnoteBold"/>
                <w:rtl/>
              </w:rPr>
              <w:t xml:space="preserve"> المناظر الناضرة في أحكام العترة الطاهرة</w:t>
            </w:r>
            <w:r w:rsidR="007E0241" w:rsidRPr="00467FBE">
              <w:rPr>
                <w:rStyle w:val="rfdFootnoteBold"/>
                <w:rtl/>
              </w:rPr>
              <w:t xml:space="preserve"> ،</w:t>
            </w:r>
            <w:r w:rsidR="00BF439B" w:rsidRPr="00467FBE">
              <w:rPr>
                <w:rStyle w:val="rfdFootnoteBold"/>
                <w:rtl/>
              </w:rPr>
              <w:t xml:space="preserve"> </w:t>
            </w:r>
            <w:r w:rsidR="00B17D8B" w:rsidRPr="00467FBE">
              <w:rPr>
                <w:rStyle w:val="rfdFootnoteBold"/>
                <w:rtl/>
              </w:rPr>
              <w:br/>
            </w:r>
            <w:r w:rsidR="00BF439B" w:rsidRPr="00467FBE">
              <w:rPr>
                <w:rStyle w:val="rfdFootnoteBold"/>
                <w:rtl/>
              </w:rPr>
              <w:t>ج 1</w:t>
            </w:r>
            <w:r w:rsidR="00095AA9" w:rsidRPr="00467FBE">
              <w:rPr>
                <w:rStyle w:val="rfdFootnoteBold"/>
                <w:rtl/>
              </w:rPr>
              <w:t xml:space="preserve"> .</w:t>
            </w:r>
          </w:p>
          <w:p w:rsidR="00BF439B" w:rsidRPr="00AC6D18" w:rsidRDefault="00BF439B" w:rsidP="00BF439B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تأليف</w:t>
            </w:r>
            <w:r w:rsidR="007E0241">
              <w:rPr>
                <w:rtl/>
              </w:rPr>
              <w:t xml:space="preserve"> :</w:t>
            </w:r>
            <w:r w:rsidRPr="00AC6D18">
              <w:rPr>
                <w:rtl/>
              </w:rPr>
              <w:t xml:space="preserve"> السيد محمد علي</w:t>
            </w:r>
            <w:r w:rsidR="00B17D8B">
              <w:rPr>
                <w:rtl/>
              </w:rPr>
              <w:t>ّ</w:t>
            </w:r>
            <w:r w:rsidRPr="00AC6D18">
              <w:rPr>
                <w:rtl/>
              </w:rPr>
              <w:t xml:space="preserve"> العلوي الحسيني</w:t>
            </w:r>
            <w:r w:rsidR="00095AA9">
              <w:rPr>
                <w:rtl/>
              </w:rPr>
              <w:t xml:space="preserve"> .</w:t>
            </w:r>
          </w:p>
          <w:p w:rsidR="00BF439B" w:rsidRPr="00AC6D18" w:rsidRDefault="00BF439B" w:rsidP="00B17D8B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مجموعة شروح وتعليقات استدلالية على</w:t>
            </w:r>
            <w:r w:rsidR="00B17D8B">
              <w:rPr>
                <w:rtl/>
              </w:rPr>
              <w:t xml:space="preserve"> </w:t>
            </w:r>
            <w:r w:rsidR="00B17D8B">
              <w:rPr>
                <w:rtl/>
              </w:rPr>
              <w:br/>
            </w:r>
            <w:r w:rsidRPr="00AC6D18">
              <w:rPr>
                <w:rtl/>
              </w:rPr>
              <w:t xml:space="preserve">كتاب </w:t>
            </w:r>
            <w:r w:rsidR="00AB3A9F" w:rsidRPr="00AC6D18">
              <w:rPr>
                <w:rtl/>
              </w:rPr>
              <w:t>«</w:t>
            </w:r>
            <w:r w:rsidR="00467FBE">
              <w:rPr>
                <w:rFonts w:hint="cs"/>
                <w:rtl/>
              </w:rPr>
              <w:t xml:space="preserve"> </w:t>
            </w:r>
            <w:r w:rsidRPr="00AC6D18">
              <w:rPr>
                <w:rtl/>
              </w:rPr>
              <w:t>شرا</w:t>
            </w:r>
            <w:r>
              <w:rPr>
                <w:rtl/>
              </w:rPr>
              <w:t>ئع الإ</w:t>
            </w:r>
            <w:r w:rsidR="00B17D8B">
              <w:rPr>
                <w:rtl/>
              </w:rPr>
              <w:t>ِ</w:t>
            </w:r>
            <w:r>
              <w:rPr>
                <w:rtl/>
              </w:rPr>
              <w:t>سلام</w:t>
            </w:r>
            <w:r w:rsidR="00467FBE">
              <w:rPr>
                <w:rFonts w:hint="cs"/>
                <w:rtl/>
              </w:rPr>
              <w:t xml:space="preserve"> </w:t>
            </w:r>
            <w:r w:rsidR="00AB3A9F">
              <w:rPr>
                <w:rtl/>
              </w:rPr>
              <w:t>»</w:t>
            </w:r>
            <w:r>
              <w:rPr>
                <w:rtl/>
              </w:rPr>
              <w:t xml:space="preserve"> للمحق</w:t>
            </w:r>
            <w:r w:rsidR="00B17D8B">
              <w:rPr>
                <w:rtl/>
              </w:rPr>
              <w:t>ّ</w:t>
            </w:r>
            <w:r>
              <w:rPr>
                <w:rtl/>
              </w:rPr>
              <w:t>ق الحل</w:t>
            </w:r>
            <w:r w:rsidR="00B17D8B">
              <w:rPr>
                <w:rtl/>
              </w:rPr>
              <w:t>ّ</w:t>
            </w:r>
            <w:r>
              <w:rPr>
                <w:rtl/>
              </w:rPr>
              <w:t xml:space="preserve">ي الشيخ </w:t>
            </w:r>
            <w:r w:rsidR="00B17D8B">
              <w:rPr>
                <w:rtl/>
              </w:rPr>
              <w:br/>
            </w:r>
            <w:r w:rsidRPr="00AC6D18">
              <w:rPr>
                <w:rtl/>
              </w:rPr>
              <w:t>نجم ال</w:t>
            </w:r>
            <w:r>
              <w:rPr>
                <w:rtl/>
              </w:rPr>
              <w:t xml:space="preserve">دين أبي القاسم جعفر بن الحسن بن </w:t>
            </w:r>
            <w:r w:rsidR="00B17D8B">
              <w:rPr>
                <w:rtl/>
              </w:rPr>
              <w:br/>
            </w:r>
            <w:r w:rsidRPr="00AC6D18">
              <w:rPr>
                <w:rtl/>
              </w:rPr>
              <w:t xml:space="preserve">يحيى بن سعيد الهذلي </w:t>
            </w:r>
            <w:r w:rsidR="00773F9D">
              <w:rPr>
                <w:rtl/>
              </w:rPr>
              <w:t>(</w:t>
            </w:r>
            <w:r w:rsidR="00467FBE">
              <w:rPr>
                <w:rFonts w:hint="cs"/>
                <w:rtl/>
              </w:rPr>
              <w:t xml:space="preserve"> </w:t>
            </w:r>
            <w:r w:rsidRPr="00AC6D18">
              <w:rPr>
                <w:rtl/>
              </w:rPr>
              <w:t>602</w:t>
            </w:r>
            <w:r>
              <w:rPr>
                <w:rtl/>
              </w:rPr>
              <w:t xml:space="preserve"> ـ 676 ه</w:t>
            </w:r>
            <w:r w:rsidR="00B17D8B">
              <w:rPr>
                <w:rtl/>
              </w:rPr>
              <w:t>ـ</w:t>
            </w:r>
            <w:r w:rsidR="00467FBE">
              <w:rPr>
                <w:rFonts w:hint="cs"/>
                <w:rtl/>
              </w:rPr>
              <w:t xml:space="preserve"> </w:t>
            </w:r>
            <w:r w:rsidR="00773F9D">
              <w:rPr>
                <w:rtl/>
              </w:rPr>
              <w:t>)</w:t>
            </w:r>
            <w:r>
              <w:rPr>
                <w:rtl/>
              </w:rPr>
              <w:t xml:space="preserve"> اشتمل </w:t>
            </w:r>
            <w:r w:rsidR="00B17D8B">
              <w:rPr>
                <w:rtl/>
              </w:rPr>
              <w:br/>
            </w:r>
            <w:r w:rsidRPr="00AC6D18">
              <w:rPr>
                <w:rtl/>
              </w:rPr>
              <w:t>على كتاب الطهارة في هذا الجزء</w:t>
            </w:r>
            <w:r w:rsidR="00095AA9">
              <w:rPr>
                <w:rtl/>
              </w:rPr>
              <w:t xml:space="preserve"> .</w:t>
            </w:r>
          </w:p>
          <w:p w:rsidR="00BF439B" w:rsidRDefault="00BF439B" w:rsidP="00BF439B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صدر الكتاب في قم سنة 1411 ه</w:t>
            </w:r>
            <w:r w:rsidR="00B17D8B">
              <w:rPr>
                <w:rtl/>
              </w:rPr>
              <w:t>ـ</w:t>
            </w:r>
            <w:r w:rsidR="00095AA9">
              <w:rPr>
                <w:rtl/>
              </w:rPr>
              <w:t xml:space="preserve"> .</w:t>
            </w:r>
          </w:p>
          <w:p w:rsidR="00467FBE" w:rsidRPr="00AC6D18" w:rsidRDefault="00467FBE" w:rsidP="00467FBE">
            <w:pPr>
              <w:pStyle w:val="rfdVar0"/>
              <w:rPr>
                <w:rtl/>
              </w:rPr>
            </w:pPr>
          </w:p>
          <w:p w:rsidR="00BF439B" w:rsidRPr="00467FBE" w:rsidRDefault="00467FBE" w:rsidP="00467FBE">
            <w:pPr>
              <w:pStyle w:val="rfdFootnote0"/>
              <w:rPr>
                <w:rStyle w:val="rfdFootnoteBold"/>
                <w:rtl/>
              </w:rPr>
            </w:pPr>
            <w:r w:rsidRPr="00467FBE">
              <w:rPr>
                <w:rStyle w:val="rfdFootnoteBold"/>
              </w:rPr>
              <w:sym w:font="Wingdings 2" w:char="F0F5"/>
            </w:r>
            <w:r w:rsidR="00BF439B" w:rsidRPr="00467FBE">
              <w:rPr>
                <w:rStyle w:val="rfdFootnoteBold"/>
                <w:rtl/>
              </w:rPr>
              <w:t xml:space="preserve"> فوائد وهفوات تحقيقي</w:t>
            </w:r>
            <w:r w:rsidR="00B17D8B" w:rsidRPr="00467FBE">
              <w:rPr>
                <w:rStyle w:val="rfdFootnoteBold"/>
                <w:rtl/>
              </w:rPr>
              <w:t>ّ</w:t>
            </w:r>
            <w:r w:rsidR="00BF439B" w:rsidRPr="00467FBE">
              <w:rPr>
                <w:rStyle w:val="rfdFootnoteBold"/>
                <w:rtl/>
              </w:rPr>
              <w:t>ة</w:t>
            </w:r>
            <w:r w:rsidR="00095AA9" w:rsidRPr="00467FBE">
              <w:rPr>
                <w:rStyle w:val="rfdFootnoteBold"/>
                <w:rtl/>
              </w:rPr>
              <w:t xml:space="preserve"> .</w:t>
            </w:r>
          </w:p>
          <w:p w:rsidR="00BF439B" w:rsidRPr="00AC6D18" w:rsidRDefault="00BF439B" w:rsidP="00BF439B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تأليف</w:t>
            </w:r>
            <w:r w:rsidR="007E0241">
              <w:rPr>
                <w:rtl/>
              </w:rPr>
              <w:t xml:space="preserve"> :</w:t>
            </w:r>
            <w:r w:rsidRPr="00AC6D18">
              <w:rPr>
                <w:rtl/>
              </w:rPr>
              <w:t xml:space="preserve"> محمد رضا عبد الأمير الأنصاري</w:t>
            </w:r>
            <w:r w:rsidR="00095AA9">
              <w:rPr>
                <w:rtl/>
              </w:rPr>
              <w:t xml:space="preserve"> .</w:t>
            </w:r>
          </w:p>
          <w:p w:rsidR="00BF439B" w:rsidRPr="00AC6D18" w:rsidRDefault="00BF439B" w:rsidP="00BF439B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كتا</w:t>
            </w:r>
            <w:r>
              <w:rPr>
                <w:rtl/>
              </w:rPr>
              <w:t>ب يعرض الكثير من الفوائد المهم</w:t>
            </w:r>
            <w:r w:rsidR="00B17D8B">
              <w:rPr>
                <w:rtl/>
              </w:rPr>
              <w:t>ّ</w:t>
            </w:r>
            <w:r>
              <w:rPr>
                <w:rtl/>
              </w:rPr>
              <w:t xml:space="preserve">ة </w:t>
            </w:r>
            <w:r w:rsidR="00B17D8B">
              <w:rPr>
                <w:rtl/>
              </w:rPr>
              <w:br/>
            </w:r>
            <w:r w:rsidRPr="00AC6D18">
              <w:rPr>
                <w:rtl/>
              </w:rPr>
              <w:t xml:space="preserve">التي تعين </w:t>
            </w:r>
            <w:r>
              <w:rPr>
                <w:rtl/>
              </w:rPr>
              <w:t>المبتدئ في عالم التحقيق</w:t>
            </w:r>
            <w:r w:rsidR="007E0241">
              <w:rPr>
                <w:rtl/>
              </w:rPr>
              <w:t xml:space="preserve"> ،</w:t>
            </w:r>
            <w:r>
              <w:rPr>
                <w:rtl/>
              </w:rPr>
              <w:t xml:space="preserve"> ويعرض </w:t>
            </w:r>
            <w:r w:rsidR="00B17D8B">
              <w:rPr>
                <w:rtl/>
              </w:rPr>
              <w:br/>
            </w:r>
            <w:r w:rsidRPr="00AC6D18">
              <w:rPr>
                <w:rtl/>
              </w:rPr>
              <w:t>كذلك كثيرا</w:t>
            </w:r>
            <w:r w:rsidR="00B17D8B">
              <w:rPr>
                <w:rtl/>
              </w:rPr>
              <w:t>ً</w:t>
            </w:r>
            <w:r w:rsidRPr="00AC6D18">
              <w:rPr>
                <w:rtl/>
              </w:rPr>
              <w:t xml:space="preserve"> م</w:t>
            </w:r>
            <w:r>
              <w:rPr>
                <w:rtl/>
              </w:rPr>
              <w:t xml:space="preserve">ن الأخطاء والهفوات التي وقع بها </w:t>
            </w:r>
            <w:r w:rsidR="00B17D8B">
              <w:rPr>
                <w:rtl/>
              </w:rPr>
              <w:br/>
            </w:r>
            <w:r w:rsidRPr="00AC6D18">
              <w:rPr>
                <w:rtl/>
              </w:rPr>
              <w:t>عدد من المحق</w:t>
            </w:r>
            <w:r w:rsidR="00B17D8B">
              <w:rPr>
                <w:rtl/>
              </w:rPr>
              <w:t>ِّ</w:t>
            </w:r>
            <w:r>
              <w:rPr>
                <w:rtl/>
              </w:rPr>
              <w:t>قين في أعمالهم المنشورة</w:t>
            </w:r>
            <w:r w:rsidR="007E0241">
              <w:rPr>
                <w:rtl/>
              </w:rPr>
              <w:t xml:space="preserve"> ،</w:t>
            </w:r>
            <w:r>
              <w:rPr>
                <w:rtl/>
              </w:rPr>
              <w:t xml:space="preserve"> ويبي</w:t>
            </w:r>
            <w:r w:rsidR="00B17D8B">
              <w:rPr>
                <w:rtl/>
              </w:rPr>
              <w:t>ِّ</w:t>
            </w:r>
            <w:r>
              <w:rPr>
                <w:rtl/>
              </w:rPr>
              <w:t xml:space="preserve">ن </w:t>
            </w:r>
            <w:r w:rsidR="00B17D8B">
              <w:rPr>
                <w:rtl/>
              </w:rPr>
              <w:br/>
            </w:r>
            <w:r w:rsidRPr="00AC6D18">
              <w:rPr>
                <w:rtl/>
              </w:rPr>
              <w:t>أسباب ذلك وكيفية علاجها</w:t>
            </w:r>
            <w:r w:rsidR="00095AA9">
              <w:rPr>
                <w:rtl/>
              </w:rPr>
              <w:t xml:space="preserve"> .</w:t>
            </w:r>
          </w:p>
          <w:p w:rsidR="00BF439B" w:rsidRDefault="00BF439B" w:rsidP="00BF439B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نشر</w:t>
            </w:r>
            <w:r w:rsidR="007E0241">
              <w:rPr>
                <w:rtl/>
              </w:rPr>
              <w:t xml:space="preserve"> :</w:t>
            </w:r>
            <w:r w:rsidRPr="00AC6D18">
              <w:rPr>
                <w:rtl/>
              </w:rPr>
              <w:t xml:space="preserve"> مكتبة آية الله المرعشي العام</w:t>
            </w:r>
            <w:r w:rsidR="00B17D8B">
              <w:rPr>
                <w:rtl/>
              </w:rPr>
              <w:t>ّ</w:t>
            </w:r>
            <w:r w:rsidRPr="00AC6D18">
              <w:rPr>
                <w:rtl/>
              </w:rPr>
              <w:t>ة</w:t>
            </w:r>
            <w:r w:rsidR="008B5EBB">
              <w:rPr>
                <w:rtl/>
              </w:rPr>
              <w:t xml:space="preserve"> </w:t>
            </w:r>
            <w:r>
              <w:rPr>
                <w:rtl/>
              </w:rPr>
              <w:t>ـ</w:t>
            </w:r>
            <w:r w:rsidR="008B5EBB">
              <w:rPr>
                <w:rtl/>
              </w:rPr>
              <w:t xml:space="preserve"> </w:t>
            </w:r>
            <w:r w:rsidR="00B17D8B">
              <w:rPr>
                <w:rtl/>
              </w:rPr>
              <w:br/>
            </w:r>
            <w:r w:rsidRPr="00AC6D18">
              <w:rPr>
                <w:rtl/>
              </w:rPr>
              <w:t>قم</w:t>
            </w:r>
            <w:r w:rsidR="00095AA9">
              <w:rPr>
                <w:rtl/>
              </w:rPr>
              <w:t xml:space="preserve"> .</w:t>
            </w:r>
          </w:p>
          <w:p w:rsidR="00467FBE" w:rsidRPr="00AC6D18" w:rsidRDefault="00467FBE" w:rsidP="00467FBE">
            <w:pPr>
              <w:pStyle w:val="rfdVar0"/>
              <w:rPr>
                <w:rtl/>
              </w:rPr>
            </w:pPr>
          </w:p>
          <w:p w:rsidR="00BF439B" w:rsidRPr="00467FBE" w:rsidRDefault="00467FBE" w:rsidP="00467FBE">
            <w:pPr>
              <w:pStyle w:val="rfdFootnote0"/>
              <w:rPr>
                <w:rStyle w:val="rfdFootnoteBold"/>
                <w:rtl/>
              </w:rPr>
            </w:pPr>
            <w:r w:rsidRPr="00467FBE">
              <w:rPr>
                <w:rStyle w:val="rfdFootnoteBold"/>
              </w:rPr>
              <w:sym w:font="Wingdings 2" w:char="F0F5"/>
            </w:r>
            <w:r w:rsidR="00BF439B" w:rsidRPr="00467FBE">
              <w:rPr>
                <w:rStyle w:val="rfdFootnoteBold"/>
                <w:rtl/>
              </w:rPr>
              <w:t xml:space="preserve"> حياة النبي وسيرته</w:t>
            </w:r>
            <w:r w:rsidR="007E0241" w:rsidRPr="00467FBE">
              <w:rPr>
                <w:rStyle w:val="rfdFootnoteBold"/>
                <w:rtl/>
              </w:rPr>
              <w:t xml:space="preserve"> ،</w:t>
            </w:r>
            <w:r w:rsidR="00BF439B" w:rsidRPr="00467FBE">
              <w:rPr>
                <w:rStyle w:val="rfdFootnoteBold"/>
                <w:rtl/>
              </w:rPr>
              <w:t xml:space="preserve"> ج 1</w:t>
            </w:r>
            <w:r w:rsidR="00095AA9" w:rsidRPr="00467FBE">
              <w:rPr>
                <w:rStyle w:val="rfdFootnoteBold"/>
                <w:rtl/>
              </w:rPr>
              <w:t xml:space="preserve"> .</w:t>
            </w:r>
          </w:p>
          <w:p w:rsidR="00BF439B" w:rsidRDefault="00BF439B" w:rsidP="00BF439B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تأليف</w:t>
            </w:r>
            <w:r w:rsidR="007E0241">
              <w:rPr>
                <w:rtl/>
              </w:rPr>
              <w:t xml:space="preserve"> :</w:t>
            </w:r>
            <w:r w:rsidRPr="00AC6D18">
              <w:rPr>
                <w:rtl/>
              </w:rPr>
              <w:t xml:space="preserve"> الشيخ محمد قوام الوشنوي</w:t>
            </w:r>
            <w:r w:rsidR="00095AA9">
              <w:rPr>
                <w:rtl/>
              </w:rPr>
              <w:t xml:space="preserve"> .</w:t>
            </w:r>
          </w:p>
          <w:p w:rsidR="006550A7" w:rsidRDefault="00BF439B" w:rsidP="00BF439B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ك</w:t>
            </w:r>
            <w:r>
              <w:rPr>
                <w:rtl/>
              </w:rPr>
              <w:t>تاب يحتوي على تاريخ وسيرة النبي</w:t>
            </w:r>
            <w:r w:rsidR="00B17D8B">
              <w:rPr>
                <w:rtl/>
              </w:rPr>
              <w:t xml:space="preserve"> </w:t>
            </w:r>
            <w:r w:rsidR="00B17D8B">
              <w:rPr>
                <w:rtl/>
              </w:rPr>
              <w:br/>
            </w:r>
          </w:p>
        </w:tc>
        <w:tc>
          <w:tcPr>
            <w:tcW w:w="200" w:type="pct"/>
            <w:shd w:val="clear" w:color="auto" w:fill="auto"/>
          </w:tcPr>
          <w:p w:rsidR="006550A7" w:rsidRDefault="006550A7" w:rsidP="00BF439B">
            <w:pPr>
              <w:pStyle w:val="rfdNormal0"/>
              <w:rPr>
                <w:rtl/>
              </w:rPr>
            </w:pPr>
          </w:p>
        </w:tc>
        <w:tc>
          <w:tcPr>
            <w:tcW w:w="2400" w:type="pct"/>
            <w:shd w:val="clear" w:color="auto" w:fill="auto"/>
          </w:tcPr>
          <w:p w:rsidR="00BF439B" w:rsidRPr="00AC6D18" w:rsidRDefault="00BF439B" w:rsidP="00B17D8B">
            <w:pPr>
              <w:pStyle w:val="rfdVar0"/>
              <w:rPr>
                <w:rtl/>
              </w:rPr>
            </w:pPr>
            <w:r w:rsidRPr="00AC6D18">
              <w:rPr>
                <w:rtl/>
              </w:rPr>
              <w:t>الأكرم محم</w:t>
            </w:r>
            <w:r w:rsidR="00B17D8B">
              <w:rPr>
                <w:rtl/>
              </w:rPr>
              <w:t>ّ</w:t>
            </w:r>
            <w:r w:rsidRPr="00AC6D18">
              <w:rPr>
                <w:rtl/>
              </w:rPr>
              <w:t xml:space="preserve">د </w:t>
            </w:r>
            <w:r w:rsidR="00B17D8B">
              <w:rPr>
                <w:rtl/>
              </w:rPr>
              <w:t>صلّی الله عليه وآله وسلّم</w:t>
            </w:r>
            <w:r>
              <w:rPr>
                <w:rtl/>
              </w:rPr>
              <w:t xml:space="preserve"> من قبل </w:t>
            </w:r>
            <w:r w:rsidR="00B17D8B">
              <w:rPr>
                <w:rtl/>
              </w:rPr>
              <w:br/>
            </w:r>
            <w:r w:rsidRPr="00AC6D18">
              <w:rPr>
                <w:rtl/>
              </w:rPr>
              <w:t>ولادته إلى وفات</w:t>
            </w:r>
            <w:r>
              <w:rPr>
                <w:rtl/>
              </w:rPr>
              <w:t>ه</w:t>
            </w:r>
            <w:r w:rsidR="007E0241">
              <w:rPr>
                <w:rtl/>
              </w:rPr>
              <w:t xml:space="preserve"> ،</w:t>
            </w:r>
            <w:r>
              <w:rPr>
                <w:rtl/>
              </w:rPr>
              <w:t xml:space="preserve"> تم</w:t>
            </w:r>
            <w:r w:rsidR="00B17D8B">
              <w:rPr>
                <w:rtl/>
              </w:rPr>
              <w:t>َّ</w:t>
            </w:r>
            <w:r>
              <w:rPr>
                <w:rtl/>
              </w:rPr>
              <w:t xml:space="preserve"> جمعه من المصادر المعتمدة </w:t>
            </w:r>
            <w:r w:rsidR="00B17D8B">
              <w:rPr>
                <w:rtl/>
              </w:rPr>
              <w:br/>
            </w:r>
            <w:r w:rsidRPr="00AC6D18">
              <w:rPr>
                <w:rtl/>
              </w:rPr>
              <w:t>عند العامة وبعض مصادر الإ</w:t>
            </w:r>
            <w:r w:rsidR="00B17D8B">
              <w:rPr>
                <w:rtl/>
              </w:rPr>
              <w:t>ِ</w:t>
            </w:r>
            <w:r w:rsidRPr="00AC6D18">
              <w:rPr>
                <w:rtl/>
              </w:rPr>
              <w:t>مامية</w:t>
            </w:r>
            <w:r w:rsidR="00095AA9">
              <w:rPr>
                <w:rtl/>
              </w:rPr>
              <w:t xml:space="preserve"> .</w:t>
            </w:r>
          </w:p>
          <w:p w:rsidR="00BF439B" w:rsidRDefault="00BF439B" w:rsidP="00BF439B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صدر الكتاب في قم مؤخ</w:t>
            </w:r>
            <w:r w:rsidR="00B17D8B">
              <w:rPr>
                <w:rtl/>
              </w:rPr>
              <w:t>ّ</w:t>
            </w:r>
            <w:r w:rsidRPr="00AC6D18">
              <w:rPr>
                <w:rtl/>
              </w:rPr>
              <w:t>را</w:t>
            </w:r>
            <w:r w:rsidR="00B17D8B">
              <w:rPr>
                <w:rtl/>
              </w:rPr>
              <w:t>ً</w:t>
            </w:r>
            <w:r w:rsidR="00095AA9">
              <w:rPr>
                <w:rtl/>
              </w:rPr>
              <w:t xml:space="preserve"> .</w:t>
            </w:r>
          </w:p>
          <w:p w:rsidR="00467FBE" w:rsidRPr="00AC6D18" w:rsidRDefault="00467FBE" w:rsidP="00467FBE">
            <w:pPr>
              <w:pStyle w:val="rfdVar0"/>
              <w:rPr>
                <w:rtl/>
              </w:rPr>
            </w:pPr>
          </w:p>
          <w:p w:rsidR="00BF439B" w:rsidRPr="00467FBE" w:rsidRDefault="00467FBE" w:rsidP="00467FBE">
            <w:pPr>
              <w:pStyle w:val="rfdFootnote0"/>
              <w:rPr>
                <w:rStyle w:val="rfdFootnoteBold"/>
                <w:rtl/>
              </w:rPr>
            </w:pPr>
            <w:r w:rsidRPr="00467FBE">
              <w:rPr>
                <w:rStyle w:val="rfdFootnoteBold"/>
              </w:rPr>
              <w:sym w:font="Wingdings 2" w:char="F0F5"/>
            </w:r>
            <w:r w:rsidR="00BF439B" w:rsidRPr="00467FBE">
              <w:rPr>
                <w:rStyle w:val="rfdFootnoteBold"/>
                <w:rtl/>
              </w:rPr>
              <w:t xml:space="preserve"> جزاء الأعمال وآثار الأعمال في دار الدنيا</w:t>
            </w:r>
            <w:r w:rsidR="007E0241" w:rsidRPr="00467FBE">
              <w:rPr>
                <w:rStyle w:val="rfdFootnoteBold"/>
                <w:rtl/>
              </w:rPr>
              <w:t xml:space="preserve"> ،</w:t>
            </w:r>
            <w:r w:rsidR="00BF439B" w:rsidRPr="00467FBE">
              <w:rPr>
                <w:rStyle w:val="rfdFootnoteBold"/>
                <w:rtl/>
              </w:rPr>
              <w:t xml:space="preserve"> </w:t>
            </w:r>
            <w:r w:rsidR="00B17D8B" w:rsidRPr="00467FBE">
              <w:rPr>
                <w:rStyle w:val="rfdFootnoteBold"/>
                <w:rtl/>
              </w:rPr>
              <w:br/>
            </w:r>
            <w:r w:rsidR="00BF439B" w:rsidRPr="00467FBE">
              <w:rPr>
                <w:rStyle w:val="rfdFootnoteBold"/>
                <w:rtl/>
              </w:rPr>
              <w:t>ج 6</w:t>
            </w:r>
            <w:r w:rsidR="00095AA9" w:rsidRPr="00467FBE">
              <w:rPr>
                <w:rStyle w:val="rfdFootnoteBold"/>
                <w:rtl/>
              </w:rPr>
              <w:t xml:space="preserve"> .</w:t>
            </w:r>
          </w:p>
          <w:p w:rsidR="00BF439B" w:rsidRPr="00AC6D18" w:rsidRDefault="00BF439B" w:rsidP="00BF439B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تألي</w:t>
            </w:r>
            <w:r>
              <w:rPr>
                <w:rtl/>
              </w:rPr>
              <w:t>ف</w:t>
            </w:r>
            <w:r w:rsidR="007E0241">
              <w:rPr>
                <w:rtl/>
              </w:rPr>
              <w:t xml:space="preserve"> :</w:t>
            </w:r>
            <w:r>
              <w:rPr>
                <w:rtl/>
              </w:rPr>
              <w:t xml:space="preserve"> السيد هاشم الموسوي الجزائري </w:t>
            </w:r>
            <w:r w:rsidR="00B17D8B">
              <w:rPr>
                <w:rtl/>
              </w:rPr>
              <w:br/>
            </w:r>
            <w:r>
              <w:rPr>
                <w:rtl/>
              </w:rPr>
              <w:t>الناجي</w:t>
            </w:r>
            <w:r w:rsidR="00095AA9">
              <w:rPr>
                <w:rtl/>
              </w:rPr>
              <w:t xml:space="preserve"> .</w:t>
            </w:r>
          </w:p>
          <w:p w:rsidR="00BF439B" w:rsidRPr="00AC6D18" w:rsidRDefault="00BF439B" w:rsidP="00B17D8B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تضم</w:t>
            </w:r>
            <w:r w:rsidR="00B17D8B">
              <w:rPr>
                <w:rtl/>
              </w:rPr>
              <w:t>ّ</w:t>
            </w:r>
            <w:r w:rsidRPr="00AC6D18">
              <w:rPr>
                <w:rtl/>
              </w:rPr>
              <w:t>ن ه</w:t>
            </w:r>
            <w:r>
              <w:rPr>
                <w:rtl/>
              </w:rPr>
              <w:t>ذا الجزء أيضا</w:t>
            </w:r>
            <w:r w:rsidR="00B17D8B">
              <w:rPr>
                <w:rtl/>
              </w:rPr>
              <w:t>ً</w:t>
            </w:r>
            <w:r>
              <w:rPr>
                <w:rtl/>
              </w:rPr>
              <w:t xml:space="preserve"> الأحاديث والأخبار </w:t>
            </w:r>
            <w:r w:rsidR="00B17D8B">
              <w:rPr>
                <w:rtl/>
              </w:rPr>
              <w:br/>
            </w:r>
            <w:r w:rsidRPr="00AC6D18">
              <w:rPr>
                <w:rtl/>
              </w:rPr>
              <w:t xml:space="preserve">الواردة عن أهل البيت </w:t>
            </w:r>
            <w:r w:rsidR="00B17D8B">
              <w:rPr>
                <w:rtl/>
              </w:rPr>
              <w:t>عليهم السلام</w:t>
            </w:r>
            <w:r>
              <w:rPr>
                <w:rtl/>
              </w:rPr>
              <w:t xml:space="preserve"> </w:t>
            </w:r>
            <w:r w:rsidR="00B17D8B">
              <w:rPr>
                <w:rtl/>
              </w:rPr>
              <w:br/>
            </w:r>
            <w:r w:rsidRPr="00AC6D18">
              <w:rPr>
                <w:rtl/>
              </w:rPr>
              <w:t>مستخرجة</w:t>
            </w:r>
            <w:r>
              <w:rPr>
                <w:rtl/>
              </w:rPr>
              <w:t xml:space="preserve"> من المصادر الأصلية</w:t>
            </w:r>
            <w:r w:rsidR="007E0241">
              <w:rPr>
                <w:rtl/>
              </w:rPr>
              <w:t xml:space="preserve"> ،</w:t>
            </w:r>
            <w:r>
              <w:rPr>
                <w:rtl/>
              </w:rPr>
              <w:t xml:space="preserve"> تبي</w:t>
            </w:r>
            <w:r w:rsidR="00B17D8B">
              <w:rPr>
                <w:rtl/>
              </w:rPr>
              <w:t>ّ</w:t>
            </w:r>
            <w:r>
              <w:rPr>
                <w:rtl/>
              </w:rPr>
              <w:t xml:space="preserve">ن جزاء </w:t>
            </w:r>
            <w:r w:rsidR="00B17D8B">
              <w:rPr>
                <w:rtl/>
              </w:rPr>
              <w:br/>
            </w:r>
            <w:r w:rsidRPr="00AC6D18">
              <w:rPr>
                <w:rtl/>
              </w:rPr>
              <w:t>ارتكاب بعض ال</w:t>
            </w:r>
            <w:r>
              <w:rPr>
                <w:rtl/>
              </w:rPr>
              <w:t xml:space="preserve">أعمال وآثارها في حياة </w:t>
            </w:r>
            <w:r w:rsidR="00B17D8B">
              <w:rPr>
                <w:rtl/>
              </w:rPr>
              <w:br/>
            </w:r>
            <w:r w:rsidRPr="00AC6D18">
              <w:rPr>
                <w:rtl/>
              </w:rPr>
              <w:t>الإ</w:t>
            </w:r>
            <w:r w:rsidR="00B17D8B">
              <w:rPr>
                <w:rtl/>
              </w:rPr>
              <w:t>ِ</w:t>
            </w:r>
            <w:r w:rsidRPr="00AC6D18">
              <w:rPr>
                <w:rtl/>
              </w:rPr>
              <w:t>نسان</w:t>
            </w:r>
            <w:r w:rsidR="00095AA9">
              <w:rPr>
                <w:rtl/>
              </w:rPr>
              <w:t xml:space="preserve"> .</w:t>
            </w:r>
          </w:p>
          <w:p w:rsidR="00BF439B" w:rsidRDefault="00BF439B" w:rsidP="00BF439B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صدر الكتاب في قم مؤخ</w:t>
            </w:r>
            <w:r w:rsidR="00B17D8B">
              <w:rPr>
                <w:rtl/>
              </w:rPr>
              <w:t>ّ</w:t>
            </w:r>
            <w:r w:rsidRPr="00AC6D18">
              <w:rPr>
                <w:rtl/>
              </w:rPr>
              <w:t>را</w:t>
            </w:r>
            <w:r w:rsidR="00B17D8B">
              <w:rPr>
                <w:rtl/>
              </w:rPr>
              <w:t>ً</w:t>
            </w:r>
            <w:r w:rsidR="00095AA9">
              <w:rPr>
                <w:rtl/>
              </w:rPr>
              <w:t xml:space="preserve"> .</w:t>
            </w:r>
          </w:p>
          <w:p w:rsidR="00467FBE" w:rsidRPr="00AC6D18" w:rsidRDefault="00467FBE" w:rsidP="00467FBE">
            <w:pPr>
              <w:pStyle w:val="rfdVar0"/>
              <w:rPr>
                <w:rtl/>
              </w:rPr>
            </w:pPr>
          </w:p>
          <w:p w:rsidR="00BF439B" w:rsidRPr="00467FBE" w:rsidRDefault="00467FBE" w:rsidP="00467FBE">
            <w:pPr>
              <w:pStyle w:val="rfdFootnote0"/>
              <w:rPr>
                <w:rStyle w:val="rfdFootnoteBold"/>
                <w:rtl/>
              </w:rPr>
            </w:pPr>
            <w:r w:rsidRPr="00467FBE">
              <w:rPr>
                <w:rStyle w:val="rfdFootnoteBold"/>
              </w:rPr>
              <w:sym w:font="Wingdings 2" w:char="F0F5"/>
            </w:r>
            <w:r w:rsidR="00BF439B" w:rsidRPr="00467FBE">
              <w:rPr>
                <w:rStyle w:val="rfdFootnoteBold"/>
                <w:rtl/>
              </w:rPr>
              <w:t xml:space="preserve"> الميثاق</w:t>
            </w:r>
            <w:r w:rsidR="00095AA9" w:rsidRPr="00467FBE">
              <w:rPr>
                <w:rStyle w:val="rfdFootnoteBold"/>
                <w:rtl/>
              </w:rPr>
              <w:t xml:space="preserve"> .</w:t>
            </w:r>
          </w:p>
          <w:p w:rsidR="00BF439B" w:rsidRPr="00AC6D18" w:rsidRDefault="00BF439B" w:rsidP="00BF439B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تأليف</w:t>
            </w:r>
            <w:r w:rsidR="007E0241">
              <w:rPr>
                <w:rtl/>
              </w:rPr>
              <w:t xml:space="preserve"> :</w:t>
            </w:r>
            <w:r w:rsidRPr="00AC6D18">
              <w:rPr>
                <w:rtl/>
              </w:rPr>
              <w:t xml:space="preserve"> الشيخ محمد مهدي الآصفي</w:t>
            </w:r>
            <w:r w:rsidR="00095AA9">
              <w:rPr>
                <w:rtl/>
              </w:rPr>
              <w:t xml:space="preserve"> .</w:t>
            </w:r>
          </w:p>
          <w:p w:rsidR="00BF439B" w:rsidRDefault="00BF439B" w:rsidP="00BF439B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بحث حو</w:t>
            </w:r>
            <w:r>
              <w:rPr>
                <w:rtl/>
              </w:rPr>
              <w:t xml:space="preserve">ل العهد والميثاق بين العبد وبين </w:t>
            </w:r>
            <w:r w:rsidR="00B17D8B">
              <w:rPr>
                <w:rtl/>
              </w:rPr>
              <w:br/>
            </w:r>
            <w:r w:rsidRPr="00AC6D18">
              <w:rPr>
                <w:rtl/>
              </w:rPr>
              <w:t>الله تعا</w:t>
            </w:r>
            <w:r>
              <w:rPr>
                <w:rtl/>
              </w:rPr>
              <w:t xml:space="preserve">لى على أساس العلاقتين التكوينية </w:t>
            </w:r>
            <w:r w:rsidR="00B17D8B">
              <w:rPr>
                <w:rtl/>
              </w:rPr>
              <w:br/>
            </w:r>
            <w:r w:rsidRPr="00AC6D18">
              <w:rPr>
                <w:rtl/>
              </w:rPr>
              <w:t>والتشريعية</w:t>
            </w:r>
            <w:r w:rsidR="007E0241">
              <w:rPr>
                <w:rtl/>
              </w:rPr>
              <w:t xml:space="preserve"> ،</w:t>
            </w:r>
            <w:r>
              <w:rPr>
                <w:rtl/>
              </w:rPr>
              <w:t xml:space="preserve"> وأقسامه وقيمته في حياة الإ</w:t>
            </w:r>
            <w:r w:rsidR="00B17D8B">
              <w:rPr>
                <w:rtl/>
              </w:rPr>
              <w:t>ِ</w:t>
            </w:r>
            <w:r>
              <w:rPr>
                <w:rtl/>
              </w:rPr>
              <w:t xml:space="preserve">نسان </w:t>
            </w:r>
            <w:r w:rsidR="00B17D8B">
              <w:rPr>
                <w:rtl/>
              </w:rPr>
              <w:br/>
            </w:r>
            <w:r w:rsidRPr="00AC6D18">
              <w:rPr>
                <w:rtl/>
              </w:rPr>
              <w:t>وكيفي</w:t>
            </w:r>
            <w:r w:rsidR="00B17D8B">
              <w:rPr>
                <w:rtl/>
              </w:rPr>
              <w:t>ّ</w:t>
            </w:r>
            <w:r w:rsidRPr="00AC6D18">
              <w:rPr>
                <w:rtl/>
              </w:rPr>
              <w:t>ة الوفاء به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كل</w:t>
            </w:r>
            <w:r w:rsidR="00B17D8B">
              <w:rPr>
                <w:rtl/>
              </w:rPr>
              <w:t>ّ</w:t>
            </w:r>
            <w:r w:rsidRPr="00AC6D18">
              <w:rPr>
                <w:rtl/>
              </w:rPr>
              <w:t xml:space="preserve"> ذلك من خلا</w:t>
            </w:r>
            <w:r>
              <w:rPr>
                <w:rtl/>
              </w:rPr>
              <w:t xml:space="preserve">ل القرآن </w:t>
            </w:r>
            <w:r w:rsidR="00B17D8B">
              <w:rPr>
                <w:rtl/>
              </w:rPr>
              <w:br/>
            </w:r>
            <w:r w:rsidRPr="00AC6D18">
              <w:rPr>
                <w:rtl/>
              </w:rPr>
              <w:t>الكريم والحديث</w:t>
            </w:r>
            <w:r w:rsidR="00095AA9">
              <w:rPr>
                <w:rtl/>
              </w:rPr>
              <w:t xml:space="preserve"> .</w:t>
            </w:r>
          </w:p>
          <w:p w:rsidR="006550A7" w:rsidRDefault="00BF439B" w:rsidP="00BF439B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نشر</w:t>
            </w:r>
            <w:r w:rsidR="007E0241">
              <w:rPr>
                <w:rtl/>
              </w:rPr>
              <w:t xml:space="preserve"> :</w:t>
            </w:r>
            <w:r w:rsidRPr="00AC6D18">
              <w:rPr>
                <w:rtl/>
              </w:rPr>
              <w:t xml:space="preserve"> دار القرآن الكريم</w:t>
            </w:r>
            <w:r>
              <w:rPr>
                <w:rtl/>
              </w:rPr>
              <w:t xml:space="preserve"> ـ </w:t>
            </w:r>
            <w:r w:rsidRPr="00AC6D18">
              <w:rPr>
                <w:rtl/>
              </w:rPr>
              <w:t>قم</w:t>
            </w:r>
            <w:r w:rsidR="005C5FDB">
              <w:rPr>
                <w:rtl/>
              </w:rPr>
              <w:t xml:space="preserve"> / </w:t>
            </w:r>
            <w:r w:rsidRPr="00AC6D18">
              <w:rPr>
                <w:rtl/>
              </w:rPr>
              <w:t>1411 ه</w:t>
            </w:r>
            <w:r w:rsidR="00B17D8B">
              <w:rPr>
                <w:rtl/>
              </w:rPr>
              <w:t>ـ</w:t>
            </w:r>
            <w:r w:rsidR="00095AA9">
              <w:rPr>
                <w:rtl/>
              </w:rPr>
              <w:t xml:space="preserve"> .</w:t>
            </w:r>
          </w:p>
          <w:p w:rsidR="00B17D8B" w:rsidRDefault="00467FBE" w:rsidP="00B17D8B">
            <w:pPr>
              <w:pStyle w:val="rfdCenter"/>
              <w:rPr>
                <w:rtl/>
              </w:rPr>
            </w:pPr>
            <w:r>
              <w:sym w:font="Wingdings 2" w:char="F0F5"/>
            </w:r>
            <w:r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ab/>
            </w:r>
            <w:r>
              <w:rPr>
                <w:rFonts w:hint="cs"/>
                <w:rtl/>
              </w:rPr>
              <w:t xml:space="preserve"> </w:t>
            </w:r>
            <w:r>
              <w:rPr>
                <w:rFonts w:hint="cs"/>
              </w:rPr>
              <w:sym w:font="Wingdings 2" w:char="F0F5"/>
            </w:r>
            <w:r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ab/>
            </w:r>
            <w:r>
              <w:rPr>
                <w:rFonts w:hint="cs"/>
                <w:rtl/>
              </w:rPr>
              <w:t xml:space="preserve"> </w:t>
            </w:r>
            <w:r>
              <w:rPr>
                <w:rFonts w:hint="cs"/>
              </w:rPr>
              <w:sym w:font="Wingdings 2" w:char="F0F5"/>
            </w:r>
          </w:p>
        </w:tc>
      </w:tr>
    </w:tbl>
    <w:p w:rsidR="001A35A6" w:rsidRPr="00B562EE" w:rsidRDefault="001A35A6" w:rsidP="00B562EE">
      <w:r w:rsidRPr="00B562EE">
        <w:br w:type="page"/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4409"/>
        <w:gridCol w:w="367"/>
        <w:gridCol w:w="4409"/>
      </w:tblGrid>
      <w:tr w:rsidR="00BF439B" w:rsidTr="00396C8C">
        <w:tc>
          <w:tcPr>
            <w:tcW w:w="2400" w:type="pct"/>
            <w:shd w:val="clear" w:color="auto" w:fill="auto"/>
          </w:tcPr>
          <w:p w:rsidR="00B562EE" w:rsidRPr="00B562EE" w:rsidRDefault="00B562EE" w:rsidP="00B562EE">
            <w:pPr>
              <w:pStyle w:val="rfdVar0"/>
              <w:rPr>
                <w:rtl/>
              </w:rPr>
            </w:pPr>
          </w:p>
          <w:p w:rsidR="00A17407" w:rsidRPr="00B562EE" w:rsidRDefault="00B562EE" w:rsidP="00B562EE">
            <w:pPr>
              <w:pStyle w:val="rfdVar0"/>
              <w:rPr>
                <w:rStyle w:val="rfdFootnoteBold"/>
                <w:rtl/>
              </w:rPr>
            </w:pPr>
            <w:r w:rsidRPr="00B562EE">
              <w:rPr>
                <w:rStyle w:val="rfdFootnoteBold"/>
              </w:rPr>
              <w:sym w:font="Wingdings 2" w:char="F0F5"/>
            </w:r>
            <w:r w:rsidR="00A17407" w:rsidRPr="00B562EE">
              <w:rPr>
                <w:rStyle w:val="rfdFootnoteBold"/>
                <w:rtl/>
              </w:rPr>
              <w:t xml:space="preserve"> المعجم المفهرس لألفاظ الأحاديث عن </w:t>
            </w:r>
            <w:r w:rsidR="00085DC1" w:rsidRPr="00B562EE">
              <w:rPr>
                <w:rStyle w:val="rfdFootnoteBold"/>
                <w:rtl/>
              </w:rPr>
              <w:br/>
            </w:r>
            <w:r w:rsidR="00A17407" w:rsidRPr="00B562EE">
              <w:rPr>
                <w:rStyle w:val="rfdFootnoteBold"/>
                <w:rtl/>
              </w:rPr>
              <w:t>الكتب الأربعة</w:t>
            </w:r>
            <w:r w:rsidR="007E0241" w:rsidRPr="00B562EE">
              <w:rPr>
                <w:rStyle w:val="rfdFootnoteBold"/>
                <w:rtl/>
              </w:rPr>
              <w:t xml:space="preserve"> ،</w:t>
            </w:r>
            <w:r w:rsidR="00A17407" w:rsidRPr="00B562EE">
              <w:rPr>
                <w:rStyle w:val="rfdFootnoteBold"/>
                <w:rtl/>
              </w:rPr>
              <w:t xml:space="preserve"> ج 1</w:t>
            </w:r>
            <w:r w:rsidR="00095AA9" w:rsidRPr="00B562EE">
              <w:rPr>
                <w:rStyle w:val="rfdFootnoteBold"/>
                <w:rtl/>
              </w:rPr>
              <w:t xml:space="preserve"> .</w:t>
            </w:r>
          </w:p>
          <w:p w:rsidR="00A17407" w:rsidRPr="00AC6D18" w:rsidRDefault="00A17407" w:rsidP="00A17407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تأليف</w:t>
            </w:r>
            <w:r w:rsidR="007E0241">
              <w:rPr>
                <w:rtl/>
              </w:rPr>
              <w:t xml:space="preserve"> :</w:t>
            </w:r>
            <w:r w:rsidRPr="00AC6D18">
              <w:rPr>
                <w:rtl/>
              </w:rPr>
              <w:t xml:space="preserve"> مجموعة من الأساتذة</w:t>
            </w:r>
            <w:r w:rsidR="00095AA9">
              <w:rPr>
                <w:rtl/>
              </w:rPr>
              <w:t xml:space="preserve"> .</w:t>
            </w:r>
          </w:p>
          <w:p w:rsidR="00A17407" w:rsidRPr="00AC6D18" w:rsidRDefault="00A17407" w:rsidP="00B562EE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معجم مفهرس حسب الحروف الهجائية</w:t>
            </w:r>
            <w:r>
              <w:rPr>
                <w:rtl/>
              </w:rPr>
              <w:t xml:space="preserve"> </w:t>
            </w:r>
            <w:r w:rsidR="00085DC1">
              <w:rPr>
                <w:rtl/>
              </w:rPr>
              <w:br/>
            </w:r>
            <w:r w:rsidRPr="00AC6D18">
              <w:rPr>
                <w:rtl/>
              </w:rPr>
              <w:t>لألفاظ مصاد</w:t>
            </w:r>
            <w:r>
              <w:rPr>
                <w:rtl/>
              </w:rPr>
              <w:t>ر الحديث الأربعة لدى الإ</w:t>
            </w:r>
            <w:r w:rsidR="00085DC1">
              <w:rPr>
                <w:rtl/>
              </w:rPr>
              <w:t>ِ</w:t>
            </w:r>
            <w:r>
              <w:rPr>
                <w:rtl/>
              </w:rPr>
              <w:t>مامية</w:t>
            </w:r>
            <w:r w:rsidR="007E0241">
              <w:rPr>
                <w:rtl/>
              </w:rPr>
              <w:t xml:space="preserve"> ،</w:t>
            </w:r>
            <w:r w:rsidR="00B562EE">
              <w:rPr>
                <w:rFonts w:hint="cs"/>
                <w:rtl/>
              </w:rPr>
              <w:t xml:space="preserve"> </w:t>
            </w:r>
            <w:r w:rsidR="00B562EE">
              <w:rPr>
                <w:rtl/>
              </w:rPr>
              <w:br/>
            </w:r>
            <w:r w:rsidRPr="00AC6D18">
              <w:rPr>
                <w:rtl/>
              </w:rPr>
              <w:t>تضم</w:t>
            </w:r>
            <w:r w:rsidR="00085DC1">
              <w:rPr>
                <w:rtl/>
              </w:rPr>
              <w:t>ّ</w:t>
            </w:r>
            <w:r w:rsidRPr="00AC6D18">
              <w:rPr>
                <w:rtl/>
              </w:rPr>
              <w:t xml:space="preserve">ن الجزء الأول هذا من حرف </w:t>
            </w:r>
            <w:r w:rsidR="00773F9D">
              <w:rPr>
                <w:rtl/>
              </w:rPr>
              <w:t>(</w:t>
            </w:r>
            <w:r w:rsidR="00B562EE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آ</w:t>
            </w:r>
            <w:r w:rsidR="00B562EE">
              <w:rPr>
                <w:rFonts w:hint="cs"/>
                <w:rtl/>
              </w:rPr>
              <w:t xml:space="preserve"> </w:t>
            </w:r>
            <w:r w:rsidR="00773F9D">
              <w:rPr>
                <w:rtl/>
              </w:rPr>
              <w:t>)</w:t>
            </w:r>
            <w:r>
              <w:rPr>
                <w:rtl/>
              </w:rPr>
              <w:t xml:space="preserve"> إلى</w:t>
            </w:r>
            <w:r w:rsidR="00085DC1">
              <w:rPr>
                <w:rtl/>
              </w:rPr>
              <w:t xml:space="preserve"> </w:t>
            </w:r>
            <w:r w:rsidR="00085DC1">
              <w:rPr>
                <w:rtl/>
              </w:rPr>
              <w:br/>
            </w:r>
            <w:r w:rsidR="00773F9D">
              <w:rPr>
                <w:rtl/>
              </w:rPr>
              <w:t>(</w:t>
            </w:r>
            <w:r w:rsidR="00B562EE">
              <w:rPr>
                <w:rFonts w:hint="cs"/>
                <w:rtl/>
              </w:rPr>
              <w:t xml:space="preserve"> </w:t>
            </w:r>
            <w:r w:rsidRPr="00AC6D18">
              <w:rPr>
                <w:rtl/>
              </w:rPr>
              <w:t>أق</w:t>
            </w:r>
            <w:r w:rsidR="00085DC1">
              <w:rPr>
                <w:rtl/>
              </w:rPr>
              <w:t>َ</w:t>
            </w:r>
            <w:r w:rsidRPr="00AC6D18">
              <w:rPr>
                <w:rtl/>
              </w:rPr>
              <w:t>ف</w:t>
            </w:r>
            <w:r w:rsidR="00085DC1">
              <w:rPr>
                <w:rtl/>
              </w:rPr>
              <w:t>َ</w:t>
            </w:r>
            <w:r w:rsidR="00B562EE">
              <w:rPr>
                <w:rFonts w:hint="cs"/>
                <w:rtl/>
              </w:rPr>
              <w:t xml:space="preserve"> </w:t>
            </w:r>
            <w:r w:rsidR="00773F9D">
              <w:rPr>
                <w:rtl/>
              </w:rPr>
              <w:t>)</w:t>
            </w:r>
            <w:r w:rsidR="00095AA9">
              <w:rPr>
                <w:rtl/>
              </w:rPr>
              <w:t xml:space="preserve"> .</w:t>
            </w:r>
          </w:p>
          <w:p w:rsidR="00A17407" w:rsidRDefault="00A17407" w:rsidP="00A17407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نشر</w:t>
            </w:r>
            <w:r w:rsidR="007E0241">
              <w:rPr>
                <w:rtl/>
              </w:rPr>
              <w:t xml:space="preserve"> :</w:t>
            </w:r>
            <w:r w:rsidRPr="00AC6D18">
              <w:rPr>
                <w:rtl/>
              </w:rPr>
              <w:t xml:space="preserve"> مؤسسة المطالعات والتحقيقات</w:t>
            </w:r>
            <w:r>
              <w:rPr>
                <w:rtl/>
              </w:rPr>
              <w:t xml:space="preserve"> </w:t>
            </w:r>
            <w:r w:rsidR="00085DC1">
              <w:rPr>
                <w:rtl/>
              </w:rPr>
              <w:br/>
            </w:r>
            <w:r w:rsidRPr="00AC6D18">
              <w:rPr>
                <w:rtl/>
              </w:rPr>
              <w:t>الثقافية</w:t>
            </w:r>
            <w:r>
              <w:rPr>
                <w:rtl/>
              </w:rPr>
              <w:t xml:space="preserve"> ـ </w:t>
            </w:r>
            <w:r w:rsidRPr="00AC6D18">
              <w:rPr>
                <w:rtl/>
              </w:rPr>
              <w:t>طهران</w:t>
            </w:r>
            <w:r w:rsidR="005C5FDB">
              <w:rPr>
                <w:rtl/>
              </w:rPr>
              <w:t xml:space="preserve"> / </w:t>
            </w:r>
            <w:r w:rsidRPr="00AC6D18">
              <w:rPr>
                <w:rtl/>
              </w:rPr>
              <w:t>1411 ه</w:t>
            </w:r>
            <w:r w:rsidR="00085DC1">
              <w:rPr>
                <w:rtl/>
              </w:rPr>
              <w:t>ـ</w:t>
            </w:r>
            <w:r w:rsidR="00095AA9">
              <w:rPr>
                <w:rtl/>
              </w:rPr>
              <w:t xml:space="preserve"> .</w:t>
            </w:r>
          </w:p>
          <w:p w:rsidR="00B562EE" w:rsidRPr="00AC6D18" w:rsidRDefault="00B562EE" w:rsidP="00B562EE">
            <w:pPr>
              <w:pStyle w:val="rfdVar0"/>
              <w:rPr>
                <w:rtl/>
              </w:rPr>
            </w:pPr>
          </w:p>
          <w:p w:rsidR="00A17407" w:rsidRPr="00B562EE" w:rsidRDefault="00B562EE" w:rsidP="00B562EE">
            <w:pPr>
              <w:pStyle w:val="rfdFootnote0"/>
              <w:rPr>
                <w:rStyle w:val="rfdFootnoteBold"/>
                <w:rtl/>
              </w:rPr>
            </w:pPr>
            <w:r w:rsidRPr="00B562EE">
              <w:rPr>
                <w:rStyle w:val="rfdFootnoteBold"/>
              </w:rPr>
              <w:sym w:font="Wingdings 2" w:char="F0F5"/>
            </w:r>
            <w:r w:rsidR="00A17407" w:rsidRPr="00B562EE">
              <w:rPr>
                <w:rStyle w:val="rfdFootnoteBold"/>
                <w:rtl/>
              </w:rPr>
              <w:t xml:space="preserve"> آية التطهير</w:t>
            </w:r>
            <w:r w:rsidR="00095AA9" w:rsidRPr="00B562EE">
              <w:rPr>
                <w:rStyle w:val="rfdFootnoteBold"/>
                <w:rtl/>
              </w:rPr>
              <w:t xml:space="preserve"> .</w:t>
            </w:r>
          </w:p>
          <w:p w:rsidR="00A17407" w:rsidRDefault="00A17407" w:rsidP="00A17407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تأليف</w:t>
            </w:r>
            <w:r w:rsidR="007E0241">
              <w:rPr>
                <w:rtl/>
              </w:rPr>
              <w:t xml:space="preserve"> :</w:t>
            </w:r>
            <w:r w:rsidRPr="00AC6D18">
              <w:rPr>
                <w:rtl/>
              </w:rPr>
              <w:t xml:space="preserve"> الشيخ محمد مهدي الآصفي</w:t>
            </w:r>
            <w:r w:rsidR="00095AA9">
              <w:rPr>
                <w:rtl/>
              </w:rPr>
              <w:t xml:space="preserve"> .</w:t>
            </w:r>
          </w:p>
          <w:p w:rsidR="00A17407" w:rsidRPr="00AC6D18" w:rsidRDefault="00A17407" w:rsidP="00085DC1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 xml:space="preserve">دراسة حول مداليل الآية الكريمة </w:t>
            </w:r>
            <w:r w:rsidRPr="00085DC1">
              <w:rPr>
                <w:rStyle w:val="rfdAlaem"/>
                <w:rtl/>
              </w:rPr>
              <w:t>(</w:t>
            </w:r>
            <w:r w:rsidR="00B562EE" w:rsidRPr="00B562EE">
              <w:rPr>
                <w:rStyle w:val="rfdFootnoteAie"/>
                <w:rFonts w:hint="cs"/>
                <w:rtl/>
              </w:rPr>
              <w:t xml:space="preserve"> </w:t>
            </w:r>
            <w:r w:rsidR="00085DC1" w:rsidRPr="00B562EE">
              <w:rPr>
                <w:rStyle w:val="rfdFootnoteAie"/>
                <w:rtl/>
              </w:rPr>
              <w:t xml:space="preserve">إِنَّمَا </w:t>
            </w:r>
            <w:r w:rsidR="00085DC1" w:rsidRPr="00B562EE">
              <w:rPr>
                <w:rStyle w:val="rfdFootnoteAie"/>
                <w:rtl/>
              </w:rPr>
              <w:br/>
              <w:t xml:space="preserve">يُرِيدُ اللَّهُ لِيُذْهِبَ عَنكُمُ الرِّجْسَ أَهْلَ الْبَيْتِ </w:t>
            </w:r>
            <w:r w:rsidR="00085DC1" w:rsidRPr="00B562EE">
              <w:rPr>
                <w:rStyle w:val="rfdFootnoteAie"/>
                <w:rtl/>
              </w:rPr>
              <w:br/>
              <w:t>وَيُطَهِّرَكُمْ تَطْهِيرًا</w:t>
            </w:r>
            <w:r w:rsidR="00B562EE" w:rsidRPr="00B562EE">
              <w:rPr>
                <w:rStyle w:val="rfdFootnoteAie"/>
                <w:rFonts w:hint="cs"/>
                <w:rtl/>
              </w:rPr>
              <w:t xml:space="preserve"> </w:t>
            </w:r>
            <w:r w:rsidR="00773F9D" w:rsidRPr="00085DC1">
              <w:rPr>
                <w:rStyle w:val="rfdAlaem"/>
                <w:rtl/>
              </w:rPr>
              <w:t>)</w:t>
            </w:r>
            <w:r w:rsidRPr="00AC6D18">
              <w:rPr>
                <w:rtl/>
              </w:rPr>
              <w:t xml:space="preserve"> واختصاصها بأهل البيت</w:t>
            </w:r>
            <w:r>
              <w:rPr>
                <w:rtl/>
              </w:rPr>
              <w:t xml:space="preserve"> </w:t>
            </w:r>
            <w:r w:rsidR="00085DC1">
              <w:rPr>
                <w:rtl/>
              </w:rPr>
              <w:br/>
              <w:t>عليهم السلام</w:t>
            </w:r>
            <w:r w:rsidR="00095AA9">
              <w:rPr>
                <w:rtl/>
              </w:rPr>
              <w:t xml:space="preserve"> .</w:t>
            </w:r>
          </w:p>
          <w:p w:rsidR="00A17407" w:rsidRDefault="00A17407" w:rsidP="00A17407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نشر</w:t>
            </w:r>
            <w:r w:rsidR="007E0241">
              <w:rPr>
                <w:rtl/>
              </w:rPr>
              <w:t xml:space="preserve"> :</w:t>
            </w:r>
            <w:r w:rsidRPr="00AC6D18">
              <w:rPr>
                <w:rtl/>
              </w:rPr>
              <w:t xml:space="preserve"> دار القرآن الكريم</w:t>
            </w:r>
            <w:r>
              <w:rPr>
                <w:rtl/>
              </w:rPr>
              <w:t xml:space="preserve"> ـ </w:t>
            </w:r>
            <w:r w:rsidRPr="00AC6D18">
              <w:rPr>
                <w:rtl/>
              </w:rPr>
              <w:t>قم</w:t>
            </w:r>
            <w:r w:rsidR="005C5FDB">
              <w:rPr>
                <w:rtl/>
              </w:rPr>
              <w:t xml:space="preserve"> / </w:t>
            </w:r>
            <w:r w:rsidRPr="00AC6D18">
              <w:rPr>
                <w:rtl/>
              </w:rPr>
              <w:t>1411 ه</w:t>
            </w:r>
            <w:r w:rsidR="00085DC1">
              <w:rPr>
                <w:rtl/>
              </w:rPr>
              <w:t>ـ</w:t>
            </w:r>
            <w:r w:rsidR="00095AA9">
              <w:rPr>
                <w:rtl/>
              </w:rPr>
              <w:t xml:space="preserve"> .</w:t>
            </w:r>
          </w:p>
          <w:p w:rsidR="00B562EE" w:rsidRPr="00AC6D18" w:rsidRDefault="00B562EE" w:rsidP="00B562EE">
            <w:pPr>
              <w:pStyle w:val="rfdVar0"/>
              <w:rPr>
                <w:rtl/>
              </w:rPr>
            </w:pPr>
          </w:p>
          <w:p w:rsidR="00A17407" w:rsidRPr="00B562EE" w:rsidRDefault="00B562EE" w:rsidP="00B562EE">
            <w:pPr>
              <w:pStyle w:val="rfdFootnote0"/>
              <w:rPr>
                <w:rStyle w:val="rfdFootnoteBold"/>
                <w:rtl/>
              </w:rPr>
            </w:pPr>
            <w:r w:rsidRPr="00B562EE">
              <w:rPr>
                <w:rStyle w:val="rfdFootnoteBold"/>
              </w:rPr>
              <w:sym w:font="Wingdings 2" w:char="F0F5"/>
            </w:r>
            <w:r w:rsidR="00A17407" w:rsidRPr="00B562EE">
              <w:rPr>
                <w:rStyle w:val="rfdFootnoteBold"/>
                <w:rtl/>
              </w:rPr>
              <w:t xml:space="preserve"> فهرس مخطوطات مكتبة الإ</w:t>
            </w:r>
            <w:r w:rsidR="00085DC1" w:rsidRPr="00B562EE">
              <w:rPr>
                <w:rStyle w:val="rfdFootnoteBold"/>
                <w:rtl/>
              </w:rPr>
              <w:t>ِ</w:t>
            </w:r>
            <w:r w:rsidR="00A17407" w:rsidRPr="00B562EE">
              <w:rPr>
                <w:rStyle w:val="rfdFootnoteBold"/>
                <w:rtl/>
              </w:rPr>
              <w:t>مام الرضا</w:t>
            </w:r>
            <w:r w:rsidR="00085DC1" w:rsidRPr="00B562EE">
              <w:rPr>
                <w:rStyle w:val="rfdFootnoteBold"/>
                <w:rtl/>
              </w:rPr>
              <w:t xml:space="preserve"> </w:t>
            </w:r>
            <w:r w:rsidR="00085DC1" w:rsidRPr="00B562EE">
              <w:rPr>
                <w:rStyle w:val="rfdFootnoteBold"/>
                <w:rtl/>
              </w:rPr>
              <w:br/>
              <w:t xml:space="preserve">عليه </w:t>
            </w:r>
            <w:r w:rsidR="00A17407" w:rsidRPr="00B562EE">
              <w:rPr>
                <w:rStyle w:val="rfdFootnoteBold"/>
                <w:rtl/>
              </w:rPr>
              <w:t>السلام</w:t>
            </w:r>
            <w:r w:rsidR="007E0241" w:rsidRPr="00B562EE">
              <w:rPr>
                <w:rStyle w:val="rfdFootnoteBold"/>
                <w:rtl/>
              </w:rPr>
              <w:t xml:space="preserve"> ،</w:t>
            </w:r>
            <w:r w:rsidR="00A17407" w:rsidRPr="00B562EE">
              <w:rPr>
                <w:rStyle w:val="rfdFootnoteBold"/>
                <w:rtl/>
              </w:rPr>
              <w:t xml:space="preserve"> ج 12</w:t>
            </w:r>
            <w:r w:rsidR="00095AA9" w:rsidRPr="00B562EE">
              <w:rPr>
                <w:rStyle w:val="rfdFootnoteBold"/>
                <w:rtl/>
              </w:rPr>
              <w:t xml:space="preserve"> .</w:t>
            </w:r>
          </w:p>
          <w:p w:rsidR="00A17407" w:rsidRPr="00AC6D18" w:rsidRDefault="00A17407" w:rsidP="00A17407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تأليف</w:t>
            </w:r>
            <w:r w:rsidR="007E0241">
              <w:rPr>
                <w:rtl/>
              </w:rPr>
              <w:t xml:space="preserve"> :</w:t>
            </w:r>
            <w:r w:rsidRPr="00AC6D18">
              <w:rPr>
                <w:rtl/>
              </w:rPr>
              <w:t xml:space="preserve"> غلام علي عرفانيان</w:t>
            </w:r>
            <w:r w:rsidR="00095AA9">
              <w:rPr>
                <w:rtl/>
              </w:rPr>
              <w:t xml:space="preserve"> .</w:t>
            </w:r>
          </w:p>
          <w:p w:rsidR="00A17407" w:rsidRPr="00AC6D18" w:rsidRDefault="00A17407" w:rsidP="00085DC1">
            <w:pPr>
              <w:pStyle w:val="rfdVar"/>
              <w:rPr>
                <w:rtl/>
              </w:rPr>
            </w:pPr>
            <w:r>
              <w:rPr>
                <w:rtl/>
              </w:rPr>
              <w:t xml:space="preserve">فيه وصف </w:t>
            </w:r>
            <w:r w:rsidR="00085DC1">
              <w:rPr>
                <w:rtl/>
              </w:rPr>
              <w:t>ـ</w:t>
            </w:r>
            <w:r>
              <w:rPr>
                <w:rtl/>
              </w:rPr>
              <w:t xml:space="preserve"> 753 مخطوطة ومجموعة من</w:t>
            </w:r>
            <w:r w:rsidR="00085DC1">
              <w:rPr>
                <w:rtl/>
              </w:rPr>
              <w:t xml:space="preserve"> </w:t>
            </w:r>
            <w:r w:rsidR="00085DC1">
              <w:rPr>
                <w:rtl/>
              </w:rPr>
              <w:br/>
            </w:r>
            <w:r w:rsidRPr="00AC6D18">
              <w:rPr>
                <w:rtl/>
              </w:rPr>
              <w:t>محفوظا</w:t>
            </w:r>
            <w:r>
              <w:rPr>
                <w:rtl/>
              </w:rPr>
              <w:t>ت المكتبة في مدينة مشهد المقد</w:t>
            </w:r>
            <w:r w:rsidR="00085DC1">
              <w:rPr>
                <w:rtl/>
              </w:rPr>
              <w:t>ّ</w:t>
            </w:r>
            <w:r>
              <w:rPr>
                <w:rtl/>
              </w:rPr>
              <w:t>سة</w:t>
            </w:r>
            <w:r w:rsidR="00095AA9">
              <w:rPr>
                <w:rtl/>
              </w:rPr>
              <w:t xml:space="preserve"> .</w:t>
            </w:r>
          </w:p>
          <w:p w:rsidR="00BF439B" w:rsidRDefault="00A17407" w:rsidP="00085DC1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نشر</w:t>
            </w:r>
            <w:r w:rsidR="007E0241">
              <w:rPr>
                <w:rtl/>
              </w:rPr>
              <w:t xml:space="preserve"> :</w:t>
            </w:r>
            <w:r w:rsidRPr="00AC6D18">
              <w:rPr>
                <w:rtl/>
              </w:rPr>
              <w:t xml:space="preserve"> مكتبة الإ</w:t>
            </w:r>
            <w:r w:rsidR="00085DC1">
              <w:rPr>
                <w:rtl/>
              </w:rPr>
              <w:t>ِ</w:t>
            </w:r>
            <w:r w:rsidRPr="00AC6D18">
              <w:rPr>
                <w:rtl/>
              </w:rPr>
              <w:t xml:space="preserve">مام الرضا </w:t>
            </w:r>
            <w:r w:rsidR="00085DC1">
              <w:rPr>
                <w:rtl/>
              </w:rPr>
              <w:t>عليه السلام</w:t>
            </w:r>
            <w:r w:rsidR="008B5EBB">
              <w:rPr>
                <w:rtl/>
              </w:rPr>
              <w:t xml:space="preserve"> </w:t>
            </w:r>
            <w:r>
              <w:rPr>
                <w:rtl/>
              </w:rPr>
              <w:t>ـ</w:t>
            </w:r>
            <w:r w:rsidR="00085DC1">
              <w:rPr>
                <w:rtl/>
              </w:rPr>
              <w:t xml:space="preserve"> </w:t>
            </w:r>
            <w:r w:rsidR="00085DC1">
              <w:rPr>
                <w:rtl/>
              </w:rPr>
              <w:br/>
            </w:r>
            <w:r w:rsidRPr="00AC6D18">
              <w:rPr>
                <w:rtl/>
              </w:rPr>
              <w:t>مشهد</w:t>
            </w:r>
            <w:r w:rsidR="005C5FDB">
              <w:rPr>
                <w:rtl/>
              </w:rPr>
              <w:t xml:space="preserve"> / </w:t>
            </w:r>
            <w:r w:rsidRPr="00AC6D18">
              <w:rPr>
                <w:rtl/>
              </w:rPr>
              <w:t>1411 ه</w:t>
            </w:r>
            <w:r w:rsidR="00085DC1">
              <w:rPr>
                <w:rtl/>
              </w:rPr>
              <w:t>ـ</w:t>
            </w:r>
            <w:r w:rsidR="00095AA9">
              <w:rPr>
                <w:rtl/>
              </w:rPr>
              <w:t xml:space="preserve"> .</w:t>
            </w:r>
          </w:p>
        </w:tc>
        <w:tc>
          <w:tcPr>
            <w:tcW w:w="200" w:type="pct"/>
            <w:shd w:val="clear" w:color="auto" w:fill="auto"/>
          </w:tcPr>
          <w:p w:rsidR="00BF439B" w:rsidRDefault="00BF439B" w:rsidP="00BF439B">
            <w:pPr>
              <w:pStyle w:val="rfdNormal0"/>
              <w:rPr>
                <w:rtl/>
              </w:rPr>
            </w:pPr>
          </w:p>
        </w:tc>
        <w:tc>
          <w:tcPr>
            <w:tcW w:w="2400" w:type="pct"/>
            <w:shd w:val="clear" w:color="auto" w:fill="auto"/>
          </w:tcPr>
          <w:p w:rsidR="00B562EE" w:rsidRPr="00B562EE" w:rsidRDefault="00B562EE" w:rsidP="00B562EE">
            <w:pPr>
              <w:pStyle w:val="rfdVar0"/>
              <w:rPr>
                <w:rtl/>
              </w:rPr>
            </w:pPr>
          </w:p>
          <w:p w:rsidR="00A17407" w:rsidRPr="00B562EE" w:rsidRDefault="00B562EE" w:rsidP="00B562EE">
            <w:pPr>
              <w:pStyle w:val="rfdFootnote0"/>
              <w:rPr>
                <w:rStyle w:val="rfdFootnoteBold"/>
                <w:rtl/>
              </w:rPr>
            </w:pPr>
            <w:r w:rsidRPr="00B562EE">
              <w:rPr>
                <w:rStyle w:val="rfdFootnoteBold"/>
              </w:rPr>
              <w:sym w:font="Wingdings 2" w:char="F0F5"/>
            </w:r>
            <w:r w:rsidR="00A17407" w:rsidRPr="00B562EE">
              <w:rPr>
                <w:rStyle w:val="rfdFootnoteBold"/>
                <w:rtl/>
              </w:rPr>
              <w:t xml:space="preserve"> فهرس مخطوطات مكتبة آية الله المرعشي </w:t>
            </w:r>
            <w:r w:rsidR="00085DC1" w:rsidRPr="00B562EE">
              <w:rPr>
                <w:rStyle w:val="rfdFootnoteBold"/>
                <w:rtl/>
              </w:rPr>
              <w:br/>
            </w:r>
            <w:r w:rsidR="00A17407" w:rsidRPr="00B562EE">
              <w:rPr>
                <w:rStyle w:val="rfdFootnoteBold"/>
                <w:rtl/>
              </w:rPr>
              <w:t>العام</w:t>
            </w:r>
            <w:r w:rsidR="00085DC1" w:rsidRPr="00B562EE">
              <w:rPr>
                <w:rStyle w:val="rfdFootnoteBold"/>
                <w:rtl/>
              </w:rPr>
              <w:t>ّ</w:t>
            </w:r>
            <w:r w:rsidR="00A17407" w:rsidRPr="00B562EE">
              <w:rPr>
                <w:rStyle w:val="rfdFootnoteBold"/>
                <w:rtl/>
              </w:rPr>
              <w:t>ة</w:t>
            </w:r>
            <w:r w:rsidR="007E0241" w:rsidRPr="00B562EE">
              <w:rPr>
                <w:rStyle w:val="rfdFootnoteBold"/>
                <w:rtl/>
              </w:rPr>
              <w:t xml:space="preserve"> ،</w:t>
            </w:r>
            <w:r w:rsidR="00A17407" w:rsidRPr="00B562EE">
              <w:rPr>
                <w:rStyle w:val="rfdFootnoteBold"/>
                <w:rtl/>
              </w:rPr>
              <w:t xml:space="preserve"> ج 20</w:t>
            </w:r>
            <w:r w:rsidR="00095AA9" w:rsidRPr="00B562EE">
              <w:rPr>
                <w:rStyle w:val="rfdFootnoteBold"/>
                <w:rtl/>
              </w:rPr>
              <w:t xml:space="preserve"> .</w:t>
            </w:r>
          </w:p>
          <w:p w:rsidR="00A17407" w:rsidRPr="00AC6D18" w:rsidRDefault="00A17407" w:rsidP="00A17407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تأليف</w:t>
            </w:r>
            <w:r w:rsidR="007E0241">
              <w:rPr>
                <w:rtl/>
              </w:rPr>
              <w:t xml:space="preserve"> :</w:t>
            </w:r>
            <w:r w:rsidRPr="00AC6D18">
              <w:rPr>
                <w:rtl/>
              </w:rPr>
              <w:t xml:space="preserve"> السي</w:t>
            </w:r>
            <w:r w:rsidR="00085DC1">
              <w:rPr>
                <w:rtl/>
              </w:rPr>
              <w:t>ّ</w:t>
            </w:r>
            <w:r w:rsidRPr="00AC6D18">
              <w:rPr>
                <w:rtl/>
              </w:rPr>
              <w:t>د أحمد الحسيني</w:t>
            </w:r>
            <w:r w:rsidR="00095AA9">
              <w:rPr>
                <w:rtl/>
              </w:rPr>
              <w:t xml:space="preserve"> .</w:t>
            </w:r>
          </w:p>
          <w:p w:rsidR="00A17407" w:rsidRPr="00AC6D18" w:rsidRDefault="00A17407" w:rsidP="00A17407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في</w:t>
            </w:r>
            <w:r>
              <w:rPr>
                <w:rtl/>
              </w:rPr>
              <w:t xml:space="preserve">ه وصف لأربع مائة مخطوطة ومجموعة </w:t>
            </w:r>
            <w:r w:rsidR="00085DC1">
              <w:rPr>
                <w:rtl/>
              </w:rPr>
              <w:br/>
            </w:r>
            <w:r>
              <w:rPr>
                <w:rtl/>
              </w:rPr>
              <w:t>ذات عد</w:t>
            </w:r>
            <w:r w:rsidR="00085DC1">
              <w:rPr>
                <w:rtl/>
              </w:rPr>
              <w:t>ّ</w:t>
            </w:r>
            <w:r>
              <w:rPr>
                <w:rtl/>
              </w:rPr>
              <w:t xml:space="preserve">ة رسائل مخطوطة من محفوظات </w:t>
            </w:r>
            <w:r w:rsidR="00085DC1">
              <w:rPr>
                <w:rtl/>
              </w:rPr>
              <w:br/>
            </w:r>
            <w:r w:rsidRPr="00AC6D18">
              <w:rPr>
                <w:rtl/>
              </w:rPr>
              <w:t>المكتبة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مبتدئا</w:t>
            </w:r>
            <w:r w:rsidR="00085DC1">
              <w:rPr>
                <w:rtl/>
              </w:rPr>
              <w:t>ً</w:t>
            </w:r>
            <w:r w:rsidRPr="00AC6D18">
              <w:rPr>
                <w:rtl/>
              </w:rPr>
              <w:t xml:space="preserve"> بالرقم 7601</w:t>
            </w:r>
            <w:r w:rsidR="00095AA9">
              <w:rPr>
                <w:rtl/>
              </w:rPr>
              <w:t xml:space="preserve"> .</w:t>
            </w:r>
          </w:p>
          <w:p w:rsidR="00A17407" w:rsidRDefault="00A17407" w:rsidP="00A17407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نشر</w:t>
            </w:r>
            <w:r w:rsidR="007E0241">
              <w:rPr>
                <w:rtl/>
              </w:rPr>
              <w:t xml:space="preserve"> :</w:t>
            </w:r>
            <w:r w:rsidRPr="00AC6D18">
              <w:rPr>
                <w:rtl/>
              </w:rPr>
              <w:t xml:space="preserve"> مكتبة آية الله المرعشي العام</w:t>
            </w:r>
            <w:r w:rsidR="00085DC1">
              <w:rPr>
                <w:rtl/>
              </w:rPr>
              <w:t>ّ</w:t>
            </w:r>
            <w:r w:rsidRPr="00AC6D18">
              <w:rPr>
                <w:rtl/>
              </w:rPr>
              <w:t>ة</w:t>
            </w:r>
            <w:r w:rsidR="008B5EBB">
              <w:rPr>
                <w:rtl/>
              </w:rPr>
              <w:t xml:space="preserve"> </w:t>
            </w:r>
            <w:r>
              <w:rPr>
                <w:rtl/>
              </w:rPr>
              <w:t xml:space="preserve">ـ </w:t>
            </w:r>
            <w:r w:rsidR="00085DC1">
              <w:rPr>
                <w:rtl/>
              </w:rPr>
              <w:br/>
            </w:r>
            <w:r w:rsidRPr="00AC6D18">
              <w:rPr>
                <w:rtl/>
              </w:rPr>
              <w:t>قم</w:t>
            </w:r>
            <w:r w:rsidR="00095AA9">
              <w:rPr>
                <w:rtl/>
              </w:rPr>
              <w:t xml:space="preserve"> .</w:t>
            </w:r>
          </w:p>
          <w:p w:rsidR="00B562EE" w:rsidRPr="00AC6D18" w:rsidRDefault="00B562EE" w:rsidP="00B562EE">
            <w:pPr>
              <w:pStyle w:val="rfdVar0"/>
              <w:rPr>
                <w:rtl/>
              </w:rPr>
            </w:pPr>
          </w:p>
          <w:p w:rsidR="00A17407" w:rsidRPr="00B562EE" w:rsidRDefault="00B562EE" w:rsidP="00B562EE">
            <w:pPr>
              <w:pStyle w:val="rfdVar0"/>
              <w:rPr>
                <w:rStyle w:val="rfdFootnoteBold"/>
                <w:rtl/>
              </w:rPr>
            </w:pPr>
            <w:r w:rsidRPr="00B562EE">
              <w:rPr>
                <w:rStyle w:val="rfdFootnoteBold"/>
              </w:rPr>
              <w:sym w:font="Wingdings 2" w:char="F0F5"/>
            </w:r>
            <w:r w:rsidR="00A17407" w:rsidRPr="00B562EE">
              <w:rPr>
                <w:rStyle w:val="rfdFootnoteBold"/>
                <w:rtl/>
              </w:rPr>
              <w:t xml:space="preserve"> تحفة الزائرين</w:t>
            </w:r>
            <w:r w:rsidR="00095AA9" w:rsidRPr="00B562EE">
              <w:rPr>
                <w:rStyle w:val="rfdFootnoteBold"/>
                <w:rtl/>
              </w:rPr>
              <w:t xml:space="preserve"> .</w:t>
            </w:r>
          </w:p>
          <w:p w:rsidR="00A17407" w:rsidRPr="00AC6D18" w:rsidRDefault="00A17407" w:rsidP="00A17407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تأليف</w:t>
            </w:r>
            <w:r w:rsidR="007E0241">
              <w:rPr>
                <w:rtl/>
              </w:rPr>
              <w:t xml:space="preserve"> :</w:t>
            </w:r>
            <w:r w:rsidRPr="00AC6D18">
              <w:rPr>
                <w:rtl/>
              </w:rPr>
              <w:t xml:space="preserve"> السيد عادل العلوي</w:t>
            </w:r>
            <w:r w:rsidR="00095AA9">
              <w:rPr>
                <w:rtl/>
              </w:rPr>
              <w:t xml:space="preserve"> .</w:t>
            </w:r>
          </w:p>
          <w:p w:rsidR="00A17407" w:rsidRPr="00AC6D18" w:rsidRDefault="00A17407" w:rsidP="00085DC1">
            <w:pPr>
              <w:pStyle w:val="rfdVar"/>
              <w:rPr>
                <w:rtl/>
              </w:rPr>
            </w:pPr>
            <w:r>
              <w:rPr>
                <w:rtl/>
              </w:rPr>
              <w:t xml:space="preserve">كتاب يبحث في تاريخ مدينة مشهد </w:t>
            </w:r>
            <w:r w:rsidR="00085DC1">
              <w:rPr>
                <w:rtl/>
              </w:rPr>
              <w:br/>
            </w:r>
            <w:r w:rsidRPr="00AC6D18">
              <w:rPr>
                <w:rtl/>
              </w:rPr>
              <w:t>المقد</w:t>
            </w:r>
            <w:r w:rsidR="00085DC1">
              <w:rPr>
                <w:rtl/>
              </w:rPr>
              <w:t>ّ</w:t>
            </w:r>
            <w:r w:rsidRPr="00AC6D18">
              <w:rPr>
                <w:rtl/>
              </w:rPr>
              <w:t xml:space="preserve">سة عبر </w:t>
            </w:r>
            <w:r>
              <w:rPr>
                <w:rtl/>
              </w:rPr>
              <w:t>التاريخ</w:t>
            </w:r>
            <w:r w:rsidR="007E0241">
              <w:rPr>
                <w:rtl/>
              </w:rPr>
              <w:t xml:space="preserve"> ،</w:t>
            </w:r>
            <w:r>
              <w:rPr>
                <w:rtl/>
              </w:rPr>
              <w:t xml:space="preserve"> ومختصر عن حياة الإ</w:t>
            </w:r>
            <w:r w:rsidR="00085DC1">
              <w:rPr>
                <w:rtl/>
              </w:rPr>
              <w:t>ِ</w:t>
            </w:r>
            <w:r>
              <w:rPr>
                <w:rtl/>
              </w:rPr>
              <w:t xml:space="preserve">مام </w:t>
            </w:r>
            <w:r w:rsidR="00085DC1">
              <w:rPr>
                <w:rtl/>
              </w:rPr>
              <w:br/>
            </w:r>
            <w:r w:rsidRPr="00AC6D18">
              <w:rPr>
                <w:rtl/>
              </w:rPr>
              <w:t>علي</w:t>
            </w:r>
            <w:r w:rsidR="00085DC1">
              <w:rPr>
                <w:rtl/>
              </w:rPr>
              <w:t>ّ</w:t>
            </w:r>
            <w:r w:rsidRPr="00AC6D18">
              <w:rPr>
                <w:rtl/>
              </w:rPr>
              <w:t xml:space="preserve"> الرضا </w:t>
            </w:r>
            <w:r w:rsidR="00085DC1">
              <w:rPr>
                <w:rtl/>
              </w:rPr>
              <w:t>عليه السلام</w:t>
            </w:r>
            <w:r w:rsidRPr="00AC6D18">
              <w:rPr>
                <w:rtl/>
              </w:rPr>
              <w:t xml:space="preserve"> </w:t>
            </w:r>
            <w:r w:rsidR="00773F9D">
              <w:rPr>
                <w:rtl/>
              </w:rPr>
              <w:t>(</w:t>
            </w:r>
            <w:r w:rsidR="00B562EE">
              <w:rPr>
                <w:rFonts w:hint="cs"/>
                <w:rtl/>
              </w:rPr>
              <w:t xml:space="preserve"> </w:t>
            </w:r>
            <w:r w:rsidRPr="00AC6D18">
              <w:rPr>
                <w:rtl/>
              </w:rPr>
              <w:t>148</w:t>
            </w:r>
            <w:r>
              <w:rPr>
                <w:rtl/>
              </w:rPr>
              <w:t xml:space="preserve"> ـ </w:t>
            </w:r>
            <w:r w:rsidRPr="00AC6D18">
              <w:rPr>
                <w:rtl/>
              </w:rPr>
              <w:t>203 ه</w:t>
            </w:r>
            <w:r w:rsidR="00085DC1">
              <w:rPr>
                <w:rtl/>
              </w:rPr>
              <w:t>ـ</w:t>
            </w:r>
            <w:r w:rsidR="00B562EE">
              <w:rPr>
                <w:rFonts w:hint="cs"/>
                <w:rtl/>
              </w:rPr>
              <w:t xml:space="preserve"> </w:t>
            </w:r>
            <w:r w:rsidR="00773F9D">
              <w:rPr>
                <w:rtl/>
              </w:rPr>
              <w:t>)</w:t>
            </w:r>
            <w:r>
              <w:rPr>
                <w:rtl/>
              </w:rPr>
              <w:t xml:space="preserve"> </w:t>
            </w:r>
            <w:r w:rsidR="00085DC1">
              <w:rPr>
                <w:rtl/>
              </w:rPr>
              <w:br/>
            </w:r>
            <w:r w:rsidRPr="00AC6D18">
              <w:rPr>
                <w:rtl/>
              </w:rPr>
              <w:t>وتاريخ م</w:t>
            </w:r>
            <w:r>
              <w:rPr>
                <w:rtl/>
              </w:rPr>
              <w:t>شهده المقد</w:t>
            </w:r>
            <w:r w:rsidR="00085DC1">
              <w:rPr>
                <w:rtl/>
              </w:rPr>
              <w:t>ّ</w:t>
            </w:r>
            <w:r>
              <w:rPr>
                <w:rtl/>
              </w:rPr>
              <w:t>س</w:t>
            </w:r>
            <w:r w:rsidR="007E0241">
              <w:rPr>
                <w:rtl/>
              </w:rPr>
              <w:t xml:space="preserve"> ،</w:t>
            </w:r>
            <w:r>
              <w:rPr>
                <w:rtl/>
              </w:rPr>
              <w:t xml:space="preserve"> إضافة إلى ذكر بعض </w:t>
            </w:r>
            <w:r w:rsidR="00085DC1">
              <w:rPr>
                <w:rtl/>
              </w:rPr>
              <w:br/>
            </w:r>
            <w:r w:rsidRPr="00AC6D18">
              <w:rPr>
                <w:rtl/>
              </w:rPr>
              <w:t>الزيارات والأدعية له</w:t>
            </w:r>
            <w:r w:rsidR="00085DC1">
              <w:rPr>
                <w:rtl/>
              </w:rPr>
              <w:t xml:space="preserve"> عليه السلام</w:t>
            </w:r>
            <w:r w:rsidR="00095AA9">
              <w:rPr>
                <w:rtl/>
              </w:rPr>
              <w:t xml:space="preserve"> .</w:t>
            </w:r>
          </w:p>
          <w:p w:rsidR="00A17407" w:rsidRDefault="00A17407" w:rsidP="00A17407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نشر</w:t>
            </w:r>
            <w:r w:rsidR="007E0241">
              <w:rPr>
                <w:rtl/>
              </w:rPr>
              <w:t xml:space="preserve"> :</w:t>
            </w:r>
            <w:r w:rsidRPr="00AC6D18">
              <w:rPr>
                <w:rtl/>
              </w:rPr>
              <w:t xml:space="preserve"> منشورات الأدب</w:t>
            </w:r>
            <w:r>
              <w:rPr>
                <w:rtl/>
              </w:rPr>
              <w:t xml:space="preserve"> ـ </w:t>
            </w:r>
            <w:r w:rsidRPr="00AC6D18">
              <w:rPr>
                <w:rtl/>
              </w:rPr>
              <w:t>قم</w:t>
            </w:r>
            <w:r w:rsidR="005C5FDB">
              <w:rPr>
                <w:rtl/>
              </w:rPr>
              <w:t xml:space="preserve"> / </w:t>
            </w:r>
            <w:r w:rsidRPr="00AC6D18">
              <w:rPr>
                <w:rtl/>
              </w:rPr>
              <w:t>1411 ه</w:t>
            </w:r>
            <w:r w:rsidR="00085DC1">
              <w:rPr>
                <w:rtl/>
              </w:rPr>
              <w:t>ـ</w:t>
            </w:r>
            <w:r w:rsidR="00095AA9">
              <w:rPr>
                <w:rtl/>
              </w:rPr>
              <w:t xml:space="preserve"> .</w:t>
            </w:r>
          </w:p>
          <w:p w:rsidR="00B562EE" w:rsidRPr="00AC6D18" w:rsidRDefault="00B562EE" w:rsidP="00B562EE">
            <w:pPr>
              <w:pStyle w:val="rfdVar0"/>
              <w:rPr>
                <w:rtl/>
              </w:rPr>
            </w:pPr>
          </w:p>
          <w:p w:rsidR="00A17407" w:rsidRPr="00B562EE" w:rsidRDefault="00B562EE" w:rsidP="00B562EE">
            <w:pPr>
              <w:pStyle w:val="rfdFootnote0"/>
              <w:rPr>
                <w:rStyle w:val="rfdFootnoteBold"/>
                <w:rtl/>
              </w:rPr>
            </w:pPr>
            <w:r w:rsidRPr="00B562EE">
              <w:rPr>
                <w:rStyle w:val="rfdFootnoteBold"/>
              </w:rPr>
              <w:sym w:font="Wingdings 2" w:char="F0F5"/>
            </w:r>
            <w:r w:rsidR="00A17407" w:rsidRPr="00B562EE">
              <w:rPr>
                <w:rStyle w:val="rfdFootnoteBold"/>
                <w:rtl/>
              </w:rPr>
              <w:t xml:space="preserve"> الدرر الملتقطة في تفسير الآيات القرآنية</w:t>
            </w:r>
            <w:r w:rsidR="00095AA9" w:rsidRPr="00B562EE">
              <w:rPr>
                <w:rStyle w:val="rfdFootnoteBold"/>
                <w:rtl/>
              </w:rPr>
              <w:t xml:space="preserve"> .</w:t>
            </w:r>
          </w:p>
          <w:p w:rsidR="00A17407" w:rsidRDefault="00A17407" w:rsidP="00A17407">
            <w:pPr>
              <w:pStyle w:val="rfdVar"/>
              <w:rPr>
                <w:rtl/>
              </w:rPr>
            </w:pPr>
            <w:r>
              <w:rPr>
                <w:rtl/>
              </w:rPr>
              <w:t>جمع وترتيب وتحقيق</w:t>
            </w:r>
            <w:r w:rsidR="007E0241">
              <w:rPr>
                <w:rtl/>
              </w:rPr>
              <w:t xml:space="preserve"> :</w:t>
            </w:r>
            <w:r>
              <w:rPr>
                <w:rtl/>
              </w:rPr>
              <w:t xml:space="preserve"> السيد مهدي </w:t>
            </w:r>
            <w:r w:rsidR="00085DC1">
              <w:rPr>
                <w:rtl/>
              </w:rPr>
              <w:br/>
            </w:r>
            <w:r w:rsidRPr="00AC6D18">
              <w:rPr>
                <w:rtl/>
              </w:rPr>
              <w:t>الرجائي</w:t>
            </w:r>
            <w:r w:rsidR="00095AA9">
              <w:rPr>
                <w:rtl/>
              </w:rPr>
              <w:t xml:space="preserve"> .</w:t>
            </w:r>
          </w:p>
          <w:p w:rsidR="00BF439B" w:rsidRDefault="00A17407" w:rsidP="00F77265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هو ت</w:t>
            </w:r>
            <w:r>
              <w:rPr>
                <w:rtl/>
              </w:rPr>
              <w:t xml:space="preserve">فسير لمجموعة من الآيات القرآنية </w:t>
            </w:r>
            <w:r w:rsidR="00085DC1">
              <w:rPr>
                <w:rtl/>
              </w:rPr>
              <w:br/>
            </w:r>
            <w:r w:rsidRPr="00AC6D18">
              <w:rPr>
                <w:rtl/>
              </w:rPr>
              <w:t>ال</w:t>
            </w:r>
            <w:r>
              <w:rPr>
                <w:rtl/>
              </w:rPr>
              <w:t>كريمة الت</w:t>
            </w:r>
            <w:r w:rsidR="00085DC1">
              <w:rPr>
                <w:rtl/>
              </w:rPr>
              <w:t>ُ</w:t>
            </w:r>
            <w:r>
              <w:rPr>
                <w:rtl/>
              </w:rPr>
              <w:t>ق</w:t>
            </w:r>
            <w:r w:rsidR="00085DC1">
              <w:rPr>
                <w:rtl/>
              </w:rPr>
              <w:t>ِ</w:t>
            </w:r>
            <w:r>
              <w:rPr>
                <w:rtl/>
              </w:rPr>
              <w:t>ط</w:t>
            </w:r>
            <w:r w:rsidR="00085DC1">
              <w:rPr>
                <w:rtl/>
              </w:rPr>
              <w:t>َ</w:t>
            </w:r>
            <w:r>
              <w:rPr>
                <w:rtl/>
              </w:rPr>
              <w:t xml:space="preserve">ت من مجموعة كبيرة من </w:t>
            </w:r>
            <w:r w:rsidR="00085DC1">
              <w:rPr>
                <w:rtl/>
              </w:rPr>
              <w:br/>
            </w:r>
            <w:r w:rsidRPr="00AC6D18">
              <w:rPr>
                <w:rtl/>
              </w:rPr>
              <w:t>مؤل</w:t>
            </w:r>
            <w:r w:rsidR="00085DC1">
              <w:rPr>
                <w:rtl/>
              </w:rPr>
              <w:t>ّ</w:t>
            </w:r>
            <w:r w:rsidRPr="00AC6D18">
              <w:rPr>
                <w:rtl/>
              </w:rPr>
              <w:t>فات وآثار</w:t>
            </w:r>
            <w:r>
              <w:rPr>
                <w:rtl/>
              </w:rPr>
              <w:t xml:space="preserve"> المحق</w:t>
            </w:r>
            <w:r w:rsidR="00085DC1">
              <w:rPr>
                <w:rtl/>
              </w:rPr>
              <w:t>ّ</w:t>
            </w:r>
            <w:r>
              <w:rPr>
                <w:rtl/>
              </w:rPr>
              <w:t>ق الخواجوئي</w:t>
            </w:r>
            <w:r w:rsidR="007E0241">
              <w:rPr>
                <w:rtl/>
              </w:rPr>
              <w:t xml:space="preserve"> ،</w:t>
            </w:r>
            <w:r>
              <w:rPr>
                <w:rtl/>
              </w:rPr>
              <w:t xml:space="preserve"> المولى محمد </w:t>
            </w:r>
            <w:r w:rsidR="00085DC1">
              <w:rPr>
                <w:rtl/>
              </w:rPr>
              <w:br/>
            </w:r>
            <w:r w:rsidRPr="00AC6D18">
              <w:rPr>
                <w:rtl/>
              </w:rPr>
              <w:t>إسماعيل بن الحسين بن محمد رضا المازندراني</w:t>
            </w:r>
            <w:r w:rsidR="00085DC1">
              <w:rPr>
                <w:rtl/>
              </w:rPr>
              <w:t xml:space="preserve"> </w:t>
            </w:r>
            <w:r w:rsidR="00085DC1">
              <w:rPr>
                <w:rtl/>
              </w:rPr>
              <w:br/>
            </w:r>
          </w:p>
        </w:tc>
      </w:tr>
    </w:tbl>
    <w:p w:rsidR="00C703C9" w:rsidRDefault="00C703C9" w:rsidP="0048656A">
      <w:pPr>
        <w:pStyle w:val="rfdVar"/>
        <w:rPr>
          <w:rtl/>
        </w:rPr>
        <w:sectPr w:rsidR="00C703C9" w:rsidSect="00107863">
          <w:headerReference w:type="even" r:id="rId361"/>
          <w:headerReference w:type="default" r:id="rId362"/>
          <w:headerReference w:type="first" r:id="rId363"/>
          <w:type w:val="continuous"/>
          <w:pgSz w:w="11907" w:h="16840" w:code="9"/>
          <w:pgMar w:top="1247" w:right="1361" w:bottom="1247" w:left="1361" w:header="720" w:footer="720" w:gutter="0"/>
          <w:cols w:space="720"/>
          <w:titlePg/>
          <w:bidi/>
          <w:rtlGutter/>
          <w:docGrid w:linePitch="360"/>
        </w:sectPr>
      </w:pPr>
    </w:p>
    <w:p w:rsidR="0048656A" w:rsidRPr="00C703C9" w:rsidRDefault="0048656A" w:rsidP="00C703C9">
      <w:r w:rsidRPr="00C703C9">
        <w:lastRenderedPageBreak/>
        <w:br w:type="page"/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4409"/>
        <w:gridCol w:w="367"/>
        <w:gridCol w:w="4409"/>
      </w:tblGrid>
      <w:tr w:rsidR="00A17407" w:rsidTr="009B6141">
        <w:tc>
          <w:tcPr>
            <w:tcW w:w="2400" w:type="pct"/>
            <w:shd w:val="clear" w:color="auto" w:fill="auto"/>
          </w:tcPr>
          <w:p w:rsidR="00A17407" w:rsidRPr="00AC6D18" w:rsidRDefault="00A17407" w:rsidP="00F77265">
            <w:pPr>
              <w:pStyle w:val="rfdVar0"/>
              <w:rPr>
                <w:rtl/>
              </w:rPr>
            </w:pPr>
            <w:r w:rsidRPr="00AC6D18">
              <w:rPr>
                <w:rtl/>
              </w:rPr>
              <w:lastRenderedPageBreak/>
              <w:t>الأصفهاني</w:t>
            </w:r>
            <w:r>
              <w:rPr>
                <w:rtl/>
              </w:rPr>
              <w:t xml:space="preserve"> ـ </w:t>
            </w:r>
            <w:r w:rsidRPr="00AC6D18">
              <w:rPr>
                <w:rtl/>
              </w:rPr>
              <w:t>المتوف</w:t>
            </w:r>
            <w:r w:rsidR="00085DC1">
              <w:rPr>
                <w:rtl/>
              </w:rPr>
              <w:t>ّ</w:t>
            </w:r>
            <w:r w:rsidRPr="00AC6D18">
              <w:rPr>
                <w:rtl/>
              </w:rPr>
              <w:t>ى سنة 1173 ه</w:t>
            </w:r>
            <w:r w:rsidR="00085DC1">
              <w:rPr>
                <w:rtl/>
              </w:rPr>
              <w:t>ـ</w:t>
            </w:r>
            <w:r>
              <w:rPr>
                <w:rtl/>
              </w:rPr>
              <w:t xml:space="preserve"> ـ وهي </w:t>
            </w:r>
            <w:r w:rsidR="00085DC1">
              <w:rPr>
                <w:rtl/>
              </w:rPr>
              <w:br/>
            </w:r>
            <w:r w:rsidRPr="00AC6D18">
              <w:rPr>
                <w:rtl/>
              </w:rPr>
              <w:t>مشحونة</w:t>
            </w:r>
            <w:r>
              <w:rPr>
                <w:rtl/>
              </w:rPr>
              <w:t xml:space="preserve"> بالتحقيقات والفوائد</w:t>
            </w:r>
            <w:r w:rsidR="007E0241">
              <w:rPr>
                <w:rtl/>
              </w:rPr>
              <w:t xml:space="preserve"> ،</w:t>
            </w:r>
            <w:r>
              <w:rPr>
                <w:rtl/>
              </w:rPr>
              <w:t xml:space="preserve"> من مباحث </w:t>
            </w:r>
            <w:r w:rsidR="00085DC1">
              <w:rPr>
                <w:rtl/>
              </w:rPr>
              <w:br/>
            </w:r>
            <w:r w:rsidRPr="00AC6D18">
              <w:rPr>
                <w:rtl/>
              </w:rPr>
              <w:t>فقهية وك</w:t>
            </w:r>
            <w:r>
              <w:rPr>
                <w:rtl/>
              </w:rPr>
              <w:t>لامية ولغوية</w:t>
            </w:r>
            <w:r w:rsidR="007E0241">
              <w:rPr>
                <w:rtl/>
              </w:rPr>
              <w:t xml:space="preserve"> ،</w:t>
            </w:r>
            <w:r>
              <w:rPr>
                <w:rtl/>
              </w:rPr>
              <w:t xml:space="preserve"> وحكمية وحديثية</w:t>
            </w:r>
            <w:r w:rsidR="007E0241">
              <w:rPr>
                <w:rtl/>
              </w:rPr>
              <w:t xml:space="preserve"> ،</w:t>
            </w:r>
            <w:r>
              <w:rPr>
                <w:rtl/>
              </w:rPr>
              <w:t xml:space="preserve"> </w:t>
            </w:r>
            <w:r w:rsidR="00085DC1">
              <w:rPr>
                <w:rtl/>
              </w:rPr>
              <w:br/>
            </w:r>
            <w:r w:rsidRPr="00AC6D18">
              <w:rPr>
                <w:rtl/>
              </w:rPr>
              <w:t>وغيرها</w:t>
            </w:r>
            <w:r w:rsidR="00095AA9">
              <w:rPr>
                <w:rtl/>
              </w:rPr>
              <w:t xml:space="preserve"> .</w:t>
            </w:r>
          </w:p>
          <w:p w:rsidR="00A17407" w:rsidRDefault="00A17407" w:rsidP="00A17407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نشر</w:t>
            </w:r>
            <w:r w:rsidR="007E0241">
              <w:rPr>
                <w:rtl/>
              </w:rPr>
              <w:t xml:space="preserve"> :</w:t>
            </w:r>
            <w:r w:rsidRPr="00AC6D18">
              <w:rPr>
                <w:rtl/>
              </w:rPr>
              <w:t xml:space="preserve"> دار القرآن الكريم</w:t>
            </w:r>
            <w:r>
              <w:rPr>
                <w:rtl/>
              </w:rPr>
              <w:t xml:space="preserve"> ـ </w:t>
            </w:r>
            <w:r w:rsidRPr="00AC6D18">
              <w:rPr>
                <w:rtl/>
              </w:rPr>
              <w:t>قم</w:t>
            </w:r>
            <w:r w:rsidR="005C5FDB">
              <w:rPr>
                <w:rtl/>
              </w:rPr>
              <w:t xml:space="preserve"> / </w:t>
            </w:r>
            <w:r w:rsidRPr="00AC6D18">
              <w:rPr>
                <w:rtl/>
              </w:rPr>
              <w:t>1412 ه</w:t>
            </w:r>
            <w:r w:rsidR="00085DC1">
              <w:rPr>
                <w:rtl/>
              </w:rPr>
              <w:t>ـ</w:t>
            </w:r>
            <w:r w:rsidR="00095AA9">
              <w:rPr>
                <w:rtl/>
              </w:rPr>
              <w:t xml:space="preserve"> .</w:t>
            </w:r>
          </w:p>
          <w:p w:rsidR="00B562EE" w:rsidRPr="00AC6D18" w:rsidRDefault="00B562EE" w:rsidP="00B562EE">
            <w:pPr>
              <w:pStyle w:val="rfdVar0"/>
              <w:rPr>
                <w:rtl/>
              </w:rPr>
            </w:pPr>
          </w:p>
          <w:p w:rsidR="00A17407" w:rsidRPr="00B562EE" w:rsidRDefault="00B562EE" w:rsidP="00B562EE">
            <w:pPr>
              <w:pStyle w:val="rfdFootnote0"/>
              <w:rPr>
                <w:rStyle w:val="rfdFootnoteBold"/>
                <w:rtl/>
              </w:rPr>
            </w:pPr>
            <w:r w:rsidRPr="00B562EE">
              <w:rPr>
                <w:rStyle w:val="rfdFootnoteBold"/>
              </w:rPr>
              <w:sym w:font="Wingdings 2" w:char="F0F5"/>
            </w:r>
            <w:r w:rsidR="00A17407" w:rsidRPr="00B562EE">
              <w:rPr>
                <w:rStyle w:val="rfdFootnoteBold"/>
                <w:rtl/>
              </w:rPr>
              <w:t xml:space="preserve"> المهدي</w:t>
            </w:r>
            <w:r w:rsidR="00085DC1" w:rsidRPr="00B562EE">
              <w:rPr>
                <w:rStyle w:val="rfdFootnoteBold"/>
                <w:rtl/>
              </w:rPr>
              <w:t>ّ</w:t>
            </w:r>
            <w:r w:rsidR="00A17407" w:rsidRPr="00B562EE">
              <w:rPr>
                <w:rStyle w:val="rfdFootnoteBold"/>
                <w:rtl/>
              </w:rPr>
              <w:t xml:space="preserve"> على لسان الحسين</w:t>
            </w:r>
            <w:r w:rsidR="00085DC1" w:rsidRPr="00B562EE">
              <w:rPr>
                <w:rStyle w:val="rfdFootnoteBold"/>
                <w:rtl/>
              </w:rPr>
              <w:t xml:space="preserve"> عليه السلام</w:t>
            </w:r>
            <w:r w:rsidR="00095AA9" w:rsidRPr="00B562EE">
              <w:rPr>
                <w:rStyle w:val="rfdFootnoteBold"/>
                <w:rtl/>
              </w:rPr>
              <w:t xml:space="preserve"> .</w:t>
            </w:r>
          </w:p>
          <w:p w:rsidR="00A17407" w:rsidRPr="00AC6D18" w:rsidRDefault="00A17407" w:rsidP="00A17407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تأليف الشيخ أحمد الصابري الهمداني</w:t>
            </w:r>
            <w:r w:rsidR="00095AA9">
              <w:rPr>
                <w:rtl/>
              </w:rPr>
              <w:t xml:space="preserve"> .</w:t>
            </w:r>
          </w:p>
          <w:p w:rsidR="00A17407" w:rsidRPr="00AC6D18" w:rsidRDefault="00A17407" w:rsidP="00085DC1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كتي</w:t>
            </w:r>
            <w:r w:rsidR="00085DC1">
              <w:rPr>
                <w:rtl/>
              </w:rPr>
              <w:t>ّ</w:t>
            </w:r>
            <w:r w:rsidRPr="00AC6D18">
              <w:rPr>
                <w:rtl/>
              </w:rPr>
              <w:t>ب ا</w:t>
            </w:r>
            <w:r>
              <w:rPr>
                <w:rtl/>
              </w:rPr>
              <w:t xml:space="preserve">شتمل في فصوله العشرة على ما ورد </w:t>
            </w:r>
            <w:r w:rsidR="00085DC1">
              <w:rPr>
                <w:rtl/>
              </w:rPr>
              <w:br/>
            </w:r>
            <w:r w:rsidRPr="00AC6D18">
              <w:rPr>
                <w:rtl/>
              </w:rPr>
              <w:t>عن سبط ال</w:t>
            </w:r>
            <w:r>
              <w:rPr>
                <w:rtl/>
              </w:rPr>
              <w:t>رسول الإ</w:t>
            </w:r>
            <w:r w:rsidR="00085DC1">
              <w:rPr>
                <w:rtl/>
              </w:rPr>
              <w:t>ِمام أبي</w:t>
            </w:r>
            <w:r w:rsidR="00FB7845">
              <w:rPr>
                <w:rtl/>
              </w:rPr>
              <w:t xml:space="preserve"> عبد الله</w:t>
            </w:r>
            <w:r>
              <w:rPr>
                <w:rtl/>
              </w:rPr>
              <w:t xml:space="preserve"> الحسين </w:t>
            </w:r>
            <w:r w:rsidR="00085DC1">
              <w:rPr>
                <w:rtl/>
              </w:rPr>
              <w:br/>
            </w:r>
            <w:r w:rsidRPr="00AC6D18">
              <w:rPr>
                <w:rtl/>
              </w:rPr>
              <w:t xml:space="preserve">الشهيد </w:t>
            </w:r>
            <w:r w:rsidR="00085DC1">
              <w:rPr>
                <w:rtl/>
              </w:rPr>
              <w:t>عليه السلام</w:t>
            </w:r>
            <w:r w:rsidRPr="00AC6D18">
              <w:rPr>
                <w:rtl/>
              </w:rPr>
              <w:t xml:space="preserve"> في حق</w:t>
            </w:r>
            <w:r w:rsidR="00085DC1">
              <w:rPr>
                <w:rtl/>
              </w:rPr>
              <w:t>ّ</w:t>
            </w:r>
            <w:r w:rsidRPr="00AC6D18">
              <w:rPr>
                <w:rtl/>
              </w:rPr>
              <w:t xml:space="preserve"> الإ</w:t>
            </w:r>
            <w:r w:rsidR="00085DC1">
              <w:rPr>
                <w:rtl/>
              </w:rPr>
              <w:t>ِ</w:t>
            </w:r>
            <w:r w:rsidRPr="00AC6D18">
              <w:rPr>
                <w:rtl/>
              </w:rPr>
              <w:t>مام المهدي</w:t>
            </w:r>
            <w:r w:rsidR="00085DC1">
              <w:rPr>
                <w:rtl/>
              </w:rPr>
              <w:t>ّ</w:t>
            </w:r>
            <w:r>
              <w:rPr>
                <w:rtl/>
              </w:rPr>
              <w:t xml:space="preserve"> </w:t>
            </w:r>
            <w:r w:rsidR="00085DC1">
              <w:rPr>
                <w:rtl/>
              </w:rPr>
              <w:br/>
              <w:t>عليه السلام</w:t>
            </w:r>
            <w:r w:rsidR="007E0241">
              <w:rPr>
                <w:rtl/>
              </w:rPr>
              <w:t xml:space="preserve"> ،</w:t>
            </w:r>
            <w:r>
              <w:rPr>
                <w:rtl/>
              </w:rPr>
              <w:t xml:space="preserve"> تناولت البشارات به وصفته </w:t>
            </w:r>
            <w:r w:rsidR="00085DC1">
              <w:rPr>
                <w:rtl/>
              </w:rPr>
              <w:br/>
            </w:r>
            <w:r w:rsidRPr="00AC6D18">
              <w:rPr>
                <w:rtl/>
              </w:rPr>
              <w:t>وغيبته وعلامات ظهوره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وغير ذلك</w:t>
            </w:r>
            <w:r w:rsidR="00095AA9">
              <w:rPr>
                <w:rtl/>
              </w:rPr>
              <w:t xml:space="preserve"> .</w:t>
            </w:r>
          </w:p>
          <w:p w:rsidR="00A17407" w:rsidRDefault="00A17407" w:rsidP="00085DC1">
            <w:pPr>
              <w:pStyle w:val="rfdVar"/>
              <w:rPr>
                <w:rStyle w:val="rfdFootnote"/>
                <w:rtl/>
              </w:rPr>
            </w:pPr>
            <w:r w:rsidRPr="00B562EE">
              <w:rPr>
                <w:rStyle w:val="rfdFootnote"/>
                <w:rtl/>
              </w:rPr>
              <w:t>نشر</w:t>
            </w:r>
            <w:r w:rsidR="007E0241" w:rsidRPr="00B562EE">
              <w:rPr>
                <w:rStyle w:val="rfdFootnote"/>
                <w:rtl/>
              </w:rPr>
              <w:t xml:space="preserve"> :</w:t>
            </w:r>
            <w:r w:rsidRPr="00B562EE">
              <w:rPr>
                <w:rStyle w:val="rfdFootnote"/>
                <w:rtl/>
              </w:rPr>
              <w:t xml:space="preserve"> مكتبة المعارف الإ</w:t>
            </w:r>
            <w:r w:rsidR="00085DC1" w:rsidRPr="00B562EE">
              <w:rPr>
                <w:rStyle w:val="rfdFootnote"/>
                <w:rtl/>
              </w:rPr>
              <w:t>ِ</w:t>
            </w:r>
            <w:r w:rsidRPr="00B562EE">
              <w:rPr>
                <w:rStyle w:val="rfdFootnote"/>
                <w:rtl/>
              </w:rPr>
              <w:t>سلامية ـ قم</w:t>
            </w:r>
            <w:r w:rsidR="005C5FDB" w:rsidRPr="00B562EE">
              <w:rPr>
                <w:rStyle w:val="rfdFootnote"/>
                <w:rtl/>
              </w:rPr>
              <w:t xml:space="preserve"> / </w:t>
            </w:r>
            <w:r w:rsidRPr="00B562EE">
              <w:rPr>
                <w:rStyle w:val="rfdFootnote"/>
                <w:rtl/>
              </w:rPr>
              <w:t>1411</w:t>
            </w:r>
            <w:r w:rsidR="00085DC1" w:rsidRPr="00B562EE">
              <w:rPr>
                <w:rStyle w:val="rfdFootnote"/>
                <w:rtl/>
              </w:rPr>
              <w:t xml:space="preserve"> </w:t>
            </w:r>
            <w:r w:rsidR="00085DC1" w:rsidRPr="00B562EE">
              <w:rPr>
                <w:rStyle w:val="rfdFootnote"/>
                <w:rtl/>
              </w:rPr>
              <w:br/>
            </w:r>
            <w:r w:rsidRPr="00B562EE">
              <w:rPr>
                <w:rStyle w:val="rfdFootnote"/>
                <w:rtl/>
              </w:rPr>
              <w:t>هجرية</w:t>
            </w:r>
            <w:r w:rsidR="00095AA9" w:rsidRPr="00B562EE">
              <w:rPr>
                <w:rStyle w:val="rfdFootnote"/>
                <w:rtl/>
              </w:rPr>
              <w:t xml:space="preserve"> .</w:t>
            </w:r>
          </w:p>
          <w:p w:rsidR="004B29AC" w:rsidRPr="00B562EE" w:rsidRDefault="004B29AC" w:rsidP="004B29AC">
            <w:pPr>
              <w:pStyle w:val="rfdVar0"/>
              <w:rPr>
                <w:rStyle w:val="rfdFootnote"/>
                <w:rtl/>
              </w:rPr>
            </w:pPr>
          </w:p>
          <w:p w:rsidR="00A17407" w:rsidRPr="004B29AC" w:rsidRDefault="004B29AC" w:rsidP="004B29AC">
            <w:pPr>
              <w:pStyle w:val="rfdFootnote0"/>
              <w:rPr>
                <w:rStyle w:val="rfdFootnoteBold"/>
                <w:rtl/>
              </w:rPr>
            </w:pPr>
            <w:r w:rsidRPr="004B29AC">
              <w:rPr>
                <w:rStyle w:val="rfdFootnoteBold"/>
              </w:rPr>
              <w:sym w:font="Wingdings 2" w:char="F0F5"/>
            </w:r>
            <w:r w:rsidR="00A17407" w:rsidRPr="004B29AC">
              <w:rPr>
                <w:rStyle w:val="rfdFootnoteBold"/>
                <w:rtl/>
              </w:rPr>
              <w:t xml:space="preserve"> ملحقات ال</w:t>
            </w:r>
            <w:r w:rsidR="00085DC1" w:rsidRPr="004B29AC">
              <w:rPr>
                <w:rStyle w:val="rfdFootnoteBold"/>
                <w:rtl/>
              </w:rPr>
              <w:t>إِ</w:t>
            </w:r>
            <w:r w:rsidR="00A17407" w:rsidRPr="004B29AC">
              <w:rPr>
                <w:rStyle w:val="rfdFootnoteBold"/>
                <w:rtl/>
              </w:rPr>
              <w:t>حقاق</w:t>
            </w:r>
            <w:r w:rsidR="007E0241" w:rsidRPr="004B29AC">
              <w:rPr>
                <w:rStyle w:val="rfdFootnoteBold"/>
                <w:rtl/>
              </w:rPr>
              <w:t xml:space="preserve"> ،</w:t>
            </w:r>
            <w:r w:rsidR="00A17407" w:rsidRPr="004B29AC">
              <w:rPr>
                <w:rStyle w:val="rfdFootnoteBold"/>
                <w:rtl/>
              </w:rPr>
              <w:t xml:space="preserve"> ج 24</w:t>
            </w:r>
            <w:r w:rsidR="00095AA9" w:rsidRPr="004B29AC">
              <w:rPr>
                <w:rStyle w:val="rfdFootnoteBold"/>
                <w:rtl/>
              </w:rPr>
              <w:t xml:space="preserve"> .</w:t>
            </w:r>
          </w:p>
          <w:p w:rsidR="00A17407" w:rsidRPr="00AC6D18" w:rsidRDefault="00A17407" w:rsidP="00085DC1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تأليف</w:t>
            </w:r>
            <w:r w:rsidR="007E0241">
              <w:rPr>
                <w:rtl/>
              </w:rPr>
              <w:t xml:space="preserve"> :</w:t>
            </w:r>
            <w:r w:rsidRPr="00AC6D18">
              <w:rPr>
                <w:rtl/>
              </w:rPr>
              <w:t xml:space="preserve"> آية</w:t>
            </w:r>
            <w:r>
              <w:rPr>
                <w:rtl/>
              </w:rPr>
              <w:t xml:space="preserve"> الله العظمى السيد شهاب </w:t>
            </w:r>
            <w:r w:rsidR="00085DC1">
              <w:rPr>
                <w:rtl/>
              </w:rPr>
              <w:br/>
            </w:r>
            <w:r w:rsidRPr="00AC6D18">
              <w:rPr>
                <w:rtl/>
              </w:rPr>
              <w:t>الدين الحسيني المرعشي النجفي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المتوف</w:t>
            </w:r>
            <w:r w:rsidR="00085DC1">
              <w:rPr>
                <w:rtl/>
              </w:rPr>
              <w:t>ّ</w:t>
            </w:r>
            <w:r w:rsidRPr="00AC6D18">
              <w:rPr>
                <w:rtl/>
              </w:rPr>
              <w:t>ى عام</w:t>
            </w:r>
            <w:r w:rsidR="00085DC1">
              <w:rPr>
                <w:rtl/>
              </w:rPr>
              <w:t xml:space="preserve"> </w:t>
            </w:r>
            <w:r w:rsidR="00085DC1">
              <w:rPr>
                <w:rtl/>
              </w:rPr>
              <w:br/>
            </w:r>
            <w:r w:rsidRPr="00AC6D18">
              <w:rPr>
                <w:rtl/>
              </w:rPr>
              <w:t>1411 ه</w:t>
            </w:r>
            <w:r w:rsidR="00085DC1">
              <w:rPr>
                <w:rtl/>
              </w:rPr>
              <w:t>ـ</w:t>
            </w:r>
            <w:r w:rsidR="00095AA9">
              <w:rPr>
                <w:rtl/>
              </w:rPr>
              <w:t xml:space="preserve"> .</w:t>
            </w:r>
          </w:p>
          <w:p w:rsidR="00A17407" w:rsidRDefault="00A17407" w:rsidP="00085DC1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تضم</w:t>
            </w:r>
            <w:r w:rsidR="00085DC1">
              <w:rPr>
                <w:rtl/>
              </w:rPr>
              <w:t>ّ</w:t>
            </w:r>
            <w:r w:rsidRPr="00AC6D18">
              <w:rPr>
                <w:rtl/>
              </w:rPr>
              <w:t>ن هذا الجزء مستدركات المؤل</w:t>
            </w:r>
            <w:r w:rsidR="00085DC1">
              <w:rPr>
                <w:rtl/>
              </w:rPr>
              <w:t>ّ</w:t>
            </w:r>
            <w:r w:rsidRPr="00AC6D18">
              <w:rPr>
                <w:rtl/>
              </w:rPr>
              <w:t>ف</w:t>
            </w:r>
            <w:r>
              <w:rPr>
                <w:rtl/>
              </w:rPr>
              <w:t xml:space="preserve"> </w:t>
            </w:r>
            <w:r w:rsidR="00085DC1">
              <w:rPr>
                <w:rtl/>
              </w:rPr>
              <w:br/>
            </w:r>
            <w:r>
              <w:rPr>
                <w:rtl/>
              </w:rPr>
              <w:t>ـ</w:t>
            </w:r>
            <w:r w:rsidR="008B5EBB">
              <w:rPr>
                <w:rtl/>
              </w:rPr>
              <w:t xml:space="preserve"> </w:t>
            </w:r>
            <w:r w:rsidR="00085DC1">
              <w:rPr>
                <w:rtl/>
              </w:rPr>
              <w:t>قدّس سرّه</w:t>
            </w:r>
            <w:r>
              <w:rPr>
                <w:rtl/>
              </w:rPr>
              <w:t xml:space="preserve"> ـ على ما ورد في كتب العام</w:t>
            </w:r>
            <w:r w:rsidR="00085DC1">
              <w:rPr>
                <w:rtl/>
              </w:rPr>
              <w:t>ّ</w:t>
            </w:r>
            <w:r>
              <w:rPr>
                <w:rtl/>
              </w:rPr>
              <w:t xml:space="preserve">ة من </w:t>
            </w:r>
            <w:r w:rsidR="00085DC1">
              <w:rPr>
                <w:rtl/>
              </w:rPr>
              <w:br/>
            </w:r>
            <w:r w:rsidRPr="00AC6D18">
              <w:rPr>
                <w:rtl/>
              </w:rPr>
              <w:t>الآيات النا</w:t>
            </w:r>
            <w:r>
              <w:rPr>
                <w:rtl/>
              </w:rPr>
              <w:t xml:space="preserve">زلة في القرآن الكريم في شأن أهل </w:t>
            </w:r>
            <w:r w:rsidR="00085DC1">
              <w:rPr>
                <w:rtl/>
              </w:rPr>
              <w:br/>
            </w:r>
            <w:r w:rsidRPr="00AC6D18">
              <w:rPr>
                <w:rtl/>
              </w:rPr>
              <w:t xml:space="preserve">البيت </w:t>
            </w:r>
            <w:r w:rsidR="00085DC1">
              <w:rPr>
                <w:rtl/>
              </w:rPr>
              <w:t>عليهم السلام</w:t>
            </w:r>
            <w:r w:rsidR="007E0241">
              <w:rPr>
                <w:rtl/>
              </w:rPr>
              <w:t xml:space="preserve"> ،</w:t>
            </w:r>
            <w:r>
              <w:rPr>
                <w:rtl/>
              </w:rPr>
              <w:t xml:space="preserve"> كما تضم</w:t>
            </w:r>
            <w:r w:rsidR="00085DC1">
              <w:rPr>
                <w:rtl/>
              </w:rPr>
              <w:t>ّ</w:t>
            </w:r>
            <w:r>
              <w:rPr>
                <w:rtl/>
              </w:rPr>
              <w:t xml:space="preserve">ن مستدركات </w:t>
            </w:r>
            <w:r w:rsidR="00085DC1">
              <w:rPr>
                <w:rtl/>
              </w:rPr>
              <w:br/>
            </w:r>
            <w:r w:rsidRPr="00AC6D18">
              <w:rPr>
                <w:rtl/>
              </w:rPr>
              <w:t>على أح</w:t>
            </w:r>
            <w:r>
              <w:rPr>
                <w:rtl/>
              </w:rPr>
              <w:t xml:space="preserve">اديث كثيرة رويت في فضائل ومناقب </w:t>
            </w:r>
            <w:r w:rsidR="00085DC1">
              <w:rPr>
                <w:rtl/>
              </w:rPr>
              <w:br/>
            </w:r>
            <w:r w:rsidRPr="00AC6D18">
              <w:rPr>
                <w:rtl/>
              </w:rPr>
              <w:t xml:space="preserve">أهل البيت </w:t>
            </w:r>
            <w:r w:rsidR="00085DC1">
              <w:rPr>
                <w:rtl/>
              </w:rPr>
              <w:t xml:space="preserve">عليهم السلام </w:t>
            </w:r>
            <w:r w:rsidRPr="00AC6D18">
              <w:rPr>
                <w:rtl/>
              </w:rPr>
              <w:t>أيضا</w:t>
            </w:r>
            <w:r w:rsidR="00085DC1">
              <w:rPr>
                <w:rtl/>
              </w:rPr>
              <w:t>ً</w:t>
            </w:r>
            <w:r w:rsidR="00095AA9">
              <w:rPr>
                <w:rtl/>
              </w:rPr>
              <w:t xml:space="preserve"> .</w:t>
            </w:r>
          </w:p>
        </w:tc>
        <w:tc>
          <w:tcPr>
            <w:tcW w:w="200" w:type="pct"/>
            <w:shd w:val="clear" w:color="auto" w:fill="auto"/>
          </w:tcPr>
          <w:p w:rsidR="00A17407" w:rsidRDefault="00A17407" w:rsidP="00F77265">
            <w:pPr>
              <w:pStyle w:val="rfdNormal0"/>
              <w:rPr>
                <w:rtl/>
              </w:rPr>
            </w:pPr>
          </w:p>
        </w:tc>
        <w:tc>
          <w:tcPr>
            <w:tcW w:w="2400" w:type="pct"/>
            <w:shd w:val="clear" w:color="auto" w:fill="auto"/>
          </w:tcPr>
          <w:p w:rsidR="00A17407" w:rsidRDefault="00A17407" w:rsidP="00A17407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نشر</w:t>
            </w:r>
            <w:r w:rsidR="007E0241">
              <w:rPr>
                <w:rtl/>
              </w:rPr>
              <w:t xml:space="preserve"> :</w:t>
            </w:r>
            <w:r w:rsidRPr="00AC6D18">
              <w:rPr>
                <w:rtl/>
              </w:rPr>
              <w:t xml:space="preserve"> مكتبة آية الله المرعشي العامة</w:t>
            </w:r>
            <w:r w:rsidR="008B5EBB">
              <w:rPr>
                <w:rtl/>
              </w:rPr>
              <w:t xml:space="preserve"> </w:t>
            </w:r>
            <w:r>
              <w:rPr>
                <w:rtl/>
              </w:rPr>
              <w:t>ـ</w:t>
            </w:r>
            <w:r w:rsidR="008B5EBB">
              <w:rPr>
                <w:rtl/>
              </w:rPr>
              <w:t xml:space="preserve"> </w:t>
            </w:r>
            <w:r w:rsidR="00085DC1">
              <w:rPr>
                <w:rtl/>
              </w:rPr>
              <w:br/>
            </w:r>
            <w:r w:rsidRPr="00AC6D18">
              <w:rPr>
                <w:rtl/>
              </w:rPr>
              <w:t>قم</w:t>
            </w:r>
            <w:r w:rsidR="005C5FDB">
              <w:rPr>
                <w:rtl/>
              </w:rPr>
              <w:t xml:space="preserve"> / </w:t>
            </w:r>
            <w:r w:rsidRPr="00AC6D18">
              <w:rPr>
                <w:rtl/>
              </w:rPr>
              <w:t>1411 ه</w:t>
            </w:r>
            <w:r w:rsidR="00085DC1">
              <w:rPr>
                <w:rtl/>
              </w:rPr>
              <w:t>ـ</w:t>
            </w:r>
            <w:r w:rsidR="00095AA9">
              <w:rPr>
                <w:rtl/>
              </w:rPr>
              <w:t xml:space="preserve"> .</w:t>
            </w:r>
          </w:p>
          <w:p w:rsidR="004B29AC" w:rsidRPr="00AC6D18" w:rsidRDefault="004B29AC" w:rsidP="004B29AC">
            <w:pPr>
              <w:pStyle w:val="rfdVar0"/>
              <w:rPr>
                <w:rtl/>
              </w:rPr>
            </w:pPr>
          </w:p>
          <w:p w:rsidR="00C64862" w:rsidRPr="004B29AC" w:rsidRDefault="004B29AC" w:rsidP="004B29AC">
            <w:pPr>
              <w:pStyle w:val="rfdFootnote0"/>
              <w:rPr>
                <w:rStyle w:val="rfdFootnoteBold"/>
                <w:rtl/>
              </w:rPr>
            </w:pPr>
            <w:r w:rsidRPr="004B29AC">
              <w:rPr>
                <w:rStyle w:val="rfdFootnoteBold"/>
              </w:rPr>
              <w:sym w:font="Wingdings 2" w:char="F0F5"/>
            </w:r>
            <w:r w:rsidR="00A17407" w:rsidRPr="004B29AC">
              <w:rPr>
                <w:rStyle w:val="rfdFootnoteBold"/>
                <w:rtl/>
              </w:rPr>
              <w:t xml:space="preserve"> سي</w:t>
            </w:r>
            <w:r w:rsidR="00085DC1" w:rsidRPr="004B29AC">
              <w:rPr>
                <w:rStyle w:val="rfdFootnoteBold"/>
                <w:rtl/>
              </w:rPr>
              <w:t>ّ</w:t>
            </w:r>
            <w:r w:rsidR="00A17407" w:rsidRPr="004B29AC">
              <w:rPr>
                <w:rStyle w:val="rfdFootnoteBold"/>
                <w:rtl/>
              </w:rPr>
              <w:t>د المرسلين</w:t>
            </w:r>
            <w:r w:rsidR="00085DC1" w:rsidRPr="004B29AC">
              <w:rPr>
                <w:rStyle w:val="rfdFootnoteBold"/>
                <w:rtl/>
              </w:rPr>
              <w:t xml:space="preserve"> صلّی الله عليه وآله وسلّم</w:t>
            </w:r>
            <w:r w:rsidR="007E0241" w:rsidRPr="004B29AC">
              <w:rPr>
                <w:rStyle w:val="rfdFootnoteBold"/>
                <w:rtl/>
              </w:rPr>
              <w:t xml:space="preserve"> ،</w:t>
            </w:r>
            <w:r w:rsidR="00A17407" w:rsidRPr="004B29AC">
              <w:rPr>
                <w:rStyle w:val="rfdFootnoteBold"/>
                <w:rtl/>
              </w:rPr>
              <w:t xml:space="preserve"> </w:t>
            </w:r>
            <w:r w:rsidR="00085DC1" w:rsidRPr="004B29AC">
              <w:rPr>
                <w:rStyle w:val="rfdFootnoteBold"/>
                <w:rtl/>
              </w:rPr>
              <w:br/>
            </w:r>
            <w:r w:rsidR="00A17407" w:rsidRPr="004B29AC">
              <w:rPr>
                <w:rStyle w:val="rfdFootnoteBold"/>
                <w:rtl/>
              </w:rPr>
              <w:t>ج 1</w:t>
            </w:r>
            <w:r w:rsidR="00095AA9" w:rsidRPr="004B29AC">
              <w:rPr>
                <w:rStyle w:val="rfdFootnoteBold"/>
                <w:rtl/>
              </w:rPr>
              <w:t xml:space="preserve"> .</w:t>
            </w:r>
          </w:p>
          <w:p w:rsidR="00A17407" w:rsidRPr="00AC6D18" w:rsidRDefault="00A17407" w:rsidP="00A17407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تأليف</w:t>
            </w:r>
            <w:r w:rsidR="007E0241">
              <w:rPr>
                <w:rtl/>
              </w:rPr>
              <w:t xml:space="preserve"> :</w:t>
            </w:r>
            <w:r w:rsidRPr="00AC6D18">
              <w:rPr>
                <w:rtl/>
              </w:rPr>
              <w:t xml:space="preserve"> الشيخ جعفر السبحاني</w:t>
            </w:r>
            <w:r w:rsidR="00095AA9">
              <w:rPr>
                <w:rtl/>
              </w:rPr>
              <w:t xml:space="preserve"> .</w:t>
            </w:r>
          </w:p>
          <w:p w:rsidR="00A17407" w:rsidRPr="00AC6D18" w:rsidRDefault="00A17407" w:rsidP="00A17407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تعريب</w:t>
            </w:r>
            <w:r w:rsidR="007E0241">
              <w:rPr>
                <w:rtl/>
              </w:rPr>
              <w:t xml:space="preserve"> :</w:t>
            </w:r>
            <w:r w:rsidRPr="00AC6D18">
              <w:rPr>
                <w:rtl/>
              </w:rPr>
              <w:t xml:space="preserve"> الشيخ جعفر الهادي</w:t>
            </w:r>
            <w:r w:rsidR="00095AA9">
              <w:rPr>
                <w:rtl/>
              </w:rPr>
              <w:t xml:space="preserve"> .</w:t>
            </w:r>
          </w:p>
          <w:p w:rsidR="00A17407" w:rsidRPr="00AC6D18" w:rsidRDefault="00A17407" w:rsidP="00085DC1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دراسات</w:t>
            </w:r>
            <w:r>
              <w:rPr>
                <w:rtl/>
              </w:rPr>
              <w:t xml:space="preserve"> في مجال السيرة النبوية الشريفة </w:t>
            </w:r>
            <w:r w:rsidR="00085DC1">
              <w:rPr>
                <w:rtl/>
              </w:rPr>
              <w:br/>
            </w:r>
            <w:r w:rsidRPr="00AC6D18">
              <w:rPr>
                <w:rtl/>
              </w:rPr>
              <w:t>تناولت مختلف الأبعاد الرسالية والسياسية</w:t>
            </w:r>
            <w:r w:rsidR="00085DC1">
              <w:rPr>
                <w:rtl/>
              </w:rPr>
              <w:t xml:space="preserve"> </w:t>
            </w:r>
            <w:r w:rsidR="00085DC1">
              <w:rPr>
                <w:rtl/>
              </w:rPr>
              <w:br/>
            </w:r>
            <w:r w:rsidRPr="00AC6D18">
              <w:rPr>
                <w:rtl/>
              </w:rPr>
              <w:t>والاجتماعية</w:t>
            </w:r>
            <w:r w:rsidR="00095AA9">
              <w:rPr>
                <w:rtl/>
              </w:rPr>
              <w:t xml:space="preserve"> . .</w:t>
            </w:r>
            <w:r>
              <w:rPr>
                <w:rtl/>
              </w:rPr>
              <w:t xml:space="preserve"> وغيرها</w:t>
            </w:r>
            <w:r w:rsidR="007E0241">
              <w:rPr>
                <w:rtl/>
              </w:rPr>
              <w:t xml:space="preserve"> ،</w:t>
            </w:r>
            <w:r>
              <w:rPr>
                <w:rtl/>
              </w:rPr>
              <w:t xml:space="preserve"> وتسل</w:t>
            </w:r>
            <w:r w:rsidR="00085DC1">
              <w:rPr>
                <w:rtl/>
              </w:rPr>
              <w:t>ّ</w:t>
            </w:r>
            <w:r>
              <w:rPr>
                <w:rtl/>
              </w:rPr>
              <w:t xml:space="preserve">ط الضوء على كثير </w:t>
            </w:r>
            <w:r w:rsidR="00085DC1">
              <w:rPr>
                <w:rtl/>
              </w:rPr>
              <w:br/>
            </w:r>
            <w:r w:rsidRPr="00AC6D18">
              <w:rPr>
                <w:rtl/>
              </w:rPr>
              <w:t>من الأحد</w:t>
            </w:r>
            <w:r>
              <w:rPr>
                <w:rtl/>
              </w:rPr>
              <w:t>اث وتحل</w:t>
            </w:r>
            <w:r w:rsidR="00085DC1">
              <w:rPr>
                <w:rtl/>
              </w:rPr>
              <w:t>ّ</w:t>
            </w:r>
            <w:r>
              <w:rPr>
                <w:rtl/>
              </w:rPr>
              <w:t>لها بدق</w:t>
            </w:r>
            <w:r w:rsidR="00085DC1">
              <w:rPr>
                <w:rtl/>
              </w:rPr>
              <w:t>ّ</w:t>
            </w:r>
            <w:r>
              <w:rPr>
                <w:rtl/>
              </w:rPr>
              <w:t>ة رد</w:t>
            </w:r>
            <w:r w:rsidR="00085DC1">
              <w:rPr>
                <w:rtl/>
              </w:rPr>
              <w:t>ّ</w:t>
            </w:r>
            <w:r>
              <w:rPr>
                <w:rtl/>
              </w:rPr>
              <w:t>ا</w:t>
            </w:r>
            <w:r w:rsidR="00085DC1">
              <w:rPr>
                <w:rtl/>
              </w:rPr>
              <w:t>ً</w:t>
            </w:r>
            <w:r>
              <w:rPr>
                <w:rtl/>
              </w:rPr>
              <w:t xml:space="preserve"> على الشبهات </w:t>
            </w:r>
            <w:r w:rsidR="00085DC1">
              <w:rPr>
                <w:rtl/>
              </w:rPr>
              <w:br/>
            </w:r>
            <w:r w:rsidRPr="00AC6D18">
              <w:rPr>
                <w:rtl/>
              </w:rPr>
              <w:t>والشكوك المحاكة حولها</w:t>
            </w:r>
            <w:r w:rsidR="00095AA9">
              <w:rPr>
                <w:rtl/>
              </w:rPr>
              <w:t xml:space="preserve"> .</w:t>
            </w:r>
          </w:p>
          <w:p w:rsidR="00A17407" w:rsidRDefault="00A17407" w:rsidP="00A17407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نشر</w:t>
            </w:r>
            <w:r w:rsidR="007E0241">
              <w:rPr>
                <w:rtl/>
              </w:rPr>
              <w:t xml:space="preserve"> :</w:t>
            </w:r>
            <w:r w:rsidRPr="00AC6D18">
              <w:rPr>
                <w:rtl/>
              </w:rPr>
              <w:t xml:space="preserve"> مؤ</w:t>
            </w:r>
            <w:r>
              <w:rPr>
                <w:rtl/>
              </w:rPr>
              <w:t>سسة النشر الإ</w:t>
            </w:r>
            <w:r w:rsidR="00085DC1">
              <w:rPr>
                <w:rtl/>
              </w:rPr>
              <w:t>ِ</w:t>
            </w:r>
            <w:r>
              <w:rPr>
                <w:rtl/>
              </w:rPr>
              <w:t xml:space="preserve">سلامي التابعة </w:t>
            </w:r>
            <w:r w:rsidR="00085DC1">
              <w:rPr>
                <w:rtl/>
              </w:rPr>
              <w:br/>
            </w:r>
            <w:r w:rsidRPr="00AC6D18">
              <w:rPr>
                <w:rtl/>
              </w:rPr>
              <w:t>لجماعة المدر</w:t>
            </w:r>
            <w:r w:rsidR="00085DC1">
              <w:rPr>
                <w:rtl/>
              </w:rPr>
              <w:t>ّ</w:t>
            </w:r>
            <w:r w:rsidRPr="00AC6D18">
              <w:rPr>
                <w:rtl/>
              </w:rPr>
              <w:t>سين في الحوزة العلمية</w:t>
            </w:r>
            <w:r>
              <w:rPr>
                <w:rtl/>
              </w:rPr>
              <w:t xml:space="preserve"> ـ قم</w:t>
            </w:r>
            <w:r w:rsidR="005C5FDB">
              <w:rPr>
                <w:rtl/>
              </w:rPr>
              <w:t xml:space="preserve"> / </w:t>
            </w:r>
            <w:r>
              <w:rPr>
                <w:rtl/>
              </w:rPr>
              <w:t xml:space="preserve">1412 </w:t>
            </w:r>
            <w:r w:rsidR="00085DC1">
              <w:rPr>
                <w:rtl/>
              </w:rPr>
              <w:br/>
            </w:r>
            <w:r w:rsidRPr="00AC6D18">
              <w:rPr>
                <w:rtl/>
              </w:rPr>
              <w:t>هجرية</w:t>
            </w:r>
            <w:r w:rsidR="00095AA9">
              <w:rPr>
                <w:rtl/>
              </w:rPr>
              <w:t xml:space="preserve"> .</w:t>
            </w:r>
          </w:p>
          <w:p w:rsidR="004B29AC" w:rsidRPr="00AC6D18" w:rsidRDefault="004B29AC" w:rsidP="004B29AC">
            <w:pPr>
              <w:pStyle w:val="rfdVar0"/>
              <w:rPr>
                <w:rtl/>
              </w:rPr>
            </w:pPr>
          </w:p>
          <w:p w:rsidR="00A17407" w:rsidRPr="004B29AC" w:rsidRDefault="004B29AC" w:rsidP="004B29AC">
            <w:pPr>
              <w:pStyle w:val="rfdFootnote0"/>
              <w:rPr>
                <w:rStyle w:val="rfdFootnoteBold"/>
                <w:rtl/>
              </w:rPr>
            </w:pPr>
            <w:r w:rsidRPr="004B29AC">
              <w:rPr>
                <w:rStyle w:val="rfdFootnoteBold"/>
              </w:rPr>
              <w:sym w:font="Wingdings 2" w:char="F0F5"/>
            </w:r>
            <w:r w:rsidR="00A17407" w:rsidRPr="004B29AC">
              <w:rPr>
                <w:rStyle w:val="rfdFootnoteBold"/>
                <w:rtl/>
              </w:rPr>
              <w:t xml:space="preserve"> دراسة في علامات الظهور والجزيرة </w:t>
            </w:r>
            <w:r w:rsidR="00085DC1" w:rsidRPr="004B29AC">
              <w:rPr>
                <w:rStyle w:val="rfdFootnoteBold"/>
                <w:rtl/>
              </w:rPr>
              <w:br/>
            </w:r>
            <w:r w:rsidR="00A17407" w:rsidRPr="004B29AC">
              <w:rPr>
                <w:rStyle w:val="rfdFootnoteBold"/>
                <w:rtl/>
              </w:rPr>
              <w:t>الخضراء</w:t>
            </w:r>
            <w:r w:rsidR="00095AA9" w:rsidRPr="004B29AC">
              <w:rPr>
                <w:rStyle w:val="rfdFootnoteBold"/>
                <w:rtl/>
              </w:rPr>
              <w:t xml:space="preserve"> .</w:t>
            </w:r>
          </w:p>
          <w:p w:rsidR="00A17407" w:rsidRPr="00AC6D18" w:rsidRDefault="00A17407" w:rsidP="00A17407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تأليف</w:t>
            </w:r>
            <w:r w:rsidR="007E0241">
              <w:rPr>
                <w:rtl/>
              </w:rPr>
              <w:t xml:space="preserve"> :</w:t>
            </w:r>
            <w:r w:rsidRPr="00AC6D18">
              <w:rPr>
                <w:rtl/>
              </w:rPr>
              <w:t xml:space="preserve"> السيد جعفر مرتضى العاملي</w:t>
            </w:r>
            <w:r w:rsidR="00095AA9">
              <w:rPr>
                <w:rtl/>
              </w:rPr>
              <w:t xml:space="preserve"> .</w:t>
            </w:r>
          </w:p>
          <w:p w:rsidR="00A17407" w:rsidRPr="00AC6D18" w:rsidRDefault="00A17407" w:rsidP="00A17407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كتاب</w:t>
            </w:r>
            <w:r>
              <w:rPr>
                <w:rtl/>
              </w:rPr>
              <w:t xml:space="preserve"> يعالج ظاهرة قد اعتبرت سلبية</w:t>
            </w:r>
            <w:r w:rsidR="004B29AC">
              <w:rPr>
                <w:rFonts w:hint="cs"/>
                <w:rtl/>
              </w:rPr>
              <w:t>ً</w:t>
            </w:r>
            <w:r>
              <w:rPr>
                <w:rtl/>
              </w:rPr>
              <w:t xml:space="preserve"> في </w:t>
            </w:r>
            <w:r w:rsidR="00202E80">
              <w:rPr>
                <w:rtl/>
              </w:rPr>
              <w:br/>
            </w:r>
            <w:r w:rsidRPr="00AC6D18">
              <w:rPr>
                <w:rtl/>
              </w:rPr>
              <w:t>التعامل مع</w:t>
            </w:r>
            <w:r>
              <w:rPr>
                <w:rtl/>
              </w:rPr>
              <w:t xml:space="preserve"> علامات ظهور الإ</w:t>
            </w:r>
            <w:r w:rsidR="00202E80">
              <w:rPr>
                <w:rtl/>
              </w:rPr>
              <w:t>ِ</w:t>
            </w:r>
            <w:r>
              <w:rPr>
                <w:rtl/>
              </w:rPr>
              <w:t>مام المهدي</w:t>
            </w:r>
            <w:r w:rsidR="00202E80">
              <w:rPr>
                <w:rtl/>
              </w:rPr>
              <w:t>ّ</w:t>
            </w:r>
            <w:r>
              <w:rPr>
                <w:rtl/>
              </w:rPr>
              <w:t xml:space="preserve"> عليه </w:t>
            </w:r>
            <w:r w:rsidR="00202E80">
              <w:rPr>
                <w:rtl/>
              </w:rPr>
              <w:br/>
            </w:r>
            <w:r w:rsidRPr="00AC6D18">
              <w:rPr>
                <w:rtl/>
              </w:rPr>
              <w:t xml:space="preserve">السلام من </w:t>
            </w:r>
            <w:r>
              <w:rPr>
                <w:rtl/>
              </w:rPr>
              <w:t>زاوية معي</w:t>
            </w:r>
            <w:r w:rsidR="00202E80">
              <w:rPr>
                <w:rtl/>
              </w:rPr>
              <w:t>ّ</w:t>
            </w:r>
            <w:r>
              <w:rPr>
                <w:rtl/>
              </w:rPr>
              <w:t xml:space="preserve">نة لا تنسجم مع الأهداف </w:t>
            </w:r>
            <w:r w:rsidR="00202E80">
              <w:rPr>
                <w:rtl/>
              </w:rPr>
              <w:br/>
            </w:r>
            <w:r w:rsidRPr="00AC6D18">
              <w:rPr>
                <w:rtl/>
              </w:rPr>
              <w:t>الحقيقية لها</w:t>
            </w:r>
            <w:r w:rsidR="00095AA9">
              <w:rPr>
                <w:rtl/>
              </w:rPr>
              <w:t xml:space="preserve"> .</w:t>
            </w:r>
          </w:p>
          <w:p w:rsidR="00A17407" w:rsidRDefault="00A17407" w:rsidP="00F77265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ث</w:t>
            </w:r>
            <w:r>
              <w:rPr>
                <w:rtl/>
              </w:rPr>
              <w:t>م رك</w:t>
            </w:r>
            <w:r w:rsidR="00202E80">
              <w:rPr>
                <w:rtl/>
              </w:rPr>
              <w:t>ّ</w:t>
            </w:r>
            <w:r>
              <w:rPr>
                <w:rtl/>
              </w:rPr>
              <w:t xml:space="preserve">ز اهتمامه على ما وقع من وضع </w:t>
            </w:r>
            <w:r w:rsidR="00202E80">
              <w:rPr>
                <w:rtl/>
              </w:rPr>
              <w:br/>
            </w:r>
            <w:r w:rsidRPr="00AC6D18">
              <w:rPr>
                <w:rtl/>
              </w:rPr>
              <w:t>وتحريف</w:t>
            </w:r>
            <w:r>
              <w:rPr>
                <w:rtl/>
              </w:rPr>
              <w:t xml:space="preserve"> في أخبار هذه العلامات</w:t>
            </w:r>
            <w:r w:rsidR="007E0241">
              <w:rPr>
                <w:rtl/>
              </w:rPr>
              <w:t xml:space="preserve"> ،</w:t>
            </w:r>
            <w:r>
              <w:rPr>
                <w:rtl/>
              </w:rPr>
              <w:t xml:space="preserve"> وكيفي</w:t>
            </w:r>
            <w:r w:rsidR="00202E80">
              <w:rPr>
                <w:rtl/>
              </w:rPr>
              <w:t>ّ</w:t>
            </w:r>
            <w:r>
              <w:rPr>
                <w:rtl/>
              </w:rPr>
              <w:t xml:space="preserve">ة </w:t>
            </w:r>
            <w:r w:rsidR="00202E80">
              <w:rPr>
                <w:rtl/>
              </w:rPr>
              <w:br/>
            </w:r>
            <w:r w:rsidRPr="00AC6D18">
              <w:rPr>
                <w:rtl/>
              </w:rPr>
              <w:t>التعامل مع مثلها</w:t>
            </w:r>
            <w:r w:rsidR="00095AA9">
              <w:rPr>
                <w:rtl/>
              </w:rPr>
              <w:t xml:space="preserve"> .</w:t>
            </w:r>
          </w:p>
        </w:tc>
      </w:tr>
    </w:tbl>
    <w:p w:rsidR="0048656A" w:rsidRDefault="0048656A" w:rsidP="0048656A">
      <w:pPr>
        <w:pStyle w:val="rfdVar"/>
      </w:pPr>
      <w:r>
        <w:br w:type="page"/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4409"/>
        <w:gridCol w:w="367"/>
        <w:gridCol w:w="4409"/>
      </w:tblGrid>
      <w:tr w:rsidR="00A17407" w:rsidTr="009B6141">
        <w:tc>
          <w:tcPr>
            <w:tcW w:w="2400" w:type="pct"/>
            <w:shd w:val="clear" w:color="auto" w:fill="auto"/>
          </w:tcPr>
          <w:p w:rsidR="00A17407" w:rsidRDefault="00A17407" w:rsidP="00684352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lastRenderedPageBreak/>
              <w:t>نشر</w:t>
            </w:r>
            <w:r w:rsidR="007E0241">
              <w:rPr>
                <w:rtl/>
              </w:rPr>
              <w:t xml:space="preserve"> :</w:t>
            </w:r>
            <w:r w:rsidRPr="00AC6D18">
              <w:rPr>
                <w:rtl/>
              </w:rPr>
              <w:t xml:space="preserve"> منتدى جبل عامل الإ</w:t>
            </w:r>
            <w:r w:rsidR="00684352">
              <w:rPr>
                <w:rtl/>
              </w:rPr>
              <w:t>ِ</w:t>
            </w:r>
            <w:r w:rsidRPr="00AC6D18">
              <w:rPr>
                <w:rtl/>
              </w:rPr>
              <w:t>سلامي</w:t>
            </w:r>
            <w:r w:rsidR="008B5EBB">
              <w:rPr>
                <w:rtl/>
              </w:rPr>
              <w:t xml:space="preserve"> </w:t>
            </w:r>
            <w:r>
              <w:rPr>
                <w:rtl/>
              </w:rPr>
              <w:t>ـ</w:t>
            </w:r>
            <w:r w:rsidR="00684352">
              <w:rPr>
                <w:rtl/>
              </w:rPr>
              <w:t xml:space="preserve"> </w:t>
            </w:r>
            <w:r w:rsidR="00684352">
              <w:rPr>
                <w:rtl/>
              </w:rPr>
              <w:br/>
            </w:r>
            <w:r w:rsidRPr="00AC6D18">
              <w:rPr>
                <w:rtl/>
              </w:rPr>
              <w:t>قم</w:t>
            </w:r>
            <w:r w:rsidR="005C5FDB">
              <w:rPr>
                <w:rtl/>
              </w:rPr>
              <w:t xml:space="preserve"> / </w:t>
            </w:r>
            <w:r w:rsidRPr="00AC6D18">
              <w:rPr>
                <w:rtl/>
              </w:rPr>
              <w:t>1412 ه</w:t>
            </w:r>
            <w:r w:rsidR="00684352">
              <w:rPr>
                <w:rtl/>
              </w:rPr>
              <w:t>ـ</w:t>
            </w:r>
            <w:r w:rsidR="00095AA9">
              <w:rPr>
                <w:rtl/>
              </w:rPr>
              <w:t xml:space="preserve"> .</w:t>
            </w:r>
          </w:p>
          <w:p w:rsidR="00107417" w:rsidRPr="00107417" w:rsidRDefault="00107417" w:rsidP="00107417">
            <w:pPr>
              <w:pStyle w:val="rfdVar0"/>
              <w:rPr>
                <w:rtl/>
              </w:rPr>
            </w:pPr>
          </w:p>
          <w:p w:rsidR="00A17407" w:rsidRPr="00107417" w:rsidRDefault="00107417" w:rsidP="00107417">
            <w:pPr>
              <w:pStyle w:val="rfdFootnote0"/>
              <w:rPr>
                <w:rStyle w:val="rfdFootnoteBold"/>
                <w:rtl/>
              </w:rPr>
            </w:pPr>
            <w:r w:rsidRPr="00107417">
              <w:rPr>
                <w:rStyle w:val="rfdFootnoteBold"/>
              </w:rPr>
              <w:sym w:font="Wingdings 2" w:char="F0F5"/>
            </w:r>
            <w:r w:rsidR="00A17407" w:rsidRPr="00107417">
              <w:rPr>
                <w:rStyle w:val="rfdFootnoteBold"/>
                <w:rtl/>
              </w:rPr>
              <w:t xml:space="preserve"> شرح عبد الصاحب على المكاسب</w:t>
            </w:r>
            <w:r w:rsidR="007E0241" w:rsidRPr="00107417">
              <w:rPr>
                <w:rStyle w:val="rfdFootnoteBold"/>
                <w:rtl/>
              </w:rPr>
              <w:t xml:space="preserve"> ،</w:t>
            </w:r>
            <w:r w:rsidR="00A17407" w:rsidRPr="00107417">
              <w:rPr>
                <w:rStyle w:val="rfdFootnoteBold"/>
                <w:rtl/>
              </w:rPr>
              <w:t xml:space="preserve"> ج 1 </w:t>
            </w:r>
            <w:r w:rsidR="00AB3A9F" w:rsidRPr="00107417">
              <w:rPr>
                <w:rStyle w:val="rfdFootnoteBold"/>
                <w:rtl/>
              </w:rPr>
              <w:t xml:space="preserve">و </w:t>
            </w:r>
            <w:r w:rsidR="00A17407" w:rsidRPr="00107417">
              <w:rPr>
                <w:rStyle w:val="rfdFootnoteBold"/>
                <w:rtl/>
              </w:rPr>
              <w:t>2</w:t>
            </w:r>
            <w:r w:rsidR="00095AA9" w:rsidRPr="00107417">
              <w:rPr>
                <w:rStyle w:val="rfdFootnoteBold"/>
                <w:rtl/>
              </w:rPr>
              <w:t xml:space="preserve"> .</w:t>
            </w:r>
          </w:p>
          <w:p w:rsidR="00A17407" w:rsidRPr="00AC6D18" w:rsidRDefault="00A17407" w:rsidP="00684352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ت</w:t>
            </w:r>
            <w:r>
              <w:rPr>
                <w:rtl/>
              </w:rPr>
              <w:t>أليف</w:t>
            </w:r>
            <w:r w:rsidR="007E0241">
              <w:rPr>
                <w:rtl/>
              </w:rPr>
              <w:t xml:space="preserve"> :</w:t>
            </w:r>
            <w:r>
              <w:rPr>
                <w:rtl/>
              </w:rPr>
              <w:t xml:space="preserve"> السيد محمد مهدي المرتضوي</w:t>
            </w:r>
            <w:r w:rsidR="00684352">
              <w:rPr>
                <w:rtl/>
              </w:rPr>
              <w:t xml:space="preserve"> </w:t>
            </w:r>
            <w:r w:rsidR="00684352">
              <w:rPr>
                <w:rtl/>
              </w:rPr>
              <w:br/>
            </w:r>
            <w:r w:rsidRPr="00AC6D18">
              <w:rPr>
                <w:rtl/>
              </w:rPr>
              <w:t>اللنكرودي</w:t>
            </w:r>
            <w:r w:rsidR="00095AA9">
              <w:rPr>
                <w:rtl/>
              </w:rPr>
              <w:t xml:space="preserve"> .</w:t>
            </w:r>
          </w:p>
          <w:p w:rsidR="00A17407" w:rsidRPr="00AC6D18" w:rsidRDefault="00A17407" w:rsidP="00684352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شرح فقهي</w:t>
            </w:r>
            <w:r w:rsidR="00684352">
              <w:rPr>
                <w:rtl/>
              </w:rPr>
              <w:t>ّ</w:t>
            </w:r>
            <w:r w:rsidRPr="00AC6D18">
              <w:rPr>
                <w:rtl/>
              </w:rPr>
              <w:t xml:space="preserve"> مزجي</w:t>
            </w:r>
            <w:r w:rsidR="00684352">
              <w:rPr>
                <w:rtl/>
              </w:rPr>
              <w:t>ّ</w:t>
            </w:r>
            <w:r w:rsidRPr="00AC6D18">
              <w:rPr>
                <w:rtl/>
              </w:rPr>
              <w:t xml:space="preserve"> جامع لكتاب</w:t>
            </w:r>
            <w:r w:rsidR="00684352">
              <w:rPr>
                <w:rtl/>
              </w:rPr>
              <w:t xml:space="preserve"> </w:t>
            </w:r>
            <w:r w:rsidR="00684352">
              <w:rPr>
                <w:rtl/>
              </w:rPr>
              <w:br/>
            </w:r>
            <w:r w:rsidR="00AB3A9F" w:rsidRPr="00AC6D18">
              <w:rPr>
                <w:rtl/>
              </w:rPr>
              <w:t>«</w:t>
            </w:r>
            <w:r w:rsidR="00107417">
              <w:rPr>
                <w:rFonts w:hint="cs"/>
                <w:rtl/>
              </w:rPr>
              <w:t xml:space="preserve"> </w:t>
            </w:r>
            <w:r w:rsidRPr="00AC6D18">
              <w:rPr>
                <w:rtl/>
              </w:rPr>
              <w:t>المكاسب</w:t>
            </w:r>
            <w:r w:rsidR="00107417">
              <w:rPr>
                <w:rFonts w:hint="cs"/>
                <w:rtl/>
              </w:rPr>
              <w:t xml:space="preserve"> </w:t>
            </w:r>
            <w:r w:rsidR="00AB3A9F" w:rsidRPr="00AC6D18">
              <w:rPr>
                <w:rtl/>
              </w:rPr>
              <w:t>»</w:t>
            </w:r>
            <w:r w:rsidRPr="00AC6D18">
              <w:rPr>
                <w:rtl/>
              </w:rPr>
              <w:t xml:space="preserve"> للشيخ مرتضى الأنصاري </w:t>
            </w:r>
            <w:r w:rsidR="00773F9D">
              <w:rPr>
                <w:rtl/>
              </w:rPr>
              <w:t>(</w:t>
            </w:r>
            <w:r w:rsidR="00107417">
              <w:rPr>
                <w:rFonts w:hint="cs"/>
                <w:rtl/>
              </w:rPr>
              <w:t xml:space="preserve"> </w:t>
            </w:r>
            <w:r w:rsidRPr="00AC6D18">
              <w:rPr>
                <w:rtl/>
              </w:rPr>
              <w:t>1214</w:t>
            </w:r>
            <w:r w:rsidR="008B5EBB">
              <w:rPr>
                <w:rtl/>
              </w:rPr>
              <w:t xml:space="preserve"> </w:t>
            </w:r>
            <w:r>
              <w:rPr>
                <w:rtl/>
              </w:rPr>
              <w:t xml:space="preserve">ـ </w:t>
            </w:r>
            <w:r w:rsidR="00684352">
              <w:rPr>
                <w:rtl/>
              </w:rPr>
              <w:br/>
            </w:r>
            <w:r w:rsidRPr="00AC6D18">
              <w:rPr>
                <w:rtl/>
              </w:rPr>
              <w:t>1281 ه</w:t>
            </w:r>
            <w:r w:rsidR="00684352">
              <w:rPr>
                <w:rtl/>
              </w:rPr>
              <w:t>ـ</w:t>
            </w:r>
            <w:r w:rsidR="00107417">
              <w:rPr>
                <w:rFonts w:hint="cs"/>
                <w:rtl/>
              </w:rPr>
              <w:t xml:space="preserve"> </w:t>
            </w:r>
            <w:r w:rsidR="00773F9D">
              <w:rPr>
                <w:rtl/>
              </w:rPr>
              <w:t>)</w:t>
            </w:r>
            <w:r w:rsidR="00095AA9">
              <w:rPr>
                <w:rtl/>
              </w:rPr>
              <w:t xml:space="preserve"> .</w:t>
            </w:r>
          </w:p>
          <w:p w:rsidR="00A17407" w:rsidRPr="00107417" w:rsidRDefault="00A17407" w:rsidP="00107417">
            <w:pPr>
              <w:rPr>
                <w:rStyle w:val="rfdFootnote"/>
                <w:rtl/>
              </w:rPr>
            </w:pPr>
            <w:r w:rsidRPr="00107417">
              <w:rPr>
                <w:rStyle w:val="rfdFootnote"/>
                <w:rtl/>
              </w:rPr>
              <w:t>نشر</w:t>
            </w:r>
            <w:r w:rsidR="007E0241" w:rsidRPr="00107417">
              <w:rPr>
                <w:rStyle w:val="rfdFootnote"/>
                <w:rtl/>
              </w:rPr>
              <w:t xml:space="preserve"> :</w:t>
            </w:r>
            <w:r w:rsidRPr="00107417">
              <w:rPr>
                <w:rStyle w:val="rfdFootnote"/>
                <w:rtl/>
              </w:rPr>
              <w:t xml:space="preserve"> مكتبة المفيد ـ قم</w:t>
            </w:r>
            <w:r w:rsidR="005C5FDB" w:rsidRPr="00107417">
              <w:rPr>
                <w:rStyle w:val="rfdFootnote"/>
                <w:rtl/>
              </w:rPr>
              <w:t xml:space="preserve"> / </w:t>
            </w:r>
            <w:r w:rsidRPr="00107417">
              <w:rPr>
                <w:rStyle w:val="rfdFootnote"/>
                <w:rtl/>
              </w:rPr>
              <w:t xml:space="preserve">1411 </w:t>
            </w:r>
            <w:r w:rsidR="00AB3A9F" w:rsidRPr="00107417">
              <w:rPr>
                <w:rStyle w:val="rfdFootnote"/>
                <w:rtl/>
              </w:rPr>
              <w:t>و</w:t>
            </w:r>
            <w:r w:rsidRPr="00107417">
              <w:rPr>
                <w:rStyle w:val="rfdFootnote"/>
                <w:rtl/>
              </w:rPr>
              <w:t>1412 ه</w:t>
            </w:r>
            <w:r w:rsidR="00684352" w:rsidRPr="00107417">
              <w:rPr>
                <w:rStyle w:val="rfdFootnote"/>
                <w:rtl/>
              </w:rPr>
              <w:t>ـ</w:t>
            </w:r>
            <w:r w:rsidR="00095AA9" w:rsidRPr="00107417">
              <w:rPr>
                <w:rStyle w:val="rfdFootnote"/>
                <w:rtl/>
              </w:rPr>
              <w:t xml:space="preserve"> .</w:t>
            </w:r>
          </w:p>
          <w:p w:rsidR="00A17407" w:rsidRPr="00107417" w:rsidRDefault="00A17407" w:rsidP="00107417">
            <w:pPr>
              <w:pStyle w:val="rfdCenterBold1"/>
              <w:rPr>
                <w:rtl/>
              </w:rPr>
            </w:pPr>
            <w:r w:rsidRPr="00107417">
              <w:rPr>
                <w:rtl/>
              </w:rPr>
              <w:t>كتب قيد التحقيق</w:t>
            </w:r>
          </w:p>
          <w:p w:rsidR="00A17407" w:rsidRPr="00107417" w:rsidRDefault="00107417" w:rsidP="00107417">
            <w:pPr>
              <w:pStyle w:val="rfdFootnote0"/>
              <w:rPr>
                <w:rStyle w:val="rfdFootnoteBold"/>
                <w:rtl/>
              </w:rPr>
            </w:pPr>
            <w:r w:rsidRPr="00107417">
              <w:rPr>
                <w:rStyle w:val="rfdFootnoteBold"/>
              </w:rPr>
              <w:sym w:font="Wingdings 2" w:char="F0F5"/>
            </w:r>
            <w:r w:rsidR="00A17407" w:rsidRPr="00107417">
              <w:rPr>
                <w:rStyle w:val="rfdFootnoteBold"/>
                <w:rtl/>
              </w:rPr>
              <w:t xml:space="preserve"> تعليقة منهج المقال</w:t>
            </w:r>
            <w:r w:rsidR="00095AA9" w:rsidRPr="00107417">
              <w:rPr>
                <w:rStyle w:val="rfdFootnoteBold"/>
                <w:rtl/>
              </w:rPr>
              <w:t xml:space="preserve"> .</w:t>
            </w:r>
          </w:p>
          <w:p w:rsidR="00684352" w:rsidRDefault="00A17407" w:rsidP="00684352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تأليف</w:t>
            </w:r>
            <w:r w:rsidR="007E0241">
              <w:rPr>
                <w:rtl/>
              </w:rPr>
              <w:t xml:space="preserve"> :</w:t>
            </w:r>
            <w:r w:rsidRPr="00AC6D18">
              <w:rPr>
                <w:rtl/>
              </w:rPr>
              <w:t xml:space="preserve"> ال</w:t>
            </w:r>
            <w:r>
              <w:rPr>
                <w:rtl/>
              </w:rPr>
              <w:t>أ</w:t>
            </w:r>
            <w:r w:rsidR="00684352">
              <w:rPr>
                <w:rtl/>
              </w:rPr>
              <w:t>ُ</w:t>
            </w:r>
            <w:r>
              <w:rPr>
                <w:rtl/>
              </w:rPr>
              <w:t>ستاذ الأكبر الوحيد البهبهاني</w:t>
            </w:r>
            <w:r w:rsidR="007E0241">
              <w:rPr>
                <w:rtl/>
              </w:rPr>
              <w:t xml:space="preserve"> ،</w:t>
            </w:r>
            <w:r>
              <w:rPr>
                <w:rtl/>
              </w:rPr>
              <w:t xml:space="preserve"> </w:t>
            </w:r>
            <w:r w:rsidR="00684352">
              <w:rPr>
                <w:rtl/>
              </w:rPr>
              <w:br/>
            </w:r>
            <w:r w:rsidRPr="00AC6D18">
              <w:rPr>
                <w:rtl/>
              </w:rPr>
              <w:t xml:space="preserve">الشيخ محمد </w:t>
            </w:r>
            <w:r>
              <w:rPr>
                <w:rtl/>
              </w:rPr>
              <w:t>باقر بن محمد أكمل</w:t>
            </w:r>
            <w:r w:rsidR="007E0241">
              <w:rPr>
                <w:rtl/>
              </w:rPr>
              <w:t xml:space="preserve"> ،</w:t>
            </w:r>
            <w:r>
              <w:rPr>
                <w:rtl/>
              </w:rPr>
              <w:t xml:space="preserve"> المتوف</w:t>
            </w:r>
            <w:r w:rsidR="00684352">
              <w:rPr>
                <w:rtl/>
              </w:rPr>
              <w:t>ّ</w:t>
            </w:r>
            <w:r>
              <w:rPr>
                <w:rtl/>
              </w:rPr>
              <w:t xml:space="preserve">ى سنة </w:t>
            </w:r>
            <w:r w:rsidR="00684352">
              <w:rPr>
                <w:rtl/>
              </w:rPr>
              <w:br/>
              <w:t>1206 هـ</w:t>
            </w:r>
            <w:r w:rsidR="00095AA9">
              <w:rPr>
                <w:rtl/>
              </w:rPr>
              <w:t xml:space="preserve"> .</w:t>
            </w:r>
          </w:p>
          <w:p w:rsidR="00A17407" w:rsidRPr="00AC6D18" w:rsidRDefault="00A17407" w:rsidP="00684352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وهي جملة حواش</w:t>
            </w:r>
            <w:r w:rsidR="00684352">
              <w:rPr>
                <w:rtl/>
              </w:rPr>
              <w:t>ٍ</w:t>
            </w:r>
            <w:r w:rsidRPr="00AC6D18">
              <w:rPr>
                <w:rtl/>
              </w:rPr>
              <w:t xml:space="preserve"> كتبها المصن</w:t>
            </w:r>
            <w:r w:rsidR="00684352">
              <w:rPr>
                <w:rtl/>
              </w:rPr>
              <w:t>ّ</w:t>
            </w:r>
            <w:r w:rsidRPr="00AC6D18">
              <w:rPr>
                <w:rtl/>
              </w:rPr>
              <w:t xml:space="preserve">ف </w:t>
            </w:r>
            <w:r w:rsidR="00684352">
              <w:rPr>
                <w:rtl/>
              </w:rPr>
              <w:t>رحمه الله</w:t>
            </w:r>
            <w:r>
              <w:rPr>
                <w:rtl/>
              </w:rPr>
              <w:t xml:space="preserve"> </w:t>
            </w:r>
            <w:r w:rsidR="00684352">
              <w:rPr>
                <w:rtl/>
              </w:rPr>
              <w:br/>
            </w:r>
            <w:r w:rsidRPr="00AC6D18">
              <w:rPr>
                <w:rtl/>
              </w:rPr>
              <w:t>على كت</w:t>
            </w:r>
            <w:r>
              <w:rPr>
                <w:rtl/>
              </w:rPr>
              <w:t xml:space="preserve">اب </w:t>
            </w:r>
            <w:r w:rsidR="00AB3A9F">
              <w:rPr>
                <w:rtl/>
              </w:rPr>
              <w:t>«</w:t>
            </w:r>
            <w:r w:rsidR="00107417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 xml:space="preserve">منهج المقال في تحقيق أحوال </w:t>
            </w:r>
            <w:r w:rsidR="00684352">
              <w:rPr>
                <w:rtl/>
              </w:rPr>
              <w:br/>
            </w:r>
            <w:r w:rsidRPr="00AC6D18">
              <w:rPr>
                <w:rtl/>
              </w:rPr>
              <w:t>الرجال</w:t>
            </w:r>
            <w:r w:rsidR="00107417">
              <w:rPr>
                <w:rFonts w:hint="cs"/>
                <w:rtl/>
              </w:rPr>
              <w:t xml:space="preserve"> </w:t>
            </w:r>
            <w:r w:rsidR="00AB3A9F" w:rsidRPr="00AC6D18">
              <w:rPr>
                <w:rtl/>
              </w:rPr>
              <w:t>»</w:t>
            </w:r>
            <w:r>
              <w:rPr>
                <w:rtl/>
              </w:rPr>
              <w:t xml:space="preserve"> للميرزا محم</w:t>
            </w:r>
            <w:r w:rsidR="00684352">
              <w:rPr>
                <w:rtl/>
              </w:rPr>
              <w:t>ّ</w:t>
            </w:r>
            <w:r>
              <w:rPr>
                <w:rtl/>
              </w:rPr>
              <w:t>د بن علي</w:t>
            </w:r>
            <w:r w:rsidR="00684352">
              <w:rPr>
                <w:rtl/>
              </w:rPr>
              <w:t>ّ</w:t>
            </w:r>
            <w:r>
              <w:rPr>
                <w:rtl/>
              </w:rPr>
              <w:t xml:space="preserve"> بن إبراهيم </w:t>
            </w:r>
            <w:r w:rsidR="00684352">
              <w:rPr>
                <w:rtl/>
              </w:rPr>
              <w:br/>
            </w:r>
            <w:r w:rsidRPr="00AC6D18">
              <w:rPr>
                <w:rtl/>
              </w:rPr>
              <w:t>الحسيني ال</w:t>
            </w:r>
            <w:r w:rsidR="00684352">
              <w:rPr>
                <w:rtl/>
              </w:rPr>
              <w:t>ا</w:t>
            </w:r>
            <w:r w:rsidRPr="00AC6D18">
              <w:rPr>
                <w:rtl/>
              </w:rPr>
              <w:t>ستر</w:t>
            </w:r>
            <w:r w:rsidR="00684352">
              <w:rPr>
                <w:rtl/>
              </w:rPr>
              <w:t>ا</w:t>
            </w:r>
            <w:r w:rsidRPr="00AC6D18">
              <w:rPr>
                <w:rtl/>
              </w:rPr>
              <w:t>بادي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المتوف</w:t>
            </w:r>
            <w:r w:rsidR="00684352">
              <w:rPr>
                <w:rtl/>
              </w:rPr>
              <w:t>ّ</w:t>
            </w:r>
            <w:r w:rsidRPr="00AC6D18">
              <w:rPr>
                <w:rtl/>
              </w:rPr>
              <w:t>ى سنة 1028 ه</w:t>
            </w:r>
            <w:r w:rsidR="00684352">
              <w:rPr>
                <w:rtl/>
              </w:rPr>
              <w:t>ـ</w:t>
            </w:r>
            <w:r w:rsidR="00095AA9">
              <w:rPr>
                <w:rtl/>
              </w:rPr>
              <w:t xml:space="preserve"> .</w:t>
            </w:r>
            <w:r w:rsidR="00684352">
              <w:rPr>
                <w:rtl/>
              </w:rPr>
              <w:t xml:space="preserve"> </w:t>
            </w:r>
            <w:r w:rsidR="00684352">
              <w:rPr>
                <w:rtl/>
              </w:rPr>
              <w:br/>
            </w:r>
            <w:r w:rsidRPr="00AC6D18">
              <w:rPr>
                <w:rtl/>
              </w:rPr>
              <w:t>وتسم</w:t>
            </w:r>
            <w:r w:rsidR="00684352">
              <w:rPr>
                <w:rtl/>
              </w:rPr>
              <w:t>ّ</w:t>
            </w:r>
            <w:r w:rsidRPr="00AC6D18">
              <w:rPr>
                <w:rtl/>
              </w:rPr>
              <w:t>ى</w:t>
            </w:r>
            <w:r>
              <w:rPr>
                <w:rtl/>
              </w:rPr>
              <w:t xml:space="preserve"> أيضا</w:t>
            </w:r>
            <w:r w:rsidR="00684352">
              <w:rPr>
                <w:rtl/>
              </w:rPr>
              <w:t>ً</w:t>
            </w:r>
            <w:r>
              <w:rPr>
                <w:rtl/>
              </w:rPr>
              <w:t xml:space="preserve"> هذه التعليقة ب</w:t>
            </w:r>
            <w:r w:rsidR="00684352">
              <w:rPr>
                <w:rtl/>
              </w:rPr>
              <w:t>ـ</w:t>
            </w:r>
            <w:r>
              <w:rPr>
                <w:rtl/>
              </w:rPr>
              <w:t xml:space="preserve"> </w:t>
            </w:r>
            <w:r w:rsidR="00AB3A9F">
              <w:rPr>
                <w:rtl/>
              </w:rPr>
              <w:t>«</w:t>
            </w:r>
            <w:r w:rsidR="00107417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 xml:space="preserve">التعليقة </w:t>
            </w:r>
            <w:r w:rsidR="00684352">
              <w:rPr>
                <w:rtl/>
              </w:rPr>
              <w:br/>
            </w:r>
            <w:r w:rsidRPr="00AC6D18">
              <w:rPr>
                <w:rtl/>
              </w:rPr>
              <w:t>البهبهانية الحائرية</w:t>
            </w:r>
            <w:r w:rsidR="00107417">
              <w:rPr>
                <w:rFonts w:hint="cs"/>
                <w:rtl/>
              </w:rPr>
              <w:t xml:space="preserve"> </w:t>
            </w:r>
            <w:r w:rsidR="00AB3A9F" w:rsidRPr="00AC6D18">
              <w:rPr>
                <w:rtl/>
              </w:rPr>
              <w:t>»</w:t>
            </w:r>
            <w:r w:rsidR="00095AA9">
              <w:rPr>
                <w:rtl/>
              </w:rPr>
              <w:t xml:space="preserve"> .</w:t>
            </w:r>
          </w:p>
          <w:p w:rsidR="00A17407" w:rsidRDefault="00A17407" w:rsidP="00F77265">
            <w:pPr>
              <w:pStyle w:val="rfdVar"/>
              <w:rPr>
                <w:rtl/>
              </w:rPr>
            </w:pPr>
            <w:r>
              <w:rPr>
                <w:rtl/>
              </w:rPr>
              <w:t>وتبدأ بخمس فوائد رجالية مهم</w:t>
            </w:r>
            <w:r w:rsidR="00684352">
              <w:rPr>
                <w:rtl/>
              </w:rPr>
              <w:t>ّ</w:t>
            </w:r>
            <w:r>
              <w:rPr>
                <w:rtl/>
              </w:rPr>
              <w:t>ة</w:t>
            </w:r>
            <w:r w:rsidR="007E0241">
              <w:rPr>
                <w:rtl/>
              </w:rPr>
              <w:t xml:space="preserve"> ،</w:t>
            </w:r>
            <w:r>
              <w:rPr>
                <w:rtl/>
              </w:rPr>
              <w:t xml:space="preserve"> </w:t>
            </w:r>
            <w:r w:rsidR="00684352">
              <w:rPr>
                <w:rtl/>
              </w:rPr>
              <w:br/>
            </w:r>
            <w:r w:rsidRPr="00AC6D18">
              <w:rPr>
                <w:rtl/>
              </w:rPr>
              <w:t>ولأهم</w:t>
            </w:r>
            <w:r w:rsidR="00684352">
              <w:rPr>
                <w:rtl/>
              </w:rPr>
              <w:t>ّ</w:t>
            </w:r>
            <w:r w:rsidRPr="00AC6D18">
              <w:rPr>
                <w:rtl/>
              </w:rPr>
              <w:t>ي</w:t>
            </w:r>
            <w:r w:rsidR="00684352">
              <w:rPr>
                <w:rtl/>
              </w:rPr>
              <w:t>ّ</w:t>
            </w:r>
            <w:r w:rsidRPr="00AC6D18">
              <w:rPr>
                <w:rtl/>
              </w:rPr>
              <w:t xml:space="preserve">تها </w:t>
            </w:r>
            <w:r>
              <w:rPr>
                <w:rtl/>
              </w:rPr>
              <w:t xml:space="preserve">في علم الرجال قام بشرحها الفقيه </w:t>
            </w:r>
            <w:r w:rsidR="00684352">
              <w:rPr>
                <w:rtl/>
              </w:rPr>
              <w:br/>
            </w:r>
            <w:r w:rsidRPr="00AC6D18">
              <w:rPr>
                <w:rtl/>
              </w:rPr>
              <w:t xml:space="preserve">الأكبر الشيخ </w:t>
            </w:r>
            <w:r>
              <w:rPr>
                <w:rtl/>
              </w:rPr>
              <w:t>علي الخاقاني</w:t>
            </w:r>
            <w:r w:rsidR="007E0241">
              <w:rPr>
                <w:rtl/>
              </w:rPr>
              <w:t xml:space="preserve"> ،</w:t>
            </w:r>
            <w:r>
              <w:rPr>
                <w:rtl/>
              </w:rPr>
              <w:t xml:space="preserve"> المتوف</w:t>
            </w:r>
            <w:r w:rsidR="00684352">
              <w:rPr>
                <w:rtl/>
              </w:rPr>
              <w:t>ّ</w:t>
            </w:r>
            <w:r>
              <w:rPr>
                <w:rtl/>
              </w:rPr>
              <w:t>ى سنة 1334</w:t>
            </w:r>
            <w:r w:rsidR="00684352">
              <w:rPr>
                <w:rtl/>
              </w:rPr>
              <w:t xml:space="preserve"> </w:t>
            </w:r>
            <w:r w:rsidR="00684352">
              <w:rPr>
                <w:rtl/>
              </w:rPr>
              <w:br/>
            </w:r>
          </w:p>
        </w:tc>
        <w:tc>
          <w:tcPr>
            <w:tcW w:w="200" w:type="pct"/>
            <w:shd w:val="clear" w:color="auto" w:fill="auto"/>
          </w:tcPr>
          <w:p w:rsidR="00A17407" w:rsidRDefault="00A17407" w:rsidP="00F77265">
            <w:pPr>
              <w:pStyle w:val="rfdNormal0"/>
              <w:rPr>
                <w:rtl/>
              </w:rPr>
            </w:pPr>
          </w:p>
        </w:tc>
        <w:tc>
          <w:tcPr>
            <w:tcW w:w="2400" w:type="pct"/>
            <w:shd w:val="clear" w:color="auto" w:fill="auto"/>
          </w:tcPr>
          <w:p w:rsidR="00A17407" w:rsidRPr="00AC6D18" w:rsidRDefault="00A17407" w:rsidP="00F77265">
            <w:pPr>
              <w:pStyle w:val="rfdVar0"/>
              <w:rPr>
                <w:rtl/>
              </w:rPr>
            </w:pPr>
            <w:r w:rsidRPr="00AC6D18">
              <w:rPr>
                <w:rtl/>
              </w:rPr>
              <w:t>ه</w:t>
            </w:r>
            <w:r w:rsidR="00684352">
              <w:rPr>
                <w:rtl/>
              </w:rPr>
              <w:t>ـ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في </w:t>
            </w:r>
            <w:r w:rsidR="00773F9D">
              <w:rPr>
                <w:rtl/>
              </w:rPr>
              <w:t>(</w:t>
            </w:r>
            <w:r w:rsidR="00107417">
              <w:rPr>
                <w:rFonts w:hint="cs"/>
                <w:rtl/>
              </w:rPr>
              <w:t xml:space="preserve"> </w:t>
            </w:r>
            <w:r w:rsidRPr="00AC6D18">
              <w:rPr>
                <w:rtl/>
              </w:rPr>
              <w:t>رجاله</w:t>
            </w:r>
            <w:r w:rsidR="00107417">
              <w:rPr>
                <w:rFonts w:hint="cs"/>
                <w:rtl/>
              </w:rPr>
              <w:t xml:space="preserve"> </w:t>
            </w:r>
            <w:r w:rsidR="00773F9D">
              <w:rPr>
                <w:rtl/>
              </w:rPr>
              <w:t>)</w:t>
            </w:r>
            <w:r w:rsidRPr="00AC6D18">
              <w:rPr>
                <w:rtl/>
              </w:rPr>
              <w:t xml:space="preserve"> ويرجع إليها العلما</w:t>
            </w:r>
            <w:r>
              <w:rPr>
                <w:rtl/>
              </w:rPr>
              <w:t xml:space="preserve">ء حتى يومنا </w:t>
            </w:r>
            <w:r w:rsidR="00684352">
              <w:rPr>
                <w:rtl/>
              </w:rPr>
              <w:br/>
            </w:r>
            <w:r>
              <w:rPr>
                <w:rtl/>
              </w:rPr>
              <w:t>هذا</w:t>
            </w:r>
            <w:r w:rsidR="00095AA9">
              <w:rPr>
                <w:rtl/>
              </w:rPr>
              <w:t xml:space="preserve"> .</w:t>
            </w:r>
          </w:p>
          <w:p w:rsidR="00A17407" w:rsidRPr="00AC6D18" w:rsidRDefault="00A17407" w:rsidP="00684352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ثم است</w:t>
            </w:r>
            <w:r>
              <w:rPr>
                <w:rtl/>
              </w:rPr>
              <w:t xml:space="preserve">درك الوحيد البهبهاني في تعليقته </w:t>
            </w:r>
            <w:r w:rsidR="00684352">
              <w:rPr>
                <w:rtl/>
              </w:rPr>
              <w:br/>
            </w:r>
            <w:r w:rsidRPr="00AC6D18">
              <w:rPr>
                <w:rtl/>
              </w:rPr>
              <w:t>هذه عددا</w:t>
            </w:r>
            <w:r w:rsidR="00684352">
              <w:rPr>
                <w:rtl/>
              </w:rPr>
              <w:t>ً</w:t>
            </w:r>
            <w:r w:rsidRPr="00AC6D18">
              <w:rPr>
                <w:rtl/>
              </w:rPr>
              <w:t xml:space="preserve"> </w:t>
            </w:r>
            <w:r>
              <w:rPr>
                <w:rtl/>
              </w:rPr>
              <w:t>كبيرا</w:t>
            </w:r>
            <w:r w:rsidR="00684352">
              <w:rPr>
                <w:rtl/>
              </w:rPr>
              <w:t>ً</w:t>
            </w:r>
            <w:r>
              <w:rPr>
                <w:rtl/>
              </w:rPr>
              <w:t xml:space="preserve"> من الرجال ال</w:t>
            </w:r>
            <w:r w:rsidR="00684352">
              <w:rPr>
                <w:rtl/>
              </w:rPr>
              <w:t>ّ</w:t>
            </w:r>
            <w:r>
              <w:rPr>
                <w:rtl/>
              </w:rPr>
              <w:t xml:space="preserve">ذين لم يذكرهم </w:t>
            </w:r>
            <w:r w:rsidR="00684352">
              <w:rPr>
                <w:rtl/>
              </w:rPr>
              <w:br/>
            </w:r>
            <w:r w:rsidRPr="00AC6D18">
              <w:rPr>
                <w:rtl/>
              </w:rPr>
              <w:t>الميرزا ال</w:t>
            </w:r>
            <w:r w:rsidR="00684352">
              <w:rPr>
                <w:rtl/>
              </w:rPr>
              <w:t>ا</w:t>
            </w:r>
            <w:r>
              <w:rPr>
                <w:rtl/>
              </w:rPr>
              <w:t>ستر</w:t>
            </w:r>
            <w:r w:rsidR="00684352">
              <w:rPr>
                <w:rtl/>
              </w:rPr>
              <w:t>ا</w:t>
            </w:r>
            <w:r>
              <w:rPr>
                <w:rtl/>
              </w:rPr>
              <w:t xml:space="preserve">بادي في </w:t>
            </w:r>
            <w:r w:rsidR="00AB3A9F">
              <w:rPr>
                <w:rtl/>
              </w:rPr>
              <w:t>«</w:t>
            </w:r>
            <w:r w:rsidR="00107417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منهج المقال</w:t>
            </w:r>
            <w:r w:rsidR="00107417">
              <w:rPr>
                <w:rFonts w:hint="cs"/>
                <w:rtl/>
              </w:rPr>
              <w:t xml:space="preserve"> </w:t>
            </w:r>
            <w:r w:rsidR="00AB3A9F">
              <w:rPr>
                <w:rtl/>
              </w:rPr>
              <w:t>»</w:t>
            </w:r>
            <w:r>
              <w:rPr>
                <w:rtl/>
              </w:rPr>
              <w:t xml:space="preserve"> من </w:t>
            </w:r>
            <w:r w:rsidR="00684352">
              <w:rPr>
                <w:rtl/>
              </w:rPr>
              <w:br/>
            </w:r>
            <w:r w:rsidRPr="00AC6D18">
              <w:rPr>
                <w:rtl/>
              </w:rPr>
              <w:t>ال</w:t>
            </w:r>
            <w:r w:rsidR="00684352">
              <w:rPr>
                <w:rtl/>
              </w:rPr>
              <w:t>ّ</w:t>
            </w:r>
            <w:r w:rsidRPr="00AC6D18">
              <w:rPr>
                <w:rtl/>
              </w:rPr>
              <w:t>ذين و</w:t>
            </w:r>
            <w:r>
              <w:rPr>
                <w:rtl/>
              </w:rPr>
              <w:t xml:space="preserve">قعوا في أسانيد الكتب الأربعة أو </w:t>
            </w:r>
            <w:r w:rsidR="00684352">
              <w:rPr>
                <w:rtl/>
              </w:rPr>
              <w:br/>
            </w:r>
            <w:r w:rsidRPr="00AC6D18">
              <w:rPr>
                <w:rtl/>
              </w:rPr>
              <w:t xml:space="preserve">غيرها من </w:t>
            </w:r>
            <w:r>
              <w:rPr>
                <w:rtl/>
              </w:rPr>
              <w:t>مجاميع الحديث</w:t>
            </w:r>
            <w:r w:rsidR="007E0241">
              <w:rPr>
                <w:rtl/>
              </w:rPr>
              <w:t xml:space="preserve"> ،</w:t>
            </w:r>
            <w:r>
              <w:rPr>
                <w:rtl/>
              </w:rPr>
              <w:t xml:space="preserve"> وتشتمل التعليقة </w:t>
            </w:r>
            <w:r w:rsidR="00684352">
              <w:rPr>
                <w:rtl/>
              </w:rPr>
              <w:br/>
            </w:r>
            <w:r w:rsidRPr="00AC6D18">
              <w:rPr>
                <w:rtl/>
              </w:rPr>
              <w:t>أيضا</w:t>
            </w:r>
            <w:r w:rsidR="00684352">
              <w:rPr>
                <w:rtl/>
              </w:rPr>
              <w:t>ً</w:t>
            </w:r>
            <w:r w:rsidRPr="00AC6D18">
              <w:rPr>
                <w:rtl/>
              </w:rPr>
              <w:t xml:space="preserve"> على مزيد من التصويبات والاستدراك</w:t>
            </w:r>
            <w:r>
              <w:rPr>
                <w:rtl/>
              </w:rPr>
              <w:t xml:space="preserve">ات </w:t>
            </w:r>
            <w:r w:rsidR="00684352">
              <w:rPr>
                <w:rtl/>
              </w:rPr>
              <w:br/>
            </w:r>
            <w:r w:rsidRPr="00AC6D18">
              <w:rPr>
                <w:rtl/>
              </w:rPr>
              <w:t xml:space="preserve">والشروح </w:t>
            </w:r>
            <w:r>
              <w:rPr>
                <w:rtl/>
              </w:rPr>
              <w:t>التي تعكس شد</w:t>
            </w:r>
            <w:r w:rsidR="00684352">
              <w:rPr>
                <w:rtl/>
              </w:rPr>
              <w:t>ّ</w:t>
            </w:r>
            <w:r>
              <w:rPr>
                <w:rtl/>
              </w:rPr>
              <w:t>ة تتب</w:t>
            </w:r>
            <w:r w:rsidR="00684352">
              <w:rPr>
                <w:rtl/>
              </w:rPr>
              <w:t>ّ</w:t>
            </w:r>
            <w:r>
              <w:rPr>
                <w:rtl/>
              </w:rPr>
              <w:t>ع المصن</w:t>
            </w:r>
            <w:r w:rsidR="00684352">
              <w:rPr>
                <w:rtl/>
              </w:rPr>
              <w:t>ّ</w:t>
            </w:r>
            <w:r>
              <w:rPr>
                <w:rtl/>
              </w:rPr>
              <w:t>ف ودق</w:t>
            </w:r>
            <w:r w:rsidR="00684352">
              <w:rPr>
                <w:rtl/>
              </w:rPr>
              <w:t>ّ</w:t>
            </w:r>
            <w:r>
              <w:rPr>
                <w:rtl/>
              </w:rPr>
              <w:t xml:space="preserve">ته </w:t>
            </w:r>
            <w:r w:rsidR="00684352">
              <w:rPr>
                <w:rtl/>
              </w:rPr>
              <w:br/>
            </w:r>
            <w:r w:rsidRPr="00AC6D18">
              <w:rPr>
                <w:rtl/>
              </w:rPr>
              <w:t>المتناه</w:t>
            </w:r>
            <w:r>
              <w:rPr>
                <w:rtl/>
              </w:rPr>
              <w:t>ية واستقصائه الشامل</w:t>
            </w:r>
            <w:r w:rsidR="007E0241">
              <w:rPr>
                <w:rtl/>
              </w:rPr>
              <w:t xml:space="preserve"> ،</w:t>
            </w:r>
            <w:r>
              <w:rPr>
                <w:rtl/>
              </w:rPr>
              <w:t xml:space="preserve"> وقد اعتمد </w:t>
            </w:r>
            <w:r w:rsidR="00684352">
              <w:rPr>
                <w:rtl/>
              </w:rPr>
              <w:br/>
            </w:r>
            <w:r w:rsidRPr="00AC6D18">
              <w:rPr>
                <w:rtl/>
              </w:rPr>
              <w:t>مصادر ك</w:t>
            </w:r>
            <w:r>
              <w:rPr>
                <w:rtl/>
              </w:rPr>
              <w:t>ثيرة لم يتسن</w:t>
            </w:r>
            <w:r w:rsidR="00684352">
              <w:rPr>
                <w:rtl/>
              </w:rPr>
              <w:t>َّ</w:t>
            </w:r>
            <w:r>
              <w:rPr>
                <w:rtl/>
              </w:rPr>
              <w:t xml:space="preserve"> لل</w:t>
            </w:r>
            <w:r w:rsidR="00684352">
              <w:rPr>
                <w:rtl/>
              </w:rPr>
              <w:t>ا</w:t>
            </w:r>
            <w:r>
              <w:rPr>
                <w:rtl/>
              </w:rPr>
              <w:t>ستر</w:t>
            </w:r>
            <w:r w:rsidR="00684352">
              <w:rPr>
                <w:rtl/>
              </w:rPr>
              <w:t>ا</w:t>
            </w:r>
            <w:r>
              <w:rPr>
                <w:rtl/>
              </w:rPr>
              <w:t xml:space="preserve">بادي للحصول </w:t>
            </w:r>
            <w:r w:rsidR="00684352">
              <w:rPr>
                <w:rtl/>
              </w:rPr>
              <w:br/>
            </w:r>
            <w:r w:rsidRPr="00AC6D18">
              <w:rPr>
                <w:rtl/>
              </w:rPr>
              <w:t>عليها</w:t>
            </w:r>
            <w:r w:rsidR="00095AA9">
              <w:rPr>
                <w:rtl/>
              </w:rPr>
              <w:t xml:space="preserve"> .</w:t>
            </w:r>
          </w:p>
          <w:p w:rsidR="00A17407" w:rsidRPr="00AC6D18" w:rsidRDefault="00A17407" w:rsidP="00684352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تقوم مؤسسة آل البيت</w:t>
            </w:r>
            <w:r>
              <w:rPr>
                <w:rtl/>
              </w:rPr>
              <w:t xml:space="preserve"> ـ </w:t>
            </w:r>
            <w:r w:rsidR="00684352">
              <w:rPr>
                <w:rtl/>
              </w:rPr>
              <w:t xml:space="preserve">عليهم السلام </w:t>
            </w:r>
            <w:r>
              <w:rPr>
                <w:rtl/>
              </w:rPr>
              <w:t>ـ</w:t>
            </w:r>
            <w:r w:rsidR="008B5EBB">
              <w:rPr>
                <w:rtl/>
              </w:rPr>
              <w:t xml:space="preserve"> </w:t>
            </w:r>
            <w:r w:rsidR="00684352">
              <w:rPr>
                <w:rtl/>
              </w:rPr>
              <w:br/>
            </w:r>
            <w:r w:rsidRPr="00AC6D18">
              <w:rPr>
                <w:rtl/>
              </w:rPr>
              <w:t>لإ</w:t>
            </w:r>
            <w:r w:rsidR="00684352">
              <w:rPr>
                <w:rtl/>
              </w:rPr>
              <w:t>ِ</w:t>
            </w:r>
            <w:r w:rsidRPr="00AC6D18">
              <w:rPr>
                <w:rtl/>
              </w:rPr>
              <w:t>حياء الترا</w:t>
            </w:r>
            <w:r>
              <w:rPr>
                <w:rtl/>
              </w:rPr>
              <w:t>ث</w:t>
            </w:r>
            <w:r w:rsidR="007E0241">
              <w:rPr>
                <w:rtl/>
              </w:rPr>
              <w:t xml:space="preserve"> ،</w:t>
            </w:r>
            <w:r>
              <w:rPr>
                <w:rtl/>
              </w:rPr>
              <w:t xml:space="preserve"> في قم</w:t>
            </w:r>
            <w:r w:rsidR="007E0241">
              <w:rPr>
                <w:rtl/>
              </w:rPr>
              <w:t xml:space="preserve"> ،</w:t>
            </w:r>
            <w:r>
              <w:rPr>
                <w:rtl/>
              </w:rPr>
              <w:t xml:space="preserve"> بتحقيق هذه التعليقة </w:t>
            </w:r>
            <w:r w:rsidR="00684352">
              <w:rPr>
                <w:rtl/>
              </w:rPr>
              <w:br/>
            </w:r>
            <w:r w:rsidRPr="00AC6D18">
              <w:rPr>
                <w:rtl/>
              </w:rPr>
              <w:t>اعتمادا</w:t>
            </w:r>
            <w:r w:rsidR="00684352">
              <w:rPr>
                <w:rtl/>
              </w:rPr>
              <w:t>ً</w:t>
            </w:r>
            <w:r w:rsidRPr="00AC6D18">
              <w:rPr>
                <w:rtl/>
              </w:rPr>
              <w:t xml:space="preserve"> على النسخ التالية</w:t>
            </w:r>
            <w:r w:rsidR="007E0241">
              <w:rPr>
                <w:rtl/>
              </w:rPr>
              <w:t xml:space="preserve"> :</w:t>
            </w:r>
          </w:p>
          <w:p w:rsidR="00684352" w:rsidRDefault="00A17407" w:rsidP="00684352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1</w:t>
            </w:r>
            <w:r>
              <w:rPr>
                <w:rtl/>
              </w:rPr>
              <w:t xml:space="preserve"> ـ </w:t>
            </w:r>
            <w:r w:rsidRPr="00AC6D18">
              <w:rPr>
                <w:rtl/>
              </w:rPr>
              <w:t>النسخة المود</w:t>
            </w:r>
            <w:r>
              <w:rPr>
                <w:rtl/>
              </w:rPr>
              <w:t xml:space="preserve">عة في مكتبة المدرسة </w:t>
            </w:r>
            <w:r w:rsidR="00684352">
              <w:rPr>
                <w:rtl/>
              </w:rPr>
              <w:br/>
            </w:r>
            <w:r w:rsidRPr="00AC6D18">
              <w:rPr>
                <w:rtl/>
              </w:rPr>
              <w:t>الفيضي</w:t>
            </w:r>
            <w:r w:rsidR="00684352">
              <w:rPr>
                <w:rtl/>
              </w:rPr>
              <w:t>ّ</w:t>
            </w:r>
            <w:r w:rsidRPr="00AC6D18">
              <w:rPr>
                <w:rtl/>
              </w:rPr>
              <w:t>ة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بقم </w:t>
            </w:r>
            <w:r>
              <w:rPr>
                <w:rtl/>
              </w:rPr>
              <w:t>المقد</w:t>
            </w:r>
            <w:r w:rsidR="00684352">
              <w:rPr>
                <w:rtl/>
              </w:rPr>
              <w:t>ّ</w:t>
            </w:r>
            <w:r>
              <w:rPr>
                <w:rtl/>
              </w:rPr>
              <w:t>سة</w:t>
            </w:r>
            <w:r w:rsidR="007E0241">
              <w:rPr>
                <w:rtl/>
              </w:rPr>
              <w:t xml:space="preserve"> ،</w:t>
            </w:r>
            <w:r>
              <w:rPr>
                <w:rtl/>
              </w:rPr>
              <w:t xml:space="preserve"> رقمها 1293</w:t>
            </w:r>
            <w:r w:rsidR="007E0241">
              <w:rPr>
                <w:rtl/>
              </w:rPr>
              <w:t xml:space="preserve"> ،</w:t>
            </w:r>
            <w:r>
              <w:rPr>
                <w:rtl/>
              </w:rPr>
              <w:t xml:space="preserve"> وتاريخها</w:t>
            </w:r>
            <w:r w:rsidR="00684352">
              <w:rPr>
                <w:rtl/>
              </w:rPr>
              <w:t xml:space="preserve"> </w:t>
            </w:r>
            <w:r w:rsidR="00684352">
              <w:rPr>
                <w:rtl/>
              </w:rPr>
              <w:br/>
              <w:t>سنة 1210</w:t>
            </w:r>
            <w:r w:rsidR="00107417">
              <w:rPr>
                <w:rFonts w:hint="cs"/>
                <w:rtl/>
              </w:rPr>
              <w:t xml:space="preserve"> </w:t>
            </w:r>
            <w:r w:rsidR="00684352">
              <w:rPr>
                <w:rtl/>
              </w:rPr>
              <w:t>هـ</w:t>
            </w:r>
            <w:r w:rsidR="00095AA9">
              <w:rPr>
                <w:rtl/>
              </w:rPr>
              <w:t xml:space="preserve"> .</w:t>
            </w:r>
          </w:p>
          <w:p w:rsidR="00A17407" w:rsidRPr="00AC6D18" w:rsidRDefault="00A17407" w:rsidP="00684352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2</w:t>
            </w:r>
            <w:r>
              <w:rPr>
                <w:rtl/>
              </w:rPr>
              <w:t xml:space="preserve"> ـ </w:t>
            </w:r>
            <w:r w:rsidRPr="00AC6D18">
              <w:rPr>
                <w:rtl/>
              </w:rPr>
              <w:t>النسخة</w:t>
            </w:r>
            <w:r>
              <w:rPr>
                <w:rtl/>
              </w:rPr>
              <w:t xml:space="preserve"> المودعة في نفس المكتبة أعلاه</w:t>
            </w:r>
            <w:r w:rsidR="007E0241">
              <w:rPr>
                <w:rtl/>
              </w:rPr>
              <w:t xml:space="preserve"> ،</w:t>
            </w:r>
            <w:r>
              <w:rPr>
                <w:rtl/>
              </w:rPr>
              <w:t xml:space="preserve"> </w:t>
            </w:r>
            <w:r w:rsidR="00684352">
              <w:rPr>
                <w:rtl/>
              </w:rPr>
              <w:br/>
            </w:r>
            <w:r w:rsidRPr="00AC6D18">
              <w:rPr>
                <w:rtl/>
              </w:rPr>
              <w:t>رقمتها 651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وتاريخها سنة 1239</w:t>
            </w:r>
            <w:r w:rsidR="00095AA9">
              <w:rPr>
                <w:rtl/>
              </w:rPr>
              <w:t xml:space="preserve"> .</w:t>
            </w:r>
          </w:p>
          <w:p w:rsidR="00A17407" w:rsidRPr="00AC6D18" w:rsidRDefault="00A17407" w:rsidP="00A17407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3</w:t>
            </w:r>
            <w:r>
              <w:rPr>
                <w:rtl/>
              </w:rPr>
              <w:t xml:space="preserve"> ـ المطبوعة على الحجر في إيران على </w:t>
            </w:r>
            <w:r w:rsidR="00684352">
              <w:rPr>
                <w:rtl/>
              </w:rPr>
              <w:br/>
            </w:r>
            <w:r w:rsidRPr="00AC6D18">
              <w:rPr>
                <w:rtl/>
              </w:rPr>
              <w:t xml:space="preserve">هامش </w:t>
            </w:r>
            <w:r w:rsidR="00AB3A9F" w:rsidRPr="00AC6D18">
              <w:rPr>
                <w:rtl/>
              </w:rPr>
              <w:t>«</w:t>
            </w:r>
            <w:r w:rsidR="00107417">
              <w:rPr>
                <w:rFonts w:hint="cs"/>
                <w:rtl/>
              </w:rPr>
              <w:t xml:space="preserve"> </w:t>
            </w:r>
            <w:r>
              <w:rPr>
                <w:rtl/>
              </w:rPr>
              <w:t>منهج المقال</w:t>
            </w:r>
            <w:r w:rsidR="00107417">
              <w:rPr>
                <w:rFonts w:hint="cs"/>
                <w:rtl/>
              </w:rPr>
              <w:t xml:space="preserve"> </w:t>
            </w:r>
            <w:r w:rsidR="00AB3A9F">
              <w:rPr>
                <w:rtl/>
              </w:rPr>
              <w:t>»</w:t>
            </w:r>
            <w:r>
              <w:rPr>
                <w:rtl/>
              </w:rPr>
              <w:t xml:space="preserve"> وقد ط</w:t>
            </w:r>
            <w:r w:rsidR="00684352">
              <w:rPr>
                <w:rtl/>
              </w:rPr>
              <w:t>ُ</w:t>
            </w:r>
            <w:r>
              <w:rPr>
                <w:rtl/>
              </w:rPr>
              <w:t xml:space="preserve">بعت على نسخة </w:t>
            </w:r>
            <w:r w:rsidR="00684352">
              <w:rPr>
                <w:rtl/>
              </w:rPr>
              <w:br/>
            </w:r>
            <w:r w:rsidRPr="00AC6D18">
              <w:rPr>
                <w:rtl/>
              </w:rPr>
              <w:t>تاريخها سنة 1304 ه</w:t>
            </w:r>
            <w:r w:rsidR="00684352">
              <w:rPr>
                <w:rtl/>
              </w:rPr>
              <w:t>ـ</w:t>
            </w:r>
            <w:r w:rsidR="00095AA9">
              <w:rPr>
                <w:rtl/>
              </w:rPr>
              <w:t xml:space="preserve"> .</w:t>
            </w:r>
          </w:p>
          <w:p w:rsidR="00A17407" w:rsidRDefault="00A17407" w:rsidP="00F77265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وسيصدر الكتاب ضمن إصدارات المؤسسة</w:t>
            </w:r>
            <w:r w:rsidR="002F7DC4">
              <w:rPr>
                <w:rtl/>
              </w:rPr>
              <w:t xml:space="preserve"> </w:t>
            </w:r>
            <w:r w:rsidR="002E56F4">
              <w:rPr>
                <w:rtl/>
              </w:rPr>
              <w:br/>
            </w:r>
            <w:r w:rsidRPr="00AC6D18">
              <w:rPr>
                <w:rtl/>
              </w:rPr>
              <w:t xml:space="preserve">مع </w:t>
            </w:r>
            <w:r w:rsidR="00AB3A9F" w:rsidRPr="00AC6D18">
              <w:rPr>
                <w:rtl/>
              </w:rPr>
              <w:t>«</w:t>
            </w:r>
            <w:r w:rsidR="00107417">
              <w:rPr>
                <w:rFonts w:hint="cs"/>
                <w:rtl/>
              </w:rPr>
              <w:t xml:space="preserve"> </w:t>
            </w:r>
            <w:r w:rsidRPr="00AC6D18">
              <w:rPr>
                <w:rtl/>
              </w:rPr>
              <w:t>منهج المقال</w:t>
            </w:r>
            <w:r w:rsidR="00107417">
              <w:rPr>
                <w:rFonts w:hint="cs"/>
                <w:rtl/>
              </w:rPr>
              <w:t xml:space="preserve"> </w:t>
            </w:r>
            <w:r w:rsidR="00AB3A9F" w:rsidRPr="00AC6D18">
              <w:rPr>
                <w:rtl/>
              </w:rPr>
              <w:t>»</w:t>
            </w:r>
            <w:r>
              <w:rPr>
                <w:rtl/>
              </w:rPr>
              <w:t xml:space="preserve"> محق</w:t>
            </w:r>
            <w:r w:rsidR="002E56F4">
              <w:rPr>
                <w:rtl/>
              </w:rPr>
              <w:t>ّ</w:t>
            </w:r>
            <w:r>
              <w:rPr>
                <w:rtl/>
              </w:rPr>
              <w:t>قا</w:t>
            </w:r>
            <w:r w:rsidR="002E56F4">
              <w:rPr>
                <w:rtl/>
              </w:rPr>
              <w:t>ً</w:t>
            </w:r>
            <w:r>
              <w:rPr>
                <w:rtl/>
              </w:rPr>
              <w:t xml:space="preserve"> بإذن الله تعالى</w:t>
            </w:r>
            <w:r w:rsidR="007E0241">
              <w:rPr>
                <w:rtl/>
              </w:rPr>
              <w:t xml:space="preserve"> ،</w:t>
            </w:r>
            <w:r>
              <w:rPr>
                <w:rtl/>
              </w:rPr>
              <w:t xml:space="preserve"> إتماما</w:t>
            </w:r>
            <w:r w:rsidR="002E56F4">
              <w:rPr>
                <w:rtl/>
              </w:rPr>
              <w:t>ً</w:t>
            </w:r>
            <w:r>
              <w:rPr>
                <w:rtl/>
              </w:rPr>
              <w:t xml:space="preserve"> </w:t>
            </w:r>
            <w:r w:rsidR="002E56F4">
              <w:rPr>
                <w:rtl/>
              </w:rPr>
              <w:br/>
            </w:r>
            <w:r w:rsidR="002F7DC4">
              <w:rPr>
                <w:rtl/>
              </w:rPr>
              <w:t>للفائدة</w:t>
            </w:r>
            <w:r w:rsidR="00095AA9">
              <w:rPr>
                <w:rtl/>
              </w:rPr>
              <w:t xml:space="preserve"> .</w:t>
            </w:r>
          </w:p>
        </w:tc>
      </w:tr>
    </w:tbl>
    <w:p w:rsidR="00C703C9" w:rsidRDefault="00C703C9" w:rsidP="00107417">
      <w:pPr>
        <w:rPr>
          <w:rtl/>
        </w:rPr>
        <w:sectPr w:rsidR="00C703C9" w:rsidSect="00107863">
          <w:headerReference w:type="even" r:id="rId364"/>
          <w:headerReference w:type="default" r:id="rId365"/>
          <w:headerReference w:type="first" r:id="rId366"/>
          <w:type w:val="continuous"/>
          <w:pgSz w:w="11907" w:h="16840" w:code="9"/>
          <w:pgMar w:top="1247" w:right="1361" w:bottom="1247" w:left="1361" w:header="720" w:footer="720" w:gutter="0"/>
          <w:cols w:space="720"/>
          <w:titlePg/>
          <w:bidi/>
          <w:rtlGutter/>
          <w:docGrid w:linePitch="360"/>
        </w:sectPr>
      </w:pPr>
    </w:p>
    <w:p w:rsidR="0048656A" w:rsidRPr="00107417" w:rsidRDefault="0048656A" w:rsidP="00107417">
      <w:r w:rsidRPr="00107417">
        <w:lastRenderedPageBreak/>
        <w:br w:type="page"/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4409"/>
        <w:gridCol w:w="367"/>
        <w:gridCol w:w="4409"/>
      </w:tblGrid>
      <w:tr w:rsidR="00A17407" w:rsidTr="009B6141">
        <w:tc>
          <w:tcPr>
            <w:tcW w:w="2400" w:type="pct"/>
            <w:shd w:val="clear" w:color="auto" w:fill="auto"/>
          </w:tcPr>
          <w:p w:rsidR="00107417" w:rsidRPr="00107417" w:rsidRDefault="00107417" w:rsidP="00107417">
            <w:pPr>
              <w:pStyle w:val="rfdVar0"/>
              <w:rPr>
                <w:rtl/>
              </w:rPr>
            </w:pPr>
          </w:p>
          <w:p w:rsidR="002F7DC4" w:rsidRPr="00107417" w:rsidRDefault="00107417" w:rsidP="00107417">
            <w:pPr>
              <w:pStyle w:val="rfdFootnote0"/>
              <w:rPr>
                <w:rStyle w:val="rfdFootnoteBold"/>
                <w:rtl/>
              </w:rPr>
            </w:pPr>
            <w:r w:rsidRPr="00107417">
              <w:rPr>
                <w:rStyle w:val="rfdFootnoteBold"/>
              </w:rPr>
              <w:sym w:font="Wingdings 2" w:char="F0F5"/>
            </w:r>
            <w:r w:rsidR="002F7DC4" w:rsidRPr="00107417">
              <w:rPr>
                <w:rStyle w:val="rfdFootnoteBold"/>
                <w:rtl/>
              </w:rPr>
              <w:t xml:space="preserve"> بشارة المصطفى لشيعة المرتضى</w:t>
            </w:r>
            <w:r w:rsidR="00095AA9" w:rsidRPr="00107417">
              <w:rPr>
                <w:rStyle w:val="rfdFootnoteBold"/>
                <w:rtl/>
              </w:rPr>
              <w:t xml:space="preserve"> .</w:t>
            </w:r>
          </w:p>
          <w:p w:rsidR="002F7DC4" w:rsidRPr="00AC6D18" w:rsidRDefault="002F7DC4" w:rsidP="00C2686C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تأليف</w:t>
            </w:r>
            <w:r w:rsidR="007E0241">
              <w:rPr>
                <w:rtl/>
              </w:rPr>
              <w:t xml:space="preserve"> :</w:t>
            </w:r>
            <w:r>
              <w:rPr>
                <w:rtl/>
              </w:rPr>
              <w:t xml:space="preserve"> الشيخ عماد الدين محمد بن علي</w:t>
            </w:r>
            <w:r w:rsidR="00C2686C">
              <w:rPr>
                <w:rtl/>
              </w:rPr>
              <w:t xml:space="preserve">ّ </w:t>
            </w:r>
            <w:r w:rsidR="00C2686C">
              <w:rPr>
                <w:rtl/>
              </w:rPr>
              <w:br/>
            </w:r>
            <w:r w:rsidRPr="00AC6D18">
              <w:rPr>
                <w:rtl/>
              </w:rPr>
              <w:t>الطبري</w:t>
            </w:r>
            <w:r>
              <w:rPr>
                <w:rtl/>
              </w:rPr>
              <w:t xml:space="preserve"> الآملي</w:t>
            </w:r>
            <w:r w:rsidR="007E0241">
              <w:rPr>
                <w:rtl/>
              </w:rPr>
              <w:t xml:space="preserve"> ،</w:t>
            </w:r>
            <w:r>
              <w:rPr>
                <w:rtl/>
              </w:rPr>
              <w:t xml:space="preserve"> من أعلام القرن السادس </w:t>
            </w:r>
            <w:r w:rsidR="00C2686C">
              <w:rPr>
                <w:rtl/>
              </w:rPr>
              <w:br/>
            </w:r>
            <w:r w:rsidRPr="00AC6D18">
              <w:rPr>
                <w:rtl/>
              </w:rPr>
              <w:t>الهجري</w:t>
            </w:r>
            <w:r w:rsidR="00095AA9">
              <w:rPr>
                <w:rtl/>
              </w:rPr>
              <w:t xml:space="preserve"> .</w:t>
            </w:r>
          </w:p>
          <w:p w:rsidR="002F7DC4" w:rsidRPr="00AC6D18" w:rsidRDefault="002F7DC4" w:rsidP="002F7DC4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بي</w:t>
            </w:r>
            <w:r w:rsidR="00C2686C">
              <w:rPr>
                <w:rtl/>
              </w:rPr>
              <w:t>ّ</w:t>
            </w:r>
            <w:r w:rsidRPr="00AC6D18">
              <w:rPr>
                <w:rtl/>
              </w:rPr>
              <w:t>ن</w:t>
            </w:r>
            <w:r>
              <w:rPr>
                <w:rtl/>
              </w:rPr>
              <w:t xml:space="preserve"> المؤل</w:t>
            </w:r>
            <w:r w:rsidR="00C2686C">
              <w:rPr>
                <w:rtl/>
              </w:rPr>
              <w:t>ّ</w:t>
            </w:r>
            <w:r>
              <w:rPr>
                <w:rtl/>
              </w:rPr>
              <w:t>ف فيه منزلة التشي</w:t>
            </w:r>
            <w:r w:rsidR="00C2686C">
              <w:rPr>
                <w:rtl/>
              </w:rPr>
              <w:t>ّ</w:t>
            </w:r>
            <w:r>
              <w:rPr>
                <w:rtl/>
              </w:rPr>
              <w:t xml:space="preserve">ع ودرجات </w:t>
            </w:r>
            <w:r w:rsidR="00C2686C">
              <w:rPr>
                <w:rtl/>
              </w:rPr>
              <w:br/>
            </w:r>
            <w:r w:rsidRPr="00AC6D18">
              <w:rPr>
                <w:rtl/>
              </w:rPr>
              <w:t>الشيعة وكرامات</w:t>
            </w:r>
            <w:r>
              <w:rPr>
                <w:rtl/>
              </w:rPr>
              <w:t xml:space="preserve"> الأولياء</w:t>
            </w:r>
            <w:r w:rsidR="007E0241">
              <w:rPr>
                <w:rtl/>
              </w:rPr>
              <w:t xml:space="preserve"> ،</w:t>
            </w:r>
            <w:r>
              <w:rPr>
                <w:rtl/>
              </w:rPr>
              <w:t xml:space="preserve"> وما لهم عند الله من </w:t>
            </w:r>
            <w:r w:rsidR="00C2686C">
              <w:rPr>
                <w:rtl/>
              </w:rPr>
              <w:br/>
            </w:r>
            <w:r w:rsidRPr="00AC6D18">
              <w:rPr>
                <w:rtl/>
              </w:rPr>
              <w:t>المثوبة والجزاء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وموضوعات أ</w:t>
            </w:r>
            <w:r w:rsidR="00C2686C">
              <w:rPr>
                <w:rtl/>
              </w:rPr>
              <w:t>ُ</w:t>
            </w:r>
            <w:r w:rsidRPr="00AC6D18">
              <w:rPr>
                <w:rtl/>
              </w:rPr>
              <w:t>خرى</w:t>
            </w:r>
            <w:r w:rsidR="00C2686C" w:rsidRPr="00C23377">
              <w:rPr>
                <w:rtl/>
              </w:rPr>
              <w:t>ٰ</w:t>
            </w:r>
            <w:r w:rsidRPr="00AC6D18">
              <w:rPr>
                <w:rtl/>
              </w:rPr>
              <w:t xml:space="preserve"> مختلفة</w:t>
            </w:r>
            <w:r w:rsidR="00095AA9">
              <w:rPr>
                <w:rtl/>
              </w:rPr>
              <w:t xml:space="preserve"> .</w:t>
            </w:r>
          </w:p>
          <w:p w:rsidR="002F7DC4" w:rsidRDefault="002F7DC4" w:rsidP="00C2686C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يقوم بتحق</w:t>
            </w:r>
            <w:r>
              <w:rPr>
                <w:rtl/>
              </w:rPr>
              <w:t>يقه</w:t>
            </w:r>
            <w:r w:rsidR="007E0241">
              <w:rPr>
                <w:rtl/>
              </w:rPr>
              <w:t xml:space="preserve"> :</w:t>
            </w:r>
            <w:r>
              <w:rPr>
                <w:rtl/>
              </w:rPr>
              <w:t xml:space="preserve"> قسم الدراسات الإ</w:t>
            </w:r>
            <w:r w:rsidR="00C2686C">
              <w:rPr>
                <w:rtl/>
              </w:rPr>
              <w:t>ِ</w:t>
            </w:r>
            <w:r>
              <w:rPr>
                <w:rtl/>
              </w:rPr>
              <w:t xml:space="preserve">سلامية </w:t>
            </w:r>
            <w:r w:rsidR="00C2686C">
              <w:rPr>
                <w:rtl/>
              </w:rPr>
              <w:br/>
            </w:r>
            <w:r w:rsidRPr="00AC6D18">
              <w:rPr>
                <w:rtl/>
              </w:rPr>
              <w:t>في مؤسسة البعثة</w:t>
            </w:r>
            <w:r>
              <w:rPr>
                <w:rtl/>
              </w:rPr>
              <w:t xml:space="preserve"> ـ قم</w:t>
            </w:r>
            <w:r w:rsidR="007E0241">
              <w:rPr>
                <w:rtl/>
              </w:rPr>
              <w:t xml:space="preserve"> ،</w:t>
            </w:r>
            <w:r>
              <w:rPr>
                <w:rtl/>
              </w:rPr>
              <w:t xml:space="preserve"> بالاعتماد على نسختين </w:t>
            </w:r>
            <w:r w:rsidR="00C2686C">
              <w:rPr>
                <w:rtl/>
              </w:rPr>
              <w:br/>
            </w:r>
            <w:r w:rsidRPr="00AC6D18">
              <w:rPr>
                <w:rtl/>
              </w:rPr>
              <w:t>نفيستين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ا</w:t>
            </w:r>
            <w:r>
              <w:rPr>
                <w:rtl/>
              </w:rPr>
              <w:t>ل</w:t>
            </w:r>
            <w:r w:rsidR="00C2686C">
              <w:rPr>
                <w:rtl/>
              </w:rPr>
              <w:t>ْ</w:t>
            </w:r>
            <w:r>
              <w:rPr>
                <w:rtl/>
              </w:rPr>
              <w:t>أ</w:t>
            </w:r>
            <w:r w:rsidR="00C2686C">
              <w:rPr>
                <w:rtl/>
              </w:rPr>
              <w:t>ُ</w:t>
            </w:r>
            <w:r>
              <w:rPr>
                <w:rtl/>
              </w:rPr>
              <w:t>ولى محفوظة في مكتبة السي</w:t>
            </w:r>
            <w:r w:rsidR="00C2686C">
              <w:rPr>
                <w:rtl/>
              </w:rPr>
              <w:t>ّ</w:t>
            </w:r>
            <w:r>
              <w:rPr>
                <w:rtl/>
              </w:rPr>
              <w:t xml:space="preserve">د آية </w:t>
            </w:r>
            <w:r w:rsidR="00C2686C">
              <w:rPr>
                <w:rtl/>
              </w:rPr>
              <w:br/>
            </w:r>
            <w:r w:rsidRPr="00AC6D18">
              <w:rPr>
                <w:rtl/>
              </w:rPr>
              <w:t>الله المرعشي ال</w:t>
            </w:r>
            <w:r>
              <w:rPr>
                <w:rtl/>
              </w:rPr>
              <w:t>عامة في قم</w:t>
            </w:r>
            <w:r w:rsidR="007E0241">
              <w:rPr>
                <w:rtl/>
              </w:rPr>
              <w:t xml:space="preserve"> ،</w:t>
            </w:r>
            <w:r>
              <w:rPr>
                <w:rtl/>
              </w:rPr>
              <w:t xml:space="preserve"> والثانية محفوظة في </w:t>
            </w:r>
            <w:r w:rsidR="00C2686C">
              <w:rPr>
                <w:rtl/>
              </w:rPr>
              <w:br/>
            </w:r>
            <w:r w:rsidRPr="00AC6D18">
              <w:rPr>
                <w:rtl/>
              </w:rPr>
              <w:t>مكتبة الإ</w:t>
            </w:r>
            <w:r w:rsidR="00C2686C">
              <w:rPr>
                <w:rtl/>
              </w:rPr>
              <w:t>ِ</w:t>
            </w:r>
            <w:r w:rsidRPr="00AC6D18">
              <w:rPr>
                <w:rtl/>
              </w:rPr>
              <w:t xml:space="preserve">مام الرضا </w:t>
            </w:r>
            <w:r w:rsidR="00C2686C">
              <w:rPr>
                <w:rtl/>
              </w:rPr>
              <w:t>عليه السلام</w:t>
            </w:r>
            <w:r>
              <w:rPr>
                <w:rtl/>
              </w:rPr>
              <w:t xml:space="preserve"> في مشهد </w:t>
            </w:r>
            <w:r w:rsidR="00C2686C">
              <w:rPr>
                <w:rtl/>
              </w:rPr>
              <w:br/>
            </w:r>
            <w:r w:rsidRPr="00AC6D18">
              <w:rPr>
                <w:rtl/>
              </w:rPr>
              <w:t>المقد</w:t>
            </w:r>
            <w:r w:rsidR="00C2686C">
              <w:rPr>
                <w:rtl/>
              </w:rPr>
              <w:t>ّ</w:t>
            </w:r>
            <w:r w:rsidRPr="00AC6D18">
              <w:rPr>
                <w:rtl/>
              </w:rPr>
              <w:t>سة</w:t>
            </w:r>
            <w:r w:rsidR="00095AA9">
              <w:rPr>
                <w:rtl/>
              </w:rPr>
              <w:t xml:space="preserve"> .</w:t>
            </w:r>
          </w:p>
          <w:p w:rsidR="00107417" w:rsidRPr="00AC6D18" w:rsidRDefault="00107417" w:rsidP="00107417">
            <w:pPr>
              <w:pStyle w:val="rfdVar0"/>
              <w:rPr>
                <w:rtl/>
              </w:rPr>
            </w:pPr>
          </w:p>
          <w:p w:rsidR="002F7DC4" w:rsidRPr="00107417" w:rsidRDefault="00107417" w:rsidP="00107417">
            <w:pPr>
              <w:pStyle w:val="rfdFootnote0"/>
              <w:rPr>
                <w:rStyle w:val="rfdFootnoteBold"/>
                <w:rtl/>
              </w:rPr>
            </w:pPr>
            <w:r w:rsidRPr="00107417">
              <w:rPr>
                <w:rStyle w:val="rfdFootnoteBold"/>
              </w:rPr>
              <w:sym w:font="Wingdings 2" w:char="F0F5"/>
            </w:r>
            <w:r w:rsidR="002F7DC4" w:rsidRPr="00107417">
              <w:rPr>
                <w:rStyle w:val="rfdFootnoteBold"/>
                <w:rtl/>
              </w:rPr>
              <w:t xml:space="preserve"> كشف المهم</w:t>
            </w:r>
            <w:r w:rsidR="00C2686C" w:rsidRPr="00107417">
              <w:rPr>
                <w:rStyle w:val="rfdFootnoteBold"/>
                <w:rtl/>
              </w:rPr>
              <w:t>ّ في طريق خبر غد</w:t>
            </w:r>
            <w:r w:rsidR="002F7DC4" w:rsidRPr="00107417">
              <w:rPr>
                <w:rStyle w:val="rfdFootnoteBold"/>
                <w:rtl/>
              </w:rPr>
              <w:t>ير</w:t>
            </w:r>
            <w:r w:rsidR="00C2686C" w:rsidRPr="00107417">
              <w:rPr>
                <w:rStyle w:val="rfdFootnoteBold"/>
                <w:rtl/>
              </w:rPr>
              <w:t xml:space="preserve"> </w:t>
            </w:r>
            <w:r w:rsidR="002F7DC4" w:rsidRPr="00107417">
              <w:rPr>
                <w:rStyle w:val="rfdFootnoteBold"/>
                <w:rtl/>
              </w:rPr>
              <w:t>خ</w:t>
            </w:r>
            <w:r w:rsidR="00C2686C" w:rsidRPr="00107417">
              <w:rPr>
                <w:rStyle w:val="rfdFootnoteBold"/>
                <w:rtl/>
              </w:rPr>
              <w:t>ُ</w:t>
            </w:r>
            <w:r w:rsidR="002F7DC4" w:rsidRPr="00107417">
              <w:rPr>
                <w:rStyle w:val="rfdFootnoteBold"/>
                <w:rtl/>
              </w:rPr>
              <w:t>م</w:t>
            </w:r>
            <w:r w:rsidR="00C2686C" w:rsidRPr="00107417">
              <w:rPr>
                <w:rStyle w:val="rfdFootnoteBold"/>
                <w:rtl/>
              </w:rPr>
              <w:t>ّ</w:t>
            </w:r>
            <w:r w:rsidR="00095AA9" w:rsidRPr="00107417">
              <w:rPr>
                <w:rStyle w:val="rfdFootnoteBold"/>
                <w:rtl/>
              </w:rPr>
              <w:t xml:space="preserve"> .</w:t>
            </w:r>
          </w:p>
          <w:p w:rsidR="002F7DC4" w:rsidRDefault="002F7DC4" w:rsidP="002F7DC4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تأ</w:t>
            </w:r>
            <w:r>
              <w:rPr>
                <w:rtl/>
              </w:rPr>
              <w:t>ليف</w:t>
            </w:r>
            <w:r w:rsidR="007E0241">
              <w:rPr>
                <w:rtl/>
              </w:rPr>
              <w:t xml:space="preserve"> :</w:t>
            </w:r>
            <w:r>
              <w:rPr>
                <w:rtl/>
              </w:rPr>
              <w:t xml:space="preserve"> العل</w:t>
            </w:r>
            <w:r w:rsidR="00C2686C">
              <w:rPr>
                <w:rtl/>
              </w:rPr>
              <w:t>ّ</w:t>
            </w:r>
            <w:r>
              <w:rPr>
                <w:rtl/>
              </w:rPr>
              <w:t>امة المحد</w:t>
            </w:r>
            <w:r w:rsidR="00C2686C">
              <w:rPr>
                <w:rtl/>
              </w:rPr>
              <w:t>ّ</w:t>
            </w:r>
            <w:r>
              <w:rPr>
                <w:rtl/>
              </w:rPr>
              <w:t>ث السي</w:t>
            </w:r>
            <w:r w:rsidR="00C2686C">
              <w:rPr>
                <w:rtl/>
              </w:rPr>
              <w:t>ّ</w:t>
            </w:r>
            <w:r>
              <w:rPr>
                <w:rtl/>
              </w:rPr>
              <w:t xml:space="preserve">د هاشم </w:t>
            </w:r>
            <w:r w:rsidR="00C2686C">
              <w:rPr>
                <w:rtl/>
              </w:rPr>
              <w:br/>
            </w:r>
            <w:r w:rsidRPr="00AC6D18">
              <w:rPr>
                <w:rtl/>
              </w:rPr>
              <w:t>البحراني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المتوف</w:t>
            </w:r>
            <w:r w:rsidR="00C2686C">
              <w:rPr>
                <w:rtl/>
              </w:rPr>
              <w:t>ّ</w:t>
            </w:r>
            <w:r w:rsidRPr="00AC6D18">
              <w:rPr>
                <w:rtl/>
              </w:rPr>
              <w:t>ى سنة</w:t>
            </w:r>
            <w:r>
              <w:rPr>
                <w:rtl/>
              </w:rPr>
              <w:t xml:space="preserve"> </w:t>
            </w:r>
            <w:r w:rsidRPr="00AC6D18">
              <w:rPr>
                <w:rtl/>
              </w:rPr>
              <w:t>7</w:t>
            </w:r>
            <w:r w:rsidR="005C5FDB">
              <w:rPr>
                <w:rtl/>
              </w:rPr>
              <w:t xml:space="preserve"> / </w:t>
            </w:r>
            <w:r w:rsidRPr="00AC6D18">
              <w:rPr>
                <w:rtl/>
              </w:rPr>
              <w:t>1109 ه</w:t>
            </w:r>
            <w:r w:rsidR="00C2686C">
              <w:rPr>
                <w:rtl/>
              </w:rPr>
              <w:t>ـ</w:t>
            </w:r>
            <w:r w:rsidR="00095AA9">
              <w:rPr>
                <w:rtl/>
              </w:rPr>
              <w:t xml:space="preserve"> .</w:t>
            </w:r>
          </w:p>
          <w:p w:rsidR="00A17407" w:rsidRDefault="002F7DC4" w:rsidP="00F77265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يت</w:t>
            </w:r>
            <w:r>
              <w:rPr>
                <w:rtl/>
              </w:rPr>
              <w:t>ضم</w:t>
            </w:r>
            <w:r w:rsidR="00C2686C">
              <w:rPr>
                <w:rtl/>
              </w:rPr>
              <w:t>ّ</w:t>
            </w:r>
            <w:r>
              <w:rPr>
                <w:rtl/>
              </w:rPr>
              <w:t xml:space="preserve">ن الكتاب ذكر روايات حديث غدير </w:t>
            </w:r>
            <w:r w:rsidR="00C2686C">
              <w:rPr>
                <w:rtl/>
              </w:rPr>
              <w:br/>
            </w:r>
            <w:r w:rsidRPr="00AC6D18">
              <w:rPr>
                <w:rtl/>
              </w:rPr>
              <w:t>خ</w:t>
            </w:r>
            <w:r w:rsidR="00C2686C">
              <w:rPr>
                <w:rtl/>
              </w:rPr>
              <w:t>ُ</w:t>
            </w:r>
            <w:r w:rsidRPr="00AC6D18">
              <w:rPr>
                <w:rtl/>
              </w:rPr>
              <w:t>م</w:t>
            </w:r>
            <w:r w:rsidR="00C2686C">
              <w:rPr>
                <w:rtl/>
              </w:rPr>
              <w:t>ّ</w:t>
            </w:r>
            <w:r w:rsidRPr="00AC6D18">
              <w:rPr>
                <w:rtl/>
              </w:rPr>
              <w:t xml:space="preserve"> مرت</w:t>
            </w:r>
            <w:r w:rsidR="00C2686C">
              <w:rPr>
                <w:rtl/>
              </w:rPr>
              <w:t>ّ</w:t>
            </w:r>
            <w:r w:rsidRPr="00AC6D18">
              <w:rPr>
                <w:rtl/>
              </w:rPr>
              <w:t>با</w:t>
            </w:r>
            <w:r w:rsidR="00C2686C">
              <w:rPr>
                <w:rtl/>
              </w:rPr>
              <w:t>ً</w:t>
            </w:r>
            <w:r w:rsidRPr="00AC6D18">
              <w:rPr>
                <w:rtl/>
              </w:rPr>
              <w:t xml:space="preserve"> على</w:t>
            </w:r>
            <w:r>
              <w:rPr>
                <w:rtl/>
              </w:rPr>
              <w:t xml:space="preserve"> بابين</w:t>
            </w:r>
            <w:r w:rsidR="007E0241">
              <w:rPr>
                <w:rtl/>
              </w:rPr>
              <w:t xml:space="preserve"> ،</w:t>
            </w:r>
            <w:r>
              <w:rPr>
                <w:rtl/>
              </w:rPr>
              <w:t xml:space="preserve"> الأول من طريق الخاصة</w:t>
            </w:r>
            <w:r w:rsidR="007E0241">
              <w:rPr>
                <w:rtl/>
              </w:rPr>
              <w:t xml:space="preserve"> ،</w:t>
            </w:r>
            <w:r>
              <w:rPr>
                <w:rtl/>
              </w:rPr>
              <w:t xml:space="preserve"> </w:t>
            </w:r>
            <w:r w:rsidR="00C2686C">
              <w:rPr>
                <w:rtl/>
              </w:rPr>
              <w:br/>
            </w:r>
            <w:r w:rsidRPr="00AC6D18">
              <w:rPr>
                <w:rtl/>
              </w:rPr>
              <w:t xml:space="preserve">والثاني من </w:t>
            </w:r>
            <w:r>
              <w:rPr>
                <w:rtl/>
              </w:rPr>
              <w:t>طريق العامة</w:t>
            </w:r>
            <w:r w:rsidR="007E0241">
              <w:rPr>
                <w:rtl/>
              </w:rPr>
              <w:t xml:space="preserve"> ،</w:t>
            </w:r>
            <w:r>
              <w:rPr>
                <w:rtl/>
              </w:rPr>
              <w:t xml:space="preserve"> معتمدا</w:t>
            </w:r>
            <w:r w:rsidR="00C2686C">
              <w:rPr>
                <w:rtl/>
              </w:rPr>
              <w:t>ً</w:t>
            </w:r>
            <w:r>
              <w:rPr>
                <w:rtl/>
              </w:rPr>
              <w:t xml:space="preserve"> في ذلك على </w:t>
            </w:r>
            <w:r w:rsidR="00C2686C">
              <w:rPr>
                <w:rtl/>
              </w:rPr>
              <w:br/>
            </w:r>
            <w:r w:rsidRPr="00AC6D18">
              <w:rPr>
                <w:rtl/>
              </w:rPr>
              <w:t>أكثر من 30 مصدرا</w:t>
            </w:r>
            <w:r w:rsidR="00C2686C">
              <w:rPr>
                <w:rtl/>
              </w:rPr>
              <w:t>ً</w:t>
            </w:r>
            <w:r w:rsidRPr="00AC6D18">
              <w:rPr>
                <w:rtl/>
              </w:rPr>
              <w:t xml:space="preserve"> من الفريقين</w:t>
            </w:r>
            <w:r w:rsidR="00095AA9">
              <w:rPr>
                <w:rtl/>
              </w:rPr>
              <w:t xml:space="preserve"> .</w:t>
            </w:r>
          </w:p>
        </w:tc>
        <w:tc>
          <w:tcPr>
            <w:tcW w:w="200" w:type="pct"/>
            <w:shd w:val="clear" w:color="auto" w:fill="auto"/>
          </w:tcPr>
          <w:p w:rsidR="00A17407" w:rsidRDefault="00A17407" w:rsidP="00F77265">
            <w:pPr>
              <w:pStyle w:val="rfdNormal0"/>
              <w:rPr>
                <w:rtl/>
              </w:rPr>
            </w:pPr>
          </w:p>
        </w:tc>
        <w:tc>
          <w:tcPr>
            <w:tcW w:w="2400" w:type="pct"/>
            <w:shd w:val="clear" w:color="auto" w:fill="auto"/>
          </w:tcPr>
          <w:p w:rsidR="002F7DC4" w:rsidRDefault="002F7DC4" w:rsidP="00C2686C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تقوم ب</w:t>
            </w:r>
            <w:r>
              <w:rPr>
                <w:rtl/>
              </w:rPr>
              <w:t>تحقيقه</w:t>
            </w:r>
            <w:r w:rsidR="007E0241">
              <w:rPr>
                <w:rtl/>
              </w:rPr>
              <w:t xml:space="preserve"> :</w:t>
            </w:r>
            <w:r>
              <w:rPr>
                <w:rtl/>
              </w:rPr>
              <w:t xml:space="preserve"> مؤسسة إحياء تراث السيد </w:t>
            </w:r>
            <w:r w:rsidR="00C2686C">
              <w:rPr>
                <w:rtl/>
              </w:rPr>
              <w:br/>
            </w:r>
            <w:r w:rsidRPr="00AC6D18">
              <w:rPr>
                <w:rtl/>
              </w:rPr>
              <w:t>هاشم البح</w:t>
            </w:r>
            <w:r>
              <w:rPr>
                <w:rtl/>
              </w:rPr>
              <w:t>راني</w:t>
            </w:r>
            <w:r w:rsidR="007E0241">
              <w:rPr>
                <w:rtl/>
              </w:rPr>
              <w:t xml:space="preserve"> ،</w:t>
            </w:r>
            <w:r>
              <w:rPr>
                <w:rtl/>
              </w:rPr>
              <w:t xml:space="preserve"> بالاعتماد على نسخة نفيسة </w:t>
            </w:r>
            <w:r w:rsidR="00C2686C">
              <w:rPr>
                <w:rtl/>
              </w:rPr>
              <w:br/>
            </w:r>
            <w:r w:rsidRPr="00AC6D18">
              <w:rPr>
                <w:rtl/>
              </w:rPr>
              <w:t xml:space="preserve">مكتوبة في </w:t>
            </w:r>
            <w:r>
              <w:rPr>
                <w:rtl/>
              </w:rPr>
              <w:t>حياة المؤل</w:t>
            </w:r>
            <w:r w:rsidR="00C2686C">
              <w:rPr>
                <w:rtl/>
              </w:rPr>
              <w:t>ّ</w:t>
            </w:r>
            <w:r>
              <w:rPr>
                <w:rtl/>
              </w:rPr>
              <w:t>ف بتاريخ سنة 1101 ه</w:t>
            </w:r>
            <w:r w:rsidR="00C2686C">
              <w:rPr>
                <w:rtl/>
              </w:rPr>
              <w:t>ـ</w:t>
            </w:r>
            <w:r w:rsidR="007E0241">
              <w:rPr>
                <w:rtl/>
              </w:rPr>
              <w:t xml:space="preserve"> ،</w:t>
            </w:r>
            <w:r>
              <w:rPr>
                <w:rtl/>
              </w:rPr>
              <w:t xml:space="preserve"> </w:t>
            </w:r>
            <w:r w:rsidR="00C2686C">
              <w:rPr>
                <w:rtl/>
              </w:rPr>
              <w:br/>
            </w:r>
            <w:r w:rsidRPr="00AC6D18">
              <w:rPr>
                <w:rtl/>
              </w:rPr>
              <w:t>وهي مقابل</w:t>
            </w:r>
            <w:r>
              <w:rPr>
                <w:rtl/>
              </w:rPr>
              <w:t>ة على نسخة المؤل</w:t>
            </w:r>
            <w:r w:rsidR="00C2686C">
              <w:rPr>
                <w:rtl/>
              </w:rPr>
              <w:t>ّ</w:t>
            </w:r>
            <w:r>
              <w:rPr>
                <w:rtl/>
              </w:rPr>
              <w:t>ف</w:t>
            </w:r>
            <w:r w:rsidR="007E0241">
              <w:rPr>
                <w:rtl/>
              </w:rPr>
              <w:t xml:space="preserve"> ،</w:t>
            </w:r>
            <w:r>
              <w:rPr>
                <w:rtl/>
              </w:rPr>
              <w:t xml:space="preserve"> كما ص</w:t>
            </w:r>
            <w:r w:rsidR="00C2686C">
              <w:rPr>
                <w:rtl/>
              </w:rPr>
              <w:t>ُ</w:t>
            </w:r>
            <w:r>
              <w:rPr>
                <w:rtl/>
              </w:rPr>
              <w:t>ح</w:t>
            </w:r>
            <w:r w:rsidR="00C2686C">
              <w:rPr>
                <w:rtl/>
              </w:rPr>
              <w:t>ِّ</w:t>
            </w:r>
            <w:r>
              <w:rPr>
                <w:rtl/>
              </w:rPr>
              <w:t xml:space="preserve">ح قسم </w:t>
            </w:r>
            <w:r w:rsidR="00C2686C">
              <w:rPr>
                <w:rtl/>
              </w:rPr>
              <w:br/>
            </w:r>
            <w:r w:rsidRPr="00AC6D18">
              <w:rPr>
                <w:rtl/>
              </w:rPr>
              <w:t>منها بمحضر منه</w:t>
            </w:r>
            <w:r w:rsidR="00C2686C">
              <w:rPr>
                <w:rtl/>
              </w:rPr>
              <w:t xml:space="preserve"> رحمه الله</w:t>
            </w:r>
            <w:r w:rsidR="00095AA9">
              <w:rPr>
                <w:rtl/>
              </w:rPr>
              <w:t xml:space="preserve"> .</w:t>
            </w:r>
          </w:p>
          <w:p w:rsidR="00107417" w:rsidRPr="00107417" w:rsidRDefault="00107417" w:rsidP="00107417">
            <w:pPr>
              <w:pStyle w:val="rfdVar0"/>
              <w:rPr>
                <w:rtl/>
              </w:rPr>
            </w:pPr>
          </w:p>
          <w:p w:rsidR="002F7DC4" w:rsidRPr="00107417" w:rsidRDefault="00107417" w:rsidP="00F77265">
            <w:pPr>
              <w:pStyle w:val="rfdNormal0"/>
              <w:rPr>
                <w:rStyle w:val="rfdFootnoteBold"/>
                <w:rtl/>
              </w:rPr>
            </w:pPr>
            <w:r w:rsidRPr="00107417">
              <w:rPr>
                <w:rStyle w:val="rfdFootnoteBold"/>
              </w:rPr>
              <w:sym w:font="Wingdings 2" w:char="F0F5"/>
            </w:r>
            <w:r w:rsidR="002F7DC4" w:rsidRPr="00107417">
              <w:rPr>
                <w:rStyle w:val="rfdFootnoteBold"/>
                <w:rtl/>
              </w:rPr>
              <w:t xml:space="preserve"> عيون الحكم والمواعظ وذخيرة المت</w:t>
            </w:r>
            <w:r w:rsidR="00C2686C" w:rsidRPr="00107417">
              <w:rPr>
                <w:rStyle w:val="rfdFootnoteBold"/>
                <w:rtl/>
              </w:rPr>
              <w:t>ّ</w:t>
            </w:r>
            <w:r w:rsidR="002F7DC4" w:rsidRPr="00107417">
              <w:rPr>
                <w:rStyle w:val="rfdFootnoteBold"/>
                <w:rtl/>
              </w:rPr>
              <w:t xml:space="preserve">عظ </w:t>
            </w:r>
            <w:r w:rsidR="00C2686C" w:rsidRPr="00107417">
              <w:rPr>
                <w:rStyle w:val="rfdFootnoteBold"/>
                <w:rtl/>
              </w:rPr>
              <w:br/>
            </w:r>
            <w:r w:rsidR="002F7DC4" w:rsidRPr="00107417">
              <w:rPr>
                <w:rStyle w:val="rfdFootnoteBold"/>
                <w:rtl/>
              </w:rPr>
              <w:t>والواعظ</w:t>
            </w:r>
            <w:r w:rsidR="00095AA9" w:rsidRPr="00107417">
              <w:rPr>
                <w:rStyle w:val="rfdFootnoteBold"/>
                <w:rtl/>
              </w:rPr>
              <w:t xml:space="preserve"> .</w:t>
            </w:r>
          </w:p>
          <w:p w:rsidR="002F7DC4" w:rsidRPr="00AC6D18" w:rsidRDefault="002F7DC4" w:rsidP="002F7DC4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ت</w:t>
            </w:r>
            <w:r>
              <w:rPr>
                <w:rtl/>
              </w:rPr>
              <w:t>أليف</w:t>
            </w:r>
            <w:r w:rsidR="007E0241">
              <w:rPr>
                <w:rtl/>
              </w:rPr>
              <w:t xml:space="preserve"> :</w:t>
            </w:r>
            <w:r>
              <w:rPr>
                <w:rtl/>
              </w:rPr>
              <w:t xml:space="preserve"> الشيخ علي</w:t>
            </w:r>
            <w:r w:rsidR="00C2686C">
              <w:rPr>
                <w:rtl/>
              </w:rPr>
              <w:t>ّ</w:t>
            </w:r>
            <w:r>
              <w:rPr>
                <w:rtl/>
              </w:rPr>
              <w:t xml:space="preserve"> بن محمد الليثي </w:t>
            </w:r>
            <w:r w:rsidR="00C2686C">
              <w:rPr>
                <w:rtl/>
              </w:rPr>
              <w:br/>
            </w:r>
            <w:r w:rsidRPr="00AC6D18">
              <w:rPr>
                <w:rtl/>
              </w:rPr>
              <w:t>الواسطي</w:t>
            </w:r>
            <w:r w:rsidR="007E0241">
              <w:rPr>
                <w:rtl/>
              </w:rPr>
              <w:t xml:space="preserve"> ،</w:t>
            </w:r>
            <w:r w:rsidRPr="00AC6D18">
              <w:rPr>
                <w:rtl/>
              </w:rPr>
              <w:t xml:space="preserve"> من أعلام القرن السابع الهجري</w:t>
            </w:r>
            <w:r w:rsidR="00095AA9">
              <w:rPr>
                <w:rtl/>
              </w:rPr>
              <w:t xml:space="preserve"> .</w:t>
            </w:r>
          </w:p>
          <w:p w:rsidR="002F7DC4" w:rsidRPr="00AC6D18" w:rsidRDefault="002F7DC4" w:rsidP="00C2686C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 xml:space="preserve">جمع فيه </w:t>
            </w:r>
            <w:r>
              <w:rPr>
                <w:rtl/>
              </w:rPr>
              <w:t>حكم ومواعظ أمير المؤمنين الإ</w:t>
            </w:r>
            <w:r w:rsidR="00C2686C">
              <w:rPr>
                <w:rtl/>
              </w:rPr>
              <w:t>ِ</w:t>
            </w:r>
            <w:r>
              <w:rPr>
                <w:rtl/>
              </w:rPr>
              <w:t xml:space="preserve">مام </w:t>
            </w:r>
            <w:r w:rsidR="00C2686C">
              <w:rPr>
                <w:rtl/>
              </w:rPr>
              <w:br/>
            </w:r>
            <w:r w:rsidRPr="00AC6D18">
              <w:rPr>
                <w:rtl/>
              </w:rPr>
              <w:t>علي</w:t>
            </w:r>
            <w:r w:rsidR="00C2686C">
              <w:rPr>
                <w:rtl/>
              </w:rPr>
              <w:t>ّ</w:t>
            </w:r>
            <w:r w:rsidRPr="00AC6D18">
              <w:rPr>
                <w:rtl/>
              </w:rPr>
              <w:t xml:space="preserve"> بن أبي طالب </w:t>
            </w:r>
            <w:r w:rsidR="00C2686C">
              <w:rPr>
                <w:rtl/>
              </w:rPr>
              <w:t>عليه السلام</w:t>
            </w:r>
            <w:r w:rsidR="007E0241">
              <w:rPr>
                <w:rtl/>
              </w:rPr>
              <w:t xml:space="preserve"> ،</w:t>
            </w:r>
            <w:r>
              <w:rPr>
                <w:rtl/>
              </w:rPr>
              <w:t xml:space="preserve"> ورت</w:t>
            </w:r>
            <w:r w:rsidR="00C2686C">
              <w:rPr>
                <w:rtl/>
              </w:rPr>
              <w:t>ّ</w:t>
            </w:r>
            <w:r>
              <w:rPr>
                <w:rtl/>
              </w:rPr>
              <w:t>به</w:t>
            </w:r>
            <w:r w:rsidR="007E0241">
              <w:rPr>
                <w:rtl/>
              </w:rPr>
              <w:t xml:space="preserve"> ،</w:t>
            </w:r>
            <w:r>
              <w:rPr>
                <w:rtl/>
              </w:rPr>
              <w:t xml:space="preserve"> على </w:t>
            </w:r>
            <w:r w:rsidR="00C2686C">
              <w:rPr>
                <w:rtl/>
              </w:rPr>
              <w:br/>
            </w:r>
            <w:r w:rsidRPr="00AC6D18">
              <w:rPr>
                <w:rtl/>
              </w:rPr>
              <w:t>ثلاثين بابا</w:t>
            </w:r>
            <w:r w:rsidR="00C2686C">
              <w:rPr>
                <w:rtl/>
              </w:rPr>
              <w:t>ً</w:t>
            </w:r>
            <w:r>
              <w:rPr>
                <w:rtl/>
              </w:rPr>
              <w:t xml:space="preserve"> بترتيب الحروف الهجائية</w:t>
            </w:r>
            <w:r w:rsidR="007E0241">
              <w:rPr>
                <w:rtl/>
              </w:rPr>
              <w:t xml:space="preserve"> ،</w:t>
            </w:r>
            <w:r>
              <w:rPr>
                <w:rtl/>
              </w:rPr>
              <w:t xml:space="preserve"> وأفرد </w:t>
            </w:r>
            <w:r w:rsidR="00C2686C">
              <w:rPr>
                <w:rtl/>
              </w:rPr>
              <w:br/>
            </w:r>
            <w:r w:rsidRPr="00AC6D18">
              <w:rPr>
                <w:rtl/>
              </w:rPr>
              <w:t>الباب الأخ</w:t>
            </w:r>
            <w:r>
              <w:rPr>
                <w:rtl/>
              </w:rPr>
              <w:t>ير منها ل</w:t>
            </w:r>
            <w:r w:rsidR="00C2686C">
              <w:rPr>
                <w:rtl/>
              </w:rPr>
              <w:t>ِ</w:t>
            </w:r>
            <w:r>
              <w:rPr>
                <w:rtl/>
              </w:rPr>
              <w:t>ك</w:t>
            </w:r>
            <w:r w:rsidR="00C2686C">
              <w:rPr>
                <w:rtl/>
              </w:rPr>
              <w:t>َ</w:t>
            </w:r>
            <w:r>
              <w:rPr>
                <w:rtl/>
              </w:rPr>
              <w:t>ل</w:t>
            </w:r>
            <w:r w:rsidR="00C2686C">
              <w:rPr>
                <w:rtl/>
              </w:rPr>
              <w:t>ِ</w:t>
            </w:r>
            <w:r>
              <w:rPr>
                <w:rtl/>
              </w:rPr>
              <w:t>م</w:t>
            </w:r>
            <w:r w:rsidR="00C2686C">
              <w:rPr>
                <w:rtl/>
              </w:rPr>
              <w:t>ِ</w:t>
            </w:r>
            <w:r>
              <w:rPr>
                <w:rtl/>
              </w:rPr>
              <w:t xml:space="preserve"> أمير المؤمنين عليه </w:t>
            </w:r>
            <w:r w:rsidR="00C2686C">
              <w:rPr>
                <w:rtl/>
              </w:rPr>
              <w:br/>
            </w:r>
            <w:r w:rsidRPr="00AC6D18">
              <w:rPr>
                <w:rtl/>
              </w:rPr>
              <w:t>السلام القصار</w:t>
            </w:r>
            <w:r>
              <w:rPr>
                <w:rtl/>
              </w:rPr>
              <w:t xml:space="preserve"> في التوحيد والمواعظ والوصايا </w:t>
            </w:r>
            <w:r w:rsidR="00C2686C">
              <w:rPr>
                <w:rtl/>
              </w:rPr>
              <w:br/>
            </w:r>
            <w:r w:rsidRPr="00AC6D18">
              <w:rPr>
                <w:rtl/>
              </w:rPr>
              <w:t>وغيرها</w:t>
            </w:r>
            <w:r w:rsidR="00095AA9">
              <w:rPr>
                <w:rtl/>
              </w:rPr>
              <w:t xml:space="preserve"> .</w:t>
            </w:r>
          </w:p>
          <w:p w:rsidR="00A17407" w:rsidRDefault="002F7DC4" w:rsidP="00C2686C">
            <w:pPr>
              <w:pStyle w:val="rfdVar"/>
              <w:rPr>
                <w:rtl/>
              </w:rPr>
            </w:pPr>
            <w:r w:rsidRPr="00AC6D18">
              <w:rPr>
                <w:rtl/>
              </w:rPr>
              <w:t>يقوم ب</w:t>
            </w:r>
            <w:r>
              <w:rPr>
                <w:rtl/>
              </w:rPr>
              <w:t>تحقيقه</w:t>
            </w:r>
            <w:r w:rsidR="007E0241">
              <w:rPr>
                <w:rtl/>
              </w:rPr>
              <w:t xml:space="preserve"> :</w:t>
            </w:r>
            <w:r>
              <w:rPr>
                <w:rtl/>
              </w:rPr>
              <w:t xml:space="preserve"> قسم الدراسات الإ</w:t>
            </w:r>
            <w:r w:rsidR="00C2686C">
              <w:rPr>
                <w:rtl/>
              </w:rPr>
              <w:t>ِ</w:t>
            </w:r>
            <w:r>
              <w:rPr>
                <w:rtl/>
              </w:rPr>
              <w:t xml:space="preserve">سلامية </w:t>
            </w:r>
            <w:r w:rsidR="00C2686C">
              <w:rPr>
                <w:rtl/>
              </w:rPr>
              <w:br/>
            </w:r>
            <w:r w:rsidRPr="00AC6D18">
              <w:rPr>
                <w:rtl/>
              </w:rPr>
              <w:t>في مؤسسة البعثة</w:t>
            </w:r>
            <w:r>
              <w:rPr>
                <w:rtl/>
              </w:rPr>
              <w:t xml:space="preserve"> ـ قم</w:t>
            </w:r>
            <w:r w:rsidR="007E0241">
              <w:rPr>
                <w:rtl/>
              </w:rPr>
              <w:t xml:space="preserve"> ،</w:t>
            </w:r>
            <w:r>
              <w:rPr>
                <w:rtl/>
              </w:rPr>
              <w:t xml:space="preserve"> اعتمادا</w:t>
            </w:r>
            <w:r w:rsidR="00C2686C">
              <w:rPr>
                <w:rtl/>
              </w:rPr>
              <w:t>ً</w:t>
            </w:r>
            <w:r>
              <w:rPr>
                <w:rtl/>
              </w:rPr>
              <w:t xml:space="preserve"> على نسخة </w:t>
            </w:r>
            <w:r w:rsidR="00C2686C">
              <w:rPr>
                <w:rtl/>
              </w:rPr>
              <w:br/>
            </w:r>
            <w:r w:rsidRPr="00AC6D18">
              <w:rPr>
                <w:rtl/>
              </w:rPr>
              <w:t>مك</w:t>
            </w:r>
            <w:r>
              <w:rPr>
                <w:rtl/>
              </w:rPr>
              <w:t>توبة في القرن الحادي عشر الهجري</w:t>
            </w:r>
            <w:r w:rsidR="007E0241">
              <w:rPr>
                <w:rtl/>
              </w:rPr>
              <w:t xml:space="preserve"> ،</w:t>
            </w:r>
            <w:r>
              <w:rPr>
                <w:rtl/>
              </w:rPr>
              <w:t xml:space="preserve"> </w:t>
            </w:r>
            <w:r w:rsidR="00C2686C">
              <w:rPr>
                <w:rtl/>
              </w:rPr>
              <w:br/>
            </w:r>
            <w:r w:rsidRPr="00AC6D18">
              <w:rPr>
                <w:rtl/>
              </w:rPr>
              <w:t>محفوظة ف</w:t>
            </w:r>
            <w:r>
              <w:rPr>
                <w:rtl/>
              </w:rPr>
              <w:t>ي مكتبة مجلس الشورى الإ</w:t>
            </w:r>
            <w:r w:rsidR="00C2686C">
              <w:rPr>
                <w:rtl/>
              </w:rPr>
              <w:t>ِ</w:t>
            </w:r>
            <w:r>
              <w:rPr>
                <w:rtl/>
              </w:rPr>
              <w:t xml:space="preserve">سلامي في </w:t>
            </w:r>
            <w:r w:rsidR="00C2686C">
              <w:rPr>
                <w:rtl/>
              </w:rPr>
              <w:br/>
            </w:r>
            <w:r w:rsidRPr="00AC6D18">
              <w:rPr>
                <w:rtl/>
              </w:rPr>
              <w:t>طهران</w:t>
            </w:r>
            <w:r w:rsidR="00095AA9">
              <w:rPr>
                <w:rtl/>
              </w:rPr>
              <w:t xml:space="preserve"> .</w:t>
            </w:r>
          </w:p>
        </w:tc>
      </w:tr>
    </w:tbl>
    <w:p w:rsidR="004A21BC" w:rsidRDefault="00101383" w:rsidP="00101383">
      <w:pPr>
        <w:pStyle w:val="rfdCenter"/>
        <w:rPr>
          <w:rtl/>
        </w:rPr>
      </w:pPr>
      <w:r>
        <w:sym w:font="Wingdings 2" w:char="F0F5"/>
      </w:r>
      <w:r>
        <w:rPr>
          <w:rFonts w:hint="cs"/>
          <w:rtl/>
        </w:rPr>
        <w:t xml:space="preserve"> </w:t>
      </w:r>
      <w:r>
        <w:rPr>
          <w:rFonts w:hint="cs"/>
          <w:rtl/>
        </w:rPr>
        <w:tab/>
      </w:r>
      <w:r w:rsidR="00C64862">
        <w:rPr>
          <w:rtl/>
        </w:rPr>
        <w:t xml:space="preserve"> </w:t>
      </w:r>
      <w:r>
        <w:sym w:font="Wingdings 2" w:char="F0F5"/>
      </w:r>
      <w:r>
        <w:rPr>
          <w:rFonts w:hint="cs"/>
          <w:rtl/>
        </w:rPr>
        <w:t xml:space="preserve"> </w:t>
      </w:r>
      <w:r>
        <w:rPr>
          <w:rtl/>
        </w:rPr>
        <w:tab/>
      </w:r>
      <w:r w:rsidR="00C64862">
        <w:rPr>
          <w:rtl/>
        </w:rPr>
        <w:t xml:space="preserve"> </w:t>
      </w:r>
      <w:r>
        <w:sym w:font="Wingdings 2" w:char="F0F5"/>
      </w:r>
    </w:p>
    <w:p w:rsidR="00101383" w:rsidRPr="00101383" w:rsidRDefault="00101383" w:rsidP="00101383">
      <w:pPr>
        <w:rPr>
          <w:rtl/>
        </w:rPr>
      </w:pPr>
      <w:r w:rsidRPr="00101383">
        <w:rPr>
          <w:rtl/>
        </w:rPr>
        <w:br w:type="page"/>
      </w:r>
    </w:p>
    <w:p w:rsidR="004A21BC" w:rsidRDefault="007B37B6" w:rsidP="002F7DC4">
      <w:pPr>
        <w:pStyle w:val="rfdCenter"/>
      </w:pPr>
      <w:r>
        <w:rPr>
          <w:rFonts w:hint="cs"/>
          <w:noProof/>
        </w:rPr>
        <w:lastRenderedPageBreak/>
        <w:drawing>
          <wp:inline distT="0" distB="0" distL="0" distR="0">
            <wp:extent cx="5829935" cy="8617585"/>
            <wp:effectExtent l="0" t="0" r="0" b="0"/>
            <wp:docPr id="10" name="Picture 10" descr="F:\BOOKS\Book-Library\END\QUEUE\Turathona-part026\images\page02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BOOKS\Book-Library\END\QUEUE\Turathona-part026\images\page0239.png"/>
                    <pic:cNvPicPr>
                      <a:picLocks noChangeAspect="1" noChangeArrowheads="1"/>
                    </pic:cNvPicPr>
                  </pic:nvPicPr>
                  <pic:blipFill>
                    <a:blip r:embed="rId3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935" cy="861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3C9" w:rsidRDefault="00C703C9" w:rsidP="002F7DC4">
      <w:pPr>
        <w:pStyle w:val="rfdCenter"/>
        <w:rPr>
          <w:rtl/>
        </w:rPr>
        <w:sectPr w:rsidR="00C703C9" w:rsidSect="00107863">
          <w:headerReference w:type="even" r:id="rId368"/>
          <w:headerReference w:type="default" r:id="rId369"/>
          <w:headerReference w:type="first" r:id="rId370"/>
          <w:type w:val="continuous"/>
          <w:pgSz w:w="11907" w:h="16840" w:code="9"/>
          <w:pgMar w:top="1247" w:right="1361" w:bottom="1247" w:left="1361" w:header="720" w:footer="720" w:gutter="0"/>
          <w:cols w:space="720"/>
          <w:titlePg/>
          <w:bidi/>
          <w:rtlGutter/>
          <w:docGrid w:linePitch="360"/>
        </w:sectPr>
      </w:pPr>
    </w:p>
    <w:p w:rsidR="00AC6D18" w:rsidRPr="00FD5C40" w:rsidRDefault="004A21BC" w:rsidP="002F7DC4">
      <w:pPr>
        <w:pStyle w:val="rfdCenter"/>
      </w:pPr>
      <w:r>
        <w:lastRenderedPageBreak/>
        <w:br w:type="page"/>
      </w:r>
      <w:r w:rsidR="00A21F0C">
        <w:rPr>
          <w:noProof/>
        </w:rPr>
        <w:lastRenderedPageBreak/>
        <w:drawing>
          <wp:inline distT="0" distB="0" distL="0" distR="0">
            <wp:extent cx="5829935" cy="8617585"/>
            <wp:effectExtent l="0" t="0" r="0" b="0"/>
            <wp:docPr id="9" name="Picture 9" descr="F:\BOOKS\Book-Library\END\QUEUE\Turathona-part026\images\page02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BOOKS\Book-Library\END\QUEUE\Turathona-part026\images\page0240.png"/>
                    <pic:cNvPicPr>
                      <a:picLocks noChangeAspect="1" noChangeArrowheads="1"/>
                    </pic:cNvPicPr>
                  </pic:nvPicPr>
                  <pic:blipFill>
                    <a:blip r:embed="rId3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935" cy="861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C6D18" w:rsidRPr="00FD5C40" w:rsidSect="00107863">
      <w:headerReference w:type="even" r:id="rId372"/>
      <w:headerReference w:type="default" r:id="rId373"/>
      <w:headerReference w:type="first" r:id="rId374"/>
      <w:type w:val="continuous"/>
      <w:pgSz w:w="11907" w:h="16840" w:code="9"/>
      <w:pgMar w:top="1247" w:right="1361" w:bottom="1247" w:left="1361" w:header="720" w:footer="720" w:gutter="0"/>
      <w:cols w:space="720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9066D" w:rsidRDefault="0069066D">
      <w:r>
        <w:separator/>
      </w:r>
    </w:p>
  </w:endnote>
  <w:endnote w:type="continuationSeparator" w:id="0">
    <w:p w:rsidR="0069066D" w:rsidRDefault="006906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otus">
    <w:charset w:val="B2"/>
    <w:family w:val="auto"/>
    <w:pitch w:val="variable"/>
    <w:sig w:usb0="00002001" w:usb1="00000000" w:usb2="00000000" w:usb3="00000000" w:csb0="0000004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Rafed Alaem">
    <w:panose1 w:val="02010000000000000000"/>
    <w:charset w:val="B2"/>
    <w:family w:val="auto"/>
    <w:pitch w:val="variable"/>
    <w:sig w:usb0="00002001" w:usb1="00000000" w:usb2="00000000" w:usb3="00000000" w:csb0="0000004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5C8E" w:rsidRDefault="00025C8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5C8E" w:rsidRDefault="00025C8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5C8E" w:rsidRDefault="00025C8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9066D" w:rsidRDefault="0069066D">
      <w:r>
        <w:separator/>
      </w:r>
    </w:p>
  </w:footnote>
  <w:footnote w:type="continuationSeparator" w:id="0">
    <w:p w:rsidR="0069066D" w:rsidRDefault="006906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5C8E" w:rsidRDefault="0069066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476" o:spid="_x0000_s2050" type="#_x0000_t75" style="position:absolute;left:0;text-align:left;margin-left:0;margin-top:0;width:596.25pt;height:842.25pt;z-index:-251657216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1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0117" w:rsidRPr="00101383" w:rsidRDefault="0069066D" w:rsidP="00101383">
    <w:pPr>
      <w:pStyle w:val="Header"/>
      <w:tabs>
        <w:tab w:val="clear" w:pos="5670"/>
        <w:tab w:val="right" w:leader="dot" w:pos="9185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485" o:spid="_x0000_s2059" type="#_x0000_t75" style="position:absolute;left:0;text-align:left;margin-left:0;margin-top:0;width:596.25pt;height:842.25pt;z-index:-251648000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5C0117">
      <w:rPr>
        <w:rFonts w:hint="cs"/>
        <w:rtl/>
      </w:rPr>
      <w:t>12</w:t>
    </w:r>
    <w:r w:rsidR="005C0117" w:rsidRPr="00101383">
      <w:rPr>
        <w:rFonts w:hint="cs"/>
        <w:rtl/>
      </w:rPr>
      <w:t xml:space="preserve"> </w:t>
    </w:r>
    <w:r w:rsidR="005C0117" w:rsidRPr="00101383">
      <w:rPr>
        <w:rtl/>
      </w:rPr>
      <w:tab/>
    </w:r>
    <w:r w:rsidR="005C0117" w:rsidRPr="00101383">
      <w:rPr>
        <w:rFonts w:hint="cs"/>
        <w:rtl/>
      </w:rPr>
      <w:t xml:space="preserve"> تراثنا</w:t>
    </w:r>
  </w:p>
</w:hdr>
</file>

<file path=word/header10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0117" w:rsidRPr="00101383" w:rsidRDefault="0069066D" w:rsidP="0008403B">
    <w:pPr>
      <w:pStyle w:val="Header"/>
      <w:tabs>
        <w:tab w:val="clear" w:pos="5670"/>
        <w:tab w:val="right" w:leader="dot" w:pos="9185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575" o:spid="_x0000_s2149" type="#_x0000_t75" style="position:absolute;left:0;text-align:left;margin-left:0;margin-top:0;width:596.25pt;height:842.25pt;z-index:-251555840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5C0117">
      <w:rPr>
        <w:rFonts w:hint="cs"/>
        <w:rtl/>
      </w:rPr>
      <w:t>72</w:t>
    </w:r>
    <w:r w:rsidR="005C0117" w:rsidRPr="00101383">
      <w:rPr>
        <w:rFonts w:hint="cs"/>
        <w:rtl/>
      </w:rPr>
      <w:t xml:space="preserve"> </w:t>
    </w:r>
    <w:r w:rsidR="005C0117" w:rsidRPr="00101383">
      <w:rPr>
        <w:rtl/>
      </w:rPr>
      <w:tab/>
    </w:r>
    <w:r w:rsidR="005C0117" w:rsidRPr="00101383">
      <w:rPr>
        <w:rFonts w:hint="cs"/>
        <w:rtl/>
      </w:rPr>
      <w:t xml:space="preserve"> تراثنا</w:t>
    </w:r>
  </w:p>
</w:hdr>
</file>

<file path=word/header10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0117" w:rsidRPr="006254CD" w:rsidRDefault="0069066D" w:rsidP="0008403B">
    <w:pPr>
      <w:pStyle w:val="Header"/>
      <w:tabs>
        <w:tab w:val="clear" w:pos="5670"/>
        <w:tab w:val="right" w:leader="dot" w:pos="9185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576" o:spid="_x0000_s2150" type="#_x0000_t75" style="position:absolute;left:0;text-align:left;margin-left:0;margin-top:0;width:596.25pt;height:842.25pt;z-index:-251554816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5C0117" w:rsidRPr="006254CD">
      <w:rPr>
        <w:rFonts w:hint="cs"/>
        <w:rtl/>
      </w:rPr>
      <w:t xml:space="preserve">حديث </w:t>
    </w:r>
    <w:r w:rsidR="005C0117" w:rsidRPr="006254CD">
      <w:rPr>
        <w:rtl/>
      </w:rPr>
      <w:t>ٱت</w:t>
    </w:r>
    <w:r w:rsidR="005C0117" w:rsidRPr="006254CD">
      <w:rPr>
        <w:rFonts w:hint="cs"/>
        <w:rtl/>
      </w:rPr>
      <w:t>ِّ</w:t>
    </w:r>
    <w:r w:rsidR="005C0117" w:rsidRPr="006254CD">
      <w:rPr>
        <w:rtl/>
      </w:rPr>
      <w:t>باع</w:t>
    </w:r>
    <w:r w:rsidR="005C0117" w:rsidRPr="006254CD">
      <w:rPr>
        <w:rFonts w:hint="cs"/>
        <w:rtl/>
      </w:rPr>
      <w:t xml:space="preserve"> سُنّة الخلفاء وإطاعة الْأُمراء </w:t>
    </w:r>
    <w:r w:rsidR="005C0117" w:rsidRPr="006254CD">
      <w:rPr>
        <w:rtl/>
      </w:rPr>
      <w:tab/>
    </w:r>
    <w:r w:rsidR="005C0117" w:rsidRPr="006254CD">
      <w:rPr>
        <w:rFonts w:hint="cs"/>
        <w:rtl/>
      </w:rPr>
      <w:t xml:space="preserve"> </w:t>
    </w:r>
    <w:r w:rsidR="005C0117">
      <w:rPr>
        <w:rFonts w:hint="cs"/>
        <w:rtl/>
      </w:rPr>
      <w:t>73</w:t>
    </w:r>
  </w:p>
</w:hdr>
</file>

<file path=word/header10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5C8E" w:rsidRDefault="0069066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574" o:spid="_x0000_s2148" type="#_x0000_t75" style="position:absolute;left:0;text-align:left;margin-left:0;margin-top:0;width:596.25pt;height:842.25pt;z-index:-251556864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10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0117" w:rsidRPr="00101383" w:rsidRDefault="0069066D" w:rsidP="0008403B">
    <w:pPr>
      <w:pStyle w:val="Header"/>
      <w:tabs>
        <w:tab w:val="clear" w:pos="5670"/>
        <w:tab w:val="right" w:leader="dot" w:pos="9185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578" o:spid="_x0000_s2152" type="#_x0000_t75" style="position:absolute;left:0;text-align:left;margin-left:0;margin-top:0;width:596.25pt;height:842.25pt;z-index:-251552768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5C0117">
      <w:rPr>
        <w:rFonts w:hint="cs"/>
        <w:rtl/>
      </w:rPr>
      <w:t>74</w:t>
    </w:r>
    <w:r w:rsidR="005C0117" w:rsidRPr="00101383">
      <w:rPr>
        <w:rFonts w:hint="cs"/>
        <w:rtl/>
      </w:rPr>
      <w:t xml:space="preserve"> </w:t>
    </w:r>
    <w:r w:rsidR="005C0117" w:rsidRPr="00101383">
      <w:rPr>
        <w:rtl/>
      </w:rPr>
      <w:tab/>
    </w:r>
    <w:r w:rsidR="005C0117" w:rsidRPr="00101383">
      <w:rPr>
        <w:rFonts w:hint="cs"/>
        <w:rtl/>
      </w:rPr>
      <w:t xml:space="preserve"> تراثنا</w:t>
    </w:r>
  </w:p>
</w:hdr>
</file>

<file path=word/header10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0117" w:rsidRPr="006254CD" w:rsidRDefault="0069066D" w:rsidP="0008403B">
    <w:pPr>
      <w:pStyle w:val="Header"/>
      <w:tabs>
        <w:tab w:val="clear" w:pos="5670"/>
        <w:tab w:val="right" w:leader="dot" w:pos="9185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579" o:spid="_x0000_s2153" type="#_x0000_t75" style="position:absolute;left:0;text-align:left;margin-left:0;margin-top:0;width:596.25pt;height:842.25pt;z-index:-251551744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5C0117" w:rsidRPr="006254CD">
      <w:rPr>
        <w:rFonts w:hint="cs"/>
        <w:rtl/>
      </w:rPr>
      <w:t xml:space="preserve">حديث </w:t>
    </w:r>
    <w:r w:rsidR="005C0117" w:rsidRPr="006254CD">
      <w:rPr>
        <w:rtl/>
      </w:rPr>
      <w:t>ٱت</w:t>
    </w:r>
    <w:r w:rsidR="005C0117" w:rsidRPr="006254CD">
      <w:rPr>
        <w:rFonts w:hint="cs"/>
        <w:rtl/>
      </w:rPr>
      <w:t>ِّ</w:t>
    </w:r>
    <w:r w:rsidR="005C0117" w:rsidRPr="006254CD">
      <w:rPr>
        <w:rtl/>
      </w:rPr>
      <w:t>باع</w:t>
    </w:r>
    <w:r w:rsidR="005C0117" w:rsidRPr="006254CD">
      <w:rPr>
        <w:rFonts w:hint="cs"/>
        <w:rtl/>
      </w:rPr>
      <w:t xml:space="preserve"> سُنّة الخلفاء وإطاعة الْأُمراء </w:t>
    </w:r>
    <w:r w:rsidR="005C0117" w:rsidRPr="006254CD">
      <w:rPr>
        <w:rtl/>
      </w:rPr>
      <w:tab/>
    </w:r>
    <w:r w:rsidR="005C0117" w:rsidRPr="006254CD">
      <w:rPr>
        <w:rFonts w:hint="cs"/>
        <w:rtl/>
      </w:rPr>
      <w:t xml:space="preserve"> </w:t>
    </w:r>
    <w:r w:rsidR="005C0117">
      <w:rPr>
        <w:rFonts w:hint="cs"/>
        <w:rtl/>
      </w:rPr>
      <w:t>75</w:t>
    </w:r>
  </w:p>
</w:hdr>
</file>

<file path=word/header10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5C8E" w:rsidRDefault="0069066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577" o:spid="_x0000_s2151" type="#_x0000_t75" style="position:absolute;left:0;text-align:left;margin-left:0;margin-top:0;width:596.25pt;height:842.25pt;z-index:-251553792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10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0117" w:rsidRPr="00101383" w:rsidRDefault="0069066D" w:rsidP="0008403B">
    <w:pPr>
      <w:pStyle w:val="Header"/>
      <w:tabs>
        <w:tab w:val="clear" w:pos="5670"/>
        <w:tab w:val="right" w:leader="dot" w:pos="9185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581" o:spid="_x0000_s2155" type="#_x0000_t75" style="position:absolute;left:0;text-align:left;margin-left:0;margin-top:0;width:596.25pt;height:842.25pt;z-index:-251549696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5C0117">
      <w:rPr>
        <w:rFonts w:hint="cs"/>
        <w:rtl/>
      </w:rPr>
      <w:t>76</w:t>
    </w:r>
    <w:r w:rsidR="005C0117" w:rsidRPr="00101383">
      <w:rPr>
        <w:rFonts w:hint="cs"/>
        <w:rtl/>
      </w:rPr>
      <w:t xml:space="preserve"> </w:t>
    </w:r>
    <w:r w:rsidR="005C0117" w:rsidRPr="00101383">
      <w:rPr>
        <w:rtl/>
      </w:rPr>
      <w:tab/>
    </w:r>
    <w:r w:rsidR="005C0117" w:rsidRPr="00101383">
      <w:rPr>
        <w:rFonts w:hint="cs"/>
        <w:rtl/>
      </w:rPr>
      <w:t xml:space="preserve"> تراثنا</w:t>
    </w:r>
  </w:p>
</w:hdr>
</file>

<file path=word/header10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0117" w:rsidRPr="006254CD" w:rsidRDefault="0069066D" w:rsidP="0008403B">
    <w:pPr>
      <w:pStyle w:val="Header"/>
      <w:tabs>
        <w:tab w:val="clear" w:pos="5670"/>
        <w:tab w:val="right" w:leader="dot" w:pos="9185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582" o:spid="_x0000_s2156" type="#_x0000_t75" style="position:absolute;left:0;text-align:left;margin-left:0;margin-top:0;width:596.25pt;height:842.25pt;z-index:-251548672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5C0117" w:rsidRPr="006254CD">
      <w:rPr>
        <w:rFonts w:hint="cs"/>
        <w:rtl/>
      </w:rPr>
      <w:t xml:space="preserve">حديث </w:t>
    </w:r>
    <w:r w:rsidR="005C0117" w:rsidRPr="006254CD">
      <w:rPr>
        <w:rtl/>
      </w:rPr>
      <w:t>ٱت</w:t>
    </w:r>
    <w:r w:rsidR="005C0117" w:rsidRPr="006254CD">
      <w:rPr>
        <w:rFonts w:hint="cs"/>
        <w:rtl/>
      </w:rPr>
      <w:t>ِّ</w:t>
    </w:r>
    <w:r w:rsidR="005C0117" w:rsidRPr="006254CD">
      <w:rPr>
        <w:rtl/>
      </w:rPr>
      <w:t>باع</w:t>
    </w:r>
    <w:r w:rsidR="005C0117" w:rsidRPr="006254CD">
      <w:rPr>
        <w:rFonts w:hint="cs"/>
        <w:rtl/>
      </w:rPr>
      <w:t xml:space="preserve"> سُنّة الخلفاء وإطاعة الْأُمراء </w:t>
    </w:r>
    <w:r w:rsidR="005C0117" w:rsidRPr="006254CD">
      <w:rPr>
        <w:rtl/>
      </w:rPr>
      <w:tab/>
    </w:r>
    <w:r w:rsidR="005C0117" w:rsidRPr="006254CD">
      <w:rPr>
        <w:rFonts w:hint="cs"/>
        <w:rtl/>
      </w:rPr>
      <w:t xml:space="preserve"> </w:t>
    </w:r>
    <w:r w:rsidR="005C0117">
      <w:rPr>
        <w:rFonts w:hint="cs"/>
        <w:rtl/>
      </w:rPr>
      <w:t>77</w:t>
    </w:r>
  </w:p>
</w:hdr>
</file>

<file path=word/header10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5C8E" w:rsidRDefault="0069066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580" o:spid="_x0000_s2154" type="#_x0000_t75" style="position:absolute;left:0;text-align:left;margin-left:0;margin-top:0;width:596.25pt;height:842.25pt;z-index:-251550720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10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0117" w:rsidRPr="00101383" w:rsidRDefault="0069066D" w:rsidP="0008403B">
    <w:pPr>
      <w:pStyle w:val="Header"/>
      <w:tabs>
        <w:tab w:val="clear" w:pos="5670"/>
        <w:tab w:val="right" w:leader="dot" w:pos="9185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584" o:spid="_x0000_s2158" type="#_x0000_t75" style="position:absolute;left:0;text-align:left;margin-left:0;margin-top:0;width:596.25pt;height:842.25pt;z-index:-251546624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5C0117">
      <w:rPr>
        <w:rFonts w:hint="cs"/>
        <w:rtl/>
      </w:rPr>
      <w:t>78</w:t>
    </w:r>
    <w:r w:rsidR="005C0117" w:rsidRPr="00101383">
      <w:rPr>
        <w:rFonts w:hint="cs"/>
        <w:rtl/>
      </w:rPr>
      <w:t xml:space="preserve"> </w:t>
    </w:r>
    <w:r w:rsidR="005C0117" w:rsidRPr="00101383">
      <w:rPr>
        <w:rtl/>
      </w:rPr>
      <w:tab/>
    </w:r>
    <w:r w:rsidR="005C0117" w:rsidRPr="00101383">
      <w:rPr>
        <w:rFonts w:hint="cs"/>
        <w:rtl/>
      </w:rPr>
      <w:t xml:space="preserve"> تراثنا</w:t>
    </w:r>
  </w:p>
</w:hdr>
</file>

<file path=word/header1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0117" w:rsidRPr="00101383" w:rsidRDefault="0069066D" w:rsidP="00101383">
    <w:pPr>
      <w:pStyle w:val="Header"/>
      <w:tabs>
        <w:tab w:val="clear" w:pos="5670"/>
        <w:tab w:val="right" w:leader="dot" w:pos="9185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486" o:spid="_x0000_s2060" type="#_x0000_t75" style="position:absolute;left:0;text-align:left;margin-left:0;margin-top:0;width:596.25pt;height:842.25pt;z-index:-251646976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5C0117" w:rsidRPr="00101383">
      <w:rPr>
        <w:rFonts w:hint="cs"/>
        <w:rtl/>
      </w:rPr>
      <w:t xml:space="preserve">الولادة في الكعبة المعظَّمة فضيلة لعليٍّ عليه السلام </w:t>
    </w:r>
    <w:r w:rsidR="005C0117" w:rsidRPr="00101383">
      <w:rPr>
        <w:rtl/>
      </w:rPr>
      <w:tab/>
    </w:r>
    <w:r w:rsidR="005C0117" w:rsidRPr="00101383">
      <w:rPr>
        <w:rFonts w:hint="cs"/>
        <w:rtl/>
      </w:rPr>
      <w:t xml:space="preserve"> 13</w:t>
    </w:r>
  </w:p>
</w:hdr>
</file>

<file path=word/header11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0117" w:rsidRPr="006254CD" w:rsidRDefault="0069066D" w:rsidP="0008403B">
    <w:pPr>
      <w:pStyle w:val="Header"/>
      <w:tabs>
        <w:tab w:val="clear" w:pos="5670"/>
        <w:tab w:val="right" w:leader="dot" w:pos="9185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585" o:spid="_x0000_s2159" type="#_x0000_t75" style="position:absolute;left:0;text-align:left;margin-left:0;margin-top:0;width:596.25pt;height:842.25pt;z-index:-251545600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5C0117" w:rsidRPr="006254CD">
      <w:rPr>
        <w:rFonts w:hint="cs"/>
        <w:rtl/>
      </w:rPr>
      <w:t xml:space="preserve">حديث </w:t>
    </w:r>
    <w:r w:rsidR="005C0117" w:rsidRPr="006254CD">
      <w:rPr>
        <w:rtl/>
      </w:rPr>
      <w:t>ٱت</w:t>
    </w:r>
    <w:r w:rsidR="005C0117" w:rsidRPr="006254CD">
      <w:rPr>
        <w:rFonts w:hint="cs"/>
        <w:rtl/>
      </w:rPr>
      <w:t>ِّ</w:t>
    </w:r>
    <w:r w:rsidR="005C0117" w:rsidRPr="006254CD">
      <w:rPr>
        <w:rtl/>
      </w:rPr>
      <w:t>باع</w:t>
    </w:r>
    <w:r w:rsidR="005C0117" w:rsidRPr="006254CD">
      <w:rPr>
        <w:rFonts w:hint="cs"/>
        <w:rtl/>
      </w:rPr>
      <w:t xml:space="preserve"> سُنّة الخلفاء وإطاعة الْأُمراء </w:t>
    </w:r>
    <w:r w:rsidR="005C0117" w:rsidRPr="006254CD">
      <w:rPr>
        <w:rtl/>
      </w:rPr>
      <w:tab/>
    </w:r>
    <w:r w:rsidR="005C0117" w:rsidRPr="006254CD">
      <w:rPr>
        <w:rFonts w:hint="cs"/>
        <w:rtl/>
      </w:rPr>
      <w:t xml:space="preserve"> </w:t>
    </w:r>
    <w:r w:rsidR="005C0117">
      <w:rPr>
        <w:rFonts w:hint="cs"/>
        <w:rtl/>
      </w:rPr>
      <w:t>79</w:t>
    </w:r>
  </w:p>
</w:hdr>
</file>

<file path=word/header11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5C8E" w:rsidRDefault="0069066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583" o:spid="_x0000_s2157" type="#_x0000_t75" style="position:absolute;left:0;text-align:left;margin-left:0;margin-top:0;width:596.25pt;height:842.25pt;z-index:-251547648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11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0117" w:rsidRPr="00101383" w:rsidRDefault="0069066D" w:rsidP="0008403B">
    <w:pPr>
      <w:pStyle w:val="Header"/>
      <w:tabs>
        <w:tab w:val="clear" w:pos="5670"/>
        <w:tab w:val="right" w:leader="dot" w:pos="9185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587" o:spid="_x0000_s2161" type="#_x0000_t75" style="position:absolute;left:0;text-align:left;margin-left:0;margin-top:0;width:596.25pt;height:842.25pt;z-index:-251543552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5C0117">
      <w:rPr>
        <w:rFonts w:hint="cs"/>
        <w:rtl/>
      </w:rPr>
      <w:t>80</w:t>
    </w:r>
    <w:r w:rsidR="005C0117" w:rsidRPr="00101383">
      <w:rPr>
        <w:rFonts w:hint="cs"/>
        <w:rtl/>
      </w:rPr>
      <w:t xml:space="preserve"> </w:t>
    </w:r>
    <w:r w:rsidR="005C0117" w:rsidRPr="00101383">
      <w:rPr>
        <w:rtl/>
      </w:rPr>
      <w:tab/>
    </w:r>
    <w:r w:rsidR="005C0117" w:rsidRPr="00101383">
      <w:rPr>
        <w:rFonts w:hint="cs"/>
        <w:rtl/>
      </w:rPr>
      <w:t xml:space="preserve"> تراثنا</w:t>
    </w:r>
  </w:p>
</w:hdr>
</file>

<file path=word/header11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0117" w:rsidRPr="006254CD" w:rsidRDefault="0069066D" w:rsidP="0008403B">
    <w:pPr>
      <w:pStyle w:val="Header"/>
      <w:tabs>
        <w:tab w:val="clear" w:pos="5670"/>
        <w:tab w:val="right" w:leader="dot" w:pos="9185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588" o:spid="_x0000_s2162" type="#_x0000_t75" style="position:absolute;left:0;text-align:left;margin-left:0;margin-top:0;width:596.25pt;height:842.25pt;z-index:-251542528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5C0117" w:rsidRPr="006254CD">
      <w:rPr>
        <w:rFonts w:hint="cs"/>
        <w:rtl/>
      </w:rPr>
      <w:t xml:space="preserve">حديث </w:t>
    </w:r>
    <w:r w:rsidR="005C0117" w:rsidRPr="006254CD">
      <w:rPr>
        <w:rtl/>
      </w:rPr>
      <w:t>ٱت</w:t>
    </w:r>
    <w:r w:rsidR="005C0117" w:rsidRPr="006254CD">
      <w:rPr>
        <w:rFonts w:hint="cs"/>
        <w:rtl/>
      </w:rPr>
      <w:t>ِّ</w:t>
    </w:r>
    <w:r w:rsidR="005C0117" w:rsidRPr="006254CD">
      <w:rPr>
        <w:rtl/>
      </w:rPr>
      <w:t>باع</w:t>
    </w:r>
    <w:r w:rsidR="005C0117" w:rsidRPr="006254CD">
      <w:rPr>
        <w:rFonts w:hint="cs"/>
        <w:rtl/>
      </w:rPr>
      <w:t xml:space="preserve"> سُنّة الخلفاء وإطاعة الْأُمراء </w:t>
    </w:r>
    <w:r w:rsidR="005C0117" w:rsidRPr="006254CD">
      <w:rPr>
        <w:rtl/>
      </w:rPr>
      <w:tab/>
    </w:r>
    <w:r w:rsidR="005C0117" w:rsidRPr="006254CD">
      <w:rPr>
        <w:rFonts w:hint="cs"/>
        <w:rtl/>
      </w:rPr>
      <w:t xml:space="preserve"> </w:t>
    </w:r>
    <w:r w:rsidR="005C0117">
      <w:rPr>
        <w:rFonts w:hint="cs"/>
        <w:rtl/>
      </w:rPr>
      <w:t>81</w:t>
    </w:r>
  </w:p>
</w:hdr>
</file>

<file path=word/header11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5C8E" w:rsidRDefault="0069066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586" o:spid="_x0000_s2160" type="#_x0000_t75" style="position:absolute;left:0;text-align:left;margin-left:0;margin-top:0;width:596.25pt;height:842.25pt;z-index:-251544576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11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0117" w:rsidRPr="00101383" w:rsidRDefault="0069066D" w:rsidP="0008403B">
    <w:pPr>
      <w:pStyle w:val="Header"/>
      <w:tabs>
        <w:tab w:val="clear" w:pos="5670"/>
        <w:tab w:val="right" w:leader="dot" w:pos="9185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590" o:spid="_x0000_s2164" type="#_x0000_t75" style="position:absolute;left:0;text-align:left;margin-left:0;margin-top:0;width:596.25pt;height:842.25pt;z-index:-251540480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5C0117">
      <w:rPr>
        <w:rFonts w:hint="cs"/>
        <w:rtl/>
      </w:rPr>
      <w:t>82</w:t>
    </w:r>
    <w:r w:rsidR="005C0117" w:rsidRPr="00101383">
      <w:rPr>
        <w:rFonts w:hint="cs"/>
        <w:rtl/>
      </w:rPr>
      <w:t xml:space="preserve"> </w:t>
    </w:r>
    <w:r w:rsidR="005C0117" w:rsidRPr="00101383">
      <w:rPr>
        <w:rtl/>
      </w:rPr>
      <w:tab/>
    </w:r>
    <w:r w:rsidR="005C0117" w:rsidRPr="00101383">
      <w:rPr>
        <w:rFonts w:hint="cs"/>
        <w:rtl/>
      </w:rPr>
      <w:t xml:space="preserve"> تراثنا</w:t>
    </w:r>
  </w:p>
</w:hdr>
</file>

<file path=word/header11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0117" w:rsidRPr="006254CD" w:rsidRDefault="0069066D" w:rsidP="0008403B">
    <w:pPr>
      <w:pStyle w:val="Header"/>
      <w:tabs>
        <w:tab w:val="clear" w:pos="5670"/>
        <w:tab w:val="right" w:leader="dot" w:pos="9185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591" o:spid="_x0000_s2165" type="#_x0000_t75" style="position:absolute;left:0;text-align:left;margin-left:0;margin-top:0;width:596.25pt;height:842.25pt;z-index:-251539456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5C0117" w:rsidRPr="006254CD">
      <w:rPr>
        <w:rFonts w:hint="cs"/>
        <w:rtl/>
      </w:rPr>
      <w:t xml:space="preserve">حديث </w:t>
    </w:r>
    <w:r w:rsidR="005C0117" w:rsidRPr="006254CD">
      <w:rPr>
        <w:rtl/>
      </w:rPr>
      <w:t>ٱت</w:t>
    </w:r>
    <w:r w:rsidR="005C0117" w:rsidRPr="006254CD">
      <w:rPr>
        <w:rFonts w:hint="cs"/>
        <w:rtl/>
      </w:rPr>
      <w:t>ِّ</w:t>
    </w:r>
    <w:r w:rsidR="005C0117" w:rsidRPr="006254CD">
      <w:rPr>
        <w:rtl/>
      </w:rPr>
      <w:t>باع</w:t>
    </w:r>
    <w:r w:rsidR="005C0117" w:rsidRPr="006254CD">
      <w:rPr>
        <w:rFonts w:hint="cs"/>
        <w:rtl/>
      </w:rPr>
      <w:t xml:space="preserve"> سُنّة الخلفاء وإطاعة الْأُمراء </w:t>
    </w:r>
    <w:r w:rsidR="005C0117" w:rsidRPr="006254CD">
      <w:rPr>
        <w:rtl/>
      </w:rPr>
      <w:tab/>
    </w:r>
    <w:r w:rsidR="005C0117" w:rsidRPr="006254CD">
      <w:rPr>
        <w:rFonts w:hint="cs"/>
        <w:rtl/>
      </w:rPr>
      <w:t xml:space="preserve"> </w:t>
    </w:r>
    <w:r w:rsidR="005C0117">
      <w:rPr>
        <w:rFonts w:hint="cs"/>
        <w:rtl/>
      </w:rPr>
      <w:t>83</w:t>
    </w:r>
  </w:p>
</w:hdr>
</file>

<file path=word/header11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5C8E" w:rsidRDefault="0069066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589" o:spid="_x0000_s2163" type="#_x0000_t75" style="position:absolute;left:0;text-align:left;margin-left:0;margin-top:0;width:596.25pt;height:842.25pt;z-index:-251541504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11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0117" w:rsidRPr="00101383" w:rsidRDefault="0069066D" w:rsidP="0008403B">
    <w:pPr>
      <w:pStyle w:val="Header"/>
      <w:tabs>
        <w:tab w:val="clear" w:pos="5670"/>
        <w:tab w:val="right" w:leader="dot" w:pos="9185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593" o:spid="_x0000_s2167" type="#_x0000_t75" style="position:absolute;left:0;text-align:left;margin-left:0;margin-top:0;width:596.25pt;height:842.25pt;z-index:-251537408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5C0117">
      <w:rPr>
        <w:rFonts w:hint="cs"/>
        <w:rtl/>
      </w:rPr>
      <w:t>84</w:t>
    </w:r>
    <w:r w:rsidR="005C0117" w:rsidRPr="00101383">
      <w:rPr>
        <w:rFonts w:hint="cs"/>
        <w:rtl/>
      </w:rPr>
      <w:t xml:space="preserve"> </w:t>
    </w:r>
    <w:r w:rsidR="005C0117" w:rsidRPr="00101383">
      <w:rPr>
        <w:rtl/>
      </w:rPr>
      <w:tab/>
    </w:r>
    <w:r w:rsidR="005C0117" w:rsidRPr="00101383">
      <w:rPr>
        <w:rFonts w:hint="cs"/>
        <w:rtl/>
      </w:rPr>
      <w:t xml:space="preserve"> تراثنا</w:t>
    </w:r>
  </w:p>
</w:hdr>
</file>

<file path=word/header11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0117" w:rsidRPr="006254CD" w:rsidRDefault="0069066D" w:rsidP="0008403B">
    <w:pPr>
      <w:pStyle w:val="Header"/>
      <w:tabs>
        <w:tab w:val="clear" w:pos="5670"/>
        <w:tab w:val="right" w:leader="dot" w:pos="9185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594" o:spid="_x0000_s2168" type="#_x0000_t75" style="position:absolute;left:0;text-align:left;margin-left:0;margin-top:0;width:596.25pt;height:842.25pt;z-index:-251536384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5C0117" w:rsidRPr="006254CD">
      <w:rPr>
        <w:rFonts w:hint="cs"/>
        <w:rtl/>
      </w:rPr>
      <w:t xml:space="preserve">حديث </w:t>
    </w:r>
    <w:r w:rsidR="005C0117" w:rsidRPr="006254CD">
      <w:rPr>
        <w:rtl/>
      </w:rPr>
      <w:t>ٱت</w:t>
    </w:r>
    <w:r w:rsidR="005C0117" w:rsidRPr="006254CD">
      <w:rPr>
        <w:rFonts w:hint="cs"/>
        <w:rtl/>
      </w:rPr>
      <w:t>ِّ</w:t>
    </w:r>
    <w:r w:rsidR="005C0117" w:rsidRPr="006254CD">
      <w:rPr>
        <w:rtl/>
      </w:rPr>
      <w:t>باع</w:t>
    </w:r>
    <w:r w:rsidR="005C0117" w:rsidRPr="006254CD">
      <w:rPr>
        <w:rFonts w:hint="cs"/>
        <w:rtl/>
      </w:rPr>
      <w:t xml:space="preserve"> سُنّة الخلفاء وإطاعة الْأُمراء </w:t>
    </w:r>
    <w:r w:rsidR="005C0117" w:rsidRPr="006254CD">
      <w:rPr>
        <w:rtl/>
      </w:rPr>
      <w:tab/>
    </w:r>
    <w:r w:rsidR="005C0117" w:rsidRPr="006254CD">
      <w:rPr>
        <w:rFonts w:hint="cs"/>
        <w:rtl/>
      </w:rPr>
      <w:t xml:space="preserve"> </w:t>
    </w:r>
    <w:r w:rsidR="005C0117">
      <w:rPr>
        <w:rFonts w:hint="cs"/>
        <w:rtl/>
      </w:rPr>
      <w:t>85</w:t>
    </w:r>
  </w:p>
</w:hdr>
</file>

<file path=word/header1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5C8E" w:rsidRDefault="0069066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484" o:spid="_x0000_s2058" type="#_x0000_t75" style="position:absolute;left:0;text-align:left;margin-left:0;margin-top:0;width:596.25pt;height:842.25pt;z-index:-251649024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12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5C8E" w:rsidRDefault="0069066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592" o:spid="_x0000_s2166" type="#_x0000_t75" style="position:absolute;left:0;text-align:left;margin-left:0;margin-top:0;width:596.25pt;height:842.25pt;z-index:-251538432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12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0117" w:rsidRPr="00101383" w:rsidRDefault="0069066D" w:rsidP="0008403B">
    <w:pPr>
      <w:pStyle w:val="Header"/>
      <w:tabs>
        <w:tab w:val="clear" w:pos="5670"/>
        <w:tab w:val="right" w:leader="dot" w:pos="9185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596" o:spid="_x0000_s2170" type="#_x0000_t75" style="position:absolute;left:0;text-align:left;margin-left:0;margin-top:0;width:596.25pt;height:842.25pt;z-index:-251534336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5C0117">
      <w:rPr>
        <w:rFonts w:hint="cs"/>
        <w:rtl/>
      </w:rPr>
      <w:t>86</w:t>
    </w:r>
    <w:r w:rsidR="005C0117" w:rsidRPr="00101383">
      <w:rPr>
        <w:rFonts w:hint="cs"/>
        <w:rtl/>
      </w:rPr>
      <w:t xml:space="preserve"> </w:t>
    </w:r>
    <w:r w:rsidR="005C0117" w:rsidRPr="00101383">
      <w:rPr>
        <w:rtl/>
      </w:rPr>
      <w:tab/>
    </w:r>
    <w:r w:rsidR="005C0117" w:rsidRPr="00101383">
      <w:rPr>
        <w:rFonts w:hint="cs"/>
        <w:rtl/>
      </w:rPr>
      <w:t xml:space="preserve"> تراثنا</w:t>
    </w:r>
  </w:p>
</w:hdr>
</file>

<file path=word/header12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0117" w:rsidRPr="006254CD" w:rsidRDefault="0069066D" w:rsidP="0008403B">
    <w:pPr>
      <w:pStyle w:val="Header"/>
      <w:tabs>
        <w:tab w:val="clear" w:pos="5670"/>
        <w:tab w:val="right" w:leader="dot" w:pos="9185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597" o:spid="_x0000_s2171" type="#_x0000_t75" style="position:absolute;left:0;text-align:left;margin-left:0;margin-top:0;width:596.25pt;height:842.25pt;z-index:-251533312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5C0117" w:rsidRPr="006254CD">
      <w:rPr>
        <w:rFonts w:hint="cs"/>
        <w:rtl/>
      </w:rPr>
      <w:t xml:space="preserve">حديث </w:t>
    </w:r>
    <w:r w:rsidR="005C0117" w:rsidRPr="006254CD">
      <w:rPr>
        <w:rtl/>
      </w:rPr>
      <w:t>ٱت</w:t>
    </w:r>
    <w:r w:rsidR="005C0117" w:rsidRPr="006254CD">
      <w:rPr>
        <w:rFonts w:hint="cs"/>
        <w:rtl/>
      </w:rPr>
      <w:t>ِّ</w:t>
    </w:r>
    <w:r w:rsidR="005C0117" w:rsidRPr="006254CD">
      <w:rPr>
        <w:rtl/>
      </w:rPr>
      <w:t>باع</w:t>
    </w:r>
    <w:r w:rsidR="005C0117" w:rsidRPr="006254CD">
      <w:rPr>
        <w:rFonts w:hint="cs"/>
        <w:rtl/>
      </w:rPr>
      <w:t xml:space="preserve"> سُنّة الخلفاء وإطاعة الْأُمراء </w:t>
    </w:r>
    <w:r w:rsidR="005C0117" w:rsidRPr="006254CD">
      <w:rPr>
        <w:rtl/>
      </w:rPr>
      <w:tab/>
    </w:r>
    <w:r w:rsidR="005C0117" w:rsidRPr="006254CD">
      <w:rPr>
        <w:rFonts w:hint="cs"/>
        <w:rtl/>
      </w:rPr>
      <w:t xml:space="preserve"> </w:t>
    </w:r>
    <w:r w:rsidR="005C0117">
      <w:rPr>
        <w:rFonts w:hint="cs"/>
        <w:rtl/>
      </w:rPr>
      <w:t>87</w:t>
    </w:r>
  </w:p>
</w:hdr>
</file>

<file path=word/header12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5C8E" w:rsidRDefault="0069066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595" o:spid="_x0000_s2169" type="#_x0000_t75" style="position:absolute;left:0;text-align:left;margin-left:0;margin-top:0;width:596.25pt;height:842.25pt;z-index:-251535360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12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0117" w:rsidRPr="00101383" w:rsidRDefault="0069066D" w:rsidP="006B0C4C">
    <w:pPr>
      <w:pStyle w:val="Header"/>
      <w:tabs>
        <w:tab w:val="clear" w:pos="5670"/>
        <w:tab w:val="right" w:leader="dot" w:pos="9185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599" o:spid="_x0000_s2173" type="#_x0000_t75" style="position:absolute;left:0;text-align:left;margin-left:0;margin-top:0;width:596.25pt;height:842.25pt;z-index:-251531264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5C0117">
      <w:rPr>
        <w:rFonts w:hint="cs"/>
        <w:rtl/>
      </w:rPr>
      <w:t>88</w:t>
    </w:r>
    <w:r w:rsidR="005C0117" w:rsidRPr="00101383">
      <w:rPr>
        <w:rFonts w:hint="cs"/>
        <w:rtl/>
      </w:rPr>
      <w:t xml:space="preserve"> </w:t>
    </w:r>
    <w:r w:rsidR="005C0117" w:rsidRPr="00101383">
      <w:rPr>
        <w:rtl/>
      </w:rPr>
      <w:tab/>
    </w:r>
    <w:r w:rsidR="005C0117" w:rsidRPr="00101383">
      <w:rPr>
        <w:rFonts w:hint="cs"/>
        <w:rtl/>
      </w:rPr>
      <w:t xml:space="preserve"> تراثنا</w:t>
    </w:r>
  </w:p>
</w:hdr>
</file>

<file path=word/header12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0117" w:rsidRPr="006254CD" w:rsidRDefault="0069066D" w:rsidP="006B0C4C">
    <w:pPr>
      <w:pStyle w:val="Header"/>
      <w:tabs>
        <w:tab w:val="clear" w:pos="5670"/>
        <w:tab w:val="right" w:leader="dot" w:pos="9185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600" o:spid="_x0000_s2174" type="#_x0000_t75" style="position:absolute;left:0;text-align:left;margin-left:0;margin-top:0;width:596.25pt;height:842.25pt;z-index:-251530240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5C0117" w:rsidRPr="006254CD">
      <w:rPr>
        <w:rFonts w:hint="cs"/>
        <w:rtl/>
      </w:rPr>
      <w:t xml:space="preserve">حديث </w:t>
    </w:r>
    <w:r w:rsidR="005C0117" w:rsidRPr="006254CD">
      <w:rPr>
        <w:rtl/>
      </w:rPr>
      <w:t>ٱت</w:t>
    </w:r>
    <w:r w:rsidR="005C0117" w:rsidRPr="006254CD">
      <w:rPr>
        <w:rFonts w:hint="cs"/>
        <w:rtl/>
      </w:rPr>
      <w:t>ِّ</w:t>
    </w:r>
    <w:r w:rsidR="005C0117" w:rsidRPr="006254CD">
      <w:rPr>
        <w:rtl/>
      </w:rPr>
      <w:t>باع</w:t>
    </w:r>
    <w:r w:rsidR="005C0117" w:rsidRPr="006254CD">
      <w:rPr>
        <w:rFonts w:hint="cs"/>
        <w:rtl/>
      </w:rPr>
      <w:t xml:space="preserve"> سُنّة الخلفاء وإطاعة الْأُمراء </w:t>
    </w:r>
    <w:r w:rsidR="005C0117" w:rsidRPr="006254CD">
      <w:rPr>
        <w:rtl/>
      </w:rPr>
      <w:tab/>
    </w:r>
    <w:r w:rsidR="005C0117" w:rsidRPr="006254CD">
      <w:rPr>
        <w:rFonts w:hint="cs"/>
        <w:rtl/>
      </w:rPr>
      <w:t xml:space="preserve"> </w:t>
    </w:r>
    <w:r w:rsidR="005C0117">
      <w:rPr>
        <w:rFonts w:hint="cs"/>
        <w:rtl/>
      </w:rPr>
      <w:t>89</w:t>
    </w:r>
  </w:p>
</w:hdr>
</file>

<file path=word/header12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5C8E" w:rsidRDefault="0069066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598" o:spid="_x0000_s2172" type="#_x0000_t75" style="position:absolute;left:0;text-align:left;margin-left:0;margin-top:0;width:596.25pt;height:842.25pt;z-index:-251532288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12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0117" w:rsidRPr="00101383" w:rsidRDefault="0069066D" w:rsidP="006B0C4C">
    <w:pPr>
      <w:pStyle w:val="Header"/>
      <w:tabs>
        <w:tab w:val="clear" w:pos="5670"/>
        <w:tab w:val="right" w:leader="dot" w:pos="9185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602" o:spid="_x0000_s2176" type="#_x0000_t75" style="position:absolute;left:0;text-align:left;margin-left:0;margin-top:0;width:596.25pt;height:842.25pt;z-index:-251528192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5C0117">
      <w:rPr>
        <w:rFonts w:hint="cs"/>
        <w:rtl/>
      </w:rPr>
      <w:t>90</w:t>
    </w:r>
    <w:r w:rsidR="005C0117" w:rsidRPr="00101383">
      <w:rPr>
        <w:rFonts w:hint="cs"/>
        <w:rtl/>
      </w:rPr>
      <w:t xml:space="preserve"> </w:t>
    </w:r>
    <w:r w:rsidR="005C0117" w:rsidRPr="00101383">
      <w:rPr>
        <w:rtl/>
      </w:rPr>
      <w:tab/>
    </w:r>
    <w:r w:rsidR="005C0117" w:rsidRPr="00101383">
      <w:rPr>
        <w:rFonts w:hint="cs"/>
        <w:rtl/>
      </w:rPr>
      <w:t xml:space="preserve"> تراثنا</w:t>
    </w:r>
  </w:p>
</w:hdr>
</file>

<file path=word/header12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0117" w:rsidRPr="006254CD" w:rsidRDefault="0069066D" w:rsidP="006B0C4C">
    <w:pPr>
      <w:pStyle w:val="Header"/>
      <w:tabs>
        <w:tab w:val="clear" w:pos="5670"/>
        <w:tab w:val="right" w:leader="dot" w:pos="9185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603" o:spid="_x0000_s2177" type="#_x0000_t75" style="position:absolute;left:0;text-align:left;margin-left:0;margin-top:0;width:596.25pt;height:842.25pt;z-index:-251527168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5C0117" w:rsidRPr="006254CD">
      <w:rPr>
        <w:rFonts w:hint="cs"/>
        <w:rtl/>
      </w:rPr>
      <w:t xml:space="preserve">حديث </w:t>
    </w:r>
    <w:r w:rsidR="005C0117" w:rsidRPr="006254CD">
      <w:rPr>
        <w:rtl/>
      </w:rPr>
      <w:t>ٱت</w:t>
    </w:r>
    <w:r w:rsidR="005C0117" w:rsidRPr="006254CD">
      <w:rPr>
        <w:rFonts w:hint="cs"/>
        <w:rtl/>
      </w:rPr>
      <w:t>ِّ</w:t>
    </w:r>
    <w:r w:rsidR="005C0117" w:rsidRPr="006254CD">
      <w:rPr>
        <w:rtl/>
      </w:rPr>
      <w:t>باع</w:t>
    </w:r>
    <w:r w:rsidR="005C0117" w:rsidRPr="006254CD">
      <w:rPr>
        <w:rFonts w:hint="cs"/>
        <w:rtl/>
      </w:rPr>
      <w:t xml:space="preserve"> سُنّة الخلفاء وإطاعة الْأُمراء </w:t>
    </w:r>
    <w:r w:rsidR="005C0117" w:rsidRPr="006254CD">
      <w:rPr>
        <w:rtl/>
      </w:rPr>
      <w:tab/>
    </w:r>
    <w:r w:rsidR="005C0117" w:rsidRPr="006254CD">
      <w:rPr>
        <w:rFonts w:hint="cs"/>
        <w:rtl/>
      </w:rPr>
      <w:t xml:space="preserve"> </w:t>
    </w:r>
    <w:r w:rsidR="005C0117">
      <w:rPr>
        <w:rFonts w:hint="cs"/>
        <w:rtl/>
      </w:rPr>
      <w:t>91</w:t>
    </w:r>
  </w:p>
</w:hdr>
</file>

<file path=word/header12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5C8E" w:rsidRDefault="0069066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601" o:spid="_x0000_s2175" type="#_x0000_t75" style="position:absolute;left:0;text-align:left;margin-left:0;margin-top:0;width:596.25pt;height:842.25pt;z-index:-251529216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1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0117" w:rsidRPr="00101383" w:rsidRDefault="0069066D" w:rsidP="006254CD">
    <w:pPr>
      <w:pStyle w:val="Header"/>
      <w:tabs>
        <w:tab w:val="clear" w:pos="5670"/>
        <w:tab w:val="right" w:leader="dot" w:pos="9185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488" o:spid="_x0000_s2062" type="#_x0000_t75" style="position:absolute;left:0;text-align:left;margin-left:0;margin-top:0;width:596.25pt;height:842.25pt;z-index:-251644928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5C0117">
      <w:rPr>
        <w:rFonts w:hint="cs"/>
        <w:rtl/>
      </w:rPr>
      <w:t>14</w:t>
    </w:r>
    <w:r w:rsidR="005C0117" w:rsidRPr="00101383">
      <w:rPr>
        <w:rFonts w:hint="cs"/>
        <w:rtl/>
      </w:rPr>
      <w:t xml:space="preserve"> </w:t>
    </w:r>
    <w:r w:rsidR="005C0117" w:rsidRPr="00101383">
      <w:rPr>
        <w:rtl/>
      </w:rPr>
      <w:tab/>
    </w:r>
    <w:r w:rsidR="005C0117" w:rsidRPr="00101383">
      <w:rPr>
        <w:rFonts w:hint="cs"/>
        <w:rtl/>
      </w:rPr>
      <w:t xml:space="preserve"> تراثنا</w:t>
    </w:r>
  </w:p>
</w:hdr>
</file>

<file path=word/header13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0117" w:rsidRPr="00101383" w:rsidRDefault="0069066D" w:rsidP="006B0C4C">
    <w:pPr>
      <w:pStyle w:val="Header"/>
      <w:tabs>
        <w:tab w:val="clear" w:pos="5670"/>
        <w:tab w:val="right" w:leader="dot" w:pos="9185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605" o:spid="_x0000_s2179" type="#_x0000_t75" style="position:absolute;left:0;text-align:left;margin-left:0;margin-top:0;width:596.25pt;height:842.25pt;z-index:-251525120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5C0117">
      <w:rPr>
        <w:rFonts w:hint="cs"/>
        <w:rtl/>
      </w:rPr>
      <w:t>92</w:t>
    </w:r>
    <w:r w:rsidR="005C0117" w:rsidRPr="00101383">
      <w:rPr>
        <w:rFonts w:hint="cs"/>
        <w:rtl/>
      </w:rPr>
      <w:t xml:space="preserve"> </w:t>
    </w:r>
    <w:r w:rsidR="005C0117" w:rsidRPr="00101383">
      <w:rPr>
        <w:rtl/>
      </w:rPr>
      <w:tab/>
    </w:r>
    <w:r w:rsidR="005C0117" w:rsidRPr="00101383">
      <w:rPr>
        <w:rFonts w:hint="cs"/>
        <w:rtl/>
      </w:rPr>
      <w:t xml:space="preserve"> تراثنا</w:t>
    </w:r>
  </w:p>
</w:hdr>
</file>

<file path=word/header13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0117" w:rsidRPr="006254CD" w:rsidRDefault="0069066D" w:rsidP="006B0C4C">
    <w:pPr>
      <w:pStyle w:val="Header"/>
      <w:tabs>
        <w:tab w:val="clear" w:pos="5670"/>
        <w:tab w:val="right" w:leader="dot" w:pos="9185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606" o:spid="_x0000_s2180" type="#_x0000_t75" style="position:absolute;left:0;text-align:left;margin-left:0;margin-top:0;width:596.25pt;height:842.25pt;z-index:-251524096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5C0117" w:rsidRPr="006254CD">
      <w:rPr>
        <w:rFonts w:hint="cs"/>
        <w:rtl/>
      </w:rPr>
      <w:t xml:space="preserve">حديث </w:t>
    </w:r>
    <w:r w:rsidR="005C0117" w:rsidRPr="006254CD">
      <w:rPr>
        <w:rtl/>
      </w:rPr>
      <w:t>ٱت</w:t>
    </w:r>
    <w:r w:rsidR="005C0117" w:rsidRPr="006254CD">
      <w:rPr>
        <w:rFonts w:hint="cs"/>
        <w:rtl/>
      </w:rPr>
      <w:t>ِّ</w:t>
    </w:r>
    <w:r w:rsidR="005C0117" w:rsidRPr="006254CD">
      <w:rPr>
        <w:rtl/>
      </w:rPr>
      <w:t>باع</w:t>
    </w:r>
    <w:r w:rsidR="005C0117" w:rsidRPr="006254CD">
      <w:rPr>
        <w:rFonts w:hint="cs"/>
        <w:rtl/>
      </w:rPr>
      <w:t xml:space="preserve"> سُنّة الخلفاء وإطاعة الْأُمراء </w:t>
    </w:r>
    <w:r w:rsidR="005C0117" w:rsidRPr="006254CD">
      <w:rPr>
        <w:rtl/>
      </w:rPr>
      <w:tab/>
    </w:r>
    <w:r w:rsidR="005C0117" w:rsidRPr="006254CD">
      <w:rPr>
        <w:rFonts w:hint="cs"/>
        <w:rtl/>
      </w:rPr>
      <w:t xml:space="preserve"> </w:t>
    </w:r>
    <w:r w:rsidR="005C0117">
      <w:rPr>
        <w:rFonts w:hint="cs"/>
        <w:rtl/>
      </w:rPr>
      <w:t>93</w:t>
    </w:r>
  </w:p>
</w:hdr>
</file>

<file path=word/header13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5C8E" w:rsidRDefault="0069066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604" o:spid="_x0000_s2178" type="#_x0000_t75" style="position:absolute;left:0;text-align:left;margin-left:0;margin-top:0;width:596.25pt;height:842.25pt;z-index:-251526144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13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0117" w:rsidRPr="00101383" w:rsidRDefault="0069066D" w:rsidP="006B0C4C">
    <w:pPr>
      <w:pStyle w:val="Header"/>
      <w:tabs>
        <w:tab w:val="clear" w:pos="5670"/>
        <w:tab w:val="right" w:leader="dot" w:pos="9185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608" o:spid="_x0000_s2182" type="#_x0000_t75" style="position:absolute;left:0;text-align:left;margin-left:0;margin-top:0;width:596.25pt;height:842.25pt;z-index:-251522048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5C0117">
      <w:rPr>
        <w:rFonts w:hint="cs"/>
        <w:rtl/>
      </w:rPr>
      <w:t>94</w:t>
    </w:r>
    <w:r w:rsidR="005C0117" w:rsidRPr="00101383">
      <w:rPr>
        <w:rFonts w:hint="cs"/>
        <w:rtl/>
      </w:rPr>
      <w:t xml:space="preserve"> </w:t>
    </w:r>
    <w:r w:rsidR="005C0117" w:rsidRPr="00101383">
      <w:rPr>
        <w:rtl/>
      </w:rPr>
      <w:tab/>
    </w:r>
    <w:r w:rsidR="005C0117" w:rsidRPr="00101383">
      <w:rPr>
        <w:rFonts w:hint="cs"/>
        <w:rtl/>
      </w:rPr>
      <w:t xml:space="preserve"> تراثنا</w:t>
    </w:r>
  </w:p>
</w:hdr>
</file>

<file path=word/header13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0117" w:rsidRPr="006254CD" w:rsidRDefault="0069066D" w:rsidP="006B0C4C">
    <w:pPr>
      <w:pStyle w:val="Header"/>
      <w:tabs>
        <w:tab w:val="clear" w:pos="5670"/>
        <w:tab w:val="right" w:leader="dot" w:pos="9185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609" o:spid="_x0000_s2183" type="#_x0000_t75" style="position:absolute;left:0;text-align:left;margin-left:0;margin-top:0;width:596.25pt;height:842.25pt;z-index:-251521024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5C0117" w:rsidRPr="006254CD">
      <w:rPr>
        <w:rFonts w:hint="cs"/>
        <w:rtl/>
      </w:rPr>
      <w:t xml:space="preserve">حديث </w:t>
    </w:r>
    <w:r w:rsidR="005C0117" w:rsidRPr="006254CD">
      <w:rPr>
        <w:rtl/>
      </w:rPr>
      <w:t>ٱت</w:t>
    </w:r>
    <w:r w:rsidR="005C0117" w:rsidRPr="006254CD">
      <w:rPr>
        <w:rFonts w:hint="cs"/>
        <w:rtl/>
      </w:rPr>
      <w:t>ِّ</w:t>
    </w:r>
    <w:r w:rsidR="005C0117" w:rsidRPr="006254CD">
      <w:rPr>
        <w:rtl/>
      </w:rPr>
      <w:t>باع</w:t>
    </w:r>
    <w:r w:rsidR="005C0117" w:rsidRPr="006254CD">
      <w:rPr>
        <w:rFonts w:hint="cs"/>
        <w:rtl/>
      </w:rPr>
      <w:t xml:space="preserve"> سُنّة الخلفاء وإطاعة الْأُمراء </w:t>
    </w:r>
    <w:r w:rsidR="005C0117" w:rsidRPr="006254CD">
      <w:rPr>
        <w:rtl/>
      </w:rPr>
      <w:tab/>
    </w:r>
    <w:r w:rsidR="005C0117" w:rsidRPr="006254CD">
      <w:rPr>
        <w:rFonts w:hint="cs"/>
        <w:rtl/>
      </w:rPr>
      <w:t xml:space="preserve"> </w:t>
    </w:r>
    <w:r w:rsidR="005C0117">
      <w:rPr>
        <w:rFonts w:hint="cs"/>
        <w:rtl/>
      </w:rPr>
      <w:t>95</w:t>
    </w:r>
  </w:p>
</w:hdr>
</file>

<file path=word/header13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5C8E" w:rsidRDefault="0069066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607" o:spid="_x0000_s2181" type="#_x0000_t75" style="position:absolute;left:0;text-align:left;margin-left:0;margin-top:0;width:596.25pt;height:842.25pt;z-index:-251523072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13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0117" w:rsidRPr="00101383" w:rsidRDefault="0069066D" w:rsidP="006B0C4C">
    <w:pPr>
      <w:pStyle w:val="Header"/>
      <w:tabs>
        <w:tab w:val="clear" w:pos="5670"/>
        <w:tab w:val="right" w:leader="dot" w:pos="9185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611" o:spid="_x0000_s2185" type="#_x0000_t75" style="position:absolute;left:0;text-align:left;margin-left:0;margin-top:0;width:596.25pt;height:842.25pt;z-index:-251518976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5C0117">
      <w:rPr>
        <w:rFonts w:hint="cs"/>
        <w:rtl/>
      </w:rPr>
      <w:t>96</w:t>
    </w:r>
    <w:r w:rsidR="005C0117" w:rsidRPr="00101383">
      <w:rPr>
        <w:rFonts w:hint="cs"/>
        <w:rtl/>
      </w:rPr>
      <w:t xml:space="preserve"> </w:t>
    </w:r>
    <w:r w:rsidR="005C0117" w:rsidRPr="00101383">
      <w:rPr>
        <w:rtl/>
      </w:rPr>
      <w:tab/>
    </w:r>
    <w:r w:rsidR="005C0117" w:rsidRPr="00101383">
      <w:rPr>
        <w:rFonts w:hint="cs"/>
        <w:rtl/>
      </w:rPr>
      <w:t xml:space="preserve"> تراثنا</w:t>
    </w:r>
  </w:p>
</w:hdr>
</file>

<file path=word/header13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0117" w:rsidRPr="006254CD" w:rsidRDefault="0069066D" w:rsidP="006B0C4C">
    <w:pPr>
      <w:pStyle w:val="Header"/>
      <w:tabs>
        <w:tab w:val="clear" w:pos="5670"/>
        <w:tab w:val="right" w:leader="dot" w:pos="9185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612" o:spid="_x0000_s2186" type="#_x0000_t75" style="position:absolute;left:0;text-align:left;margin-left:0;margin-top:0;width:596.25pt;height:842.25pt;z-index:-251517952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5C0117" w:rsidRPr="006254CD">
      <w:rPr>
        <w:rFonts w:hint="cs"/>
        <w:rtl/>
      </w:rPr>
      <w:t xml:space="preserve">حديث </w:t>
    </w:r>
    <w:r w:rsidR="005C0117" w:rsidRPr="006254CD">
      <w:rPr>
        <w:rtl/>
      </w:rPr>
      <w:t>ٱت</w:t>
    </w:r>
    <w:r w:rsidR="005C0117" w:rsidRPr="006254CD">
      <w:rPr>
        <w:rFonts w:hint="cs"/>
        <w:rtl/>
      </w:rPr>
      <w:t>ِّ</w:t>
    </w:r>
    <w:r w:rsidR="005C0117" w:rsidRPr="006254CD">
      <w:rPr>
        <w:rtl/>
      </w:rPr>
      <w:t>باع</w:t>
    </w:r>
    <w:r w:rsidR="005C0117" w:rsidRPr="006254CD">
      <w:rPr>
        <w:rFonts w:hint="cs"/>
        <w:rtl/>
      </w:rPr>
      <w:t xml:space="preserve"> سُنّة الخلفاء وإطاعة الْأُمراء </w:t>
    </w:r>
    <w:r w:rsidR="005C0117" w:rsidRPr="006254CD">
      <w:rPr>
        <w:rtl/>
      </w:rPr>
      <w:tab/>
    </w:r>
    <w:r w:rsidR="005C0117" w:rsidRPr="006254CD">
      <w:rPr>
        <w:rFonts w:hint="cs"/>
        <w:rtl/>
      </w:rPr>
      <w:t xml:space="preserve"> </w:t>
    </w:r>
    <w:r w:rsidR="005C0117">
      <w:rPr>
        <w:rFonts w:hint="cs"/>
        <w:rtl/>
      </w:rPr>
      <w:t>97</w:t>
    </w:r>
  </w:p>
</w:hdr>
</file>

<file path=word/header13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5C8E" w:rsidRDefault="0069066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610" o:spid="_x0000_s2184" type="#_x0000_t75" style="position:absolute;left:0;text-align:left;margin-left:0;margin-top:0;width:596.25pt;height:842.25pt;z-index:-251520000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13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0117" w:rsidRPr="006B0C4C" w:rsidRDefault="0069066D" w:rsidP="006B0C4C">
    <w:pPr>
      <w:pStyle w:val="Header"/>
      <w:tabs>
        <w:tab w:val="clear" w:pos="5670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614" o:spid="_x0000_s2188" type="#_x0000_t75" style="position:absolute;left:0;text-align:left;margin-left:0;margin-top:0;width:596.25pt;height:842.25pt;z-index:-251515904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1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0117" w:rsidRPr="00101383" w:rsidRDefault="0069066D" w:rsidP="006254CD">
    <w:pPr>
      <w:pStyle w:val="Header"/>
      <w:tabs>
        <w:tab w:val="clear" w:pos="5670"/>
        <w:tab w:val="right" w:leader="dot" w:pos="9185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489" o:spid="_x0000_s2063" type="#_x0000_t75" style="position:absolute;left:0;text-align:left;margin-left:0;margin-top:0;width:596.25pt;height:842.25pt;z-index:-251643904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5C0117" w:rsidRPr="00101383">
      <w:rPr>
        <w:rFonts w:hint="cs"/>
        <w:rtl/>
      </w:rPr>
      <w:t xml:space="preserve">الولادة في الكعبة المعظَّمة فضيلة لعليٍّ عليه السلام </w:t>
    </w:r>
    <w:r w:rsidR="005C0117" w:rsidRPr="00101383">
      <w:rPr>
        <w:rtl/>
      </w:rPr>
      <w:tab/>
    </w:r>
    <w:r w:rsidR="005C0117" w:rsidRPr="00101383">
      <w:rPr>
        <w:rFonts w:hint="cs"/>
        <w:rtl/>
      </w:rPr>
      <w:t xml:space="preserve"> 1</w:t>
    </w:r>
    <w:r w:rsidR="005C0117">
      <w:rPr>
        <w:rFonts w:hint="cs"/>
        <w:rtl/>
      </w:rPr>
      <w:t>5</w:t>
    </w:r>
  </w:p>
</w:hdr>
</file>

<file path=word/header14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0117" w:rsidRPr="006254CD" w:rsidRDefault="0069066D" w:rsidP="006B0C4C">
    <w:pPr>
      <w:pStyle w:val="Header"/>
      <w:tabs>
        <w:tab w:val="clear" w:pos="5670"/>
        <w:tab w:val="right" w:leader="dot" w:pos="9185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615" o:spid="_x0000_s2189" type="#_x0000_t75" style="position:absolute;left:0;text-align:left;margin-left:0;margin-top:0;width:596.25pt;height:842.25pt;z-index:-251514880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5C0117">
      <w:rPr>
        <w:rFonts w:hint="cs"/>
        <w:rtl/>
      </w:rPr>
      <w:t>أهل البيت ـ عليهم السلام ـ في المكتبة العربية ( 17 )</w:t>
    </w:r>
    <w:r w:rsidR="005C0117" w:rsidRPr="006254CD">
      <w:rPr>
        <w:rFonts w:hint="cs"/>
        <w:rtl/>
      </w:rPr>
      <w:t xml:space="preserve"> </w:t>
    </w:r>
    <w:r w:rsidR="005C0117" w:rsidRPr="006254CD">
      <w:rPr>
        <w:rtl/>
      </w:rPr>
      <w:tab/>
    </w:r>
    <w:r w:rsidR="005C0117" w:rsidRPr="006254CD">
      <w:rPr>
        <w:rFonts w:hint="cs"/>
        <w:rtl/>
      </w:rPr>
      <w:t xml:space="preserve"> </w:t>
    </w:r>
    <w:r w:rsidR="005C0117">
      <w:rPr>
        <w:rFonts w:hint="cs"/>
        <w:rtl/>
      </w:rPr>
      <w:t>99</w:t>
    </w:r>
  </w:p>
</w:hdr>
</file>

<file path=word/header14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5C8E" w:rsidRDefault="0069066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613" o:spid="_x0000_s2187" type="#_x0000_t75" style="position:absolute;left:0;text-align:left;margin-left:0;margin-top:0;width:596.25pt;height:842.25pt;z-index:-251516928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14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0117" w:rsidRPr="006B0C4C" w:rsidRDefault="0069066D" w:rsidP="006B0C4C">
    <w:pPr>
      <w:pStyle w:val="Header"/>
      <w:tabs>
        <w:tab w:val="clear" w:pos="5670"/>
        <w:tab w:val="right" w:leader="dot" w:pos="9185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617" o:spid="_x0000_s2191" type="#_x0000_t75" style="position:absolute;left:0;text-align:left;margin-left:0;margin-top:0;width:596.25pt;height:842.25pt;z-index:-251512832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5C0117" w:rsidRPr="006B0C4C">
      <w:rPr>
        <w:rFonts w:hint="cs"/>
        <w:rtl/>
      </w:rPr>
      <w:t xml:space="preserve">100 </w:t>
    </w:r>
    <w:r w:rsidR="005C0117" w:rsidRPr="006B0C4C">
      <w:rPr>
        <w:rtl/>
      </w:rPr>
      <w:tab/>
    </w:r>
    <w:r w:rsidR="005C0117" w:rsidRPr="006B0C4C">
      <w:rPr>
        <w:rFonts w:hint="cs"/>
        <w:rtl/>
      </w:rPr>
      <w:t xml:space="preserve"> تراثنا</w:t>
    </w:r>
  </w:p>
</w:hdr>
</file>

<file path=word/header14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0117" w:rsidRPr="006254CD" w:rsidRDefault="0069066D" w:rsidP="006B0C4C">
    <w:pPr>
      <w:pStyle w:val="Header"/>
      <w:tabs>
        <w:tab w:val="clear" w:pos="5670"/>
        <w:tab w:val="right" w:leader="dot" w:pos="9185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618" o:spid="_x0000_s2192" type="#_x0000_t75" style="position:absolute;left:0;text-align:left;margin-left:0;margin-top:0;width:596.25pt;height:842.25pt;z-index:-251511808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5C0117">
      <w:rPr>
        <w:rFonts w:hint="cs"/>
        <w:rtl/>
      </w:rPr>
      <w:t>أهل البيت ـ عليهم السلام ـ في المكتبة العربية ( 17 )</w:t>
    </w:r>
    <w:r w:rsidR="005C0117" w:rsidRPr="006254CD">
      <w:rPr>
        <w:rFonts w:hint="cs"/>
        <w:rtl/>
      </w:rPr>
      <w:t xml:space="preserve"> </w:t>
    </w:r>
    <w:r w:rsidR="005C0117" w:rsidRPr="006254CD">
      <w:rPr>
        <w:rtl/>
      </w:rPr>
      <w:tab/>
    </w:r>
    <w:r w:rsidR="005C0117" w:rsidRPr="006254CD">
      <w:rPr>
        <w:rFonts w:hint="cs"/>
        <w:rtl/>
      </w:rPr>
      <w:t xml:space="preserve"> </w:t>
    </w:r>
    <w:r w:rsidR="005C0117">
      <w:rPr>
        <w:rFonts w:hint="cs"/>
        <w:rtl/>
      </w:rPr>
      <w:t>101</w:t>
    </w:r>
  </w:p>
</w:hdr>
</file>

<file path=word/header14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5C8E" w:rsidRDefault="0069066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616" o:spid="_x0000_s2190" type="#_x0000_t75" style="position:absolute;left:0;text-align:left;margin-left:0;margin-top:0;width:596.25pt;height:842.25pt;z-index:-251513856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14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0117" w:rsidRPr="006B0C4C" w:rsidRDefault="0069066D" w:rsidP="00DD699E">
    <w:pPr>
      <w:pStyle w:val="Header"/>
      <w:tabs>
        <w:tab w:val="clear" w:pos="5670"/>
        <w:tab w:val="right" w:leader="dot" w:pos="9185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620" o:spid="_x0000_s2194" type="#_x0000_t75" style="position:absolute;left:0;text-align:left;margin-left:0;margin-top:0;width:596.25pt;height:842.25pt;z-index:-251509760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5C0117" w:rsidRPr="006B0C4C">
      <w:rPr>
        <w:rFonts w:hint="cs"/>
        <w:rtl/>
      </w:rPr>
      <w:t>10</w:t>
    </w:r>
    <w:r w:rsidR="005C0117">
      <w:rPr>
        <w:rFonts w:hint="cs"/>
        <w:rtl/>
      </w:rPr>
      <w:t>2</w:t>
    </w:r>
    <w:r w:rsidR="005C0117" w:rsidRPr="006B0C4C">
      <w:rPr>
        <w:rFonts w:hint="cs"/>
        <w:rtl/>
      </w:rPr>
      <w:t xml:space="preserve"> </w:t>
    </w:r>
    <w:r w:rsidR="005C0117" w:rsidRPr="006B0C4C">
      <w:rPr>
        <w:rtl/>
      </w:rPr>
      <w:tab/>
    </w:r>
    <w:r w:rsidR="005C0117" w:rsidRPr="006B0C4C">
      <w:rPr>
        <w:rFonts w:hint="cs"/>
        <w:rtl/>
      </w:rPr>
      <w:t xml:space="preserve"> تراثنا</w:t>
    </w:r>
  </w:p>
</w:hdr>
</file>

<file path=word/header14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0117" w:rsidRPr="006254CD" w:rsidRDefault="0069066D" w:rsidP="00DD699E">
    <w:pPr>
      <w:pStyle w:val="Header"/>
      <w:tabs>
        <w:tab w:val="clear" w:pos="5670"/>
        <w:tab w:val="right" w:leader="dot" w:pos="9185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621" o:spid="_x0000_s2195" type="#_x0000_t75" style="position:absolute;left:0;text-align:left;margin-left:0;margin-top:0;width:596.25pt;height:842.25pt;z-index:-251508736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5C0117">
      <w:rPr>
        <w:rFonts w:hint="cs"/>
        <w:rtl/>
      </w:rPr>
      <w:t>أهل البيت ـ عليهم السلام ـ في المكتبة العربية ( 17 )</w:t>
    </w:r>
    <w:r w:rsidR="005C0117" w:rsidRPr="006254CD">
      <w:rPr>
        <w:rFonts w:hint="cs"/>
        <w:rtl/>
      </w:rPr>
      <w:t xml:space="preserve"> </w:t>
    </w:r>
    <w:r w:rsidR="005C0117" w:rsidRPr="006254CD">
      <w:rPr>
        <w:rtl/>
      </w:rPr>
      <w:tab/>
    </w:r>
    <w:r w:rsidR="005C0117" w:rsidRPr="006254CD">
      <w:rPr>
        <w:rFonts w:hint="cs"/>
        <w:rtl/>
      </w:rPr>
      <w:t xml:space="preserve"> </w:t>
    </w:r>
    <w:r w:rsidR="005C0117">
      <w:rPr>
        <w:rFonts w:hint="cs"/>
        <w:rtl/>
      </w:rPr>
      <w:t>103</w:t>
    </w:r>
  </w:p>
</w:hdr>
</file>

<file path=word/header14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5C8E" w:rsidRDefault="0069066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619" o:spid="_x0000_s2193" type="#_x0000_t75" style="position:absolute;left:0;text-align:left;margin-left:0;margin-top:0;width:596.25pt;height:842.25pt;z-index:-251510784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14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0117" w:rsidRPr="006B0C4C" w:rsidRDefault="0069066D" w:rsidP="00DD699E">
    <w:pPr>
      <w:pStyle w:val="Header"/>
      <w:tabs>
        <w:tab w:val="clear" w:pos="5670"/>
        <w:tab w:val="right" w:leader="dot" w:pos="9185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623" o:spid="_x0000_s2197" type="#_x0000_t75" style="position:absolute;left:0;text-align:left;margin-left:0;margin-top:0;width:596.25pt;height:842.25pt;z-index:-251506688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5C0117" w:rsidRPr="006B0C4C">
      <w:rPr>
        <w:rFonts w:hint="cs"/>
        <w:rtl/>
      </w:rPr>
      <w:t>10</w:t>
    </w:r>
    <w:r w:rsidR="005C0117">
      <w:rPr>
        <w:rFonts w:hint="cs"/>
        <w:rtl/>
      </w:rPr>
      <w:t>4</w:t>
    </w:r>
    <w:r w:rsidR="005C0117" w:rsidRPr="006B0C4C">
      <w:rPr>
        <w:rFonts w:hint="cs"/>
        <w:rtl/>
      </w:rPr>
      <w:t xml:space="preserve"> </w:t>
    </w:r>
    <w:r w:rsidR="005C0117" w:rsidRPr="006B0C4C">
      <w:rPr>
        <w:rtl/>
      </w:rPr>
      <w:tab/>
    </w:r>
    <w:r w:rsidR="005C0117" w:rsidRPr="006B0C4C">
      <w:rPr>
        <w:rFonts w:hint="cs"/>
        <w:rtl/>
      </w:rPr>
      <w:t xml:space="preserve"> تراثنا</w:t>
    </w:r>
  </w:p>
</w:hdr>
</file>

<file path=word/header14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0117" w:rsidRPr="006254CD" w:rsidRDefault="0069066D" w:rsidP="00DD699E">
    <w:pPr>
      <w:pStyle w:val="Header"/>
      <w:tabs>
        <w:tab w:val="clear" w:pos="5670"/>
        <w:tab w:val="right" w:leader="dot" w:pos="9185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624" o:spid="_x0000_s2198" type="#_x0000_t75" style="position:absolute;left:0;text-align:left;margin-left:0;margin-top:0;width:596.25pt;height:842.25pt;z-index:-251505664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5C0117">
      <w:rPr>
        <w:rFonts w:hint="cs"/>
        <w:rtl/>
      </w:rPr>
      <w:t>أهل البيت ـ عليهم السلام ـ في المكتبة العربية ( 17 )</w:t>
    </w:r>
    <w:r w:rsidR="005C0117" w:rsidRPr="006254CD">
      <w:rPr>
        <w:rFonts w:hint="cs"/>
        <w:rtl/>
      </w:rPr>
      <w:t xml:space="preserve"> </w:t>
    </w:r>
    <w:r w:rsidR="005C0117" w:rsidRPr="006254CD">
      <w:rPr>
        <w:rtl/>
      </w:rPr>
      <w:tab/>
    </w:r>
    <w:r w:rsidR="005C0117" w:rsidRPr="006254CD">
      <w:rPr>
        <w:rFonts w:hint="cs"/>
        <w:rtl/>
      </w:rPr>
      <w:t xml:space="preserve"> </w:t>
    </w:r>
    <w:r w:rsidR="005C0117">
      <w:rPr>
        <w:rFonts w:hint="cs"/>
        <w:rtl/>
      </w:rPr>
      <w:t>105</w:t>
    </w:r>
  </w:p>
</w:hdr>
</file>

<file path=word/header1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5C8E" w:rsidRDefault="0069066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487" o:spid="_x0000_s2061" type="#_x0000_t75" style="position:absolute;left:0;text-align:left;margin-left:0;margin-top:0;width:596.25pt;height:842.25pt;z-index:-251645952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15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5C8E" w:rsidRDefault="0069066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622" o:spid="_x0000_s2196" type="#_x0000_t75" style="position:absolute;left:0;text-align:left;margin-left:0;margin-top:0;width:596.25pt;height:842.25pt;z-index:-251507712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15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0117" w:rsidRPr="006B0C4C" w:rsidRDefault="0069066D" w:rsidP="00DD699E">
    <w:pPr>
      <w:pStyle w:val="Header"/>
      <w:tabs>
        <w:tab w:val="clear" w:pos="5670"/>
        <w:tab w:val="right" w:leader="dot" w:pos="9185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626" o:spid="_x0000_s2200" type="#_x0000_t75" style="position:absolute;left:0;text-align:left;margin-left:0;margin-top:0;width:596.25pt;height:842.25pt;z-index:-251503616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5C0117" w:rsidRPr="006B0C4C">
      <w:rPr>
        <w:rFonts w:hint="cs"/>
        <w:rtl/>
      </w:rPr>
      <w:t>10</w:t>
    </w:r>
    <w:r w:rsidR="005C0117">
      <w:rPr>
        <w:rFonts w:hint="cs"/>
        <w:rtl/>
      </w:rPr>
      <w:t>6</w:t>
    </w:r>
    <w:r w:rsidR="005C0117" w:rsidRPr="006B0C4C">
      <w:rPr>
        <w:rFonts w:hint="cs"/>
        <w:rtl/>
      </w:rPr>
      <w:t xml:space="preserve"> </w:t>
    </w:r>
    <w:r w:rsidR="005C0117" w:rsidRPr="006B0C4C">
      <w:rPr>
        <w:rtl/>
      </w:rPr>
      <w:tab/>
    </w:r>
    <w:r w:rsidR="005C0117" w:rsidRPr="006B0C4C">
      <w:rPr>
        <w:rFonts w:hint="cs"/>
        <w:rtl/>
      </w:rPr>
      <w:t xml:space="preserve"> تراثنا</w:t>
    </w:r>
  </w:p>
</w:hdr>
</file>

<file path=word/header15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0117" w:rsidRPr="006254CD" w:rsidRDefault="0069066D" w:rsidP="00DD699E">
    <w:pPr>
      <w:pStyle w:val="Header"/>
      <w:tabs>
        <w:tab w:val="clear" w:pos="5670"/>
        <w:tab w:val="right" w:leader="dot" w:pos="9185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627" o:spid="_x0000_s2201" type="#_x0000_t75" style="position:absolute;left:0;text-align:left;margin-left:0;margin-top:0;width:596.25pt;height:842.25pt;z-index:-251502592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5C0117">
      <w:rPr>
        <w:rFonts w:hint="cs"/>
        <w:rtl/>
      </w:rPr>
      <w:t>أهل البيت ـ عليهم السلام ـ في المكتبة العربية ( 17 )</w:t>
    </w:r>
    <w:r w:rsidR="005C0117" w:rsidRPr="006254CD">
      <w:rPr>
        <w:rFonts w:hint="cs"/>
        <w:rtl/>
      </w:rPr>
      <w:t xml:space="preserve"> </w:t>
    </w:r>
    <w:r w:rsidR="005C0117" w:rsidRPr="006254CD">
      <w:rPr>
        <w:rtl/>
      </w:rPr>
      <w:tab/>
    </w:r>
    <w:r w:rsidR="005C0117" w:rsidRPr="006254CD">
      <w:rPr>
        <w:rFonts w:hint="cs"/>
        <w:rtl/>
      </w:rPr>
      <w:t xml:space="preserve"> </w:t>
    </w:r>
    <w:r w:rsidR="005C0117">
      <w:rPr>
        <w:rFonts w:hint="cs"/>
        <w:rtl/>
      </w:rPr>
      <w:t>107</w:t>
    </w:r>
  </w:p>
</w:hdr>
</file>

<file path=word/header15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5C8E" w:rsidRDefault="0069066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625" o:spid="_x0000_s2199" type="#_x0000_t75" style="position:absolute;left:0;text-align:left;margin-left:0;margin-top:0;width:596.25pt;height:842.25pt;z-index:-251504640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15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0117" w:rsidRPr="006B0C4C" w:rsidRDefault="0069066D" w:rsidP="00881B8C">
    <w:pPr>
      <w:pStyle w:val="Header"/>
      <w:tabs>
        <w:tab w:val="clear" w:pos="5670"/>
        <w:tab w:val="right" w:leader="dot" w:pos="9185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629" o:spid="_x0000_s2203" type="#_x0000_t75" style="position:absolute;left:0;text-align:left;margin-left:0;margin-top:0;width:596.25pt;height:842.25pt;z-index:-251500544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5C0117" w:rsidRPr="006B0C4C">
      <w:rPr>
        <w:rFonts w:hint="cs"/>
        <w:rtl/>
      </w:rPr>
      <w:t>10</w:t>
    </w:r>
    <w:r w:rsidR="005C0117">
      <w:rPr>
        <w:rFonts w:hint="cs"/>
        <w:rtl/>
      </w:rPr>
      <w:t>8</w:t>
    </w:r>
    <w:r w:rsidR="005C0117" w:rsidRPr="006B0C4C">
      <w:rPr>
        <w:rFonts w:hint="cs"/>
        <w:rtl/>
      </w:rPr>
      <w:t xml:space="preserve"> </w:t>
    </w:r>
    <w:r w:rsidR="005C0117" w:rsidRPr="006B0C4C">
      <w:rPr>
        <w:rtl/>
      </w:rPr>
      <w:tab/>
    </w:r>
    <w:r w:rsidR="005C0117" w:rsidRPr="006B0C4C">
      <w:rPr>
        <w:rFonts w:hint="cs"/>
        <w:rtl/>
      </w:rPr>
      <w:t xml:space="preserve"> تراثنا</w:t>
    </w:r>
  </w:p>
</w:hdr>
</file>

<file path=word/header15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0117" w:rsidRPr="006254CD" w:rsidRDefault="0069066D" w:rsidP="00881B8C">
    <w:pPr>
      <w:pStyle w:val="Header"/>
      <w:tabs>
        <w:tab w:val="clear" w:pos="5670"/>
        <w:tab w:val="right" w:leader="dot" w:pos="9185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630" o:spid="_x0000_s2204" type="#_x0000_t75" style="position:absolute;left:0;text-align:left;margin-left:0;margin-top:0;width:596.25pt;height:842.25pt;z-index:-251499520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5C0117">
      <w:rPr>
        <w:rFonts w:hint="cs"/>
        <w:rtl/>
      </w:rPr>
      <w:t>أهل البيت ـ عليهم السلام ـ في المكتبة العربية ( 17 )</w:t>
    </w:r>
    <w:r w:rsidR="005C0117" w:rsidRPr="006254CD">
      <w:rPr>
        <w:rFonts w:hint="cs"/>
        <w:rtl/>
      </w:rPr>
      <w:t xml:space="preserve"> </w:t>
    </w:r>
    <w:r w:rsidR="005C0117" w:rsidRPr="006254CD">
      <w:rPr>
        <w:rtl/>
      </w:rPr>
      <w:tab/>
    </w:r>
    <w:r w:rsidR="005C0117" w:rsidRPr="006254CD">
      <w:rPr>
        <w:rFonts w:hint="cs"/>
        <w:rtl/>
      </w:rPr>
      <w:t xml:space="preserve"> </w:t>
    </w:r>
    <w:r w:rsidR="005C0117">
      <w:rPr>
        <w:rFonts w:hint="cs"/>
        <w:rtl/>
      </w:rPr>
      <w:t>109</w:t>
    </w:r>
  </w:p>
</w:hdr>
</file>

<file path=word/header15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5C8E" w:rsidRDefault="0069066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628" o:spid="_x0000_s2202" type="#_x0000_t75" style="position:absolute;left:0;text-align:left;margin-left:0;margin-top:0;width:596.25pt;height:842.25pt;z-index:-251501568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15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0117" w:rsidRPr="006B0C4C" w:rsidRDefault="0069066D" w:rsidP="00881B8C">
    <w:pPr>
      <w:pStyle w:val="Header"/>
      <w:tabs>
        <w:tab w:val="clear" w:pos="5670"/>
        <w:tab w:val="right" w:leader="dot" w:pos="9185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632" o:spid="_x0000_s2206" type="#_x0000_t75" style="position:absolute;left:0;text-align:left;margin-left:0;margin-top:0;width:596.25pt;height:842.25pt;z-index:-251497472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5C0117" w:rsidRPr="006B0C4C">
      <w:rPr>
        <w:rFonts w:hint="cs"/>
        <w:rtl/>
      </w:rPr>
      <w:t>1</w:t>
    </w:r>
    <w:r w:rsidR="005C0117">
      <w:rPr>
        <w:rFonts w:hint="cs"/>
        <w:rtl/>
      </w:rPr>
      <w:t>10</w:t>
    </w:r>
    <w:r w:rsidR="005C0117" w:rsidRPr="006B0C4C">
      <w:rPr>
        <w:rFonts w:hint="cs"/>
        <w:rtl/>
      </w:rPr>
      <w:t xml:space="preserve"> </w:t>
    </w:r>
    <w:r w:rsidR="005C0117" w:rsidRPr="006B0C4C">
      <w:rPr>
        <w:rtl/>
      </w:rPr>
      <w:tab/>
    </w:r>
    <w:r w:rsidR="005C0117" w:rsidRPr="006B0C4C">
      <w:rPr>
        <w:rFonts w:hint="cs"/>
        <w:rtl/>
      </w:rPr>
      <w:t xml:space="preserve"> تراثنا</w:t>
    </w:r>
  </w:p>
</w:hdr>
</file>

<file path=word/header15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0117" w:rsidRPr="006254CD" w:rsidRDefault="0069066D" w:rsidP="00881B8C">
    <w:pPr>
      <w:pStyle w:val="Header"/>
      <w:tabs>
        <w:tab w:val="clear" w:pos="5670"/>
        <w:tab w:val="right" w:leader="dot" w:pos="9185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633" o:spid="_x0000_s2207" type="#_x0000_t75" style="position:absolute;left:0;text-align:left;margin-left:0;margin-top:0;width:596.25pt;height:842.25pt;z-index:-251496448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5C0117">
      <w:rPr>
        <w:rFonts w:hint="cs"/>
        <w:rtl/>
      </w:rPr>
      <w:t>أهل البيت ـ عليهم السلام ـ في المكتبة العربية ( 17 )</w:t>
    </w:r>
    <w:r w:rsidR="005C0117" w:rsidRPr="006254CD">
      <w:rPr>
        <w:rFonts w:hint="cs"/>
        <w:rtl/>
      </w:rPr>
      <w:t xml:space="preserve"> </w:t>
    </w:r>
    <w:r w:rsidR="005C0117" w:rsidRPr="006254CD">
      <w:rPr>
        <w:rtl/>
      </w:rPr>
      <w:tab/>
    </w:r>
    <w:r w:rsidR="005C0117" w:rsidRPr="006254CD">
      <w:rPr>
        <w:rFonts w:hint="cs"/>
        <w:rtl/>
      </w:rPr>
      <w:t xml:space="preserve"> </w:t>
    </w:r>
    <w:r w:rsidR="005C0117">
      <w:rPr>
        <w:rFonts w:hint="cs"/>
        <w:rtl/>
      </w:rPr>
      <w:t>111</w:t>
    </w:r>
  </w:p>
</w:hdr>
</file>

<file path=word/header15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5C8E" w:rsidRDefault="0069066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631" o:spid="_x0000_s2205" type="#_x0000_t75" style="position:absolute;left:0;text-align:left;margin-left:0;margin-top:0;width:596.25pt;height:842.25pt;z-index:-251498496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1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0117" w:rsidRPr="00101383" w:rsidRDefault="0069066D" w:rsidP="006254CD">
    <w:pPr>
      <w:pStyle w:val="Header"/>
      <w:tabs>
        <w:tab w:val="clear" w:pos="5670"/>
        <w:tab w:val="right" w:leader="dot" w:pos="9185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491" o:spid="_x0000_s2065" type="#_x0000_t75" style="position:absolute;left:0;text-align:left;margin-left:0;margin-top:0;width:596.25pt;height:842.25pt;z-index:-251641856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5C0117">
      <w:rPr>
        <w:rFonts w:hint="cs"/>
        <w:rtl/>
      </w:rPr>
      <w:t>16</w:t>
    </w:r>
    <w:r w:rsidR="005C0117" w:rsidRPr="00101383">
      <w:rPr>
        <w:rFonts w:hint="cs"/>
        <w:rtl/>
      </w:rPr>
      <w:t xml:space="preserve"> </w:t>
    </w:r>
    <w:r w:rsidR="005C0117" w:rsidRPr="00101383">
      <w:rPr>
        <w:rtl/>
      </w:rPr>
      <w:tab/>
    </w:r>
    <w:r w:rsidR="005C0117" w:rsidRPr="00101383">
      <w:rPr>
        <w:rFonts w:hint="cs"/>
        <w:rtl/>
      </w:rPr>
      <w:t xml:space="preserve"> تراثنا</w:t>
    </w:r>
  </w:p>
</w:hdr>
</file>

<file path=word/header16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0117" w:rsidRPr="006B0C4C" w:rsidRDefault="0069066D" w:rsidP="00881B8C">
    <w:pPr>
      <w:pStyle w:val="Header"/>
      <w:tabs>
        <w:tab w:val="clear" w:pos="5670"/>
        <w:tab w:val="right" w:leader="dot" w:pos="9185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635" o:spid="_x0000_s2209" type="#_x0000_t75" style="position:absolute;left:0;text-align:left;margin-left:0;margin-top:0;width:596.25pt;height:842.25pt;z-index:-251494400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5C0117" w:rsidRPr="006B0C4C">
      <w:rPr>
        <w:rFonts w:hint="cs"/>
        <w:rtl/>
      </w:rPr>
      <w:t>1</w:t>
    </w:r>
    <w:r w:rsidR="005C0117">
      <w:rPr>
        <w:rFonts w:hint="cs"/>
        <w:rtl/>
      </w:rPr>
      <w:t>12</w:t>
    </w:r>
    <w:r w:rsidR="005C0117" w:rsidRPr="006B0C4C">
      <w:rPr>
        <w:rFonts w:hint="cs"/>
        <w:rtl/>
      </w:rPr>
      <w:t xml:space="preserve"> </w:t>
    </w:r>
    <w:r w:rsidR="005C0117" w:rsidRPr="006B0C4C">
      <w:rPr>
        <w:rtl/>
      </w:rPr>
      <w:tab/>
    </w:r>
    <w:r w:rsidR="005C0117" w:rsidRPr="006B0C4C">
      <w:rPr>
        <w:rFonts w:hint="cs"/>
        <w:rtl/>
      </w:rPr>
      <w:t xml:space="preserve"> تراثنا</w:t>
    </w:r>
  </w:p>
</w:hdr>
</file>

<file path=word/header16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0117" w:rsidRPr="006254CD" w:rsidRDefault="0069066D" w:rsidP="00881B8C">
    <w:pPr>
      <w:pStyle w:val="Header"/>
      <w:tabs>
        <w:tab w:val="clear" w:pos="5670"/>
        <w:tab w:val="right" w:leader="dot" w:pos="9185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636" o:spid="_x0000_s2210" type="#_x0000_t75" style="position:absolute;left:0;text-align:left;margin-left:0;margin-top:0;width:596.25pt;height:842.25pt;z-index:-251493376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5C0117">
      <w:rPr>
        <w:rFonts w:hint="cs"/>
        <w:rtl/>
      </w:rPr>
      <w:t>أهل البيت ـ عليهم السلام ـ في المكتبة العربية ( 17 )</w:t>
    </w:r>
    <w:r w:rsidR="005C0117" w:rsidRPr="006254CD">
      <w:rPr>
        <w:rFonts w:hint="cs"/>
        <w:rtl/>
      </w:rPr>
      <w:t xml:space="preserve"> </w:t>
    </w:r>
    <w:r w:rsidR="005C0117" w:rsidRPr="006254CD">
      <w:rPr>
        <w:rtl/>
      </w:rPr>
      <w:tab/>
    </w:r>
    <w:r w:rsidR="005C0117" w:rsidRPr="006254CD">
      <w:rPr>
        <w:rFonts w:hint="cs"/>
        <w:rtl/>
      </w:rPr>
      <w:t xml:space="preserve"> </w:t>
    </w:r>
    <w:r w:rsidR="005C0117">
      <w:rPr>
        <w:rFonts w:hint="cs"/>
        <w:rtl/>
      </w:rPr>
      <w:t>113</w:t>
    </w:r>
  </w:p>
</w:hdr>
</file>

<file path=word/header16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5C8E" w:rsidRDefault="0069066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634" o:spid="_x0000_s2208" type="#_x0000_t75" style="position:absolute;left:0;text-align:left;margin-left:0;margin-top:0;width:596.25pt;height:842.25pt;z-index:-251495424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16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0117" w:rsidRPr="006B0C4C" w:rsidRDefault="0069066D" w:rsidP="008A256B">
    <w:pPr>
      <w:pStyle w:val="Header"/>
      <w:tabs>
        <w:tab w:val="clear" w:pos="5670"/>
        <w:tab w:val="right" w:leader="dot" w:pos="9185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638" o:spid="_x0000_s2212" type="#_x0000_t75" style="position:absolute;left:0;text-align:left;margin-left:0;margin-top:0;width:596.25pt;height:842.25pt;z-index:-251491328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5C0117" w:rsidRPr="006B0C4C">
      <w:rPr>
        <w:rFonts w:hint="cs"/>
        <w:rtl/>
      </w:rPr>
      <w:t>1</w:t>
    </w:r>
    <w:r w:rsidR="005C0117">
      <w:rPr>
        <w:rFonts w:hint="cs"/>
        <w:rtl/>
      </w:rPr>
      <w:t>14</w:t>
    </w:r>
    <w:r w:rsidR="005C0117" w:rsidRPr="006B0C4C">
      <w:rPr>
        <w:rFonts w:hint="cs"/>
        <w:rtl/>
      </w:rPr>
      <w:t xml:space="preserve"> </w:t>
    </w:r>
    <w:r w:rsidR="005C0117" w:rsidRPr="006B0C4C">
      <w:rPr>
        <w:rtl/>
      </w:rPr>
      <w:tab/>
    </w:r>
    <w:r w:rsidR="005C0117" w:rsidRPr="006B0C4C">
      <w:rPr>
        <w:rFonts w:hint="cs"/>
        <w:rtl/>
      </w:rPr>
      <w:t xml:space="preserve"> تراثنا</w:t>
    </w:r>
  </w:p>
</w:hdr>
</file>

<file path=word/header16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0117" w:rsidRPr="006254CD" w:rsidRDefault="0069066D" w:rsidP="008A256B">
    <w:pPr>
      <w:pStyle w:val="Header"/>
      <w:tabs>
        <w:tab w:val="clear" w:pos="5670"/>
        <w:tab w:val="right" w:leader="dot" w:pos="9185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639" o:spid="_x0000_s2213" type="#_x0000_t75" style="position:absolute;left:0;text-align:left;margin-left:0;margin-top:0;width:596.25pt;height:842.25pt;z-index:-251490304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5C0117">
      <w:rPr>
        <w:rFonts w:hint="cs"/>
        <w:rtl/>
      </w:rPr>
      <w:t>أهل البيت ـ عليهم السلام ـ في المكتبة العربية ( 17 )</w:t>
    </w:r>
    <w:r w:rsidR="005C0117" w:rsidRPr="006254CD">
      <w:rPr>
        <w:rFonts w:hint="cs"/>
        <w:rtl/>
      </w:rPr>
      <w:t xml:space="preserve"> </w:t>
    </w:r>
    <w:r w:rsidR="005C0117" w:rsidRPr="006254CD">
      <w:rPr>
        <w:rtl/>
      </w:rPr>
      <w:tab/>
    </w:r>
    <w:r w:rsidR="005C0117" w:rsidRPr="006254CD">
      <w:rPr>
        <w:rFonts w:hint="cs"/>
        <w:rtl/>
      </w:rPr>
      <w:t xml:space="preserve"> </w:t>
    </w:r>
    <w:r w:rsidR="005C0117">
      <w:rPr>
        <w:rFonts w:hint="cs"/>
        <w:rtl/>
      </w:rPr>
      <w:t>115</w:t>
    </w:r>
  </w:p>
</w:hdr>
</file>

<file path=word/header16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5C8E" w:rsidRDefault="0069066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637" o:spid="_x0000_s2211" type="#_x0000_t75" style="position:absolute;left:0;text-align:left;margin-left:0;margin-top:0;width:596.25pt;height:842.25pt;z-index:-251492352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16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0117" w:rsidRPr="00882C10" w:rsidRDefault="0069066D" w:rsidP="00882C10">
    <w:pPr>
      <w:pStyle w:val="Header"/>
      <w:tabs>
        <w:tab w:val="clear" w:pos="5670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641" o:spid="_x0000_s2215" type="#_x0000_t75" style="position:absolute;left:0;text-align:left;margin-left:0;margin-top:0;width:596.25pt;height:842.25pt;z-index:-251488256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16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0117" w:rsidRPr="006254CD" w:rsidRDefault="0069066D" w:rsidP="00882C10">
    <w:pPr>
      <w:pStyle w:val="Header"/>
      <w:tabs>
        <w:tab w:val="clear" w:pos="5670"/>
        <w:tab w:val="right" w:leader="dot" w:pos="9185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642" o:spid="_x0000_s2216" type="#_x0000_t75" style="position:absolute;left:0;text-align:left;margin-left:0;margin-top:0;width:596.25pt;height:842.25pt;z-index:-251487232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5C0117">
      <w:rPr>
        <w:rFonts w:hint="cs"/>
        <w:rtl/>
      </w:rPr>
      <w:t>فهرس مخطوطات المدرسة الباقرية ( 5 )</w:t>
    </w:r>
    <w:r w:rsidR="005C0117" w:rsidRPr="006254CD">
      <w:rPr>
        <w:rFonts w:hint="cs"/>
        <w:rtl/>
      </w:rPr>
      <w:t xml:space="preserve"> </w:t>
    </w:r>
    <w:r w:rsidR="005C0117" w:rsidRPr="006254CD">
      <w:rPr>
        <w:rtl/>
      </w:rPr>
      <w:tab/>
    </w:r>
    <w:r w:rsidR="005C0117" w:rsidRPr="006254CD">
      <w:rPr>
        <w:rFonts w:hint="cs"/>
        <w:rtl/>
      </w:rPr>
      <w:t xml:space="preserve"> </w:t>
    </w:r>
    <w:r w:rsidR="005C0117">
      <w:rPr>
        <w:rFonts w:hint="cs"/>
        <w:rtl/>
      </w:rPr>
      <w:t>117</w:t>
    </w:r>
  </w:p>
</w:hdr>
</file>

<file path=word/header16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5C8E" w:rsidRDefault="0069066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640" o:spid="_x0000_s2214" type="#_x0000_t75" style="position:absolute;left:0;text-align:left;margin-left:0;margin-top:0;width:596.25pt;height:842.25pt;z-index:-251489280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16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0117" w:rsidRPr="00882C10" w:rsidRDefault="0069066D" w:rsidP="00882C10">
    <w:pPr>
      <w:pStyle w:val="Header"/>
      <w:tabs>
        <w:tab w:val="clear" w:pos="5670"/>
        <w:tab w:val="right" w:leader="dot" w:pos="9185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644" o:spid="_x0000_s2218" type="#_x0000_t75" style="position:absolute;left:0;text-align:left;margin-left:0;margin-top:0;width:596.25pt;height:842.25pt;z-index:-251485184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5C0117" w:rsidRPr="006B0C4C">
      <w:rPr>
        <w:rFonts w:hint="cs"/>
        <w:rtl/>
      </w:rPr>
      <w:t>1</w:t>
    </w:r>
    <w:r w:rsidR="005C0117">
      <w:rPr>
        <w:rFonts w:hint="cs"/>
        <w:rtl/>
      </w:rPr>
      <w:t>18</w:t>
    </w:r>
    <w:r w:rsidR="005C0117" w:rsidRPr="006B0C4C">
      <w:rPr>
        <w:rFonts w:hint="cs"/>
        <w:rtl/>
      </w:rPr>
      <w:t xml:space="preserve"> </w:t>
    </w:r>
    <w:r w:rsidR="005C0117" w:rsidRPr="006B0C4C">
      <w:rPr>
        <w:rtl/>
      </w:rPr>
      <w:tab/>
    </w:r>
    <w:r w:rsidR="005C0117" w:rsidRPr="006B0C4C">
      <w:rPr>
        <w:rFonts w:hint="cs"/>
        <w:rtl/>
      </w:rPr>
      <w:t xml:space="preserve"> تراثنا</w:t>
    </w:r>
  </w:p>
</w:hdr>
</file>

<file path=word/header1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0117" w:rsidRPr="00101383" w:rsidRDefault="0069066D" w:rsidP="006254CD">
    <w:pPr>
      <w:pStyle w:val="Header"/>
      <w:tabs>
        <w:tab w:val="clear" w:pos="5670"/>
        <w:tab w:val="right" w:leader="dot" w:pos="9185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492" o:spid="_x0000_s2066" type="#_x0000_t75" style="position:absolute;left:0;text-align:left;margin-left:0;margin-top:0;width:596.25pt;height:842.25pt;z-index:-251640832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5C0117" w:rsidRPr="00101383">
      <w:rPr>
        <w:rFonts w:hint="cs"/>
        <w:rtl/>
      </w:rPr>
      <w:t xml:space="preserve">الولادة في الكعبة المعظَّمة فضيلة لعليٍّ عليه السلام </w:t>
    </w:r>
    <w:r w:rsidR="005C0117" w:rsidRPr="00101383">
      <w:rPr>
        <w:rtl/>
      </w:rPr>
      <w:tab/>
    </w:r>
    <w:r w:rsidR="005C0117" w:rsidRPr="00101383">
      <w:rPr>
        <w:rFonts w:hint="cs"/>
        <w:rtl/>
      </w:rPr>
      <w:t xml:space="preserve"> 1</w:t>
    </w:r>
    <w:r w:rsidR="005C0117">
      <w:rPr>
        <w:rFonts w:hint="cs"/>
        <w:rtl/>
      </w:rPr>
      <w:t>7</w:t>
    </w:r>
  </w:p>
</w:hdr>
</file>

<file path=word/header17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0117" w:rsidRPr="006254CD" w:rsidRDefault="0069066D" w:rsidP="00882C10">
    <w:pPr>
      <w:pStyle w:val="Header"/>
      <w:tabs>
        <w:tab w:val="clear" w:pos="5670"/>
        <w:tab w:val="right" w:leader="dot" w:pos="9185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645" o:spid="_x0000_s2219" type="#_x0000_t75" style="position:absolute;left:0;text-align:left;margin-left:0;margin-top:0;width:596.25pt;height:842.25pt;z-index:-251484160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5C0117">
      <w:rPr>
        <w:rFonts w:hint="cs"/>
        <w:rtl/>
      </w:rPr>
      <w:t>فهرس مخطوطات المدرسة الباقرية ( 5 )</w:t>
    </w:r>
    <w:r w:rsidR="005C0117" w:rsidRPr="006254CD">
      <w:rPr>
        <w:rFonts w:hint="cs"/>
        <w:rtl/>
      </w:rPr>
      <w:t xml:space="preserve"> </w:t>
    </w:r>
    <w:r w:rsidR="005C0117" w:rsidRPr="006254CD">
      <w:rPr>
        <w:rtl/>
      </w:rPr>
      <w:tab/>
    </w:r>
    <w:r w:rsidR="005C0117" w:rsidRPr="006254CD">
      <w:rPr>
        <w:rFonts w:hint="cs"/>
        <w:rtl/>
      </w:rPr>
      <w:t xml:space="preserve"> </w:t>
    </w:r>
    <w:r w:rsidR="005C0117">
      <w:rPr>
        <w:rFonts w:hint="cs"/>
        <w:rtl/>
      </w:rPr>
      <w:t>119</w:t>
    </w:r>
  </w:p>
</w:hdr>
</file>

<file path=word/header17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5C8E" w:rsidRDefault="0069066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643" o:spid="_x0000_s2217" type="#_x0000_t75" style="position:absolute;left:0;text-align:left;margin-left:0;margin-top:0;width:596.25pt;height:842.25pt;z-index:-251486208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17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0117" w:rsidRPr="00882C10" w:rsidRDefault="0069066D" w:rsidP="006F5C87">
    <w:pPr>
      <w:pStyle w:val="Header"/>
      <w:tabs>
        <w:tab w:val="clear" w:pos="5670"/>
        <w:tab w:val="right" w:leader="dot" w:pos="9185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647" o:spid="_x0000_s2221" type="#_x0000_t75" style="position:absolute;left:0;text-align:left;margin-left:0;margin-top:0;width:596.25pt;height:842.25pt;z-index:-251482112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5C0117" w:rsidRPr="006B0C4C">
      <w:rPr>
        <w:rFonts w:hint="cs"/>
        <w:rtl/>
      </w:rPr>
      <w:t>1</w:t>
    </w:r>
    <w:r w:rsidR="005C0117">
      <w:rPr>
        <w:rFonts w:hint="cs"/>
        <w:rtl/>
      </w:rPr>
      <w:t>20</w:t>
    </w:r>
    <w:r w:rsidR="005C0117" w:rsidRPr="006B0C4C">
      <w:rPr>
        <w:rFonts w:hint="cs"/>
        <w:rtl/>
      </w:rPr>
      <w:t xml:space="preserve"> </w:t>
    </w:r>
    <w:r w:rsidR="005C0117" w:rsidRPr="006B0C4C">
      <w:rPr>
        <w:rtl/>
      </w:rPr>
      <w:tab/>
    </w:r>
    <w:r w:rsidR="005C0117" w:rsidRPr="006B0C4C">
      <w:rPr>
        <w:rFonts w:hint="cs"/>
        <w:rtl/>
      </w:rPr>
      <w:t xml:space="preserve"> تراثنا</w:t>
    </w:r>
  </w:p>
</w:hdr>
</file>

<file path=word/header17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0117" w:rsidRPr="006254CD" w:rsidRDefault="0069066D" w:rsidP="006F5C87">
    <w:pPr>
      <w:pStyle w:val="Header"/>
      <w:tabs>
        <w:tab w:val="clear" w:pos="5670"/>
        <w:tab w:val="right" w:leader="dot" w:pos="9185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648" o:spid="_x0000_s2222" type="#_x0000_t75" style="position:absolute;left:0;text-align:left;margin-left:0;margin-top:0;width:596.25pt;height:842.25pt;z-index:-251481088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5C0117">
      <w:rPr>
        <w:rFonts w:hint="cs"/>
        <w:rtl/>
      </w:rPr>
      <w:t>فهرس مخطوطات المدرسة الباقرية ( 5 )</w:t>
    </w:r>
    <w:r w:rsidR="005C0117" w:rsidRPr="006254CD">
      <w:rPr>
        <w:rFonts w:hint="cs"/>
        <w:rtl/>
      </w:rPr>
      <w:t xml:space="preserve"> </w:t>
    </w:r>
    <w:r w:rsidR="005C0117" w:rsidRPr="006254CD">
      <w:rPr>
        <w:rtl/>
      </w:rPr>
      <w:tab/>
    </w:r>
    <w:r w:rsidR="005C0117" w:rsidRPr="006254CD">
      <w:rPr>
        <w:rFonts w:hint="cs"/>
        <w:rtl/>
      </w:rPr>
      <w:t xml:space="preserve"> </w:t>
    </w:r>
    <w:r w:rsidR="005C0117">
      <w:rPr>
        <w:rFonts w:hint="cs"/>
        <w:rtl/>
      </w:rPr>
      <w:t>121</w:t>
    </w:r>
  </w:p>
</w:hdr>
</file>

<file path=word/header17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5C8E" w:rsidRDefault="0069066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646" o:spid="_x0000_s2220" type="#_x0000_t75" style="position:absolute;left:0;text-align:left;margin-left:0;margin-top:0;width:596.25pt;height:842.25pt;z-index:-251483136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17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0117" w:rsidRPr="00882C10" w:rsidRDefault="0069066D" w:rsidP="006F5C87">
    <w:pPr>
      <w:pStyle w:val="Header"/>
      <w:tabs>
        <w:tab w:val="clear" w:pos="5670"/>
        <w:tab w:val="right" w:leader="dot" w:pos="9185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650" o:spid="_x0000_s2224" type="#_x0000_t75" style="position:absolute;left:0;text-align:left;margin-left:0;margin-top:0;width:596.25pt;height:842.25pt;z-index:-251479040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5C0117" w:rsidRPr="006B0C4C">
      <w:rPr>
        <w:rFonts w:hint="cs"/>
        <w:rtl/>
      </w:rPr>
      <w:t>1</w:t>
    </w:r>
    <w:r w:rsidR="005C0117">
      <w:rPr>
        <w:rFonts w:hint="cs"/>
        <w:rtl/>
      </w:rPr>
      <w:t>22</w:t>
    </w:r>
    <w:r w:rsidR="005C0117" w:rsidRPr="006B0C4C">
      <w:rPr>
        <w:rFonts w:hint="cs"/>
        <w:rtl/>
      </w:rPr>
      <w:t xml:space="preserve"> </w:t>
    </w:r>
    <w:r w:rsidR="005C0117" w:rsidRPr="006B0C4C">
      <w:rPr>
        <w:rtl/>
      </w:rPr>
      <w:tab/>
    </w:r>
    <w:r w:rsidR="005C0117" w:rsidRPr="006B0C4C">
      <w:rPr>
        <w:rFonts w:hint="cs"/>
        <w:rtl/>
      </w:rPr>
      <w:t xml:space="preserve"> تراثنا</w:t>
    </w:r>
  </w:p>
</w:hdr>
</file>

<file path=word/header17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0117" w:rsidRPr="006254CD" w:rsidRDefault="0069066D" w:rsidP="006F5C87">
    <w:pPr>
      <w:pStyle w:val="Header"/>
      <w:tabs>
        <w:tab w:val="clear" w:pos="5670"/>
        <w:tab w:val="right" w:leader="dot" w:pos="9185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651" o:spid="_x0000_s2225" type="#_x0000_t75" style="position:absolute;left:0;text-align:left;margin-left:0;margin-top:0;width:596.25pt;height:842.25pt;z-index:-251478016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5C0117">
      <w:rPr>
        <w:rFonts w:hint="cs"/>
        <w:rtl/>
      </w:rPr>
      <w:t>فهرس مخطوطات المدرسة الباقرية ( 5 )</w:t>
    </w:r>
    <w:r w:rsidR="005C0117" w:rsidRPr="006254CD">
      <w:rPr>
        <w:rFonts w:hint="cs"/>
        <w:rtl/>
      </w:rPr>
      <w:t xml:space="preserve"> </w:t>
    </w:r>
    <w:r w:rsidR="005C0117" w:rsidRPr="006254CD">
      <w:rPr>
        <w:rtl/>
      </w:rPr>
      <w:tab/>
    </w:r>
    <w:r w:rsidR="005C0117" w:rsidRPr="006254CD">
      <w:rPr>
        <w:rFonts w:hint="cs"/>
        <w:rtl/>
      </w:rPr>
      <w:t xml:space="preserve"> </w:t>
    </w:r>
    <w:r w:rsidR="005C0117">
      <w:rPr>
        <w:rFonts w:hint="cs"/>
        <w:rtl/>
      </w:rPr>
      <w:t>123</w:t>
    </w:r>
  </w:p>
</w:hdr>
</file>

<file path=word/header17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5C8E" w:rsidRDefault="0069066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649" o:spid="_x0000_s2223" type="#_x0000_t75" style="position:absolute;left:0;text-align:left;margin-left:0;margin-top:0;width:596.25pt;height:842.25pt;z-index:-251480064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17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0117" w:rsidRPr="00882C10" w:rsidRDefault="0069066D" w:rsidP="006F5C87">
    <w:pPr>
      <w:pStyle w:val="Header"/>
      <w:tabs>
        <w:tab w:val="clear" w:pos="5670"/>
        <w:tab w:val="right" w:leader="dot" w:pos="9185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653" o:spid="_x0000_s2227" type="#_x0000_t75" style="position:absolute;left:0;text-align:left;margin-left:0;margin-top:0;width:596.25pt;height:842.25pt;z-index:-251475968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5C0117" w:rsidRPr="006B0C4C">
      <w:rPr>
        <w:rFonts w:hint="cs"/>
        <w:rtl/>
      </w:rPr>
      <w:t>1</w:t>
    </w:r>
    <w:r w:rsidR="005C0117">
      <w:rPr>
        <w:rFonts w:hint="cs"/>
        <w:rtl/>
      </w:rPr>
      <w:t>24</w:t>
    </w:r>
    <w:r w:rsidR="005C0117" w:rsidRPr="006B0C4C">
      <w:rPr>
        <w:rFonts w:hint="cs"/>
        <w:rtl/>
      </w:rPr>
      <w:t xml:space="preserve"> </w:t>
    </w:r>
    <w:r w:rsidR="005C0117" w:rsidRPr="006B0C4C">
      <w:rPr>
        <w:rtl/>
      </w:rPr>
      <w:tab/>
    </w:r>
    <w:r w:rsidR="005C0117" w:rsidRPr="006B0C4C">
      <w:rPr>
        <w:rFonts w:hint="cs"/>
        <w:rtl/>
      </w:rPr>
      <w:t xml:space="preserve"> تراثنا</w:t>
    </w:r>
  </w:p>
</w:hdr>
</file>

<file path=word/header17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0117" w:rsidRPr="006254CD" w:rsidRDefault="0069066D" w:rsidP="006F5C87">
    <w:pPr>
      <w:pStyle w:val="Header"/>
      <w:tabs>
        <w:tab w:val="clear" w:pos="5670"/>
        <w:tab w:val="right" w:leader="dot" w:pos="9185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654" o:spid="_x0000_s2228" type="#_x0000_t75" style="position:absolute;left:0;text-align:left;margin-left:0;margin-top:0;width:596.25pt;height:842.25pt;z-index:-251474944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5C0117">
      <w:rPr>
        <w:rFonts w:hint="cs"/>
        <w:rtl/>
      </w:rPr>
      <w:t>فهرس مخطوطات المدرسة الباقرية ( 5 )</w:t>
    </w:r>
    <w:r w:rsidR="005C0117" w:rsidRPr="006254CD">
      <w:rPr>
        <w:rFonts w:hint="cs"/>
        <w:rtl/>
      </w:rPr>
      <w:t xml:space="preserve"> </w:t>
    </w:r>
    <w:r w:rsidR="005C0117" w:rsidRPr="006254CD">
      <w:rPr>
        <w:rtl/>
      </w:rPr>
      <w:tab/>
    </w:r>
    <w:r w:rsidR="005C0117" w:rsidRPr="006254CD">
      <w:rPr>
        <w:rFonts w:hint="cs"/>
        <w:rtl/>
      </w:rPr>
      <w:t xml:space="preserve"> </w:t>
    </w:r>
    <w:r w:rsidR="005C0117">
      <w:rPr>
        <w:rFonts w:hint="cs"/>
        <w:rtl/>
      </w:rPr>
      <w:t>125</w:t>
    </w:r>
  </w:p>
</w:hdr>
</file>

<file path=word/header1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5C8E" w:rsidRDefault="0069066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490" o:spid="_x0000_s2064" type="#_x0000_t75" style="position:absolute;left:0;text-align:left;margin-left:0;margin-top:0;width:596.25pt;height:842.25pt;z-index:-251642880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18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5C8E" w:rsidRDefault="0069066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652" o:spid="_x0000_s2226" type="#_x0000_t75" style="position:absolute;left:0;text-align:left;margin-left:0;margin-top:0;width:596.25pt;height:842.25pt;z-index:-251476992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18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0117" w:rsidRPr="00882C10" w:rsidRDefault="0069066D" w:rsidP="00107863">
    <w:pPr>
      <w:pStyle w:val="Header"/>
      <w:tabs>
        <w:tab w:val="clear" w:pos="5670"/>
        <w:tab w:val="right" w:leader="dot" w:pos="9185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656" o:spid="_x0000_s2230" type="#_x0000_t75" style="position:absolute;left:0;text-align:left;margin-left:0;margin-top:0;width:596.25pt;height:842.25pt;z-index:-251472896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5C0117" w:rsidRPr="006B0C4C">
      <w:rPr>
        <w:rFonts w:hint="cs"/>
        <w:rtl/>
      </w:rPr>
      <w:t>1</w:t>
    </w:r>
    <w:r w:rsidR="005C0117">
      <w:rPr>
        <w:rFonts w:hint="cs"/>
        <w:rtl/>
      </w:rPr>
      <w:t>26</w:t>
    </w:r>
    <w:r w:rsidR="005C0117" w:rsidRPr="006B0C4C">
      <w:rPr>
        <w:rFonts w:hint="cs"/>
        <w:rtl/>
      </w:rPr>
      <w:t xml:space="preserve"> </w:t>
    </w:r>
    <w:r w:rsidR="005C0117" w:rsidRPr="006B0C4C">
      <w:rPr>
        <w:rtl/>
      </w:rPr>
      <w:tab/>
    </w:r>
    <w:r w:rsidR="005C0117" w:rsidRPr="006B0C4C">
      <w:rPr>
        <w:rFonts w:hint="cs"/>
        <w:rtl/>
      </w:rPr>
      <w:t xml:space="preserve"> تراثنا</w:t>
    </w:r>
  </w:p>
</w:hdr>
</file>

<file path=word/header18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0117" w:rsidRPr="006254CD" w:rsidRDefault="0069066D" w:rsidP="00107863">
    <w:pPr>
      <w:pStyle w:val="Header"/>
      <w:tabs>
        <w:tab w:val="clear" w:pos="5670"/>
        <w:tab w:val="right" w:leader="dot" w:pos="9185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657" o:spid="_x0000_s2231" type="#_x0000_t75" style="position:absolute;left:0;text-align:left;margin-left:0;margin-top:0;width:596.25pt;height:842.25pt;z-index:-251471872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5C0117">
      <w:rPr>
        <w:rFonts w:hint="cs"/>
        <w:rtl/>
      </w:rPr>
      <w:t>فهرس مخطوطات المدرسة الباقرية ( 5 )</w:t>
    </w:r>
    <w:r w:rsidR="005C0117" w:rsidRPr="006254CD">
      <w:rPr>
        <w:rFonts w:hint="cs"/>
        <w:rtl/>
      </w:rPr>
      <w:t xml:space="preserve"> </w:t>
    </w:r>
    <w:r w:rsidR="005C0117" w:rsidRPr="006254CD">
      <w:rPr>
        <w:rtl/>
      </w:rPr>
      <w:tab/>
    </w:r>
    <w:r w:rsidR="005C0117" w:rsidRPr="006254CD">
      <w:rPr>
        <w:rFonts w:hint="cs"/>
        <w:rtl/>
      </w:rPr>
      <w:t xml:space="preserve"> </w:t>
    </w:r>
    <w:r w:rsidR="005C0117">
      <w:rPr>
        <w:rFonts w:hint="cs"/>
        <w:rtl/>
      </w:rPr>
      <w:t>127</w:t>
    </w:r>
  </w:p>
</w:hdr>
</file>

<file path=word/header18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5C8E" w:rsidRDefault="0069066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655" o:spid="_x0000_s2229" type="#_x0000_t75" style="position:absolute;left:0;text-align:left;margin-left:0;margin-top:0;width:596.25pt;height:842.25pt;z-index:-251473920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18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0117" w:rsidRPr="00882C10" w:rsidRDefault="0069066D" w:rsidP="00107863">
    <w:pPr>
      <w:pStyle w:val="Header"/>
      <w:tabs>
        <w:tab w:val="clear" w:pos="5670"/>
        <w:tab w:val="right" w:leader="dot" w:pos="9185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659" o:spid="_x0000_s2233" type="#_x0000_t75" style="position:absolute;left:0;text-align:left;margin-left:0;margin-top:0;width:596.25pt;height:842.25pt;z-index:-251469824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5C0117" w:rsidRPr="006B0C4C">
      <w:rPr>
        <w:rFonts w:hint="cs"/>
        <w:rtl/>
      </w:rPr>
      <w:t>1</w:t>
    </w:r>
    <w:r w:rsidR="005C0117">
      <w:rPr>
        <w:rFonts w:hint="cs"/>
        <w:rtl/>
      </w:rPr>
      <w:t>28</w:t>
    </w:r>
    <w:r w:rsidR="005C0117" w:rsidRPr="006B0C4C">
      <w:rPr>
        <w:rFonts w:hint="cs"/>
        <w:rtl/>
      </w:rPr>
      <w:t xml:space="preserve"> </w:t>
    </w:r>
    <w:r w:rsidR="005C0117" w:rsidRPr="006B0C4C">
      <w:rPr>
        <w:rtl/>
      </w:rPr>
      <w:tab/>
    </w:r>
    <w:r w:rsidR="005C0117" w:rsidRPr="006B0C4C">
      <w:rPr>
        <w:rFonts w:hint="cs"/>
        <w:rtl/>
      </w:rPr>
      <w:t xml:space="preserve"> تراثنا</w:t>
    </w:r>
  </w:p>
</w:hdr>
</file>

<file path=word/header18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0117" w:rsidRPr="006254CD" w:rsidRDefault="0069066D" w:rsidP="00107863">
    <w:pPr>
      <w:pStyle w:val="Header"/>
      <w:tabs>
        <w:tab w:val="clear" w:pos="5670"/>
        <w:tab w:val="right" w:leader="dot" w:pos="9185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660" o:spid="_x0000_s2234" type="#_x0000_t75" style="position:absolute;left:0;text-align:left;margin-left:0;margin-top:0;width:596.25pt;height:842.25pt;z-index:-251468800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5C0117">
      <w:rPr>
        <w:rFonts w:hint="cs"/>
        <w:rtl/>
      </w:rPr>
      <w:t>فهرس مخطوطات المدرسة الباقرية ( 5 )</w:t>
    </w:r>
    <w:r w:rsidR="005C0117" w:rsidRPr="006254CD">
      <w:rPr>
        <w:rFonts w:hint="cs"/>
        <w:rtl/>
      </w:rPr>
      <w:t xml:space="preserve"> </w:t>
    </w:r>
    <w:r w:rsidR="005C0117" w:rsidRPr="006254CD">
      <w:rPr>
        <w:rtl/>
      </w:rPr>
      <w:tab/>
    </w:r>
    <w:r w:rsidR="005C0117" w:rsidRPr="006254CD">
      <w:rPr>
        <w:rFonts w:hint="cs"/>
        <w:rtl/>
      </w:rPr>
      <w:t xml:space="preserve"> </w:t>
    </w:r>
    <w:r w:rsidR="005C0117">
      <w:rPr>
        <w:rFonts w:hint="cs"/>
        <w:rtl/>
      </w:rPr>
      <w:t>129</w:t>
    </w:r>
  </w:p>
</w:hdr>
</file>

<file path=word/header18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5C8E" w:rsidRDefault="0069066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658" o:spid="_x0000_s2232" type="#_x0000_t75" style="position:absolute;left:0;text-align:left;margin-left:0;margin-top:0;width:596.25pt;height:842.25pt;z-index:-251470848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18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0117" w:rsidRPr="00882C10" w:rsidRDefault="0069066D" w:rsidP="00107863">
    <w:pPr>
      <w:pStyle w:val="Header"/>
      <w:tabs>
        <w:tab w:val="clear" w:pos="5670"/>
        <w:tab w:val="right" w:leader="dot" w:pos="9185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662" o:spid="_x0000_s2236" type="#_x0000_t75" style="position:absolute;left:0;text-align:left;margin-left:0;margin-top:0;width:596.25pt;height:842.25pt;z-index:-251466752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5C0117" w:rsidRPr="006B0C4C">
      <w:rPr>
        <w:rFonts w:hint="cs"/>
        <w:rtl/>
      </w:rPr>
      <w:t>1</w:t>
    </w:r>
    <w:r w:rsidR="005C0117">
      <w:rPr>
        <w:rFonts w:hint="cs"/>
        <w:rtl/>
      </w:rPr>
      <w:t>30</w:t>
    </w:r>
    <w:r w:rsidR="005C0117" w:rsidRPr="006B0C4C">
      <w:rPr>
        <w:rFonts w:hint="cs"/>
        <w:rtl/>
      </w:rPr>
      <w:t xml:space="preserve"> </w:t>
    </w:r>
    <w:r w:rsidR="005C0117" w:rsidRPr="006B0C4C">
      <w:rPr>
        <w:rtl/>
      </w:rPr>
      <w:tab/>
    </w:r>
    <w:r w:rsidR="005C0117" w:rsidRPr="006B0C4C">
      <w:rPr>
        <w:rFonts w:hint="cs"/>
        <w:rtl/>
      </w:rPr>
      <w:t xml:space="preserve"> تراثنا</w:t>
    </w:r>
  </w:p>
</w:hdr>
</file>

<file path=word/header18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0117" w:rsidRPr="006254CD" w:rsidRDefault="0069066D" w:rsidP="00107863">
    <w:pPr>
      <w:pStyle w:val="Header"/>
      <w:tabs>
        <w:tab w:val="clear" w:pos="5670"/>
        <w:tab w:val="right" w:leader="dot" w:pos="9185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663" o:spid="_x0000_s2237" type="#_x0000_t75" style="position:absolute;left:0;text-align:left;margin-left:0;margin-top:0;width:596.25pt;height:842.25pt;z-index:-251465728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5C0117">
      <w:rPr>
        <w:rFonts w:hint="cs"/>
        <w:rtl/>
      </w:rPr>
      <w:t>فهرس مخطوطات المدرسة الباقرية ( 5 )</w:t>
    </w:r>
    <w:r w:rsidR="005C0117" w:rsidRPr="006254CD">
      <w:rPr>
        <w:rFonts w:hint="cs"/>
        <w:rtl/>
      </w:rPr>
      <w:t xml:space="preserve"> </w:t>
    </w:r>
    <w:r w:rsidR="005C0117" w:rsidRPr="006254CD">
      <w:rPr>
        <w:rtl/>
      </w:rPr>
      <w:tab/>
    </w:r>
    <w:r w:rsidR="005C0117" w:rsidRPr="006254CD">
      <w:rPr>
        <w:rFonts w:hint="cs"/>
        <w:rtl/>
      </w:rPr>
      <w:t xml:space="preserve"> </w:t>
    </w:r>
    <w:r w:rsidR="005C0117">
      <w:rPr>
        <w:rFonts w:hint="cs"/>
        <w:rtl/>
      </w:rPr>
      <w:t>131</w:t>
    </w:r>
  </w:p>
</w:hdr>
</file>

<file path=word/header18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5C8E" w:rsidRDefault="0069066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661" o:spid="_x0000_s2235" type="#_x0000_t75" style="position:absolute;left:0;text-align:left;margin-left:0;margin-top:0;width:596.25pt;height:842.25pt;z-index:-251467776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1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0117" w:rsidRPr="00101383" w:rsidRDefault="0069066D" w:rsidP="006254CD">
    <w:pPr>
      <w:pStyle w:val="Header"/>
      <w:tabs>
        <w:tab w:val="clear" w:pos="5670"/>
        <w:tab w:val="right" w:leader="dot" w:pos="9185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494" o:spid="_x0000_s2068" type="#_x0000_t75" style="position:absolute;left:0;text-align:left;margin-left:0;margin-top:0;width:596.25pt;height:842.25pt;z-index:-251638784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5C0117">
      <w:rPr>
        <w:rFonts w:hint="cs"/>
        <w:rtl/>
      </w:rPr>
      <w:t>18</w:t>
    </w:r>
    <w:r w:rsidR="005C0117" w:rsidRPr="00101383">
      <w:rPr>
        <w:rFonts w:hint="cs"/>
        <w:rtl/>
      </w:rPr>
      <w:t xml:space="preserve"> </w:t>
    </w:r>
    <w:r w:rsidR="005C0117" w:rsidRPr="00101383">
      <w:rPr>
        <w:rtl/>
      </w:rPr>
      <w:tab/>
    </w:r>
    <w:r w:rsidR="005C0117" w:rsidRPr="00101383">
      <w:rPr>
        <w:rFonts w:hint="cs"/>
        <w:rtl/>
      </w:rPr>
      <w:t xml:space="preserve"> تراثنا</w:t>
    </w:r>
  </w:p>
</w:hdr>
</file>

<file path=word/header19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0117" w:rsidRPr="00882C10" w:rsidRDefault="0069066D" w:rsidP="00107863">
    <w:pPr>
      <w:pStyle w:val="Header"/>
      <w:tabs>
        <w:tab w:val="clear" w:pos="5670"/>
        <w:tab w:val="right" w:leader="dot" w:pos="9185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665" o:spid="_x0000_s2239" type="#_x0000_t75" style="position:absolute;left:0;text-align:left;margin-left:0;margin-top:0;width:596.25pt;height:842.25pt;z-index:-251463680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5C0117" w:rsidRPr="006B0C4C">
      <w:rPr>
        <w:rFonts w:hint="cs"/>
        <w:rtl/>
      </w:rPr>
      <w:t>1</w:t>
    </w:r>
    <w:r w:rsidR="005C0117">
      <w:rPr>
        <w:rFonts w:hint="cs"/>
        <w:rtl/>
      </w:rPr>
      <w:t>32</w:t>
    </w:r>
    <w:r w:rsidR="005C0117" w:rsidRPr="006B0C4C">
      <w:rPr>
        <w:rFonts w:hint="cs"/>
        <w:rtl/>
      </w:rPr>
      <w:t xml:space="preserve"> </w:t>
    </w:r>
    <w:r w:rsidR="005C0117" w:rsidRPr="006B0C4C">
      <w:rPr>
        <w:rtl/>
      </w:rPr>
      <w:tab/>
    </w:r>
    <w:r w:rsidR="005C0117" w:rsidRPr="006B0C4C">
      <w:rPr>
        <w:rFonts w:hint="cs"/>
        <w:rtl/>
      </w:rPr>
      <w:t xml:space="preserve"> تراثنا</w:t>
    </w:r>
  </w:p>
</w:hdr>
</file>

<file path=word/header19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0117" w:rsidRPr="006254CD" w:rsidRDefault="0069066D" w:rsidP="00107863">
    <w:pPr>
      <w:pStyle w:val="Header"/>
      <w:tabs>
        <w:tab w:val="clear" w:pos="5670"/>
        <w:tab w:val="right" w:leader="dot" w:pos="9185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666" o:spid="_x0000_s2240" type="#_x0000_t75" style="position:absolute;left:0;text-align:left;margin-left:0;margin-top:0;width:596.25pt;height:842.25pt;z-index:-251462656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5C0117">
      <w:rPr>
        <w:rFonts w:hint="cs"/>
        <w:rtl/>
      </w:rPr>
      <w:t>فهرس مخطوطات المدرسة الباقرية ( 5 )</w:t>
    </w:r>
    <w:r w:rsidR="005C0117" w:rsidRPr="006254CD">
      <w:rPr>
        <w:rFonts w:hint="cs"/>
        <w:rtl/>
      </w:rPr>
      <w:t xml:space="preserve"> </w:t>
    </w:r>
    <w:r w:rsidR="005C0117" w:rsidRPr="006254CD">
      <w:rPr>
        <w:rtl/>
      </w:rPr>
      <w:tab/>
    </w:r>
    <w:r w:rsidR="005C0117" w:rsidRPr="006254CD">
      <w:rPr>
        <w:rFonts w:hint="cs"/>
        <w:rtl/>
      </w:rPr>
      <w:t xml:space="preserve"> </w:t>
    </w:r>
    <w:r w:rsidR="005C0117">
      <w:rPr>
        <w:rFonts w:hint="cs"/>
        <w:rtl/>
      </w:rPr>
      <w:t>133</w:t>
    </w:r>
  </w:p>
</w:hdr>
</file>

<file path=word/header19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5C8E" w:rsidRDefault="0069066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664" o:spid="_x0000_s2238" type="#_x0000_t75" style="position:absolute;left:0;text-align:left;margin-left:0;margin-top:0;width:596.25pt;height:842.25pt;z-index:-251464704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19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0117" w:rsidRPr="00882C10" w:rsidRDefault="0069066D" w:rsidP="00107863">
    <w:pPr>
      <w:pStyle w:val="Header"/>
      <w:tabs>
        <w:tab w:val="clear" w:pos="5670"/>
        <w:tab w:val="right" w:leader="dot" w:pos="9185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668" o:spid="_x0000_s2242" type="#_x0000_t75" style="position:absolute;left:0;text-align:left;margin-left:0;margin-top:0;width:596.25pt;height:842.25pt;z-index:-251460608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5C0117" w:rsidRPr="006B0C4C">
      <w:rPr>
        <w:rFonts w:hint="cs"/>
        <w:rtl/>
      </w:rPr>
      <w:t>1</w:t>
    </w:r>
    <w:r w:rsidR="005C0117">
      <w:rPr>
        <w:rFonts w:hint="cs"/>
        <w:rtl/>
      </w:rPr>
      <w:t>34</w:t>
    </w:r>
    <w:r w:rsidR="005C0117" w:rsidRPr="006B0C4C">
      <w:rPr>
        <w:rFonts w:hint="cs"/>
        <w:rtl/>
      </w:rPr>
      <w:t xml:space="preserve"> </w:t>
    </w:r>
    <w:r w:rsidR="005C0117" w:rsidRPr="006B0C4C">
      <w:rPr>
        <w:rtl/>
      </w:rPr>
      <w:tab/>
    </w:r>
    <w:r w:rsidR="005C0117" w:rsidRPr="006B0C4C">
      <w:rPr>
        <w:rFonts w:hint="cs"/>
        <w:rtl/>
      </w:rPr>
      <w:t xml:space="preserve"> تراثنا</w:t>
    </w:r>
  </w:p>
</w:hdr>
</file>

<file path=word/header19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0117" w:rsidRPr="006254CD" w:rsidRDefault="0069066D" w:rsidP="00107863">
    <w:pPr>
      <w:pStyle w:val="Header"/>
      <w:tabs>
        <w:tab w:val="clear" w:pos="5670"/>
        <w:tab w:val="right" w:leader="dot" w:pos="9185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669" o:spid="_x0000_s2243" type="#_x0000_t75" style="position:absolute;left:0;text-align:left;margin-left:0;margin-top:0;width:596.25pt;height:842.25pt;z-index:-251459584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5C0117">
      <w:rPr>
        <w:rFonts w:hint="cs"/>
        <w:rtl/>
      </w:rPr>
      <w:t>فهرس مخطوطات المدرسة الباقرية ( 5 )</w:t>
    </w:r>
    <w:r w:rsidR="005C0117" w:rsidRPr="006254CD">
      <w:rPr>
        <w:rFonts w:hint="cs"/>
        <w:rtl/>
      </w:rPr>
      <w:t xml:space="preserve"> </w:t>
    </w:r>
    <w:r w:rsidR="005C0117" w:rsidRPr="006254CD">
      <w:rPr>
        <w:rtl/>
      </w:rPr>
      <w:tab/>
    </w:r>
    <w:r w:rsidR="005C0117" w:rsidRPr="006254CD">
      <w:rPr>
        <w:rFonts w:hint="cs"/>
        <w:rtl/>
      </w:rPr>
      <w:t xml:space="preserve"> </w:t>
    </w:r>
    <w:r w:rsidR="005C0117">
      <w:rPr>
        <w:rFonts w:hint="cs"/>
        <w:rtl/>
      </w:rPr>
      <w:t>135</w:t>
    </w:r>
  </w:p>
</w:hdr>
</file>

<file path=word/header19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5C8E" w:rsidRDefault="0069066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667" o:spid="_x0000_s2241" type="#_x0000_t75" style="position:absolute;left:0;text-align:left;margin-left:0;margin-top:0;width:596.25pt;height:842.25pt;z-index:-251461632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19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0117" w:rsidRPr="00882C10" w:rsidRDefault="0069066D" w:rsidP="00483A91">
    <w:pPr>
      <w:pStyle w:val="Header"/>
      <w:tabs>
        <w:tab w:val="clear" w:pos="5670"/>
        <w:tab w:val="right" w:leader="dot" w:pos="9185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671" o:spid="_x0000_s2245" type="#_x0000_t75" style="position:absolute;left:0;text-align:left;margin-left:0;margin-top:0;width:596.25pt;height:842.25pt;z-index:-251457536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5C0117" w:rsidRPr="006B0C4C">
      <w:rPr>
        <w:rFonts w:hint="cs"/>
        <w:rtl/>
      </w:rPr>
      <w:t>1</w:t>
    </w:r>
    <w:r w:rsidR="005C0117">
      <w:rPr>
        <w:rFonts w:hint="cs"/>
        <w:rtl/>
      </w:rPr>
      <w:t>36</w:t>
    </w:r>
    <w:r w:rsidR="005C0117" w:rsidRPr="006B0C4C">
      <w:rPr>
        <w:rFonts w:hint="cs"/>
        <w:rtl/>
      </w:rPr>
      <w:t xml:space="preserve"> </w:t>
    </w:r>
    <w:r w:rsidR="005C0117" w:rsidRPr="006B0C4C">
      <w:rPr>
        <w:rtl/>
      </w:rPr>
      <w:tab/>
    </w:r>
    <w:r w:rsidR="005C0117" w:rsidRPr="006B0C4C">
      <w:rPr>
        <w:rFonts w:hint="cs"/>
        <w:rtl/>
      </w:rPr>
      <w:t xml:space="preserve"> تراثنا</w:t>
    </w:r>
  </w:p>
</w:hdr>
</file>

<file path=word/header19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0117" w:rsidRPr="006254CD" w:rsidRDefault="0069066D" w:rsidP="00483A91">
    <w:pPr>
      <w:pStyle w:val="Header"/>
      <w:tabs>
        <w:tab w:val="clear" w:pos="5670"/>
        <w:tab w:val="right" w:leader="dot" w:pos="9185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672" o:spid="_x0000_s2246" type="#_x0000_t75" style="position:absolute;left:0;text-align:left;margin-left:0;margin-top:0;width:596.25pt;height:842.25pt;z-index:-251456512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5C0117">
      <w:rPr>
        <w:rFonts w:hint="cs"/>
        <w:rtl/>
      </w:rPr>
      <w:t>فهرس مخطوطات المدرسة الباقرية ( 5 )</w:t>
    </w:r>
    <w:r w:rsidR="005C0117" w:rsidRPr="006254CD">
      <w:rPr>
        <w:rFonts w:hint="cs"/>
        <w:rtl/>
      </w:rPr>
      <w:t xml:space="preserve"> </w:t>
    </w:r>
    <w:r w:rsidR="005C0117" w:rsidRPr="006254CD">
      <w:rPr>
        <w:rtl/>
      </w:rPr>
      <w:tab/>
    </w:r>
    <w:r w:rsidR="005C0117" w:rsidRPr="006254CD">
      <w:rPr>
        <w:rFonts w:hint="cs"/>
        <w:rtl/>
      </w:rPr>
      <w:t xml:space="preserve"> </w:t>
    </w:r>
    <w:r w:rsidR="005C0117">
      <w:rPr>
        <w:rFonts w:hint="cs"/>
        <w:rtl/>
      </w:rPr>
      <w:t>137</w:t>
    </w:r>
  </w:p>
</w:hdr>
</file>

<file path=word/header19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5C8E" w:rsidRDefault="0069066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670" o:spid="_x0000_s2244" type="#_x0000_t75" style="position:absolute;left:0;text-align:left;margin-left:0;margin-top:0;width:596.25pt;height:842.25pt;z-index:-251458560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19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0117" w:rsidRPr="00882C10" w:rsidRDefault="0069066D" w:rsidP="00483A91">
    <w:pPr>
      <w:pStyle w:val="Header"/>
      <w:tabs>
        <w:tab w:val="clear" w:pos="5670"/>
        <w:tab w:val="right" w:leader="dot" w:pos="9185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674" o:spid="_x0000_s2248" type="#_x0000_t75" style="position:absolute;left:0;text-align:left;margin-left:0;margin-top:0;width:596.25pt;height:842.25pt;z-index:-251454464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5C0117" w:rsidRPr="006B0C4C">
      <w:rPr>
        <w:rFonts w:hint="cs"/>
        <w:rtl/>
      </w:rPr>
      <w:t>1</w:t>
    </w:r>
    <w:r w:rsidR="005C0117">
      <w:rPr>
        <w:rFonts w:hint="cs"/>
        <w:rtl/>
      </w:rPr>
      <w:t>38</w:t>
    </w:r>
    <w:r w:rsidR="005C0117" w:rsidRPr="006B0C4C">
      <w:rPr>
        <w:rFonts w:hint="cs"/>
        <w:rtl/>
      </w:rPr>
      <w:t xml:space="preserve"> </w:t>
    </w:r>
    <w:r w:rsidR="005C0117" w:rsidRPr="006B0C4C">
      <w:rPr>
        <w:rtl/>
      </w:rPr>
      <w:tab/>
    </w:r>
    <w:r w:rsidR="005C0117" w:rsidRPr="006B0C4C">
      <w:rPr>
        <w:rFonts w:hint="cs"/>
        <w:rtl/>
      </w:rPr>
      <w:t xml:space="preserve"> تراثنا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5C8E" w:rsidRDefault="0069066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477" o:spid="_x0000_s2051" type="#_x0000_t75" style="position:absolute;left:0;text-align:left;margin-left:0;margin-top:0;width:596.25pt;height:842.25pt;z-index:-251656192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2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0117" w:rsidRPr="00101383" w:rsidRDefault="0069066D" w:rsidP="006254CD">
    <w:pPr>
      <w:pStyle w:val="Header"/>
      <w:tabs>
        <w:tab w:val="clear" w:pos="5670"/>
        <w:tab w:val="right" w:leader="dot" w:pos="9185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495" o:spid="_x0000_s2069" type="#_x0000_t75" style="position:absolute;left:0;text-align:left;margin-left:0;margin-top:0;width:596.25pt;height:842.25pt;z-index:-251637760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5C0117" w:rsidRPr="00101383">
      <w:rPr>
        <w:rFonts w:hint="cs"/>
        <w:rtl/>
      </w:rPr>
      <w:t xml:space="preserve">الولادة في الكعبة المعظَّمة فضيلة لعليٍّ عليه السلام </w:t>
    </w:r>
    <w:r w:rsidR="005C0117" w:rsidRPr="00101383">
      <w:rPr>
        <w:rtl/>
      </w:rPr>
      <w:tab/>
    </w:r>
    <w:r w:rsidR="005C0117" w:rsidRPr="00101383">
      <w:rPr>
        <w:rFonts w:hint="cs"/>
        <w:rtl/>
      </w:rPr>
      <w:t xml:space="preserve"> 1</w:t>
    </w:r>
    <w:r w:rsidR="005C0117">
      <w:rPr>
        <w:rFonts w:hint="cs"/>
        <w:rtl/>
      </w:rPr>
      <w:t>9</w:t>
    </w:r>
  </w:p>
</w:hdr>
</file>

<file path=word/header20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0117" w:rsidRPr="006254CD" w:rsidRDefault="0069066D" w:rsidP="00483A91">
    <w:pPr>
      <w:pStyle w:val="Header"/>
      <w:tabs>
        <w:tab w:val="clear" w:pos="5670"/>
        <w:tab w:val="right" w:leader="dot" w:pos="9185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675" o:spid="_x0000_s2249" type="#_x0000_t75" style="position:absolute;left:0;text-align:left;margin-left:0;margin-top:0;width:596.25pt;height:842.25pt;z-index:-251453440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5C0117">
      <w:rPr>
        <w:rFonts w:hint="cs"/>
        <w:rtl/>
      </w:rPr>
      <w:t>فهرس مخطوطات المدرسة الباقرية ( 5 )</w:t>
    </w:r>
    <w:r w:rsidR="005C0117" w:rsidRPr="006254CD">
      <w:rPr>
        <w:rFonts w:hint="cs"/>
        <w:rtl/>
      </w:rPr>
      <w:t xml:space="preserve"> </w:t>
    </w:r>
    <w:r w:rsidR="005C0117" w:rsidRPr="006254CD">
      <w:rPr>
        <w:rtl/>
      </w:rPr>
      <w:tab/>
    </w:r>
    <w:r w:rsidR="005C0117" w:rsidRPr="006254CD">
      <w:rPr>
        <w:rFonts w:hint="cs"/>
        <w:rtl/>
      </w:rPr>
      <w:t xml:space="preserve"> </w:t>
    </w:r>
    <w:r w:rsidR="005C0117">
      <w:rPr>
        <w:rFonts w:hint="cs"/>
        <w:rtl/>
      </w:rPr>
      <w:t>139</w:t>
    </w:r>
  </w:p>
</w:hdr>
</file>

<file path=word/header20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5C8E" w:rsidRDefault="0069066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673" o:spid="_x0000_s2247" type="#_x0000_t75" style="position:absolute;left:0;text-align:left;margin-left:0;margin-top:0;width:596.25pt;height:842.25pt;z-index:-251455488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20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0117" w:rsidRPr="00882C10" w:rsidRDefault="0069066D" w:rsidP="00483A91">
    <w:pPr>
      <w:pStyle w:val="Header"/>
      <w:tabs>
        <w:tab w:val="clear" w:pos="5670"/>
        <w:tab w:val="right" w:leader="dot" w:pos="9185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677" o:spid="_x0000_s2251" type="#_x0000_t75" style="position:absolute;left:0;text-align:left;margin-left:0;margin-top:0;width:596.25pt;height:842.25pt;z-index:-251451392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5C0117" w:rsidRPr="006B0C4C">
      <w:rPr>
        <w:rFonts w:hint="cs"/>
        <w:rtl/>
      </w:rPr>
      <w:t>1</w:t>
    </w:r>
    <w:r w:rsidR="005C0117">
      <w:rPr>
        <w:rFonts w:hint="cs"/>
        <w:rtl/>
      </w:rPr>
      <w:t>40</w:t>
    </w:r>
    <w:r w:rsidR="005C0117" w:rsidRPr="006B0C4C">
      <w:rPr>
        <w:rFonts w:hint="cs"/>
        <w:rtl/>
      </w:rPr>
      <w:t xml:space="preserve"> </w:t>
    </w:r>
    <w:r w:rsidR="005C0117" w:rsidRPr="006B0C4C">
      <w:rPr>
        <w:rtl/>
      </w:rPr>
      <w:tab/>
    </w:r>
    <w:r w:rsidR="005C0117" w:rsidRPr="006B0C4C">
      <w:rPr>
        <w:rFonts w:hint="cs"/>
        <w:rtl/>
      </w:rPr>
      <w:t xml:space="preserve"> تراثنا</w:t>
    </w:r>
  </w:p>
</w:hdr>
</file>

<file path=word/header20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0117" w:rsidRPr="006254CD" w:rsidRDefault="0069066D" w:rsidP="00483A91">
    <w:pPr>
      <w:pStyle w:val="Header"/>
      <w:tabs>
        <w:tab w:val="clear" w:pos="5670"/>
        <w:tab w:val="right" w:leader="dot" w:pos="9185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678" o:spid="_x0000_s2252" type="#_x0000_t75" style="position:absolute;left:0;text-align:left;margin-left:0;margin-top:0;width:596.25pt;height:842.25pt;z-index:-251450368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5C0117">
      <w:rPr>
        <w:rFonts w:hint="cs"/>
        <w:rtl/>
      </w:rPr>
      <w:t>فهرس مخطوطات المدرسة الباقرية ( 5 )</w:t>
    </w:r>
    <w:r w:rsidR="005C0117" w:rsidRPr="006254CD">
      <w:rPr>
        <w:rFonts w:hint="cs"/>
        <w:rtl/>
      </w:rPr>
      <w:t xml:space="preserve"> </w:t>
    </w:r>
    <w:r w:rsidR="005C0117" w:rsidRPr="006254CD">
      <w:rPr>
        <w:rtl/>
      </w:rPr>
      <w:tab/>
    </w:r>
    <w:r w:rsidR="005C0117" w:rsidRPr="006254CD">
      <w:rPr>
        <w:rFonts w:hint="cs"/>
        <w:rtl/>
      </w:rPr>
      <w:t xml:space="preserve"> </w:t>
    </w:r>
    <w:r w:rsidR="005C0117">
      <w:rPr>
        <w:rFonts w:hint="cs"/>
        <w:rtl/>
      </w:rPr>
      <w:t>141</w:t>
    </w:r>
  </w:p>
</w:hdr>
</file>

<file path=word/header20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5C8E" w:rsidRDefault="0069066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676" o:spid="_x0000_s2250" type="#_x0000_t75" style="position:absolute;left:0;text-align:left;margin-left:0;margin-top:0;width:596.25pt;height:842.25pt;z-index:-251452416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20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0117" w:rsidRPr="00882C10" w:rsidRDefault="0069066D" w:rsidP="00483A91">
    <w:pPr>
      <w:pStyle w:val="Header"/>
      <w:tabs>
        <w:tab w:val="clear" w:pos="5670"/>
        <w:tab w:val="right" w:leader="dot" w:pos="9185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680" o:spid="_x0000_s2254" type="#_x0000_t75" style="position:absolute;left:0;text-align:left;margin-left:0;margin-top:0;width:596.25pt;height:842.25pt;z-index:-251448320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5C0117" w:rsidRPr="006B0C4C">
      <w:rPr>
        <w:rFonts w:hint="cs"/>
        <w:rtl/>
      </w:rPr>
      <w:t>1</w:t>
    </w:r>
    <w:r w:rsidR="005C0117">
      <w:rPr>
        <w:rFonts w:hint="cs"/>
        <w:rtl/>
      </w:rPr>
      <w:t>42</w:t>
    </w:r>
    <w:r w:rsidR="005C0117" w:rsidRPr="006B0C4C">
      <w:rPr>
        <w:rFonts w:hint="cs"/>
        <w:rtl/>
      </w:rPr>
      <w:t xml:space="preserve"> </w:t>
    </w:r>
    <w:r w:rsidR="005C0117" w:rsidRPr="006B0C4C">
      <w:rPr>
        <w:rtl/>
      </w:rPr>
      <w:tab/>
    </w:r>
    <w:r w:rsidR="005C0117" w:rsidRPr="006B0C4C">
      <w:rPr>
        <w:rFonts w:hint="cs"/>
        <w:rtl/>
      </w:rPr>
      <w:t xml:space="preserve"> تراثنا</w:t>
    </w:r>
  </w:p>
</w:hdr>
</file>

<file path=word/header20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0117" w:rsidRPr="006254CD" w:rsidRDefault="0069066D" w:rsidP="00483A91">
    <w:pPr>
      <w:pStyle w:val="Header"/>
      <w:tabs>
        <w:tab w:val="clear" w:pos="5670"/>
        <w:tab w:val="right" w:leader="dot" w:pos="9185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681" o:spid="_x0000_s2255" type="#_x0000_t75" style="position:absolute;left:0;text-align:left;margin-left:0;margin-top:0;width:596.25pt;height:842.25pt;z-index:-251447296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5C0117">
      <w:rPr>
        <w:rFonts w:hint="cs"/>
        <w:rtl/>
      </w:rPr>
      <w:t>فهرس مخطوطات المدرسة الباقرية ( 5 )</w:t>
    </w:r>
    <w:r w:rsidR="005C0117" w:rsidRPr="006254CD">
      <w:rPr>
        <w:rFonts w:hint="cs"/>
        <w:rtl/>
      </w:rPr>
      <w:t xml:space="preserve"> </w:t>
    </w:r>
    <w:r w:rsidR="005C0117" w:rsidRPr="006254CD">
      <w:rPr>
        <w:rtl/>
      </w:rPr>
      <w:tab/>
    </w:r>
    <w:r w:rsidR="005C0117" w:rsidRPr="006254CD">
      <w:rPr>
        <w:rFonts w:hint="cs"/>
        <w:rtl/>
      </w:rPr>
      <w:t xml:space="preserve"> </w:t>
    </w:r>
    <w:r w:rsidR="005C0117">
      <w:rPr>
        <w:rFonts w:hint="cs"/>
        <w:rtl/>
      </w:rPr>
      <w:t>143</w:t>
    </w:r>
  </w:p>
</w:hdr>
</file>

<file path=word/header20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5C8E" w:rsidRDefault="0069066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679" o:spid="_x0000_s2253" type="#_x0000_t75" style="position:absolute;left:0;text-align:left;margin-left:0;margin-top:0;width:596.25pt;height:842.25pt;z-index:-251449344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20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0117" w:rsidRPr="00882C10" w:rsidRDefault="0069066D" w:rsidP="00483A91">
    <w:pPr>
      <w:pStyle w:val="Header"/>
      <w:tabs>
        <w:tab w:val="clear" w:pos="5670"/>
        <w:tab w:val="right" w:leader="dot" w:pos="9185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683" o:spid="_x0000_s2257" type="#_x0000_t75" style="position:absolute;left:0;text-align:left;margin-left:0;margin-top:0;width:596.25pt;height:842.25pt;z-index:-251445248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5C0117" w:rsidRPr="006B0C4C">
      <w:rPr>
        <w:rFonts w:hint="cs"/>
        <w:rtl/>
      </w:rPr>
      <w:t>1</w:t>
    </w:r>
    <w:r w:rsidR="005C0117">
      <w:rPr>
        <w:rFonts w:hint="cs"/>
        <w:rtl/>
      </w:rPr>
      <w:t>44</w:t>
    </w:r>
    <w:r w:rsidR="005C0117" w:rsidRPr="006B0C4C">
      <w:rPr>
        <w:rFonts w:hint="cs"/>
        <w:rtl/>
      </w:rPr>
      <w:t xml:space="preserve"> </w:t>
    </w:r>
    <w:r w:rsidR="005C0117" w:rsidRPr="006B0C4C">
      <w:rPr>
        <w:rtl/>
      </w:rPr>
      <w:tab/>
    </w:r>
    <w:r w:rsidR="005C0117" w:rsidRPr="006B0C4C">
      <w:rPr>
        <w:rFonts w:hint="cs"/>
        <w:rtl/>
      </w:rPr>
      <w:t xml:space="preserve"> تراثنا</w:t>
    </w:r>
  </w:p>
</w:hdr>
</file>

<file path=word/header20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0117" w:rsidRPr="006254CD" w:rsidRDefault="0069066D" w:rsidP="00483A91">
    <w:pPr>
      <w:pStyle w:val="Header"/>
      <w:tabs>
        <w:tab w:val="clear" w:pos="5670"/>
        <w:tab w:val="right" w:leader="dot" w:pos="9185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684" o:spid="_x0000_s2258" type="#_x0000_t75" style="position:absolute;left:0;text-align:left;margin-left:0;margin-top:0;width:596.25pt;height:842.25pt;z-index:-251444224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5C0117">
      <w:rPr>
        <w:rFonts w:hint="cs"/>
        <w:rtl/>
      </w:rPr>
      <w:t>فهرس مخطوطات المدرسة الباقرية ( 5 )</w:t>
    </w:r>
    <w:r w:rsidR="005C0117" w:rsidRPr="006254CD">
      <w:rPr>
        <w:rFonts w:hint="cs"/>
        <w:rtl/>
      </w:rPr>
      <w:t xml:space="preserve"> </w:t>
    </w:r>
    <w:r w:rsidR="005C0117" w:rsidRPr="006254CD">
      <w:rPr>
        <w:rtl/>
      </w:rPr>
      <w:tab/>
    </w:r>
    <w:r w:rsidR="005C0117" w:rsidRPr="006254CD">
      <w:rPr>
        <w:rFonts w:hint="cs"/>
        <w:rtl/>
      </w:rPr>
      <w:t xml:space="preserve"> </w:t>
    </w:r>
    <w:r w:rsidR="005C0117">
      <w:rPr>
        <w:rFonts w:hint="cs"/>
        <w:rtl/>
      </w:rPr>
      <w:t>145</w:t>
    </w:r>
  </w:p>
</w:hdr>
</file>

<file path=word/header2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5C8E" w:rsidRDefault="0069066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493" o:spid="_x0000_s2067" type="#_x0000_t75" style="position:absolute;left:0;text-align:left;margin-left:0;margin-top:0;width:596.25pt;height:842.25pt;z-index:-251639808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21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5C8E" w:rsidRDefault="0069066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682" o:spid="_x0000_s2256" type="#_x0000_t75" style="position:absolute;left:0;text-align:left;margin-left:0;margin-top:0;width:596.25pt;height:842.25pt;z-index:-251446272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21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0117" w:rsidRPr="00882C10" w:rsidRDefault="0069066D" w:rsidP="00441FBA">
    <w:pPr>
      <w:pStyle w:val="Header"/>
      <w:tabs>
        <w:tab w:val="clear" w:pos="5670"/>
        <w:tab w:val="right" w:leader="dot" w:pos="9185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686" o:spid="_x0000_s2260" type="#_x0000_t75" style="position:absolute;left:0;text-align:left;margin-left:0;margin-top:0;width:596.25pt;height:842.25pt;z-index:-251442176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5C0117" w:rsidRPr="006B0C4C">
      <w:rPr>
        <w:rFonts w:hint="cs"/>
        <w:rtl/>
      </w:rPr>
      <w:t>1</w:t>
    </w:r>
    <w:r w:rsidR="005C0117">
      <w:rPr>
        <w:rFonts w:hint="cs"/>
        <w:rtl/>
      </w:rPr>
      <w:t>46</w:t>
    </w:r>
    <w:r w:rsidR="005C0117" w:rsidRPr="006B0C4C">
      <w:rPr>
        <w:rFonts w:hint="cs"/>
        <w:rtl/>
      </w:rPr>
      <w:t xml:space="preserve"> </w:t>
    </w:r>
    <w:r w:rsidR="005C0117" w:rsidRPr="006B0C4C">
      <w:rPr>
        <w:rtl/>
      </w:rPr>
      <w:tab/>
    </w:r>
    <w:r w:rsidR="005C0117" w:rsidRPr="006B0C4C">
      <w:rPr>
        <w:rFonts w:hint="cs"/>
        <w:rtl/>
      </w:rPr>
      <w:t xml:space="preserve"> تراثنا</w:t>
    </w:r>
  </w:p>
</w:hdr>
</file>

<file path=word/header21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0117" w:rsidRPr="006254CD" w:rsidRDefault="0069066D" w:rsidP="00441FBA">
    <w:pPr>
      <w:pStyle w:val="Header"/>
      <w:tabs>
        <w:tab w:val="clear" w:pos="5670"/>
        <w:tab w:val="right" w:leader="dot" w:pos="9185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687" o:spid="_x0000_s2261" type="#_x0000_t75" style="position:absolute;left:0;text-align:left;margin-left:0;margin-top:0;width:596.25pt;height:842.25pt;z-index:-251441152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5C0117">
      <w:rPr>
        <w:rFonts w:hint="cs"/>
        <w:rtl/>
      </w:rPr>
      <w:t>فهرس مخطوطات المدرسة الباقرية ( 5 )</w:t>
    </w:r>
    <w:r w:rsidR="005C0117" w:rsidRPr="006254CD">
      <w:rPr>
        <w:rFonts w:hint="cs"/>
        <w:rtl/>
      </w:rPr>
      <w:t xml:space="preserve"> </w:t>
    </w:r>
    <w:r w:rsidR="005C0117" w:rsidRPr="006254CD">
      <w:rPr>
        <w:rtl/>
      </w:rPr>
      <w:tab/>
    </w:r>
    <w:r w:rsidR="005C0117" w:rsidRPr="006254CD">
      <w:rPr>
        <w:rFonts w:hint="cs"/>
        <w:rtl/>
      </w:rPr>
      <w:t xml:space="preserve"> </w:t>
    </w:r>
    <w:r w:rsidR="005C0117">
      <w:rPr>
        <w:rFonts w:hint="cs"/>
        <w:rtl/>
      </w:rPr>
      <w:t>147</w:t>
    </w:r>
  </w:p>
</w:hdr>
</file>

<file path=word/header21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5C8E" w:rsidRDefault="0069066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685" o:spid="_x0000_s2259" type="#_x0000_t75" style="position:absolute;left:0;text-align:left;margin-left:0;margin-top:0;width:596.25pt;height:842.25pt;z-index:-251443200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21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0117" w:rsidRPr="00882C10" w:rsidRDefault="0069066D" w:rsidP="00441FBA">
    <w:pPr>
      <w:pStyle w:val="Header"/>
      <w:tabs>
        <w:tab w:val="clear" w:pos="5670"/>
        <w:tab w:val="right" w:leader="dot" w:pos="9185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689" o:spid="_x0000_s2263" type="#_x0000_t75" style="position:absolute;left:0;text-align:left;margin-left:0;margin-top:0;width:596.25pt;height:842.25pt;z-index:-251439104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5C0117" w:rsidRPr="006B0C4C">
      <w:rPr>
        <w:rFonts w:hint="cs"/>
        <w:rtl/>
      </w:rPr>
      <w:t>1</w:t>
    </w:r>
    <w:r w:rsidR="005C0117">
      <w:rPr>
        <w:rFonts w:hint="cs"/>
        <w:rtl/>
      </w:rPr>
      <w:t>48</w:t>
    </w:r>
    <w:r w:rsidR="005C0117" w:rsidRPr="006B0C4C">
      <w:rPr>
        <w:rFonts w:hint="cs"/>
        <w:rtl/>
      </w:rPr>
      <w:t xml:space="preserve"> </w:t>
    </w:r>
    <w:r w:rsidR="005C0117" w:rsidRPr="006B0C4C">
      <w:rPr>
        <w:rtl/>
      </w:rPr>
      <w:tab/>
    </w:r>
    <w:r w:rsidR="005C0117" w:rsidRPr="006B0C4C">
      <w:rPr>
        <w:rFonts w:hint="cs"/>
        <w:rtl/>
      </w:rPr>
      <w:t xml:space="preserve"> تراثنا</w:t>
    </w:r>
  </w:p>
</w:hdr>
</file>

<file path=word/header21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0117" w:rsidRPr="00C4070E" w:rsidRDefault="0069066D" w:rsidP="00C4070E">
    <w:pPr>
      <w:pStyle w:val="Header"/>
      <w:tabs>
        <w:tab w:val="clear" w:pos="5670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690" o:spid="_x0000_s2264" type="#_x0000_t75" style="position:absolute;left:0;text-align:left;margin-left:0;margin-top:0;width:596.25pt;height:842.25pt;z-index:-251438080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21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5C8E" w:rsidRDefault="0069066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688" o:spid="_x0000_s2262" type="#_x0000_t75" style="position:absolute;left:0;text-align:left;margin-left:0;margin-top:0;width:596.25pt;height:842.25pt;z-index:-251440128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21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0117" w:rsidRPr="00882C10" w:rsidRDefault="0069066D" w:rsidP="008D65E1">
    <w:pPr>
      <w:pStyle w:val="Header"/>
      <w:tabs>
        <w:tab w:val="clear" w:pos="5670"/>
        <w:tab w:val="right" w:leader="dot" w:pos="9185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692" o:spid="_x0000_s2266" type="#_x0000_t75" style="position:absolute;left:0;text-align:left;margin-left:0;margin-top:0;width:596.25pt;height:842.25pt;z-index:-251436032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5C0117">
      <w:rPr>
        <w:rFonts w:hint="cs"/>
        <w:rtl/>
      </w:rPr>
      <w:t>الإِمامة : تعريف بمصادر الإِمامة في التراث الشيعي ( 9 )</w:t>
    </w:r>
    <w:r w:rsidR="005C0117" w:rsidRPr="006B0C4C">
      <w:rPr>
        <w:rFonts w:hint="cs"/>
        <w:rtl/>
      </w:rPr>
      <w:t xml:space="preserve"> </w:t>
    </w:r>
    <w:r w:rsidR="005C0117" w:rsidRPr="006B0C4C">
      <w:rPr>
        <w:rtl/>
      </w:rPr>
      <w:tab/>
    </w:r>
    <w:r w:rsidR="005C0117" w:rsidRPr="006B0C4C">
      <w:rPr>
        <w:rFonts w:hint="cs"/>
        <w:rtl/>
      </w:rPr>
      <w:t xml:space="preserve"> </w:t>
    </w:r>
    <w:r w:rsidR="005C0117">
      <w:rPr>
        <w:rFonts w:hint="cs"/>
        <w:rtl/>
      </w:rPr>
      <w:t>169</w:t>
    </w:r>
  </w:p>
</w:hdr>
</file>

<file path=word/header21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0117" w:rsidRPr="001D63D0" w:rsidRDefault="0069066D" w:rsidP="001D63D0">
    <w:pPr>
      <w:pStyle w:val="Header"/>
      <w:tabs>
        <w:tab w:val="clear" w:pos="5670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693" o:spid="_x0000_s2267" type="#_x0000_t75" style="position:absolute;left:0;text-align:left;margin-left:0;margin-top:0;width:596.25pt;height:842.25pt;z-index:-251435008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21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5C8E" w:rsidRDefault="0069066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691" o:spid="_x0000_s2265" type="#_x0000_t75" style="position:absolute;left:0;text-align:left;margin-left:0;margin-top:0;width:596.25pt;height:842.25pt;z-index:-251437056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2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0117" w:rsidRPr="00101383" w:rsidRDefault="0069066D" w:rsidP="006254CD">
    <w:pPr>
      <w:pStyle w:val="Header"/>
      <w:tabs>
        <w:tab w:val="clear" w:pos="5670"/>
        <w:tab w:val="right" w:leader="dot" w:pos="9185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497" o:spid="_x0000_s2071" type="#_x0000_t75" style="position:absolute;left:0;text-align:left;margin-left:0;margin-top:0;width:596.25pt;height:842.25pt;z-index:-251635712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5C0117">
      <w:rPr>
        <w:rFonts w:hint="cs"/>
        <w:rtl/>
      </w:rPr>
      <w:t>20</w:t>
    </w:r>
    <w:r w:rsidR="005C0117" w:rsidRPr="00101383">
      <w:rPr>
        <w:rFonts w:hint="cs"/>
        <w:rtl/>
      </w:rPr>
      <w:t xml:space="preserve"> </w:t>
    </w:r>
    <w:r w:rsidR="005C0117" w:rsidRPr="00101383">
      <w:rPr>
        <w:rtl/>
      </w:rPr>
      <w:tab/>
    </w:r>
    <w:r w:rsidR="005C0117" w:rsidRPr="00101383">
      <w:rPr>
        <w:rFonts w:hint="cs"/>
        <w:rtl/>
      </w:rPr>
      <w:t xml:space="preserve"> تراثنا</w:t>
    </w:r>
  </w:p>
</w:hdr>
</file>

<file path=word/header22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0117" w:rsidRPr="00882C10" w:rsidRDefault="0069066D" w:rsidP="001D63D0">
    <w:pPr>
      <w:pStyle w:val="Header"/>
      <w:tabs>
        <w:tab w:val="clear" w:pos="5670"/>
        <w:tab w:val="right" w:leader="dot" w:pos="9185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695" o:spid="_x0000_s2269" type="#_x0000_t75" style="position:absolute;left:0;text-align:left;margin-left:0;margin-top:0;width:596.25pt;height:842.25pt;z-index:-251432960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5C0117">
      <w:rPr>
        <w:rFonts w:hint="cs"/>
        <w:rtl/>
      </w:rPr>
      <w:t>150</w:t>
    </w:r>
    <w:r w:rsidR="005C0117" w:rsidRPr="006B0C4C">
      <w:rPr>
        <w:rFonts w:hint="cs"/>
        <w:rtl/>
      </w:rPr>
      <w:t xml:space="preserve"> </w:t>
    </w:r>
    <w:r w:rsidR="005C0117" w:rsidRPr="006B0C4C">
      <w:rPr>
        <w:rtl/>
      </w:rPr>
      <w:tab/>
    </w:r>
    <w:r w:rsidR="005C0117" w:rsidRPr="006B0C4C">
      <w:rPr>
        <w:rFonts w:hint="cs"/>
        <w:rtl/>
      </w:rPr>
      <w:t xml:space="preserve"> </w:t>
    </w:r>
    <w:r w:rsidR="005C0117">
      <w:rPr>
        <w:rFonts w:hint="cs"/>
        <w:rtl/>
      </w:rPr>
      <w:t>تراثنا</w:t>
    </w:r>
  </w:p>
</w:hdr>
</file>

<file path=word/header22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0117" w:rsidRPr="001D63D0" w:rsidRDefault="0069066D" w:rsidP="001D63D0">
    <w:pPr>
      <w:pStyle w:val="Header"/>
      <w:tabs>
        <w:tab w:val="clear" w:pos="5670"/>
        <w:tab w:val="right" w:leader="dot" w:pos="9185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696" o:spid="_x0000_s2270" type="#_x0000_t75" style="position:absolute;left:0;text-align:left;margin-left:0;margin-top:0;width:596.25pt;height:842.25pt;z-index:-251431936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5C0117">
      <w:rPr>
        <w:rFonts w:hint="cs"/>
        <w:rtl/>
      </w:rPr>
      <w:t>الإِمامة : تعريف بمصادر الإِمامة في التراث الشيعي ( 9 )</w:t>
    </w:r>
    <w:r w:rsidR="005C0117" w:rsidRPr="00C4070E">
      <w:rPr>
        <w:rFonts w:hint="cs"/>
        <w:rtl/>
      </w:rPr>
      <w:t xml:space="preserve"> </w:t>
    </w:r>
    <w:r w:rsidR="005C0117" w:rsidRPr="00C4070E">
      <w:rPr>
        <w:rtl/>
      </w:rPr>
      <w:tab/>
    </w:r>
    <w:r w:rsidR="005C0117" w:rsidRPr="00C4070E">
      <w:rPr>
        <w:rFonts w:hint="cs"/>
        <w:rtl/>
      </w:rPr>
      <w:t xml:space="preserve"> </w:t>
    </w:r>
    <w:r w:rsidR="005C0117">
      <w:rPr>
        <w:rFonts w:hint="cs"/>
        <w:rtl/>
      </w:rPr>
      <w:t>151</w:t>
    </w:r>
  </w:p>
</w:hdr>
</file>

<file path=word/header22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5C8E" w:rsidRDefault="0069066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694" o:spid="_x0000_s2268" type="#_x0000_t75" style="position:absolute;left:0;text-align:left;margin-left:0;margin-top:0;width:596.25pt;height:842.25pt;z-index:-251433984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22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0117" w:rsidRPr="00882C10" w:rsidRDefault="0069066D" w:rsidP="001D63D0">
    <w:pPr>
      <w:pStyle w:val="Header"/>
      <w:tabs>
        <w:tab w:val="clear" w:pos="5670"/>
        <w:tab w:val="right" w:leader="dot" w:pos="9185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698" o:spid="_x0000_s2272" type="#_x0000_t75" style="position:absolute;left:0;text-align:left;margin-left:0;margin-top:0;width:596.25pt;height:842.25pt;z-index:-251429888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5C0117">
      <w:rPr>
        <w:rFonts w:hint="cs"/>
        <w:rtl/>
      </w:rPr>
      <w:t>152</w:t>
    </w:r>
    <w:r w:rsidR="005C0117" w:rsidRPr="006B0C4C">
      <w:rPr>
        <w:rFonts w:hint="cs"/>
        <w:rtl/>
      </w:rPr>
      <w:t xml:space="preserve"> </w:t>
    </w:r>
    <w:r w:rsidR="005C0117" w:rsidRPr="006B0C4C">
      <w:rPr>
        <w:rtl/>
      </w:rPr>
      <w:tab/>
    </w:r>
    <w:r w:rsidR="005C0117" w:rsidRPr="006B0C4C">
      <w:rPr>
        <w:rFonts w:hint="cs"/>
        <w:rtl/>
      </w:rPr>
      <w:t xml:space="preserve"> </w:t>
    </w:r>
    <w:r w:rsidR="005C0117">
      <w:rPr>
        <w:rFonts w:hint="cs"/>
        <w:rtl/>
      </w:rPr>
      <w:t>تراثنا</w:t>
    </w:r>
  </w:p>
</w:hdr>
</file>

<file path=word/header22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0117" w:rsidRPr="001D63D0" w:rsidRDefault="0069066D" w:rsidP="001D63D0">
    <w:pPr>
      <w:pStyle w:val="Header"/>
      <w:tabs>
        <w:tab w:val="clear" w:pos="5670"/>
        <w:tab w:val="right" w:leader="dot" w:pos="9185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699" o:spid="_x0000_s2273" type="#_x0000_t75" style="position:absolute;left:0;text-align:left;margin-left:0;margin-top:0;width:596.25pt;height:842.25pt;z-index:-251428864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5C0117">
      <w:rPr>
        <w:rFonts w:hint="cs"/>
        <w:rtl/>
      </w:rPr>
      <w:t>الإِمامة : تعريف بمصادر الإِمامة في التراث الشيعي ( 9 )</w:t>
    </w:r>
    <w:r w:rsidR="005C0117" w:rsidRPr="00C4070E">
      <w:rPr>
        <w:rFonts w:hint="cs"/>
        <w:rtl/>
      </w:rPr>
      <w:t xml:space="preserve"> </w:t>
    </w:r>
    <w:r w:rsidR="005C0117" w:rsidRPr="00C4070E">
      <w:rPr>
        <w:rtl/>
      </w:rPr>
      <w:tab/>
    </w:r>
    <w:r w:rsidR="005C0117" w:rsidRPr="00C4070E">
      <w:rPr>
        <w:rFonts w:hint="cs"/>
        <w:rtl/>
      </w:rPr>
      <w:t xml:space="preserve"> </w:t>
    </w:r>
    <w:r w:rsidR="005C0117">
      <w:rPr>
        <w:rFonts w:hint="cs"/>
        <w:rtl/>
      </w:rPr>
      <w:t>153</w:t>
    </w:r>
  </w:p>
</w:hdr>
</file>

<file path=word/header22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5C8E" w:rsidRDefault="0069066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697" o:spid="_x0000_s2271" type="#_x0000_t75" style="position:absolute;left:0;text-align:left;margin-left:0;margin-top:0;width:596.25pt;height:842.25pt;z-index:-251430912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22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0117" w:rsidRPr="00882C10" w:rsidRDefault="0069066D" w:rsidP="001D63D0">
    <w:pPr>
      <w:pStyle w:val="Header"/>
      <w:tabs>
        <w:tab w:val="clear" w:pos="5670"/>
        <w:tab w:val="right" w:leader="dot" w:pos="9185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701" o:spid="_x0000_s2275" type="#_x0000_t75" style="position:absolute;left:0;text-align:left;margin-left:0;margin-top:0;width:596.25pt;height:842.25pt;z-index:-251426816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5C0117">
      <w:rPr>
        <w:rFonts w:hint="cs"/>
        <w:rtl/>
      </w:rPr>
      <w:t>154</w:t>
    </w:r>
    <w:r w:rsidR="005C0117" w:rsidRPr="006B0C4C">
      <w:rPr>
        <w:rFonts w:hint="cs"/>
        <w:rtl/>
      </w:rPr>
      <w:t xml:space="preserve"> </w:t>
    </w:r>
    <w:r w:rsidR="005C0117" w:rsidRPr="006B0C4C">
      <w:rPr>
        <w:rtl/>
      </w:rPr>
      <w:tab/>
    </w:r>
    <w:r w:rsidR="005C0117" w:rsidRPr="006B0C4C">
      <w:rPr>
        <w:rFonts w:hint="cs"/>
        <w:rtl/>
      </w:rPr>
      <w:t xml:space="preserve"> </w:t>
    </w:r>
    <w:r w:rsidR="005C0117">
      <w:rPr>
        <w:rFonts w:hint="cs"/>
        <w:rtl/>
      </w:rPr>
      <w:t>تراثنا</w:t>
    </w:r>
  </w:p>
</w:hdr>
</file>

<file path=word/header22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0117" w:rsidRPr="001D63D0" w:rsidRDefault="0069066D" w:rsidP="001D63D0">
    <w:pPr>
      <w:pStyle w:val="Header"/>
      <w:tabs>
        <w:tab w:val="clear" w:pos="5670"/>
        <w:tab w:val="right" w:leader="dot" w:pos="9185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702" o:spid="_x0000_s2276" type="#_x0000_t75" style="position:absolute;left:0;text-align:left;margin-left:0;margin-top:0;width:596.25pt;height:842.25pt;z-index:-251425792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5C0117">
      <w:rPr>
        <w:rFonts w:hint="cs"/>
        <w:rtl/>
      </w:rPr>
      <w:t>الإِمامة : تعريف بمصادر الإِمامة في التراث الشيعي ( 9 )</w:t>
    </w:r>
    <w:r w:rsidR="005C0117" w:rsidRPr="00C4070E">
      <w:rPr>
        <w:rFonts w:hint="cs"/>
        <w:rtl/>
      </w:rPr>
      <w:t xml:space="preserve"> </w:t>
    </w:r>
    <w:r w:rsidR="005C0117" w:rsidRPr="00C4070E">
      <w:rPr>
        <w:rtl/>
      </w:rPr>
      <w:tab/>
    </w:r>
    <w:r w:rsidR="005C0117" w:rsidRPr="00C4070E">
      <w:rPr>
        <w:rFonts w:hint="cs"/>
        <w:rtl/>
      </w:rPr>
      <w:t xml:space="preserve"> </w:t>
    </w:r>
    <w:r w:rsidR="005C0117">
      <w:rPr>
        <w:rFonts w:hint="cs"/>
        <w:rtl/>
      </w:rPr>
      <w:t>155</w:t>
    </w:r>
  </w:p>
</w:hdr>
</file>

<file path=word/header22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5C8E" w:rsidRDefault="0069066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700" o:spid="_x0000_s2274" type="#_x0000_t75" style="position:absolute;left:0;text-align:left;margin-left:0;margin-top:0;width:596.25pt;height:842.25pt;z-index:-251427840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22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0117" w:rsidRPr="00882C10" w:rsidRDefault="0069066D" w:rsidP="001D63D0">
    <w:pPr>
      <w:pStyle w:val="Header"/>
      <w:tabs>
        <w:tab w:val="clear" w:pos="5670"/>
        <w:tab w:val="right" w:leader="dot" w:pos="9185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704" o:spid="_x0000_s2278" type="#_x0000_t75" style="position:absolute;left:0;text-align:left;margin-left:0;margin-top:0;width:596.25pt;height:842.25pt;z-index:-251423744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5C0117">
      <w:rPr>
        <w:rFonts w:hint="cs"/>
        <w:rtl/>
      </w:rPr>
      <w:t>156</w:t>
    </w:r>
    <w:r w:rsidR="005C0117" w:rsidRPr="006B0C4C">
      <w:rPr>
        <w:rFonts w:hint="cs"/>
        <w:rtl/>
      </w:rPr>
      <w:t xml:space="preserve"> </w:t>
    </w:r>
    <w:r w:rsidR="005C0117" w:rsidRPr="006B0C4C">
      <w:rPr>
        <w:rtl/>
      </w:rPr>
      <w:tab/>
    </w:r>
    <w:r w:rsidR="005C0117" w:rsidRPr="006B0C4C">
      <w:rPr>
        <w:rFonts w:hint="cs"/>
        <w:rtl/>
      </w:rPr>
      <w:t xml:space="preserve"> </w:t>
    </w:r>
    <w:r w:rsidR="005C0117">
      <w:rPr>
        <w:rFonts w:hint="cs"/>
        <w:rtl/>
      </w:rPr>
      <w:t>تراثنا</w:t>
    </w:r>
  </w:p>
</w:hdr>
</file>

<file path=word/header2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0117" w:rsidRPr="00101383" w:rsidRDefault="0069066D" w:rsidP="006254CD">
    <w:pPr>
      <w:pStyle w:val="Header"/>
      <w:tabs>
        <w:tab w:val="clear" w:pos="5670"/>
        <w:tab w:val="right" w:leader="dot" w:pos="9185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498" o:spid="_x0000_s2072" type="#_x0000_t75" style="position:absolute;left:0;text-align:left;margin-left:0;margin-top:0;width:596.25pt;height:842.25pt;z-index:-251634688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5C0117" w:rsidRPr="00101383">
      <w:rPr>
        <w:rFonts w:hint="cs"/>
        <w:rtl/>
      </w:rPr>
      <w:t xml:space="preserve">الولادة في الكعبة المعظَّمة فضيلة لعليٍّ عليه السلام </w:t>
    </w:r>
    <w:r w:rsidR="005C0117" w:rsidRPr="00101383">
      <w:rPr>
        <w:rtl/>
      </w:rPr>
      <w:tab/>
    </w:r>
    <w:r w:rsidR="005C0117" w:rsidRPr="00101383">
      <w:rPr>
        <w:rFonts w:hint="cs"/>
        <w:rtl/>
      </w:rPr>
      <w:t xml:space="preserve"> </w:t>
    </w:r>
    <w:r w:rsidR="005C0117">
      <w:rPr>
        <w:rFonts w:hint="cs"/>
        <w:rtl/>
      </w:rPr>
      <w:t>21</w:t>
    </w:r>
  </w:p>
</w:hdr>
</file>

<file path=word/header23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0117" w:rsidRPr="001D63D0" w:rsidRDefault="0069066D" w:rsidP="001D63D0">
    <w:pPr>
      <w:pStyle w:val="Header"/>
      <w:tabs>
        <w:tab w:val="clear" w:pos="5670"/>
        <w:tab w:val="right" w:leader="dot" w:pos="9185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705" o:spid="_x0000_s2279" type="#_x0000_t75" style="position:absolute;left:0;text-align:left;margin-left:0;margin-top:0;width:596.25pt;height:842.25pt;z-index:-251422720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5C0117">
      <w:rPr>
        <w:rFonts w:hint="cs"/>
        <w:rtl/>
      </w:rPr>
      <w:t>الإِمامة : تعريف بمصادر الإِمامة في التراث الشيعي ( 9 )</w:t>
    </w:r>
    <w:r w:rsidR="005C0117" w:rsidRPr="00C4070E">
      <w:rPr>
        <w:rFonts w:hint="cs"/>
        <w:rtl/>
      </w:rPr>
      <w:t xml:space="preserve"> </w:t>
    </w:r>
    <w:r w:rsidR="005C0117" w:rsidRPr="00C4070E">
      <w:rPr>
        <w:rtl/>
      </w:rPr>
      <w:tab/>
    </w:r>
    <w:r w:rsidR="005C0117" w:rsidRPr="00C4070E">
      <w:rPr>
        <w:rFonts w:hint="cs"/>
        <w:rtl/>
      </w:rPr>
      <w:t xml:space="preserve"> </w:t>
    </w:r>
    <w:r w:rsidR="005C0117">
      <w:rPr>
        <w:rFonts w:hint="cs"/>
        <w:rtl/>
      </w:rPr>
      <w:t>157</w:t>
    </w:r>
  </w:p>
</w:hdr>
</file>

<file path=word/header23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5C8E" w:rsidRDefault="0069066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703" o:spid="_x0000_s2277" type="#_x0000_t75" style="position:absolute;left:0;text-align:left;margin-left:0;margin-top:0;width:596.25pt;height:842.25pt;z-index:-251424768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23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0117" w:rsidRPr="00882C10" w:rsidRDefault="0069066D" w:rsidP="001D63D0">
    <w:pPr>
      <w:pStyle w:val="Header"/>
      <w:tabs>
        <w:tab w:val="clear" w:pos="5670"/>
        <w:tab w:val="right" w:leader="dot" w:pos="9185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707" o:spid="_x0000_s2281" type="#_x0000_t75" style="position:absolute;left:0;text-align:left;margin-left:0;margin-top:0;width:596.25pt;height:842.25pt;z-index:-251420672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5C0117">
      <w:rPr>
        <w:rFonts w:hint="cs"/>
        <w:rtl/>
      </w:rPr>
      <w:t>158</w:t>
    </w:r>
    <w:r w:rsidR="005C0117" w:rsidRPr="006B0C4C">
      <w:rPr>
        <w:rFonts w:hint="cs"/>
        <w:rtl/>
      </w:rPr>
      <w:t xml:space="preserve"> </w:t>
    </w:r>
    <w:r w:rsidR="005C0117" w:rsidRPr="006B0C4C">
      <w:rPr>
        <w:rtl/>
      </w:rPr>
      <w:tab/>
    </w:r>
    <w:r w:rsidR="005C0117" w:rsidRPr="006B0C4C">
      <w:rPr>
        <w:rFonts w:hint="cs"/>
        <w:rtl/>
      </w:rPr>
      <w:t xml:space="preserve"> </w:t>
    </w:r>
    <w:r w:rsidR="005C0117">
      <w:rPr>
        <w:rFonts w:hint="cs"/>
        <w:rtl/>
      </w:rPr>
      <w:t>تراثنا</w:t>
    </w:r>
  </w:p>
</w:hdr>
</file>

<file path=word/header23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0117" w:rsidRPr="001D63D0" w:rsidRDefault="0069066D" w:rsidP="001D63D0">
    <w:pPr>
      <w:pStyle w:val="Header"/>
      <w:tabs>
        <w:tab w:val="clear" w:pos="5670"/>
        <w:tab w:val="right" w:leader="dot" w:pos="9185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708" o:spid="_x0000_s2282" type="#_x0000_t75" style="position:absolute;left:0;text-align:left;margin-left:0;margin-top:0;width:596.25pt;height:842.25pt;z-index:-251419648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5C0117">
      <w:rPr>
        <w:rFonts w:hint="cs"/>
        <w:rtl/>
      </w:rPr>
      <w:t>الإِمامة : تعريف بمصادر الإِمامة في التراث الشيعي ( 9 )</w:t>
    </w:r>
    <w:r w:rsidR="005C0117" w:rsidRPr="00C4070E">
      <w:rPr>
        <w:rFonts w:hint="cs"/>
        <w:rtl/>
      </w:rPr>
      <w:t xml:space="preserve"> </w:t>
    </w:r>
    <w:r w:rsidR="005C0117" w:rsidRPr="00C4070E">
      <w:rPr>
        <w:rtl/>
      </w:rPr>
      <w:tab/>
    </w:r>
    <w:r w:rsidR="005C0117" w:rsidRPr="00C4070E">
      <w:rPr>
        <w:rFonts w:hint="cs"/>
        <w:rtl/>
      </w:rPr>
      <w:t xml:space="preserve"> </w:t>
    </w:r>
    <w:r w:rsidR="005C0117">
      <w:rPr>
        <w:rFonts w:hint="cs"/>
        <w:rtl/>
      </w:rPr>
      <w:t>159</w:t>
    </w:r>
  </w:p>
</w:hdr>
</file>

<file path=word/header23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5C8E" w:rsidRDefault="0069066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706" o:spid="_x0000_s2280" type="#_x0000_t75" style="position:absolute;left:0;text-align:left;margin-left:0;margin-top:0;width:596.25pt;height:842.25pt;z-index:-251421696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23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0117" w:rsidRPr="00882C10" w:rsidRDefault="0069066D" w:rsidP="001D63D0">
    <w:pPr>
      <w:pStyle w:val="Header"/>
      <w:tabs>
        <w:tab w:val="clear" w:pos="5670"/>
        <w:tab w:val="right" w:leader="dot" w:pos="9185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710" o:spid="_x0000_s2284" type="#_x0000_t75" style="position:absolute;left:0;text-align:left;margin-left:0;margin-top:0;width:596.25pt;height:842.25pt;z-index:-251417600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5C0117">
      <w:rPr>
        <w:rFonts w:hint="cs"/>
        <w:rtl/>
      </w:rPr>
      <w:t>160</w:t>
    </w:r>
    <w:r w:rsidR="005C0117" w:rsidRPr="006B0C4C">
      <w:rPr>
        <w:rFonts w:hint="cs"/>
        <w:rtl/>
      </w:rPr>
      <w:t xml:space="preserve"> </w:t>
    </w:r>
    <w:r w:rsidR="005C0117" w:rsidRPr="006B0C4C">
      <w:rPr>
        <w:rtl/>
      </w:rPr>
      <w:tab/>
    </w:r>
    <w:r w:rsidR="005C0117" w:rsidRPr="006B0C4C">
      <w:rPr>
        <w:rFonts w:hint="cs"/>
        <w:rtl/>
      </w:rPr>
      <w:t xml:space="preserve"> </w:t>
    </w:r>
    <w:r w:rsidR="005C0117">
      <w:rPr>
        <w:rFonts w:hint="cs"/>
        <w:rtl/>
      </w:rPr>
      <w:t>تراثنا</w:t>
    </w:r>
  </w:p>
</w:hdr>
</file>

<file path=word/header23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0117" w:rsidRPr="001D63D0" w:rsidRDefault="0069066D" w:rsidP="001D63D0">
    <w:pPr>
      <w:pStyle w:val="Header"/>
      <w:tabs>
        <w:tab w:val="clear" w:pos="5670"/>
        <w:tab w:val="right" w:leader="dot" w:pos="9185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711" o:spid="_x0000_s2285" type="#_x0000_t75" style="position:absolute;left:0;text-align:left;margin-left:0;margin-top:0;width:596.25pt;height:842.25pt;z-index:-251416576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5C0117">
      <w:rPr>
        <w:rFonts w:hint="cs"/>
        <w:rtl/>
      </w:rPr>
      <w:t>الإِمامة : تعريف بمصادر الإِمامة في التراث الشيعي ( 9 )</w:t>
    </w:r>
    <w:r w:rsidR="005C0117" w:rsidRPr="00C4070E">
      <w:rPr>
        <w:rFonts w:hint="cs"/>
        <w:rtl/>
      </w:rPr>
      <w:t xml:space="preserve"> </w:t>
    </w:r>
    <w:r w:rsidR="005C0117" w:rsidRPr="00C4070E">
      <w:rPr>
        <w:rtl/>
      </w:rPr>
      <w:tab/>
    </w:r>
    <w:r w:rsidR="005C0117" w:rsidRPr="00C4070E">
      <w:rPr>
        <w:rFonts w:hint="cs"/>
        <w:rtl/>
      </w:rPr>
      <w:t xml:space="preserve"> </w:t>
    </w:r>
    <w:r w:rsidR="005C0117">
      <w:rPr>
        <w:rFonts w:hint="cs"/>
        <w:rtl/>
      </w:rPr>
      <w:t>161</w:t>
    </w:r>
  </w:p>
</w:hdr>
</file>

<file path=word/header23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5C8E" w:rsidRDefault="0069066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709" o:spid="_x0000_s2283" type="#_x0000_t75" style="position:absolute;left:0;text-align:left;margin-left:0;margin-top:0;width:596.25pt;height:842.25pt;z-index:-251418624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23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0117" w:rsidRPr="00882C10" w:rsidRDefault="0069066D" w:rsidP="001D63D0">
    <w:pPr>
      <w:pStyle w:val="Header"/>
      <w:tabs>
        <w:tab w:val="clear" w:pos="5670"/>
        <w:tab w:val="right" w:leader="dot" w:pos="9185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713" o:spid="_x0000_s2287" type="#_x0000_t75" style="position:absolute;left:0;text-align:left;margin-left:0;margin-top:0;width:596.25pt;height:842.25pt;z-index:-251414528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5C0117">
      <w:rPr>
        <w:rFonts w:hint="cs"/>
        <w:rtl/>
      </w:rPr>
      <w:t>162</w:t>
    </w:r>
    <w:r w:rsidR="005C0117" w:rsidRPr="006B0C4C">
      <w:rPr>
        <w:rFonts w:hint="cs"/>
        <w:rtl/>
      </w:rPr>
      <w:t xml:space="preserve"> </w:t>
    </w:r>
    <w:r w:rsidR="005C0117" w:rsidRPr="006B0C4C">
      <w:rPr>
        <w:rtl/>
      </w:rPr>
      <w:tab/>
    </w:r>
    <w:r w:rsidR="005C0117" w:rsidRPr="006B0C4C">
      <w:rPr>
        <w:rFonts w:hint="cs"/>
        <w:rtl/>
      </w:rPr>
      <w:t xml:space="preserve"> </w:t>
    </w:r>
    <w:r w:rsidR="005C0117">
      <w:rPr>
        <w:rFonts w:hint="cs"/>
        <w:rtl/>
      </w:rPr>
      <w:t>تراثنا</w:t>
    </w:r>
  </w:p>
</w:hdr>
</file>

<file path=word/header23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0117" w:rsidRPr="001D63D0" w:rsidRDefault="0069066D" w:rsidP="001D63D0">
    <w:pPr>
      <w:pStyle w:val="Header"/>
      <w:tabs>
        <w:tab w:val="clear" w:pos="5670"/>
        <w:tab w:val="right" w:leader="dot" w:pos="9185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714" o:spid="_x0000_s2288" type="#_x0000_t75" style="position:absolute;left:0;text-align:left;margin-left:0;margin-top:0;width:596.25pt;height:842.25pt;z-index:-251413504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5C0117">
      <w:rPr>
        <w:rFonts w:hint="cs"/>
        <w:rtl/>
      </w:rPr>
      <w:t>الإِمامة : تعريف بمصادر الإِمامة في التراث الشيعي ( 9 )</w:t>
    </w:r>
    <w:r w:rsidR="005C0117" w:rsidRPr="00C4070E">
      <w:rPr>
        <w:rFonts w:hint="cs"/>
        <w:rtl/>
      </w:rPr>
      <w:t xml:space="preserve"> </w:t>
    </w:r>
    <w:r w:rsidR="005C0117" w:rsidRPr="00C4070E">
      <w:rPr>
        <w:rtl/>
      </w:rPr>
      <w:tab/>
    </w:r>
    <w:r w:rsidR="005C0117" w:rsidRPr="00C4070E">
      <w:rPr>
        <w:rFonts w:hint="cs"/>
        <w:rtl/>
      </w:rPr>
      <w:t xml:space="preserve"> </w:t>
    </w:r>
    <w:r w:rsidR="005C0117">
      <w:rPr>
        <w:rFonts w:hint="cs"/>
        <w:rtl/>
      </w:rPr>
      <w:t>163</w:t>
    </w:r>
  </w:p>
</w:hdr>
</file>

<file path=word/header2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5C8E" w:rsidRDefault="0069066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496" o:spid="_x0000_s2070" type="#_x0000_t75" style="position:absolute;left:0;text-align:left;margin-left:0;margin-top:0;width:596.25pt;height:842.25pt;z-index:-251636736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24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5C8E" w:rsidRDefault="0069066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712" o:spid="_x0000_s2286" type="#_x0000_t75" style="position:absolute;left:0;text-align:left;margin-left:0;margin-top:0;width:596.25pt;height:842.25pt;z-index:-251415552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24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0117" w:rsidRPr="00882C10" w:rsidRDefault="0069066D" w:rsidP="001D63D0">
    <w:pPr>
      <w:pStyle w:val="Header"/>
      <w:tabs>
        <w:tab w:val="clear" w:pos="5670"/>
        <w:tab w:val="right" w:leader="dot" w:pos="9185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716" o:spid="_x0000_s2290" type="#_x0000_t75" style="position:absolute;left:0;text-align:left;margin-left:0;margin-top:0;width:596.25pt;height:842.25pt;z-index:-251411456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5C0117">
      <w:rPr>
        <w:rFonts w:hint="cs"/>
        <w:rtl/>
      </w:rPr>
      <w:t>164</w:t>
    </w:r>
    <w:r w:rsidR="005C0117" w:rsidRPr="006B0C4C">
      <w:rPr>
        <w:rFonts w:hint="cs"/>
        <w:rtl/>
      </w:rPr>
      <w:t xml:space="preserve"> </w:t>
    </w:r>
    <w:r w:rsidR="005C0117" w:rsidRPr="006B0C4C">
      <w:rPr>
        <w:rtl/>
      </w:rPr>
      <w:tab/>
    </w:r>
    <w:r w:rsidR="005C0117" w:rsidRPr="006B0C4C">
      <w:rPr>
        <w:rFonts w:hint="cs"/>
        <w:rtl/>
      </w:rPr>
      <w:t xml:space="preserve"> </w:t>
    </w:r>
    <w:r w:rsidR="005C0117">
      <w:rPr>
        <w:rFonts w:hint="cs"/>
        <w:rtl/>
      </w:rPr>
      <w:t>تراثنا</w:t>
    </w:r>
  </w:p>
</w:hdr>
</file>

<file path=word/header24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0117" w:rsidRPr="001D63D0" w:rsidRDefault="0069066D" w:rsidP="001D63D0">
    <w:pPr>
      <w:pStyle w:val="Header"/>
      <w:tabs>
        <w:tab w:val="clear" w:pos="5670"/>
        <w:tab w:val="right" w:leader="dot" w:pos="9185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717" o:spid="_x0000_s2291" type="#_x0000_t75" style="position:absolute;left:0;text-align:left;margin-left:0;margin-top:0;width:596.25pt;height:842.25pt;z-index:-251410432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5C0117">
      <w:rPr>
        <w:rFonts w:hint="cs"/>
        <w:rtl/>
      </w:rPr>
      <w:t>الإِمامة : تعريف بمصادر الإِمامة في التراث الشيعي ( 9 )</w:t>
    </w:r>
    <w:r w:rsidR="005C0117" w:rsidRPr="00C4070E">
      <w:rPr>
        <w:rFonts w:hint="cs"/>
        <w:rtl/>
      </w:rPr>
      <w:t xml:space="preserve"> </w:t>
    </w:r>
    <w:r w:rsidR="005C0117" w:rsidRPr="00C4070E">
      <w:rPr>
        <w:rtl/>
      </w:rPr>
      <w:tab/>
    </w:r>
    <w:r w:rsidR="005C0117" w:rsidRPr="00C4070E">
      <w:rPr>
        <w:rFonts w:hint="cs"/>
        <w:rtl/>
      </w:rPr>
      <w:t xml:space="preserve"> </w:t>
    </w:r>
    <w:r w:rsidR="005C0117">
      <w:rPr>
        <w:rFonts w:hint="cs"/>
        <w:rtl/>
      </w:rPr>
      <w:t>165</w:t>
    </w:r>
  </w:p>
</w:hdr>
</file>

<file path=word/header24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5C8E" w:rsidRDefault="0069066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715" o:spid="_x0000_s2289" type="#_x0000_t75" style="position:absolute;left:0;text-align:left;margin-left:0;margin-top:0;width:596.25pt;height:842.25pt;z-index:-251412480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24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0117" w:rsidRPr="00882C10" w:rsidRDefault="0069066D" w:rsidP="001D63D0">
    <w:pPr>
      <w:pStyle w:val="Header"/>
      <w:tabs>
        <w:tab w:val="clear" w:pos="5670"/>
        <w:tab w:val="right" w:leader="dot" w:pos="9185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719" o:spid="_x0000_s2293" type="#_x0000_t75" style="position:absolute;left:0;text-align:left;margin-left:0;margin-top:0;width:596.25pt;height:842.25pt;z-index:-251408384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5C0117">
      <w:rPr>
        <w:rFonts w:hint="cs"/>
        <w:rtl/>
      </w:rPr>
      <w:t>166</w:t>
    </w:r>
    <w:r w:rsidR="005C0117" w:rsidRPr="006B0C4C">
      <w:rPr>
        <w:rFonts w:hint="cs"/>
        <w:rtl/>
      </w:rPr>
      <w:t xml:space="preserve"> </w:t>
    </w:r>
    <w:r w:rsidR="005C0117" w:rsidRPr="006B0C4C">
      <w:rPr>
        <w:rtl/>
      </w:rPr>
      <w:tab/>
    </w:r>
    <w:r w:rsidR="005C0117" w:rsidRPr="006B0C4C">
      <w:rPr>
        <w:rFonts w:hint="cs"/>
        <w:rtl/>
      </w:rPr>
      <w:t xml:space="preserve"> </w:t>
    </w:r>
    <w:r w:rsidR="005C0117">
      <w:rPr>
        <w:rFonts w:hint="cs"/>
        <w:rtl/>
      </w:rPr>
      <w:t>تراثنا</w:t>
    </w:r>
  </w:p>
</w:hdr>
</file>

<file path=word/header24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0117" w:rsidRPr="001D63D0" w:rsidRDefault="0069066D" w:rsidP="001D63D0">
    <w:pPr>
      <w:pStyle w:val="Header"/>
      <w:tabs>
        <w:tab w:val="clear" w:pos="5670"/>
        <w:tab w:val="right" w:leader="dot" w:pos="9185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720" o:spid="_x0000_s2294" type="#_x0000_t75" style="position:absolute;left:0;text-align:left;margin-left:0;margin-top:0;width:596.25pt;height:842.25pt;z-index:-251407360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5C0117">
      <w:rPr>
        <w:rFonts w:hint="cs"/>
        <w:rtl/>
      </w:rPr>
      <w:t>الإِمامة : تعريف بمصادر الإِمامة في التراث الشيعي ( 9 )</w:t>
    </w:r>
    <w:r w:rsidR="005C0117" w:rsidRPr="00C4070E">
      <w:rPr>
        <w:rFonts w:hint="cs"/>
        <w:rtl/>
      </w:rPr>
      <w:t xml:space="preserve"> </w:t>
    </w:r>
    <w:r w:rsidR="005C0117" w:rsidRPr="00C4070E">
      <w:rPr>
        <w:rtl/>
      </w:rPr>
      <w:tab/>
    </w:r>
    <w:r w:rsidR="005C0117" w:rsidRPr="00C4070E">
      <w:rPr>
        <w:rFonts w:hint="cs"/>
        <w:rtl/>
      </w:rPr>
      <w:t xml:space="preserve"> </w:t>
    </w:r>
    <w:r w:rsidR="005C0117">
      <w:rPr>
        <w:rFonts w:hint="cs"/>
        <w:rtl/>
      </w:rPr>
      <w:t>167</w:t>
    </w:r>
  </w:p>
</w:hdr>
</file>

<file path=word/header24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5C8E" w:rsidRDefault="0069066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718" o:spid="_x0000_s2292" type="#_x0000_t75" style="position:absolute;left:0;text-align:left;margin-left:0;margin-top:0;width:596.25pt;height:842.25pt;z-index:-251409408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24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0117" w:rsidRPr="00882C10" w:rsidRDefault="0069066D" w:rsidP="001D63D0">
    <w:pPr>
      <w:pStyle w:val="Header"/>
      <w:tabs>
        <w:tab w:val="clear" w:pos="5670"/>
        <w:tab w:val="right" w:leader="dot" w:pos="9185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722" o:spid="_x0000_s2296" type="#_x0000_t75" style="position:absolute;left:0;text-align:left;margin-left:0;margin-top:0;width:596.25pt;height:842.25pt;z-index:-251405312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5C0117">
      <w:rPr>
        <w:rFonts w:hint="cs"/>
        <w:rtl/>
      </w:rPr>
      <w:t>168</w:t>
    </w:r>
    <w:r w:rsidR="005C0117" w:rsidRPr="006B0C4C">
      <w:rPr>
        <w:rFonts w:hint="cs"/>
        <w:rtl/>
      </w:rPr>
      <w:t xml:space="preserve"> </w:t>
    </w:r>
    <w:r w:rsidR="005C0117" w:rsidRPr="006B0C4C">
      <w:rPr>
        <w:rtl/>
      </w:rPr>
      <w:tab/>
    </w:r>
    <w:r w:rsidR="005C0117" w:rsidRPr="006B0C4C">
      <w:rPr>
        <w:rFonts w:hint="cs"/>
        <w:rtl/>
      </w:rPr>
      <w:t xml:space="preserve"> </w:t>
    </w:r>
    <w:r w:rsidR="005C0117">
      <w:rPr>
        <w:rFonts w:hint="cs"/>
        <w:rtl/>
      </w:rPr>
      <w:t>تراثنا</w:t>
    </w:r>
  </w:p>
</w:hdr>
</file>

<file path=word/header24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0117" w:rsidRPr="001D63D0" w:rsidRDefault="0069066D" w:rsidP="001D63D0">
    <w:pPr>
      <w:pStyle w:val="Header"/>
      <w:tabs>
        <w:tab w:val="clear" w:pos="5670"/>
        <w:tab w:val="right" w:leader="dot" w:pos="9185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723" o:spid="_x0000_s2297" type="#_x0000_t75" style="position:absolute;left:0;text-align:left;margin-left:0;margin-top:0;width:596.25pt;height:842.25pt;z-index:-251404288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5C0117">
      <w:rPr>
        <w:rFonts w:hint="cs"/>
        <w:rtl/>
      </w:rPr>
      <w:t>الإِمامة : تعريف بمصادر الإِمامة في التراث الشيعي ( 9 )</w:t>
    </w:r>
    <w:r w:rsidR="005C0117" w:rsidRPr="00C4070E">
      <w:rPr>
        <w:rFonts w:hint="cs"/>
        <w:rtl/>
      </w:rPr>
      <w:t xml:space="preserve"> </w:t>
    </w:r>
    <w:r w:rsidR="005C0117" w:rsidRPr="00C4070E">
      <w:rPr>
        <w:rtl/>
      </w:rPr>
      <w:tab/>
    </w:r>
    <w:r w:rsidR="005C0117" w:rsidRPr="00C4070E">
      <w:rPr>
        <w:rFonts w:hint="cs"/>
        <w:rtl/>
      </w:rPr>
      <w:t xml:space="preserve"> </w:t>
    </w:r>
    <w:r w:rsidR="005C0117">
      <w:rPr>
        <w:rFonts w:hint="cs"/>
        <w:rtl/>
      </w:rPr>
      <w:t>169</w:t>
    </w:r>
  </w:p>
</w:hdr>
</file>

<file path=word/header24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5C8E" w:rsidRDefault="0069066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721" o:spid="_x0000_s2295" type="#_x0000_t75" style="position:absolute;left:0;text-align:left;margin-left:0;margin-top:0;width:596.25pt;height:842.25pt;z-index:-251406336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2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0117" w:rsidRPr="00101383" w:rsidRDefault="0069066D" w:rsidP="006254CD">
    <w:pPr>
      <w:pStyle w:val="Header"/>
      <w:tabs>
        <w:tab w:val="clear" w:pos="5670"/>
        <w:tab w:val="right" w:leader="dot" w:pos="9185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500" o:spid="_x0000_s2074" type="#_x0000_t75" style="position:absolute;left:0;text-align:left;margin-left:0;margin-top:0;width:596.25pt;height:842.25pt;z-index:-251632640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5C0117">
      <w:rPr>
        <w:rFonts w:hint="cs"/>
        <w:rtl/>
      </w:rPr>
      <w:t>22</w:t>
    </w:r>
    <w:r w:rsidR="005C0117" w:rsidRPr="00101383">
      <w:rPr>
        <w:rFonts w:hint="cs"/>
        <w:rtl/>
      </w:rPr>
      <w:t xml:space="preserve"> </w:t>
    </w:r>
    <w:r w:rsidR="005C0117" w:rsidRPr="00101383">
      <w:rPr>
        <w:rtl/>
      </w:rPr>
      <w:tab/>
    </w:r>
    <w:r w:rsidR="005C0117" w:rsidRPr="00101383">
      <w:rPr>
        <w:rFonts w:hint="cs"/>
        <w:rtl/>
      </w:rPr>
      <w:t xml:space="preserve"> تراثنا</w:t>
    </w:r>
  </w:p>
</w:hdr>
</file>

<file path=word/header25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0117" w:rsidRPr="00882C10" w:rsidRDefault="0069066D" w:rsidP="001D63D0">
    <w:pPr>
      <w:pStyle w:val="Header"/>
      <w:tabs>
        <w:tab w:val="clear" w:pos="5670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725" o:spid="_x0000_s2299" type="#_x0000_t75" style="position:absolute;left:0;text-align:left;margin-left:0;margin-top:0;width:596.25pt;height:842.25pt;z-index:-251402240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25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0117" w:rsidRPr="001D63D0" w:rsidRDefault="0069066D" w:rsidP="001D63D0">
    <w:pPr>
      <w:pStyle w:val="Header"/>
      <w:tabs>
        <w:tab w:val="clear" w:pos="5670"/>
        <w:tab w:val="right" w:leader="dot" w:pos="9185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726" o:spid="_x0000_s2300" type="#_x0000_t75" style="position:absolute;left:0;text-align:left;margin-left:0;margin-top:0;width:596.25pt;height:842.25pt;z-index:-251401216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5C0117">
      <w:rPr>
        <w:rFonts w:hint="cs"/>
        <w:rtl/>
      </w:rPr>
      <w:t>قراءة جديدة في كتاب « نهج البلاغة »</w:t>
    </w:r>
    <w:r w:rsidR="005C0117" w:rsidRPr="00C4070E">
      <w:rPr>
        <w:rFonts w:hint="cs"/>
        <w:rtl/>
      </w:rPr>
      <w:t xml:space="preserve"> </w:t>
    </w:r>
    <w:r w:rsidR="005C0117" w:rsidRPr="00C4070E">
      <w:rPr>
        <w:rtl/>
      </w:rPr>
      <w:tab/>
    </w:r>
    <w:r w:rsidR="005C0117" w:rsidRPr="00C4070E">
      <w:rPr>
        <w:rFonts w:hint="cs"/>
        <w:rtl/>
      </w:rPr>
      <w:t xml:space="preserve"> </w:t>
    </w:r>
    <w:r w:rsidR="005C0117">
      <w:rPr>
        <w:rFonts w:hint="cs"/>
        <w:rtl/>
      </w:rPr>
      <w:t>171</w:t>
    </w:r>
  </w:p>
</w:hdr>
</file>

<file path=word/header25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5C8E" w:rsidRDefault="0069066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724" o:spid="_x0000_s2298" type="#_x0000_t75" style="position:absolute;left:0;text-align:left;margin-left:0;margin-top:0;width:596.25pt;height:842.25pt;z-index:-251403264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25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0117" w:rsidRPr="00882C10" w:rsidRDefault="0069066D" w:rsidP="0029032E">
    <w:pPr>
      <w:pStyle w:val="Header"/>
      <w:tabs>
        <w:tab w:val="clear" w:pos="5670"/>
        <w:tab w:val="right" w:leader="dot" w:pos="9185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728" o:spid="_x0000_s2302" type="#_x0000_t75" style="position:absolute;left:0;text-align:left;margin-left:0;margin-top:0;width:596.25pt;height:842.25pt;z-index:-251399168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5C0117">
      <w:rPr>
        <w:rFonts w:hint="cs"/>
        <w:rtl/>
      </w:rPr>
      <w:t>172</w:t>
    </w:r>
    <w:r w:rsidR="005C0117" w:rsidRPr="006B0C4C">
      <w:rPr>
        <w:rFonts w:hint="cs"/>
        <w:rtl/>
      </w:rPr>
      <w:t xml:space="preserve"> </w:t>
    </w:r>
    <w:r w:rsidR="005C0117" w:rsidRPr="006B0C4C">
      <w:rPr>
        <w:rtl/>
      </w:rPr>
      <w:tab/>
    </w:r>
    <w:r w:rsidR="005C0117" w:rsidRPr="006B0C4C">
      <w:rPr>
        <w:rFonts w:hint="cs"/>
        <w:rtl/>
      </w:rPr>
      <w:t xml:space="preserve"> </w:t>
    </w:r>
    <w:r w:rsidR="005C0117">
      <w:rPr>
        <w:rFonts w:hint="cs"/>
        <w:rtl/>
      </w:rPr>
      <w:t>تراثنا</w:t>
    </w:r>
  </w:p>
</w:hdr>
</file>

<file path=word/header25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0117" w:rsidRPr="001D63D0" w:rsidRDefault="0069066D" w:rsidP="0029032E">
    <w:pPr>
      <w:pStyle w:val="Header"/>
      <w:tabs>
        <w:tab w:val="clear" w:pos="5670"/>
        <w:tab w:val="right" w:leader="dot" w:pos="9185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729" o:spid="_x0000_s2303" type="#_x0000_t75" style="position:absolute;left:0;text-align:left;margin-left:0;margin-top:0;width:596.25pt;height:842.25pt;z-index:-251398144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5C0117">
      <w:rPr>
        <w:rFonts w:hint="cs"/>
        <w:rtl/>
      </w:rPr>
      <w:t>قراءة جديدة في كتاب « نهج البلاغة »</w:t>
    </w:r>
    <w:r w:rsidR="005C0117" w:rsidRPr="00C4070E">
      <w:rPr>
        <w:rFonts w:hint="cs"/>
        <w:rtl/>
      </w:rPr>
      <w:t xml:space="preserve"> </w:t>
    </w:r>
    <w:r w:rsidR="005C0117" w:rsidRPr="00C4070E">
      <w:rPr>
        <w:rtl/>
      </w:rPr>
      <w:tab/>
    </w:r>
    <w:r w:rsidR="005C0117" w:rsidRPr="00C4070E">
      <w:rPr>
        <w:rFonts w:hint="cs"/>
        <w:rtl/>
      </w:rPr>
      <w:t xml:space="preserve"> </w:t>
    </w:r>
    <w:r w:rsidR="005C0117">
      <w:rPr>
        <w:rFonts w:hint="cs"/>
        <w:rtl/>
      </w:rPr>
      <w:t>173</w:t>
    </w:r>
  </w:p>
</w:hdr>
</file>

<file path=word/header25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5C8E" w:rsidRDefault="0069066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727" o:spid="_x0000_s2301" type="#_x0000_t75" style="position:absolute;left:0;text-align:left;margin-left:0;margin-top:0;width:596.25pt;height:842.25pt;z-index:-251400192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25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0117" w:rsidRPr="00882C10" w:rsidRDefault="0069066D" w:rsidP="005C0117">
    <w:pPr>
      <w:pStyle w:val="Header"/>
      <w:tabs>
        <w:tab w:val="clear" w:pos="5670"/>
        <w:tab w:val="right" w:leader="dot" w:pos="9185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731" o:spid="_x0000_s2305" type="#_x0000_t75" style="position:absolute;left:0;text-align:left;margin-left:0;margin-top:0;width:596.25pt;height:842.25pt;z-index:-251396096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5C0117">
      <w:rPr>
        <w:rFonts w:hint="cs"/>
        <w:rtl/>
      </w:rPr>
      <w:t>174</w:t>
    </w:r>
    <w:r w:rsidR="005C0117" w:rsidRPr="006B0C4C">
      <w:rPr>
        <w:rFonts w:hint="cs"/>
        <w:rtl/>
      </w:rPr>
      <w:t xml:space="preserve"> </w:t>
    </w:r>
    <w:r w:rsidR="005C0117" w:rsidRPr="006B0C4C">
      <w:rPr>
        <w:rtl/>
      </w:rPr>
      <w:tab/>
    </w:r>
    <w:r w:rsidR="005C0117" w:rsidRPr="006B0C4C">
      <w:rPr>
        <w:rFonts w:hint="cs"/>
        <w:rtl/>
      </w:rPr>
      <w:t xml:space="preserve"> </w:t>
    </w:r>
    <w:r w:rsidR="005C0117">
      <w:rPr>
        <w:rFonts w:hint="cs"/>
        <w:rtl/>
      </w:rPr>
      <w:t>تراثنا</w:t>
    </w:r>
  </w:p>
</w:hdr>
</file>

<file path=word/header25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0117" w:rsidRPr="001D63D0" w:rsidRDefault="0069066D" w:rsidP="005C0117">
    <w:pPr>
      <w:pStyle w:val="Header"/>
      <w:tabs>
        <w:tab w:val="clear" w:pos="5670"/>
        <w:tab w:val="right" w:leader="dot" w:pos="9185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732" o:spid="_x0000_s2306" type="#_x0000_t75" style="position:absolute;left:0;text-align:left;margin-left:0;margin-top:0;width:596.25pt;height:842.25pt;z-index:-251395072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5C0117">
      <w:rPr>
        <w:rFonts w:hint="cs"/>
        <w:rtl/>
      </w:rPr>
      <w:t>قراءة جديدة في كتاب « نهج البلاغة »</w:t>
    </w:r>
    <w:r w:rsidR="005C0117" w:rsidRPr="00C4070E">
      <w:rPr>
        <w:rFonts w:hint="cs"/>
        <w:rtl/>
      </w:rPr>
      <w:t xml:space="preserve"> </w:t>
    </w:r>
    <w:r w:rsidR="005C0117" w:rsidRPr="00C4070E">
      <w:rPr>
        <w:rtl/>
      </w:rPr>
      <w:tab/>
    </w:r>
    <w:r w:rsidR="005C0117" w:rsidRPr="00C4070E">
      <w:rPr>
        <w:rFonts w:hint="cs"/>
        <w:rtl/>
      </w:rPr>
      <w:t xml:space="preserve"> </w:t>
    </w:r>
    <w:r w:rsidR="005C0117">
      <w:rPr>
        <w:rFonts w:hint="cs"/>
        <w:rtl/>
      </w:rPr>
      <w:t>175</w:t>
    </w:r>
  </w:p>
</w:hdr>
</file>

<file path=word/header25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5C8E" w:rsidRDefault="0069066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730" o:spid="_x0000_s2304" type="#_x0000_t75" style="position:absolute;left:0;text-align:left;margin-left:0;margin-top:0;width:596.25pt;height:842.25pt;z-index:-251397120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25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0117" w:rsidRPr="00882C10" w:rsidRDefault="0069066D" w:rsidP="005C0117">
    <w:pPr>
      <w:pStyle w:val="Header"/>
      <w:tabs>
        <w:tab w:val="clear" w:pos="5670"/>
        <w:tab w:val="right" w:leader="dot" w:pos="9185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734" o:spid="_x0000_s2308" type="#_x0000_t75" style="position:absolute;left:0;text-align:left;margin-left:0;margin-top:0;width:596.25pt;height:842.25pt;z-index:-251393024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5C0117">
      <w:rPr>
        <w:rFonts w:hint="cs"/>
        <w:rtl/>
      </w:rPr>
      <w:t>176</w:t>
    </w:r>
    <w:r w:rsidR="005C0117" w:rsidRPr="006B0C4C">
      <w:rPr>
        <w:rFonts w:hint="cs"/>
        <w:rtl/>
      </w:rPr>
      <w:t xml:space="preserve"> </w:t>
    </w:r>
    <w:r w:rsidR="005C0117" w:rsidRPr="006B0C4C">
      <w:rPr>
        <w:rtl/>
      </w:rPr>
      <w:tab/>
    </w:r>
    <w:r w:rsidR="005C0117" w:rsidRPr="006B0C4C">
      <w:rPr>
        <w:rFonts w:hint="cs"/>
        <w:rtl/>
      </w:rPr>
      <w:t xml:space="preserve"> </w:t>
    </w:r>
    <w:r w:rsidR="005C0117">
      <w:rPr>
        <w:rFonts w:hint="cs"/>
        <w:rtl/>
      </w:rPr>
      <w:t>تراثنا</w:t>
    </w:r>
  </w:p>
</w:hdr>
</file>

<file path=word/header2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0117" w:rsidRPr="00101383" w:rsidRDefault="0069066D" w:rsidP="006254CD">
    <w:pPr>
      <w:pStyle w:val="Header"/>
      <w:tabs>
        <w:tab w:val="clear" w:pos="5670"/>
        <w:tab w:val="right" w:leader="dot" w:pos="9185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501" o:spid="_x0000_s2075" type="#_x0000_t75" style="position:absolute;left:0;text-align:left;margin-left:0;margin-top:0;width:596.25pt;height:842.25pt;z-index:-251631616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5C0117" w:rsidRPr="00101383">
      <w:rPr>
        <w:rFonts w:hint="cs"/>
        <w:rtl/>
      </w:rPr>
      <w:t xml:space="preserve">الولادة في الكعبة المعظَّمة فضيلة لعليٍّ عليه السلام </w:t>
    </w:r>
    <w:r w:rsidR="005C0117" w:rsidRPr="00101383">
      <w:rPr>
        <w:rtl/>
      </w:rPr>
      <w:tab/>
    </w:r>
    <w:r w:rsidR="005C0117" w:rsidRPr="00101383">
      <w:rPr>
        <w:rFonts w:hint="cs"/>
        <w:rtl/>
      </w:rPr>
      <w:t xml:space="preserve"> </w:t>
    </w:r>
    <w:r w:rsidR="005C0117">
      <w:rPr>
        <w:rFonts w:hint="cs"/>
        <w:rtl/>
      </w:rPr>
      <w:t>23</w:t>
    </w:r>
  </w:p>
</w:hdr>
</file>

<file path=word/header26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0117" w:rsidRPr="001D63D0" w:rsidRDefault="0069066D" w:rsidP="005C0117">
    <w:pPr>
      <w:pStyle w:val="Header"/>
      <w:tabs>
        <w:tab w:val="clear" w:pos="5670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735" o:spid="_x0000_s2309" type="#_x0000_t75" style="position:absolute;left:0;text-align:left;margin-left:0;margin-top:0;width:596.25pt;height:842.25pt;z-index:-251392000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26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5C8E" w:rsidRDefault="0069066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733" o:spid="_x0000_s2307" type="#_x0000_t75" style="position:absolute;left:0;text-align:left;margin-left:0;margin-top:0;width:596.25pt;height:842.25pt;z-index:-251394048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26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0117" w:rsidRPr="00882C10" w:rsidRDefault="0069066D" w:rsidP="005C0117">
    <w:pPr>
      <w:pStyle w:val="Header"/>
      <w:tabs>
        <w:tab w:val="clear" w:pos="5670"/>
        <w:tab w:val="right" w:leader="dot" w:pos="9185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737" o:spid="_x0000_s2311" type="#_x0000_t75" style="position:absolute;left:0;text-align:left;margin-left:0;margin-top:0;width:596.25pt;height:842.25pt;z-index:-251389952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5C0117">
      <w:rPr>
        <w:rFonts w:hint="cs"/>
        <w:rtl/>
      </w:rPr>
      <w:t>178</w:t>
    </w:r>
    <w:r w:rsidR="005C0117" w:rsidRPr="006B0C4C">
      <w:rPr>
        <w:rFonts w:hint="cs"/>
        <w:rtl/>
      </w:rPr>
      <w:t xml:space="preserve"> </w:t>
    </w:r>
    <w:r w:rsidR="005C0117" w:rsidRPr="006B0C4C">
      <w:rPr>
        <w:rtl/>
      </w:rPr>
      <w:tab/>
    </w:r>
    <w:r w:rsidR="005C0117" w:rsidRPr="006B0C4C">
      <w:rPr>
        <w:rFonts w:hint="cs"/>
        <w:rtl/>
      </w:rPr>
      <w:t xml:space="preserve"> </w:t>
    </w:r>
    <w:r w:rsidR="005C0117">
      <w:rPr>
        <w:rFonts w:hint="cs"/>
        <w:rtl/>
      </w:rPr>
      <w:t>تراثنا</w:t>
    </w:r>
  </w:p>
</w:hdr>
</file>

<file path=word/header26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0117" w:rsidRPr="005C0117" w:rsidRDefault="0069066D" w:rsidP="005C0117">
    <w:pPr>
      <w:pStyle w:val="Header"/>
      <w:tabs>
        <w:tab w:val="clear" w:pos="5670"/>
        <w:tab w:val="right" w:leader="dot" w:pos="9185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738" o:spid="_x0000_s2312" type="#_x0000_t75" style="position:absolute;left:0;text-align:left;margin-left:0;margin-top:0;width:596.25pt;height:842.25pt;z-index:-251388928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5C0117" w:rsidRPr="005C0117">
      <w:rPr>
        <w:rFonts w:hint="cs"/>
        <w:rtl/>
      </w:rPr>
      <w:t xml:space="preserve">تاريخ الأدب الشيعي في الحويزة والدورق </w:t>
    </w:r>
    <w:r w:rsidR="005C0117">
      <w:rPr>
        <w:rtl/>
      </w:rPr>
      <w:tab/>
    </w:r>
    <w:r w:rsidR="005C0117" w:rsidRPr="005C0117">
      <w:rPr>
        <w:rFonts w:hint="cs"/>
        <w:rtl/>
      </w:rPr>
      <w:t xml:space="preserve"> 179</w:t>
    </w:r>
  </w:p>
</w:hdr>
</file>

<file path=word/header26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5C8E" w:rsidRDefault="0069066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736" o:spid="_x0000_s2310" type="#_x0000_t75" style="position:absolute;left:0;text-align:left;margin-left:0;margin-top:0;width:596.25pt;height:842.25pt;z-index:-251390976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26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0117" w:rsidRPr="00882C10" w:rsidRDefault="0069066D" w:rsidP="005C0117">
    <w:pPr>
      <w:pStyle w:val="Header"/>
      <w:tabs>
        <w:tab w:val="clear" w:pos="5670"/>
        <w:tab w:val="right" w:leader="dot" w:pos="9185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740" o:spid="_x0000_s2314" type="#_x0000_t75" style="position:absolute;left:0;text-align:left;margin-left:0;margin-top:0;width:596.25pt;height:842.25pt;z-index:-251386880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5C0117">
      <w:rPr>
        <w:rFonts w:hint="cs"/>
        <w:rtl/>
      </w:rPr>
      <w:t>180</w:t>
    </w:r>
    <w:r w:rsidR="005C0117" w:rsidRPr="006B0C4C">
      <w:rPr>
        <w:rFonts w:hint="cs"/>
        <w:rtl/>
      </w:rPr>
      <w:t xml:space="preserve"> </w:t>
    </w:r>
    <w:r w:rsidR="005C0117" w:rsidRPr="006B0C4C">
      <w:rPr>
        <w:rtl/>
      </w:rPr>
      <w:tab/>
    </w:r>
    <w:r w:rsidR="005C0117" w:rsidRPr="006B0C4C">
      <w:rPr>
        <w:rFonts w:hint="cs"/>
        <w:rtl/>
      </w:rPr>
      <w:t xml:space="preserve"> </w:t>
    </w:r>
    <w:r w:rsidR="005C0117">
      <w:rPr>
        <w:rFonts w:hint="cs"/>
        <w:rtl/>
      </w:rPr>
      <w:t>تراثنا</w:t>
    </w:r>
  </w:p>
</w:hdr>
</file>

<file path=word/header26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0117" w:rsidRPr="005C0117" w:rsidRDefault="0069066D" w:rsidP="005C0117">
    <w:pPr>
      <w:pStyle w:val="Header"/>
      <w:tabs>
        <w:tab w:val="clear" w:pos="5670"/>
        <w:tab w:val="right" w:leader="dot" w:pos="9185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741" o:spid="_x0000_s2315" type="#_x0000_t75" style="position:absolute;left:0;text-align:left;margin-left:0;margin-top:0;width:596.25pt;height:842.25pt;z-index:-251385856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5C0117" w:rsidRPr="005C0117">
      <w:rPr>
        <w:rFonts w:hint="cs"/>
        <w:rtl/>
      </w:rPr>
      <w:t xml:space="preserve">تاريخ الأدب الشيعي في الحويزة والدورق </w:t>
    </w:r>
    <w:r w:rsidR="005C0117">
      <w:rPr>
        <w:rtl/>
      </w:rPr>
      <w:tab/>
    </w:r>
    <w:r w:rsidR="005C0117" w:rsidRPr="005C0117">
      <w:rPr>
        <w:rFonts w:hint="cs"/>
        <w:rtl/>
      </w:rPr>
      <w:t xml:space="preserve"> 1</w:t>
    </w:r>
    <w:r w:rsidR="005C0117">
      <w:rPr>
        <w:rFonts w:hint="cs"/>
        <w:rtl/>
      </w:rPr>
      <w:t>81</w:t>
    </w:r>
  </w:p>
</w:hdr>
</file>

<file path=word/header26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5C8E" w:rsidRDefault="0069066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739" o:spid="_x0000_s2313" type="#_x0000_t75" style="position:absolute;left:0;text-align:left;margin-left:0;margin-top:0;width:596.25pt;height:842.25pt;z-index:-251387904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26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0117" w:rsidRPr="00882C10" w:rsidRDefault="0069066D" w:rsidP="005C0117">
    <w:pPr>
      <w:pStyle w:val="Header"/>
      <w:tabs>
        <w:tab w:val="clear" w:pos="5670"/>
        <w:tab w:val="right" w:leader="dot" w:pos="9185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743" o:spid="_x0000_s2317" type="#_x0000_t75" style="position:absolute;left:0;text-align:left;margin-left:0;margin-top:0;width:596.25pt;height:842.25pt;z-index:-251383808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5C0117">
      <w:rPr>
        <w:rFonts w:hint="cs"/>
        <w:rtl/>
      </w:rPr>
      <w:t>182</w:t>
    </w:r>
    <w:r w:rsidR="005C0117" w:rsidRPr="006B0C4C">
      <w:rPr>
        <w:rFonts w:hint="cs"/>
        <w:rtl/>
      </w:rPr>
      <w:t xml:space="preserve"> </w:t>
    </w:r>
    <w:r w:rsidR="005C0117" w:rsidRPr="006B0C4C">
      <w:rPr>
        <w:rtl/>
      </w:rPr>
      <w:tab/>
    </w:r>
    <w:r w:rsidR="005C0117" w:rsidRPr="006B0C4C">
      <w:rPr>
        <w:rFonts w:hint="cs"/>
        <w:rtl/>
      </w:rPr>
      <w:t xml:space="preserve"> </w:t>
    </w:r>
    <w:r w:rsidR="005C0117">
      <w:rPr>
        <w:rFonts w:hint="cs"/>
        <w:rtl/>
      </w:rPr>
      <w:t>تراثنا</w:t>
    </w:r>
  </w:p>
</w:hdr>
</file>

<file path=word/header26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0117" w:rsidRPr="005C0117" w:rsidRDefault="0069066D" w:rsidP="005C0117">
    <w:pPr>
      <w:pStyle w:val="Header"/>
      <w:tabs>
        <w:tab w:val="clear" w:pos="5670"/>
        <w:tab w:val="right" w:leader="dot" w:pos="9185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744" o:spid="_x0000_s2318" type="#_x0000_t75" style="position:absolute;left:0;text-align:left;margin-left:0;margin-top:0;width:596.25pt;height:842.25pt;z-index:-251382784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5C0117" w:rsidRPr="005C0117">
      <w:rPr>
        <w:rFonts w:hint="cs"/>
        <w:rtl/>
      </w:rPr>
      <w:t xml:space="preserve">تاريخ الأدب الشيعي في الحويزة والدورق </w:t>
    </w:r>
    <w:r w:rsidR="005C0117">
      <w:rPr>
        <w:rtl/>
      </w:rPr>
      <w:tab/>
    </w:r>
    <w:r w:rsidR="005C0117" w:rsidRPr="005C0117">
      <w:rPr>
        <w:rFonts w:hint="cs"/>
        <w:rtl/>
      </w:rPr>
      <w:t xml:space="preserve"> 1</w:t>
    </w:r>
    <w:r w:rsidR="005C0117">
      <w:rPr>
        <w:rFonts w:hint="cs"/>
        <w:rtl/>
      </w:rPr>
      <w:t>83</w:t>
    </w:r>
  </w:p>
</w:hdr>
</file>

<file path=word/header2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5C8E" w:rsidRDefault="0069066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499" o:spid="_x0000_s2073" type="#_x0000_t75" style="position:absolute;left:0;text-align:left;margin-left:0;margin-top:0;width:596.25pt;height:842.25pt;z-index:-251633664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27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5C8E" w:rsidRDefault="0069066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742" o:spid="_x0000_s2316" type="#_x0000_t75" style="position:absolute;left:0;text-align:left;margin-left:0;margin-top:0;width:596.25pt;height:842.25pt;z-index:-251384832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27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0117" w:rsidRPr="00882C10" w:rsidRDefault="0069066D" w:rsidP="005C0117">
    <w:pPr>
      <w:pStyle w:val="Header"/>
      <w:tabs>
        <w:tab w:val="clear" w:pos="5670"/>
        <w:tab w:val="right" w:leader="dot" w:pos="9185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746" o:spid="_x0000_s2320" type="#_x0000_t75" style="position:absolute;left:0;text-align:left;margin-left:0;margin-top:0;width:596.25pt;height:842.25pt;z-index:-251380736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5C0117">
      <w:rPr>
        <w:rFonts w:hint="cs"/>
        <w:rtl/>
      </w:rPr>
      <w:t>184</w:t>
    </w:r>
    <w:r w:rsidR="005C0117" w:rsidRPr="006B0C4C">
      <w:rPr>
        <w:rFonts w:hint="cs"/>
        <w:rtl/>
      </w:rPr>
      <w:t xml:space="preserve"> </w:t>
    </w:r>
    <w:r w:rsidR="005C0117" w:rsidRPr="006B0C4C">
      <w:rPr>
        <w:rtl/>
      </w:rPr>
      <w:tab/>
    </w:r>
    <w:r w:rsidR="005C0117" w:rsidRPr="006B0C4C">
      <w:rPr>
        <w:rFonts w:hint="cs"/>
        <w:rtl/>
      </w:rPr>
      <w:t xml:space="preserve"> </w:t>
    </w:r>
    <w:r w:rsidR="005C0117">
      <w:rPr>
        <w:rFonts w:hint="cs"/>
        <w:rtl/>
      </w:rPr>
      <w:t>تراثنا</w:t>
    </w:r>
  </w:p>
</w:hdr>
</file>

<file path=word/header27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0117" w:rsidRPr="005C0117" w:rsidRDefault="0069066D" w:rsidP="005C0117">
    <w:pPr>
      <w:pStyle w:val="Header"/>
      <w:tabs>
        <w:tab w:val="clear" w:pos="5670"/>
        <w:tab w:val="right" w:leader="dot" w:pos="9185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747" o:spid="_x0000_s2321" type="#_x0000_t75" style="position:absolute;left:0;text-align:left;margin-left:0;margin-top:0;width:596.25pt;height:842.25pt;z-index:-251379712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5C0117" w:rsidRPr="005C0117">
      <w:rPr>
        <w:rFonts w:hint="cs"/>
        <w:rtl/>
      </w:rPr>
      <w:t xml:space="preserve">تاريخ الأدب الشيعي في الحويزة والدورق </w:t>
    </w:r>
    <w:r w:rsidR="005C0117">
      <w:rPr>
        <w:rtl/>
      </w:rPr>
      <w:tab/>
    </w:r>
    <w:r w:rsidR="005C0117" w:rsidRPr="005C0117">
      <w:rPr>
        <w:rFonts w:hint="cs"/>
        <w:rtl/>
      </w:rPr>
      <w:t xml:space="preserve"> 1</w:t>
    </w:r>
    <w:r w:rsidR="005C0117">
      <w:rPr>
        <w:rFonts w:hint="cs"/>
        <w:rtl/>
      </w:rPr>
      <w:t>85</w:t>
    </w:r>
  </w:p>
</w:hdr>
</file>

<file path=word/header27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5C8E" w:rsidRDefault="0069066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745" o:spid="_x0000_s2319" type="#_x0000_t75" style="position:absolute;left:0;text-align:left;margin-left:0;margin-top:0;width:596.25pt;height:842.25pt;z-index:-251381760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27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0117" w:rsidRPr="00882C10" w:rsidRDefault="0069066D" w:rsidP="005C0117">
    <w:pPr>
      <w:pStyle w:val="Header"/>
      <w:tabs>
        <w:tab w:val="clear" w:pos="5670"/>
        <w:tab w:val="right" w:leader="dot" w:pos="9185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749" o:spid="_x0000_s2323" type="#_x0000_t75" style="position:absolute;left:0;text-align:left;margin-left:0;margin-top:0;width:596.25pt;height:842.25pt;z-index:-251377664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5C0117">
      <w:rPr>
        <w:rFonts w:hint="cs"/>
        <w:rtl/>
      </w:rPr>
      <w:t>186</w:t>
    </w:r>
    <w:r w:rsidR="005C0117" w:rsidRPr="006B0C4C">
      <w:rPr>
        <w:rFonts w:hint="cs"/>
        <w:rtl/>
      </w:rPr>
      <w:t xml:space="preserve"> </w:t>
    </w:r>
    <w:r w:rsidR="005C0117" w:rsidRPr="006B0C4C">
      <w:rPr>
        <w:rtl/>
      </w:rPr>
      <w:tab/>
    </w:r>
    <w:r w:rsidR="005C0117" w:rsidRPr="006B0C4C">
      <w:rPr>
        <w:rFonts w:hint="cs"/>
        <w:rtl/>
      </w:rPr>
      <w:t xml:space="preserve"> </w:t>
    </w:r>
    <w:r w:rsidR="005C0117">
      <w:rPr>
        <w:rFonts w:hint="cs"/>
        <w:rtl/>
      </w:rPr>
      <w:t>تراثنا</w:t>
    </w:r>
  </w:p>
</w:hdr>
</file>

<file path=word/header27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0117" w:rsidRPr="005C0117" w:rsidRDefault="0069066D" w:rsidP="005C0117">
    <w:pPr>
      <w:pStyle w:val="Header"/>
      <w:tabs>
        <w:tab w:val="clear" w:pos="5670"/>
        <w:tab w:val="right" w:leader="dot" w:pos="9185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750" o:spid="_x0000_s2324" type="#_x0000_t75" style="position:absolute;left:0;text-align:left;margin-left:0;margin-top:0;width:596.25pt;height:842.25pt;z-index:-251376640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5C0117" w:rsidRPr="005C0117">
      <w:rPr>
        <w:rFonts w:hint="cs"/>
        <w:rtl/>
      </w:rPr>
      <w:t xml:space="preserve">تاريخ الأدب الشيعي في الحويزة والدورق </w:t>
    </w:r>
    <w:r w:rsidR="005C0117">
      <w:rPr>
        <w:rtl/>
      </w:rPr>
      <w:tab/>
    </w:r>
    <w:r w:rsidR="005C0117" w:rsidRPr="005C0117">
      <w:rPr>
        <w:rFonts w:hint="cs"/>
        <w:rtl/>
      </w:rPr>
      <w:t xml:space="preserve"> 1</w:t>
    </w:r>
    <w:r w:rsidR="005C0117">
      <w:rPr>
        <w:rFonts w:hint="cs"/>
        <w:rtl/>
      </w:rPr>
      <w:t>87</w:t>
    </w:r>
  </w:p>
</w:hdr>
</file>

<file path=word/header27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5C8E" w:rsidRDefault="0069066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748" o:spid="_x0000_s2322" type="#_x0000_t75" style="position:absolute;left:0;text-align:left;margin-left:0;margin-top:0;width:596.25pt;height:842.25pt;z-index:-251378688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27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0117" w:rsidRPr="00882C10" w:rsidRDefault="0069066D" w:rsidP="005C0117">
    <w:pPr>
      <w:pStyle w:val="Header"/>
      <w:tabs>
        <w:tab w:val="clear" w:pos="5670"/>
        <w:tab w:val="right" w:leader="dot" w:pos="9185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752" o:spid="_x0000_s2326" type="#_x0000_t75" style="position:absolute;left:0;text-align:left;margin-left:0;margin-top:0;width:596.25pt;height:842.25pt;z-index:-251374592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5C0117">
      <w:rPr>
        <w:rFonts w:hint="cs"/>
        <w:rtl/>
      </w:rPr>
      <w:t>188</w:t>
    </w:r>
    <w:r w:rsidR="005C0117" w:rsidRPr="006B0C4C">
      <w:rPr>
        <w:rFonts w:hint="cs"/>
        <w:rtl/>
      </w:rPr>
      <w:t xml:space="preserve"> </w:t>
    </w:r>
    <w:r w:rsidR="005C0117" w:rsidRPr="006B0C4C">
      <w:rPr>
        <w:rtl/>
      </w:rPr>
      <w:tab/>
    </w:r>
    <w:r w:rsidR="005C0117" w:rsidRPr="006B0C4C">
      <w:rPr>
        <w:rFonts w:hint="cs"/>
        <w:rtl/>
      </w:rPr>
      <w:t xml:space="preserve"> </w:t>
    </w:r>
    <w:r w:rsidR="005C0117">
      <w:rPr>
        <w:rFonts w:hint="cs"/>
        <w:rtl/>
      </w:rPr>
      <w:t>تراثنا</w:t>
    </w:r>
  </w:p>
</w:hdr>
</file>

<file path=word/header27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0117" w:rsidRPr="005C0117" w:rsidRDefault="0069066D" w:rsidP="005C0117">
    <w:pPr>
      <w:pStyle w:val="Header"/>
      <w:tabs>
        <w:tab w:val="clear" w:pos="5670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753" o:spid="_x0000_s2327" type="#_x0000_t75" style="position:absolute;left:0;text-align:left;margin-left:0;margin-top:0;width:596.25pt;height:842.25pt;z-index:-251373568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27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5C8E" w:rsidRDefault="0069066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751" o:spid="_x0000_s2325" type="#_x0000_t75" style="position:absolute;left:0;text-align:left;margin-left:0;margin-top:0;width:596.25pt;height:842.25pt;z-index:-251375616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2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0117" w:rsidRPr="00101383" w:rsidRDefault="0069066D" w:rsidP="006254CD">
    <w:pPr>
      <w:pStyle w:val="Header"/>
      <w:tabs>
        <w:tab w:val="clear" w:pos="5670"/>
        <w:tab w:val="right" w:leader="dot" w:pos="9185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503" o:spid="_x0000_s2077" type="#_x0000_t75" style="position:absolute;left:0;text-align:left;margin-left:0;margin-top:0;width:596.25pt;height:842.25pt;z-index:-251629568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5C0117">
      <w:rPr>
        <w:rFonts w:hint="cs"/>
        <w:rtl/>
      </w:rPr>
      <w:t>24</w:t>
    </w:r>
    <w:r w:rsidR="005C0117" w:rsidRPr="00101383">
      <w:rPr>
        <w:rFonts w:hint="cs"/>
        <w:rtl/>
      </w:rPr>
      <w:t xml:space="preserve"> </w:t>
    </w:r>
    <w:r w:rsidR="005C0117" w:rsidRPr="00101383">
      <w:rPr>
        <w:rtl/>
      </w:rPr>
      <w:tab/>
    </w:r>
    <w:r w:rsidR="005C0117" w:rsidRPr="00101383">
      <w:rPr>
        <w:rFonts w:hint="cs"/>
        <w:rtl/>
      </w:rPr>
      <w:t xml:space="preserve"> تراثنا</w:t>
    </w:r>
  </w:p>
</w:hdr>
</file>

<file path=word/header28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0117" w:rsidRPr="00882C10" w:rsidRDefault="0069066D" w:rsidP="005C0117">
    <w:pPr>
      <w:pStyle w:val="Header"/>
      <w:tabs>
        <w:tab w:val="clear" w:pos="5670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755" o:spid="_x0000_s2329" type="#_x0000_t75" style="position:absolute;left:0;text-align:left;margin-left:0;margin-top:0;width:596.25pt;height:842.25pt;z-index:-251371520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28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5C8E" w:rsidRDefault="0069066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756" o:spid="_x0000_s2330" type="#_x0000_t75" style="position:absolute;left:0;text-align:left;margin-left:0;margin-top:0;width:596.25pt;height:842.25pt;z-index:-251370496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28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5C8E" w:rsidRDefault="0069066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754" o:spid="_x0000_s2328" type="#_x0000_t75" style="position:absolute;left:0;text-align:left;margin-left:0;margin-top:0;width:596.25pt;height:842.25pt;z-index:-251372544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28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5C8E" w:rsidRDefault="0069066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758" o:spid="_x0000_s2332" type="#_x0000_t75" style="position:absolute;left:0;text-align:left;margin-left:0;margin-top:0;width:596.25pt;height:842.25pt;z-index:-251368448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28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0117" w:rsidRPr="005C0117" w:rsidRDefault="0069066D" w:rsidP="005C0117">
    <w:pPr>
      <w:pStyle w:val="Header"/>
      <w:tabs>
        <w:tab w:val="clear" w:pos="5670"/>
        <w:tab w:val="right" w:leader="dot" w:pos="9185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759" o:spid="_x0000_s2333" type="#_x0000_t75" style="position:absolute;left:0;text-align:left;margin-left:0;margin-top:0;width:596.25pt;height:842.25pt;z-index:-251367424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5C0117" w:rsidRPr="005C0117">
      <w:rPr>
        <w:rFonts w:hint="cs"/>
        <w:rtl/>
      </w:rPr>
      <w:t xml:space="preserve">الباقيات الصالحات : في أُصول الدين الإِسلامي </w:t>
    </w:r>
    <w:r w:rsidR="005C0117" w:rsidRPr="005C0117">
      <w:rPr>
        <w:rtl/>
      </w:rPr>
      <w:tab/>
    </w:r>
    <w:r w:rsidR="005C0117" w:rsidRPr="005C0117">
      <w:rPr>
        <w:rFonts w:hint="cs"/>
        <w:rtl/>
      </w:rPr>
      <w:t xml:space="preserve"> 193</w:t>
    </w:r>
  </w:p>
</w:hdr>
</file>

<file path=word/header28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5C8E" w:rsidRDefault="0069066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757" o:spid="_x0000_s2331" type="#_x0000_t75" style="position:absolute;left:0;text-align:left;margin-left:0;margin-top:0;width:596.25pt;height:842.25pt;z-index:-251369472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28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0117" w:rsidRPr="00882C10" w:rsidRDefault="0069066D" w:rsidP="005C0117">
    <w:pPr>
      <w:pStyle w:val="Header"/>
      <w:tabs>
        <w:tab w:val="clear" w:pos="5670"/>
        <w:tab w:val="right" w:leader="dot" w:pos="9185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761" o:spid="_x0000_s2335" type="#_x0000_t75" style="position:absolute;left:0;text-align:left;margin-left:0;margin-top:0;width:596.25pt;height:842.25pt;z-index:-251365376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5C0117">
      <w:rPr>
        <w:rFonts w:hint="cs"/>
        <w:rtl/>
      </w:rPr>
      <w:t>194</w:t>
    </w:r>
    <w:r w:rsidR="005C0117" w:rsidRPr="006B0C4C">
      <w:rPr>
        <w:rFonts w:hint="cs"/>
        <w:rtl/>
      </w:rPr>
      <w:t xml:space="preserve"> </w:t>
    </w:r>
    <w:r w:rsidR="005C0117" w:rsidRPr="006B0C4C">
      <w:rPr>
        <w:rtl/>
      </w:rPr>
      <w:tab/>
    </w:r>
    <w:r w:rsidR="005C0117" w:rsidRPr="006B0C4C">
      <w:rPr>
        <w:rFonts w:hint="cs"/>
        <w:rtl/>
      </w:rPr>
      <w:t xml:space="preserve"> </w:t>
    </w:r>
    <w:r w:rsidR="005C0117">
      <w:rPr>
        <w:rFonts w:hint="cs"/>
        <w:rtl/>
      </w:rPr>
      <w:t>تراثنا</w:t>
    </w:r>
  </w:p>
</w:hdr>
</file>

<file path=word/header28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0117" w:rsidRPr="005C0117" w:rsidRDefault="0069066D" w:rsidP="005C0117">
    <w:pPr>
      <w:pStyle w:val="Header"/>
      <w:tabs>
        <w:tab w:val="clear" w:pos="5670"/>
        <w:tab w:val="right" w:leader="dot" w:pos="9185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762" o:spid="_x0000_s2336" type="#_x0000_t75" style="position:absolute;left:0;text-align:left;margin-left:0;margin-top:0;width:596.25pt;height:842.25pt;z-index:-251364352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5C0117" w:rsidRPr="005C0117">
      <w:rPr>
        <w:rFonts w:hint="cs"/>
        <w:rtl/>
      </w:rPr>
      <w:t xml:space="preserve">الباقيات الصالحات : في أُصول الدين الإِسلامي </w:t>
    </w:r>
    <w:r w:rsidR="005C0117" w:rsidRPr="005C0117">
      <w:rPr>
        <w:rtl/>
      </w:rPr>
      <w:tab/>
    </w:r>
    <w:r w:rsidR="005C0117" w:rsidRPr="005C0117">
      <w:rPr>
        <w:rFonts w:hint="cs"/>
        <w:rtl/>
      </w:rPr>
      <w:t xml:space="preserve"> 19</w:t>
    </w:r>
    <w:r w:rsidR="005C0117">
      <w:rPr>
        <w:rFonts w:hint="cs"/>
        <w:rtl/>
      </w:rPr>
      <w:t>5</w:t>
    </w:r>
  </w:p>
</w:hdr>
</file>

<file path=word/header28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5C8E" w:rsidRDefault="0069066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760" o:spid="_x0000_s2334" type="#_x0000_t75" style="position:absolute;left:0;text-align:left;margin-left:0;margin-top:0;width:596.25pt;height:842.25pt;z-index:-251366400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28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0117" w:rsidRPr="00882C10" w:rsidRDefault="0069066D" w:rsidP="005C0117">
    <w:pPr>
      <w:pStyle w:val="Header"/>
      <w:tabs>
        <w:tab w:val="clear" w:pos="5670"/>
        <w:tab w:val="right" w:leader="dot" w:pos="9185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764" o:spid="_x0000_s2338" type="#_x0000_t75" style="position:absolute;left:0;text-align:left;margin-left:0;margin-top:0;width:596.25pt;height:842.25pt;z-index:-251362304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5C0117">
      <w:rPr>
        <w:rFonts w:hint="cs"/>
        <w:rtl/>
      </w:rPr>
      <w:t>19</w:t>
    </w:r>
    <w:r w:rsidR="00F13218">
      <w:rPr>
        <w:rFonts w:hint="cs"/>
        <w:rtl/>
      </w:rPr>
      <w:t>6</w:t>
    </w:r>
    <w:r w:rsidR="005C0117" w:rsidRPr="006B0C4C">
      <w:rPr>
        <w:rFonts w:hint="cs"/>
        <w:rtl/>
      </w:rPr>
      <w:t xml:space="preserve"> </w:t>
    </w:r>
    <w:r w:rsidR="005C0117" w:rsidRPr="006B0C4C">
      <w:rPr>
        <w:rtl/>
      </w:rPr>
      <w:tab/>
    </w:r>
    <w:r w:rsidR="005C0117" w:rsidRPr="006B0C4C">
      <w:rPr>
        <w:rFonts w:hint="cs"/>
        <w:rtl/>
      </w:rPr>
      <w:t xml:space="preserve"> </w:t>
    </w:r>
    <w:r w:rsidR="005C0117">
      <w:rPr>
        <w:rFonts w:hint="cs"/>
        <w:rtl/>
      </w:rPr>
      <w:t>تراثنا</w:t>
    </w:r>
  </w:p>
</w:hdr>
</file>

<file path=word/header2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0117" w:rsidRPr="00101383" w:rsidRDefault="0069066D" w:rsidP="006254CD">
    <w:pPr>
      <w:pStyle w:val="Header"/>
      <w:tabs>
        <w:tab w:val="clear" w:pos="5670"/>
        <w:tab w:val="right" w:leader="dot" w:pos="9185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504" o:spid="_x0000_s2078" type="#_x0000_t75" style="position:absolute;left:0;text-align:left;margin-left:0;margin-top:0;width:596.25pt;height:842.25pt;z-index:-251628544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5C0117" w:rsidRPr="00101383">
      <w:rPr>
        <w:rFonts w:hint="cs"/>
        <w:rtl/>
      </w:rPr>
      <w:t xml:space="preserve">الولادة في الكعبة المعظَّمة فضيلة لعليٍّ عليه السلام </w:t>
    </w:r>
    <w:r w:rsidR="005C0117" w:rsidRPr="00101383">
      <w:rPr>
        <w:rtl/>
      </w:rPr>
      <w:tab/>
    </w:r>
    <w:r w:rsidR="005C0117" w:rsidRPr="00101383">
      <w:rPr>
        <w:rFonts w:hint="cs"/>
        <w:rtl/>
      </w:rPr>
      <w:t xml:space="preserve"> </w:t>
    </w:r>
    <w:r w:rsidR="005C0117">
      <w:rPr>
        <w:rFonts w:hint="cs"/>
        <w:rtl/>
      </w:rPr>
      <w:t>25</w:t>
    </w:r>
  </w:p>
</w:hdr>
</file>

<file path=word/header29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3218" w:rsidRPr="005C0117" w:rsidRDefault="0069066D" w:rsidP="005C0117">
    <w:pPr>
      <w:pStyle w:val="Header"/>
      <w:tabs>
        <w:tab w:val="clear" w:pos="5670"/>
        <w:tab w:val="right" w:leader="dot" w:pos="9185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765" o:spid="_x0000_s2339" type="#_x0000_t75" style="position:absolute;left:0;text-align:left;margin-left:0;margin-top:0;width:596.25pt;height:842.25pt;z-index:-251361280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F13218" w:rsidRPr="005C0117">
      <w:rPr>
        <w:rFonts w:hint="cs"/>
        <w:rtl/>
      </w:rPr>
      <w:t xml:space="preserve">الباقيات الصالحات : في أُصول الدين الإِسلامي </w:t>
    </w:r>
    <w:r w:rsidR="00F13218" w:rsidRPr="005C0117">
      <w:rPr>
        <w:rtl/>
      </w:rPr>
      <w:tab/>
    </w:r>
    <w:r w:rsidR="00F13218" w:rsidRPr="005C0117">
      <w:rPr>
        <w:rFonts w:hint="cs"/>
        <w:rtl/>
      </w:rPr>
      <w:t xml:space="preserve"> 19</w:t>
    </w:r>
    <w:r w:rsidR="00F13218">
      <w:rPr>
        <w:rFonts w:hint="cs"/>
        <w:rtl/>
      </w:rPr>
      <w:t>7</w:t>
    </w:r>
  </w:p>
</w:hdr>
</file>

<file path=word/header29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5C8E" w:rsidRDefault="0069066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763" o:spid="_x0000_s2337" type="#_x0000_t75" style="position:absolute;left:0;text-align:left;margin-left:0;margin-top:0;width:596.25pt;height:842.25pt;z-index:-251363328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29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3218" w:rsidRPr="00882C10" w:rsidRDefault="0069066D" w:rsidP="00F13218">
    <w:pPr>
      <w:pStyle w:val="Header"/>
      <w:tabs>
        <w:tab w:val="clear" w:pos="5670"/>
        <w:tab w:val="right" w:leader="dot" w:pos="9185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767" o:spid="_x0000_s2341" type="#_x0000_t75" style="position:absolute;left:0;text-align:left;margin-left:0;margin-top:0;width:596.25pt;height:842.25pt;z-index:-251359232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F13218">
      <w:rPr>
        <w:rFonts w:hint="cs"/>
        <w:rtl/>
      </w:rPr>
      <w:t>198</w:t>
    </w:r>
    <w:r w:rsidR="00F13218" w:rsidRPr="006B0C4C">
      <w:rPr>
        <w:rFonts w:hint="cs"/>
        <w:rtl/>
      </w:rPr>
      <w:t xml:space="preserve"> </w:t>
    </w:r>
    <w:r w:rsidR="00F13218" w:rsidRPr="006B0C4C">
      <w:rPr>
        <w:rtl/>
      </w:rPr>
      <w:tab/>
    </w:r>
    <w:r w:rsidR="00F13218" w:rsidRPr="006B0C4C">
      <w:rPr>
        <w:rFonts w:hint="cs"/>
        <w:rtl/>
      </w:rPr>
      <w:t xml:space="preserve"> </w:t>
    </w:r>
    <w:r w:rsidR="00F13218">
      <w:rPr>
        <w:rFonts w:hint="cs"/>
        <w:rtl/>
      </w:rPr>
      <w:t>تراثنا</w:t>
    </w:r>
  </w:p>
</w:hdr>
</file>

<file path=word/header29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3218" w:rsidRPr="005C0117" w:rsidRDefault="0069066D" w:rsidP="00F13218">
    <w:pPr>
      <w:pStyle w:val="Header"/>
      <w:tabs>
        <w:tab w:val="clear" w:pos="5670"/>
        <w:tab w:val="right" w:leader="dot" w:pos="9185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768" o:spid="_x0000_s2342" type="#_x0000_t75" style="position:absolute;left:0;text-align:left;margin-left:0;margin-top:0;width:596.25pt;height:842.25pt;z-index:-251358208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F13218" w:rsidRPr="005C0117">
      <w:rPr>
        <w:rFonts w:hint="cs"/>
        <w:rtl/>
      </w:rPr>
      <w:t xml:space="preserve">الباقيات الصالحات : في أُصول الدين الإِسلامي </w:t>
    </w:r>
    <w:r w:rsidR="00F13218" w:rsidRPr="005C0117">
      <w:rPr>
        <w:rtl/>
      </w:rPr>
      <w:tab/>
    </w:r>
    <w:r w:rsidR="00F13218" w:rsidRPr="005C0117">
      <w:rPr>
        <w:rFonts w:hint="cs"/>
        <w:rtl/>
      </w:rPr>
      <w:t xml:space="preserve"> 19</w:t>
    </w:r>
    <w:r w:rsidR="00F13218">
      <w:rPr>
        <w:rFonts w:hint="cs"/>
        <w:rtl/>
      </w:rPr>
      <w:t>9</w:t>
    </w:r>
  </w:p>
</w:hdr>
</file>

<file path=word/header29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5C8E" w:rsidRDefault="0069066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766" o:spid="_x0000_s2340" type="#_x0000_t75" style="position:absolute;left:0;text-align:left;margin-left:0;margin-top:0;width:596.25pt;height:842.25pt;z-index:-251360256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29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3218" w:rsidRPr="00882C10" w:rsidRDefault="0069066D" w:rsidP="00F13218">
    <w:pPr>
      <w:pStyle w:val="Header"/>
      <w:tabs>
        <w:tab w:val="clear" w:pos="5670"/>
        <w:tab w:val="right" w:leader="dot" w:pos="9185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770" o:spid="_x0000_s2344" type="#_x0000_t75" style="position:absolute;left:0;text-align:left;margin-left:0;margin-top:0;width:596.25pt;height:842.25pt;z-index:-251356160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F13218">
      <w:rPr>
        <w:rFonts w:hint="cs"/>
        <w:rtl/>
      </w:rPr>
      <w:t>200</w:t>
    </w:r>
    <w:r w:rsidR="00F13218" w:rsidRPr="006B0C4C">
      <w:rPr>
        <w:rFonts w:hint="cs"/>
        <w:rtl/>
      </w:rPr>
      <w:t xml:space="preserve"> </w:t>
    </w:r>
    <w:r w:rsidR="00F13218" w:rsidRPr="006B0C4C">
      <w:rPr>
        <w:rtl/>
      </w:rPr>
      <w:tab/>
    </w:r>
    <w:r w:rsidR="00F13218" w:rsidRPr="006B0C4C">
      <w:rPr>
        <w:rFonts w:hint="cs"/>
        <w:rtl/>
      </w:rPr>
      <w:t xml:space="preserve"> </w:t>
    </w:r>
    <w:r w:rsidR="00F13218">
      <w:rPr>
        <w:rFonts w:hint="cs"/>
        <w:rtl/>
      </w:rPr>
      <w:t>تراثنا</w:t>
    </w:r>
  </w:p>
</w:hdr>
</file>

<file path=word/header29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3218" w:rsidRPr="005C0117" w:rsidRDefault="0069066D" w:rsidP="00F13218">
    <w:pPr>
      <w:pStyle w:val="Header"/>
      <w:tabs>
        <w:tab w:val="clear" w:pos="5670"/>
        <w:tab w:val="right" w:leader="dot" w:pos="9185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771" o:spid="_x0000_s2345" type="#_x0000_t75" style="position:absolute;left:0;text-align:left;margin-left:0;margin-top:0;width:596.25pt;height:842.25pt;z-index:-251355136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F13218" w:rsidRPr="005C0117">
      <w:rPr>
        <w:rFonts w:hint="cs"/>
        <w:rtl/>
      </w:rPr>
      <w:t xml:space="preserve">الباقيات الصالحات : في أُصول الدين الإِسلامي </w:t>
    </w:r>
    <w:r w:rsidR="00F13218" w:rsidRPr="005C0117">
      <w:rPr>
        <w:rtl/>
      </w:rPr>
      <w:tab/>
    </w:r>
    <w:r w:rsidR="00F13218" w:rsidRPr="005C0117">
      <w:rPr>
        <w:rFonts w:hint="cs"/>
        <w:rtl/>
      </w:rPr>
      <w:t xml:space="preserve"> </w:t>
    </w:r>
    <w:r w:rsidR="00F13218">
      <w:rPr>
        <w:rFonts w:hint="cs"/>
        <w:rtl/>
      </w:rPr>
      <w:t>201</w:t>
    </w:r>
  </w:p>
</w:hdr>
</file>

<file path=word/header29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5C8E" w:rsidRDefault="0069066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769" o:spid="_x0000_s2343" type="#_x0000_t75" style="position:absolute;left:0;text-align:left;margin-left:0;margin-top:0;width:596.25pt;height:842.25pt;z-index:-251357184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29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3218" w:rsidRPr="00882C10" w:rsidRDefault="0069066D" w:rsidP="00F13218">
    <w:pPr>
      <w:pStyle w:val="Header"/>
      <w:tabs>
        <w:tab w:val="clear" w:pos="5670"/>
        <w:tab w:val="right" w:leader="dot" w:pos="9185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773" o:spid="_x0000_s2347" type="#_x0000_t75" style="position:absolute;left:0;text-align:left;margin-left:0;margin-top:0;width:596.25pt;height:842.25pt;z-index:-251353088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F13218">
      <w:rPr>
        <w:rFonts w:hint="cs"/>
        <w:rtl/>
      </w:rPr>
      <w:t>202</w:t>
    </w:r>
    <w:r w:rsidR="00F13218" w:rsidRPr="006B0C4C">
      <w:rPr>
        <w:rFonts w:hint="cs"/>
        <w:rtl/>
      </w:rPr>
      <w:t xml:space="preserve"> </w:t>
    </w:r>
    <w:r w:rsidR="00F13218" w:rsidRPr="006B0C4C">
      <w:rPr>
        <w:rtl/>
      </w:rPr>
      <w:tab/>
    </w:r>
    <w:r w:rsidR="00F13218" w:rsidRPr="006B0C4C">
      <w:rPr>
        <w:rFonts w:hint="cs"/>
        <w:rtl/>
      </w:rPr>
      <w:t xml:space="preserve"> </w:t>
    </w:r>
    <w:r w:rsidR="00F13218">
      <w:rPr>
        <w:rFonts w:hint="cs"/>
        <w:rtl/>
      </w:rPr>
      <w:t>تراثنا</w:t>
    </w:r>
  </w:p>
</w:hdr>
</file>

<file path=word/header29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3218" w:rsidRPr="005C0117" w:rsidRDefault="0069066D" w:rsidP="00F13218">
    <w:pPr>
      <w:pStyle w:val="Header"/>
      <w:tabs>
        <w:tab w:val="clear" w:pos="5670"/>
        <w:tab w:val="right" w:leader="dot" w:pos="9185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774" o:spid="_x0000_s2348" type="#_x0000_t75" style="position:absolute;left:0;text-align:left;margin-left:0;margin-top:0;width:596.25pt;height:842.25pt;z-index:-251352064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F13218" w:rsidRPr="005C0117">
      <w:rPr>
        <w:rFonts w:hint="cs"/>
        <w:rtl/>
      </w:rPr>
      <w:t xml:space="preserve">الباقيات الصالحات : في أُصول الدين الإِسلامي </w:t>
    </w:r>
    <w:r w:rsidR="00F13218" w:rsidRPr="005C0117">
      <w:rPr>
        <w:rtl/>
      </w:rPr>
      <w:tab/>
    </w:r>
    <w:r w:rsidR="00F13218" w:rsidRPr="005C0117">
      <w:rPr>
        <w:rFonts w:hint="cs"/>
        <w:rtl/>
      </w:rPr>
      <w:t xml:space="preserve"> </w:t>
    </w:r>
    <w:r w:rsidR="00F13218">
      <w:rPr>
        <w:rFonts w:hint="cs"/>
        <w:rtl/>
      </w:rPr>
      <w:t>203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5C8E" w:rsidRDefault="0069066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475" o:spid="_x0000_s2049" type="#_x0000_t75" style="position:absolute;left:0;text-align:left;margin-left:0;margin-top:0;width:596.25pt;height:842.25pt;z-index:-251658240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3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5C8E" w:rsidRDefault="0069066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502" o:spid="_x0000_s2076" type="#_x0000_t75" style="position:absolute;left:0;text-align:left;margin-left:0;margin-top:0;width:596.25pt;height:842.25pt;z-index:-251630592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30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5C8E" w:rsidRDefault="0069066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772" o:spid="_x0000_s2346" type="#_x0000_t75" style="position:absolute;left:0;text-align:left;margin-left:0;margin-top:0;width:596.25pt;height:842.25pt;z-index:-251354112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30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3218" w:rsidRPr="00882C10" w:rsidRDefault="0069066D" w:rsidP="00F13218">
    <w:pPr>
      <w:pStyle w:val="Header"/>
      <w:tabs>
        <w:tab w:val="clear" w:pos="5670"/>
        <w:tab w:val="right" w:leader="dot" w:pos="9185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776" o:spid="_x0000_s2350" type="#_x0000_t75" style="position:absolute;left:0;text-align:left;margin-left:0;margin-top:0;width:596.25pt;height:842.25pt;z-index:-251350016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F13218">
      <w:rPr>
        <w:rFonts w:hint="cs"/>
        <w:rtl/>
      </w:rPr>
      <w:t>204</w:t>
    </w:r>
    <w:r w:rsidR="00F13218" w:rsidRPr="006B0C4C">
      <w:rPr>
        <w:rFonts w:hint="cs"/>
        <w:rtl/>
      </w:rPr>
      <w:t xml:space="preserve"> </w:t>
    </w:r>
    <w:r w:rsidR="00F13218" w:rsidRPr="006B0C4C">
      <w:rPr>
        <w:rtl/>
      </w:rPr>
      <w:tab/>
    </w:r>
    <w:r w:rsidR="00F13218" w:rsidRPr="006B0C4C">
      <w:rPr>
        <w:rFonts w:hint="cs"/>
        <w:rtl/>
      </w:rPr>
      <w:t xml:space="preserve"> </w:t>
    </w:r>
    <w:r w:rsidR="00F13218">
      <w:rPr>
        <w:rFonts w:hint="cs"/>
        <w:rtl/>
      </w:rPr>
      <w:t>تراثنا</w:t>
    </w:r>
  </w:p>
</w:hdr>
</file>

<file path=word/header30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3218" w:rsidRPr="005C0117" w:rsidRDefault="0069066D" w:rsidP="00F13218">
    <w:pPr>
      <w:pStyle w:val="Header"/>
      <w:tabs>
        <w:tab w:val="clear" w:pos="5670"/>
        <w:tab w:val="right" w:leader="dot" w:pos="9185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777" o:spid="_x0000_s2351" type="#_x0000_t75" style="position:absolute;left:0;text-align:left;margin-left:0;margin-top:0;width:596.25pt;height:842.25pt;z-index:-251348992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F13218" w:rsidRPr="005C0117">
      <w:rPr>
        <w:rFonts w:hint="cs"/>
        <w:rtl/>
      </w:rPr>
      <w:t xml:space="preserve">الباقيات الصالحات : في أُصول الدين الإِسلامي </w:t>
    </w:r>
    <w:r w:rsidR="00F13218" w:rsidRPr="005C0117">
      <w:rPr>
        <w:rtl/>
      </w:rPr>
      <w:tab/>
    </w:r>
    <w:r w:rsidR="00F13218" w:rsidRPr="005C0117">
      <w:rPr>
        <w:rFonts w:hint="cs"/>
        <w:rtl/>
      </w:rPr>
      <w:t xml:space="preserve"> </w:t>
    </w:r>
    <w:r w:rsidR="00F13218">
      <w:rPr>
        <w:rFonts w:hint="cs"/>
        <w:rtl/>
      </w:rPr>
      <w:t>205</w:t>
    </w:r>
  </w:p>
</w:hdr>
</file>

<file path=word/header30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5C8E" w:rsidRDefault="0069066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775" o:spid="_x0000_s2349" type="#_x0000_t75" style="position:absolute;left:0;text-align:left;margin-left:0;margin-top:0;width:596.25pt;height:842.25pt;z-index:-251351040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30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3218" w:rsidRPr="00882C10" w:rsidRDefault="0069066D" w:rsidP="00F13218">
    <w:pPr>
      <w:pStyle w:val="Header"/>
      <w:tabs>
        <w:tab w:val="clear" w:pos="5670"/>
        <w:tab w:val="right" w:leader="dot" w:pos="9185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779" o:spid="_x0000_s2353" type="#_x0000_t75" style="position:absolute;left:0;text-align:left;margin-left:0;margin-top:0;width:596.25pt;height:842.25pt;z-index:-251346944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F13218">
      <w:rPr>
        <w:rFonts w:hint="cs"/>
        <w:rtl/>
      </w:rPr>
      <w:t>206</w:t>
    </w:r>
    <w:r w:rsidR="00F13218" w:rsidRPr="006B0C4C">
      <w:rPr>
        <w:rFonts w:hint="cs"/>
        <w:rtl/>
      </w:rPr>
      <w:t xml:space="preserve"> </w:t>
    </w:r>
    <w:r w:rsidR="00F13218" w:rsidRPr="006B0C4C">
      <w:rPr>
        <w:rtl/>
      </w:rPr>
      <w:tab/>
    </w:r>
    <w:r w:rsidR="00F13218" w:rsidRPr="006B0C4C">
      <w:rPr>
        <w:rFonts w:hint="cs"/>
        <w:rtl/>
      </w:rPr>
      <w:t xml:space="preserve"> </w:t>
    </w:r>
    <w:r w:rsidR="00F13218">
      <w:rPr>
        <w:rFonts w:hint="cs"/>
        <w:rtl/>
      </w:rPr>
      <w:t>تراثنا</w:t>
    </w:r>
  </w:p>
</w:hdr>
</file>

<file path=word/header30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3218" w:rsidRPr="005C0117" w:rsidRDefault="0069066D" w:rsidP="00F13218">
    <w:pPr>
      <w:pStyle w:val="Header"/>
      <w:tabs>
        <w:tab w:val="clear" w:pos="5670"/>
        <w:tab w:val="right" w:leader="dot" w:pos="9185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780" o:spid="_x0000_s2354" type="#_x0000_t75" style="position:absolute;left:0;text-align:left;margin-left:0;margin-top:0;width:596.25pt;height:842.25pt;z-index:-251345920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F13218" w:rsidRPr="005C0117">
      <w:rPr>
        <w:rFonts w:hint="cs"/>
        <w:rtl/>
      </w:rPr>
      <w:t xml:space="preserve">الباقيات الصالحات : في أُصول الدين الإِسلامي </w:t>
    </w:r>
    <w:r w:rsidR="00F13218" w:rsidRPr="005C0117">
      <w:rPr>
        <w:rtl/>
      </w:rPr>
      <w:tab/>
    </w:r>
    <w:r w:rsidR="00F13218" w:rsidRPr="005C0117">
      <w:rPr>
        <w:rFonts w:hint="cs"/>
        <w:rtl/>
      </w:rPr>
      <w:t xml:space="preserve"> </w:t>
    </w:r>
    <w:r w:rsidR="00F13218">
      <w:rPr>
        <w:rFonts w:hint="cs"/>
        <w:rtl/>
      </w:rPr>
      <w:t>207</w:t>
    </w:r>
  </w:p>
</w:hdr>
</file>

<file path=word/header30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5C8E" w:rsidRDefault="0069066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778" o:spid="_x0000_s2352" type="#_x0000_t75" style="position:absolute;left:0;text-align:left;margin-left:0;margin-top:0;width:596.25pt;height:842.25pt;z-index:-251347968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30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3218" w:rsidRPr="00882C10" w:rsidRDefault="0069066D" w:rsidP="00F13218">
    <w:pPr>
      <w:pStyle w:val="Header"/>
      <w:tabs>
        <w:tab w:val="clear" w:pos="5670"/>
        <w:tab w:val="right" w:leader="dot" w:pos="9185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782" o:spid="_x0000_s2356" type="#_x0000_t75" style="position:absolute;left:0;text-align:left;margin-left:0;margin-top:0;width:596.25pt;height:842.25pt;z-index:-251343872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F13218">
      <w:rPr>
        <w:rFonts w:hint="cs"/>
        <w:rtl/>
      </w:rPr>
      <w:t>208</w:t>
    </w:r>
    <w:r w:rsidR="00F13218" w:rsidRPr="006B0C4C">
      <w:rPr>
        <w:rFonts w:hint="cs"/>
        <w:rtl/>
      </w:rPr>
      <w:t xml:space="preserve"> </w:t>
    </w:r>
    <w:r w:rsidR="00F13218" w:rsidRPr="006B0C4C">
      <w:rPr>
        <w:rtl/>
      </w:rPr>
      <w:tab/>
    </w:r>
    <w:r w:rsidR="00F13218" w:rsidRPr="006B0C4C">
      <w:rPr>
        <w:rFonts w:hint="cs"/>
        <w:rtl/>
      </w:rPr>
      <w:t xml:space="preserve"> </w:t>
    </w:r>
    <w:r w:rsidR="00F13218">
      <w:rPr>
        <w:rFonts w:hint="cs"/>
        <w:rtl/>
      </w:rPr>
      <w:t>تراثنا</w:t>
    </w:r>
  </w:p>
</w:hdr>
</file>

<file path=word/header30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3218" w:rsidRPr="005C0117" w:rsidRDefault="0069066D" w:rsidP="00F13218">
    <w:pPr>
      <w:pStyle w:val="Header"/>
      <w:tabs>
        <w:tab w:val="clear" w:pos="5670"/>
        <w:tab w:val="right" w:leader="dot" w:pos="9185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783" o:spid="_x0000_s2357" type="#_x0000_t75" style="position:absolute;left:0;text-align:left;margin-left:0;margin-top:0;width:596.25pt;height:842.25pt;z-index:-251342848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F13218" w:rsidRPr="005C0117">
      <w:rPr>
        <w:rFonts w:hint="cs"/>
        <w:rtl/>
      </w:rPr>
      <w:t xml:space="preserve">الباقيات الصالحات : في أُصول الدين الإِسلامي </w:t>
    </w:r>
    <w:r w:rsidR="00F13218" w:rsidRPr="005C0117">
      <w:rPr>
        <w:rtl/>
      </w:rPr>
      <w:tab/>
    </w:r>
    <w:r w:rsidR="00F13218" w:rsidRPr="005C0117">
      <w:rPr>
        <w:rFonts w:hint="cs"/>
        <w:rtl/>
      </w:rPr>
      <w:t xml:space="preserve"> </w:t>
    </w:r>
    <w:r w:rsidR="00F13218">
      <w:rPr>
        <w:rFonts w:hint="cs"/>
        <w:rtl/>
      </w:rPr>
      <w:t>209</w:t>
    </w:r>
  </w:p>
</w:hdr>
</file>

<file path=word/header30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5C8E" w:rsidRDefault="0069066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781" o:spid="_x0000_s2355" type="#_x0000_t75" style="position:absolute;left:0;text-align:left;margin-left:0;margin-top:0;width:596.25pt;height:842.25pt;z-index:-251344896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3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0117" w:rsidRPr="00101383" w:rsidRDefault="0069066D" w:rsidP="006254CD">
    <w:pPr>
      <w:pStyle w:val="Header"/>
      <w:tabs>
        <w:tab w:val="clear" w:pos="5670"/>
        <w:tab w:val="right" w:leader="dot" w:pos="9185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506" o:spid="_x0000_s2080" type="#_x0000_t75" style="position:absolute;left:0;text-align:left;margin-left:0;margin-top:0;width:596.25pt;height:842.25pt;z-index:-251626496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5C0117">
      <w:rPr>
        <w:rFonts w:hint="cs"/>
        <w:rtl/>
      </w:rPr>
      <w:t>26</w:t>
    </w:r>
    <w:r w:rsidR="005C0117" w:rsidRPr="00101383">
      <w:rPr>
        <w:rFonts w:hint="cs"/>
        <w:rtl/>
      </w:rPr>
      <w:t xml:space="preserve"> </w:t>
    </w:r>
    <w:r w:rsidR="005C0117" w:rsidRPr="00101383">
      <w:rPr>
        <w:rtl/>
      </w:rPr>
      <w:tab/>
    </w:r>
    <w:r w:rsidR="005C0117" w:rsidRPr="00101383">
      <w:rPr>
        <w:rFonts w:hint="cs"/>
        <w:rtl/>
      </w:rPr>
      <w:t xml:space="preserve"> تراثنا</w:t>
    </w:r>
  </w:p>
</w:hdr>
</file>

<file path=word/header31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3218" w:rsidRPr="00882C10" w:rsidRDefault="0069066D" w:rsidP="00F13218">
    <w:pPr>
      <w:pStyle w:val="Header"/>
      <w:tabs>
        <w:tab w:val="clear" w:pos="5670"/>
        <w:tab w:val="right" w:leader="dot" w:pos="9185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785" o:spid="_x0000_s2359" type="#_x0000_t75" style="position:absolute;left:0;text-align:left;margin-left:0;margin-top:0;width:596.25pt;height:842.25pt;z-index:-251340800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F13218">
      <w:rPr>
        <w:rFonts w:hint="cs"/>
        <w:rtl/>
      </w:rPr>
      <w:t>210</w:t>
    </w:r>
    <w:r w:rsidR="00F13218" w:rsidRPr="006B0C4C">
      <w:rPr>
        <w:rFonts w:hint="cs"/>
        <w:rtl/>
      </w:rPr>
      <w:t xml:space="preserve"> </w:t>
    </w:r>
    <w:r w:rsidR="00F13218" w:rsidRPr="006B0C4C">
      <w:rPr>
        <w:rtl/>
      </w:rPr>
      <w:tab/>
    </w:r>
    <w:r w:rsidR="00F13218" w:rsidRPr="006B0C4C">
      <w:rPr>
        <w:rFonts w:hint="cs"/>
        <w:rtl/>
      </w:rPr>
      <w:t xml:space="preserve"> </w:t>
    </w:r>
    <w:r w:rsidR="00F13218">
      <w:rPr>
        <w:rFonts w:hint="cs"/>
        <w:rtl/>
      </w:rPr>
      <w:t>تراثنا</w:t>
    </w:r>
  </w:p>
</w:hdr>
</file>

<file path=word/header31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3218" w:rsidRPr="005C0117" w:rsidRDefault="0069066D" w:rsidP="00F13218">
    <w:pPr>
      <w:pStyle w:val="Header"/>
      <w:tabs>
        <w:tab w:val="clear" w:pos="5670"/>
        <w:tab w:val="right" w:leader="dot" w:pos="9185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786" o:spid="_x0000_s2360" type="#_x0000_t75" style="position:absolute;left:0;text-align:left;margin-left:0;margin-top:0;width:596.25pt;height:842.25pt;z-index:-251339776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F13218" w:rsidRPr="005C0117">
      <w:rPr>
        <w:rFonts w:hint="cs"/>
        <w:rtl/>
      </w:rPr>
      <w:t xml:space="preserve">الباقيات الصالحات : في أُصول الدين الإِسلامي </w:t>
    </w:r>
    <w:r w:rsidR="00F13218" w:rsidRPr="005C0117">
      <w:rPr>
        <w:rtl/>
      </w:rPr>
      <w:tab/>
    </w:r>
    <w:r w:rsidR="00F13218" w:rsidRPr="005C0117">
      <w:rPr>
        <w:rFonts w:hint="cs"/>
        <w:rtl/>
      </w:rPr>
      <w:t xml:space="preserve"> </w:t>
    </w:r>
    <w:r w:rsidR="00F13218">
      <w:rPr>
        <w:rFonts w:hint="cs"/>
        <w:rtl/>
      </w:rPr>
      <w:t>211</w:t>
    </w:r>
  </w:p>
</w:hdr>
</file>

<file path=word/header31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5C8E" w:rsidRDefault="0069066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784" o:spid="_x0000_s2358" type="#_x0000_t75" style="position:absolute;left:0;text-align:left;margin-left:0;margin-top:0;width:596.25pt;height:842.25pt;z-index:-251341824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31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3218" w:rsidRPr="00882C10" w:rsidRDefault="0069066D" w:rsidP="00F13218">
    <w:pPr>
      <w:pStyle w:val="Header"/>
      <w:tabs>
        <w:tab w:val="clear" w:pos="5670"/>
        <w:tab w:val="right" w:leader="dot" w:pos="9185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788" o:spid="_x0000_s2362" type="#_x0000_t75" style="position:absolute;left:0;text-align:left;margin-left:0;margin-top:0;width:596.25pt;height:842.25pt;z-index:-251337728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F13218">
      <w:rPr>
        <w:rFonts w:hint="cs"/>
        <w:rtl/>
      </w:rPr>
      <w:t>212</w:t>
    </w:r>
    <w:r w:rsidR="00F13218" w:rsidRPr="006B0C4C">
      <w:rPr>
        <w:rFonts w:hint="cs"/>
        <w:rtl/>
      </w:rPr>
      <w:t xml:space="preserve"> </w:t>
    </w:r>
    <w:r w:rsidR="00F13218" w:rsidRPr="006B0C4C">
      <w:rPr>
        <w:rtl/>
      </w:rPr>
      <w:tab/>
    </w:r>
    <w:r w:rsidR="00F13218" w:rsidRPr="006B0C4C">
      <w:rPr>
        <w:rFonts w:hint="cs"/>
        <w:rtl/>
      </w:rPr>
      <w:t xml:space="preserve"> </w:t>
    </w:r>
    <w:r w:rsidR="00F13218">
      <w:rPr>
        <w:rFonts w:hint="cs"/>
        <w:rtl/>
      </w:rPr>
      <w:t>تراثنا</w:t>
    </w:r>
  </w:p>
</w:hdr>
</file>

<file path=word/header31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3218" w:rsidRPr="005C0117" w:rsidRDefault="0069066D" w:rsidP="00F13218">
    <w:pPr>
      <w:pStyle w:val="Header"/>
      <w:tabs>
        <w:tab w:val="clear" w:pos="5670"/>
        <w:tab w:val="right" w:leader="dot" w:pos="9185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789" o:spid="_x0000_s2363" type="#_x0000_t75" style="position:absolute;left:0;text-align:left;margin-left:0;margin-top:0;width:596.25pt;height:842.25pt;z-index:-251336704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F13218" w:rsidRPr="005C0117">
      <w:rPr>
        <w:rFonts w:hint="cs"/>
        <w:rtl/>
      </w:rPr>
      <w:t xml:space="preserve">الباقيات الصالحات : في أُصول الدين الإِسلامي </w:t>
    </w:r>
    <w:r w:rsidR="00F13218" w:rsidRPr="005C0117">
      <w:rPr>
        <w:rtl/>
      </w:rPr>
      <w:tab/>
    </w:r>
    <w:r w:rsidR="00F13218" w:rsidRPr="005C0117">
      <w:rPr>
        <w:rFonts w:hint="cs"/>
        <w:rtl/>
      </w:rPr>
      <w:t xml:space="preserve"> </w:t>
    </w:r>
    <w:r w:rsidR="00F13218">
      <w:rPr>
        <w:rFonts w:hint="cs"/>
        <w:rtl/>
      </w:rPr>
      <w:t>213</w:t>
    </w:r>
  </w:p>
</w:hdr>
</file>

<file path=word/header31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5C8E" w:rsidRDefault="0069066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787" o:spid="_x0000_s2361" type="#_x0000_t75" style="position:absolute;left:0;text-align:left;margin-left:0;margin-top:0;width:596.25pt;height:842.25pt;z-index:-251338752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31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3218" w:rsidRPr="00882C10" w:rsidRDefault="0069066D" w:rsidP="00F13218">
    <w:pPr>
      <w:pStyle w:val="Header"/>
      <w:tabs>
        <w:tab w:val="clear" w:pos="5670"/>
        <w:tab w:val="right" w:leader="dot" w:pos="9185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791" o:spid="_x0000_s2365" type="#_x0000_t75" style="position:absolute;left:0;text-align:left;margin-left:0;margin-top:0;width:596.25pt;height:842.25pt;z-index:-251334656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F13218">
      <w:rPr>
        <w:rFonts w:hint="cs"/>
        <w:rtl/>
      </w:rPr>
      <w:t>214</w:t>
    </w:r>
    <w:r w:rsidR="00F13218" w:rsidRPr="006B0C4C">
      <w:rPr>
        <w:rFonts w:hint="cs"/>
        <w:rtl/>
      </w:rPr>
      <w:t xml:space="preserve"> </w:t>
    </w:r>
    <w:r w:rsidR="00F13218" w:rsidRPr="006B0C4C">
      <w:rPr>
        <w:rtl/>
      </w:rPr>
      <w:tab/>
    </w:r>
    <w:r w:rsidR="00F13218" w:rsidRPr="006B0C4C">
      <w:rPr>
        <w:rFonts w:hint="cs"/>
        <w:rtl/>
      </w:rPr>
      <w:t xml:space="preserve"> </w:t>
    </w:r>
    <w:r w:rsidR="00F13218">
      <w:rPr>
        <w:rFonts w:hint="cs"/>
        <w:rtl/>
      </w:rPr>
      <w:t>تراثنا</w:t>
    </w:r>
  </w:p>
</w:hdr>
</file>

<file path=word/header31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3218" w:rsidRPr="005C0117" w:rsidRDefault="0069066D" w:rsidP="00F13218">
    <w:pPr>
      <w:pStyle w:val="Header"/>
      <w:tabs>
        <w:tab w:val="clear" w:pos="5670"/>
        <w:tab w:val="right" w:leader="dot" w:pos="9185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792" o:spid="_x0000_s2366" type="#_x0000_t75" style="position:absolute;left:0;text-align:left;margin-left:0;margin-top:0;width:596.25pt;height:842.25pt;z-index:-251333632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F13218" w:rsidRPr="005C0117">
      <w:rPr>
        <w:rFonts w:hint="cs"/>
        <w:rtl/>
      </w:rPr>
      <w:t xml:space="preserve">الباقيات الصالحات : في أُصول الدين الإِسلامي </w:t>
    </w:r>
    <w:r w:rsidR="00F13218" w:rsidRPr="005C0117">
      <w:rPr>
        <w:rtl/>
      </w:rPr>
      <w:tab/>
    </w:r>
    <w:r w:rsidR="00F13218" w:rsidRPr="005C0117">
      <w:rPr>
        <w:rFonts w:hint="cs"/>
        <w:rtl/>
      </w:rPr>
      <w:t xml:space="preserve"> </w:t>
    </w:r>
    <w:r w:rsidR="00F13218">
      <w:rPr>
        <w:rFonts w:hint="cs"/>
        <w:rtl/>
      </w:rPr>
      <w:t>215</w:t>
    </w:r>
  </w:p>
</w:hdr>
</file>

<file path=word/header31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5C8E" w:rsidRDefault="0069066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790" o:spid="_x0000_s2364" type="#_x0000_t75" style="position:absolute;left:0;text-align:left;margin-left:0;margin-top:0;width:596.25pt;height:842.25pt;z-index:-251335680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31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3218" w:rsidRPr="00882C10" w:rsidRDefault="0069066D" w:rsidP="00F13218">
    <w:pPr>
      <w:pStyle w:val="Header"/>
      <w:tabs>
        <w:tab w:val="clear" w:pos="5670"/>
        <w:tab w:val="right" w:leader="dot" w:pos="9185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794" o:spid="_x0000_s2368" type="#_x0000_t75" style="position:absolute;left:0;text-align:left;margin-left:0;margin-top:0;width:596.25pt;height:842.25pt;z-index:-251331584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F13218">
      <w:rPr>
        <w:rFonts w:hint="cs"/>
        <w:rtl/>
      </w:rPr>
      <w:t>216</w:t>
    </w:r>
    <w:r w:rsidR="00F13218" w:rsidRPr="006B0C4C">
      <w:rPr>
        <w:rFonts w:hint="cs"/>
        <w:rtl/>
      </w:rPr>
      <w:t xml:space="preserve"> </w:t>
    </w:r>
    <w:r w:rsidR="00F13218" w:rsidRPr="006B0C4C">
      <w:rPr>
        <w:rtl/>
      </w:rPr>
      <w:tab/>
    </w:r>
    <w:r w:rsidR="00F13218" w:rsidRPr="006B0C4C">
      <w:rPr>
        <w:rFonts w:hint="cs"/>
        <w:rtl/>
      </w:rPr>
      <w:t xml:space="preserve"> </w:t>
    </w:r>
    <w:r w:rsidR="00F13218">
      <w:rPr>
        <w:rFonts w:hint="cs"/>
        <w:rtl/>
      </w:rPr>
      <w:t>تراثنا</w:t>
    </w:r>
  </w:p>
</w:hdr>
</file>

<file path=word/header3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0117" w:rsidRPr="00101383" w:rsidRDefault="0069066D" w:rsidP="006254CD">
    <w:pPr>
      <w:pStyle w:val="Header"/>
      <w:tabs>
        <w:tab w:val="clear" w:pos="5670"/>
        <w:tab w:val="right" w:leader="dot" w:pos="9185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507" o:spid="_x0000_s2081" type="#_x0000_t75" style="position:absolute;left:0;text-align:left;margin-left:0;margin-top:0;width:596.25pt;height:842.25pt;z-index:-251625472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5C0117" w:rsidRPr="00101383">
      <w:rPr>
        <w:rFonts w:hint="cs"/>
        <w:rtl/>
      </w:rPr>
      <w:t xml:space="preserve">الولادة في الكعبة المعظَّمة فضيلة لعليٍّ عليه السلام </w:t>
    </w:r>
    <w:r w:rsidR="005C0117" w:rsidRPr="00101383">
      <w:rPr>
        <w:rtl/>
      </w:rPr>
      <w:tab/>
    </w:r>
    <w:r w:rsidR="005C0117" w:rsidRPr="00101383">
      <w:rPr>
        <w:rFonts w:hint="cs"/>
        <w:rtl/>
      </w:rPr>
      <w:t xml:space="preserve"> </w:t>
    </w:r>
    <w:r w:rsidR="005C0117">
      <w:rPr>
        <w:rFonts w:hint="cs"/>
        <w:rtl/>
      </w:rPr>
      <w:t>27</w:t>
    </w:r>
  </w:p>
</w:hdr>
</file>

<file path=word/header32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3218" w:rsidRPr="005C0117" w:rsidRDefault="0069066D" w:rsidP="00F13218">
    <w:pPr>
      <w:pStyle w:val="Header"/>
      <w:tabs>
        <w:tab w:val="clear" w:pos="5670"/>
        <w:tab w:val="right" w:leader="dot" w:pos="9185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795" o:spid="_x0000_s2369" type="#_x0000_t75" style="position:absolute;left:0;text-align:left;margin-left:0;margin-top:0;width:596.25pt;height:842.25pt;z-index:-251330560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F13218" w:rsidRPr="005C0117">
      <w:rPr>
        <w:rFonts w:hint="cs"/>
        <w:rtl/>
      </w:rPr>
      <w:t xml:space="preserve">الباقيات الصالحات : في أُصول الدين الإِسلامي </w:t>
    </w:r>
    <w:r w:rsidR="00F13218" w:rsidRPr="005C0117">
      <w:rPr>
        <w:rtl/>
      </w:rPr>
      <w:tab/>
    </w:r>
    <w:r w:rsidR="00F13218" w:rsidRPr="005C0117">
      <w:rPr>
        <w:rFonts w:hint="cs"/>
        <w:rtl/>
      </w:rPr>
      <w:t xml:space="preserve"> </w:t>
    </w:r>
    <w:r w:rsidR="00F13218">
      <w:rPr>
        <w:rFonts w:hint="cs"/>
        <w:rtl/>
      </w:rPr>
      <w:t>217</w:t>
    </w:r>
  </w:p>
</w:hdr>
</file>

<file path=word/header32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5C8E" w:rsidRDefault="0069066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793" o:spid="_x0000_s2367" type="#_x0000_t75" style="position:absolute;left:0;text-align:left;margin-left:0;margin-top:0;width:596.25pt;height:842.25pt;z-index:-251332608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32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3218" w:rsidRPr="00882C10" w:rsidRDefault="0069066D" w:rsidP="00F13218">
    <w:pPr>
      <w:pStyle w:val="Header"/>
      <w:tabs>
        <w:tab w:val="clear" w:pos="5670"/>
        <w:tab w:val="right" w:leader="dot" w:pos="9185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797" o:spid="_x0000_s2371" type="#_x0000_t75" style="position:absolute;left:0;text-align:left;margin-left:0;margin-top:0;width:596.25pt;height:842.25pt;z-index:-251328512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F13218">
      <w:rPr>
        <w:rFonts w:hint="cs"/>
        <w:rtl/>
      </w:rPr>
      <w:t>218</w:t>
    </w:r>
    <w:r w:rsidR="00F13218" w:rsidRPr="006B0C4C">
      <w:rPr>
        <w:rFonts w:hint="cs"/>
        <w:rtl/>
      </w:rPr>
      <w:t xml:space="preserve"> </w:t>
    </w:r>
    <w:r w:rsidR="00F13218" w:rsidRPr="006B0C4C">
      <w:rPr>
        <w:rtl/>
      </w:rPr>
      <w:tab/>
    </w:r>
    <w:r w:rsidR="00F13218" w:rsidRPr="006B0C4C">
      <w:rPr>
        <w:rFonts w:hint="cs"/>
        <w:rtl/>
      </w:rPr>
      <w:t xml:space="preserve"> </w:t>
    </w:r>
    <w:r w:rsidR="00F13218">
      <w:rPr>
        <w:rFonts w:hint="cs"/>
        <w:rtl/>
      </w:rPr>
      <w:t>تراثنا</w:t>
    </w:r>
  </w:p>
</w:hdr>
</file>

<file path=word/header32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3218" w:rsidRPr="005C0117" w:rsidRDefault="0069066D" w:rsidP="00F13218">
    <w:pPr>
      <w:pStyle w:val="Header"/>
      <w:tabs>
        <w:tab w:val="clear" w:pos="5670"/>
        <w:tab w:val="right" w:leader="dot" w:pos="9185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798" o:spid="_x0000_s2372" type="#_x0000_t75" style="position:absolute;left:0;text-align:left;margin-left:0;margin-top:0;width:596.25pt;height:842.25pt;z-index:-251327488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F13218" w:rsidRPr="005C0117">
      <w:rPr>
        <w:rFonts w:hint="cs"/>
        <w:rtl/>
      </w:rPr>
      <w:t xml:space="preserve">الباقيات الصالحات : في أُصول الدين الإِسلامي </w:t>
    </w:r>
    <w:r w:rsidR="00F13218" w:rsidRPr="005C0117">
      <w:rPr>
        <w:rtl/>
      </w:rPr>
      <w:tab/>
    </w:r>
    <w:r w:rsidR="00F13218" w:rsidRPr="005C0117">
      <w:rPr>
        <w:rFonts w:hint="cs"/>
        <w:rtl/>
      </w:rPr>
      <w:t xml:space="preserve"> </w:t>
    </w:r>
    <w:r w:rsidR="00F13218">
      <w:rPr>
        <w:rFonts w:hint="cs"/>
        <w:rtl/>
      </w:rPr>
      <w:t>219</w:t>
    </w:r>
  </w:p>
</w:hdr>
</file>

<file path=word/header32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5C8E" w:rsidRDefault="0069066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796" o:spid="_x0000_s2370" type="#_x0000_t75" style="position:absolute;left:0;text-align:left;margin-left:0;margin-top:0;width:596.25pt;height:842.25pt;z-index:-251329536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32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3218" w:rsidRPr="00882C10" w:rsidRDefault="0069066D" w:rsidP="00F13218">
    <w:pPr>
      <w:pStyle w:val="Header"/>
      <w:tabs>
        <w:tab w:val="clear" w:pos="5670"/>
        <w:tab w:val="right" w:leader="dot" w:pos="9185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800" o:spid="_x0000_s2374" type="#_x0000_t75" style="position:absolute;left:0;text-align:left;margin-left:0;margin-top:0;width:596.25pt;height:842.25pt;z-index:-251325440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F13218">
      <w:rPr>
        <w:rFonts w:hint="cs"/>
        <w:rtl/>
      </w:rPr>
      <w:t>220</w:t>
    </w:r>
    <w:r w:rsidR="00F13218" w:rsidRPr="006B0C4C">
      <w:rPr>
        <w:rFonts w:hint="cs"/>
        <w:rtl/>
      </w:rPr>
      <w:t xml:space="preserve"> </w:t>
    </w:r>
    <w:r w:rsidR="00F13218" w:rsidRPr="006B0C4C">
      <w:rPr>
        <w:rtl/>
      </w:rPr>
      <w:tab/>
    </w:r>
    <w:r w:rsidR="00F13218" w:rsidRPr="006B0C4C">
      <w:rPr>
        <w:rFonts w:hint="cs"/>
        <w:rtl/>
      </w:rPr>
      <w:t xml:space="preserve"> </w:t>
    </w:r>
    <w:r w:rsidR="00F13218">
      <w:rPr>
        <w:rFonts w:hint="cs"/>
        <w:rtl/>
      </w:rPr>
      <w:t>تراثنا</w:t>
    </w:r>
  </w:p>
</w:hdr>
</file>

<file path=word/header32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3218" w:rsidRPr="005C0117" w:rsidRDefault="0069066D" w:rsidP="00F13218">
    <w:pPr>
      <w:pStyle w:val="Header"/>
      <w:tabs>
        <w:tab w:val="clear" w:pos="5670"/>
        <w:tab w:val="right" w:leader="dot" w:pos="9185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801" o:spid="_x0000_s2375" type="#_x0000_t75" style="position:absolute;left:0;text-align:left;margin-left:0;margin-top:0;width:596.25pt;height:842.25pt;z-index:-251324416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F13218" w:rsidRPr="005C0117">
      <w:rPr>
        <w:rFonts w:hint="cs"/>
        <w:rtl/>
      </w:rPr>
      <w:t xml:space="preserve">الباقيات الصالحات : في أُصول الدين الإِسلامي </w:t>
    </w:r>
    <w:r w:rsidR="00F13218" w:rsidRPr="005C0117">
      <w:rPr>
        <w:rtl/>
      </w:rPr>
      <w:tab/>
    </w:r>
    <w:r w:rsidR="00F13218" w:rsidRPr="005C0117">
      <w:rPr>
        <w:rFonts w:hint="cs"/>
        <w:rtl/>
      </w:rPr>
      <w:t xml:space="preserve"> </w:t>
    </w:r>
    <w:r w:rsidR="00F13218">
      <w:rPr>
        <w:rFonts w:hint="cs"/>
        <w:rtl/>
      </w:rPr>
      <w:t>221</w:t>
    </w:r>
  </w:p>
</w:hdr>
</file>

<file path=word/header32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5C8E" w:rsidRDefault="0069066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799" o:spid="_x0000_s2373" type="#_x0000_t75" style="position:absolute;left:0;text-align:left;margin-left:0;margin-top:0;width:596.25pt;height:842.25pt;z-index:-251326464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32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3218" w:rsidRPr="00882C10" w:rsidRDefault="0069066D" w:rsidP="00F13218">
    <w:pPr>
      <w:pStyle w:val="Header"/>
      <w:tabs>
        <w:tab w:val="clear" w:pos="5670"/>
        <w:tab w:val="right" w:leader="dot" w:pos="9185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803" o:spid="_x0000_s2377" type="#_x0000_t75" style="position:absolute;left:0;text-align:left;margin-left:0;margin-top:0;width:596.25pt;height:842.25pt;z-index:-251322368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F13218">
      <w:rPr>
        <w:rFonts w:hint="cs"/>
        <w:rtl/>
      </w:rPr>
      <w:t>222</w:t>
    </w:r>
    <w:r w:rsidR="00F13218" w:rsidRPr="006B0C4C">
      <w:rPr>
        <w:rFonts w:hint="cs"/>
        <w:rtl/>
      </w:rPr>
      <w:t xml:space="preserve"> </w:t>
    </w:r>
    <w:r w:rsidR="00F13218" w:rsidRPr="006B0C4C">
      <w:rPr>
        <w:rtl/>
      </w:rPr>
      <w:tab/>
    </w:r>
    <w:r w:rsidR="00F13218" w:rsidRPr="006B0C4C">
      <w:rPr>
        <w:rFonts w:hint="cs"/>
        <w:rtl/>
      </w:rPr>
      <w:t xml:space="preserve"> </w:t>
    </w:r>
    <w:r w:rsidR="00F13218">
      <w:rPr>
        <w:rFonts w:hint="cs"/>
        <w:rtl/>
      </w:rPr>
      <w:t>تراثنا</w:t>
    </w:r>
  </w:p>
</w:hdr>
</file>

<file path=word/header32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3218" w:rsidRPr="005C0117" w:rsidRDefault="0069066D" w:rsidP="00F13218">
    <w:pPr>
      <w:pStyle w:val="Header"/>
      <w:tabs>
        <w:tab w:val="clear" w:pos="5670"/>
        <w:tab w:val="right" w:leader="dot" w:pos="9185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804" o:spid="_x0000_s2378" type="#_x0000_t75" style="position:absolute;left:0;text-align:left;margin-left:0;margin-top:0;width:596.25pt;height:842.25pt;z-index:-251321344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F13218" w:rsidRPr="005C0117">
      <w:rPr>
        <w:rFonts w:hint="cs"/>
        <w:rtl/>
      </w:rPr>
      <w:t xml:space="preserve">الباقيات الصالحات : في أُصول الدين الإِسلامي </w:t>
    </w:r>
    <w:r w:rsidR="00F13218" w:rsidRPr="005C0117">
      <w:rPr>
        <w:rtl/>
      </w:rPr>
      <w:tab/>
    </w:r>
    <w:r w:rsidR="00F13218" w:rsidRPr="005C0117">
      <w:rPr>
        <w:rFonts w:hint="cs"/>
        <w:rtl/>
      </w:rPr>
      <w:t xml:space="preserve"> </w:t>
    </w:r>
    <w:r w:rsidR="00F13218">
      <w:rPr>
        <w:rFonts w:hint="cs"/>
        <w:rtl/>
      </w:rPr>
      <w:t>223</w:t>
    </w:r>
  </w:p>
</w:hdr>
</file>

<file path=word/header3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5C8E" w:rsidRDefault="0069066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505" o:spid="_x0000_s2079" type="#_x0000_t75" style="position:absolute;left:0;text-align:left;margin-left:0;margin-top:0;width:596.25pt;height:842.25pt;z-index:-251627520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33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5C8E" w:rsidRDefault="0069066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802" o:spid="_x0000_s2376" type="#_x0000_t75" style="position:absolute;left:0;text-align:left;margin-left:0;margin-top:0;width:596.25pt;height:842.25pt;z-index:-251323392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33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3218" w:rsidRPr="00882C10" w:rsidRDefault="0069066D" w:rsidP="00F13218">
    <w:pPr>
      <w:pStyle w:val="Header"/>
      <w:tabs>
        <w:tab w:val="clear" w:pos="5670"/>
        <w:tab w:val="right" w:leader="dot" w:pos="9185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806" o:spid="_x0000_s2380" type="#_x0000_t75" style="position:absolute;left:0;text-align:left;margin-left:0;margin-top:0;width:596.25pt;height:842.25pt;z-index:-251319296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F13218">
      <w:rPr>
        <w:rFonts w:hint="cs"/>
        <w:rtl/>
      </w:rPr>
      <w:t>224</w:t>
    </w:r>
    <w:r w:rsidR="00F13218" w:rsidRPr="006B0C4C">
      <w:rPr>
        <w:rFonts w:hint="cs"/>
        <w:rtl/>
      </w:rPr>
      <w:t xml:space="preserve"> </w:t>
    </w:r>
    <w:r w:rsidR="00F13218" w:rsidRPr="006B0C4C">
      <w:rPr>
        <w:rtl/>
      </w:rPr>
      <w:tab/>
    </w:r>
    <w:r w:rsidR="00F13218" w:rsidRPr="006B0C4C">
      <w:rPr>
        <w:rFonts w:hint="cs"/>
        <w:rtl/>
      </w:rPr>
      <w:t xml:space="preserve"> </w:t>
    </w:r>
    <w:r w:rsidR="00F13218">
      <w:rPr>
        <w:rFonts w:hint="cs"/>
        <w:rtl/>
      </w:rPr>
      <w:t>تراثنا</w:t>
    </w:r>
  </w:p>
</w:hdr>
</file>

<file path=word/header33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3218" w:rsidRPr="005C0117" w:rsidRDefault="0069066D" w:rsidP="00F13218">
    <w:pPr>
      <w:pStyle w:val="Header"/>
      <w:tabs>
        <w:tab w:val="clear" w:pos="5670"/>
        <w:tab w:val="right" w:leader="dot" w:pos="9185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807" o:spid="_x0000_s2381" type="#_x0000_t75" style="position:absolute;left:0;text-align:left;margin-left:0;margin-top:0;width:596.25pt;height:842.25pt;z-index:-251318272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F13218" w:rsidRPr="005C0117">
      <w:rPr>
        <w:rFonts w:hint="cs"/>
        <w:rtl/>
      </w:rPr>
      <w:t xml:space="preserve">الباقيات الصالحات : في أُصول الدين الإِسلامي </w:t>
    </w:r>
    <w:r w:rsidR="00F13218" w:rsidRPr="005C0117">
      <w:rPr>
        <w:rtl/>
      </w:rPr>
      <w:tab/>
    </w:r>
    <w:r w:rsidR="00F13218" w:rsidRPr="005C0117">
      <w:rPr>
        <w:rFonts w:hint="cs"/>
        <w:rtl/>
      </w:rPr>
      <w:t xml:space="preserve"> </w:t>
    </w:r>
    <w:r w:rsidR="00F13218">
      <w:rPr>
        <w:rFonts w:hint="cs"/>
        <w:rtl/>
      </w:rPr>
      <w:t>225</w:t>
    </w:r>
  </w:p>
</w:hdr>
</file>

<file path=word/header33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5C8E" w:rsidRDefault="0069066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805" o:spid="_x0000_s2379" type="#_x0000_t75" style="position:absolute;left:0;text-align:left;margin-left:0;margin-top:0;width:596.25pt;height:842.25pt;z-index:-251320320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33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3218" w:rsidRPr="00F13218" w:rsidRDefault="0069066D" w:rsidP="00F13218">
    <w:pPr>
      <w:pStyle w:val="Header"/>
      <w:tabs>
        <w:tab w:val="clear" w:pos="5670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809" o:spid="_x0000_s2383" type="#_x0000_t75" style="position:absolute;left:0;text-align:left;margin-left:0;margin-top:0;width:596.25pt;height:842.25pt;z-index:-251316224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33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3218" w:rsidRPr="005C0117" w:rsidRDefault="0069066D" w:rsidP="00F13218">
    <w:pPr>
      <w:pStyle w:val="Header"/>
      <w:tabs>
        <w:tab w:val="clear" w:pos="5670"/>
        <w:tab w:val="right" w:leader="dot" w:pos="9185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810" o:spid="_x0000_s2384" type="#_x0000_t75" style="position:absolute;left:0;text-align:left;margin-left:0;margin-top:0;width:596.25pt;height:842.25pt;z-index:-251315200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F13218">
      <w:rPr>
        <w:rFonts w:hint="cs"/>
        <w:rtl/>
      </w:rPr>
      <w:t>من أنباء التراث</w:t>
    </w:r>
    <w:r w:rsidR="00F13218" w:rsidRPr="005C0117">
      <w:rPr>
        <w:rFonts w:hint="cs"/>
        <w:rtl/>
      </w:rPr>
      <w:t xml:space="preserve"> </w:t>
    </w:r>
    <w:r w:rsidR="00F13218" w:rsidRPr="005C0117">
      <w:rPr>
        <w:rtl/>
      </w:rPr>
      <w:tab/>
    </w:r>
    <w:r w:rsidR="00F13218" w:rsidRPr="005C0117">
      <w:rPr>
        <w:rFonts w:hint="cs"/>
        <w:rtl/>
      </w:rPr>
      <w:t xml:space="preserve"> </w:t>
    </w:r>
    <w:r w:rsidR="00F13218">
      <w:rPr>
        <w:rFonts w:hint="cs"/>
        <w:rtl/>
      </w:rPr>
      <w:t>227</w:t>
    </w:r>
  </w:p>
</w:hdr>
</file>

<file path=word/header33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5C8E" w:rsidRDefault="0069066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808" o:spid="_x0000_s2382" type="#_x0000_t75" style="position:absolute;left:0;text-align:left;margin-left:0;margin-top:0;width:596.25pt;height:842.25pt;z-index:-251317248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33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3218" w:rsidRPr="00F13218" w:rsidRDefault="0069066D" w:rsidP="00F13218">
    <w:pPr>
      <w:pStyle w:val="Header"/>
      <w:tabs>
        <w:tab w:val="clear" w:pos="5670"/>
        <w:tab w:val="right" w:leader="dot" w:pos="9185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812" o:spid="_x0000_s2386" type="#_x0000_t75" style="position:absolute;left:0;text-align:left;margin-left:0;margin-top:0;width:596.25pt;height:842.25pt;z-index:-251313152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F13218">
      <w:rPr>
        <w:rFonts w:hint="cs"/>
        <w:rtl/>
      </w:rPr>
      <w:t>228</w:t>
    </w:r>
    <w:r w:rsidR="00F13218" w:rsidRPr="006B0C4C">
      <w:rPr>
        <w:rFonts w:hint="cs"/>
        <w:rtl/>
      </w:rPr>
      <w:t xml:space="preserve"> </w:t>
    </w:r>
    <w:r w:rsidR="00F13218" w:rsidRPr="006B0C4C">
      <w:rPr>
        <w:rtl/>
      </w:rPr>
      <w:tab/>
    </w:r>
    <w:r w:rsidR="00F13218" w:rsidRPr="006B0C4C">
      <w:rPr>
        <w:rFonts w:hint="cs"/>
        <w:rtl/>
      </w:rPr>
      <w:t xml:space="preserve"> </w:t>
    </w:r>
    <w:r w:rsidR="00F13218">
      <w:rPr>
        <w:rFonts w:hint="cs"/>
        <w:rtl/>
      </w:rPr>
      <w:t>تراثنا</w:t>
    </w:r>
  </w:p>
</w:hdr>
</file>

<file path=word/header33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3218" w:rsidRPr="005C0117" w:rsidRDefault="0069066D" w:rsidP="00F13218">
    <w:pPr>
      <w:pStyle w:val="Header"/>
      <w:tabs>
        <w:tab w:val="clear" w:pos="5670"/>
        <w:tab w:val="right" w:leader="dot" w:pos="9185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813" o:spid="_x0000_s2387" type="#_x0000_t75" style="position:absolute;left:0;text-align:left;margin-left:0;margin-top:0;width:596.25pt;height:842.25pt;z-index:-251312128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F13218">
      <w:rPr>
        <w:rFonts w:hint="cs"/>
        <w:rtl/>
      </w:rPr>
      <w:t>من أنباء التراث</w:t>
    </w:r>
    <w:r w:rsidR="00F13218" w:rsidRPr="005C0117">
      <w:rPr>
        <w:rFonts w:hint="cs"/>
        <w:rtl/>
      </w:rPr>
      <w:t xml:space="preserve"> </w:t>
    </w:r>
    <w:r w:rsidR="00F13218" w:rsidRPr="005C0117">
      <w:rPr>
        <w:rtl/>
      </w:rPr>
      <w:tab/>
    </w:r>
    <w:r w:rsidR="00F13218" w:rsidRPr="005C0117">
      <w:rPr>
        <w:rFonts w:hint="cs"/>
        <w:rtl/>
      </w:rPr>
      <w:t xml:space="preserve"> </w:t>
    </w:r>
    <w:r w:rsidR="00F13218">
      <w:rPr>
        <w:rFonts w:hint="cs"/>
        <w:rtl/>
      </w:rPr>
      <w:t>229</w:t>
    </w:r>
  </w:p>
</w:hdr>
</file>

<file path=word/header33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5C8E" w:rsidRDefault="0069066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811" o:spid="_x0000_s2385" type="#_x0000_t75" style="position:absolute;left:0;text-align:left;margin-left:0;margin-top:0;width:596.25pt;height:842.25pt;z-index:-251314176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3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0117" w:rsidRPr="00101383" w:rsidRDefault="0069066D" w:rsidP="006254CD">
    <w:pPr>
      <w:pStyle w:val="Header"/>
      <w:tabs>
        <w:tab w:val="clear" w:pos="5670"/>
        <w:tab w:val="right" w:leader="dot" w:pos="9185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509" o:spid="_x0000_s2083" type="#_x0000_t75" style="position:absolute;left:0;text-align:left;margin-left:0;margin-top:0;width:596.25pt;height:842.25pt;z-index:-251623424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5C0117">
      <w:rPr>
        <w:rFonts w:hint="cs"/>
        <w:rtl/>
      </w:rPr>
      <w:t>28</w:t>
    </w:r>
    <w:r w:rsidR="005C0117" w:rsidRPr="00101383">
      <w:rPr>
        <w:rFonts w:hint="cs"/>
        <w:rtl/>
      </w:rPr>
      <w:t xml:space="preserve"> </w:t>
    </w:r>
    <w:r w:rsidR="005C0117" w:rsidRPr="00101383">
      <w:rPr>
        <w:rtl/>
      </w:rPr>
      <w:tab/>
    </w:r>
    <w:r w:rsidR="005C0117" w:rsidRPr="00101383">
      <w:rPr>
        <w:rFonts w:hint="cs"/>
        <w:rtl/>
      </w:rPr>
      <w:t xml:space="preserve"> تراثنا</w:t>
    </w:r>
  </w:p>
</w:hdr>
</file>

<file path=word/header34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3218" w:rsidRPr="00F13218" w:rsidRDefault="0069066D" w:rsidP="00F13218">
    <w:pPr>
      <w:pStyle w:val="Header"/>
      <w:tabs>
        <w:tab w:val="clear" w:pos="5670"/>
        <w:tab w:val="right" w:leader="dot" w:pos="9185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815" o:spid="_x0000_s2389" type="#_x0000_t75" style="position:absolute;left:0;text-align:left;margin-left:0;margin-top:0;width:596.25pt;height:842.25pt;z-index:-251310080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F13218">
      <w:rPr>
        <w:rFonts w:hint="cs"/>
        <w:rtl/>
      </w:rPr>
      <w:t>230</w:t>
    </w:r>
    <w:r w:rsidR="00F13218" w:rsidRPr="006B0C4C">
      <w:rPr>
        <w:rFonts w:hint="cs"/>
        <w:rtl/>
      </w:rPr>
      <w:t xml:space="preserve"> </w:t>
    </w:r>
    <w:r w:rsidR="00F13218" w:rsidRPr="006B0C4C">
      <w:rPr>
        <w:rtl/>
      </w:rPr>
      <w:tab/>
    </w:r>
    <w:r w:rsidR="00F13218" w:rsidRPr="006B0C4C">
      <w:rPr>
        <w:rFonts w:hint="cs"/>
        <w:rtl/>
      </w:rPr>
      <w:t xml:space="preserve"> </w:t>
    </w:r>
    <w:r w:rsidR="00F13218">
      <w:rPr>
        <w:rFonts w:hint="cs"/>
        <w:rtl/>
      </w:rPr>
      <w:t>تراثنا</w:t>
    </w:r>
  </w:p>
</w:hdr>
</file>

<file path=word/header34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3218" w:rsidRPr="005C0117" w:rsidRDefault="0069066D" w:rsidP="00F13218">
    <w:pPr>
      <w:pStyle w:val="Header"/>
      <w:tabs>
        <w:tab w:val="clear" w:pos="5670"/>
        <w:tab w:val="right" w:leader="dot" w:pos="9185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816" o:spid="_x0000_s2390" type="#_x0000_t75" style="position:absolute;left:0;text-align:left;margin-left:0;margin-top:0;width:596.25pt;height:842.25pt;z-index:-251309056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F13218">
      <w:rPr>
        <w:rFonts w:hint="cs"/>
        <w:rtl/>
      </w:rPr>
      <w:t>من أنباء التراث</w:t>
    </w:r>
    <w:r w:rsidR="00F13218" w:rsidRPr="005C0117">
      <w:rPr>
        <w:rFonts w:hint="cs"/>
        <w:rtl/>
      </w:rPr>
      <w:t xml:space="preserve"> </w:t>
    </w:r>
    <w:r w:rsidR="00F13218" w:rsidRPr="005C0117">
      <w:rPr>
        <w:rtl/>
      </w:rPr>
      <w:tab/>
    </w:r>
    <w:r w:rsidR="00F13218" w:rsidRPr="005C0117">
      <w:rPr>
        <w:rFonts w:hint="cs"/>
        <w:rtl/>
      </w:rPr>
      <w:t xml:space="preserve"> </w:t>
    </w:r>
    <w:r w:rsidR="00F13218">
      <w:rPr>
        <w:rFonts w:hint="cs"/>
        <w:rtl/>
      </w:rPr>
      <w:t>231</w:t>
    </w:r>
  </w:p>
</w:hdr>
</file>

<file path=word/header34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5C8E" w:rsidRDefault="0069066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814" o:spid="_x0000_s2388" type="#_x0000_t75" style="position:absolute;left:0;text-align:left;margin-left:0;margin-top:0;width:596.25pt;height:842.25pt;z-index:-251311104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34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3218" w:rsidRPr="00F13218" w:rsidRDefault="0069066D" w:rsidP="00F13218">
    <w:pPr>
      <w:pStyle w:val="Header"/>
      <w:tabs>
        <w:tab w:val="clear" w:pos="5670"/>
        <w:tab w:val="right" w:leader="dot" w:pos="9185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818" o:spid="_x0000_s2392" type="#_x0000_t75" style="position:absolute;left:0;text-align:left;margin-left:0;margin-top:0;width:596.25pt;height:842.25pt;z-index:-251307008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F13218">
      <w:rPr>
        <w:rFonts w:hint="cs"/>
        <w:rtl/>
      </w:rPr>
      <w:t>232</w:t>
    </w:r>
    <w:r w:rsidR="00F13218" w:rsidRPr="006B0C4C">
      <w:rPr>
        <w:rFonts w:hint="cs"/>
        <w:rtl/>
      </w:rPr>
      <w:t xml:space="preserve"> </w:t>
    </w:r>
    <w:r w:rsidR="00F13218" w:rsidRPr="006B0C4C">
      <w:rPr>
        <w:rtl/>
      </w:rPr>
      <w:tab/>
    </w:r>
    <w:r w:rsidR="00F13218" w:rsidRPr="006B0C4C">
      <w:rPr>
        <w:rFonts w:hint="cs"/>
        <w:rtl/>
      </w:rPr>
      <w:t xml:space="preserve"> </w:t>
    </w:r>
    <w:r w:rsidR="00F13218">
      <w:rPr>
        <w:rFonts w:hint="cs"/>
        <w:rtl/>
      </w:rPr>
      <w:t>تراثنا</w:t>
    </w:r>
  </w:p>
</w:hdr>
</file>

<file path=word/header34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3218" w:rsidRPr="005C0117" w:rsidRDefault="0069066D" w:rsidP="00F13218">
    <w:pPr>
      <w:pStyle w:val="Header"/>
      <w:tabs>
        <w:tab w:val="clear" w:pos="5670"/>
        <w:tab w:val="right" w:leader="dot" w:pos="9185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819" o:spid="_x0000_s2393" type="#_x0000_t75" style="position:absolute;left:0;text-align:left;margin-left:0;margin-top:0;width:596.25pt;height:842.25pt;z-index:-251305984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F13218">
      <w:rPr>
        <w:rFonts w:hint="cs"/>
        <w:rtl/>
      </w:rPr>
      <w:t>من أنباء التراث</w:t>
    </w:r>
    <w:r w:rsidR="00F13218" w:rsidRPr="005C0117">
      <w:rPr>
        <w:rFonts w:hint="cs"/>
        <w:rtl/>
      </w:rPr>
      <w:t xml:space="preserve"> </w:t>
    </w:r>
    <w:r w:rsidR="00F13218" w:rsidRPr="005C0117">
      <w:rPr>
        <w:rtl/>
      </w:rPr>
      <w:tab/>
    </w:r>
    <w:r w:rsidR="00F13218" w:rsidRPr="005C0117">
      <w:rPr>
        <w:rFonts w:hint="cs"/>
        <w:rtl/>
      </w:rPr>
      <w:t xml:space="preserve"> </w:t>
    </w:r>
    <w:r w:rsidR="00F13218">
      <w:rPr>
        <w:rFonts w:hint="cs"/>
        <w:rtl/>
      </w:rPr>
      <w:t>233</w:t>
    </w:r>
  </w:p>
</w:hdr>
</file>

<file path=word/header34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5C8E" w:rsidRDefault="0069066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817" o:spid="_x0000_s2391" type="#_x0000_t75" style="position:absolute;left:0;text-align:left;margin-left:0;margin-top:0;width:596.25pt;height:842.25pt;z-index:-251308032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34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3218" w:rsidRPr="00F13218" w:rsidRDefault="0069066D" w:rsidP="00F13218">
    <w:pPr>
      <w:pStyle w:val="Header"/>
      <w:tabs>
        <w:tab w:val="clear" w:pos="5670"/>
        <w:tab w:val="right" w:leader="dot" w:pos="9185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821" o:spid="_x0000_s2395" type="#_x0000_t75" style="position:absolute;left:0;text-align:left;margin-left:0;margin-top:0;width:596.25pt;height:842.25pt;z-index:-251303936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F13218">
      <w:rPr>
        <w:rFonts w:hint="cs"/>
        <w:rtl/>
      </w:rPr>
      <w:t>234</w:t>
    </w:r>
    <w:r w:rsidR="00F13218" w:rsidRPr="006B0C4C">
      <w:rPr>
        <w:rFonts w:hint="cs"/>
        <w:rtl/>
      </w:rPr>
      <w:t xml:space="preserve"> </w:t>
    </w:r>
    <w:r w:rsidR="00F13218" w:rsidRPr="006B0C4C">
      <w:rPr>
        <w:rtl/>
      </w:rPr>
      <w:tab/>
    </w:r>
    <w:r w:rsidR="00F13218" w:rsidRPr="006B0C4C">
      <w:rPr>
        <w:rFonts w:hint="cs"/>
        <w:rtl/>
      </w:rPr>
      <w:t xml:space="preserve"> </w:t>
    </w:r>
    <w:r w:rsidR="00F13218">
      <w:rPr>
        <w:rFonts w:hint="cs"/>
        <w:rtl/>
      </w:rPr>
      <w:t>تراثنا</w:t>
    </w:r>
  </w:p>
</w:hdr>
</file>

<file path=word/header34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3218" w:rsidRPr="005C0117" w:rsidRDefault="0069066D" w:rsidP="00F13218">
    <w:pPr>
      <w:pStyle w:val="Header"/>
      <w:tabs>
        <w:tab w:val="clear" w:pos="5670"/>
        <w:tab w:val="right" w:leader="dot" w:pos="9185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822" o:spid="_x0000_s2396" type="#_x0000_t75" style="position:absolute;left:0;text-align:left;margin-left:0;margin-top:0;width:596.25pt;height:842.25pt;z-index:-251302912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F13218">
      <w:rPr>
        <w:rFonts w:hint="cs"/>
        <w:rtl/>
      </w:rPr>
      <w:t>من أنباء التراث</w:t>
    </w:r>
    <w:r w:rsidR="00F13218" w:rsidRPr="005C0117">
      <w:rPr>
        <w:rFonts w:hint="cs"/>
        <w:rtl/>
      </w:rPr>
      <w:t xml:space="preserve"> </w:t>
    </w:r>
    <w:r w:rsidR="00F13218" w:rsidRPr="005C0117">
      <w:rPr>
        <w:rtl/>
      </w:rPr>
      <w:tab/>
    </w:r>
    <w:r w:rsidR="00F13218" w:rsidRPr="005C0117">
      <w:rPr>
        <w:rFonts w:hint="cs"/>
        <w:rtl/>
      </w:rPr>
      <w:t xml:space="preserve"> </w:t>
    </w:r>
    <w:r w:rsidR="00F13218">
      <w:rPr>
        <w:rFonts w:hint="cs"/>
        <w:rtl/>
      </w:rPr>
      <w:t>235</w:t>
    </w:r>
  </w:p>
</w:hdr>
</file>

<file path=word/header34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5C8E" w:rsidRDefault="0069066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820" o:spid="_x0000_s2394" type="#_x0000_t75" style="position:absolute;left:0;text-align:left;margin-left:0;margin-top:0;width:596.25pt;height:842.25pt;z-index:-251304960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34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03C9" w:rsidRPr="00F13218" w:rsidRDefault="0069066D" w:rsidP="00C703C9">
    <w:pPr>
      <w:pStyle w:val="Header"/>
      <w:tabs>
        <w:tab w:val="clear" w:pos="5670"/>
        <w:tab w:val="right" w:leader="dot" w:pos="9185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824" o:spid="_x0000_s2398" type="#_x0000_t75" style="position:absolute;left:0;text-align:left;margin-left:0;margin-top:0;width:596.25pt;height:842.25pt;z-index:-251300864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C703C9">
      <w:rPr>
        <w:rFonts w:hint="cs"/>
        <w:rtl/>
      </w:rPr>
      <w:t>236</w:t>
    </w:r>
    <w:r w:rsidR="00C703C9" w:rsidRPr="006B0C4C">
      <w:rPr>
        <w:rFonts w:hint="cs"/>
        <w:rtl/>
      </w:rPr>
      <w:t xml:space="preserve"> </w:t>
    </w:r>
    <w:r w:rsidR="00C703C9" w:rsidRPr="006B0C4C">
      <w:rPr>
        <w:rtl/>
      </w:rPr>
      <w:tab/>
    </w:r>
    <w:r w:rsidR="00C703C9" w:rsidRPr="006B0C4C">
      <w:rPr>
        <w:rFonts w:hint="cs"/>
        <w:rtl/>
      </w:rPr>
      <w:t xml:space="preserve"> </w:t>
    </w:r>
    <w:r w:rsidR="00C703C9">
      <w:rPr>
        <w:rFonts w:hint="cs"/>
        <w:rtl/>
      </w:rPr>
      <w:t>تراثنا</w:t>
    </w:r>
  </w:p>
</w:hdr>
</file>

<file path=word/header3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0117" w:rsidRPr="00101383" w:rsidRDefault="0069066D" w:rsidP="006254CD">
    <w:pPr>
      <w:pStyle w:val="Header"/>
      <w:tabs>
        <w:tab w:val="clear" w:pos="5670"/>
        <w:tab w:val="right" w:leader="dot" w:pos="9185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510" o:spid="_x0000_s2084" type="#_x0000_t75" style="position:absolute;left:0;text-align:left;margin-left:0;margin-top:0;width:596.25pt;height:842.25pt;z-index:-251622400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5C0117" w:rsidRPr="00101383">
      <w:rPr>
        <w:rFonts w:hint="cs"/>
        <w:rtl/>
      </w:rPr>
      <w:t xml:space="preserve">الولادة في الكعبة المعظَّمة فضيلة لعليٍّ عليه السلام </w:t>
    </w:r>
    <w:r w:rsidR="005C0117" w:rsidRPr="00101383">
      <w:rPr>
        <w:rtl/>
      </w:rPr>
      <w:tab/>
    </w:r>
    <w:r w:rsidR="005C0117" w:rsidRPr="00101383">
      <w:rPr>
        <w:rFonts w:hint="cs"/>
        <w:rtl/>
      </w:rPr>
      <w:t xml:space="preserve"> </w:t>
    </w:r>
    <w:r w:rsidR="005C0117">
      <w:rPr>
        <w:rFonts w:hint="cs"/>
        <w:rtl/>
      </w:rPr>
      <w:t>29</w:t>
    </w:r>
  </w:p>
</w:hdr>
</file>

<file path=word/header35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03C9" w:rsidRPr="005C0117" w:rsidRDefault="0069066D" w:rsidP="00C703C9">
    <w:pPr>
      <w:pStyle w:val="Header"/>
      <w:tabs>
        <w:tab w:val="clear" w:pos="5670"/>
        <w:tab w:val="right" w:leader="dot" w:pos="9185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825" o:spid="_x0000_s2399" type="#_x0000_t75" style="position:absolute;left:0;text-align:left;margin-left:0;margin-top:0;width:596.25pt;height:842.25pt;z-index:-251299840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C703C9">
      <w:rPr>
        <w:rFonts w:hint="cs"/>
        <w:rtl/>
      </w:rPr>
      <w:t>من أنباء التراث</w:t>
    </w:r>
    <w:r w:rsidR="00C703C9" w:rsidRPr="005C0117">
      <w:rPr>
        <w:rFonts w:hint="cs"/>
        <w:rtl/>
      </w:rPr>
      <w:t xml:space="preserve"> </w:t>
    </w:r>
    <w:r w:rsidR="00C703C9" w:rsidRPr="005C0117">
      <w:rPr>
        <w:rtl/>
      </w:rPr>
      <w:tab/>
    </w:r>
    <w:r w:rsidR="00C703C9" w:rsidRPr="005C0117">
      <w:rPr>
        <w:rFonts w:hint="cs"/>
        <w:rtl/>
      </w:rPr>
      <w:t xml:space="preserve"> </w:t>
    </w:r>
    <w:r w:rsidR="00C703C9">
      <w:rPr>
        <w:rFonts w:hint="cs"/>
        <w:rtl/>
      </w:rPr>
      <w:t>237</w:t>
    </w:r>
  </w:p>
</w:hdr>
</file>

<file path=word/header35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5C8E" w:rsidRDefault="0069066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823" o:spid="_x0000_s2397" type="#_x0000_t75" style="position:absolute;left:0;text-align:left;margin-left:0;margin-top:0;width:596.25pt;height:842.25pt;z-index:-251301888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35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03C9" w:rsidRPr="00F13218" w:rsidRDefault="0069066D" w:rsidP="00C703C9">
    <w:pPr>
      <w:pStyle w:val="Header"/>
      <w:tabs>
        <w:tab w:val="clear" w:pos="5670"/>
        <w:tab w:val="right" w:leader="dot" w:pos="9185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827" o:spid="_x0000_s2401" type="#_x0000_t75" style="position:absolute;left:0;text-align:left;margin-left:0;margin-top:0;width:596.25pt;height:842.25pt;z-index:-251297792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C703C9">
      <w:rPr>
        <w:rFonts w:hint="cs"/>
        <w:rtl/>
      </w:rPr>
      <w:t>238</w:t>
    </w:r>
    <w:r w:rsidR="00C703C9" w:rsidRPr="006B0C4C">
      <w:rPr>
        <w:rFonts w:hint="cs"/>
        <w:rtl/>
      </w:rPr>
      <w:t xml:space="preserve"> </w:t>
    </w:r>
    <w:r w:rsidR="00C703C9" w:rsidRPr="006B0C4C">
      <w:rPr>
        <w:rtl/>
      </w:rPr>
      <w:tab/>
    </w:r>
    <w:r w:rsidR="00C703C9" w:rsidRPr="006B0C4C">
      <w:rPr>
        <w:rFonts w:hint="cs"/>
        <w:rtl/>
      </w:rPr>
      <w:t xml:space="preserve"> </w:t>
    </w:r>
    <w:r w:rsidR="00C703C9">
      <w:rPr>
        <w:rFonts w:hint="cs"/>
        <w:rtl/>
      </w:rPr>
      <w:t>تراثنا</w:t>
    </w:r>
  </w:p>
</w:hdr>
</file>

<file path=word/header35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03C9" w:rsidRPr="00C703C9" w:rsidRDefault="0069066D" w:rsidP="00C703C9">
    <w:pPr>
      <w:pStyle w:val="Header"/>
      <w:tabs>
        <w:tab w:val="clear" w:pos="5670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828" o:spid="_x0000_s2402" type="#_x0000_t75" style="position:absolute;left:0;text-align:left;margin-left:0;margin-top:0;width:596.25pt;height:842.25pt;z-index:-251296768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35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5C8E" w:rsidRDefault="0069066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826" o:spid="_x0000_s2400" type="#_x0000_t75" style="position:absolute;left:0;text-align:left;margin-left:0;margin-top:0;width:596.25pt;height:842.25pt;z-index:-251298816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35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03C9" w:rsidRPr="00486244" w:rsidRDefault="0069066D" w:rsidP="00486244">
    <w:pPr>
      <w:pStyle w:val="Header"/>
      <w:tabs>
        <w:tab w:val="clear" w:pos="5670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830" o:spid="_x0000_s2404" type="#_x0000_t75" style="position:absolute;left:0;text-align:left;margin-left:0;margin-top:0;width:596.25pt;height:842.25pt;z-index:-251294720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35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5C8E" w:rsidRDefault="0069066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831" o:spid="_x0000_s2405" type="#_x0000_t75" style="position:absolute;left:0;text-align:left;margin-left:0;margin-top:0;width:596.25pt;height:842.25pt;z-index:-251293696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35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5C8E" w:rsidRDefault="0069066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829" o:spid="_x0000_s2403" type="#_x0000_t75" style="position:absolute;left:0;text-align:left;margin-left:0;margin-top:0;width:596.25pt;height:842.25pt;z-index:-251295744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3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5C8E" w:rsidRDefault="0069066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508" o:spid="_x0000_s2082" type="#_x0000_t75" style="position:absolute;left:0;text-align:left;margin-left:0;margin-top:0;width:596.25pt;height:842.25pt;z-index:-251624448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3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0117" w:rsidRPr="00101383" w:rsidRDefault="0069066D" w:rsidP="006254CD">
    <w:pPr>
      <w:pStyle w:val="Header"/>
      <w:tabs>
        <w:tab w:val="clear" w:pos="5670"/>
        <w:tab w:val="right" w:leader="dot" w:pos="9185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512" o:spid="_x0000_s2086" type="#_x0000_t75" style="position:absolute;left:0;text-align:left;margin-left:0;margin-top:0;width:596.25pt;height:842.25pt;z-index:-251620352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5C0117">
      <w:rPr>
        <w:rFonts w:hint="cs"/>
        <w:rtl/>
      </w:rPr>
      <w:t>30</w:t>
    </w:r>
    <w:r w:rsidR="005C0117" w:rsidRPr="00101383">
      <w:rPr>
        <w:rFonts w:hint="cs"/>
        <w:rtl/>
      </w:rPr>
      <w:t xml:space="preserve"> </w:t>
    </w:r>
    <w:r w:rsidR="005C0117" w:rsidRPr="00101383">
      <w:rPr>
        <w:rtl/>
      </w:rPr>
      <w:tab/>
    </w:r>
    <w:r w:rsidR="005C0117" w:rsidRPr="00101383">
      <w:rPr>
        <w:rFonts w:hint="cs"/>
        <w:rtl/>
      </w:rPr>
      <w:t xml:space="preserve"> تراثنا</w:t>
    </w:r>
  </w:p>
</w:hdr>
</file>

<file path=word/header3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0117" w:rsidRPr="00101383" w:rsidRDefault="0069066D" w:rsidP="006254CD">
    <w:pPr>
      <w:pStyle w:val="Header"/>
      <w:tabs>
        <w:tab w:val="clear" w:pos="5670"/>
        <w:tab w:val="right" w:leader="dot" w:pos="9185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513" o:spid="_x0000_s2087" type="#_x0000_t75" style="position:absolute;left:0;text-align:left;margin-left:0;margin-top:0;width:596.25pt;height:842.25pt;z-index:-251619328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5C0117" w:rsidRPr="00101383">
      <w:rPr>
        <w:rFonts w:hint="cs"/>
        <w:rtl/>
      </w:rPr>
      <w:t xml:space="preserve">الولادة في الكعبة المعظَّمة فضيلة لعليٍّ عليه السلام </w:t>
    </w:r>
    <w:r w:rsidR="005C0117" w:rsidRPr="00101383">
      <w:rPr>
        <w:rtl/>
      </w:rPr>
      <w:tab/>
    </w:r>
    <w:r w:rsidR="005C0117" w:rsidRPr="00101383">
      <w:rPr>
        <w:rFonts w:hint="cs"/>
        <w:rtl/>
      </w:rPr>
      <w:t xml:space="preserve"> </w:t>
    </w:r>
    <w:r w:rsidR="005C0117">
      <w:rPr>
        <w:rFonts w:hint="cs"/>
        <w:rtl/>
      </w:rPr>
      <w:t>31</w:t>
    </w:r>
  </w:p>
</w:hdr>
</file>

<file path=word/header3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5C8E" w:rsidRDefault="0069066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511" o:spid="_x0000_s2085" type="#_x0000_t75" style="position:absolute;left:0;text-align:left;margin-left:0;margin-top:0;width:596.25pt;height:842.25pt;z-index:-251621376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0117" w:rsidRPr="00101383" w:rsidRDefault="0069066D" w:rsidP="00101383">
    <w:pPr>
      <w:pStyle w:val="Header"/>
      <w:tabs>
        <w:tab w:val="clear" w:pos="5670"/>
        <w:tab w:val="right" w:leader="dot" w:pos="9185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479" o:spid="_x0000_s2053" type="#_x0000_t75" style="position:absolute;left:0;text-align:left;margin-left:0;margin-top:0;width:596.25pt;height:842.25pt;z-index:-251654144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5C0117" w:rsidRPr="00101383">
      <w:rPr>
        <w:rFonts w:hint="cs"/>
        <w:rtl/>
      </w:rPr>
      <w:t xml:space="preserve">8 </w:t>
    </w:r>
    <w:r w:rsidR="005C0117" w:rsidRPr="00101383">
      <w:rPr>
        <w:rtl/>
      </w:rPr>
      <w:tab/>
    </w:r>
    <w:r w:rsidR="005C0117" w:rsidRPr="00101383">
      <w:rPr>
        <w:rFonts w:hint="cs"/>
        <w:rtl/>
      </w:rPr>
      <w:t xml:space="preserve"> تراثنا</w:t>
    </w:r>
  </w:p>
</w:hdr>
</file>

<file path=word/header4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0117" w:rsidRPr="00101383" w:rsidRDefault="0069066D" w:rsidP="006254CD">
    <w:pPr>
      <w:pStyle w:val="Header"/>
      <w:tabs>
        <w:tab w:val="clear" w:pos="5670"/>
        <w:tab w:val="right" w:leader="dot" w:pos="9185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515" o:spid="_x0000_s2089" type="#_x0000_t75" style="position:absolute;left:0;text-align:left;margin-left:0;margin-top:0;width:596.25pt;height:842.25pt;z-index:-251617280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5C0117">
      <w:rPr>
        <w:rFonts w:hint="cs"/>
        <w:rtl/>
      </w:rPr>
      <w:t>32</w:t>
    </w:r>
    <w:r w:rsidR="005C0117" w:rsidRPr="00101383">
      <w:rPr>
        <w:rFonts w:hint="cs"/>
        <w:rtl/>
      </w:rPr>
      <w:t xml:space="preserve"> </w:t>
    </w:r>
    <w:r w:rsidR="005C0117" w:rsidRPr="00101383">
      <w:rPr>
        <w:rtl/>
      </w:rPr>
      <w:tab/>
    </w:r>
    <w:r w:rsidR="005C0117" w:rsidRPr="00101383">
      <w:rPr>
        <w:rFonts w:hint="cs"/>
        <w:rtl/>
      </w:rPr>
      <w:t xml:space="preserve"> تراثنا</w:t>
    </w:r>
  </w:p>
</w:hdr>
</file>

<file path=word/header4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0117" w:rsidRPr="00101383" w:rsidRDefault="0069066D" w:rsidP="006254CD">
    <w:pPr>
      <w:pStyle w:val="Header"/>
      <w:tabs>
        <w:tab w:val="clear" w:pos="5670"/>
        <w:tab w:val="right" w:leader="dot" w:pos="9185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516" o:spid="_x0000_s2090" type="#_x0000_t75" style="position:absolute;left:0;text-align:left;margin-left:0;margin-top:0;width:596.25pt;height:842.25pt;z-index:-251616256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5C0117" w:rsidRPr="00101383">
      <w:rPr>
        <w:rFonts w:hint="cs"/>
        <w:rtl/>
      </w:rPr>
      <w:t xml:space="preserve">الولادة في الكعبة المعظَّمة فضيلة لعليٍّ عليه السلام </w:t>
    </w:r>
    <w:r w:rsidR="005C0117" w:rsidRPr="00101383">
      <w:rPr>
        <w:rtl/>
      </w:rPr>
      <w:tab/>
    </w:r>
    <w:r w:rsidR="005C0117" w:rsidRPr="00101383">
      <w:rPr>
        <w:rFonts w:hint="cs"/>
        <w:rtl/>
      </w:rPr>
      <w:t xml:space="preserve"> </w:t>
    </w:r>
    <w:r w:rsidR="005C0117">
      <w:rPr>
        <w:rFonts w:hint="cs"/>
        <w:rtl/>
      </w:rPr>
      <w:t>33</w:t>
    </w:r>
  </w:p>
</w:hdr>
</file>

<file path=word/header4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5C8E" w:rsidRDefault="0069066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514" o:spid="_x0000_s2088" type="#_x0000_t75" style="position:absolute;left:0;text-align:left;margin-left:0;margin-top:0;width:596.25pt;height:842.25pt;z-index:-251618304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4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0117" w:rsidRPr="00101383" w:rsidRDefault="0069066D" w:rsidP="006254CD">
    <w:pPr>
      <w:pStyle w:val="Header"/>
      <w:tabs>
        <w:tab w:val="clear" w:pos="5670"/>
        <w:tab w:val="right" w:leader="dot" w:pos="9185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518" o:spid="_x0000_s2092" type="#_x0000_t75" style="position:absolute;left:0;text-align:left;margin-left:0;margin-top:0;width:596.25pt;height:842.25pt;z-index:-251614208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5C0117">
      <w:rPr>
        <w:rFonts w:hint="cs"/>
        <w:rtl/>
      </w:rPr>
      <w:t>34</w:t>
    </w:r>
    <w:r w:rsidR="005C0117" w:rsidRPr="00101383">
      <w:rPr>
        <w:rFonts w:hint="cs"/>
        <w:rtl/>
      </w:rPr>
      <w:t xml:space="preserve"> </w:t>
    </w:r>
    <w:r w:rsidR="005C0117" w:rsidRPr="00101383">
      <w:rPr>
        <w:rtl/>
      </w:rPr>
      <w:tab/>
    </w:r>
    <w:r w:rsidR="005C0117" w:rsidRPr="00101383">
      <w:rPr>
        <w:rFonts w:hint="cs"/>
        <w:rtl/>
      </w:rPr>
      <w:t xml:space="preserve"> تراثنا</w:t>
    </w:r>
  </w:p>
</w:hdr>
</file>

<file path=word/header4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0117" w:rsidRPr="00101383" w:rsidRDefault="0069066D" w:rsidP="006254CD">
    <w:pPr>
      <w:pStyle w:val="Header"/>
      <w:tabs>
        <w:tab w:val="clear" w:pos="5670"/>
        <w:tab w:val="right" w:leader="dot" w:pos="9185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519" o:spid="_x0000_s2093" type="#_x0000_t75" style="position:absolute;left:0;text-align:left;margin-left:0;margin-top:0;width:596.25pt;height:842.25pt;z-index:-251613184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5C0117" w:rsidRPr="00101383">
      <w:rPr>
        <w:rFonts w:hint="cs"/>
        <w:rtl/>
      </w:rPr>
      <w:t xml:space="preserve">الولادة في الكعبة المعظَّمة فضيلة لعليٍّ عليه السلام </w:t>
    </w:r>
    <w:r w:rsidR="005C0117" w:rsidRPr="00101383">
      <w:rPr>
        <w:rtl/>
      </w:rPr>
      <w:tab/>
    </w:r>
    <w:r w:rsidR="005C0117" w:rsidRPr="00101383">
      <w:rPr>
        <w:rFonts w:hint="cs"/>
        <w:rtl/>
      </w:rPr>
      <w:t xml:space="preserve"> </w:t>
    </w:r>
    <w:r w:rsidR="005C0117">
      <w:rPr>
        <w:rFonts w:hint="cs"/>
        <w:rtl/>
      </w:rPr>
      <w:t>35</w:t>
    </w:r>
  </w:p>
</w:hdr>
</file>

<file path=word/header4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5C8E" w:rsidRDefault="0069066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517" o:spid="_x0000_s2091" type="#_x0000_t75" style="position:absolute;left:0;text-align:left;margin-left:0;margin-top:0;width:596.25pt;height:842.25pt;z-index:-251615232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4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0117" w:rsidRPr="00101383" w:rsidRDefault="0069066D" w:rsidP="006254CD">
    <w:pPr>
      <w:pStyle w:val="Header"/>
      <w:tabs>
        <w:tab w:val="clear" w:pos="5670"/>
        <w:tab w:val="right" w:leader="dot" w:pos="9185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521" o:spid="_x0000_s2095" type="#_x0000_t75" style="position:absolute;left:0;text-align:left;margin-left:0;margin-top:0;width:596.25pt;height:842.25pt;z-index:-251611136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5C0117">
      <w:rPr>
        <w:rFonts w:hint="cs"/>
        <w:rtl/>
      </w:rPr>
      <w:t>36</w:t>
    </w:r>
    <w:r w:rsidR="005C0117" w:rsidRPr="00101383">
      <w:rPr>
        <w:rFonts w:hint="cs"/>
        <w:rtl/>
      </w:rPr>
      <w:t xml:space="preserve"> </w:t>
    </w:r>
    <w:r w:rsidR="005C0117" w:rsidRPr="00101383">
      <w:rPr>
        <w:rtl/>
      </w:rPr>
      <w:tab/>
    </w:r>
    <w:r w:rsidR="005C0117" w:rsidRPr="00101383">
      <w:rPr>
        <w:rFonts w:hint="cs"/>
        <w:rtl/>
      </w:rPr>
      <w:t xml:space="preserve"> تراثنا</w:t>
    </w:r>
  </w:p>
</w:hdr>
</file>

<file path=word/header4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0117" w:rsidRPr="00101383" w:rsidRDefault="0069066D" w:rsidP="006254CD">
    <w:pPr>
      <w:pStyle w:val="Header"/>
      <w:tabs>
        <w:tab w:val="clear" w:pos="5670"/>
        <w:tab w:val="right" w:leader="dot" w:pos="9185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522" o:spid="_x0000_s2096" type="#_x0000_t75" style="position:absolute;left:0;text-align:left;margin-left:0;margin-top:0;width:596.25pt;height:842.25pt;z-index:-251610112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5C0117" w:rsidRPr="00101383">
      <w:rPr>
        <w:rFonts w:hint="cs"/>
        <w:rtl/>
      </w:rPr>
      <w:t xml:space="preserve">الولادة في الكعبة المعظَّمة فضيلة لعليٍّ عليه السلام </w:t>
    </w:r>
    <w:r w:rsidR="005C0117" w:rsidRPr="00101383">
      <w:rPr>
        <w:rtl/>
      </w:rPr>
      <w:tab/>
    </w:r>
    <w:r w:rsidR="005C0117" w:rsidRPr="00101383">
      <w:rPr>
        <w:rFonts w:hint="cs"/>
        <w:rtl/>
      </w:rPr>
      <w:t xml:space="preserve"> </w:t>
    </w:r>
    <w:r w:rsidR="005C0117">
      <w:rPr>
        <w:rFonts w:hint="cs"/>
        <w:rtl/>
      </w:rPr>
      <w:t>37</w:t>
    </w:r>
  </w:p>
</w:hdr>
</file>

<file path=word/header4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5C8E" w:rsidRDefault="0069066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520" o:spid="_x0000_s2094" type="#_x0000_t75" style="position:absolute;left:0;text-align:left;margin-left:0;margin-top:0;width:596.25pt;height:842.25pt;z-index:-251612160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4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0117" w:rsidRPr="00101383" w:rsidRDefault="0069066D" w:rsidP="006254CD">
    <w:pPr>
      <w:pStyle w:val="Header"/>
      <w:tabs>
        <w:tab w:val="clear" w:pos="5670"/>
        <w:tab w:val="right" w:leader="dot" w:pos="9185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524" o:spid="_x0000_s2098" type="#_x0000_t75" style="position:absolute;left:0;text-align:left;margin-left:0;margin-top:0;width:596.25pt;height:842.25pt;z-index:-251608064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5C0117">
      <w:rPr>
        <w:rFonts w:hint="cs"/>
        <w:rtl/>
      </w:rPr>
      <w:t>38</w:t>
    </w:r>
    <w:r w:rsidR="005C0117" w:rsidRPr="00101383">
      <w:rPr>
        <w:rFonts w:hint="cs"/>
        <w:rtl/>
      </w:rPr>
      <w:t xml:space="preserve"> </w:t>
    </w:r>
    <w:r w:rsidR="005C0117" w:rsidRPr="00101383">
      <w:rPr>
        <w:rtl/>
      </w:rPr>
      <w:tab/>
    </w:r>
    <w:r w:rsidR="005C0117" w:rsidRPr="00101383">
      <w:rPr>
        <w:rFonts w:hint="cs"/>
        <w:rtl/>
      </w:rPr>
      <w:t xml:space="preserve"> تراثنا</w:t>
    </w: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0117" w:rsidRPr="00101383" w:rsidRDefault="0069066D" w:rsidP="00101383">
    <w:pPr>
      <w:pStyle w:val="Header"/>
      <w:tabs>
        <w:tab w:val="clear" w:pos="5670"/>
        <w:tab w:val="right" w:leader="dot" w:pos="9185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480" o:spid="_x0000_s2054" type="#_x0000_t75" style="position:absolute;left:0;text-align:left;margin-left:0;margin-top:0;width:596.25pt;height:842.25pt;z-index:-251653120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5C0117" w:rsidRPr="00101383">
      <w:rPr>
        <w:rFonts w:hint="cs"/>
        <w:rtl/>
      </w:rPr>
      <w:t xml:space="preserve">« تراثنا » بين الماضي والمستقبل </w:t>
    </w:r>
    <w:r w:rsidR="005C0117" w:rsidRPr="00101383">
      <w:rPr>
        <w:rtl/>
      </w:rPr>
      <w:tab/>
    </w:r>
    <w:r w:rsidR="005C0117" w:rsidRPr="00101383">
      <w:rPr>
        <w:rFonts w:hint="cs"/>
        <w:rtl/>
      </w:rPr>
      <w:t xml:space="preserve"> 9</w:t>
    </w:r>
  </w:p>
</w:hdr>
</file>

<file path=word/header5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0117" w:rsidRPr="00101383" w:rsidRDefault="0069066D" w:rsidP="006254CD">
    <w:pPr>
      <w:pStyle w:val="Header"/>
      <w:tabs>
        <w:tab w:val="clear" w:pos="5670"/>
        <w:tab w:val="right" w:leader="dot" w:pos="9185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525" o:spid="_x0000_s2099" type="#_x0000_t75" style="position:absolute;left:0;text-align:left;margin-left:0;margin-top:0;width:596.25pt;height:842.25pt;z-index:-251607040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5C0117" w:rsidRPr="00101383">
      <w:rPr>
        <w:rFonts w:hint="cs"/>
        <w:rtl/>
      </w:rPr>
      <w:t xml:space="preserve">الولادة في الكعبة المعظَّمة فضيلة لعليٍّ عليه السلام </w:t>
    </w:r>
    <w:r w:rsidR="005C0117" w:rsidRPr="00101383">
      <w:rPr>
        <w:rtl/>
      </w:rPr>
      <w:tab/>
    </w:r>
    <w:r w:rsidR="005C0117" w:rsidRPr="00101383">
      <w:rPr>
        <w:rFonts w:hint="cs"/>
        <w:rtl/>
      </w:rPr>
      <w:t xml:space="preserve"> </w:t>
    </w:r>
    <w:r w:rsidR="005C0117">
      <w:rPr>
        <w:rFonts w:hint="cs"/>
        <w:rtl/>
      </w:rPr>
      <w:t>39</w:t>
    </w:r>
  </w:p>
</w:hdr>
</file>

<file path=word/header5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5C8E" w:rsidRDefault="0069066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523" o:spid="_x0000_s2097" type="#_x0000_t75" style="position:absolute;left:0;text-align:left;margin-left:0;margin-top:0;width:596.25pt;height:842.25pt;z-index:-251609088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5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0117" w:rsidRPr="00101383" w:rsidRDefault="0069066D" w:rsidP="006254CD">
    <w:pPr>
      <w:pStyle w:val="Header"/>
      <w:tabs>
        <w:tab w:val="clear" w:pos="5670"/>
        <w:tab w:val="right" w:leader="dot" w:pos="9185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527" o:spid="_x0000_s2101" type="#_x0000_t75" style="position:absolute;left:0;text-align:left;margin-left:0;margin-top:0;width:596.25pt;height:842.25pt;z-index:-251604992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5C0117">
      <w:rPr>
        <w:rFonts w:hint="cs"/>
        <w:rtl/>
      </w:rPr>
      <w:t>40</w:t>
    </w:r>
    <w:r w:rsidR="005C0117" w:rsidRPr="00101383">
      <w:rPr>
        <w:rFonts w:hint="cs"/>
        <w:rtl/>
      </w:rPr>
      <w:t xml:space="preserve"> </w:t>
    </w:r>
    <w:r w:rsidR="005C0117" w:rsidRPr="00101383">
      <w:rPr>
        <w:rtl/>
      </w:rPr>
      <w:tab/>
    </w:r>
    <w:r w:rsidR="005C0117" w:rsidRPr="00101383">
      <w:rPr>
        <w:rFonts w:hint="cs"/>
        <w:rtl/>
      </w:rPr>
      <w:t xml:space="preserve"> تراثنا</w:t>
    </w:r>
  </w:p>
</w:hdr>
</file>

<file path=word/header5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0117" w:rsidRPr="00101383" w:rsidRDefault="0069066D" w:rsidP="006254CD">
    <w:pPr>
      <w:pStyle w:val="Header"/>
      <w:tabs>
        <w:tab w:val="clear" w:pos="5670"/>
        <w:tab w:val="right" w:leader="dot" w:pos="9185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528" o:spid="_x0000_s2102" type="#_x0000_t75" style="position:absolute;left:0;text-align:left;margin-left:0;margin-top:0;width:596.25pt;height:842.25pt;z-index:-251603968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5C0117" w:rsidRPr="00101383">
      <w:rPr>
        <w:rFonts w:hint="cs"/>
        <w:rtl/>
      </w:rPr>
      <w:t xml:space="preserve">الولادة في الكعبة المعظَّمة فضيلة لعليٍّ عليه السلام </w:t>
    </w:r>
    <w:r w:rsidR="005C0117" w:rsidRPr="00101383">
      <w:rPr>
        <w:rtl/>
      </w:rPr>
      <w:tab/>
    </w:r>
    <w:r w:rsidR="005C0117" w:rsidRPr="00101383">
      <w:rPr>
        <w:rFonts w:hint="cs"/>
        <w:rtl/>
      </w:rPr>
      <w:t xml:space="preserve"> </w:t>
    </w:r>
    <w:r w:rsidR="005C0117">
      <w:rPr>
        <w:rFonts w:hint="cs"/>
        <w:rtl/>
      </w:rPr>
      <w:t>41</w:t>
    </w:r>
  </w:p>
</w:hdr>
</file>

<file path=word/header5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5C8E" w:rsidRDefault="0069066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526" o:spid="_x0000_s2100" type="#_x0000_t75" style="position:absolute;left:0;text-align:left;margin-left:0;margin-top:0;width:596.25pt;height:842.25pt;z-index:-251606016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5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0117" w:rsidRPr="00101383" w:rsidRDefault="0069066D" w:rsidP="006254CD">
    <w:pPr>
      <w:pStyle w:val="Header"/>
      <w:tabs>
        <w:tab w:val="clear" w:pos="5670"/>
        <w:tab w:val="right" w:leader="dot" w:pos="9185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530" o:spid="_x0000_s2104" type="#_x0000_t75" style="position:absolute;left:0;text-align:left;margin-left:0;margin-top:0;width:596.25pt;height:842.25pt;z-index:-251601920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5C0117">
      <w:rPr>
        <w:rFonts w:hint="cs"/>
        <w:rtl/>
      </w:rPr>
      <w:t>42</w:t>
    </w:r>
    <w:r w:rsidR="005C0117" w:rsidRPr="00101383">
      <w:rPr>
        <w:rFonts w:hint="cs"/>
        <w:rtl/>
      </w:rPr>
      <w:t xml:space="preserve"> </w:t>
    </w:r>
    <w:r w:rsidR="005C0117" w:rsidRPr="00101383">
      <w:rPr>
        <w:rtl/>
      </w:rPr>
      <w:tab/>
    </w:r>
    <w:r w:rsidR="005C0117" w:rsidRPr="00101383">
      <w:rPr>
        <w:rFonts w:hint="cs"/>
        <w:rtl/>
      </w:rPr>
      <w:t xml:space="preserve"> تراثنا</w:t>
    </w:r>
  </w:p>
</w:hdr>
</file>

<file path=word/header5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0117" w:rsidRPr="006254CD" w:rsidRDefault="0069066D" w:rsidP="006254CD">
    <w:pPr>
      <w:pStyle w:val="Header"/>
      <w:tabs>
        <w:tab w:val="clear" w:pos="5670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531" o:spid="_x0000_s2105" type="#_x0000_t75" style="position:absolute;left:0;text-align:left;margin-left:0;margin-top:0;width:596.25pt;height:842.25pt;z-index:-251600896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5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5C8E" w:rsidRDefault="0069066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529" o:spid="_x0000_s2103" type="#_x0000_t75" style="position:absolute;left:0;text-align:left;margin-left:0;margin-top:0;width:596.25pt;height:842.25pt;z-index:-251602944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5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0117" w:rsidRPr="00101383" w:rsidRDefault="0069066D" w:rsidP="006254CD">
    <w:pPr>
      <w:pStyle w:val="Header"/>
      <w:tabs>
        <w:tab w:val="clear" w:pos="5670"/>
        <w:tab w:val="right" w:leader="dot" w:pos="9185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533" o:spid="_x0000_s2107" type="#_x0000_t75" style="position:absolute;left:0;text-align:left;margin-left:0;margin-top:0;width:596.25pt;height:842.25pt;z-index:-251598848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5C0117">
      <w:rPr>
        <w:rFonts w:hint="cs"/>
        <w:rtl/>
      </w:rPr>
      <w:t>44</w:t>
    </w:r>
    <w:r w:rsidR="005C0117" w:rsidRPr="00101383">
      <w:rPr>
        <w:rFonts w:hint="cs"/>
        <w:rtl/>
      </w:rPr>
      <w:t xml:space="preserve"> </w:t>
    </w:r>
    <w:r w:rsidR="005C0117" w:rsidRPr="00101383">
      <w:rPr>
        <w:rtl/>
      </w:rPr>
      <w:tab/>
    </w:r>
    <w:r w:rsidR="005C0117" w:rsidRPr="00101383">
      <w:rPr>
        <w:rFonts w:hint="cs"/>
        <w:rtl/>
      </w:rPr>
      <w:t xml:space="preserve"> تراثنا</w:t>
    </w:r>
  </w:p>
</w:hdr>
</file>

<file path=word/header5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0117" w:rsidRPr="006254CD" w:rsidRDefault="0069066D" w:rsidP="006254CD">
    <w:pPr>
      <w:pStyle w:val="Header"/>
      <w:tabs>
        <w:tab w:val="clear" w:pos="5670"/>
        <w:tab w:val="right" w:leader="dot" w:pos="9185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534" o:spid="_x0000_s2108" type="#_x0000_t75" style="position:absolute;left:0;text-align:left;margin-left:0;margin-top:0;width:596.25pt;height:842.25pt;z-index:-251597824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5C0117" w:rsidRPr="006254CD">
      <w:rPr>
        <w:rFonts w:hint="cs"/>
        <w:rtl/>
      </w:rPr>
      <w:t xml:space="preserve">حديث </w:t>
    </w:r>
    <w:r w:rsidR="005C0117" w:rsidRPr="006254CD">
      <w:rPr>
        <w:rtl/>
      </w:rPr>
      <w:t>ٱت</w:t>
    </w:r>
    <w:r w:rsidR="005C0117" w:rsidRPr="006254CD">
      <w:rPr>
        <w:rFonts w:hint="cs"/>
        <w:rtl/>
      </w:rPr>
      <w:t>ِّ</w:t>
    </w:r>
    <w:r w:rsidR="005C0117" w:rsidRPr="006254CD">
      <w:rPr>
        <w:rtl/>
      </w:rPr>
      <w:t>باع</w:t>
    </w:r>
    <w:r w:rsidR="005C0117" w:rsidRPr="006254CD">
      <w:rPr>
        <w:rFonts w:hint="cs"/>
        <w:rtl/>
      </w:rPr>
      <w:t xml:space="preserve"> سُنّة الخلفاء وإطاعة الْأُمراء </w:t>
    </w:r>
    <w:r w:rsidR="005C0117" w:rsidRPr="006254CD">
      <w:rPr>
        <w:rtl/>
      </w:rPr>
      <w:tab/>
    </w:r>
    <w:r w:rsidR="005C0117" w:rsidRPr="006254CD">
      <w:rPr>
        <w:rFonts w:hint="cs"/>
        <w:rtl/>
      </w:rPr>
      <w:t xml:space="preserve"> 45</w:t>
    </w: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5C8E" w:rsidRDefault="0069066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478" o:spid="_x0000_s2052" type="#_x0000_t75" style="position:absolute;left:0;text-align:left;margin-left:0;margin-top:0;width:596.25pt;height:842.25pt;z-index:-251655168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6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5C8E" w:rsidRDefault="0069066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532" o:spid="_x0000_s2106" type="#_x0000_t75" style="position:absolute;left:0;text-align:left;margin-left:0;margin-top:0;width:596.25pt;height:842.25pt;z-index:-251599872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6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0117" w:rsidRPr="00101383" w:rsidRDefault="0069066D" w:rsidP="006254CD">
    <w:pPr>
      <w:pStyle w:val="Header"/>
      <w:tabs>
        <w:tab w:val="clear" w:pos="5670"/>
        <w:tab w:val="right" w:leader="dot" w:pos="9185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536" o:spid="_x0000_s2110" type="#_x0000_t75" style="position:absolute;left:0;text-align:left;margin-left:0;margin-top:0;width:596.25pt;height:842.25pt;z-index:-251595776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5C0117">
      <w:rPr>
        <w:rFonts w:hint="cs"/>
        <w:rtl/>
      </w:rPr>
      <w:t>46</w:t>
    </w:r>
    <w:r w:rsidR="005C0117" w:rsidRPr="00101383">
      <w:rPr>
        <w:rFonts w:hint="cs"/>
        <w:rtl/>
      </w:rPr>
      <w:t xml:space="preserve"> </w:t>
    </w:r>
    <w:r w:rsidR="005C0117" w:rsidRPr="00101383">
      <w:rPr>
        <w:rtl/>
      </w:rPr>
      <w:tab/>
    </w:r>
    <w:r w:rsidR="005C0117" w:rsidRPr="00101383">
      <w:rPr>
        <w:rFonts w:hint="cs"/>
        <w:rtl/>
      </w:rPr>
      <w:t xml:space="preserve"> تراثنا</w:t>
    </w:r>
  </w:p>
</w:hdr>
</file>

<file path=word/header6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0117" w:rsidRPr="006254CD" w:rsidRDefault="0069066D" w:rsidP="006254CD">
    <w:pPr>
      <w:pStyle w:val="Header"/>
      <w:tabs>
        <w:tab w:val="clear" w:pos="5670"/>
        <w:tab w:val="right" w:leader="dot" w:pos="9185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537" o:spid="_x0000_s2111" type="#_x0000_t75" style="position:absolute;left:0;text-align:left;margin-left:0;margin-top:0;width:596.25pt;height:842.25pt;z-index:-251594752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5C0117" w:rsidRPr="006254CD">
      <w:rPr>
        <w:rFonts w:hint="cs"/>
        <w:rtl/>
      </w:rPr>
      <w:t xml:space="preserve">حديث </w:t>
    </w:r>
    <w:r w:rsidR="005C0117" w:rsidRPr="006254CD">
      <w:rPr>
        <w:rtl/>
      </w:rPr>
      <w:t>ٱت</w:t>
    </w:r>
    <w:r w:rsidR="005C0117" w:rsidRPr="006254CD">
      <w:rPr>
        <w:rFonts w:hint="cs"/>
        <w:rtl/>
      </w:rPr>
      <w:t>ِّ</w:t>
    </w:r>
    <w:r w:rsidR="005C0117" w:rsidRPr="006254CD">
      <w:rPr>
        <w:rtl/>
      </w:rPr>
      <w:t>باع</w:t>
    </w:r>
    <w:r w:rsidR="005C0117" w:rsidRPr="006254CD">
      <w:rPr>
        <w:rFonts w:hint="cs"/>
        <w:rtl/>
      </w:rPr>
      <w:t xml:space="preserve"> سُنّة الخلفاء وإطاعة الْأُمراء </w:t>
    </w:r>
    <w:r w:rsidR="005C0117" w:rsidRPr="006254CD">
      <w:rPr>
        <w:rtl/>
      </w:rPr>
      <w:tab/>
    </w:r>
    <w:r w:rsidR="005C0117" w:rsidRPr="006254CD">
      <w:rPr>
        <w:rFonts w:hint="cs"/>
        <w:rtl/>
      </w:rPr>
      <w:t xml:space="preserve"> 4</w:t>
    </w:r>
    <w:r w:rsidR="005C0117">
      <w:rPr>
        <w:rFonts w:hint="cs"/>
        <w:rtl/>
      </w:rPr>
      <w:t>7</w:t>
    </w:r>
  </w:p>
</w:hdr>
</file>

<file path=word/header6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5C8E" w:rsidRDefault="0069066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535" o:spid="_x0000_s2109" type="#_x0000_t75" style="position:absolute;left:0;text-align:left;margin-left:0;margin-top:0;width:596.25pt;height:842.25pt;z-index:-251596800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6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0117" w:rsidRPr="00101383" w:rsidRDefault="0069066D" w:rsidP="006254CD">
    <w:pPr>
      <w:pStyle w:val="Header"/>
      <w:tabs>
        <w:tab w:val="clear" w:pos="5670"/>
        <w:tab w:val="right" w:leader="dot" w:pos="9185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539" o:spid="_x0000_s2113" type="#_x0000_t75" style="position:absolute;left:0;text-align:left;margin-left:0;margin-top:0;width:596.25pt;height:842.25pt;z-index:-251592704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5C0117">
      <w:rPr>
        <w:rFonts w:hint="cs"/>
        <w:rtl/>
      </w:rPr>
      <w:t>48</w:t>
    </w:r>
    <w:r w:rsidR="005C0117" w:rsidRPr="00101383">
      <w:rPr>
        <w:rFonts w:hint="cs"/>
        <w:rtl/>
      </w:rPr>
      <w:t xml:space="preserve"> </w:t>
    </w:r>
    <w:r w:rsidR="005C0117" w:rsidRPr="00101383">
      <w:rPr>
        <w:rtl/>
      </w:rPr>
      <w:tab/>
    </w:r>
    <w:r w:rsidR="005C0117" w:rsidRPr="00101383">
      <w:rPr>
        <w:rFonts w:hint="cs"/>
        <w:rtl/>
      </w:rPr>
      <w:t xml:space="preserve"> تراثنا</w:t>
    </w:r>
  </w:p>
</w:hdr>
</file>

<file path=word/header6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0117" w:rsidRPr="006254CD" w:rsidRDefault="0069066D" w:rsidP="006254CD">
    <w:pPr>
      <w:pStyle w:val="Header"/>
      <w:tabs>
        <w:tab w:val="clear" w:pos="5670"/>
        <w:tab w:val="right" w:leader="dot" w:pos="9185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540" o:spid="_x0000_s2114" type="#_x0000_t75" style="position:absolute;left:0;text-align:left;margin-left:0;margin-top:0;width:596.25pt;height:842.25pt;z-index:-251591680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5C0117" w:rsidRPr="006254CD">
      <w:rPr>
        <w:rFonts w:hint="cs"/>
        <w:rtl/>
      </w:rPr>
      <w:t xml:space="preserve">حديث </w:t>
    </w:r>
    <w:r w:rsidR="005C0117" w:rsidRPr="006254CD">
      <w:rPr>
        <w:rtl/>
      </w:rPr>
      <w:t>ٱت</w:t>
    </w:r>
    <w:r w:rsidR="005C0117" w:rsidRPr="006254CD">
      <w:rPr>
        <w:rFonts w:hint="cs"/>
        <w:rtl/>
      </w:rPr>
      <w:t>ِّ</w:t>
    </w:r>
    <w:r w:rsidR="005C0117" w:rsidRPr="006254CD">
      <w:rPr>
        <w:rtl/>
      </w:rPr>
      <w:t>باع</w:t>
    </w:r>
    <w:r w:rsidR="005C0117" w:rsidRPr="006254CD">
      <w:rPr>
        <w:rFonts w:hint="cs"/>
        <w:rtl/>
      </w:rPr>
      <w:t xml:space="preserve"> سُنّة الخلفاء وإطاعة الْأُمراء </w:t>
    </w:r>
    <w:r w:rsidR="005C0117" w:rsidRPr="006254CD">
      <w:rPr>
        <w:rtl/>
      </w:rPr>
      <w:tab/>
    </w:r>
    <w:r w:rsidR="005C0117" w:rsidRPr="006254CD">
      <w:rPr>
        <w:rFonts w:hint="cs"/>
        <w:rtl/>
      </w:rPr>
      <w:t xml:space="preserve"> 4</w:t>
    </w:r>
    <w:r w:rsidR="005C0117">
      <w:rPr>
        <w:rFonts w:hint="cs"/>
        <w:rtl/>
      </w:rPr>
      <w:t>9</w:t>
    </w:r>
  </w:p>
</w:hdr>
</file>

<file path=word/header6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5C8E" w:rsidRDefault="0069066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538" o:spid="_x0000_s2112" type="#_x0000_t75" style="position:absolute;left:0;text-align:left;margin-left:0;margin-top:0;width:596.25pt;height:842.25pt;z-index:-251593728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6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0117" w:rsidRPr="00101383" w:rsidRDefault="0069066D" w:rsidP="006254CD">
    <w:pPr>
      <w:pStyle w:val="Header"/>
      <w:tabs>
        <w:tab w:val="clear" w:pos="5670"/>
        <w:tab w:val="right" w:leader="dot" w:pos="9185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542" o:spid="_x0000_s2116" type="#_x0000_t75" style="position:absolute;left:0;text-align:left;margin-left:0;margin-top:0;width:596.25pt;height:842.25pt;z-index:-251589632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5C0117">
      <w:rPr>
        <w:rFonts w:hint="cs"/>
        <w:rtl/>
      </w:rPr>
      <w:t>50</w:t>
    </w:r>
    <w:r w:rsidR="005C0117" w:rsidRPr="00101383">
      <w:rPr>
        <w:rFonts w:hint="cs"/>
        <w:rtl/>
      </w:rPr>
      <w:t xml:space="preserve"> </w:t>
    </w:r>
    <w:r w:rsidR="005C0117" w:rsidRPr="00101383">
      <w:rPr>
        <w:rtl/>
      </w:rPr>
      <w:tab/>
    </w:r>
    <w:r w:rsidR="005C0117" w:rsidRPr="00101383">
      <w:rPr>
        <w:rFonts w:hint="cs"/>
        <w:rtl/>
      </w:rPr>
      <w:t xml:space="preserve"> تراثنا</w:t>
    </w:r>
  </w:p>
</w:hdr>
</file>

<file path=word/header6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0117" w:rsidRPr="006254CD" w:rsidRDefault="0069066D" w:rsidP="006254CD">
    <w:pPr>
      <w:pStyle w:val="Header"/>
      <w:tabs>
        <w:tab w:val="clear" w:pos="5670"/>
        <w:tab w:val="right" w:leader="dot" w:pos="9185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543" o:spid="_x0000_s2117" type="#_x0000_t75" style="position:absolute;left:0;text-align:left;margin-left:0;margin-top:0;width:596.25pt;height:842.25pt;z-index:-251588608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5C0117" w:rsidRPr="006254CD">
      <w:rPr>
        <w:rFonts w:hint="cs"/>
        <w:rtl/>
      </w:rPr>
      <w:t xml:space="preserve">حديث </w:t>
    </w:r>
    <w:r w:rsidR="005C0117" w:rsidRPr="006254CD">
      <w:rPr>
        <w:rtl/>
      </w:rPr>
      <w:t>ٱت</w:t>
    </w:r>
    <w:r w:rsidR="005C0117" w:rsidRPr="006254CD">
      <w:rPr>
        <w:rFonts w:hint="cs"/>
        <w:rtl/>
      </w:rPr>
      <w:t>ِّ</w:t>
    </w:r>
    <w:r w:rsidR="005C0117" w:rsidRPr="006254CD">
      <w:rPr>
        <w:rtl/>
      </w:rPr>
      <w:t>باع</w:t>
    </w:r>
    <w:r w:rsidR="005C0117" w:rsidRPr="006254CD">
      <w:rPr>
        <w:rFonts w:hint="cs"/>
        <w:rtl/>
      </w:rPr>
      <w:t xml:space="preserve"> سُنّة الخلفاء وإطاعة الْأُمراء </w:t>
    </w:r>
    <w:r w:rsidR="005C0117" w:rsidRPr="006254CD">
      <w:rPr>
        <w:rtl/>
      </w:rPr>
      <w:tab/>
    </w:r>
    <w:r w:rsidR="005C0117" w:rsidRPr="006254CD">
      <w:rPr>
        <w:rFonts w:hint="cs"/>
        <w:rtl/>
      </w:rPr>
      <w:t xml:space="preserve"> </w:t>
    </w:r>
    <w:r w:rsidR="005C0117">
      <w:rPr>
        <w:rFonts w:hint="cs"/>
        <w:rtl/>
      </w:rPr>
      <w:t>51</w:t>
    </w:r>
  </w:p>
</w:hdr>
</file>

<file path=word/header6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5C8E" w:rsidRDefault="0069066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541" o:spid="_x0000_s2115" type="#_x0000_t75" style="position:absolute;left:0;text-align:left;margin-left:0;margin-top:0;width:596.25pt;height:842.25pt;z-index:-251590656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0117" w:rsidRPr="00101383" w:rsidRDefault="0069066D" w:rsidP="00101383">
    <w:pPr>
      <w:pStyle w:val="Header"/>
      <w:tabs>
        <w:tab w:val="clear" w:pos="5670"/>
        <w:tab w:val="right" w:leader="dot" w:pos="9185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482" o:spid="_x0000_s2056" type="#_x0000_t75" style="position:absolute;left:0;text-align:left;margin-left:0;margin-top:0;width:596.25pt;height:842.25pt;z-index:-251651072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5C0117">
      <w:rPr>
        <w:rFonts w:hint="cs"/>
        <w:rtl/>
      </w:rPr>
      <w:t>10</w:t>
    </w:r>
    <w:r w:rsidR="005C0117" w:rsidRPr="00101383">
      <w:rPr>
        <w:rFonts w:hint="cs"/>
        <w:rtl/>
      </w:rPr>
      <w:t xml:space="preserve"> </w:t>
    </w:r>
    <w:r w:rsidR="005C0117" w:rsidRPr="00101383">
      <w:rPr>
        <w:rtl/>
      </w:rPr>
      <w:tab/>
    </w:r>
    <w:r w:rsidR="005C0117" w:rsidRPr="00101383">
      <w:rPr>
        <w:rFonts w:hint="cs"/>
        <w:rtl/>
      </w:rPr>
      <w:t xml:space="preserve"> تراثنا</w:t>
    </w:r>
  </w:p>
</w:hdr>
</file>

<file path=word/header7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0117" w:rsidRPr="00101383" w:rsidRDefault="0069066D" w:rsidP="00973C18">
    <w:pPr>
      <w:pStyle w:val="Header"/>
      <w:tabs>
        <w:tab w:val="clear" w:pos="5670"/>
        <w:tab w:val="right" w:leader="dot" w:pos="9185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545" o:spid="_x0000_s2119" type="#_x0000_t75" style="position:absolute;left:0;text-align:left;margin-left:0;margin-top:0;width:596.25pt;height:842.25pt;z-index:-251586560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5C0117">
      <w:rPr>
        <w:rFonts w:hint="cs"/>
        <w:rtl/>
      </w:rPr>
      <w:t>52</w:t>
    </w:r>
    <w:r w:rsidR="005C0117" w:rsidRPr="00101383">
      <w:rPr>
        <w:rFonts w:hint="cs"/>
        <w:rtl/>
      </w:rPr>
      <w:t xml:space="preserve"> </w:t>
    </w:r>
    <w:r w:rsidR="005C0117" w:rsidRPr="00101383">
      <w:rPr>
        <w:rtl/>
      </w:rPr>
      <w:tab/>
    </w:r>
    <w:r w:rsidR="005C0117" w:rsidRPr="00101383">
      <w:rPr>
        <w:rFonts w:hint="cs"/>
        <w:rtl/>
      </w:rPr>
      <w:t xml:space="preserve"> تراثنا</w:t>
    </w:r>
  </w:p>
</w:hdr>
</file>

<file path=word/header7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0117" w:rsidRPr="006254CD" w:rsidRDefault="0069066D" w:rsidP="0008403B">
    <w:pPr>
      <w:pStyle w:val="Header"/>
      <w:tabs>
        <w:tab w:val="clear" w:pos="5670"/>
        <w:tab w:val="right" w:leader="dot" w:pos="9185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546" o:spid="_x0000_s2120" type="#_x0000_t75" style="position:absolute;left:0;text-align:left;margin-left:0;margin-top:0;width:596.25pt;height:842.25pt;z-index:-251585536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5C0117" w:rsidRPr="006254CD">
      <w:rPr>
        <w:rFonts w:hint="cs"/>
        <w:rtl/>
      </w:rPr>
      <w:t xml:space="preserve">حديث </w:t>
    </w:r>
    <w:r w:rsidR="005C0117" w:rsidRPr="006254CD">
      <w:rPr>
        <w:rtl/>
      </w:rPr>
      <w:t>ٱت</w:t>
    </w:r>
    <w:r w:rsidR="005C0117" w:rsidRPr="006254CD">
      <w:rPr>
        <w:rFonts w:hint="cs"/>
        <w:rtl/>
      </w:rPr>
      <w:t>ِّ</w:t>
    </w:r>
    <w:r w:rsidR="005C0117" w:rsidRPr="006254CD">
      <w:rPr>
        <w:rtl/>
      </w:rPr>
      <w:t>باع</w:t>
    </w:r>
    <w:r w:rsidR="005C0117" w:rsidRPr="006254CD">
      <w:rPr>
        <w:rFonts w:hint="cs"/>
        <w:rtl/>
      </w:rPr>
      <w:t xml:space="preserve"> سُنّة الخلفاء وإطاعة الْأُمراء </w:t>
    </w:r>
    <w:r w:rsidR="005C0117" w:rsidRPr="006254CD">
      <w:rPr>
        <w:rtl/>
      </w:rPr>
      <w:tab/>
    </w:r>
    <w:r w:rsidR="005C0117" w:rsidRPr="006254CD">
      <w:rPr>
        <w:rFonts w:hint="cs"/>
        <w:rtl/>
      </w:rPr>
      <w:t xml:space="preserve"> </w:t>
    </w:r>
    <w:r w:rsidR="005C0117">
      <w:rPr>
        <w:rFonts w:hint="cs"/>
        <w:rtl/>
      </w:rPr>
      <w:t>53</w:t>
    </w:r>
  </w:p>
</w:hdr>
</file>

<file path=word/header7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5C8E" w:rsidRDefault="0069066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544" o:spid="_x0000_s2118" type="#_x0000_t75" style="position:absolute;left:0;text-align:left;margin-left:0;margin-top:0;width:596.25pt;height:842.25pt;z-index:-251587584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7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0117" w:rsidRPr="00101383" w:rsidRDefault="0069066D" w:rsidP="0008403B">
    <w:pPr>
      <w:pStyle w:val="Header"/>
      <w:tabs>
        <w:tab w:val="clear" w:pos="5670"/>
        <w:tab w:val="right" w:leader="dot" w:pos="9185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548" o:spid="_x0000_s2122" type="#_x0000_t75" style="position:absolute;left:0;text-align:left;margin-left:0;margin-top:0;width:596.25pt;height:842.25pt;z-index:-251583488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5C0117">
      <w:rPr>
        <w:rFonts w:hint="cs"/>
        <w:rtl/>
      </w:rPr>
      <w:t>54</w:t>
    </w:r>
    <w:r w:rsidR="005C0117" w:rsidRPr="00101383">
      <w:rPr>
        <w:rFonts w:hint="cs"/>
        <w:rtl/>
      </w:rPr>
      <w:t xml:space="preserve"> </w:t>
    </w:r>
    <w:r w:rsidR="005C0117" w:rsidRPr="00101383">
      <w:rPr>
        <w:rtl/>
      </w:rPr>
      <w:tab/>
    </w:r>
    <w:r w:rsidR="005C0117" w:rsidRPr="00101383">
      <w:rPr>
        <w:rFonts w:hint="cs"/>
        <w:rtl/>
      </w:rPr>
      <w:t xml:space="preserve"> تراثنا</w:t>
    </w:r>
  </w:p>
</w:hdr>
</file>

<file path=word/header7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0117" w:rsidRPr="006254CD" w:rsidRDefault="0069066D" w:rsidP="0008403B">
    <w:pPr>
      <w:pStyle w:val="Header"/>
      <w:tabs>
        <w:tab w:val="clear" w:pos="5670"/>
        <w:tab w:val="right" w:leader="dot" w:pos="9185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549" o:spid="_x0000_s2123" type="#_x0000_t75" style="position:absolute;left:0;text-align:left;margin-left:0;margin-top:0;width:596.25pt;height:842.25pt;z-index:-251582464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5C0117" w:rsidRPr="006254CD">
      <w:rPr>
        <w:rFonts w:hint="cs"/>
        <w:rtl/>
      </w:rPr>
      <w:t xml:space="preserve">حديث </w:t>
    </w:r>
    <w:r w:rsidR="005C0117" w:rsidRPr="006254CD">
      <w:rPr>
        <w:rtl/>
      </w:rPr>
      <w:t>ٱت</w:t>
    </w:r>
    <w:r w:rsidR="005C0117" w:rsidRPr="006254CD">
      <w:rPr>
        <w:rFonts w:hint="cs"/>
        <w:rtl/>
      </w:rPr>
      <w:t>ِّ</w:t>
    </w:r>
    <w:r w:rsidR="005C0117" w:rsidRPr="006254CD">
      <w:rPr>
        <w:rtl/>
      </w:rPr>
      <w:t>باع</w:t>
    </w:r>
    <w:r w:rsidR="005C0117" w:rsidRPr="006254CD">
      <w:rPr>
        <w:rFonts w:hint="cs"/>
        <w:rtl/>
      </w:rPr>
      <w:t xml:space="preserve"> سُنّة الخلفاء وإطاعة الْأُمراء </w:t>
    </w:r>
    <w:r w:rsidR="005C0117" w:rsidRPr="006254CD">
      <w:rPr>
        <w:rtl/>
      </w:rPr>
      <w:tab/>
    </w:r>
    <w:r w:rsidR="005C0117" w:rsidRPr="006254CD">
      <w:rPr>
        <w:rFonts w:hint="cs"/>
        <w:rtl/>
      </w:rPr>
      <w:t xml:space="preserve"> </w:t>
    </w:r>
    <w:r w:rsidR="005C0117">
      <w:rPr>
        <w:rFonts w:hint="cs"/>
        <w:rtl/>
      </w:rPr>
      <w:t>55</w:t>
    </w:r>
  </w:p>
</w:hdr>
</file>

<file path=word/header7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5C8E" w:rsidRDefault="0069066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547" o:spid="_x0000_s2121" type="#_x0000_t75" style="position:absolute;left:0;text-align:left;margin-left:0;margin-top:0;width:596.25pt;height:842.25pt;z-index:-251584512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7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0117" w:rsidRPr="00101383" w:rsidRDefault="0069066D" w:rsidP="0008403B">
    <w:pPr>
      <w:pStyle w:val="Header"/>
      <w:tabs>
        <w:tab w:val="clear" w:pos="5670"/>
        <w:tab w:val="right" w:leader="dot" w:pos="9185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551" o:spid="_x0000_s2125" type="#_x0000_t75" style="position:absolute;left:0;text-align:left;margin-left:0;margin-top:0;width:596.25pt;height:842.25pt;z-index:-251580416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5C0117">
      <w:rPr>
        <w:rFonts w:hint="cs"/>
        <w:rtl/>
      </w:rPr>
      <w:t>56</w:t>
    </w:r>
    <w:r w:rsidR="005C0117" w:rsidRPr="00101383">
      <w:rPr>
        <w:rFonts w:hint="cs"/>
        <w:rtl/>
      </w:rPr>
      <w:t xml:space="preserve"> </w:t>
    </w:r>
    <w:r w:rsidR="005C0117" w:rsidRPr="00101383">
      <w:rPr>
        <w:rtl/>
      </w:rPr>
      <w:tab/>
    </w:r>
    <w:r w:rsidR="005C0117" w:rsidRPr="00101383">
      <w:rPr>
        <w:rFonts w:hint="cs"/>
        <w:rtl/>
      </w:rPr>
      <w:t xml:space="preserve"> تراثنا</w:t>
    </w:r>
  </w:p>
</w:hdr>
</file>

<file path=word/header7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0117" w:rsidRPr="006254CD" w:rsidRDefault="0069066D" w:rsidP="0008403B">
    <w:pPr>
      <w:pStyle w:val="Header"/>
      <w:tabs>
        <w:tab w:val="clear" w:pos="5670"/>
        <w:tab w:val="right" w:leader="dot" w:pos="9185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552" o:spid="_x0000_s2126" type="#_x0000_t75" style="position:absolute;left:0;text-align:left;margin-left:0;margin-top:0;width:596.25pt;height:842.25pt;z-index:-251579392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5C0117" w:rsidRPr="006254CD">
      <w:rPr>
        <w:rFonts w:hint="cs"/>
        <w:rtl/>
      </w:rPr>
      <w:t xml:space="preserve">حديث </w:t>
    </w:r>
    <w:r w:rsidR="005C0117" w:rsidRPr="006254CD">
      <w:rPr>
        <w:rtl/>
      </w:rPr>
      <w:t>ٱت</w:t>
    </w:r>
    <w:r w:rsidR="005C0117" w:rsidRPr="006254CD">
      <w:rPr>
        <w:rFonts w:hint="cs"/>
        <w:rtl/>
      </w:rPr>
      <w:t>ِّ</w:t>
    </w:r>
    <w:r w:rsidR="005C0117" w:rsidRPr="006254CD">
      <w:rPr>
        <w:rtl/>
      </w:rPr>
      <w:t>باع</w:t>
    </w:r>
    <w:r w:rsidR="005C0117" w:rsidRPr="006254CD">
      <w:rPr>
        <w:rFonts w:hint="cs"/>
        <w:rtl/>
      </w:rPr>
      <w:t xml:space="preserve"> سُنّة الخلفاء وإطاعة الْأُمراء </w:t>
    </w:r>
    <w:r w:rsidR="005C0117" w:rsidRPr="006254CD">
      <w:rPr>
        <w:rtl/>
      </w:rPr>
      <w:tab/>
    </w:r>
    <w:r w:rsidR="005C0117" w:rsidRPr="006254CD">
      <w:rPr>
        <w:rFonts w:hint="cs"/>
        <w:rtl/>
      </w:rPr>
      <w:t xml:space="preserve"> </w:t>
    </w:r>
    <w:r w:rsidR="005C0117">
      <w:rPr>
        <w:rFonts w:hint="cs"/>
        <w:rtl/>
      </w:rPr>
      <w:t>57</w:t>
    </w:r>
  </w:p>
</w:hdr>
</file>

<file path=word/header7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5C8E" w:rsidRDefault="0069066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550" o:spid="_x0000_s2124" type="#_x0000_t75" style="position:absolute;left:0;text-align:left;margin-left:0;margin-top:0;width:596.25pt;height:842.25pt;z-index:-251581440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7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0117" w:rsidRPr="00101383" w:rsidRDefault="0069066D" w:rsidP="0008403B">
    <w:pPr>
      <w:pStyle w:val="Header"/>
      <w:tabs>
        <w:tab w:val="clear" w:pos="5670"/>
        <w:tab w:val="right" w:leader="dot" w:pos="9185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554" o:spid="_x0000_s2128" type="#_x0000_t75" style="position:absolute;left:0;text-align:left;margin-left:0;margin-top:0;width:596.25pt;height:842.25pt;z-index:-251577344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5C0117">
      <w:rPr>
        <w:rFonts w:hint="cs"/>
        <w:rtl/>
      </w:rPr>
      <w:t>58</w:t>
    </w:r>
    <w:r w:rsidR="005C0117" w:rsidRPr="00101383">
      <w:rPr>
        <w:rFonts w:hint="cs"/>
        <w:rtl/>
      </w:rPr>
      <w:t xml:space="preserve"> </w:t>
    </w:r>
    <w:r w:rsidR="005C0117" w:rsidRPr="00101383">
      <w:rPr>
        <w:rtl/>
      </w:rPr>
      <w:tab/>
    </w:r>
    <w:r w:rsidR="005C0117" w:rsidRPr="00101383">
      <w:rPr>
        <w:rFonts w:hint="cs"/>
        <w:rtl/>
      </w:rPr>
      <w:t xml:space="preserve"> تراثنا</w:t>
    </w:r>
  </w:p>
</w:hdr>
</file>

<file path=word/header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0117" w:rsidRPr="00101383" w:rsidRDefault="0069066D" w:rsidP="00101383">
    <w:pPr>
      <w:pStyle w:val="Header"/>
      <w:tabs>
        <w:tab w:val="clear" w:pos="5670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483" o:spid="_x0000_s2057" type="#_x0000_t75" style="position:absolute;left:0;text-align:left;margin-left:0;margin-top:0;width:596.25pt;height:842.25pt;z-index:-251650048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8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0117" w:rsidRPr="006254CD" w:rsidRDefault="0069066D" w:rsidP="0008403B">
    <w:pPr>
      <w:pStyle w:val="Header"/>
      <w:tabs>
        <w:tab w:val="clear" w:pos="5670"/>
        <w:tab w:val="right" w:leader="dot" w:pos="9185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555" o:spid="_x0000_s2129" type="#_x0000_t75" style="position:absolute;left:0;text-align:left;margin-left:0;margin-top:0;width:596.25pt;height:842.25pt;z-index:-251576320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5C0117" w:rsidRPr="006254CD">
      <w:rPr>
        <w:rFonts w:hint="cs"/>
        <w:rtl/>
      </w:rPr>
      <w:t xml:space="preserve">حديث </w:t>
    </w:r>
    <w:r w:rsidR="005C0117" w:rsidRPr="006254CD">
      <w:rPr>
        <w:rtl/>
      </w:rPr>
      <w:t>ٱت</w:t>
    </w:r>
    <w:r w:rsidR="005C0117" w:rsidRPr="006254CD">
      <w:rPr>
        <w:rFonts w:hint="cs"/>
        <w:rtl/>
      </w:rPr>
      <w:t>ِّ</w:t>
    </w:r>
    <w:r w:rsidR="005C0117" w:rsidRPr="006254CD">
      <w:rPr>
        <w:rtl/>
      </w:rPr>
      <w:t>باع</w:t>
    </w:r>
    <w:r w:rsidR="005C0117" w:rsidRPr="006254CD">
      <w:rPr>
        <w:rFonts w:hint="cs"/>
        <w:rtl/>
      </w:rPr>
      <w:t xml:space="preserve"> سُنّة الخلفاء وإطاعة الْأُمراء </w:t>
    </w:r>
    <w:r w:rsidR="005C0117" w:rsidRPr="006254CD">
      <w:rPr>
        <w:rtl/>
      </w:rPr>
      <w:tab/>
    </w:r>
    <w:r w:rsidR="005C0117" w:rsidRPr="006254CD">
      <w:rPr>
        <w:rFonts w:hint="cs"/>
        <w:rtl/>
      </w:rPr>
      <w:t xml:space="preserve"> </w:t>
    </w:r>
    <w:r w:rsidR="005C0117">
      <w:rPr>
        <w:rFonts w:hint="cs"/>
        <w:rtl/>
      </w:rPr>
      <w:t>59</w:t>
    </w:r>
  </w:p>
</w:hdr>
</file>

<file path=word/header8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5C8E" w:rsidRDefault="0069066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553" o:spid="_x0000_s2127" type="#_x0000_t75" style="position:absolute;left:0;text-align:left;margin-left:0;margin-top:0;width:596.25pt;height:842.25pt;z-index:-251578368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8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0117" w:rsidRPr="00101383" w:rsidRDefault="0069066D" w:rsidP="0008403B">
    <w:pPr>
      <w:pStyle w:val="Header"/>
      <w:tabs>
        <w:tab w:val="clear" w:pos="5670"/>
        <w:tab w:val="right" w:leader="dot" w:pos="9185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557" o:spid="_x0000_s2131" type="#_x0000_t75" style="position:absolute;left:0;text-align:left;margin-left:0;margin-top:0;width:596.25pt;height:842.25pt;z-index:-251574272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5C0117">
      <w:rPr>
        <w:rFonts w:hint="cs"/>
        <w:rtl/>
      </w:rPr>
      <w:t>60</w:t>
    </w:r>
    <w:r w:rsidR="005C0117" w:rsidRPr="00101383">
      <w:rPr>
        <w:rFonts w:hint="cs"/>
        <w:rtl/>
      </w:rPr>
      <w:t xml:space="preserve"> </w:t>
    </w:r>
    <w:r w:rsidR="005C0117" w:rsidRPr="00101383">
      <w:rPr>
        <w:rtl/>
      </w:rPr>
      <w:tab/>
    </w:r>
    <w:r w:rsidR="005C0117" w:rsidRPr="00101383">
      <w:rPr>
        <w:rFonts w:hint="cs"/>
        <w:rtl/>
      </w:rPr>
      <w:t xml:space="preserve"> تراثنا</w:t>
    </w:r>
  </w:p>
</w:hdr>
</file>

<file path=word/header8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0117" w:rsidRPr="006254CD" w:rsidRDefault="0069066D" w:rsidP="0008403B">
    <w:pPr>
      <w:pStyle w:val="Header"/>
      <w:tabs>
        <w:tab w:val="clear" w:pos="5670"/>
        <w:tab w:val="right" w:leader="dot" w:pos="9185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558" o:spid="_x0000_s2132" type="#_x0000_t75" style="position:absolute;left:0;text-align:left;margin-left:0;margin-top:0;width:596.25pt;height:842.25pt;z-index:-251573248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5C0117" w:rsidRPr="006254CD">
      <w:rPr>
        <w:rFonts w:hint="cs"/>
        <w:rtl/>
      </w:rPr>
      <w:t xml:space="preserve">حديث </w:t>
    </w:r>
    <w:r w:rsidR="005C0117" w:rsidRPr="006254CD">
      <w:rPr>
        <w:rtl/>
      </w:rPr>
      <w:t>ٱت</w:t>
    </w:r>
    <w:r w:rsidR="005C0117" w:rsidRPr="006254CD">
      <w:rPr>
        <w:rFonts w:hint="cs"/>
        <w:rtl/>
      </w:rPr>
      <w:t>ِّ</w:t>
    </w:r>
    <w:r w:rsidR="005C0117" w:rsidRPr="006254CD">
      <w:rPr>
        <w:rtl/>
      </w:rPr>
      <w:t>باع</w:t>
    </w:r>
    <w:r w:rsidR="005C0117" w:rsidRPr="006254CD">
      <w:rPr>
        <w:rFonts w:hint="cs"/>
        <w:rtl/>
      </w:rPr>
      <w:t xml:space="preserve"> سُنّة الخلفاء وإطاعة الْأُمراء </w:t>
    </w:r>
    <w:r w:rsidR="005C0117" w:rsidRPr="006254CD">
      <w:rPr>
        <w:rtl/>
      </w:rPr>
      <w:tab/>
    </w:r>
    <w:r w:rsidR="005C0117" w:rsidRPr="006254CD">
      <w:rPr>
        <w:rFonts w:hint="cs"/>
        <w:rtl/>
      </w:rPr>
      <w:t xml:space="preserve"> </w:t>
    </w:r>
    <w:r w:rsidR="005C0117">
      <w:rPr>
        <w:rFonts w:hint="cs"/>
        <w:rtl/>
      </w:rPr>
      <w:t>61</w:t>
    </w:r>
  </w:p>
</w:hdr>
</file>

<file path=word/header8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5C8E" w:rsidRDefault="0069066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556" o:spid="_x0000_s2130" type="#_x0000_t75" style="position:absolute;left:0;text-align:left;margin-left:0;margin-top:0;width:596.25pt;height:842.25pt;z-index:-251575296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8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0117" w:rsidRPr="00101383" w:rsidRDefault="0069066D" w:rsidP="0008403B">
    <w:pPr>
      <w:pStyle w:val="Header"/>
      <w:tabs>
        <w:tab w:val="clear" w:pos="5670"/>
        <w:tab w:val="right" w:leader="dot" w:pos="9185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560" o:spid="_x0000_s2134" type="#_x0000_t75" style="position:absolute;left:0;text-align:left;margin-left:0;margin-top:0;width:596.25pt;height:842.25pt;z-index:-251571200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5C0117">
      <w:rPr>
        <w:rFonts w:hint="cs"/>
        <w:rtl/>
      </w:rPr>
      <w:t>62</w:t>
    </w:r>
    <w:r w:rsidR="005C0117" w:rsidRPr="00101383">
      <w:rPr>
        <w:rFonts w:hint="cs"/>
        <w:rtl/>
      </w:rPr>
      <w:t xml:space="preserve"> </w:t>
    </w:r>
    <w:r w:rsidR="005C0117" w:rsidRPr="00101383">
      <w:rPr>
        <w:rtl/>
      </w:rPr>
      <w:tab/>
    </w:r>
    <w:r w:rsidR="005C0117" w:rsidRPr="00101383">
      <w:rPr>
        <w:rFonts w:hint="cs"/>
        <w:rtl/>
      </w:rPr>
      <w:t xml:space="preserve"> تراثنا</w:t>
    </w:r>
  </w:p>
</w:hdr>
</file>

<file path=word/header8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0117" w:rsidRPr="006254CD" w:rsidRDefault="0069066D" w:rsidP="0008403B">
    <w:pPr>
      <w:pStyle w:val="Header"/>
      <w:tabs>
        <w:tab w:val="clear" w:pos="5670"/>
        <w:tab w:val="right" w:leader="dot" w:pos="9185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561" o:spid="_x0000_s2135" type="#_x0000_t75" style="position:absolute;left:0;text-align:left;margin-left:0;margin-top:0;width:596.25pt;height:842.25pt;z-index:-251570176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5C0117" w:rsidRPr="006254CD">
      <w:rPr>
        <w:rFonts w:hint="cs"/>
        <w:rtl/>
      </w:rPr>
      <w:t xml:space="preserve">حديث </w:t>
    </w:r>
    <w:r w:rsidR="005C0117" w:rsidRPr="006254CD">
      <w:rPr>
        <w:rtl/>
      </w:rPr>
      <w:t>ٱت</w:t>
    </w:r>
    <w:r w:rsidR="005C0117" w:rsidRPr="006254CD">
      <w:rPr>
        <w:rFonts w:hint="cs"/>
        <w:rtl/>
      </w:rPr>
      <w:t>ِّ</w:t>
    </w:r>
    <w:r w:rsidR="005C0117" w:rsidRPr="006254CD">
      <w:rPr>
        <w:rtl/>
      </w:rPr>
      <w:t>باع</w:t>
    </w:r>
    <w:r w:rsidR="005C0117" w:rsidRPr="006254CD">
      <w:rPr>
        <w:rFonts w:hint="cs"/>
        <w:rtl/>
      </w:rPr>
      <w:t xml:space="preserve"> سُنّة الخلفاء وإطاعة الْأُمراء </w:t>
    </w:r>
    <w:r w:rsidR="005C0117" w:rsidRPr="006254CD">
      <w:rPr>
        <w:rtl/>
      </w:rPr>
      <w:tab/>
    </w:r>
    <w:r w:rsidR="005C0117" w:rsidRPr="006254CD">
      <w:rPr>
        <w:rFonts w:hint="cs"/>
        <w:rtl/>
      </w:rPr>
      <w:t xml:space="preserve"> </w:t>
    </w:r>
    <w:r w:rsidR="005C0117">
      <w:rPr>
        <w:rFonts w:hint="cs"/>
        <w:rtl/>
      </w:rPr>
      <w:t>63</w:t>
    </w:r>
  </w:p>
</w:hdr>
</file>

<file path=word/header8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5C8E" w:rsidRDefault="0069066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559" o:spid="_x0000_s2133" type="#_x0000_t75" style="position:absolute;left:0;text-align:left;margin-left:0;margin-top:0;width:596.25pt;height:842.25pt;z-index:-251572224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8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0117" w:rsidRPr="00101383" w:rsidRDefault="0069066D" w:rsidP="0008403B">
    <w:pPr>
      <w:pStyle w:val="Header"/>
      <w:tabs>
        <w:tab w:val="clear" w:pos="5670"/>
        <w:tab w:val="right" w:leader="dot" w:pos="9185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563" o:spid="_x0000_s2137" type="#_x0000_t75" style="position:absolute;left:0;text-align:left;margin-left:0;margin-top:0;width:596.25pt;height:842.25pt;z-index:-251568128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5C0117">
      <w:rPr>
        <w:rFonts w:hint="cs"/>
        <w:rtl/>
      </w:rPr>
      <w:t>64</w:t>
    </w:r>
    <w:r w:rsidR="005C0117" w:rsidRPr="00101383">
      <w:rPr>
        <w:rFonts w:hint="cs"/>
        <w:rtl/>
      </w:rPr>
      <w:t xml:space="preserve"> </w:t>
    </w:r>
    <w:r w:rsidR="005C0117" w:rsidRPr="00101383">
      <w:rPr>
        <w:rtl/>
      </w:rPr>
      <w:tab/>
    </w:r>
    <w:r w:rsidR="005C0117" w:rsidRPr="00101383">
      <w:rPr>
        <w:rFonts w:hint="cs"/>
        <w:rtl/>
      </w:rPr>
      <w:t xml:space="preserve"> تراثنا</w:t>
    </w:r>
  </w:p>
</w:hdr>
</file>

<file path=word/header8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0117" w:rsidRPr="006254CD" w:rsidRDefault="0069066D" w:rsidP="0008403B">
    <w:pPr>
      <w:pStyle w:val="Header"/>
      <w:tabs>
        <w:tab w:val="clear" w:pos="5670"/>
        <w:tab w:val="right" w:leader="dot" w:pos="9185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564" o:spid="_x0000_s2138" type="#_x0000_t75" style="position:absolute;left:0;text-align:left;margin-left:0;margin-top:0;width:596.25pt;height:842.25pt;z-index:-251567104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5C0117" w:rsidRPr="006254CD">
      <w:rPr>
        <w:rFonts w:hint="cs"/>
        <w:rtl/>
      </w:rPr>
      <w:t xml:space="preserve">حديث </w:t>
    </w:r>
    <w:r w:rsidR="005C0117" w:rsidRPr="006254CD">
      <w:rPr>
        <w:rtl/>
      </w:rPr>
      <w:t>ٱت</w:t>
    </w:r>
    <w:r w:rsidR="005C0117" w:rsidRPr="006254CD">
      <w:rPr>
        <w:rFonts w:hint="cs"/>
        <w:rtl/>
      </w:rPr>
      <w:t>ِّ</w:t>
    </w:r>
    <w:r w:rsidR="005C0117" w:rsidRPr="006254CD">
      <w:rPr>
        <w:rtl/>
      </w:rPr>
      <w:t>باع</w:t>
    </w:r>
    <w:r w:rsidR="005C0117" w:rsidRPr="006254CD">
      <w:rPr>
        <w:rFonts w:hint="cs"/>
        <w:rtl/>
      </w:rPr>
      <w:t xml:space="preserve"> سُنّة الخلفاء وإطاعة الْأُمراء </w:t>
    </w:r>
    <w:r w:rsidR="005C0117" w:rsidRPr="006254CD">
      <w:rPr>
        <w:rtl/>
      </w:rPr>
      <w:tab/>
    </w:r>
    <w:r w:rsidR="005C0117" w:rsidRPr="006254CD">
      <w:rPr>
        <w:rFonts w:hint="cs"/>
        <w:rtl/>
      </w:rPr>
      <w:t xml:space="preserve"> </w:t>
    </w:r>
    <w:r w:rsidR="005C0117">
      <w:rPr>
        <w:rFonts w:hint="cs"/>
        <w:rtl/>
      </w:rPr>
      <w:t>65</w:t>
    </w:r>
  </w:p>
</w:hdr>
</file>

<file path=word/header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5C8E" w:rsidRDefault="0069066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481" o:spid="_x0000_s2055" type="#_x0000_t75" style="position:absolute;left:0;text-align:left;margin-left:0;margin-top:0;width:596.25pt;height:842.25pt;z-index:-251652096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9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5C8E" w:rsidRDefault="0069066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562" o:spid="_x0000_s2136" type="#_x0000_t75" style="position:absolute;left:0;text-align:left;margin-left:0;margin-top:0;width:596.25pt;height:842.25pt;z-index:-251569152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9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0117" w:rsidRPr="00101383" w:rsidRDefault="0069066D" w:rsidP="0008403B">
    <w:pPr>
      <w:pStyle w:val="Header"/>
      <w:tabs>
        <w:tab w:val="clear" w:pos="5670"/>
        <w:tab w:val="right" w:leader="dot" w:pos="9185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566" o:spid="_x0000_s2140" type="#_x0000_t75" style="position:absolute;left:0;text-align:left;margin-left:0;margin-top:0;width:596.25pt;height:842.25pt;z-index:-251565056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5C0117">
      <w:rPr>
        <w:rFonts w:hint="cs"/>
        <w:rtl/>
      </w:rPr>
      <w:t>66</w:t>
    </w:r>
    <w:r w:rsidR="005C0117" w:rsidRPr="00101383">
      <w:rPr>
        <w:rFonts w:hint="cs"/>
        <w:rtl/>
      </w:rPr>
      <w:t xml:space="preserve"> </w:t>
    </w:r>
    <w:r w:rsidR="005C0117" w:rsidRPr="00101383">
      <w:rPr>
        <w:rtl/>
      </w:rPr>
      <w:tab/>
    </w:r>
    <w:r w:rsidR="005C0117" w:rsidRPr="00101383">
      <w:rPr>
        <w:rFonts w:hint="cs"/>
        <w:rtl/>
      </w:rPr>
      <w:t xml:space="preserve"> تراثنا</w:t>
    </w:r>
  </w:p>
</w:hdr>
</file>

<file path=word/header9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0117" w:rsidRPr="006254CD" w:rsidRDefault="0069066D" w:rsidP="0008403B">
    <w:pPr>
      <w:pStyle w:val="Header"/>
      <w:tabs>
        <w:tab w:val="clear" w:pos="5670"/>
        <w:tab w:val="right" w:leader="dot" w:pos="9185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567" o:spid="_x0000_s2141" type="#_x0000_t75" style="position:absolute;left:0;text-align:left;margin-left:0;margin-top:0;width:596.25pt;height:842.25pt;z-index:-251564032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5C0117" w:rsidRPr="006254CD">
      <w:rPr>
        <w:rFonts w:hint="cs"/>
        <w:rtl/>
      </w:rPr>
      <w:t xml:space="preserve">حديث </w:t>
    </w:r>
    <w:r w:rsidR="005C0117" w:rsidRPr="006254CD">
      <w:rPr>
        <w:rtl/>
      </w:rPr>
      <w:t>ٱت</w:t>
    </w:r>
    <w:r w:rsidR="005C0117" w:rsidRPr="006254CD">
      <w:rPr>
        <w:rFonts w:hint="cs"/>
        <w:rtl/>
      </w:rPr>
      <w:t>ِّ</w:t>
    </w:r>
    <w:r w:rsidR="005C0117" w:rsidRPr="006254CD">
      <w:rPr>
        <w:rtl/>
      </w:rPr>
      <w:t>باع</w:t>
    </w:r>
    <w:r w:rsidR="005C0117" w:rsidRPr="006254CD">
      <w:rPr>
        <w:rFonts w:hint="cs"/>
        <w:rtl/>
      </w:rPr>
      <w:t xml:space="preserve"> سُنّة الخلفاء وإطاعة الْأُمراء </w:t>
    </w:r>
    <w:r w:rsidR="005C0117" w:rsidRPr="006254CD">
      <w:rPr>
        <w:rtl/>
      </w:rPr>
      <w:tab/>
    </w:r>
    <w:r w:rsidR="005C0117" w:rsidRPr="006254CD">
      <w:rPr>
        <w:rFonts w:hint="cs"/>
        <w:rtl/>
      </w:rPr>
      <w:t xml:space="preserve"> </w:t>
    </w:r>
    <w:r w:rsidR="005C0117">
      <w:rPr>
        <w:rFonts w:hint="cs"/>
        <w:rtl/>
      </w:rPr>
      <w:t>67</w:t>
    </w:r>
  </w:p>
</w:hdr>
</file>

<file path=word/header9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5C8E" w:rsidRDefault="0069066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565" o:spid="_x0000_s2139" type="#_x0000_t75" style="position:absolute;left:0;text-align:left;margin-left:0;margin-top:0;width:596.25pt;height:842.25pt;z-index:-251566080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9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0117" w:rsidRPr="00101383" w:rsidRDefault="0069066D" w:rsidP="0008403B">
    <w:pPr>
      <w:pStyle w:val="Header"/>
      <w:tabs>
        <w:tab w:val="clear" w:pos="5670"/>
        <w:tab w:val="right" w:leader="dot" w:pos="9185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569" o:spid="_x0000_s2143" type="#_x0000_t75" style="position:absolute;left:0;text-align:left;margin-left:0;margin-top:0;width:596.25pt;height:842.25pt;z-index:-251561984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5C0117">
      <w:rPr>
        <w:rFonts w:hint="cs"/>
        <w:rtl/>
      </w:rPr>
      <w:t>68</w:t>
    </w:r>
    <w:r w:rsidR="005C0117" w:rsidRPr="00101383">
      <w:rPr>
        <w:rFonts w:hint="cs"/>
        <w:rtl/>
      </w:rPr>
      <w:t xml:space="preserve"> </w:t>
    </w:r>
    <w:r w:rsidR="005C0117" w:rsidRPr="00101383">
      <w:rPr>
        <w:rtl/>
      </w:rPr>
      <w:tab/>
    </w:r>
    <w:r w:rsidR="005C0117" w:rsidRPr="00101383">
      <w:rPr>
        <w:rFonts w:hint="cs"/>
        <w:rtl/>
      </w:rPr>
      <w:t xml:space="preserve"> تراثنا</w:t>
    </w:r>
  </w:p>
</w:hdr>
</file>

<file path=word/header9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0117" w:rsidRPr="006254CD" w:rsidRDefault="0069066D" w:rsidP="0008403B">
    <w:pPr>
      <w:pStyle w:val="Header"/>
      <w:tabs>
        <w:tab w:val="clear" w:pos="5670"/>
        <w:tab w:val="right" w:leader="dot" w:pos="9185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570" o:spid="_x0000_s2144" type="#_x0000_t75" style="position:absolute;left:0;text-align:left;margin-left:0;margin-top:0;width:596.25pt;height:842.25pt;z-index:-251560960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5C0117" w:rsidRPr="006254CD">
      <w:rPr>
        <w:rFonts w:hint="cs"/>
        <w:rtl/>
      </w:rPr>
      <w:t xml:space="preserve">حديث </w:t>
    </w:r>
    <w:r w:rsidR="005C0117" w:rsidRPr="006254CD">
      <w:rPr>
        <w:rtl/>
      </w:rPr>
      <w:t>ٱت</w:t>
    </w:r>
    <w:r w:rsidR="005C0117" w:rsidRPr="006254CD">
      <w:rPr>
        <w:rFonts w:hint="cs"/>
        <w:rtl/>
      </w:rPr>
      <w:t>ِّ</w:t>
    </w:r>
    <w:r w:rsidR="005C0117" w:rsidRPr="006254CD">
      <w:rPr>
        <w:rtl/>
      </w:rPr>
      <w:t>باع</w:t>
    </w:r>
    <w:r w:rsidR="005C0117" w:rsidRPr="006254CD">
      <w:rPr>
        <w:rFonts w:hint="cs"/>
        <w:rtl/>
      </w:rPr>
      <w:t xml:space="preserve"> سُنّة الخلفاء وإطاعة الْأُمراء </w:t>
    </w:r>
    <w:r w:rsidR="005C0117" w:rsidRPr="006254CD">
      <w:rPr>
        <w:rtl/>
      </w:rPr>
      <w:tab/>
    </w:r>
    <w:r w:rsidR="005C0117" w:rsidRPr="006254CD">
      <w:rPr>
        <w:rFonts w:hint="cs"/>
        <w:rtl/>
      </w:rPr>
      <w:t xml:space="preserve"> </w:t>
    </w:r>
    <w:r w:rsidR="005C0117">
      <w:rPr>
        <w:rFonts w:hint="cs"/>
        <w:rtl/>
      </w:rPr>
      <w:t>69</w:t>
    </w:r>
  </w:p>
</w:hdr>
</file>

<file path=word/header9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5C8E" w:rsidRDefault="0069066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568" o:spid="_x0000_s2142" type="#_x0000_t75" style="position:absolute;left:0;text-align:left;margin-left:0;margin-top:0;width:596.25pt;height:842.25pt;z-index:-251563008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header9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0117" w:rsidRPr="00101383" w:rsidRDefault="0069066D" w:rsidP="0008403B">
    <w:pPr>
      <w:pStyle w:val="Header"/>
      <w:tabs>
        <w:tab w:val="clear" w:pos="5670"/>
        <w:tab w:val="right" w:leader="dot" w:pos="9185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572" o:spid="_x0000_s2146" type="#_x0000_t75" style="position:absolute;left:0;text-align:left;margin-left:0;margin-top:0;width:596.25pt;height:842.25pt;z-index:-251558912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5C0117">
      <w:rPr>
        <w:rFonts w:hint="cs"/>
        <w:rtl/>
      </w:rPr>
      <w:t>70</w:t>
    </w:r>
    <w:r w:rsidR="005C0117" w:rsidRPr="00101383">
      <w:rPr>
        <w:rFonts w:hint="cs"/>
        <w:rtl/>
      </w:rPr>
      <w:t xml:space="preserve"> </w:t>
    </w:r>
    <w:r w:rsidR="005C0117" w:rsidRPr="00101383">
      <w:rPr>
        <w:rtl/>
      </w:rPr>
      <w:tab/>
    </w:r>
    <w:r w:rsidR="005C0117" w:rsidRPr="00101383">
      <w:rPr>
        <w:rFonts w:hint="cs"/>
        <w:rtl/>
      </w:rPr>
      <w:t xml:space="preserve"> تراثنا</w:t>
    </w:r>
  </w:p>
</w:hdr>
</file>

<file path=word/header9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0117" w:rsidRPr="006254CD" w:rsidRDefault="0069066D" w:rsidP="0008403B">
    <w:pPr>
      <w:pStyle w:val="Header"/>
      <w:tabs>
        <w:tab w:val="clear" w:pos="5670"/>
        <w:tab w:val="right" w:leader="dot" w:pos="9185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573" o:spid="_x0000_s2147" type="#_x0000_t75" style="position:absolute;left:0;text-align:left;margin-left:0;margin-top:0;width:596.25pt;height:842.25pt;z-index:-251557888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  <w:r w:rsidR="005C0117" w:rsidRPr="006254CD">
      <w:rPr>
        <w:rFonts w:hint="cs"/>
        <w:rtl/>
      </w:rPr>
      <w:t xml:space="preserve">حديث </w:t>
    </w:r>
    <w:r w:rsidR="005C0117" w:rsidRPr="006254CD">
      <w:rPr>
        <w:rtl/>
      </w:rPr>
      <w:t>ٱت</w:t>
    </w:r>
    <w:r w:rsidR="005C0117" w:rsidRPr="006254CD">
      <w:rPr>
        <w:rFonts w:hint="cs"/>
        <w:rtl/>
      </w:rPr>
      <w:t>ِّ</w:t>
    </w:r>
    <w:r w:rsidR="005C0117" w:rsidRPr="006254CD">
      <w:rPr>
        <w:rtl/>
      </w:rPr>
      <w:t>باع</w:t>
    </w:r>
    <w:r w:rsidR="005C0117" w:rsidRPr="006254CD">
      <w:rPr>
        <w:rFonts w:hint="cs"/>
        <w:rtl/>
      </w:rPr>
      <w:t xml:space="preserve"> سُنّة الخلفاء وإطاعة الْأُمراء </w:t>
    </w:r>
    <w:r w:rsidR="005C0117" w:rsidRPr="006254CD">
      <w:rPr>
        <w:rtl/>
      </w:rPr>
      <w:tab/>
    </w:r>
    <w:r w:rsidR="005C0117" w:rsidRPr="006254CD">
      <w:rPr>
        <w:rFonts w:hint="cs"/>
        <w:rtl/>
      </w:rPr>
      <w:t xml:space="preserve"> </w:t>
    </w:r>
    <w:r w:rsidR="005C0117">
      <w:rPr>
        <w:rFonts w:hint="cs"/>
        <w:rtl/>
      </w:rPr>
      <w:t>71</w:t>
    </w:r>
  </w:p>
</w:hdr>
</file>

<file path=word/header9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5C8E" w:rsidRDefault="0069066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571" o:spid="_x0000_s2145" type="#_x0000_t75" style="position:absolute;left:0;text-align:left;margin-left:0;margin-top:0;width:596.25pt;height:842.25pt;z-index:-251559936;mso-position-horizontal:center;mso-position-horizontal-relative:margin;mso-position-vertical:center;mso-position-vertical-relative:margin" o:allowincell="f">
          <v:imagedata r:id="rId1" o:title="rafed-watermark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70643EC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EBEDC7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6B0FB2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E674A6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8452DCD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97ED1F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B34A0B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CFE6F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316D2F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00662E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D7403DD"/>
    <w:multiLevelType w:val="hybridMultilevel"/>
    <w:tmpl w:val="DD7090F2"/>
    <w:lvl w:ilvl="0" w:tplc="F3D49BCE">
      <w:numFmt w:val="bullet"/>
      <w:lvlText w:val=""/>
      <w:lvlJc w:val="left"/>
      <w:pPr>
        <w:ind w:left="927" w:hanging="360"/>
      </w:pPr>
      <w:rPr>
        <w:rFonts w:ascii="Symbol" w:eastAsia="Times New Roman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0"/>
  </w:num>
  <w:num w:numId="3">
    <w:abstractNumId w:val="9"/>
  </w:num>
  <w:num w:numId="4">
    <w:abstractNumId w:val="7"/>
  </w:num>
  <w:num w:numId="5">
    <w:abstractNumId w:val="6"/>
  </w:num>
  <w:num w:numId="6">
    <w:abstractNumId w:val="5"/>
  </w:num>
  <w:num w:numId="7">
    <w:abstractNumId w:val="4"/>
  </w:num>
  <w:num w:numId="8">
    <w:abstractNumId w:val="8"/>
  </w:num>
  <w:num w:numId="9">
    <w:abstractNumId w:val="3"/>
  </w:num>
  <w:num w:numId="10">
    <w:abstractNumId w:val="2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attachedTemplate r:id="rId1"/>
  <w:stylePaneFormatFilter w:val="3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characterSpacingControl w:val="doNotCompress"/>
  <w:hdrShapeDefaults>
    <o:shapedefaults v:ext="edit" spidmax="240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6D18"/>
    <w:rsid w:val="00001952"/>
    <w:rsid w:val="000035A4"/>
    <w:rsid w:val="00005287"/>
    <w:rsid w:val="0000577C"/>
    <w:rsid w:val="0001027A"/>
    <w:rsid w:val="000116FB"/>
    <w:rsid w:val="00012D41"/>
    <w:rsid w:val="00015F37"/>
    <w:rsid w:val="00016003"/>
    <w:rsid w:val="00016E26"/>
    <w:rsid w:val="00025C8E"/>
    <w:rsid w:val="000267FE"/>
    <w:rsid w:val="000279BD"/>
    <w:rsid w:val="00037CEF"/>
    <w:rsid w:val="00040798"/>
    <w:rsid w:val="00041943"/>
    <w:rsid w:val="000438BC"/>
    <w:rsid w:val="00043B68"/>
    <w:rsid w:val="00046F6E"/>
    <w:rsid w:val="000500EC"/>
    <w:rsid w:val="00054406"/>
    <w:rsid w:val="00055AFF"/>
    <w:rsid w:val="0005609A"/>
    <w:rsid w:val="00056F90"/>
    <w:rsid w:val="000602AF"/>
    <w:rsid w:val="0006216A"/>
    <w:rsid w:val="00066BD2"/>
    <w:rsid w:val="00067F84"/>
    <w:rsid w:val="0007099F"/>
    <w:rsid w:val="00071C97"/>
    <w:rsid w:val="00076A3A"/>
    <w:rsid w:val="0008038C"/>
    <w:rsid w:val="00083D7E"/>
    <w:rsid w:val="0008403B"/>
    <w:rsid w:val="00084BE8"/>
    <w:rsid w:val="00085457"/>
    <w:rsid w:val="00085DC1"/>
    <w:rsid w:val="00091CF4"/>
    <w:rsid w:val="00092A0C"/>
    <w:rsid w:val="00092CF1"/>
    <w:rsid w:val="00092E7C"/>
    <w:rsid w:val="00094664"/>
    <w:rsid w:val="000946A7"/>
    <w:rsid w:val="0009488B"/>
    <w:rsid w:val="00095AA9"/>
    <w:rsid w:val="00096858"/>
    <w:rsid w:val="000972BC"/>
    <w:rsid w:val="0009749F"/>
    <w:rsid w:val="000A1F56"/>
    <w:rsid w:val="000A4DAA"/>
    <w:rsid w:val="000A51D9"/>
    <w:rsid w:val="000A7750"/>
    <w:rsid w:val="000B250B"/>
    <w:rsid w:val="000B458C"/>
    <w:rsid w:val="000B714C"/>
    <w:rsid w:val="000C0A89"/>
    <w:rsid w:val="000C45E8"/>
    <w:rsid w:val="000C4C2A"/>
    <w:rsid w:val="000C4CEF"/>
    <w:rsid w:val="000C4DB1"/>
    <w:rsid w:val="000C6E63"/>
    <w:rsid w:val="000C71C7"/>
    <w:rsid w:val="000C7722"/>
    <w:rsid w:val="000D1BDF"/>
    <w:rsid w:val="000D3E7F"/>
    <w:rsid w:val="000D625E"/>
    <w:rsid w:val="000D71B7"/>
    <w:rsid w:val="000D783B"/>
    <w:rsid w:val="000E22DC"/>
    <w:rsid w:val="000E2A94"/>
    <w:rsid w:val="000E56F8"/>
    <w:rsid w:val="000E7B0A"/>
    <w:rsid w:val="000F50B1"/>
    <w:rsid w:val="000F6BBB"/>
    <w:rsid w:val="000F7130"/>
    <w:rsid w:val="0010049D"/>
    <w:rsid w:val="00101383"/>
    <w:rsid w:val="00104A4C"/>
    <w:rsid w:val="00107417"/>
    <w:rsid w:val="00107863"/>
    <w:rsid w:val="00107A6B"/>
    <w:rsid w:val="00107D49"/>
    <w:rsid w:val="001118DF"/>
    <w:rsid w:val="0011352E"/>
    <w:rsid w:val="00113B0B"/>
    <w:rsid w:val="00113C7D"/>
    <w:rsid w:val="00113CCC"/>
    <w:rsid w:val="00114B56"/>
    <w:rsid w:val="001162C9"/>
    <w:rsid w:val="00121AE9"/>
    <w:rsid w:val="0012268F"/>
    <w:rsid w:val="001226CC"/>
    <w:rsid w:val="00122E21"/>
    <w:rsid w:val="00126471"/>
    <w:rsid w:val="00126866"/>
    <w:rsid w:val="00127B4A"/>
    <w:rsid w:val="00130BE1"/>
    <w:rsid w:val="00135E90"/>
    <w:rsid w:val="00136E6F"/>
    <w:rsid w:val="00140121"/>
    <w:rsid w:val="0014341C"/>
    <w:rsid w:val="00143EEA"/>
    <w:rsid w:val="00146F9C"/>
    <w:rsid w:val="00147ED8"/>
    <w:rsid w:val="00150F47"/>
    <w:rsid w:val="00153649"/>
    <w:rsid w:val="00153917"/>
    <w:rsid w:val="00156B48"/>
    <w:rsid w:val="00160F76"/>
    <w:rsid w:val="0016136A"/>
    <w:rsid w:val="00162464"/>
    <w:rsid w:val="001626CB"/>
    <w:rsid w:val="00164767"/>
    <w:rsid w:val="00164810"/>
    <w:rsid w:val="00164AF2"/>
    <w:rsid w:val="00165865"/>
    <w:rsid w:val="00165FEF"/>
    <w:rsid w:val="0016784D"/>
    <w:rsid w:val="001712E1"/>
    <w:rsid w:val="00172CD5"/>
    <w:rsid w:val="001770FB"/>
    <w:rsid w:val="001815B5"/>
    <w:rsid w:val="00182383"/>
    <w:rsid w:val="001827B2"/>
    <w:rsid w:val="00187B78"/>
    <w:rsid w:val="00187F3E"/>
    <w:rsid w:val="001921A1"/>
    <w:rsid w:val="001A0C15"/>
    <w:rsid w:val="001A2CC4"/>
    <w:rsid w:val="001A32B6"/>
    <w:rsid w:val="001A35A6"/>
    <w:rsid w:val="001A4A90"/>
    <w:rsid w:val="001A4D9B"/>
    <w:rsid w:val="001A6EC0"/>
    <w:rsid w:val="001A7A63"/>
    <w:rsid w:val="001B16FD"/>
    <w:rsid w:val="001B43F1"/>
    <w:rsid w:val="001B702D"/>
    <w:rsid w:val="001B7407"/>
    <w:rsid w:val="001C4668"/>
    <w:rsid w:val="001D41A1"/>
    <w:rsid w:val="001D43BF"/>
    <w:rsid w:val="001D4B83"/>
    <w:rsid w:val="001D5175"/>
    <w:rsid w:val="001D595E"/>
    <w:rsid w:val="001D5EE5"/>
    <w:rsid w:val="001D63D0"/>
    <w:rsid w:val="001D6677"/>
    <w:rsid w:val="001D71FB"/>
    <w:rsid w:val="001D7317"/>
    <w:rsid w:val="001D7D66"/>
    <w:rsid w:val="001D7F95"/>
    <w:rsid w:val="001E25DC"/>
    <w:rsid w:val="001E3E7C"/>
    <w:rsid w:val="001E6D17"/>
    <w:rsid w:val="001F0713"/>
    <w:rsid w:val="001F482A"/>
    <w:rsid w:val="001F72B4"/>
    <w:rsid w:val="00202E80"/>
    <w:rsid w:val="00205867"/>
    <w:rsid w:val="00207010"/>
    <w:rsid w:val="002139CB"/>
    <w:rsid w:val="00214801"/>
    <w:rsid w:val="00220613"/>
    <w:rsid w:val="00221CD7"/>
    <w:rsid w:val="00222C90"/>
    <w:rsid w:val="00224964"/>
    <w:rsid w:val="002249ED"/>
    <w:rsid w:val="00225F12"/>
    <w:rsid w:val="002261F4"/>
    <w:rsid w:val="00227FEE"/>
    <w:rsid w:val="00232ED3"/>
    <w:rsid w:val="00241844"/>
    <w:rsid w:val="00241F59"/>
    <w:rsid w:val="002430A5"/>
    <w:rsid w:val="00245482"/>
    <w:rsid w:val="0024786F"/>
    <w:rsid w:val="00251E02"/>
    <w:rsid w:val="00252E27"/>
    <w:rsid w:val="00255ADF"/>
    <w:rsid w:val="00256320"/>
    <w:rsid w:val="00257657"/>
    <w:rsid w:val="0026017D"/>
    <w:rsid w:val="00262481"/>
    <w:rsid w:val="0026271D"/>
    <w:rsid w:val="00263F56"/>
    <w:rsid w:val="00271798"/>
    <w:rsid w:val="00280BE4"/>
    <w:rsid w:val="0028271F"/>
    <w:rsid w:val="00282F73"/>
    <w:rsid w:val="0029032E"/>
    <w:rsid w:val="002921FE"/>
    <w:rsid w:val="00292CAD"/>
    <w:rsid w:val="00294B24"/>
    <w:rsid w:val="002A0284"/>
    <w:rsid w:val="002A0764"/>
    <w:rsid w:val="002A3D57"/>
    <w:rsid w:val="002A3FFC"/>
    <w:rsid w:val="002A508E"/>
    <w:rsid w:val="002B0400"/>
    <w:rsid w:val="002B0D13"/>
    <w:rsid w:val="002B12E0"/>
    <w:rsid w:val="002B171C"/>
    <w:rsid w:val="002B38FA"/>
    <w:rsid w:val="002B5101"/>
    <w:rsid w:val="002B71A8"/>
    <w:rsid w:val="002C1673"/>
    <w:rsid w:val="002C4700"/>
    <w:rsid w:val="002D19A9"/>
    <w:rsid w:val="002D2485"/>
    <w:rsid w:val="002D34C2"/>
    <w:rsid w:val="002D5721"/>
    <w:rsid w:val="002D580E"/>
    <w:rsid w:val="002D5BB4"/>
    <w:rsid w:val="002D723B"/>
    <w:rsid w:val="002E4566"/>
    <w:rsid w:val="002E4D3D"/>
    <w:rsid w:val="002E56F4"/>
    <w:rsid w:val="002E5A82"/>
    <w:rsid w:val="002F0A60"/>
    <w:rsid w:val="002F18C7"/>
    <w:rsid w:val="002F3BB5"/>
    <w:rsid w:val="002F7DC4"/>
    <w:rsid w:val="00300D22"/>
    <w:rsid w:val="0030214E"/>
    <w:rsid w:val="003034D2"/>
    <w:rsid w:val="00303C17"/>
    <w:rsid w:val="00304E33"/>
    <w:rsid w:val="0030556B"/>
    <w:rsid w:val="00307C3A"/>
    <w:rsid w:val="00310407"/>
    <w:rsid w:val="003123D3"/>
    <w:rsid w:val="00314B93"/>
    <w:rsid w:val="00316EAA"/>
    <w:rsid w:val="00317E22"/>
    <w:rsid w:val="00323528"/>
    <w:rsid w:val="00324B78"/>
    <w:rsid w:val="00325A0E"/>
    <w:rsid w:val="00325ABE"/>
    <w:rsid w:val="00327C4D"/>
    <w:rsid w:val="00330B85"/>
    <w:rsid w:val="0033182C"/>
    <w:rsid w:val="00331ED3"/>
    <w:rsid w:val="00332251"/>
    <w:rsid w:val="0033243A"/>
    <w:rsid w:val="00333775"/>
    <w:rsid w:val="003339D0"/>
    <w:rsid w:val="00341C46"/>
    <w:rsid w:val="00343679"/>
    <w:rsid w:val="00346AD4"/>
    <w:rsid w:val="0035669E"/>
    <w:rsid w:val="00360AC3"/>
    <w:rsid w:val="00361E6D"/>
    <w:rsid w:val="00363823"/>
    <w:rsid w:val="00363C94"/>
    <w:rsid w:val="0036400D"/>
    <w:rsid w:val="003646F4"/>
    <w:rsid w:val="00366AD7"/>
    <w:rsid w:val="00370B08"/>
    <w:rsid w:val="00372FCC"/>
    <w:rsid w:val="00373085"/>
    <w:rsid w:val="0037494B"/>
    <w:rsid w:val="00375CD3"/>
    <w:rsid w:val="00377B65"/>
    <w:rsid w:val="0038448C"/>
    <w:rsid w:val="003844FD"/>
    <w:rsid w:val="00384A6B"/>
    <w:rsid w:val="00385109"/>
    <w:rsid w:val="0038683D"/>
    <w:rsid w:val="003876EA"/>
    <w:rsid w:val="003878E7"/>
    <w:rsid w:val="00394D4F"/>
    <w:rsid w:val="00396C8C"/>
    <w:rsid w:val="0039787F"/>
    <w:rsid w:val="003A4587"/>
    <w:rsid w:val="003A47F1"/>
    <w:rsid w:val="003A661E"/>
    <w:rsid w:val="003B02F6"/>
    <w:rsid w:val="003B0913"/>
    <w:rsid w:val="003B2582"/>
    <w:rsid w:val="003B49B8"/>
    <w:rsid w:val="003B6720"/>
    <w:rsid w:val="003B775B"/>
    <w:rsid w:val="003C07F6"/>
    <w:rsid w:val="003C20B0"/>
    <w:rsid w:val="003C401C"/>
    <w:rsid w:val="003C4772"/>
    <w:rsid w:val="003C664E"/>
    <w:rsid w:val="003C7C08"/>
    <w:rsid w:val="003D07FB"/>
    <w:rsid w:val="003D2459"/>
    <w:rsid w:val="003D28ED"/>
    <w:rsid w:val="003D3107"/>
    <w:rsid w:val="003D63E9"/>
    <w:rsid w:val="003D7F87"/>
    <w:rsid w:val="003D7F95"/>
    <w:rsid w:val="003E3600"/>
    <w:rsid w:val="003F0169"/>
    <w:rsid w:val="003F60B3"/>
    <w:rsid w:val="003F6953"/>
    <w:rsid w:val="003F7EC7"/>
    <w:rsid w:val="004029AB"/>
    <w:rsid w:val="00402C65"/>
    <w:rsid w:val="00406138"/>
    <w:rsid w:val="0041306C"/>
    <w:rsid w:val="00416276"/>
    <w:rsid w:val="00416E2B"/>
    <w:rsid w:val="00417062"/>
    <w:rsid w:val="004205FB"/>
    <w:rsid w:val="004209BA"/>
    <w:rsid w:val="004266D6"/>
    <w:rsid w:val="00431F67"/>
    <w:rsid w:val="00434A97"/>
    <w:rsid w:val="0043571F"/>
    <w:rsid w:val="00437035"/>
    <w:rsid w:val="00441FBA"/>
    <w:rsid w:val="004442A5"/>
    <w:rsid w:val="004450B0"/>
    <w:rsid w:val="00451692"/>
    <w:rsid w:val="00451E43"/>
    <w:rsid w:val="0045305E"/>
    <w:rsid w:val="00455A59"/>
    <w:rsid w:val="00462DA7"/>
    <w:rsid w:val="00464F97"/>
    <w:rsid w:val="0046634E"/>
    <w:rsid w:val="00467FBE"/>
    <w:rsid w:val="004722F9"/>
    <w:rsid w:val="00475E99"/>
    <w:rsid w:val="004803AF"/>
    <w:rsid w:val="004808BF"/>
    <w:rsid w:val="0048221F"/>
    <w:rsid w:val="00482967"/>
    <w:rsid w:val="00482A53"/>
    <w:rsid w:val="00483A91"/>
    <w:rsid w:val="00484D70"/>
    <w:rsid w:val="004854EF"/>
    <w:rsid w:val="00486244"/>
    <w:rsid w:val="0048656A"/>
    <w:rsid w:val="004869DC"/>
    <w:rsid w:val="00487AD0"/>
    <w:rsid w:val="00490D09"/>
    <w:rsid w:val="004919C3"/>
    <w:rsid w:val="004929FC"/>
    <w:rsid w:val="00493E14"/>
    <w:rsid w:val="004953C3"/>
    <w:rsid w:val="0049691B"/>
    <w:rsid w:val="00497042"/>
    <w:rsid w:val="00497672"/>
    <w:rsid w:val="004A0866"/>
    <w:rsid w:val="004A0AD9"/>
    <w:rsid w:val="004A21BC"/>
    <w:rsid w:val="004A2F2E"/>
    <w:rsid w:val="004B0F1E"/>
    <w:rsid w:val="004B17F4"/>
    <w:rsid w:val="004B29AC"/>
    <w:rsid w:val="004B316F"/>
    <w:rsid w:val="004B4935"/>
    <w:rsid w:val="004B7815"/>
    <w:rsid w:val="004C2579"/>
    <w:rsid w:val="004C2C99"/>
    <w:rsid w:val="004C3209"/>
    <w:rsid w:val="004C437C"/>
    <w:rsid w:val="004C62FC"/>
    <w:rsid w:val="004C7DB4"/>
    <w:rsid w:val="004D28DC"/>
    <w:rsid w:val="004D2EE9"/>
    <w:rsid w:val="004D4CF6"/>
    <w:rsid w:val="004D4F75"/>
    <w:rsid w:val="004D6ED8"/>
    <w:rsid w:val="004D7678"/>
    <w:rsid w:val="004E2177"/>
    <w:rsid w:val="004E3028"/>
    <w:rsid w:val="004E5060"/>
    <w:rsid w:val="004E73F3"/>
    <w:rsid w:val="004F46D9"/>
    <w:rsid w:val="00500533"/>
    <w:rsid w:val="0050489C"/>
    <w:rsid w:val="00505A8B"/>
    <w:rsid w:val="00510F2B"/>
    <w:rsid w:val="00514361"/>
    <w:rsid w:val="005149CC"/>
    <w:rsid w:val="00516124"/>
    <w:rsid w:val="00520692"/>
    <w:rsid w:val="00522BC2"/>
    <w:rsid w:val="0052408E"/>
    <w:rsid w:val="00526724"/>
    <w:rsid w:val="00526731"/>
    <w:rsid w:val="00527259"/>
    <w:rsid w:val="00533B1E"/>
    <w:rsid w:val="005356C0"/>
    <w:rsid w:val="0053694B"/>
    <w:rsid w:val="00540CEA"/>
    <w:rsid w:val="005425C0"/>
    <w:rsid w:val="00542EEF"/>
    <w:rsid w:val="00546EA1"/>
    <w:rsid w:val="00550B2F"/>
    <w:rsid w:val="00550F28"/>
    <w:rsid w:val="00552C63"/>
    <w:rsid w:val="00553E8E"/>
    <w:rsid w:val="005549DE"/>
    <w:rsid w:val="00556D30"/>
    <w:rsid w:val="00561C58"/>
    <w:rsid w:val="00562EED"/>
    <w:rsid w:val="005673A9"/>
    <w:rsid w:val="005772C4"/>
    <w:rsid w:val="00577577"/>
    <w:rsid w:val="00581436"/>
    <w:rsid w:val="00583F8D"/>
    <w:rsid w:val="00590269"/>
    <w:rsid w:val="005923FF"/>
    <w:rsid w:val="005927FA"/>
    <w:rsid w:val="005930B3"/>
    <w:rsid w:val="00594D31"/>
    <w:rsid w:val="00596E16"/>
    <w:rsid w:val="005A045C"/>
    <w:rsid w:val="005A164E"/>
    <w:rsid w:val="005A1C39"/>
    <w:rsid w:val="005A39E0"/>
    <w:rsid w:val="005A43ED"/>
    <w:rsid w:val="005A4477"/>
    <w:rsid w:val="005A6B52"/>
    <w:rsid w:val="005B07C5"/>
    <w:rsid w:val="005B174F"/>
    <w:rsid w:val="005B2DE4"/>
    <w:rsid w:val="005B56BE"/>
    <w:rsid w:val="005C0117"/>
    <w:rsid w:val="005C04F2"/>
    <w:rsid w:val="005C0E2F"/>
    <w:rsid w:val="005C1773"/>
    <w:rsid w:val="005C36A7"/>
    <w:rsid w:val="005C4A34"/>
    <w:rsid w:val="005C511F"/>
    <w:rsid w:val="005C52CD"/>
    <w:rsid w:val="005C5FDB"/>
    <w:rsid w:val="005D05C9"/>
    <w:rsid w:val="005D42B9"/>
    <w:rsid w:val="005D5F15"/>
    <w:rsid w:val="005E089D"/>
    <w:rsid w:val="005E0D0F"/>
    <w:rsid w:val="005E18D9"/>
    <w:rsid w:val="005E2913"/>
    <w:rsid w:val="005F22D3"/>
    <w:rsid w:val="005F24D1"/>
    <w:rsid w:val="005F292F"/>
    <w:rsid w:val="005F73B4"/>
    <w:rsid w:val="00602A91"/>
    <w:rsid w:val="0060554C"/>
    <w:rsid w:val="00607419"/>
    <w:rsid w:val="006112B5"/>
    <w:rsid w:val="006121A9"/>
    <w:rsid w:val="00613802"/>
    <w:rsid w:val="00614301"/>
    <w:rsid w:val="00620887"/>
    <w:rsid w:val="00620B12"/>
    <w:rsid w:val="006210F4"/>
    <w:rsid w:val="00625135"/>
    <w:rsid w:val="006254CD"/>
    <w:rsid w:val="00633F1D"/>
    <w:rsid w:val="006357C1"/>
    <w:rsid w:val="00641A2D"/>
    <w:rsid w:val="00642C48"/>
    <w:rsid w:val="00643FF0"/>
    <w:rsid w:val="00644212"/>
    <w:rsid w:val="00646D08"/>
    <w:rsid w:val="00651640"/>
    <w:rsid w:val="006550A7"/>
    <w:rsid w:val="006574EA"/>
    <w:rsid w:val="006579FC"/>
    <w:rsid w:val="006606ED"/>
    <w:rsid w:val="00662D0A"/>
    <w:rsid w:val="00663284"/>
    <w:rsid w:val="00664FD2"/>
    <w:rsid w:val="00665B79"/>
    <w:rsid w:val="00667A96"/>
    <w:rsid w:val="00670CA8"/>
    <w:rsid w:val="00674196"/>
    <w:rsid w:val="006752F0"/>
    <w:rsid w:val="00684352"/>
    <w:rsid w:val="00684527"/>
    <w:rsid w:val="00687928"/>
    <w:rsid w:val="00687E9D"/>
    <w:rsid w:val="0069066D"/>
    <w:rsid w:val="0069163F"/>
    <w:rsid w:val="00695FA1"/>
    <w:rsid w:val="006965FE"/>
    <w:rsid w:val="00697FD9"/>
    <w:rsid w:val="006A27C8"/>
    <w:rsid w:val="006A2C45"/>
    <w:rsid w:val="006A69FA"/>
    <w:rsid w:val="006A7D4D"/>
    <w:rsid w:val="006A7D55"/>
    <w:rsid w:val="006B09A4"/>
    <w:rsid w:val="006B0C4C"/>
    <w:rsid w:val="006B54AB"/>
    <w:rsid w:val="006B7F0E"/>
    <w:rsid w:val="006D36EC"/>
    <w:rsid w:val="006D4183"/>
    <w:rsid w:val="006D4EB4"/>
    <w:rsid w:val="006D4EBC"/>
    <w:rsid w:val="006D59BF"/>
    <w:rsid w:val="006D6F9A"/>
    <w:rsid w:val="006E2C8E"/>
    <w:rsid w:val="006E3876"/>
    <w:rsid w:val="006E3E03"/>
    <w:rsid w:val="006E4B0A"/>
    <w:rsid w:val="006E6291"/>
    <w:rsid w:val="006F5170"/>
    <w:rsid w:val="006F5C87"/>
    <w:rsid w:val="006F66F0"/>
    <w:rsid w:val="006F6B06"/>
    <w:rsid w:val="00701353"/>
    <w:rsid w:val="007041C9"/>
    <w:rsid w:val="00705646"/>
    <w:rsid w:val="00706DAB"/>
    <w:rsid w:val="00711DEC"/>
    <w:rsid w:val="00712456"/>
    <w:rsid w:val="007137CF"/>
    <w:rsid w:val="00715073"/>
    <w:rsid w:val="007152D1"/>
    <w:rsid w:val="00716D4E"/>
    <w:rsid w:val="00721FA0"/>
    <w:rsid w:val="00723983"/>
    <w:rsid w:val="00723D07"/>
    <w:rsid w:val="00725377"/>
    <w:rsid w:val="00725EFC"/>
    <w:rsid w:val="00725F65"/>
    <w:rsid w:val="00726232"/>
    <w:rsid w:val="007302E6"/>
    <w:rsid w:val="0073042E"/>
    <w:rsid w:val="00732C7C"/>
    <w:rsid w:val="00733899"/>
    <w:rsid w:val="007342E9"/>
    <w:rsid w:val="00735358"/>
    <w:rsid w:val="00740D5F"/>
    <w:rsid w:val="0074355D"/>
    <w:rsid w:val="00744A4E"/>
    <w:rsid w:val="0074517B"/>
    <w:rsid w:val="00746CFB"/>
    <w:rsid w:val="00751743"/>
    <w:rsid w:val="007540F7"/>
    <w:rsid w:val="00754193"/>
    <w:rsid w:val="007571E2"/>
    <w:rsid w:val="0076005F"/>
    <w:rsid w:val="0076094B"/>
    <w:rsid w:val="00764B6D"/>
    <w:rsid w:val="00765A25"/>
    <w:rsid w:val="00765FF6"/>
    <w:rsid w:val="007672AF"/>
    <w:rsid w:val="0076799A"/>
    <w:rsid w:val="00771CC3"/>
    <w:rsid w:val="00773F9D"/>
    <w:rsid w:val="00775DDF"/>
    <w:rsid w:val="00775FFA"/>
    <w:rsid w:val="007770D0"/>
    <w:rsid w:val="00780FD1"/>
    <w:rsid w:val="00781936"/>
    <w:rsid w:val="0078259F"/>
    <w:rsid w:val="00792A9D"/>
    <w:rsid w:val="00797BE4"/>
    <w:rsid w:val="007A3241"/>
    <w:rsid w:val="007A5207"/>
    <w:rsid w:val="007A6185"/>
    <w:rsid w:val="007B10B3"/>
    <w:rsid w:val="007B2076"/>
    <w:rsid w:val="007B26D0"/>
    <w:rsid w:val="007B37B6"/>
    <w:rsid w:val="007B5CD8"/>
    <w:rsid w:val="007B6C17"/>
    <w:rsid w:val="007C04EB"/>
    <w:rsid w:val="007C1A2E"/>
    <w:rsid w:val="007C3174"/>
    <w:rsid w:val="007C3DC9"/>
    <w:rsid w:val="007D1D2B"/>
    <w:rsid w:val="007D4B86"/>
    <w:rsid w:val="007D5391"/>
    <w:rsid w:val="007D5FD1"/>
    <w:rsid w:val="007D7355"/>
    <w:rsid w:val="007D755A"/>
    <w:rsid w:val="007E0241"/>
    <w:rsid w:val="007E28B8"/>
    <w:rsid w:val="007E2EBF"/>
    <w:rsid w:val="007E698C"/>
    <w:rsid w:val="007E6DD9"/>
    <w:rsid w:val="007E77C3"/>
    <w:rsid w:val="007F0EEF"/>
    <w:rsid w:val="007F3589"/>
    <w:rsid w:val="007F4E53"/>
    <w:rsid w:val="007F7518"/>
    <w:rsid w:val="00801CA5"/>
    <w:rsid w:val="008039D0"/>
    <w:rsid w:val="00806335"/>
    <w:rsid w:val="008076AA"/>
    <w:rsid w:val="00810093"/>
    <w:rsid w:val="008105E2"/>
    <w:rsid w:val="00811A08"/>
    <w:rsid w:val="008128CA"/>
    <w:rsid w:val="00813440"/>
    <w:rsid w:val="00820692"/>
    <w:rsid w:val="00820889"/>
    <w:rsid w:val="00821493"/>
    <w:rsid w:val="008219D6"/>
    <w:rsid w:val="00822E1C"/>
    <w:rsid w:val="00823B31"/>
    <w:rsid w:val="00824A38"/>
    <w:rsid w:val="00826B87"/>
    <w:rsid w:val="00830C8B"/>
    <w:rsid w:val="008362AA"/>
    <w:rsid w:val="0084238B"/>
    <w:rsid w:val="0084318E"/>
    <w:rsid w:val="0084496F"/>
    <w:rsid w:val="00847098"/>
    <w:rsid w:val="00850983"/>
    <w:rsid w:val="00854C77"/>
    <w:rsid w:val="00855E6B"/>
    <w:rsid w:val="00857763"/>
    <w:rsid w:val="00857A7C"/>
    <w:rsid w:val="00860228"/>
    <w:rsid w:val="00861CB4"/>
    <w:rsid w:val="00864272"/>
    <w:rsid w:val="00864864"/>
    <w:rsid w:val="00866F9C"/>
    <w:rsid w:val="008671F7"/>
    <w:rsid w:val="0087009F"/>
    <w:rsid w:val="00870D4D"/>
    <w:rsid w:val="00872793"/>
    <w:rsid w:val="00874112"/>
    <w:rsid w:val="008810AF"/>
    <w:rsid w:val="00881B8C"/>
    <w:rsid w:val="00882051"/>
    <w:rsid w:val="008827AF"/>
    <w:rsid w:val="00882C10"/>
    <w:rsid w:val="00890EB5"/>
    <w:rsid w:val="00892804"/>
    <w:rsid w:val="00893184"/>
    <w:rsid w:val="00895232"/>
    <w:rsid w:val="008A225D"/>
    <w:rsid w:val="008A2541"/>
    <w:rsid w:val="008A256B"/>
    <w:rsid w:val="008B0ECE"/>
    <w:rsid w:val="008B19B4"/>
    <w:rsid w:val="008B24D1"/>
    <w:rsid w:val="008B2C44"/>
    <w:rsid w:val="008B42FF"/>
    <w:rsid w:val="008B49B2"/>
    <w:rsid w:val="008B5EBB"/>
    <w:rsid w:val="008B7DD8"/>
    <w:rsid w:val="008C074B"/>
    <w:rsid w:val="008C0DB1"/>
    <w:rsid w:val="008C123F"/>
    <w:rsid w:val="008C3159"/>
    <w:rsid w:val="008C3327"/>
    <w:rsid w:val="008C4235"/>
    <w:rsid w:val="008C588F"/>
    <w:rsid w:val="008D1982"/>
    <w:rsid w:val="008D2707"/>
    <w:rsid w:val="008D3043"/>
    <w:rsid w:val="008D5A3F"/>
    <w:rsid w:val="008D5FE6"/>
    <w:rsid w:val="008D6535"/>
    <w:rsid w:val="008D65E1"/>
    <w:rsid w:val="008D6657"/>
    <w:rsid w:val="008D7858"/>
    <w:rsid w:val="008D7F24"/>
    <w:rsid w:val="008E1FA7"/>
    <w:rsid w:val="008E4D2E"/>
    <w:rsid w:val="008F04AD"/>
    <w:rsid w:val="008F258C"/>
    <w:rsid w:val="008F3BB8"/>
    <w:rsid w:val="00902BF7"/>
    <w:rsid w:val="0090300E"/>
    <w:rsid w:val="00904002"/>
    <w:rsid w:val="00904282"/>
    <w:rsid w:val="009046DF"/>
    <w:rsid w:val="00905507"/>
    <w:rsid w:val="0091427B"/>
    <w:rsid w:val="0091682D"/>
    <w:rsid w:val="00921450"/>
    <w:rsid w:val="0092302D"/>
    <w:rsid w:val="00923203"/>
    <w:rsid w:val="0092536A"/>
    <w:rsid w:val="00927024"/>
    <w:rsid w:val="00927D62"/>
    <w:rsid w:val="00932192"/>
    <w:rsid w:val="0093349B"/>
    <w:rsid w:val="00934261"/>
    <w:rsid w:val="00936475"/>
    <w:rsid w:val="009416EC"/>
    <w:rsid w:val="00942D47"/>
    <w:rsid w:val="00943299"/>
    <w:rsid w:val="00943B2E"/>
    <w:rsid w:val="009451A8"/>
    <w:rsid w:val="00945364"/>
    <w:rsid w:val="00947E71"/>
    <w:rsid w:val="009502AA"/>
    <w:rsid w:val="0095081F"/>
    <w:rsid w:val="00952F41"/>
    <w:rsid w:val="0095315C"/>
    <w:rsid w:val="009557BB"/>
    <w:rsid w:val="00957246"/>
    <w:rsid w:val="00957C6D"/>
    <w:rsid w:val="00961CD2"/>
    <w:rsid w:val="00966CCE"/>
    <w:rsid w:val="0096708F"/>
    <w:rsid w:val="0096734B"/>
    <w:rsid w:val="0097061F"/>
    <w:rsid w:val="00971959"/>
    <w:rsid w:val="009724A0"/>
    <w:rsid w:val="00973C18"/>
    <w:rsid w:val="00974224"/>
    <w:rsid w:val="00974FF1"/>
    <w:rsid w:val="00976ED5"/>
    <w:rsid w:val="00976FF0"/>
    <w:rsid w:val="009818D5"/>
    <w:rsid w:val="00986DFE"/>
    <w:rsid w:val="00992E31"/>
    <w:rsid w:val="009930AE"/>
    <w:rsid w:val="009933C6"/>
    <w:rsid w:val="009968CF"/>
    <w:rsid w:val="00996AA6"/>
    <w:rsid w:val="009A452E"/>
    <w:rsid w:val="009A6456"/>
    <w:rsid w:val="009A67E9"/>
    <w:rsid w:val="009A6A65"/>
    <w:rsid w:val="009A7001"/>
    <w:rsid w:val="009A7DA5"/>
    <w:rsid w:val="009B6141"/>
    <w:rsid w:val="009B71F6"/>
    <w:rsid w:val="009C6FAB"/>
    <w:rsid w:val="009D3969"/>
    <w:rsid w:val="009D6811"/>
    <w:rsid w:val="009D6CB0"/>
    <w:rsid w:val="009D7A5D"/>
    <w:rsid w:val="009E03BE"/>
    <w:rsid w:val="009E07BB"/>
    <w:rsid w:val="009E4824"/>
    <w:rsid w:val="009E5D8A"/>
    <w:rsid w:val="009E6DE8"/>
    <w:rsid w:val="009E7AB9"/>
    <w:rsid w:val="009F2509"/>
    <w:rsid w:val="009F5165"/>
    <w:rsid w:val="00A00A9C"/>
    <w:rsid w:val="00A02641"/>
    <w:rsid w:val="00A02AFD"/>
    <w:rsid w:val="00A05983"/>
    <w:rsid w:val="00A05A22"/>
    <w:rsid w:val="00A10768"/>
    <w:rsid w:val="00A15BF4"/>
    <w:rsid w:val="00A17407"/>
    <w:rsid w:val="00A21090"/>
    <w:rsid w:val="00A21F0C"/>
    <w:rsid w:val="00A2310F"/>
    <w:rsid w:val="00A23658"/>
    <w:rsid w:val="00A255D2"/>
    <w:rsid w:val="00A25AF3"/>
    <w:rsid w:val="00A25C7E"/>
    <w:rsid w:val="00A2642A"/>
    <w:rsid w:val="00A26AD5"/>
    <w:rsid w:val="00A30F05"/>
    <w:rsid w:val="00A32B77"/>
    <w:rsid w:val="00A33840"/>
    <w:rsid w:val="00A34ACE"/>
    <w:rsid w:val="00A358E5"/>
    <w:rsid w:val="00A4355E"/>
    <w:rsid w:val="00A44CE3"/>
    <w:rsid w:val="00A5175D"/>
    <w:rsid w:val="00A5181B"/>
    <w:rsid w:val="00A51FCA"/>
    <w:rsid w:val="00A53580"/>
    <w:rsid w:val="00A54FB4"/>
    <w:rsid w:val="00A601B7"/>
    <w:rsid w:val="00A6076B"/>
    <w:rsid w:val="00A64556"/>
    <w:rsid w:val="00A65328"/>
    <w:rsid w:val="00A66487"/>
    <w:rsid w:val="00A66794"/>
    <w:rsid w:val="00A66F4F"/>
    <w:rsid w:val="00A70E99"/>
    <w:rsid w:val="00A745EB"/>
    <w:rsid w:val="00A857A5"/>
    <w:rsid w:val="00A8722B"/>
    <w:rsid w:val="00A878D0"/>
    <w:rsid w:val="00A92BC8"/>
    <w:rsid w:val="00A94B4A"/>
    <w:rsid w:val="00A94C3D"/>
    <w:rsid w:val="00A971B5"/>
    <w:rsid w:val="00AA378D"/>
    <w:rsid w:val="00AA4AD5"/>
    <w:rsid w:val="00AA5828"/>
    <w:rsid w:val="00AB3A9F"/>
    <w:rsid w:val="00AB5AFC"/>
    <w:rsid w:val="00AB5E65"/>
    <w:rsid w:val="00AC6146"/>
    <w:rsid w:val="00AC6D18"/>
    <w:rsid w:val="00AC7214"/>
    <w:rsid w:val="00AD20E2"/>
    <w:rsid w:val="00AD3139"/>
    <w:rsid w:val="00AD44A4"/>
    <w:rsid w:val="00AD66D0"/>
    <w:rsid w:val="00AD6C21"/>
    <w:rsid w:val="00AE1E35"/>
    <w:rsid w:val="00AE1F26"/>
    <w:rsid w:val="00AE3A7B"/>
    <w:rsid w:val="00AE5DAC"/>
    <w:rsid w:val="00AE5F83"/>
    <w:rsid w:val="00AF0264"/>
    <w:rsid w:val="00AF3394"/>
    <w:rsid w:val="00AF486E"/>
    <w:rsid w:val="00AF4F1A"/>
    <w:rsid w:val="00B01F7F"/>
    <w:rsid w:val="00B07998"/>
    <w:rsid w:val="00B07D39"/>
    <w:rsid w:val="00B1002E"/>
    <w:rsid w:val="00B111EE"/>
    <w:rsid w:val="00B12013"/>
    <w:rsid w:val="00B12142"/>
    <w:rsid w:val="00B12F87"/>
    <w:rsid w:val="00B14D1B"/>
    <w:rsid w:val="00B16CA4"/>
    <w:rsid w:val="00B17D8B"/>
    <w:rsid w:val="00B21105"/>
    <w:rsid w:val="00B218D1"/>
    <w:rsid w:val="00B24ABA"/>
    <w:rsid w:val="00B2523D"/>
    <w:rsid w:val="00B3259D"/>
    <w:rsid w:val="00B37FEA"/>
    <w:rsid w:val="00B40062"/>
    <w:rsid w:val="00B40A88"/>
    <w:rsid w:val="00B42E0C"/>
    <w:rsid w:val="00B47827"/>
    <w:rsid w:val="00B51E6F"/>
    <w:rsid w:val="00B55939"/>
    <w:rsid w:val="00B562EE"/>
    <w:rsid w:val="00B566C6"/>
    <w:rsid w:val="00B61650"/>
    <w:rsid w:val="00B63D9A"/>
    <w:rsid w:val="00B63E4F"/>
    <w:rsid w:val="00B64A0E"/>
    <w:rsid w:val="00B65134"/>
    <w:rsid w:val="00B6766E"/>
    <w:rsid w:val="00B71ADF"/>
    <w:rsid w:val="00B731F9"/>
    <w:rsid w:val="00B7501C"/>
    <w:rsid w:val="00B76530"/>
    <w:rsid w:val="00B81F23"/>
    <w:rsid w:val="00B82A3A"/>
    <w:rsid w:val="00B931B4"/>
    <w:rsid w:val="00B936D7"/>
    <w:rsid w:val="00B9482C"/>
    <w:rsid w:val="00B94874"/>
    <w:rsid w:val="00B955A3"/>
    <w:rsid w:val="00BA1145"/>
    <w:rsid w:val="00BA502C"/>
    <w:rsid w:val="00BB5C83"/>
    <w:rsid w:val="00BB643C"/>
    <w:rsid w:val="00BB6DD8"/>
    <w:rsid w:val="00BB7ACC"/>
    <w:rsid w:val="00BC017F"/>
    <w:rsid w:val="00BC1A04"/>
    <w:rsid w:val="00BC1BBA"/>
    <w:rsid w:val="00BC2C52"/>
    <w:rsid w:val="00BC35E8"/>
    <w:rsid w:val="00BC42A2"/>
    <w:rsid w:val="00BC530E"/>
    <w:rsid w:val="00BC717E"/>
    <w:rsid w:val="00BD18B5"/>
    <w:rsid w:val="00BD2B19"/>
    <w:rsid w:val="00BD30CD"/>
    <w:rsid w:val="00BD37A3"/>
    <w:rsid w:val="00BD4DFE"/>
    <w:rsid w:val="00BD5451"/>
    <w:rsid w:val="00BD56FE"/>
    <w:rsid w:val="00BD593F"/>
    <w:rsid w:val="00BD5EB8"/>
    <w:rsid w:val="00BD655E"/>
    <w:rsid w:val="00BD66AD"/>
    <w:rsid w:val="00BE0D08"/>
    <w:rsid w:val="00BE1071"/>
    <w:rsid w:val="00BE4CD4"/>
    <w:rsid w:val="00BE7ED8"/>
    <w:rsid w:val="00BF439B"/>
    <w:rsid w:val="00C1129C"/>
    <w:rsid w:val="00C14DAA"/>
    <w:rsid w:val="00C14F84"/>
    <w:rsid w:val="00C1570C"/>
    <w:rsid w:val="00C16456"/>
    <w:rsid w:val="00C1740C"/>
    <w:rsid w:val="00C23377"/>
    <w:rsid w:val="00C23E61"/>
    <w:rsid w:val="00C2519F"/>
    <w:rsid w:val="00C2686C"/>
    <w:rsid w:val="00C32EC2"/>
    <w:rsid w:val="00C33018"/>
    <w:rsid w:val="00C33947"/>
    <w:rsid w:val="00C33C3C"/>
    <w:rsid w:val="00C34F99"/>
    <w:rsid w:val="00C36AF1"/>
    <w:rsid w:val="00C37560"/>
    <w:rsid w:val="00C4070E"/>
    <w:rsid w:val="00C41D41"/>
    <w:rsid w:val="00C465D1"/>
    <w:rsid w:val="00C47B65"/>
    <w:rsid w:val="00C55220"/>
    <w:rsid w:val="00C57E4C"/>
    <w:rsid w:val="00C602DD"/>
    <w:rsid w:val="00C6106D"/>
    <w:rsid w:val="00C617B8"/>
    <w:rsid w:val="00C617E5"/>
    <w:rsid w:val="00C61FE3"/>
    <w:rsid w:val="00C64240"/>
    <w:rsid w:val="00C6439D"/>
    <w:rsid w:val="00C64862"/>
    <w:rsid w:val="00C70272"/>
    <w:rsid w:val="00C703C9"/>
    <w:rsid w:val="00C712DE"/>
    <w:rsid w:val="00C73704"/>
    <w:rsid w:val="00C737AA"/>
    <w:rsid w:val="00C74FE1"/>
    <w:rsid w:val="00C76A9C"/>
    <w:rsid w:val="00C80E2F"/>
    <w:rsid w:val="00C81C96"/>
    <w:rsid w:val="00C82A60"/>
    <w:rsid w:val="00C82ADA"/>
    <w:rsid w:val="00C83786"/>
    <w:rsid w:val="00C87A06"/>
    <w:rsid w:val="00C9021F"/>
    <w:rsid w:val="00C906FE"/>
    <w:rsid w:val="00C91CDD"/>
    <w:rsid w:val="00CA064E"/>
    <w:rsid w:val="00CA38C6"/>
    <w:rsid w:val="00CA5F45"/>
    <w:rsid w:val="00CB22FF"/>
    <w:rsid w:val="00CB3883"/>
    <w:rsid w:val="00CB5220"/>
    <w:rsid w:val="00CB633C"/>
    <w:rsid w:val="00CB686E"/>
    <w:rsid w:val="00CC00CB"/>
    <w:rsid w:val="00CC0833"/>
    <w:rsid w:val="00CC156E"/>
    <w:rsid w:val="00CC2211"/>
    <w:rsid w:val="00CC39B3"/>
    <w:rsid w:val="00CC6364"/>
    <w:rsid w:val="00CC7DF3"/>
    <w:rsid w:val="00CD14DE"/>
    <w:rsid w:val="00CD1EED"/>
    <w:rsid w:val="00CE492A"/>
    <w:rsid w:val="00CE6121"/>
    <w:rsid w:val="00CE724F"/>
    <w:rsid w:val="00CF137D"/>
    <w:rsid w:val="00CF1696"/>
    <w:rsid w:val="00CF22C9"/>
    <w:rsid w:val="00CF5CC6"/>
    <w:rsid w:val="00D0576A"/>
    <w:rsid w:val="00D10739"/>
    <w:rsid w:val="00D11394"/>
    <w:rsid w:val="00D146E4"/>
    <w:rsid w:val="00D24831"/>
    <w:rsid w:val="00D24B24"/>
    <w:rsid w:val="00D24EB0"/>
    <w:rsid w:val="00D33C14"/>
    <w:rsid w:val="00D347B8"/>
    <w:rsid w:val="00D37624"/>
    <w:rsid w:val="00D4196C"/>
    <w:rsid w:val="00D43D25"/>
    <w:rsid w:val="00D45FEF"/>
    <w:rsid w:val="00D462F8"/>
    <w:rsid w:val="00D46C32"/>
    <w:rsid w:val="00D47631"/>
    <w:rsid w:val="00D5005B"/>
    <w:rsid w:val="00D52D32"/>
    <w:rsid w:val="00D53BA1"/>
    <w:rsid w:val="00D54728"/>
    <w:rsid w:val="00D54BF2"/>
    <w:rsid w:val="00D55561"/>
    <w:rsid w:val="00D56A9C"/>
    <w:rsid w:val="00D57D7D"/>
    <w:rsid w:val="00D60B83"/>
    <w:rsid w:val="00D61282"/>
    <w:rsid w:val="00D620ED"/>
    <w:rsid w:val="00D63B7C"/>
    <w:rsid w:val="00D67101"/>
    <w:rsid w:val="00D67304"/>
    <w:rsid w:val="00D70D85"/>
    <w:rsid w:val="00D712B7"/>
    <w:rsid w:val="00D7331A"/>
    <w:rsid w:val="00D739F2"/>
    <w:rsid w:val="00D74F37"/>
    <w:rsid w:val="00D7657A"/>
    <w:rsid w:val="00D82049"/>
    <w:rsid w:val="00D84852"/>
    <w:rsid w:val="00D85C4B"/>
    <w:rsid w:val="00D876CF"/>
    <w:rsid w:val="00D900D7"/>
    <w:rsid w:val="00D91B67"/>
    <w:rsid w:val="00D91DE6"/>
    <w:rsid w:val="00D91E1A"/>
    <w:rsid w:val="00D92F00"/>
    <w:rsid w:val="00D95E4B"/>
    <w:rsid w:val="00DA52DA"/>
    <w:rsid w:val="00DA5931"/>
    <w:rsid w:val="00DA722B"/>
    <w:rsid w:val="00DA7E82"/>
    <w:rsid w:val="00DB11B5"/>
    <w:rsid w:val="00DB2424"/>
    <w:rsid w:val="00DB3E84"/>
    <w:rsid w:val="00DB4A5B"/>
    <w:rsid w:val="00DB6C6A"/>
    <w:rsid w:val="00DB70F8"/>
    <w:rsid w:val="00DB7E28"/>
    <w:rsid w:val="00DC02A0"/>
    <w:rsid w:val="00DC20A4"/>
    <w:rsid w:val="00DC6A04"/>
    <w:rsid w:val="00DC7EBD"/>
    <w:rsid w:val="00DD14D3"/>
    <w:rsid w:val="00DD17D0"/>
    <w:rsid w:val="00DD1BB4"/>
    <w:rsid w:val="00DD3143"/>
    <w:rsid w:val="00DD699E"/>
    <w:rsid w:val="00DE0D02"/>
    <w:rsid w:val="00DE2BFD"/>
    <w:rsid w:val="00DE4448"/>
    <w:rsid w:val="00DE49C9"/>
    <w:rsid w:val="00DE79ED"/>
    <w:rsid w:val="00DE7CD8"/>
    <w:rsid w:val="00DF1DAA"/>
    <w:rsid w:val="00DF1E71"/>
    <w:rsid w:val="00DF41AE"/>
    <w:rsid w:val="00DF4FE5"/>
    <w:rsid w:val="00DF5E1E"/>
    <w:rsid w:val="00DF6442"/>
    <w:rsid w:val="00DF765E"/>
    <w:rsid w:val="00DF785A"/>
    <w:rsid w:val="00E022DC"/>
    <w:rsid w:val="00E024D3"/>
    <w:rsid w:val="00E03624"/>
    <w:rsid w:val="00E06301"/>
    <w:rsid w:val="00E07374"/>
    <w:rsid w:val="00E07719"/>
    <w:rsid w:val="00E1266F"/>
    <w:rsid w:val="00E14435"/>
    <w:rsid w:val="00E17E61"/>
    <w:rsid w:val="00E206F5"/>
    <w:rsid w:val="00E21598"/>
    <w:rsid w:val="00E22972"/>
    <w:rsid w:val="00E23455"/>
    <w:rsid w:val="00E24175"/>
    <w:rsid w:val="00E264A4"/>
    <w:rsid w:val="00E275E5"/>
    <w:rsid w:val="00E30165"/>
    <w:rsid w:val="00E31548"/>
    <w:rsid w:val="00E31FFE"/>
    <w:rsid w:val="00E33AC1"/>
    <w:rsid w:val="00E34344"/>
    <w:rsid w:val="00E36439"/>
    <w:rsid w:val="00E40FCC"/>
    <w:rsid w:val="00E42EFA"/>
    <w:rsid w:val="00E43122"/>
    <w:rsid w:val="00E44003"/>
    <w:rsid w:val="00E46BE6"/>
    <w:rsid w:val="00E4787F"/>
    <w:rsid w:val="00E50394"/>
    <w:rsid w:val="00E5455C"/>
    <w:rsid w:val="00E54E29"/>
    <w:rsid w:val="00E557ED"/>
    <w:rsid w:val="00E563A8"/>
    <w:rsid w:val="00E574E5"/>
    <w:rsid w:val="00E629BF"/>
    <w:rsid w:val="00E63C51"/>
    <w:rsid w:val="00E63CF0"/>
    <w:rsid w:val="00E67242"/>
    <w:rsid w:val="00E71139"/>
    <w:rsid w:val="00E72C24"/>
    <w:rsid w:val="00E72D2C"/>
    <w:rsid w:val="00E736B2"/>
    <w:rsid w:val="00E75B39"/>
    <w:rsid w:val="00E7602E"/>
    <w:rsid w:val="00E77820"/>
    <w:rsid w:val="00E84DBE"/>
    <w:rsid w:val="00E90664"/>
    <w:rsid w:val="00E95A05"/>
    <w:rsid w:val="00E966CC"/>
    <w:rsid w:val="00E97D9C"/>
    <w:rsid w:val="00EA00EB"/>
    <w:rsid w:val="00EA0E46"/>
    <w:rsid w:val="00EA1CE9"/>
    <w:rsid w:val="00EA340E"/>
    <w:rsid w:val="00EA3B1F"/>
    <w:rsid w:val="00EA4878"/>
    <w:rsid w:val="00EA591C"/>
    <w:rsid w:val="00EA789D"/>
    <w:rsid w:val="00EB257B"/>
    <w:rsid w:val="00EB3B60"/>
    <w:rsid w:val="00EB55D0"/>
    <w:rsid w:val="00EB5602"/>
    <w:rsid w:val="00EB5CF5"/>
    <w:rsid w:val="00EC0F78"/>
    <w:rsid w:val="00EC24A1"/>
    <w:rsid w:val="00EC5471"/>
    <w:rsid w:val="00EC5C01"/>
    <w:rsid w:val="00EC7E5C"/>
    <w:rsid w:val="00ED3DFD"/>
    <w:rsid w:val="00EE06E3"/>
    <w:rsid w:val="00EE264D"/>
    <w:rsid w:val="00EE2DF6"/>
    <w:rsid w:val="00EE3C09"/>
    <w:rsid w:val="00EE56E1"/>
    <w:rsid w:val="00EE6B33"/>
    <w:rsid w:val="00EE727C"/>
    <w:rsid w:val="00EF0462"/>
    <w:rsid w:val="00EF7A6F"/>
    <w:rsid w:val="00F00CA9"/>
    <w:rsid w:val="00F02C57"/>
    <w:rsid w:val="00F03B3E"/>
    <w:rsid w:val="00F03D21"/>
    <w:rsid w:val="00F04C31"/>
    <w:rsid w:val="00F0764C"/>
    <w:rsid w:val="00F13218"/>
    <w:rsid w:val="00F21280"/>
    <w:rsid w:val="00F22FDF"/>
    <w:rsid w:val="00F23237"/>
    <w:rsid w:val="00F253DA"/>
    <w:rsid w:val="00F25586"/>
    <w:rsid w:val="00F25FEE"/>
    <w:rsid w:val="00F26388"/>
    <w:rsid w:val="00F31852"/>
    <w:rsid w:val="00F323A3"/>
    <w:rsid w:val="00F33E9B"/>
    <w:rsid w:val="00F349E8"/>
    <w:rsid w:val="00F34CA5"/>
    <w:rsid w:val="00F35F49"/>
    <w:rsid w:val="00F37CA0"/>
    <w:rsid w:val="00F442F1"/>
    <w:rsid w:val="00F447DE"/>
    <w:rsid w:val="00F51CFA"/>
    <w:rsid w:val="00F5500A"/>
    <w:rsid w:val="00F558C3"/>
    <w:rsid w:val="00F571FE"/>
    <w:rsid w:val="00F638A5"/>
    <w:rsid w:val="00F647C4"/>
    <w:rsid w:val="00F658F4"/>
    <w:rsid w:val="00F668EA"/>
    <w:rsid w:val="00F7160B"/>
    <w:rsid w:val="00F71859"/>
    <w:rsid w:val="00F73E4C"/>
    <w:rsid w:val="00F74FDC"/>
    <w:rsid w:val="00F77265"/>
    <w:rsid w:val="00F80636"/>
    <w:rsid w:val="00F83A2C"/>
    <w:rsid w:val="00F83E9D"/>
    <w:rsid w:val="00F83FEC"/>
    <w:rsid w:val="00F853FC"/>
    <w:rsid w:val="00F8564A"/>
    <w:rsid w:val="00F946CE"/>
    <w:rsid w:val="00F94FEC"/>
    <w:rsid w:val="00F96250"/>
    <w:rsid w:val="00F97A32"/>
    <w:rsid w:val="00FA3219"/>
    <w:rsid w:val="00FA3B58"/>
    <w:rsid w:val="00FA4BEE"/>
    <w:rsid w:val="00FA5484"/>
    <w:rsid w:val="00FA7A6F"/>
    <w:rsid w:val="00FA7C74"/>
    <w:rsid w:val="00FB1355"/>
    <w:rsid w:val="00FB3EBB"/>
    <w:rsid w:val="00FB7845"/>
    <w:rsid w:val="00FB7CFB"/>
    <w:rsid w:val="00FC3AFD"/>
    <w:rsid w:val="00FC62AE"/>
    <w:rsid w:val="00FC6687"/>
    <w:rsid w:val="00FC6BCE"/>
    <w:rsid w:val="00FC7C3D"/>
    <w:rsid w:val="00FC7E88"/>
    <w:rsid w:val="00FD04E0"/>
    <w:rsid w:val="00FD11C4"/>
    <w:rsid w:val="00FD2BDA"/>
    <w:rsid w:val="00FD3E4A"/>
    <w:rsid w:val="00FD4076"/>
    <w:rsid w:val="00FD5C40"/>
    <w:rsid w:val="00FE00CE"/>
    <w:rsid w:val="00FE0BFA"/>
    <w:rsid w:val="00FE0D85"/>
    <w:rsid w:val="00FE2992"/>
    <w:rsid w:val="00FE3D16"/>
    <w:rsid w:val="00FE66A1"/>
    <w:rsid w:val="00FE7967"/>
    <w:rsid w:val="00FF2933"/>
    <w:rsid w:val="00FF54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06"/>
    <o:shapelayout v:ext="edit">
      <o:idmap v:ext="edit" data="1"/>
    </o:shapelayout>
  </w:shapeDefaults>
  <w:decimalSymbol w:val="."/>
  <w:listSeparator w:val=","/>
  <w14:docId w14:val="09D995A8"/>
  <w15:chartTrackingRefBased/>
  <w15:docId w15:val="{BDD5E80E-27EA-470D-8A2E-58A5227897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6E26"/>
    <w:pPr>
      <w:bidi/>
      <w:spacing w:line="264" w:lineRule="auto"/>
      <w:ind w:firstLine="567"/>
      <w:jc w:val="mediumKashida"/>
    </w:pPr>
    <w:rPr>
      <w:rFonts w:cs="Traditional Arabic"/>
      <w:color w:val="000000"/>
      <w:sz w:val="32"/>
      <w:szCs w:val="32"/>
    </w:rPr>
  </w:style>
  <w:style w:type="paragraph" w:styleId="Heading1">
    <w:name w:val="heading 1"/>
    <w:basedOn w:val="Normal"/>
    <w:next w:val="Normal"/>
    <w:qFormat/>
    <w:rsid w:val="00E5455C"/>
    <w:pPr>
      <w:keepNext/>
      <w:spacing w:before="360" w:after="360"/>
      <w:outlineLvl w:val="0"/>
    </w:pPr>
    <w:rPr>
      <w:rFonts w:ascii="Arial" w:hAnsi="Arial"/>
      <w:b/>
      <w:bCs/>
      <w:kern w:val="32"/>
      <w:szCs w:val="40"/>
    </w:rPr>
  </w:style>
  <w:style w:type="paragraph" w:styleId="Heading2">
    <w:name w:val="heading 2"/>
    <w:basedOn w:val="Normal"/>
    <w:next w:val="Normal"/>
    <w:link w:val="Heading2Char"/>
    <w:qFormat/>
    <w:rsid w:val="00E7602E"/>
    <w:pPr>
      <w:keepNext/>
      <w:spacing w:before="240" w:after="60"/>
      <w:outlineLvl w:val="1"/>
    </w:pPr>
    <w:rPr>
      <w:rFonts w:ascii="Arial" w:hAnsi="Arial"/>
      <w:b/>
      <w:bCs/>
      <w:i/>
      <w:sz w:val="28"/>
    </w:rPr>
  </w:style>
  <w:style w:type="paragraph" w:styleId="Heading3">
    <w:name w:val="heading 3"/>
    <w:basedOn w:val="Normal"/>
    <w:next w:val="Normal"/>
    <w:qFormat/>
    <w:rsid w:val="00E264A4"/>
    <w:pPr>
      <w:keepNext/>
      <w:spacing w:before="240" w:after="60"/>
      <w:outlineLvl w:val="2"/>
    </w:pPr>
    <w:rPr>
      <w:rFonts w:ascii="Arial" w:hAnsi="Arial"/>
      <w:b/>
      <w:bCs/>
      <w:sz w:val="26"/>
    </w:rPr>
  </w:style>
  <w:style w:type="paragraph" w:styleId="Heading4">
    <w:name w:val="heading 4"/>
    <w:basedOn w:val="Normal"/>
    <w:next w:val="Normal"/>
    <w:qFormat/>
    <w:rsid w:val="00806335"/>
    <w:pPr>
      <w:keepNext/>
      <w:spacing w:before="240" w:after="60"/>
      <w:outlineLvl w:val="3"/>
    </w:pPr>
    <w:rPr>
      <w:b/>
      <w:bCs/>
      <w:sz w:val="28"/>
    </w:rPr>
  </w:style>
  <w:style w:type="paragraph" w:styleId="Heading5">
    <w:name w:val="heading 5"/>
    <w:basedOn w:val="Normal"/>
    <w:next w:val="Normal"/>
    <w:qFormat/>
    <w:rsid w:val="006D6F9A"/>
    <w:pPr>
      <w:spacing w:before="240" w:after="60"/>
      <w:outlineLvl w:val="4"/>
    </w:pPr>
    <w:rPr>
      <w:bCs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sid w:val="00B65134"/>
    <w:rPr>
      <w:rFonts w:ascii="Arial" w:hAnsi="Arial" w:cs="Lotus"/>
      <w:b/>
      <w:bCs/>
      <w:i/>
      <w:color w:val="000000"/>
      <w:sz w:val="28"/>
      <w:szCs w:val="30"/>
      <w:lang w:val="en-US" w:eastAsia="en-US" w:bidi="ar-SA"/>
    </w:rPr>
  </w:style>
  <w:style w:type="paragraph" w:styleId="Footer">
    <w:name w:val="footer"/>
    <w:basedOn w:val="Normal"/>
    <w:rsid w:val="00054406"/>
    <w:pPr>
      <w:tabs>
        <w:tab w:val="center" w:pos="4153"/>
        <w:tab w:val="right" w:pos="8306"/>
      </w:tabs>
      <w:ind w:firstLine="0"/>
      <w:jc w:val="center"/>
    </w:pPr>
    <w:rPr>
      <w:sz w:val="26"/>
      <w:szCs w:val="26"/>
    </w:rPr>
  </w:style>
  <w:style w:type="character" w:styleId="PageNumber">
    <w:name w:val="page number"/>
    <w:basedOn w:val="DefaultParagraphFont"/>
    <w:rsid w:val="00A05A22"/>
  </w:style>
  <w:style w:type="paragraph" w:styleId="Header">
    <w:name w:val="header"/>
    <w:basedOn w:val="Normal"/>
    <w:rsid w:val="00101383"/>
    <w:pPr>
      <w:tabs>
        <w:tab w:val="right" w:leader="dot" w:pos="5670"/>
      </w:tabs>
      <w:ind w:firstLine="0"/>
    </w:pPr>
    <w:rPr>
      <w:sz w:val="28"/>
      <w:szCs w:val="28"/>
    </w:rPr>
  </w:style>
  <w:style w:type="character" w:customStyle="1" w:styleId="rfdFootnote">
    <w:name w:val="rfdFootnote"/>
    <w:rsid w:val="00E5455C"/>
    <w:rPr>
      <w:rFonts w:cs="Traditional Arabic"/>
      <w:szCs w:val="26"/>
    </w:rPr>
  </w:style>
  <w:style w:type="character" w:customStyle="1" w:styleId="rfdBold2">
    <w:name w:val="rfdBold2"/>
    <w:rsid w:val="00FB7845"/>
    <w:rPr>
      <w:rFonts w:ascii="Times New Roman" w:hAnsi="Times New Roman" w:cs="Traditional Arabic"/>
      <w:bCs/>
      <w:iCs w:val="0"/>
      <w:sz w:val="30"/>
      <w:szCs w:val="30"/>
    </w:rPr>
  </w:style>
  <w:style w:type="paragraph" w:customStyle="1" w:styleId="rfdCenterBold1">
    <w:name w:val="rfdCenterBold1"/>
    <w:basedOn w:val="Normal"/>
    <w:rsid w:val="007E0241"/>
    <w:pPr>
      <w:spacing w:before="600" w:after="120"/>
      <w:ind w:firstLine="0"/>
      <w:jc w:val="center"/>
    </w:pPr>
    <w:rPr>
      <w:rFonts w:ascii="Calibri" w:hAnsi="Calibri"/>
      <w:bCs/>
      <w:sz w:val="36"/>
      <w:szCs w:val="36"/>
    </w:rPr>
  </w:style>
  <w:style w:type="paragraph" w:customStyle="1" w:styleId="rfdCenterBold2">
    <w:name w:val="rfdCenterBold2"/>
    <w:basedOn w:val="Normal"/>
    <w:rsid w:val="003F60B3"/>
    <w:pPr>
      <w:spacing w:before="720" w:after="720"/>
      <w:ind w:firstLine="0"/>
      <w:jc w:val="center"/>
    </w:pPr>
    <w:rPr>
      <w:bCs/>
      <w:sz w:val="30"/>
      <w:szCs w:val="144"/>
    </w:rPr>
  </w:style>
  <w:style w:type="paragraph" w:customStyle="1" w:styleId="rfdBold1">
    <w:name w:val="rfdBold1"/>
    <w:basedOn w:val="Normal"/>
    <w:rsid w:val="00726232"/>
    <w:pPr>
      <w:spacing w:before="600" w:after="120"/>
    </w:pPr>
    <w:rPr>
      <w:bCs/>
      <w:szCs w:val="36"/>
    </w:rPr>
  </w:style>
  <w:style w:type="character" w:customStyle="1" w:styleId="rfdAie">
    <w:name w:val="rfdAie"/>
    <w:rsid w:val="00FB7845"/>
    <w:rPr>
      <w:rFonts w:ascii="Times New Roman" w:hAnsi="Times New Roman" w:cs="Traditional Arabic"/>
      <w:bCs/>
      <w:iCs w:val="0"/>
      <w:color w:val="008000"/>
      <w:sz w:val="30"/>
      <w:szCs w:val="30"/>
    </w:rPr>
  </w:style>
  <w:style w:type="paragraph" w:customStyle="1" w:styleId="rfdLeftBold">
    <w:name w:val="rfdLeftBold"/>
    <w:basedOn w:val="Normal"/>
    <w:rsid w:val="00FB7845"/>
    <w:pPr>
      <w:ind w:firstLine="0"/>
      <w:jc w:val="right"/>
    </w:pPr>
    <w:rPr>
      <w:bCs/>
      <w:sz w:val="30"/>
      <w:szCs w:val="30"/>
    </w:rPr>
  </w:style>
  <w:style w:type="character" w:customStyle="1" w:styleId="rfdAlaem">
    <w:name w:val="rfdAlaem"/>
    <w:rsid w:val="00C37560"/>
    <w:rPr>
      <w:rFonts w:ascii="Times New Roman" w:hAnsi="Times New Roman" w:cs="Rafed Alaem"/>
    </w:rPr>
  </w:style>
  <w:style w:type="character" w:customStyle="1" w:styleId="rfdFootnotenum">
    <w:name w:val="rfdFootnote_num"/>
    <w:rsid w:val="00AA378D"/>
    <w:rPr>
      <w:rFonts w:cs="Traditional Arabic"/>
      <w:color w:val="000000"/>
      <w:szCs w:val="28"/>
      <w:vertAlign w:val="superscript"/>
    </w:rPr>
  </w:style>
  <w:style w:type="paragraph" w:customStyle="1" w:styleId="rfdLeft">
    <w:name w:val="rfdLeft"/>
    <w:basedOn w:val="Normal"/>
    <w:rsid w:val="00437035"/>
    <w:pPr>
      <w:ind w:firstLine="0"/>
      <w:jc w:val="right"/>
    </w:pPr>
  </w:style>
  <w:style w:type="paragraph" w:customStyle="1" w:styleId="rfdCenter">
    <w:name w:val="rfdCenter"/>
    <w:basedOn w:val="Normal"/>
    <w:rsid w:val="00FB7845"/>
    <w:pPr>
      <w:ind w:firstLine="0"/>
      <w:jc w:val="center"/>
    </w:pPr>
  </w:style>
  <w:style w:type="character" w:customStyle="1" w:styleId="rfdFootnotenumpar">
    <w:name w:val="rfdFootnote_num_par"/>
    <w:basedOn w:val="rfdFootnotenum"/>
    <w:rsid w:val="00641A2D"/>
    <w:rPr>
      <w:rFonts w:cs="Traditional Arabic"/>
      <w:color w:val="000000"/>
      <w:szCs w:val="28"/>
      <w:vertAlign w:val="superscript"/>
    </w:rPr>
  </w:style>
  <w:style w:type="paragraph" w:styleId="TOC2">
    <w:name w:val="toc 2"/>
    <w:basedOn w:val="Normal"/>
    <w:next w:val="Normal"/>
    <w:autoRedefine/>
    <w:uiPriority w:val="39"/>
    <w:rsid w:val="0009749F"/>
    <w:pPr>
      <w:tabs>
        <w:tab w:val="right" w:leader="dot" w:pos="8845"/>
      </w:tabs>
    </w:pPr>
    <w:rPr>
      <w:szCs w:val="30"/>
    </w:rPr>
  </w:style>
  <w:style w:type="paragraph" w:styleId="TOC1">
    <w:name w:val="toc 1"/>
    <w:basedOn w:val="Normal"/>
    <w:next w:val="Normal"/>
    <w:autoRedefine/>
    <w:uiPriority w:val="39"/>
    <w:rsid w:val="0009749F"/>
    <w:pPr>
      <w:tabs>
        <w:tab w:val="right" w:leader="dot" w:pos="8845"/>
      </w:tabs>
      <w:ind w:firstLine="0"/>
    </w:pPr>
    <w:rPr>
      <w:bCs/>
      <w:sz w:val="30"/>
      <w:szCs w:val="30"/>
    </w:rPr>
  </w:style>
  <w:style w:type="paragraph" w:styleId="TOC3">
    <w:name w:val="toc 3"/>
    <w:basedOn w:val="Normal"/>
    <w:next w:val="Normal"/>
    <w:autoRedefine/>
    <w:semiHidden/>
    <w:rsid w:val="0012268F"/>
    <w:pPr>
      <w:ind w:left="480"/>
    </w:pPr>
  </w:style>
  <w:style w:type="paragraph" w:styleId="TOC4">
    <w:name w:val="toc 4"/>
    <w:basedOn w:val="Normal"/>
    <w:next w:val="Normal"/>
    <w:autoRedefine/>
    <w:semiHidden/>
    <w:rsid w:val="0012268F"/>
    <w:pPr>
      <w:ind w:left="720"/>
    </w:pPr>
  </w:style>
  <w:style w:type="paragraph" w:customStyle="1" w:styleId="rfdNormal0">
    <w:name w:val="rfdNormal0"/>
    <w:basedOn w:val="Normal"/>
    <w:link w:val="rfdNormal0Char"/>
    <w:qFormat/>
    <w:rsid w:val="0009749F"/>
    <w:pPr>
      <w:ind w:firstLine="0"/>
    </w:pPr>
  </w:style>
  <w:style w:type="paragraph" w:customStyle="1" w:styleId="rfdLine">
    <w:name w:val="rfdLine"/>
    <w:basedOn w:val="rfdNormal0"/>
    <w:link w:val="rfdLineChar"/>
    <w:rsid w:val="005A43ED"/>
    <w:rPr>
      <w:szCs w:val="26"/>
    </w:rPr>
  </w:style>
  <w:style w:type="paragraph" w:customStyle="1" w:styleId="rfdFootnote0">
    <w:name w:val="rfdFootnote0"/>
    <w:basedOn w:val="Normal"/>
    <w:rsid w:val="00643FF0"/>
    <w:pPr>
      <w:ind w:firstLine="0"/>
    </w:pPr>
    <w:rPr>
      <w:sz w:val="26"/>
      <w:szCs w:val="26"/>
    </w:rPr>
  </w:style>
  <w:style w:type="paragraph" w:customStyle="1" w:styleId="Heading1Center">
    <w:name w:val="Heading 1 Center"/>
    <w:basedOn w:val="Normal"/>
    <w:rsid w:val="00E5455C"/>
    <w:pPr>
      <w:spacing w:before="360" w:after="360"/>
      <w:ind w:firstLine="0"/>
      <w:jc w:val="center"/>
      <w:outlineLvl w:val="0"/>
    </w:pPr>
    <w:rPr>
      <w:bCs/>
      <w:szCs w:val="40"/>
    </w:rPr>
  </w:style>
  <w:style w:type="paragraph" w:customStyle="1" w:styleId="Heading2Center">
    <w:name w:val="Heading 2 Center"/>
    <w:basedOn w:val="Normal"/>
    <w:next w:val="Normal"/>
    <w:rsid w:val="00E5455C"/>
    <w:pPr>
      <w:spacing w:before="360" w:after="360"/>
      <w:ind w:firstLine="0"/>
      <w:jc w:val="center"/>
      <w:outlineLvl w:val="1"/>
    </w:pPr>
    <w:rPr>
      <w:bCs/>
      <w:sz w:val="30"/>
      <w:szCs w:val="36"/>
    </w:rPr>
  </w:style>
  <w:style w:type="paragraph" w:customStyle="1" w:styleId="Heading3Center">
    <w:name w:val="Heading 3 Center"/>
    <w:basedOn w:val="Normal"/>
    <w:rsid w:val="00F25FEE"/>
    <w:pPr>
      <w:spacing w:before="240" w:after="60"/>
      <w:ind w:firstLine="0"/>
      <w:jc w:val="center"/>
      <w:outlineLvl w:val="2"/>
    </w:pPr>
    <w:rPr>
      <w:bCs/>
      <w:sz w:val="30"/>
    </w:rPr>
  </w:style>
  <w:style w:type="paragraph" w:customStyle="1" w:styleId="Heading4Center">
    <w:name w:val="Heading 4 Center"/>
    <w:basedOn w:val="Normal"/>
    <w:rsid w:val="00F25FEE"/>
    <w:pPr>
      <w:spacing w:before="240" w:after="60"/>
      <w:ind w:firstLine="0"/>
      <w:jc w:val="center"/>
      <w:outlineLvl w:val="3"/>
    </w:pPr>
    <w:rPr>
      <w:bCs/>
      <w:sz w:val="30"/>
    </w:rPr>
  </w:style>
  <w:style w:type="paragraph" w:customStyle="1" w:styleId="Heading5Center">
    <w:name w:val="Heading 5 Center"/>
    <w:basedOn w:val="Normal"/>
    <w:rsid w:val="00F25FEE"/>
    <w:pPr>
      <w:spacing w:before="240" w:after="60"/>
      <w:ind w:firstLine="0"/>
      <w:jc w:val="center"/>
      <w:outlineLvl w:val="4"/>
    </w:pPr>
    <w:rPr>
      <w:bCs/>
      <w:sz w:val="30"/>
    </w:rPr>
  </w:style>
  <w:style w:type="paragraph" w:customStyle="1" w:styleId="rfdVar">
    <w:name w:val="rfdVar"/>
    <w:basedOn w:val="Normal"/>
    <w:rsid w:val="00820889"/>
    <w:rPr>
      <w:sz w:val="28"/>
      <w:szCs w:val="28"/>
    </w:rPr>
  </w:style>
  <w:style w:type="paragraph" w:customStyle="1" w:styleId="rfdMid">
    <w:name w:val="rfdMid"/>
    <w:basedOn w:val="Normal"/>
    <w:rsid w:val="00227FEE"/>
    <w:rPr>
      <w:szCs w:val="28"/>
    </w:rPr>
  </w:style>
  <w:style w:type="paragraph" w:styleId="TOC5">
    <w:name w:val="toc 5"/>
    <w:basedOn w:val="Normal"/>
    <w:next w:val="Normal"/>
    <w:autoRedefine/>
    <w:semiHidden/>
    <w:rsid w:val="0012268F"/>
    <w:pPr>
      <w:ind w:left="960"/>
    </w:pPr>
  </w:style>
  <w:style w:type="character" w:customStyle="1" w:styleId="rfdFootnoteBold">
    <w:name w:val="rfdFootnoteBold"/>
    <w:rsid w:val="00016E26"/>
    <w:rPr>
      <w:rFonts w:ascii="Times New Roman" w:hAnsi="Times New Roman" w:cs="Traditional Arabic"/>
      <w:b/>
      <w:bCs/>
      <w:iCs w:val="0"/>
      <w:sz w:val="26"/>
      <w:szCs w:val="28"/>
    </w:rPr>
  </w:style>
  <w:style w:type="character" w:customStyle="1" w:styleId="rfdFootnoteAie">
    <w:name w:val="rfdFootnoteAie"/>
    <w:rsid w:val="00FB7845"/>
    <w:rPr>
      <w:rFonts w:ascii="Times New Roman" w:hAnsi="Times New Roman" w:cs="Traditional Arabic"/>
      <w:b/>
      <w:bCs/>
      <w:iCs w:val="0"/>
      <w:color w:val="008000"/>
      <w:sz w:val="26"/>
      <w:szCs w:val="24"/>
    </w:rPr>
  </w:style>
  <w:style w:type="paragraph" w:customStyle="1" w:styleId="rfdVar0">
    <w:name w:val="rfdVar0"/>
    <w:basedOn w:val="Normal"/>
    <w:rsid w:val="00E5455C"/>
    <w:pPr>
      <w:ind w:firstLine="0"/>
    </w:pPr>
    <w:rPr>
      <w:szCs w:val="28"/>
    </w:rPr>
  </w:style>
  <w:style w:type="paragraph" w:customStyle="1" w:styleId="rfdFootnoteCenter">
    <w:name w:val="rfdFootnoteCenter"/>
    <w:basedOn w:val="Normal"/>
    <w:rsid w:val="00E67242"/>
    <w:pPr>
      <w:spacing w:before="120" w:after="120"/>
      <w:ind w:firstLine="0"/>
      <w:jc w:val="center"/>
    </w:pPr>
    <w:rPr>
      <w:rFonts w:ascii="Calibri" w:hAnsi="Calibri"/>
      <w:szCs w:val="26"/>
    </w:rPr>
  </w:style>
  <w:style w:type="paragraph" w:customStyle="1" w:styleId="rfdFootnoteCenterBold">
    <w:name w:val="rfdFootnoteCenterBold"/>
    <w:basedOn w:val="Normal"/>
    <w:rsid w:val="00AE1E35"/>
    <w:pPr>
      <w:ind w:firstLine="0"/>
      <w:jc w:val="center"/>
    </w:pPr>
    <w:rPr>
      <w:b/>
      <w:bCs/>
      <w:sz w:val="26"/>
      <w:szCs w:val="24"/>
    </w:rPr>
  </w:style>
  <w:style w:type="paragraph" w:customStyle="1" w:styleId="rfdFootnoteLeft">
    <w:name w:val="rfdFootnoteLeft"/>
    <w:basedOn w:val="Normal"/>
    <w:rsid w:val="006F66F0"/>
    <w:pPr>
      <w:ind w:firstLine="0"/>
      <w:jc w:val="right"/>
    </w:pPr>
    <w:rPr>
      <w:sz w:val="26"/>
      <w:szCs w:val="26"/>
    </w:rPr>
  </w:style>
  <w:style w:type="paragraph" w:customStyle="1" w:styleId="rfdPoemTini">
    <w:name w:val="rfdPoemTini"/>
    <w:basedOn w:val="Normal"/>
    <w:link w:val="rfdPoemTiniCharChar"/>
    <w:rsid w:val="00721FA0"/>
    <w:pPr>
      <w:ind w:firstLine="0"/>
      <w:jc w:val="highKashida"/>
    </w:pPr>
    <w:rPr>
      <w:szCs w:val="2"/>
    </w:rPr>
  </w:style>
  <w:style w:type="character" w:customStyle="1" w:styleId="rfdPoemTiniCharChar">
    <w:name w:val="rfdPoemTini Char Char"/>
    <w:link w:val="rfdPoemTini"/>
    <w:rsid w:val="00721FA0"/>
    <w:rPr>
      <w:szCs w:val="2"/>
    </w:rPr>
  </w:style>
  <w:style w:type="paragraph" w:customStyle="1" w:styleId="rfdVarCenter">
    <w:name w:val="rfdVarCenter"/>
    <w:basedOn w:val="Normal"/>
    <w:rsid w:val="00F74FDC"/>
    <w:pPr>
      <w:ind w:firstLine="0"/>
      <w:jc w:val="center"/>
    </w:pPr>
    <w:rPr>
      <w:szCs w:val="28"/>
    </w:rPr>
  </w:style>
  <w:style w:type="paragraph" w:customStyle="1" w:styleId="rfdPoem">
    <w:name w:val="rfdPoem"/>
    <w:basedOn w:val="Normal"/>
    <w:rsid w:val="00F74FDC"/>
    <w:pPr>
      <w:ind w:firstLine="0"/>
    </w:pPr>
  </w:style>
  <w:style w:type="paragraph" w:customStyle="1" w:styleId="rfdPoemFootnote">
    <w:name w:val="rfdPoemFootnote"/>
    <w:basedOn w:val="Normal"/>
    <w:rsid w:val="00F74FDC"/>
    <w:pPr>
      <w:ind w:firstLine="0"/>
    </w:pPr>
    <w:rPr>
      <w:szCs w:val="26"/>
    </w:rPr>
  </w:style>
  <w:style w:type="paragraph" w:customStyle="1" w:styleId="rfdPoemCenter">
    <w:name w:val="rfdPoemCenter"/>
    <w:basedOn w:val="Normal"/>
    <w:rsid w:val="00113B0B"/>
    <w:pPr>
      <w:ind w:firstLine="0"/>
      <w:jc w:val="center"/>
    </w:pPr>
  </w:style>
  <w:style w:type="paragraph" w:customStyle="1" w:styleId="rfdPoemFootnoteCenter">
    <w:name w:val="rfdPoemFootnoteCenter"/>
    <w:basedOn w:val="Normal"/>
    <w:rsid w:val="00F5500A"/>
    <w:pPr>
      <w:ind w:firstLine="0"/>
      <w:jc w:val="center"/>
    </w:pPr>
    <w:rPr>
      <w:szCs w:val="26"/>
    </w:rPr>
  </w:style>
  <w:style w:type="paragraph" w:customStyle="1" w:styleId="rfdEn">
    <w:name w:val="rfdEn"/>
    <w:basedOn w:val="Normal"/>
    <w:rsid w:val="004209BA"/>
    <w:pPr>
      <w:ind w:firstLine="0"/>
      <w:jc w:val="right"/>
    </w:pPr>
  </w:style>
  <w:style w:type="character" w:customStyle="1" w:styleId="rfdSanad">
    <w:name w:val="rfdSanad"/>
    <w:basedOn w:val="DefaultParagraphFont"/>
    <w:qFormat/>
    <w:rsid w:val="007A5207"/>
  </w:style>
  <w:style w:type="character" w:customStyle="1" w:styleId="rfdRevaya">
    <w:name w:val="rfdRevaya"/>
    <w:qFormat/>
    <w:rsid w:val="003C07F6"/>
    <w:rPr>
      <w:color w:val="17365D"/>
    </w:rPr>
  </w:style>
  <w:style w:type="character" w:customStyle="1" w:styleId="rfdJamed">
    <w:name w:val="rfdJamed"/>
    <w:qFormat/>
    <w:rsid w:val="00D620ED"/>
    <w:rPr>
      <w:bCs/>
      <w:color w:val="C00000"/>
    </w:rPr>
  </w:style>
  <w:style w:type="character" w:customStyle="1" w:styleId="rfdMoshtaq">
    <w:name w:val="rfdMoshtaq"/>
    <w:qFormat/>
    <w:rsid w:val="00D620ED"/>
    <w:rPr>
      <w:color w:val="C00000"/>
    </w:rPr>
  </w:style>
  <w:style w:type="character" w:customStyle="1" w:styleId="rfdMazji">
    <w:name w:val="rfdMazji"/>
    <w:qFormat/>
    <w:rsid w:val="00AB5E65"/>
    <w:rPr>
      <w:color w:val="E36C0A"/>
    </w:rPr>
  </w:style>
  <w:style w:type="paragraph" w:customStyle="1" w:styleId="rfdMargent">
    <w:name w:val="rfdMargent"/>
    <w:basedOn w:val="rfdNormal0"/>
    <w:next w:val="rfdNormal0"/>
    <w:qFormat/>
    <w:rsid w:val="00D0576A"/>
    <w:pPr>
      <w:framePr w:hSpace="284" w:wrap="around" w:vAnchor="text" w:hAnchor="page" w:xAlign="inside" w:y="114"/>
      <w:spacing w:line="192" w:lineRule="auto"/>
      <w:jc w:val="both"/>
    </w:pPr>
    <w:rPr>
      <w:szCs w:val="28"/>
    </w:rPr>
  </w:style>
  <w:style w:type="paragraph" w:styleId="NormalWeb">
    <w:name w:val="Normal (Web)"/>
    <w:basedOn w:val="Normal"/>
    <w:uiPriority w:val="99"/>
    <w:unhideWhenUsed/>
    <w:rsid w:val="00AC6D18"/>
    <w:pPr>
      <w:bidi w:val="0"/>
      <w:spacing w:before="100" w:beforeAutospacing="1" w:after="100" w:afterAutospacing="1"/>
      <w:ind w:firstLine="0"/>
      <w:jc w:val="left"/>
    </w:pPr>
    <w:rPr>
      <w:rFonts w:cs="Times New Roman"/>
      <w:color w:val="auto"/>
      <w:szCs w:val="24"/>
      <w:lang w:bidi="fa-IR"/>
    </w:rPr>
  </w:style>
  <w:style w:type="character" w:customStyle="1" w:styleId="rfdPoemTiniChar">
    <w:name w:val="rfdPoemTini Char"/>
    <w:rsid w:val="00AC6D18"/>
    <w:rPr>
      <w:rFonts w:cs="Traditional Arabic"/>
      <w:color w:val="000000"/>
      <w:sz w:val="24"/>
      <w:szCs w:val="2"/>
      <w:lang w:val="en-US" w:eastAsia="en-US" w:bidi="ar-SA"/>
    </w:rPr>
  </w:style>
  <w:style w:type="table" w:styleId="TableGrid">
    <w:name w:val="Table Grid"/>
    <w:basedOn w:val="TableNormal"/>
    <w:rsid w:val="00BD37A3"/>
    <w:tblPr/>
  </w:style>
  <w:style w:type="character" w:customStyle="1" w:styleId="rfdNormal0Char">
    <w:name w:val="rfdNormal0 Char"/>
    <w:basedOn w:val="DefaultParagraphFont"/>
    <w:link w:val="rfdNormal0"/>
    <w:rsid w:val="0009749F"/>
    <w:rPr>
      <w:rFonts w:cs="Traditional Arabic"/>
      <w:color w:val="000000"/>
      <w:sz w:val="32"/>
      <w:szCs w:val="32"/>
      <w:lang w:bidi="ar-IQ"/>
    </w:rPr>
  </w:style>
  <w:style w:type="character" w:customStyle="1" w:styleId="rfdLineChar">
    <w:name w:val="rfdLine Char"/>
    <w:basedOn w:val="rfdNormal0Char"/>
    <w:link w:val="rfdLine"/>
    <w:rsid w:val="00765FF6"/>
    <w:rPr>
      <w:rFonts w:cs="Traditional Arabic"/>
      <w:color w:val="000000"/>
      <w:sz w:val="32"/>
      <w:szCs w:val="26"/>
      <w:lang w:bidi="ar-IQ"/>
    </w:rPr>
  </w:style>
  <w:style w:type="paragraph" w:customStyle="1" w:styleId="rfdBold3">
    <w:name w:val="rfdBold3"/>
    <w:basedOn w:val="rfdBold1"/>
    <w:qFormat/>
    <w:rsid w:val="004D2EE9"/>
    <w:pPr>
      <w:ind w:firstLine="0"/>
    </w:pPr>
  </w:style>
  <w:style w:type="character" w:styleId="CommentReference">
    <w:name w:val="annotation reference"/>
    <w:basedOn w:val="DefaultParagraphFont"/>
    <w:rsid w:val="006A27C8"/>
    <w:rPr>
      <w:sz w:val="16"/>
      <w:szCs w:val="16"/>
    </w:rPr>
  </w:style>
  <w:style w:type="paragraph" w:styleId="CommentText">
    <w:name w:val="annotation text"/>
    <w:basedOn w:val="Normal"/>
    <w:link w:val="CommentTextChar"/>
    <w:rsid w:val="006A27C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6A27C8"/>
    <w:rPr>
      <w:rFonts w:cs="Traditional Arabic"/>
      <w:color w:val="000000"/>
    </w:rPr>
  </w:style>
  <w:style w:type="paragraph" w:styleId="CommentSubject">
    <w:name w:val="annotation subject"/>
    <w:basedOn w:val="CommentText"/>
    <w:next w:val="CommentText"/>
    <w:link w:val="CommentSubjectChar"/>
    <w:rsid w:val="006A27C8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6A27C8"/>
    <w:rPr>
      <w:rFonts w:cs="Traditional Arabic"/>
      <w:b/>
      <w:bCs/>
      <w:color w:val="000000"/>
    </w:rPr>
  </w:style>
  <w:style w:type="paragraph" w:styleId="BalloonText">
    <w:name w:val="Balloon Text"/>
    <w:basedOn w:val="Normal"/>
    <w:link w:val="BalloonTextChar"/>
    <w:rsid w:val="006A27C8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6A27C8"/>
    <w:rPr>
      <w:rFonts w:ascii="Segoe U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101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61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eader" Target="header103.xml"/><Relationship Id="rId299" Type="http://schemas.openxmlformats.org/officeDocument/2006/relationships/header" Target="header284.xml"/><Relationship Id="rId21" Type="http://schemas.openxmlformats.org/officeDocument/2006/relationships/header" Target="header7.xml"/><Relationship Id="rId63" Type="http://schemas.openxmlformats.org/officeDocument/2006/relationships/header" Target="header49.xml"/><Relationship Id="rId159" Type="http://schemas.openxmlformats.org/officeDocument/2006/relationships/header" Target="header145.xml"/><Relationship Id="rId324" Type="http://schemas.openxmlformats.org/officeDocument/2006/relationships/header" Target="header309.xml"/><Relationship Id="rId366" Type="http://schemas.openxmlformats.org/officeDocument/2006/relationships/header" Target="header351.xml"/><Relationship Id="rId170" Type="http://schemas.openxmlformats.org/officeDocument/2006/relationships/header" Target="header156.xml"/><Relationship Id="rId226" Type="http://schemas.openxmlformats.org/officeDocument/2006/relationships/header" Target="header212.xml"/><Relationship Id="rId268" Type="http://schemas.openxmlformats.org/officeDocument/2006/relationships/header" Target="header254.xml"/><Relationship Id="rId32" Type="http://schemas.openxmlformats.org/officeDocument/2006/relationships/header" Target="header18.xml"/><Relationship Id="rId74" Type="http://schemas.openxmlformats.org/officeDocument/2006/relationships/header" Target="header60.xml"/><Relationship Id="rId128" Type="http://schemas.openxmlformats.org/officeDocument/2006/relationships/header" Target="header114.xml"/><Relationship Id="rId335" Type="http://schemas.openxmlformats.org/officeDocument/2006/relationships/header" Target="header320.xml"/><Relationship Id="rId5" Type="http://schemas.openxmlformats.org/officeDocument/2006/relationships/webSettings" Target="webSettings.xml"/><Relationship Id="rId181" Type="http://schemas.openxmlformats.org/officeDocument/2006/relationships/header" Target="header167.xml"/><Relationship Id="rId237" Type="http://schemas.openxmlformats.org/officeDocument/2006/relationships/header" Target="header223.xml"/><Relationship Id="rId279" Type="http://schemas.openxmlformats.org/officeDocument/2006/relationships/header" Target="header265.xml"/><Relationship Id="rId43" Type="http://schemas.openxmlformats.org/officeDocument/2006/relationships/header" Target="header29.xml"/><Relationship Id="rId139" Type="http://schemas.openxmlformats.org/officeDocument/2006/relationships/header" Target="header125.xml"/><Relationship Id="rId290" Type="http://schemas.openxmlformats.org/officeDocument/2006/relationships/header" Target="header276.xml"/><Relationship Id="rId304" Type="http://schemas.openxmlformats.org/officeDocument/2006/relationships/header" Target="header289.xml"/><Relationship Id="rId346" Type="http://schemas.openxmlformats.org/officeDocument/2006/relationships/header" Target="header331.xml"/><Relationship Id="rId85" Type="http://schemas.openxmlformats.org/officeDocument/2006/relationships/header" Target="header71.xml"/><Relationship Id="rId150" Type="http://schemas.openxmlformats.org/officeDocument/2006/relationships/header" Target="header136.xml"/><Relationship Id="rId192" Type="http://schemas.openxmlformats.org/officeDocument/2006/relationships/header" Target="header178.xml"/><Relationship Id="rId206" Type="http://schemas.openxmlformats.org/officeDocument/2006/relationships/header" Target="header192.xml"/><Relationship Id="rId248" Type="http://schemas.openxmlformats.org/officeDocument/2006/relationships/header" Target="header234.xml"/><Relationship Id="rId12" Type="http://schemas.openxmlformats.org/officeDocument/2006/relationships/header" Target="header1.xml"/><Relationship Id="rId108" Type="http://schemas.openxmlformats.org/officeDocument/2006/relationships/header" Target="header94.xml"/><Relationship Id="rId315" Type="http://schemas.openxmlformats.org/officeDocument/2006/relationships/header" Target="header300.xml"/><Relationship Id="rId357" Type="http://schemas.openxmlformats.org/officeDocument/2006/relationships/header" Target="header342.xml"/><Relationship Id="rId54" Type="http://schemas.openxmlformats.org/officeDocument/2006/relationships/header" Target="header40.xml"/><Relationship Id="rId96" Type="http://schemas.openxmlformats.org/officeDocument/2006/relationships/header" Target="header82.xml"/><Relationship Id="rId161" Type="http://schemas.openxmlformats.org/officeDocument/2006/relationships/header" Target="header147.xml"/><Relationship Id="rId217" Type="http://schemas.openxmlformats.org/officeDocument/2006/relationships/header" Target="header203.xml"/><Relationship Id="rId259" Type="http://schemas.openxmlformats.org/officeDocument/2006/relationships/header" Target="header245.xml"/><Relationship Id="rId23" Type="http://schemas.openxmlformats.org/officeDocument/2006/relationships/header" Target="header9.xml"/><Relationship Id="rId119" Type="http://schemas.openxmlformats.org/officeDocument/2006/relationships/header" Target="header105.xml"/><Relationship Id="rId270" Type="http://schemas.openxmlformats.org/officeDocument/2006/relationships/header" Target="header256.xml"/><Relationship Id="rId326" Type="http://schemas.openxmlformats.org/officeDocument/2006/relationships/header" Target="header311.xml"/><Relationship Id="rId65" Type="http://schemas.openxmlformats.org/officeDocument/2006/relationships/header" Target="header51.xml"/><Relationship Id="rId130" Type="http://schemas.openxmlformats.org/officeDocument/2006/relationships/header" Target="header116.xml"/><Relationship Id="rId368" Type="http://schemas.openxmlformats.org/officeDocument/2006/relationships/header" Target="header352.xml"/><Relationship Id="rId172" Type="http://schemas.openxmlformats.org/officeDocument/2006/relationships/header" Target="header158.xml"/><Relationship Id="rId228" Type="http://schemas.openxmlformats.org/officeDocument/2006/relationships/header" Target="header214.xml"/><Relationship Id="rId281" Type="http://schemas.openxmlformats.org/officeDocument/2006/relationships/header" Target="header267.xml"/><Relationship Id="rId337" Type="http://schemas.openxmlformats.org/officeDocument/2006/relationships/header" Target="header322.xml"/><Relationship Id="rId34" Type="http://schemas.openxmlformats.org/officeDocument/2006/relationships/header" Target="header20.xml"/><Relationship Id="rId76" Type="http://schemas.openxmlformats.org/officeDocument/2006/relationships/header" Target="header62.xml"/><Relationship Id="rId141" Type="http://schemas.openxmlformats.org/officeDocument/2006/relationships/header" Target="header127.xml"/><Relationship Id="rId7" Type="http://schemas.openxmlformats.org/officeDocument/2006/relationships/endnotes" Target="endnotes.xml"/><Relationship Id="rId183" Type="http://schemas.openxmlformats.org/officeDocument/2006/relationships/header" Target="header169.xml"/><Relationship Id="rId239" Type="http://schemas.openxmlformats.org/officeDocument/2006/relationships/header" Target="header225.xml"/><Relationship Id="rId250" Type="http://schemas.openxmlformats.org/officeDocument/2006/relationships/header" Target="header236.xml"/><Relationship Id="rId292" Type="http://schemas.openxmlformats.org/officeDocument/2006/relationships/header" Target="header277.xml"/><Relationship Id="rId306" Type="http://schemas.openxmlformats.org/officeDocument/2006/relationships/header" Target="header291.xml"/><Relationship Id="rId45" Type="http://schemas.openxmlformats.org/officeDocument/2006/relationships/header" Target="header31.xml"/><Relationship Id="rId87" Type="http://schemas.openxmlformats.org/officeDocument/2006/relationships/header" Target="header73.xml"/><Relationship Id="rId110" Type="http://schemas.openxmlformats.org/officeDocument/2006/relationships/header" Target="header96.xml"/><Relationship Id="rId348" Type="http://schemas.openxmlformats.org/officeDocument/2006/relationships/header" Target="header333.xml"/><Relationship Id="rId152" Type="http://schemas.openxmlformats.org/officeDocument/2006/relationships/header" Target="header138.xml"/><Relationship Id="rId194" Type="http://schemas.openxmlformats.org/officeDocument/2006/relationships/header" Target="header180.xml"/><Relationship Id="rId208" Type="http://schemas.openxmlformats.org/officeDocument/2006/relationships/header" Target="header194.xml"/><Relationship Id="rId261" Type="http://schemas.openxmlformats.org/officeDocument/2006/relationships/header" Target="header247.xml"/><Relationship Id="rId14" Type="http://schemas.openxmlformats.org/officeDocument/2006/relationships/footer" Target="footer1.xml"/><Relationship Id="rId56" Type="http://schemas.openxmlformats.org/officeDocument/2006/relationships/header" Target="header42.xml"/><Relationship Id="rId317" Type="http://schemas.openxmlformats.org/officeDocument/2006/relationships/header" Target="header302.xml"/><Relationship Id="rId359" Type="http://schemas.openxmlformats.org/officeDocument/2006/relationships/header" Target="header344.xml"/><Relationship Id="rId98" Type="http://schemas.openxmlformats.org/officeDocument/2006/relationships/header" Target="header84.xml"/><Relationship Id="rId121" Type="http://schemas.openxmlformats.org/officeDocument/2006/relationships/header" Target="header107.xml"/><Relationship Id="rId163" Type="http://schemas.openxmlformats.org/officeDocument/2006/relationships/header" Target="header149.xml"/><Relationship Id="rId219" Type="http://schemas.openxmlformats.org/officeDocument/2006/relationships/header" Target="header205.xml"/><Relationship Id="rId370" Type="http://schemas.openxmlformats.org/officeDocument/2006/relationships/header" Target="header354.xml"/><Relationship Id="rId230" Type="http://schemas.openxmlformats.org/officeDocument/2006/relationships/header" Target="header216.xml"/><Relationship Id="rId25" Type="http://schemas.openxmlformats.org/officeDocument/2006/relationships/header" Target="header11.xml"/><Relationship Id="rId67" Type="http://schemas.openxmlformats.org/officeDocument/2006/relationships/header" Target="header53.xml"/><Relationship Id="rId272" Type="http://schemas.openxmlformats.org/officeDocument/2006/relationships/header" Target="header258.xml"/><Relationship Id="rId328" Type="http://schemas.openxmlformats.org/officeDocument/2006/relationships/header" Target="header313.xml"/><Relationship Id="rId132" Type="http://schemas.openxmlformats.org/officeDocument/2006/relationships/header" Target="header118.xml"/><Relationship Id="rId174" Type="http://schemas.openxmlformats.org/officeDocument/2006/relationships/header" Target="header160.xml"/><Relationship Id="rId241" Type="http://schemas.openxmlformats.org/officeDocument/2006/relationships/header" Target="header227.xml"/><Relationship Id="rId36" Type="http://schemas.openxmlformats.org/officeDocument/2006/relationships/header" Target="header22.xml"/><Relationship Id="rId283" Type="http://schemas.openxmlformats.org/officeDocument/2006/relationships/header" Target="header269.xml"/><Relationship Id="rId339" Type="http://schemas.openxmlformats.org/officeDocument/2006/relationships/header" Target="header324.xml"/><Relationship Id="rId78" Type="http://schemas.openxmlformats.org/officeDocument/2006/relationships/header" Target="header64.xml"/><Relationship Id="rId99" Type="http://schemas.openxmlformats.org/officeDocument/2006/relationships/header" Target="header85.xml"/><Relationship Id="rId101" Type="http://schemas.openxmlformats.org/officeDocument/2006/relationships/header" Target="header87.xml"/><Relationship Id="rId122" Type="http://schemas.openxmlformats.org/officeDocument/2006/relationships/header" Target="header108.xml"/><Relationship Id="rId143" Type="http://schemas.openxmlformats.org/officeDocument/2006/relationships/header" Target="header129.xml"/><Relationship Id="rId164" Type="http://schemas.openxmlformats.org/officeDocument/2006/relationships/header" Target="header150.xml"/><Relationship Id="rId185" Type="http://schemas.openxmlformats.org/officeDocument/2006/relationships/header" Target="header171.xml"/><Relationship Id="rId350" Type="http://schemas.openxmlformats.org/officeDocument/2006/relationships/header" Target="header335.xml"/><Relationship Id="rId371" Type="http://schemas.openxmlformats.org/officeDocument/2006/relationships/image" Target="media/image8.png"/><Relationship Id="rId9" Type="http://schemas.openxmlformats.org/officeDocument/2006/relationships/image" Target="media/image2.png"/><Relationship Id="rId210" Type="http://schemas.openxmlformats.org/officeDocument/2006/relationships/header" Target="header196.xml"/><Relationship Id="rId26" Type="http://schemas.openxmlformats.org/officeDocument/2006/relationships/header" Target="header12.xml"/><Relationship Id="rId231" Type="http://schemas.openxmlformats.org/officeDocument/2006/relationships/header" Target="header217.xml"/><Relationship Id="rId252" Type="http://schemas.openxmlformats.org/officeDocument/2006/relationships/header" Target="header238.xml"/><Relationship Id="rId273" Type="http://schemas.openxmlformats.org/officeDocument/2006/relationships/header" Target="header259.xml"/><Relationship Id="rId294" Type="http://schemas.openxmlformats.org/officeDocument/2006/relationships/header" Target="header279.xml"/><Relationship Id="rId308" Type="http://schemas.openxmlformats.org/officeDocument/2006/relationships/header" Target="header293.xml"/><Relationship Id="rId329" Type="http://schemas.openxmlformats.org/officeDocument/2006/relationships/header" Target="header314.xml"/><Relationship Id="rId47" Type="http://schemas.openxmlformats.org/officeDocument/2006/relationships/header" Target="header33.xml"/><Relationship Id="rId68" Type="http://schemas.openxmlformats.org/officeDocument/2006/relationships/header" Target="header54.xml"/><Relationship Id="rId89" Type="http://schemas.openxmlformats.org/officeDocument/2006/relationships/header" Target="header75.xml"/><Relationship Id="rId112" Type="http://schemas.openxmlformats.org/officeDocument/2006/relationships/header" Target="header98.xml"/><Relationship Id="rId133" Type="http://schemas.openxmlformats.org/officeDocument/2006/relationships/header" Target="header119.xml"/><Relationship Id="rId154" Type="http://schemas.openxmlformats.org/officeDocument/2006/relationships/header" Target="header140.xml"/><Relationship Id="rId175" Type="http://schemas.openxmlformats.org/officeDocument/2006/relationships/header" Target="header161.xml"/><Relationship Id="rId340" Type="http://schemas.openxmlformats.org/officeDocument/2006/relationships/header" Target="header325.xml"/><Relationship Id="rId361" Type="http://schemas.openxmlformats.org/officeDocument/2006/relationships/header" Target="header346.xml"/><Relationship Id="rId196" Type="http://schemas.openxmlformats.org/officeDocument/2006/relationships/header" Target="header182.xml"/><Relationship Id="rId200" Type="http://schemas.openxmlformats.org/officeDocument/2006/relationships/header" Target="header186.xml"/><Relationship Id="rId16" Type="http://schemas.openxmlformats.org/officeDocument/2006/relationships/header" Target="header3.xml"/><Relationship Id="rId221" Type="http://schemas.openxmlformats.org/officeDocument/2006/relationships/header" Target="header207.xml"/><Relationship Id="rId242" Type="http://schemas.openxmlformats.org/officeDocument/2006/relationships/header" Target="header228.xml"/><Relationship Id="rId263" Type="http://schemas.openxmlformats.org/officeDocument/2006/relationships/header" Target="header249.xml"/><Relationship Id="rId284" Type="http://schemas.openxmlformats.org/officeDocument/2006/relationships/header" Target="header270.xml"/><Relationship Id="rId319" Type="http://schemas.openxmlformats.org/officeDocument/2006/relationships/header" Target="header304.xml"/><Relationship Id="rId37" Type="http://schemas.openxmlformats.org/officeDocument/2006/relationships/header" Target="header23.xml"/><Relationship Id="rId58" Type="http://schemas.openxmlformats.org/officeDocument/2006/relationships/header" Target="header44.xml"/><Relationship Id="rId79" Type="http://schemas.openxmlformats.org/officeDocument/2006/relationships/header" Target="header65.xml"/><Relationship Id="rId102" Type="http://schemas.openxmlformats.org/officeDocument/2006/relationships/header" Target="header88.xml"/><Relationship Id="rId123" Type="http://schemas.openxmlformats.org/officeDocument/2006/relationships/header" Target="header109.xml"/><Relationship Id="rId144" Type="http://schemas.openxmlformats.org/officeDocument/2006/relationships/header" Target="header130.xml"/><Relationship Id="rId330" Type="http://schemas.openxmlformats.org/officeDocument/2006/relationships/header" Target="header315.xml"/><Relationship Id="rId90" Type="http://schemas.openxmlformats.org/officeDocument/2006/relationships/header" Target="header76.xml"/><Relationship Id="rId165" Type="http://schemas.openxmlformats.org/officeDocument/2006/relationships/header" Target="header151.xml"/><Relationship Id="rId186" Type="http://schemas.openxmlformats.org/officeDocument/2006/relationships/header" Target="header172.xml"/><Relationship Id="rId351" Type="http://schemas.openxmlformats.org/officeDocument/2006/relationships/header" Target="header336.xml"/><Relationship Id="rId372" Type="http://schemas.openxmlformats.org/officeDocument/2006/relationships/header" Target="header355.xml"/><Relationship Id="rId211" Type="http://schemas.openxmlformats.org/officeDocument/2006/relationships/header" Target="header197.xml"/><Relationship Id="rId232" Type="http://schemas.openxmlformats.org/officeDocument/2006/relationships/header" Target="header218.xml"/><Relationship Id="rId253" Type="http://schemas.openxmlformats.org/officeDocument/2006/relationships/header" Target="header239.xml"/><Relationship Id="rId274" Type="http://schemas.openxmlformats.org/officeDocument/2006/relationships/header" Target="header260.xml"/><Relationship Id="rId295" Type="http://schemas.openxmlformats.org/officeDocument/2006/relationships/header" Target="header280.xml"/><Relationship Id="rId309" Type="http://schemas.openxmlformats.org/officeDocument/2006/relationships/header" Target="header294.xml"/><Relationship Id="rId27" Type="http://schemas.openxmlformats.org/officeDocument/2006/relationships/header" Target="header13.xml"/><Relationship Id="rId48" Type="http://schemas.openxmlformats.org/officeDocument/2006/relationships/header" Target="header34.xml"/><Relationship Id="rId69" Type="http://schemas.openxmlformats.org/officeDocument/2006/relationships/header" Target="header55.xml"/><Relationship Id="rId113" Type="http://schemas.openxmlformats.org/officeDocument/2006/relationships/header" Target="header99.xml"/><Relationship Id="rId134" Type="http://schemas.openxmlformats.org/officeDocument/2006/relationships/header" Target="header120.xml"/><Relationship Id="rId320" Type="http://schemas.openxmlformats.org/officeDocument/2006/relationships/header" Target="header305.xml"/><Relationship Id="rId80" Type="http://schemas.openxmlformats.org/officeDocument/2006/relationships/header" Target="header66.xml"/><Relationship Id="rId155" Type="http://schemas.openxmlformats.org/officeDocument/2006/relationships/header" Target="header141.xml"/><Relationship Id="rId176" Type="http://schemas.openxmlformats.org/officeDocument/2006/relationships/header" Target="header162.xml"/><Relationship Id="rId197" Type="http://schemas.openxmlformats.org/officeDocument/2006/relationships/header" Target="header183.xml"/><Relationship Id="rId341" Type="http://schemas.openxmlformats.org/officeDocument/2006/relationships/header" Target="header326.xml"/><Relationship Id="rId362" Type="http://schemas.openxmlformats.org/officeDocument/2006/relationships/header" Target="header347.xml"/><Relationship Id="rId201" Type="http://schemas.openxmlformats.org/officeDocument/2006/relationships/header" Target="header187.xml"/><Relationship Id="rId222" Type="http://schemas.openxmlformats.org/officeDocument/2006/relationships/header" Target="header208.xml"/><Relationship Id="rId243" Type="http://schemas.openxmlformats.org/officeDocument/2006/relationships/header" Target="header229.xml"/><Relationship Id="rId264" Type="http://schemas.openxmlformats.org/officeDocument/2006/relationships/header" Target="header250.xml"/><Relationship Id="rId285" Type="http://schemas.openxmlformats.org/officeDocument/2006/relationships/header" Target="header271.xml"/><Relationship Id="rId17" Type="http://schemas.openxmlformats.org/officeDocument/2006/relationships/footer" Target="footer3.xml"/><Relationship Id="rId38" Type="http://schemas.openxmlformats.org/officeDocument/2006/relationships/header" Target="header24.xml"/><Relationship Id="rId59" Type="http://schemas.openxmlformats.org/officeDocument/2006/relationships/header" Target="header45.xml"/><Relationship Id="rId103" Type="http://schemas.openxmlformats.org/officeDocument/2006/relationships/header" Target="header89.xml"/><Relationship Id="rId124" Type="http://schemas.openxmlformats.org/officeDocument/2006/relationships/header" Target="header110.xml"/><Relationship Id="rId310" Type="http://schemas.openxmlformats.org/officeDocument/2006/relationships/header" Target="header295.xml"/><Relationship Id="rId70" Type="http://schemas.openxmlformats.org/officeDocument/2006/relationships/header" Target="header56.xml"/><Relationship Id="rId91" Type="http://schemas.openxmlformats.org/officeDocument/2006/relationships/header" Target="header77.xml"/><Relationship Id="rId145" Type="http://schemas.openxmlformats.org/officeDocument/2006/relationships/header" Target="header131.xml"/><Relationship Id="rId166" Type="http://schemas.openxmlformats.org/officeDocument/2006/relationships/header" Target="header152.xml"/><Relationship Id="rId187" Type="http://schemas.openxmlformats.org/officeDocument/2006/relationships/header" Target="header173.xml"/><Relationship Id="rId331" Type="http://schemas.openxmlformats.org/officeDocument/2006/relationships/header" Target="header316.xml"/><Relationship Id="rId352" Type="http://schemas.openxmlformats.org/officeDocument/2006/relationships/header" Target="header337.xml"/><Relationship Id="rId373" Type="http://schemas.openxmlformats.org/officeDocument/2006/relationships/header" Target="header356.xml"/><Relationship Id="rId1" Type="http://schemas.openxmlformats.org/officeDocument/2006/relationships/customXml" Target="../customXml/item1.xml"/><Relationship Id="rId212" Type="http://schemas.openxmlformats.org/officeDocument/2006/relationships/header" Target="header198.xml"/><Relationship Id="rId233" Type="http://schemas.openxmlformats.org/officeDocument/2006/relationships/header" Target="header219.xml"/><Relationship Id="rId254" Type="http://schemas.openxmlformats.org/officeDocument/2006/relationships/header" Target="header240.xml"/><Relationship Id="rId28" Type="http://schemas.openxmlformats.org/officeDocument/2006/relationships/header" Target="header14.xml"/><Relationship Id="rId49" Type="http://schemas.openxmlformats.org/officeDocument/2006/relationships/header" Target="header35.xml"/><Relationship Id="rId114" Type="http://schemas.openxmlformats.org/officeDocument/2006/relationships/header" Target="header100.xml"/><Relationship Id="rId275" Type="http://schemas.openxmlformats.org/officeDocument/2006/relationships/header" Target="header261.xml"/><Relationship Id="rId296" Type="http://schemas.openxmlformats.org/officeDocument/2006/relationships/header" Target="header281.xml"/><Relationship Id="rId300" Type="http://schemas.openxmlformats.org/officeDocument/2006/relationships/header" Target="header285.xml"/><Relationship Id="rId60" Type="http://schemas.openxmlformats.org/officeDocument/2006/relationships/header" Target="header46.xml"/><Relationship Id="rId81" Type="http://schemas.openxmlformats.org/officeDocument/2006/relationships/header" Target="header67.xml"/><Relationship Id="rId135" Type="http://schemas.openxmlformats.org/officeDocument/2006/relationships/header" Target="header121.xml"/><Relationship Id="rId156" Type="http://schemas.openxmlformats.org/officeDocument/2006/relationships/header" Target="header142.xml"/><Relationship Id="rId177" Type="http://schemas.openxmlformats.org/officeDocument/2006/relationships/header" Target="header163.xml"/><Relationship Id="rId198" Type="http://schemas.openxmlformats.org/officeDocument/2006/relationships/header" Target="header184.xml"/><Relationship Id="rId321" Type="http://schemas.openxmlformats.org/officeDocument/2006/relationships/header" Target="header306.xml"/><Relationship Id="rId342" Type="http://schemas.openxmlformats.org/officeDocument/2006/relationships/header" Target="header327.xml"/><Relationship Id="rId363" Type="http://schemas.openxmlformats.org/officeDocument/2006/relationships/header" Target="header348.xml"/><Relationship Id="rId202" Type="http://schemas.openxmlformats.org/officeDocument/2006/relationships/header" Target="header188.xml"/><Relationship Id="rId223" Type="http://schemas.openxmlformats.org/officeDocument/2006/relationships/header" Target="header209.xml"/><Relationship Id="rId244" Type="http://schemas.openxmlformats.org/officeDocument/2006/relationships/header" Target="header230.xml"/><Relationship Id="rId18" Type="http://schemas.openxmlformats.org/officeDocument/2006/relationships/header" Target="header4.xml"/><Relationship Id="rId39" Type="http://schemas.openxmlformats.org/officeDocument/2006/relationships/header" Target="header25.xml"/><Relationship Id="rId265" Type="http://schemas.openxmlformats.org/officeDocument/2006/relationships/header" Target="header251.xml"/><Relationship Id="rId286" Type="http://schemas.openxmlformats.org/officeDocument/2006/relationships/header" Target="header272.xml"/><Relationship Id="rId50" Type="http://schemas.openxmlformats.org/officeDocument/2006/relationships/header" Target="header36.xml"/><Relationship Id="rId104" Type="http://schemas.openxmlformats.org/officeDocument/2006/relationships/header" Target="header90.xml"/><Relationship Id="rId125" Type="http://schemas.openxmlformats.org/officeDocument/2006/relationships/header" Target="header111.xml"/><Relationship Id="rId146" Type="http://schemas.openxmlformats.org/officeDocument/2006/relationships/header" Target="header132.xml"/><Relationship Id="rId167" Type="http://schemas.openxmlformats.org/officeDocument/2006/relationships/header" Target="header153.xml"/><Relationship Id="rId188" Type="http://schemas.openxmlformats.org/officeDocument/2006/relationships/header" Target="header174.xml"/><Relationship Id="rId311" Type="http://schemas.openxmlformats.org/officeDocument/2006/relationships/header" Target="header296.xml"/><Relationship Id="rId332" Type="http://schemas.openxmlformats.org/officeDocument/2006/relationships/header" Target="header317.xml"/><Relationship Id="rId353" Type="http://schemas.openxmlformats.org/officeDocument/2006/relationships/header" Target="header338.xml"/><Relationship Id="rId374" Type="http://schemas.openxmlformats.org/officeDocument/2006/relationships/header" Target="header357.xml"/><Relationship Id="rId71" Type="http://schemas.openxmlformats.org/officeDocument/2006/relationships/header" Target="header57.xml"/><Relationship Id="rId92" Type="http://schemas.openxmlformats.org/officeDocument/2006/relationships/header" Target="header78.xml"/><Relationship Id="rId213" Type="http://schemas.openxmlformats.org/officeDocument/2006/relationships/header" Target="header199.xml"/><Relationship Id="rId234" Type="http://schemas.openxmlformats.org/officeDocument/2006/relationships/header" Target="header220.xml"/><Relationship Id="rId2" Type="http://schemas.openxmlformats.org/officeDocument/2006/relationships/numbering" Target="numbering.xml"/><Relationship Id="rId29" Type="http://schemas.openxmlformats.org/officeDocument/2006/relationships/header" Target="header15.xml"/><Relationship Id="rId255" Type="http://schemas.openxmlformats.org/officeDocument/2006/relationships/header" Target="header241.xml"/><Relationship Id="rId276" Type="http://schemas.openxmlformats.org/officeDocument/2006/relationships/header" Target="header262.xml"/><Relationship Id="rId297" Type="http://schemas.openxmlformats.org/officeDocument/2006/relationships/header" Target="header282.xml"/><Relationship Id="rId40" Type="http://schemas.openxmlformats.org/officeDocument/2006/relationships/header" Target="header26.xml"/><Relationship Id="rId115" Type="http://schemas.openxmlformats.org/officeDocument/2006/relationships/header" Target="header101.xml"/><Relationship Id="rId136" Type="http://schemas.openxmlformats.org/officeDocument/2006/relationships/header" Target="header122.xml"/><Relationship Id="rId157" Type="http://schemas.openxmlformats.org/officeDocument/2006/relationships/header" Target="header143.xml"/><Relationship Id="rId178" Type="http://schemas.openxmlformats.org/officeDocument/2006/relationships/header" Target="header164.xml"/><Relationship Id="rId301" Type="http://schemas.openxmlformats.org/officeDocument/2006/relationships/header" Target="header286.xml"/><Relationship Id="rId322" Type="http://schemas.openxmlformats.org/officeDocument/2006/relationships/header" Target="header307.xml"/><Relationship Id="rId343" Type="http://schemas.openxmlformats.org/officeDocument/2006/relationships/header" Target="header328.xml"/><Relationship Id="rId364" Type="http://schemas.openxmlformats.org/officeDocument/2006/relationships/header" Target="header349.xml"/><Relationship Id="rId61" Type="http://schemas.openxmlformats.org/officeDocument/2006/relationships/header" Target="header47.xml"/><Relationship Id="rId82" Type="http://schemas.openxmlformats.org/officeDocument/2006/relationships/header" Target="header68.xml"/><Relationship Id="rId199" Type="http://schemas.openxmlformats.org/officeDocument/2006/relationships/header" Target="header185.xml"/><Relationship Id="rId203" Type="http://schemas.openxmlformats.org/officeDocument/2006/relationships/header" Target="header189.xml"/><Relationship Id="rId19" Type="http://schemas.openxmlformats.org/officeDocument/2006/relationships/header" Target="header5.xml"/><Relationship Id="rId224" Type="http://schemas.openxmlformats.org/officeDocument/2006/relationships/header" Target="header210.xml"/><Relationship Id="rId245" Type="http://schemas.openxmlformats.org/officeDocument/2006/relationships/header" Target="header231.xml"/><Relationship Id="rId266" Type="http://schemas.openxmlformats.org/officeDocument/2006/relationships/header" Target="header252.xml"/><Relationship Id="rId287" Type="http://schemas.openxmlformats.org/officeDocument/2006/relationships/header" Target="header273.xml"/><Relationship Id="rId30" Type="http://schemas.openxmlformats.org/officeDocument/2006/relationships/header" Target="header16.xml"/><Relationship Id="rId105" Type="http://schemas.openxmlformats.org/officeDocument/2006/relationships/header" Target="header91.xml"/><Relationship Id="rId126" Type="http://schemas.openxmlformats.org/officeDocument/2006/relationships/header" Target="header112.xml"/><Relationship Id="rId147" Type="http://schemas.openxmlformats.org/officeDocument/2006/relationships/header" Target="header133.xml"/><Relationship Id="rId168" Type="http://schemas.openxmlformats.org/officeDocument/2006/relationships/header" Target="header154.xml"/><Relationship Id="rId312" Type="http://schemas.openxmlformats.org/officeDocument/2006/relationships/header" Target="header297.xml"/><Relationship Id="rId333" Type="http://schemas.openxmlformats.org/officeDocument/2006/relationships/header" Target="header318.xml"/><Relationship Id="rId354" Type="http://schemas.openxmlformats.org/officeDocument/2006/relationships/header" Target="header339.xml"/><Relationship Id="rId51" Type="http://schemas.openxmlformats.org/officeDocument/2006/relationships/header" Target="header37.xml"/><Relationship Id="rId72" Type="http://schemas.openxmlformats.org/officeDocument/2006/relationships/header" Target="header58.xml"/><Relationship Id="rId93" Type="http://schemas.openxmlformats.org/officeDocument/2006/relationships/header" Target="header79.xml"/><Relationship Id="rId189" Type="http://schemas.openxmlformats.org/officeDocument/2006/relationships/header" Target="header175.xml"/><Relationship Id="rId375" Type="http://schemas.openxmlformats.org/officeDocument/2006/relationships/fontTable" Target="fontTable.xml"/><Relationship Id="rId3" Type="http://schemas.openxmlformats.org/officeDocument/2006/relationships/styles" Target="styles.xml"/><Relationship Id="rId214" Type="http://schemas.openxmlformats.org/officeDocument/2006/relationships/header" Target="header200.xml"/><Relationship Id="rId235" Type="http://schemas.openxmlformats.org/officeDocument/2006/relationships/header" Target="header221.xml"/><Relationship Id="rId256" Type="http://schemas.openxmlformats.org/officeDocument/2006/relationships/header" Target="header242.xml"/><Relationship Id="rId277" Type="http://schemas.openxmlformats.org/officeDocument/2006/relationships/header" Target="header263.xml"/><Relationship Id="rId298" Type="http://schemas.openxmlformats.org/officeDocument/2006/relationships/header" Target="header283.xml"/><Relationship Id="rId116" Type="http://schemas.openxmlformats.org/officeDocument/2006/relationships/header" Target="header102.xml"/><Relationship Id="rId137" Type="http://schemas.openxmlformats.org/officeDocument/2006/relationships/header" Target="header123.xml"/><Relationship Id="rId158" Type="http://schemas.openxmlformats.org/officeDocument/2006/relationships/header" Target="header144.xml"/><Relationship Id="rId302" Type="http://schemas.openxmlformats.org/officeDocument/2006/relationships/header" Target="header287.xml"/><Relationship Id="rId323" Type="http://schemas.openxmlformats.org/officeDocument/2006/relationships/header" Target="header308.xml"/><Relationship Id="rId344" Type="http://schemas.openxmlformats.org/officeDocument/2006/relationships/header" Target="header329.xml"/><Relationship Id="rId20" Type="http://schemas.openxmlformats.org/officeDocument/2006/relationships/header" Target="header6.xml"/><Relationship Id="rId41" Type="http://schemas.openxmlformats.org/officeDocument/2006/relationships/header" Target="header27.xml"/><Relationship Id="rId62" Type="http://schemas.openxmlformats.org/officeDocument/2006/relationships/header" Target="header48.xml"/><Relationship Id="rId83" Type="http://schemas.openxmlformats.org/officeDocument/2006/relationships/header" Target="header69.xml"/><Relationship Id="rId179" Type="http://schemas.openxmlformats.org/officeDocument/2006/relationships/header" Target="header165.xml"/><Relationship Id="rId365" Type="http://schemas.openxmlformats.org/officeDocument/2006/relationships/header" Target="header350.xml"/><Relationship Id="rId190" Type="http://schemas.openxmlformats.org/officeDocument/2006/relationships/header" Target="header176.xml"/><Relationship Id="rId204" Type="http://schemas.openxmlformats.org/officeDocument/2006/relationships/header" Target="header190.xml"/><Relationship Id="rId225" Type="http://schemas.openxmlformats.org/officeDocument/2006/relationships/header" Target="header211.xml"/><Relationship Id="rId246" Type="http://schemas.openxmlformats.org/officeDocument/2006/relationships/header" Target="header232.xml"/><Relationship Id="rId267" Type="http://schemas.openxmlformats.org/officeDocument/2006/relationships/header" Target="header253.xml"/><Relationship Id="rId288" Type="http://schemas.openxmlformats.org/officeDocument/2006/relationships/header" Target="header274.xml"/><Relationship Id="rId106" Type="http://schemas.openxmlformats.org/officeDocument/2006/relationships/header" Target="header92.xml"/><Relationship Id="rId127" Type="http://schemas.openxmlformats.org/officeDocument/2006/relationships/header" Target="header113.xml"/><Relationship Id="rId313" Type="http://schemas.openxmlformats.org/officeDocument/2006/relationships/header" Target="header298.xml"/><Relationship Id="rId10" Type="http://schemas.openxmlformats.org/officeDocument/2006/relationships/image" Target="media/image3.jpeg"/><Relationship Id="rId31" Type="http://schemas.openxmlformats.org/officeDocument/2006/relationships/header" Target="header17.xml"/><Relationship Id="rId52" Type="http://schemas.openxmlformats.org/officeDocument/2006/relationships/header" Target="header38.xml"/><Relationship Id="rId73" Type="http://schemas.openxmlformats.org/officeDocument/2006/relationships/header" Target="header59.xml"/><Relationship Id="rId94" Type="http://schemas.openxmlformats.org/officeDocument/2006/relationships/header" Target="header80.xml"/><Relationship Id="rId148" Type="http://schemas.openxmlformats.org/officeDocument/2006/relationships/header" Target="header134.xml"/><Relationship Id="rId169" Type="http://schemas.openxmlformats.org/officeDocument/2006/relationships/header" Target="header155.xml"/><Relationship Id="rId334" Type="http://schemas.openxmlformats.org/officeDocument/2006/relationships/header" Target="header319.xml"/><Relationship Id="rId355" Type="http://schemas.openxmlformats.org/officeDocument/2006/relationships/header" Target="header340.xml"/><Relationship Id="rId376" Type="http://schemas.openxmlformats.org/officeDocument/2006/relationships/theme" Target="theme/theme1.xml"/><Relationship Id="rId4" Type="http://schemas.openxmlformats.org/officeDocument/2006/relationships/settings" Target="settings.xml"/><Relationship Id="rId180" Type="http://schemas.openxmlformats.org/officeDocument/2006/relationships/header" Target="header166.xml"/><Relationship Id="rId215" Type="http://schemas.openxmlformats.org/officeDocument/2006/relationships/header" Target="header201.xml"/><Relationship Id="rId236" Type="http://schemas.openxmlformats.org/officeDocument/2006/relationships/header" Target="header222.xml"/><Relationship Id="rId257" Type="http://schemas.openxmlformats.org/officeDocument/2006/relationships/header" Target="header243.xml"/><Relationship Id="rId278" Type="http://schemas.openxmlformats.org/officeDocument/2006/relationships/header" Target="header264.xml"/><Relationship Id="rId303" Type="http://schemas.openxmlformats.org/officeDocument/2006/relationships/header" Target="header288.xml"/><Relationship Id="rId42" Type="http://schemas.openxmlformats.org/officeDocument/2006/relationships/header" Target="header28.xml"/><Relationship Id="rId84" Type="http://schemas.openxmlformats.org/officeDocument/2006/relationships/header" Target="header70.xml"/><Relationship Id="rId138" Type="http://schemas.openxmlformats.org/officeDocument/2006/relationships/header" Target="header124.xml"/><Relationship Id="rId345" Type="http://schemas.openxmlformats.org/officeDocument/2006/relationships/header" Target="header330.xml"/><Relationship Id="rId191" Type="http://schemas.openxmlformats.org/officeDocument/2006/relationships/header" Target="header177.xml"/><Relationship Id="rId205" Type="http://schemas.openxmlformats.org/officeDocument/2006/relationships/header" Target="header191.xml"/><Relationship Id="rId247" Type="http://schemas.openxmlformats.org/officeDocument/2006/relationships/header" Target="header233.xml"/><Relationship Id="rId107" Type="http://schemas.openxmlformats.org/officeDocument/2006/relationships/header" Target="header93.xml"/><Relationship Id="rId289" Type="http://schemas.openxmlformats.org/officeDocument/2006/relationships/header" Target="header275.xml"/><Relationship Id="rId11" Type="http://schemas.openxmlformats.org/officeDocument/2006/relationships/image" Target="media/image4.png"/><Relationship Id="rId53" Type="http://schemas.openxmlformats.org/officeDocument/2006/relationships/header" Target="header39.xml"/><Relationship Id="rId149" Type="http://schemas.openxmlformats.org/officeDocument/2006/relationships/header" Target="header135.xml"/><Relationship Id="rId314" Type="http://schemas.openxmlformats.org/officeDocument/2006/relationships/header" Target="header299.xml"/><Relationship Id="rId356" Type="http://schemas.openxmlformats.org/officeDocument/2006/relationships/header" Target="header341.xml"/><Relationship Id="rId95" Type="http://schemas.openxmlformats.org/officeDocument/2006/relationships/header" Target="header81.xml"/><Relationship Id="rId160" Type="http://schemas.openxmlformats.org/officeDocument/2006/relationships/header" Target="header146.xml"/><Relationship Id="rId216" Type="http://schemas.openxmlformats.org/officeDocument/2006/relationships/header" Target="header202.xml"/><Relationship Id="rId258" Type="http://schemas.openxmlformats.org/officeDocument/2006/relationships/header" Target="header244.xml"/><Relationship Id="rId22" Type="http://schemas.openxmlformats.org/officeDocument/2006/relationships/header" Target="header8.xml"/><Relationship Id="rId64" Type="http://schemas.openxmlformats.org/officeDocument/2006/relationships/header" Target="header50.xml"/><Relationship Id="rId118" Type="http://schemas.openxmlformats.org/officeDocument/2006/relationships/header" Target="header104.xml"/><Relationship Id="rId325" Type="http://schemas.openxmlformats.org/officeDocument/2006/relationships/header" Target="header310.xml"/><Relationship Id="rId367" Type="http://schemas.openxmlformats.org/officeDocument/2006/relationships/image" Target="media/image7.png"/><Relationship Id="rId171" Type="http://schemas.openxmlformats.org/officeDocument/2006/relationships/header" Target="header157.xml"/><Relationship Id="rId227" Type="http://schemas.openxmlformats.org/officeDocument/2006/relationships/header" Target="header213.xml"/><Relationship Id="rId269" Type="http://schemas.openxmlformats.org/officeDocument/2006/relationships/header" Target="header255.xml"/><Relationship Id="rId33" Type="http://schemas.openxmlformats.org/officeDocument/2006/relationships/header" Target="header19.xml"/><Relationship Id="rId129" Type="http://schemas.openxmlformats.org/officeDocument/2006/relationships/header" Target="header115.xml"/><Relationship Id="rId280" Type="http://schemas.openxmlformats.org/officeDocument/2006/relationships/header" Target="header266.xml"/><Relationship Id="rId336" Type="http://schemas.openxmlformats.org/officeDocument/2006/relationships/header" Target="header321.xml"/><Relationship Id="rId75" Type="http://schemas.openxmlformats.org/officeDocument/2006/relationships/header" Target="header61.xml"/><Relationship Id="rId140" Type="http://schemas.openxmlformats.org/officeDocument/2006/relationships/header" Target="header126.xml"/><Relationship Id="rId182" Type="http://schemas.openxmlformats.org/officeDocument/2006/relationships/header" Target="header168.xml"/><Relationship Id="rId6" Type="http://schemas.openxmlformats.org/officeDocument/2006/relationships/footnotes" Target="footnotes.xml"/><Relationship Id="rId238" Type="http://schemas.openxmlformats.org/officeDocument/2006/relationships/header" Target="header224.xml"/><Relationship Id="rId291" Type="http://schemas.openxmlformats.org/officeDocument/2006/relationships/image" Target="media/image6.png"/><Relationship Id="rId305" Type="http://schemas.openxmlformats.org/officeDocument/2006/relationships/header" Target="header290.xml"/><Relationship Id="rId347" Type="http://schemas.openxmlformats.org/officeDocument/2006/relationships/header" Target="header332.xml"/><Relationship Id="rId44" Type="http://schemas.openxmlformats.org/officeDocument/2006/relationships/header" Target="header30.xml"/><Relationship Id="rId86" Type="http://schemas.openxmlformats.org/officeDocument/2006/relationships/header" Target="header72.xml"/><Relationship Id="rId151" Type="http://schemas.openxmlformats.org/officeDocument/2006/relationships/header" Target="header137.xml"/><Relationship Id="rId193" Type="http://schemas.openxmlformats.org/officeDocument/2006/relationships/header" Target="header179.xml"/><Relationship Id="rId207" Type="http://schemas.openxmlformats.org/officeDocument/2006/relationships/header" Target="header193.xml"/><Relationship Id="rId249" Type="http://schemas.openxmlformats.org/officeDocument/2006/relationships/header" Target="header235.xml"/><Relationship Id="rId13" Type="http://schemas.openxmlformats.org/officeDocument/2006/relationships/header" Target="header2.xml"/><Relationship Id="rId109" Type="http://schemas.openxmlformats.org/officeDocument/2006/relationships/header" Target="header95.xml"/><Relationship Id="rId260" Type="http://schemas.openxmlformats.org/officeDocument/2006/relationships/header" Target="header246.xml"/><Relationship Id="rId316" Type="http://schemas.openxmlformats.org/officeDocument/2006/relationships/header" Target="header301.xml"/><Relationship Id="rId55" Type="http://schemas.openxmlformats.org/officeDocument/2006/relationships/header" Target="header41.xml"/><Relationship Id="rId97" Type="http://schemas.openxmlformats.org/officeDocument/2006/relationships/header" Target="header83.xml"/><Relationship Id="rId120" Type="http://schemas.openxmlformats.org/officeDocument/2006/relationships/header" Target="header106.xml"/><Relationship Id="rId358" Type="http://schemas.openxmlformats.org/officeDocument/2006/relationships/header" Target="header343.xml"/><Relationship Id="rId162" Type="http://schemas.openxmlformats.org/officeDocument/2006/relationships/header" Target="header148.xml"/><Relationship Id="rId218" Type="http://schemas.openxmlformats.org/officeDocument/2006/relationships/header" Target="header204.xml"/><Relationship Id="rId271" Type="http://schemas.openxmlformats.org/officeDocument/2006/relationships/header" Target="header257.xml"/><Relationship Id="rId24" Type="http://schemas.openxmlformats.org/officeDocument/2006/relationships/header" Target="header10.xml"/><Relationship Id="rId66" Type="http://schemas.openxmlformats.org/officeDocument/2006/relationships/header" Target="header52.xml"/><Relationship Id="rId131" Type="http://schemas.openxmlformats.org/officeDocument/2006/relationships/header" Target="header117.xml"/><Relationship Id="rId327" Type="http://schemas.openxmlformats.org/officeDocument/2006/relationships/header" Target="header312.xml"/><Relationship Id="rId369" Type="http://schemas.openxmlformats.org/officeDocument/2006/relationships/header" Target="header353.xml"/><Relationship Id="rId173" Type="http://schemas.openxmlformats.org/officeDocument/2006/relationships/header" Target="header159.xml"/><Relationship Id="rId229" Type="http://schemas.openxmlformats.org/officeDocument/2006/relationships/header" Target="header215.xml"/><Relationship Id="rId240" Type="http://schemas.openxmlformats.org/officeDocument/2006/relationships/header" Target="header226.xml"/><Relationship Id="rId35" Type="http://schemas.openxmlformats.org/officeDocument/2006/relationships/header" Target="header21.xml"/><Relationship Id="rId77" Type="http://schemas.openxmlformats.org/officeDocument/2006/relationships/header" Target="header63.xml"/><Relationship Id="rId100" Type="http://schemas.openxmlformats.org/officeDocument/2006/relationships/header" Target="header86.xml"/><Relationship Id="rId282" Type="http://schemas.openxmlformats.org/officeDocument/2006/relationships/header" Target="header268.xml"/><Relationship Id="rId338" Type="http://schemas.openxmlformats.org/officeDocument/2006/relationships/header" Target="header323.xml"/><Relationship Id="rId8" Type="http://schemas.openxmlformats.org/officeDocument/2006/relationships/image" Target="media/image1.png"/><Relationship Id="rId142" Type="http://schemas.openxmlformats.org/officeDocument/2006/relationships/header" Target="header128.xml"/><Relationship Id="rId184" Type="http://schemas.openxmlformats.org/officeDocument/2006/relationships/header" Target="header170.xml"/><Relationship Id="rId251" Type="http://schemas.openxmlformats.org/officeDocument/2006/relationships/header" Target="header237.xml"/><Relationship Id="rId46" Type="http://schemas.openxmlformats.org/officeDocument/2006/relationships/header" Target="header32.xml"/><Relationship Id="rId293" Type="http://schemas.openxmlformats.org/officeDocument/2006/relationships/header" Target="header278.xml"/><Relationship Id="rId307" Type="http://schemas.openxmlformats.org/officeDocument/2006/relationships/header" Target="header292.xml"/><Relationship Id="rId349" Type="http://schemas.openxmlformats.org/officeDocument/2006/relationships/header" Target="header334.xml"/><Relationship Id="rId88" Type="http://schemas.openxmlformats.org/officeDocument/2006/relationships/header" Target="header74.xml"/><Relationship Id="rId111" Type="http://schemas.openxmlformats.org/officeDocument/2006/relationships/header" Target="header97.xml"/><Relationship Id="rId153" Type="http://schemas.openxmlformats.org/officeDocument/2006/relationships/header" Target="header139.xml"/><Relationship Id="rId195" Type="http://schemas.openxmlformats.org/officeDocument/2006/relationships/header" Target="header181.xml"/><Relationship Id="rId209" Type="http://schemas.openxmlformats.org/officeDocument/2006/relationships/header" Target="header195.xml"/><Relationship Id="rId360" Type="http://schemas.openxmlformats.org/officeDocument/2006/relationships/header" Target="header345.xml"/><Relationship Id="rId220" Type="http://schemas.openxmlformats.org/officeDocument/2006/relationships/header" Target="header206.xml"/><Relationship Id="rId15" Type="http://schemas.openxmlformats.org/officeDocument/2006/relationships/footer" Target="footer2.xml"/><Relationship Id="rId57" Type="http://schemas.openxmlformats.org/officeDocument/2006/relationships/header" Target="header43.xml"/><Relationship Id="rId262" Type="http://schemas.openxmlformats.org/officeDocument/2006/relationships/header" Target="header248.xml"/><Relationship Id="rId318" Type="http://schemas.openxmlformats.org/officeDocument/2006/relationships/header" Target="header30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00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0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0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0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0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0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06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07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08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09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10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1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1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1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1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1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16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17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18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19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20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2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2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2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2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2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26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27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28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29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30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3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3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3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3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3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36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37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38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39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40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4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4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4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4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4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46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47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48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49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50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5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5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5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5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5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56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57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58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59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6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60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6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6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6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6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6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66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67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68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69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7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70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7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7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7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7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7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76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77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78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79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8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80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8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8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8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8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8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86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87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88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89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9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90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9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9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9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9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9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96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97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98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99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0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00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0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0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0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0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0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06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07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08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09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10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1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1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1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1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1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16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17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18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19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20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2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2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2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2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2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26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27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28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29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30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3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3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3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3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3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36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37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38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39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40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4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4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4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4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4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46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47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48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49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50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5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5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5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5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5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56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57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58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59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6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60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6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6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6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6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6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66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67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68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69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7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70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7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7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7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7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7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76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77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78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79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8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80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8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8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8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8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8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86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87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88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89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9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90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9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9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9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9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9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96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97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98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99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0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00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0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0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0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0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0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06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07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08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09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10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1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1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1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1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1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16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17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18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19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20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2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2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2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2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2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26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27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28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29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30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3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3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3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3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3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36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37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38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39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40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4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4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4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4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4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46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47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48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49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50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5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5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5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5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5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56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57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6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7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8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9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40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4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4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4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4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4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46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47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48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49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50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5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5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5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5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5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56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57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58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59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60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6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6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6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6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6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66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67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68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69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70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7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7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7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7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7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76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77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78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79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80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8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8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8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8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8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86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87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88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89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90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9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9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9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9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9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96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97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98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99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new%20rafed%20book\proj2\tamplate%20new9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10FD05-4636-4E44-A8A5-75FD42EED0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tamplate new9</Template>
  <TotalTime>2385</TotalTime>
  <Pages>240</Pages>
  <Words>42253</Words>
  <Characters>240845</Characters>
  <Application>Microsoft Office Word</Application>
  <DocSecurity>0</DocSecurity>
  <Lines>2007</Lines>
  <Paragraphs>565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rafed</Company>
  <LinksUpToDate>false</LinksUpToDate>
  <CharactersWithSpaces>282533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Dell</dc:creator>
  <cp:keywords/>
  <cp:lastModifiedBy>Rafed 20</cp:lastModifiedBy>
  <cp:revision>103</cp:revision>
  <cp:lastPrinted>1899-12-31T20:30:00Z</cp:lastPrinted>
  <dcterms:created xsi:type="dcterms:W3CDTF">2022-12-17T17:55:00Z</dcterms:created>
  <dcterms:modified xsi:type="dcterms:W3CDTF">2023-01-11T16:40:00Z</dcterms:modified>
</cp:coreProperties>
</file>